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7AB1A4FD" w:rsidR="00C72BA7" w:rsidRPr="0089535A" w:rsidRDefault="00E97171" w:rsidP="00162A96">
      <w:pPr>
        <w:pStyle w:val="TITULOFICHAS"/>
        <w:rPr>
          <w:lang w:val="pt-PT"/>
        </w:rPr>
      </w:pPr>
      <w:proofErr w:type="spellStart"/>
      <w:r w:rsidRPr="0089535A">
        <w:rPr>
          <w:lang w:val="pt-PT"/>
        </w:rPr>
        <w:t>Miniteste</w:t>
      </w:r>
      <w:proofErr w:type="spellEnd"/>
      <w:r w:rsidRPr="0089535A">
        <w:rPr>
          <w:lang w:val="pt-PT"/>
        </w:rPr>
        <w:t xml:space="preserve"> </w:t>
      </w:r>
      <w:r w:rsidR="007A525B" w:rsidRPr="0089535A">
        <w:rPr>
          <w:lang w:val="pt-PT"/>
        </w:rPr>
        <w:t>6</w:t>
      </w:r>
      <w:r w:rsidR="00B32118" w:rsidRPr="0089535A">
        <w:rPr>
          <w:lang w:val="pt-PT"/>
        </w:rPr>
        <w:tab/>
      </w:r>
      <w:r w:rsidR="007A525B" w:rsidRPr="0089535A">
        <w:rPr>
          <w:rStyle w:val="TITULOFICHAS-alinea"/>
          <w:lang w:val="pt-PT"/>
        </w:rPr>
        <w:t>6. Gráficos de funções em contextos reais e interdisciplinares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EB803FA" w14:textId="2D2B9D90" w:rsidR="007A525B" w:rsidRDefault="007A525B" w:rsidP="00174625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89984" behindDoc="1" locked="0" layoutInCell="1" allowOverlap="1" wp14:anchorId="7B959797" wp14:editId="11B3526A">
            <wp:simplePos x="0" y="0"/>
            <wp:positionH relativeFrom="column">
              <wp:posOffset>4293235</wp:posOffset>
            </wp:positionH>
            <wp:positionV relativeFrom="paragraph">
              <wp:posOffset>100330</wp:posOffset>
            </wp:positionV>
            <wp:extent cx="1659600" cy="2167200"/>
            <wp:effectExtent l="0" t="0" r="0" b="5080"/>
            <wp:wrapTight wrapText="bothSides">
              <wp:wrapPolygon edited="0">
                <wp:start x="0" y="0"/>
                <wp:lineTo x="0" y="21461"/>
                <wp:lineTo x="21327" y="21461"/>
                <wp:lineTo x="21327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9600" cy="216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CFFBAAA" wp14:editId="09A8DB7C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34CEAF" w14:textId="77777777" w:rsidR="007A525B" w:rsidRPr="00086D19" w:rsidRDefault="007A525B" w:rsidP="007A525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FFBAAA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534CEAF" w14:textId="77777777" w:rsidR="007A525B" w:rsidRPr="00086D19" w:rsidRDefault="007A525B" w:rsidP="007A525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O alongamento</w:t>
      </w:r>
      <w:r>
        <w:rPr>
          <w:bCs/>
        </w:rPr>
        <w:t>,</w:t>
      </w:r>
      <w:r w:rsidRPr="00530664">
        <w:t xml:space="preserve"> </w:t>
      </w:r>
      <w:r>
        <w:t xml:space="preserve">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</m:oMath>
      <w:r>
        <w:t xml:space="preserve">,  de </w:t>
      </w:r>
      <w:r w:rsidRPr="007A525B">
        <w:t>uma</w:t>
      </w:r>
      <w:r>
        <w:t xml:space="preserve"> mola é diretamente proporcional à massa ,  </w:t>
      </w:r>
      <w:r>
        <w:rPr>
          <w:i/>
          <w:iCs/>
        </w:rPr>
        <w:t>x</w:t>
      </w:r>
      <w:r>
        <w:t xml:space="preserve"> , que se coloca no gancho da mola.</w:t>
      </w:r>
    </w:p>
    <w:p w14:paraId="247D8D0D" w14:textId="7DD156A5" w:rsidR="007A525B" w:rsidRPr="00530664" w:rsidRDefault="007A525B" w:rsidP="00174625">
      <w:pPr>
        <w:pStyle w:val="QuestaoTexto"/>
      </w:pPr>
      <w:r>
        <w:t xml:space="preserve">Se  </w:t>
      </w:r>
      <m:oMath>
        <m:r>
          <w:rPr>
            <w:rFonts w:ascii="Cambria Math"/>
          </w:rPr>
          <m:t>x=3</m:t>
        </m:r>
        <m:r>
          <m:rPr>
            <m:nor/>
          </m:rPr>
          <w:rPr>
            <w:rFonts w:ascii="Cambria Math"/>
          </w:rPr>
          <m:t xml:space="preserve"> kg</m:t>
        </m:r>
      </m:oMath>
      <w:r>
        <w:t>, então o alongamento da mola é de 5 cm .</w:t>
      </w:r>
    </w:p>
    <w:p w14:paraId="7F98EFAE" w14:textId="27AE7B6E" w:rsidR="007A525B" w:rsidRDefault="007A525B" w:rsidP="00174625">
      <w:pPr>
        <w:pStyle w:val="QUESTAO11"/>
        <w:rPr>
          <w:noProof/>
          <w:lang w:eastAsia="pt-PT"/>
        </w:rPr>
      </w:pPr>
      <w:r w:rsidRPr="006C72E6">
        <w:rPr>
          <w:b/>
        </w:rPr>
        <w:t>1.1.</w:t>
      </w:r>
      <w:r>
        <w:tab/>
        <w:t xml:space="preserve">Qual é a expressão algébrica que define a função  </w:t>
      </w:r>
      <m:oMath>
        <m:r>
          <w:rPr>
            <w:rFonts w:ascii="Cambria Math"/>
          </w:rPr>
          <m:t>f</m:t>
        </m:r>
      </m:oMath>
      <w:r>
        <w:t xml:space="preserve"> ?</w:t>
      </w:r>
    </w:p>
    <w:p w14:paraId="1A11F5ED" w14:textId="066AFD37" w:rsidR="007A525B" w:rsidRPr="000F7AE9" w:rsidRDefault="007A525B" w:rsidP="00174625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ind w:left="1638"/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x</m:t>
        </m:r>
      </m:oMath>
      <w:r w:rsidRPr="00EE0C7C">
        <w:rPr>
          <w:b/>
          <w:noProof/>
        </w:rPr>
        <w:tab/>
      </w:r>
      <w:r w:rsidR="0089535A">
        <w:rPr>
          <w:b/>
          <w:noProof/>
        </w:rPr>
        <w:tab/>
      </w:r>
      <w:r w:rsidRPr="00EE0C7C">
        <w:rPr>
          <w:b/>
          <w:noProof/>
        </w:rPr>
        <w:t>(B)</w:t>
      </w:r>
      <w:r w:rsidR="0089535A">
        <w:rPr>
          <w:b/>
          <w:noProof/>
        </w:rPr>
        <w:t xml:space="preserve">   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x</m:t>
        </m:r>
      </m:oMath>
    </w:p>
    <w:p w14:paraId="3E143414" w14:textId="333E49E5" w:rsidR="007A525B" w:rsidRDefault="007A525B" w:rsidP="00174625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ind w:left="1638"/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x</m:t>
        </m:r>
      </m:oMath>
      <w:r w:rsidRPr="00EE0C7C">
        <w:rPr>
          <w:b/>
          <w:noProof/>
        </w:rPr>
        <w:tab/>
      </w:r>
      <w:r w:rsidR="0089535A">
        <w:rPr>
          <w:b/>
          <w:noProof/>
        </w:rPr>
        <w:tab/>
      </w:r>
      <w:r w:rsidRPr="00EE0C7C">
        <w:rPr>
          <w:b/>
          <w:noProof/>
        </w:rPr>
        <w:t>(D)</w:t>
      </w:r>
      <w:r w:rsidR="0089535A">
        <w:rPr>
          <w:b/>
          <w:noProof/>
        </w:rPr>
        <w:t xml:space="preserve">   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=2x</m:t>
        </m:r>
      </m:oMath>
    </w:p>
    <w:p w14:paraId="732D1BF2" w14:textId="4F6EDDAB" w:rsidR="007A525B" w:rsidRDefault="007A525B" w:rsidP="007A525B">
      <w:pPr>
        <w:pStyle w:val="QUESTAO11"/>
      </w:pPr>
      <w:r w:rsidRPr="006C72E6">
        <w:rPr>
          <w:b/>
        </w:rPr>
        <w:t>1.</w:t>
      </w:r>
      <w:r>
        <w:rPr>
          <w:b/>
        </w:rPr>
        <w:t>2</w:t>
      </w:r>
      <w:r w:rsidRPr="006C72E6">
        <w:rPr>
          <w:b/>
        </w:rPr>
        <w:t>.</w:t>
      </w:r>
      <w:r>
        <w:tab/>
        <w:t>Para uma massa de  6,3 kg  qual é , em centímetros, o alongamento da mola?</w:t>
      </w:r>
    </w:p>
    <w:p w14:paraId="5A13D618" w14:textId="75DCA6D6" w:rsidR="007A525B" w:rsidRDefault="00CC71E1" w:rsidP="007A525B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>
        <w:rPr>
          <w:b/>
          <w:noProof/>
        </w:rPr>
        <w:tab/>
      </w:r>
      <w:r w:rsidR="007A525B" w:rsidRPr="00EE0C7C">
        <w:rPr>
          <w:b/>
          <w:noProof/>
        </w:rPr>
        <w:t>(A)</w:t>
      </w:r>
      <w:r>
        <w:rPr>
          <w:b/>
          <w:noProof/>
        </w:rPr>
        <w:t xml:space="preserve">   </w:t>
      </w:r>
      <w:r w:rsidR="007A525B">
        <w:t>10</w:t>
      </w:r>
      <w:r w:rsidR="007A525B" w:rsidRPr="00EE0C7C">
        <w:rPr>
          <w:b/>
          <w:noProof/>
        </w:rPr>
        <w:tab/>
      </w:r>
      <w:r>
        <w:rPr>
          <w:b/>
          <w:noProof/>
        </w:rPr>
        <w:tab/>
      </w:r>
      <w:r w:rsidR="007A525B" w:rsidRPr="00EE0C7C">
        <w:rPr>
          <w:b/>
          <w:noProof/>
        </w:rPr>
        <w:t>(B)</w:t>
      </w:r>
      <w:r>
        <w:rPr>
          <w:b/>
          <w:noProof/>
        </w:rPr>
        <w:t xml:space="preserve">   </w:t>
      </w:r>
      <w:r w:rsidR="007A525B">
        <w:t>10,5</w:t>
      </w:r>
      <w:r w:rsidR="007A525B" w:rsidRPr="00EE0C7C">
        <w:rPr>
          <w:b/>
          <w:noProof/>
        </w:rPr>
        <w:tab/>
      </w:r>
      <w:r>
        <w:rPr>
          <w:b/>
          <w:noProof/>
        </w:rPr>
        <w:tab/>
      </w:r>
      <w:r w:rsidR="007A525B" w:rsidRPr="00EE0C7C">
        <w:rPr>
          <w:b/>
          <w:noProof/>
        </w:rPr>
        <w:t>(C)</w:t>
      </w:r>
      <w:r>
        <w:rPr>
          <w:b/>
          <w:noProof/>
        </w:rPr>
        <w:t xml:space="preserve">   </w:t>
      </w:r>
      <w:r w:rsidR="007A525B">
        <w:t>11</w:t>
      </w:r>
      <w:r w:rsidR="007A525B" w:rsidRPr="00EE0C7C">
        <w:rPr>
          <w:b/>
          <w:noProof/>
        </w:rPr>
        <w:tab/>
      </w:r>
      <w:r>
        <w:rPr>
          <w:b/>
          <w:noProof/>
        </w:rPr>
        <w:tab/>
      </w:r>
      <w:r w:rsidR="007A525B" w:rsidRPr="00EE0C7C">
        <w:rPr>
          <w:b/>
          <w:noProof/>
        </w:rPr>
        <w:t>(D)</w:t>
      </w:r>
      <w:r>
        <w:rPr>
          <w:b/>
          <w:noProof/>
        </w:rPr>
        <w:t xml:space="preserve">   </w:t>
      </w:r>
      <w:r w:rsidR="007A525B">
        <w:t>11,5</w:t>
      </w:r>
    </w:p>
    <w:p w14:paraId="27F02B1E" w14:textId="2735C79C" w:rsidR="007A525B" w:rsidRDefault="007A525B" w:rsidP="007A525B">
      <w:pPr>
        <w:pStyle w:val="QUESTAO11"/>
      </w:pPr>
      <w:r w:rsidRPr="006C72E6">
        <w:rPr>
          <w:b/>
        </w:rPr>
        <w:t>1.</w:t>
      </w:r>
      <w:r>
        <w:rPr>
          <w:b/>
        </w:rPr>
        <w:t>3</w:t>
      </w:r>
      <w:r w:rsidRPr="006C72E6">
        <w:rPr>
          <w:b/>
        </w:rPr>
        <w:t>.</w:t>
      </w:r>
      <w:r>
        <w:tab/>
        <w:t>Se o alongamento da mola é de  10 cm ,  qual é a massa</w:t>
      </w:r>
      <w:r w:rsidR="006D420C">
        <w:t>, em kg,</w:t>
      </w:r>
      <w:r>
        <w:t xml:space="preserve"> suspensa no gancho da mola?</w:t>
      </w:r>
    </w:p>
    <w:p w14:paraId="053315E8" w14:textId="1D5FED8E" w:rsidR="007A525B" w:rsidRDefault="00CC71E1" w:rsidP="007A525B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>
        <w:rPr>
          <w:b/>
          <w:noProof/>
        </w:rPr>
        <w:tab/>
      </w:r>
      <w:r w:rsidR="007A525B" w:rsidRPr="00EE0C7C">
        <w:rPr>
          <w:b/>
          <w:noProof/>
        </w:rPr>
        <w:t>(A)</w:t>
      </w:r>
      <w:r>
        <w:rPr>
          <w:b/>
          <w:noProof/>
        </w:rPr>
        <w:t xml:space="preserve">   </w:t>
      </w:r>
      <w:r w:rsidR="007A525B">
        <w:t>4</w:t>
      </w:r>
      <w:r w:rsidR="007A525B" w:rsidRPr="00EE0C7C">
        <w:rPr>
          <w:b/>
          <w:noProof/>
        </w:rPr>
        <w:tab/>
      </w:r>
      <w:r>
        <w:rPr>
          <w:b/>
          <w:noProof/>
        </w:rPr>
        <w:tab/>
      </w:r>
      <w:r w:rsidR="007A525B" w:rsidRPr="00EE0C7C">
        <w:rPr>
          <w:b/>
          <w:noProof/>
        </w:rPr>
        <w:t>(B)</w:t>
      </w:r>
      <w:r>
        <w:rPr>
          <w:b/>
          <w:noProof/>
        </w:rPr>
        <w:t xml:space="preserve">   </w:t>
      </w:r>
      <w:r w:rsidR="007A525B">
        <w:t>5</w:t>
      </w:r>
      <w:r w:rsidR="007A525B" w:rsidRPr="00EE0C7C">
        <w:rPr>
          <w:b/>
          <w:noProof/>
        </w:rPr>
        <w:tab/>
      </w:r>
      <w:r>
        <w:rPr>
          <w:b/>
          <w:noProof/>
        </w:rPr>
        <w:tab/>
      </w:r>
      <w:r w:rsidR="007A525B" w:rsidRPr="00EE0C7C">
        <w:rPr>
          <w:b/>
          <w:noProof/>
        </w:rPr>
        <w:t>(C)</w:t>
      </w:r>
      <w:r>
        <w:rPr>
          <w:b/>
          <w:noProof/>
        </w:rPr>
        <w:t xml:space="preserve">   </w:t>
      </w:r>
      <w:r w:rsidR="007A525B">
        <w:t>6</w:t>
      </w:r>
      <w:r w:rsidR="007A525B" w:rsidRPr="00EE0C7C">
        <w:rPr>
          <w:b/>
          <w:noProof/>
        </w:rPr>
        <w:tab/>
      </w:r>
      <w:r>
        <w:rPr>
          <w:b/>
          <w:noProof/>
        </w:rPr>
        <w:tab/>
      </w:r>
      <w:r w:rsidR="007A525B" w:rsidRPr="00EE0C7C">
        <w:rPr>
          <w:b/>
          <w:noProof/>
        </w:rPr>
        <w:t>(D)</w:t>
      </w:r>
      <w:r>
        <w:rPr>
          <w:b/>
          <w:noProof/>
        </w:rPr>
        <w:t xml:space="preserve">   </w:t>
      </w:r>
      <w:r w:rsidR="007A525B">
        <w:t>7</w:t>
      </w:r>
    </w:p>
    <w:p w14:paraId="58887788" w14:textId="288127C1" w:rsidR="007A525B" w:rsidRDefault="007A525B" w:rsidP="007A525B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88960" behindDoc="1" locked="0" layoutInCell="1" allowOverlap="1" wp14:anchorId="2C735BA1" wp14:editId="60EEB6C1">
            <wp:simplePos x="0" y="0"/>
            <wp:positionH relativeFrom="margin">
              <wp:posOffset>3931920</wp:posOffset>
            </wp:positionH>
            <wp:positionV relativeFrom="paragraph">
              <wp:posOffset>207645</wp:posOffset>
            </wp:positionV>
            <wp:extent cx="2286000" cy="1524000"/>
            <wp:effectExtent l="0" t="0" r="0" b="0"/>
            <wp:wrapTight wrapText="bothSides">
              <wp:wrapPolygon edited="0">
                <wp:start x="0" y="0"/>
                <wp:lineTo x="0" y="21330"/>
                <wp:lineTo x="21420" y="21330"/>
                <wp:lineTo x="21420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BE2C4B3" wp14:editId="15A0C61F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E5567F" w14:textId="77777777" w:rsidR="007A525B" w:rsidRPr="00086D19" w:rsidRDefault="007A525B" w:rsidP="007A525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E2C4B3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6E5567F" w14:textId="77777777" w:rsidR="007A525B" w:rsidRPr="00086D19" w:rsidRDefault="007A525B" w:rsidP="007A525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A Diana faz bolos de aniversário.</w:t>
      </w:r>
    </w:p>
    <w:p w14:paraId="065E8263" w14:textId="60C50EF8" w:rsidR="007A525B" w:rsidRDefault="007A525B" w:rsidP="007A525B">
      <w:pPr>
        <w:pStyle w:val="QuestaoTexto"/>
      </w:pPr>
      <w:r>
        <w:t>A função que relaciona o preço do bolo com o seu diâmetro, é uma função de proporcionalidade direta.</w:t>
      </w:r>
    </w:p>
    <w:p w14:paraId="72BCCB9B" w14:textId="29D6212F" w:rsidR="007A525B" w:rsidRDefault="007A525B" w:rsidP="007A525B">
      <w:pPr>
        <w:pStyle w:val="QuestaoTexto"/>
      </w:pPr>
      <w:r>
        <w:t>Um bolo com  20 cm  de diâmetro custa  10,40 € .</w:t>
      </w:r>
    </w:p>
    <w:p w14:paraId="4FDBE9A0" w14:textId="28582B36" w:rsidR="007A525B" w:rsidRDefault="007A525B" w:rsidP="007A525B">
      <w:pPr>
        <w:pStyle w:val="QuestaoTexto"/>
      </w:pPr>
      <w:r w:rsidRPr="007A525B">
        <w:t>Qual</w:t>
      </w:r>
      <w:r>
        <w:t xml:space="preserve"> é o preço de um bolo com  25 cm  de diâmetro?</w:t>
      </w:r>
    </w:p>
    <w:p w14:paraId="49213292" w14:textId="431A0F38" w:rsidR="007A525B" w:rsidRPr="000F7AE9" w:rsidRDefault="007A525B" w:rsidP="007A525B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 w:rsidRPr="007A525B">
        <w:t>15,40 €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 w:rsidRPr="007A525B">
        <w:rPr>
          <w:noProof/>
        </w:rPr>
        <w:t>13,40 €</w:t>
      </w:r>
    </w:p>
    <w:p w14:paraId="199DE2A2" w14:textId="4D6A3702" w:rsidR="007A525B" w:rsidRDefault="007A525B" w:rsidP="007A525B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t>13,00 €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12,25 €</w:t>
      </w:r>
    </w:p>
    <w:p w14:paraId="1448ADA0" w14:textId="5D512557" w:rsidR="007A525B" w:rsidRPr="009236A4" w:rsidRDefault="007A525B" w:rsidP="007A525B">
      <w:pPr>
        <w:pStyle w:val="QUESTAO1"/>
      </w:pPr>
      <w:r w:rsidRPr="00B16B52">
        <w:rPr>
          <w:noProof/>
        </w:rPr>
        <w:drawing>
          <wp:anchor distT="0" distB="0" distL="114300" distR="114300" simplePos="0" relativeHeight="251692032" behindDoc="1" locked="0" layoutInCell="1" allowOverlap="1" wp14:anchorId="67E4AA06" wp14:editId="7D9C08F6">
            <wp:simplePos x="0" y="0"/>
            <wp:positionH relativeFrom="column">
              <wp:posOffset>4057650</wp:posOffset>
            </wp:positionH>
            <wp:positionV relativeFrom="paragraph">
              <wp:posOffset>304800</wp:posOffset>
            </wp:positionV>
            <wp:extent cx="1990800" cy="1810800"/>
            <wp:effectExtent l="0" t="0" r="0" b="0"/>
            <wp:wrapTight wrapText="bothSides">
              <wp:wrapPolygon edited="0">
                <wp:start x="0" y="0"/>
                <wp:lineTo x="0" y="21365"/>
                <wp:lineTo x="21290" y="21365"/>
                <wp:lineTo x="21290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800" cy="181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D12605D" wp14:editId="15077687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A34745" w14:textId="77777777" w:rsidR="007A525B" w:rsidRPr="00086D19" w:rsidRDefault="007A525B" w:rsidP="007A525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D12605D" id="Oval 10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DA34745" w14:textId="77777777" w:rsidR="007A525B" w:rsidRPr="00086D19" w:rsidRDefault="007A525B" w:rsidP="007A525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236A4">
        <w:t xml:space="preserve">Num parque de estacionamento os valores a pagar dependem </w:t>
      </w:r>
      <w:r w:rsidRPr="007A525B">
        <w:t>do</w:t>
      </w:r>
      <w:r w:rsidRPr="009236A4">
        <w:t xml:space="preserve"> tempo de estacionamento, de acordo com o gráfico ao lado.</w:t>
      </w:r>
    </w:p>
    <w:p w14:paraId="4339967C" w14:textId="3BB55B78" w:rsidR="007A525B" w:rsidRDefault="007A525B" w:rsidP="007A525B">
      <w:pPr>
        <w:pStyle w:val="QuestaoTexto"/>
      </w:pPr>
      <w:r>
        <w:t>Qual é o preço a</w:t>
      </w:r>
      <w:r w:rsidRPr="009236A4">
        <w:t xml:space="preserve"> pagar </w:t>
      </w:r>
      <w:r>
        <w:t xml:space="preserve">por </w:t>
      </w:r>
      <w:r w:rsidRPr="009236A4">
        <w:t>um cliente que estaciona no parque durante 1:15?</w:t>
      </w:r>
    </w:p>
    <w:p w14:paraId="48215DCB" w14:textId="730C78BA" w:rsidR="007A525B" w:rsidRPr="000F7AE9" w:rsidRDefault="007A525B" w:rsidP="007A525B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0</w:t>
      </w:r>
      <w:r w:rsidRPr="007A525B">
        <w:t>,40 €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 w:rsidRPr="007A525B">
        <w:rPr>
          <w:noProof/>
        </w:rPr>
        <w:t>1,40 €</w:t>
      </w:r>
    </w:p>
    <w:p w14:paraId="43180DB0" w14:textId="66BD8F9F" w:rsidR="007A525B" w:rsidRDefault="007A525B" w:rsidP="007A525B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w:r>
        <w:t>1,50 €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1,80 €</w:t>
      </w:r>
    </w:p>
    <w:sectPr w:rsidR="007A525B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05C67" w14:textId="77777777" w:rsidR="00CA3616" w:rsidRDefault="00CA3616" w:rsidP="00D177B5">
      <w:pPr>
        <w:spacing w:after="0" w:line="240" w:lineRule="auto"/>
      </w:pPr>
      <w:r>
        <w:separator/>
      </w:r>
    </w:p>
  </w:endnote>
  <w:endnote w:type="continuationSeparator" w:id="0">
    <w:p w14:paraId="04891126" w14:textId="77777777" w:rsidR="00CA3616" w:rsidRDefault="00CA361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12747" w14:textId="77777777" w:rsidR="00CA3616" w:rsidRDefault="00CA3616" w:rsidP="00D177B5">
      <w:pPr>
        <w:spacing w:after="0" w:line="240" w:lineRule="auto"/>
      </w:pPr>
      <w:r>
        <w:separator/>
      </w:r>
    </w:p>
  </w:footnote>
  <w:footnote w:type="continuationSeparator" w:id="0">
    <w:p w14:paraId="67A87155" w14:textId="77777777" w:rsidR="00CA3616" w:rsidRDefault="00CA361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7" type="#_x0000_t75" style="width:16.3pt;height:16.3pt;visibility:visible" o:bullet="t">
        <v:imagedata r:id="rId1" o:title=""/>
      </v:shape>
    </w:pict>
  </w:numPicBullet>
  <w:numPicBullet w:numPicBulletId="1">
    <w:pict>
      <v:shape id="_x0000_i1258" type="#_x0000_t75" style="width:16.3pt;height:16.3pt;visibility:visible" o:bullet="t">
        <v:imagedata r:id="rId2" o:title=""/>
      </v:shape>
    </w:pict>
  </w:numPicBullet>
  <w:numPicBullet w:numPicBulletId="2">
    <w:pict>
      <v:shape id="_x0000_i1259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9A7C25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70423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16EFD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16C1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5669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22DC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32F26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692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4C4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1E52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563880995">
    <w:abstractNumId w:val="14"/>
  </w:num>
  <w:num w:numId="2" w16cid:durableId="2042783122">
    <w:abstractNumId w:val="21"/>
  </w:num>
  <w:num w:numId="3" w16cid:durableId="118257061">
    <w:abstractNumId w:val="12"/>
  </w:num>
  <w:num w:numId="4" w16cid:durableId="2453851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1490818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5563267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7678327">
    <w:abstractNumId w:val="22"/>
  </w:num>
  <w:num w:numId="8" w16cid:durableId="456341364">
    <w:abstractNumId w:val="13"/>
  </w:num>
  <w:num w:numId="9" w16cid:durableId="163588680">
    <w:abstractNumId w:val="9"/>
  </w:num>
  <w:num w:numId="10" w16cid:durableId="1833254640">
    <w:abstractNumId w:val="7"/>
  </w:num>
  <w:num w:numId="11" w16cid:durableId="874270078">
    <w:abstractNumId w:val="6"/>
  </w:num>
  <w:num w:numId="12" w16cid:durableId="698513390">
    <w:abstractNumId w:val="5"/>
  </w:num>
  <w:num w:numId="13" w16cid:durableId="90586664">
    <w:abstractNumId w:val="4"/>
  </w:num>
  <w:num w:numId="14" w16cid:durableId="580679324">
    <w:abstractNumId w:val="8"/>
  </w:num>
  <w:num w:numId="15" w16cid:durableId="360211233">
    <w:abstractNumId w:val="3"/>
  </w:num>
  <w:num w:numId="16" w16cid:durableId="1567837119">
    <w:abstractNumId w:val="2"/>
  </w:num>
  <w:num w:numId="17" w16cid:durableId="1150948538">
    <w:abstractNumId w:val="1"/>
  </w:num>
  <w:num w:numId="18" w16cid:durableId="1520969987">
    <w:abstractNumId w:val="0"/>
  </w:num>
  <w:num w:numId="19" w16cid:durableId="1065492270">
    <w:abstractNumId w:val="18"/>
  </w:num>
  <w:num w:numId="20" w16cid:durableId="1305771645">
    <w:abstractNumId w:val="20"/>
  </w:num>
  <w:num w:numId="21" w16cid:durableId="860438196">
    <w:abstractNumId w:val="16"/>
  </w:num>
  <w:num w:numId="22" w16cid:durableId="728039763">
    <w:abstractNumId w:val="17"/>
  </w:num>
  <w:num w:numId="23" w16cid:durableId="66533627">
    <w:abstractNumId w:val="19"/>
  </w:num>
  <w:num w:numId="24" w16cid:durableId="3122983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0F7AE9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74625"/>
    <w:rsid w:val="00182809"/>
    <w:rsid w:val="001849CD"/>
    <w:rsid w:val="0019173C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32795"/>
    <w:rsid w:val="00552529"/>
    <w:rsid w:val="0055791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20C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25B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5B5"/>
    <w:rsid w:val="00854FA7"/>
    <w:rsid w:val="00871045"/>
    <w:rsid w:val="0089535A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9F100D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48BD"/>
    <w:rsid w:val="00A44A95"/>
    <w:rsid w:val="00A47644"/>
    <w:rsid w:val="00A6290F"/>
    <w:rsid w:val="00A649F4"/>
    <w:rsid w:val="00A72A2F"/>
    <w:rsid w:val="00A73289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165F7"/>
    <w:rsid w:val="00B26A56"/>
    <w:rsid w:val="00B32118"/>
    <w:rsid w:val="00B3296E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3624B"/>
    <w:rsid w:val="00C410BD"/>
    <w:rsid w:val="00C615BE"/>
    <w:rsid w:val="00C71A61"/>
    <w:rsid w:val="00C72BA7"/>
    <w:rsid w:val="00C773E7"/>
    <w:rsid w:val="00C77EB1"/>
    <w:rsid w:val="00CA3616"/>
    <w:rsid w:val="00CA3B94"/>
    <w:rsid w:val="00CB3DD5"/>
    <w:rsid w:val="00CC6822"/>
    <w:rsid w:val="00CC71E1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7A525B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C3624B"/>
    <w:pPr>
      <w:tabs>
        <w:tab w:val="left" w:pos="113"/>
        <w:tab w:val="left" w:pos="425"/>
      </w:tabs>
      <w:spacing w:before="24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7A525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99</TotalTime>
  <Pages>1</Pages>
  <Words>174</Words>
  <Characters>994</Characters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