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2BC6A9FD" w:rsidR="00C72BA7" w:rsidRDefault="007823B6" w:rsidP="00162A96">
      <w:pPr>
        <w:pStyle w:val="TITULOFICHAS"/>
      </w:pPr>
      <w:r>
        <w:t>Jogos e desafios</w:t>
      </w:r>
    </w:p>
    <w:p w14:paraId="364648FF" w14:textId="278C2942" w:rsidR="00A448BD" w:rsidRPr="001F156B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DB205E">
                                  <w:pPr>
                                    <w:pStyle w:val="IDENTIFICACAO"/>
                                  </w:pPr>
                                  <w:r w:rsidRPr="00DB2ED5"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DB205E">
                                  <w:pPr>
                                    <w:pStyle w:val="IDENTIFICACAO"/>
                                  </w:pPr>
                                  <w: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DB205E">
                                  <w:pPr>
                                    <w:pStyle w:val="IDENTIFICACAO"/>
                                  </w:pPr>
                                  <w:r w:rsidRPr="00DB2ED5"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DB205E">
                                  <w:pPr>
                                    <w:pStyle w:val="IDENTIFICACAO"/>
                                  </w:pPr>
                                  <w:r w:rsidRPr="00DB2ED5">
                                    <w:t>Matemática | 7.º ano</w:t>
                                  </w:r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DB205E">
                                  <w:pPr>
                                    <w:pStyle w:val="IDENTIFICACAO"/>
                                  </w:pPr>
                                  <w:r w:rsidRPr="00DB2ED5"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DB205E">
                                  <w:pPr>
                                    <w:pStyle w:val="IDENTIFICACAO"/>
                                  </w:pPr>
                                  <w: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05E">
                                  <w:pPr>
                                    <w:pStyle w:val="IDENTIFICACAO"/>
                                  </w:pPr>
                                  <w:r w:rsidRPr="00DB2ED5"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05E">
                                  <w:pPr>
                                    <w:pStyle w:val="IDENTIFICACAO"/>
                                  </w:pPr>
                                  <w:r w:rsidRPr="00DB2ED5"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05E">
                                  <w:pPr>
                                    <w:pStyle w:val="IDENTIFICACAO"/>
                                  </w:pPr>
                                  <w:r w:rsidRPr="00DB2ED5"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DB205E">
                                  <w:pPr>
                                    <w:pStyle w:val="IDENTIFICACAO"/>
                                  </w:pPr>
                                  <w:r w:rsidRPr="00DB2ED5"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DB205E">
                                  <w:pPr>
                                    <w:pStyle w:val="IDENTIFICACAO"/>
                                  </w:pPr>
                                  <w: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05E">
                                  <w:pPr>
                                    <w:pStyle w:val="IDENTIFICACAO"/>
                                  </w:pPr>
                                  <w: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05E">
                                  <w:pPr>
                                    <w:pStyle w:val="IDENTIFICACAO"/>
                                  </w:pPr>
                                  <w: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05E">
                                  <w:pPr>
                                    <w:pStyle w:val="IDENTIFICACAO"/>
                                  </w:pPr>
                                  <w:r>
                                    <w:t>____</w:t>
                                  </w:r>
                                  <w:r w:rsidR="00DB2ED5" w:rsidRPr="00DB2ED5">
                                    <w:t>-</w:t>
                                  </w:r>
                                  <w:r>
                                    <w:t>____</w:t>
                                  </w:r>
                                  <w:r w:rsidR="00DB2ED5" w:rsidRPr="00DB2ED5">
                                    <w:t>-20</w:t>
                                  </w:r>
                                  <w: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DB205E">
                            <w:pPr>
                              <w:pStyle w:val="IDENTIFICACAO"/>
                            </w:pPr>
                            <w:r w:rsidRPr="00DB2ED5"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DB205E">
                            <w:pPr>
                              <w:pStyle w:val="IDENTIFICACAO"/>
                            </w:pPr>
                            <w: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DB205E">
                            <w:pPr>
                              <w:pStyle w:val="IDENTIFICACAO"/>
                            </w:pPr>
                            <w:r w:rsidRPr="00DB2ED5"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DB205E">
                            <w:pPr>
                              <w:pStyle w:val="IDENTIFICACAO"/>
                            </w:pPr>
                            <w:r w:rsidRPr="00DB2ED5">
                              <w:t>Matemática | 7.º ano</w:t>
                            </w:r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DB205E">
                            <w:pPr>
                              <w:pStyle w:val="IDENTIFICACAO"/>
                            </w:pPr>
                            <w:r w:rsidRPr="00DB2ED5"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DB205E">
                            <w:pPr>
                              <w:pStyle w:val="IDENTIFICACAO"/>
                            </w:pPr>
                            <w: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05E">
                            <w:pPr>
                              <w:pStyle w:val="IDENTIFICACAO"/>
                            </w:pPr>
                            <w:r w:rsidRPr="00DB2ED5"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05E">
                            <w:pPr>
                              <w:pStyle w:val="IDENTIFICACAO"/>
                            </w:pPr>
                            <w:r w:rsidRPr="00DB2ED5"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05E">
                            <w:pPr>
                              <w:pStyle w:val="IDENTIFICACAO"/>
                            </w:pPr>
                            <w:r w:rsidRPr="00DB2ED5"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DB205E">
                            <w:pPr>
                              <w:pStyle w:val="IDENTIFICACAO"/>
                            </w:pPr>
                            <w:r w:rsidRPr="00DB2ED5"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DB205E">
                            <w:pPr>
                              <w:pStyle w:val="IDENTIFICACAO"/>
                            </w:pPr>
                            <w: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05E">
                            <w:pPr>
                              <w:pStyle w:val="IDENTIFICACAO"/>
                            </w:pPr>
                            <w: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05E">
                            <w:pPr>
                              <w:pStyle w:val="IDENTIFICACAO"/>
                            </w:pPr>
                            <w: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05E">
                            <w:pPr>
                              <w:pStyle w:val="IDENTIFICACAO"/>
                            </w:pPr>
                            <w:r>
                              <w:t>____</w:t>
                            </w:r>
                            <w:r w:rsidR="00DB2ED5" w:rsidRPr="00DB2ED5">
                              <w:t>-</w:t>
                            </w:r>
                            <w:r>
                              <w:t>____</w:t>
                            </w:r>
                            <w:r w:rsidR="00DB2ED5" w:rsidRPr="00DB2ED5">
                              <w:t>-20</w:t>
                            </w:r>
                            <w: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1CA9CAB9" w14:textId="576A6CF8" w:rsidR="00DB205E" w:rsidRPr="005C5D56" w:rsidRDefault="005C5D56" w:rsidP="00DB205E">
      <w:pPr>
        <w:pStyle w:val="EstiloQUESTAO1NegritoCorpersonalizadaRGB223"/>
        <w:rPr>
          <w:sz w:val="24"/>
          <w:szCs w:val="24"/>
        </w:rPr>
      </w:pPr>
      <w:r>
        <w:rPr>
          <w:sz w:val="24"/>
          <w:szCs w:val="24"/>
        </w:rPr>
        <w:t>À</w:t>
      </w:r>
      <w:r w:rsidR="00DB205E" w:rsidRPr="005C5D56">
        <w:rPr>
          <w:sz w:val="24"/>
          <w:szCs w:val="24"/>
        </w:rPr>
        <w:t xml:space="preserve"> descoberta dos objetos e das imagens</w:t>
      </w:r>
    </w:p>
    <w:p w14:paraId="38D2CA1D" w14:textId="77777777" w:rsidR="00DB205E" w:rsidRPr="00DB205E" w:rsidRDefault="00DB205E" w:rsidP="00DB205E">
      <w:pPr>
        <w:pStyle w:val="QuestaoTexto"/>
        <w:rPr>
          <w:shd w:val="clear" w:color="auto" w:fill="FFFFFF"/>
        </w:rPr>
      </w:pPr>
      <w:r w:rsidRPr="00DB205E">
        <w:rPr>
          <w:shd w:val="clear" w:color="auto" w:fill="FFFFFF"/>
        </w:rPr>
        <w:t xml:space="preserve">Preenche cada uma das tabelas com o objeto ou a imagem correspondente, tendo em conta a expressão algébrica de cada uma das funções. </w:t>
      </w:r>
    </w:p>
    <w:tbl>
      <w:tblPr>
        <w:tblStyle w:val="TableGrid"/>
        <w:tblpPr w:leftFromText="141" w:rightFromText="141" w:vertAnchor="text" w:horzAnchor="margin" w:tblpXSpec="right" w:tblpY="353"/>
        <w:tblOverlap w:val="never"/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737"/>
        <w:gridCol w:w="2715"/>
        <w:gridCol w:w="737"/>
      </w:tblGrid>
      <w:tr w:rsidR="007456BF" w:rsidRPr="00DB205E" w14:paraId="56A42322" w14:textId="77777777" w:rsidTr="007456BF">
        <w:trPr>
          <w:trHeight w:val="680"/>
        </w:trPr>
        <w:tc>
          <w:tcPr>
            <w:tcW w:w="737" w:type="dxa"/>
            <w:shd w:val="clear" w:color="auto" w:fill="F9D7D7"/>
            <w:vAlign w:val="center"/>
          </w:tcPr>
          <w:p w14:paraId="09A08923" w14:textId="3F4A04EB" w:rsidR="00DB205E" w:rsidRPr="00DB205E" w:rsidRDefault="00B50913" w:rsidP="00B50913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  <w14:textOutline w14:w="9525" w14:cap="rnd" w14:cmpd="sng" w14:algn="ctr">
                  <w14:solidFill>
                    <w14:srgbClr w14:val="6EB5BB"/>
                  </w14:solidFill>
                  <w14:prstDash w14:val="solid"/>
                  <w14:bevel/>
                </w14:textOutline>
              </w:rPr>
            </w:pPr>
            <m:oMathPara>
              <m:oMath>
                <m:r>
                  <w:rPr>
                    <w:rFonts w:ascii="Cambria Math" w:hAnsi="Arial" w:cs="Arial"/>
                    <w:sz w:val="20"/>
                    <w:szCs w:val="20"/>
                  </w:rPr>
                  <m:t>x</m:t>
                </m:r>
              </m:oMath>
            </m:oMathPara>
          </w:p>
        </w:tc>
        <w:tc>
          <w:tcPr>
            <w:tcW w:w="2715" w:type="dxa"/>
            <w:shd w:val="clear" w:color="auto" w:fill="F9D7D7"/>
            <w:vAlign w:val="center"/>
          </w:tcPr>
          <w:p w14:paraId="6EB9CBF1" w14:textId="52E10151" w:rsidR="00DB205E" w:rsidRPr="00DB205E" w:rsidRDefault="00B50913" w:rsidP="00B50913">
            <w:pPr>
              <w:tabs>
                <w:tab w:val="center" w:pos="1250"/>
                <w:tab w:val="right" w:pos="2500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solidFill>
                    <w14:srgbClr w14:val="6EB5BB"/>
                  </w14:solidFill>
                  <w14:prstDash w14:val="solid"/>
                  <w14:bevel/>
                </w14:textOutline>
              </w:rPr>
            </w:pPr>
            <m:oMathPara>
              <m:oMath>
                <m:r>
                  <w:rPr>
                    <w:rFonts w:ascii="Cambria Math"/>
                  </w:rPr>
                  <m:t>g</m:t>
                </m:r>
                <m:d>
                  <m:dPr>
                    <m:ctrlPr>
                      <w:rPr>
                        <w:rFonts w:asci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x</m:t>
                    </m:r>
                  </m:e>
                </m:d>
                <m:r>
                  <w:rPr>
                    <w:rFonts w:ascii="Cambria Math"/>
                  </w:rPr>
                  <m:t>=2x</m:t>
                </m:r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3</m:t>
                </m:r>
              </m:oMath>
            </m:oMathPara>
          </w:p>
        </w:tc>
        <w:tc>
          <w:tcPr>
            <w:tcW w:w="737" w:type="dxa"/>
            <w:shd w:val="clear" w:color="auto" w:fill="F9D7D7"/>
            <w:vAlign w:val="center"/>
          </w:tcPr>
          <w:p w14:paraId="68D1E0A6" w14:textId="7DA9DF05" w:rsidR="00DB205E" w:rsidRPr="00DB205E" w:rsidRDefault="00B50913" w:rsidP="00B50913">
            <w:pPr>
              <w:tabs>
                <w:tab w:val="center" w:pos="470"/>
                <w:tab w:val="right" w:pos="940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  <w14:textOutline w14:w="9525" w14:cap="rnd" w14:cmpd="sng" w14:algn="ctr">
                  <w14:solidFill>
                    <w14:srgbClr w14:val="6EB5BB"/>
                  </w14:solidFill>
                  <w14:prstDash w14:val="solid"/>
                  <w14:bevel/>
                </w14:textOutline>
              </w:rPr>
            </w:pPr>
            <m:oMathPara>
              <m:oMath>
                <m:r>
                  <w:rPr>
                    <w:rFonts w:ascii="Cambria Math"/>
                  </w:rPr>
                  <m:t>g</m:t>
                </m:r>
                <m:d>
                  <m:dPr>
                    <m:ctrlPr>
                      <w:rPr>
                        <w:rFonts w:asci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x</m:t>
                    </m:r>
                  </m:e>
                </m:d>
              </m:oMath>
            </m:oMathPara>
          </w:p>
        </w:tc>
      </w:tr>
      <w:tr w:rsidR="00DB205E" w:rsidRPr="00DB205E" w14:paraId="4D5A5E21" w14:textId="77777777" w:rsidTr="007456BF">
        <w:trPr>
          <w:trHeight w:val="1020"/>
        </w:trPr>
        <w:tc>
          <w:tcPr>
            <w:tcW w:w="737" w:type="dxa"/>
            <w:vAlign w:val="center"/>
          </w:tcPr>
          <w:p w14:paraId="71E4BF97" w14:textId="77777777" w:rsidR="00DB205E" w:rsidRPr="00DB205E" w:rsidRDefault="00DB205E" w:rsidP="00DB205E">
            <w:pPr>
              <w:pStyle w:val="IDENTIFICACAO"/>
              <w:framePr w:hSpace="0" w:wrap="auto" w:vAnchor="margin" w:hAnchor="text" w:yAlign="inline"/>
              <w:suppressOverlap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715" w:type="dxa"/>
            <w:vMerge w:val="restart"/>
            <w:vAlign w:val="center"/>
          </w:tcPr>
          <w:p w14:paraId="6F9707CD" w14:textId="77777777" w:rsidR="00DB205E" w:rsidRPr="00DB205E" w:rsidRDefault="00DB205E" w:rsidP="00DB205E">
            <w:pPr>
              <w:pStyle w:val="IDENTIFICACAO"/>
              <w:framePr w:hSpace="0" w:wrap="auto" w:vAnchor="margin" w:hAnchor="text" w:yAlign="inline"/>
              <w:suppressOverlap w:val="0"/>
              <w:rPr>
                <w:rFonts w:cs="Arial"/>
                <w:sz w:val="20"/>
                <w:szCs w:val="20"/>
              </w:rPr>
            </w:pPr>
            <w:r w:rsidRPr="00DB205E">
              <w:rPr>
                <w:rFonts w:cs="Arial"/>
                <w:noProof/>
                <w:sz w:val="20"/>
                <w:szCs w:val="20"/>
              </w:rPr>
              <w:drawing>
                <wp:anchor distT="0" distB="0" distL="114300" distR="114300" simplePos="0" relativeHeight="251680768" behindDoc="0" locked="0" layoutInCell="1" allowOverlap="1" wp14:anchorId="5A2FFBBB" wp14:editId="61C379F1">
                  <wp:simplePos x="0" y="0"/>
                  <wp:positionH relativeFrom="column">
                    <wp:posOffset>106680</wp:posOffset>
                  </wp:positionH>
                  <wp:positionV relativeFrom="paragraph">
                    <wp:posOffset>151130</wp:posOffset>
                  </wp:positionV>
                  <wp:extent cx="1386840" cy="1802765"/>
                  <wp:effectExtent l="0" t="0" r="3810" b="6985"/>
                  <wp:wrapNone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 l="705" r="7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6840" cy="1802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37" w:type="dxa"/>
            <w:vAlign w:val="center"/>
          </w:tcPr>
          <w:p w14:paraId="10133EBC" w14:textId="77777777" w:rsidR="00DB205E" w:rsidRPr="00DB205E" w:rsidRDefault="00DB205E" w:rsidP="00DB205E">
            <w:pPr>
              <w:pStyle w:val="IDENTIFICACAO"/>
              <w:framePr w:hSpace="0" w:wrap="auto" w:vAnchor="margin" w:hAnchor="text" w:yAlign="inline"/>
              <w:suppressOverlap w:val="0"/>
              <w:rPr>
                <w:rFonts w:cs="Arial"/>
                <w:sz w:val="20"/>
                <w:szCs w:val="20"/>
              </w:rPr>
            </w:pPr>
            <w:r w:rsidRPr="00DB205E">
              <w:rPr>
                <w:rFonts w:cs="Arial"/>
                <w:sz w:val="20"/>
                <w:szCs w:val="20"/>
              </w:rPr>
              <w:t>3</w:t>
            </w:r>
          </w:p>
        </w:tc>
      </w:tr>
      <w:tr w:rsidR="00DB205E" w:rsidRPr="00DB205E" w14:paraId="2DBE3FB6" w14:textId="77777777" w:rsidTr="007456BF">
        <w:trPr>
          <w:trHeight w:val="1020"/>
        </w:trPr>
        <w:tc>
          <w:tcPr>
            <w:tcW w:w="737" w:type="dxa"/>
            <w:vAlign w:val="center"/>
          </w:tcPr>
          <w:p w14:paraId="1ED9FBCC" w14:textId="77777777" w:rsidR="00DB205E" w:rsidRPr="00DB205E" w:rsidRDefault="00DB205E" w:rsidP="00DB205E">
            <w:pPr>
              <w:pStyle w:val="IDENTIFICACAO"/>
              <w:framePr w:hSpace="0" w:wrap="auto" w:vAnchor="margin" w:hAnchor="text" w:yAlign="inline"/>
              <w:suppressOverlap w:val="0"/>
              <w:rPr>
                <w:rFonts w:cs="Arial"/>
                <w:sz w:val="20"/>
                <w:szCs w:val="20"/>
              </w:rPr>
            </w:pPr>
            <w:r w:rsidRPr="00DB205E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2715" w:type="dxa"/>
            <w:vMerge/>
            <w:vAlign w:val="center"/>
          </w:tcPr>
          <w:p w14:paraId="2B9D727D" w14:textId="77777777" w:rsidR="00DB205E" w:rsidRPr="00DB205E" w:rsidRDefault="00DB205E" w:rsidP="00DB205E">
            <w:pPr>
              <w:pStyle w:val="IDENTIFICACAO"/>
              <w:framePr w:hSpace="0" w:wrap="auto" w:vAnchor="margin" w:hAnchor="text" w:yAlign="inline"/>
              <w:suppressOverlap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737" w:type="dxa"/>
            <w:vAlign w:val="center"/>
          </w:tcPr>
          <w:p w14:paraId="523DF3C9" w14:textId="77777777" w:rsidR="00DB205E" w:rsidRPr="00DB205E" w:rsidRDefault="00DB205E" w:rsidP="00DB205E">
            <w:pPr>
              <w:pStyle w:val="IDENTIFICACAO"/>
              <w:framePr w:hSpace="0" w:wrap="auto" w:vAnchor="margin" w:hAnchor="text" w:yAlign="inline"/>
              <w:suppressOverlap w:val="0"/>
              <w:rPr>
                <w:rFonts w:cs="Arial"/>
                <w:sz w:val="20"/>
                <w:szCs w:val="20"/>
              </w:rPr>
            </w:pPr>
          </w:p>
        </w:tc>
      </w:tr>
      <w:tr w:rsidR="00DB205E" w:rsidRPr="00DB205E" w14:paraId="00992672" w14:textId="77777777" w:rsidTr="007456BF">
        <w:trPr>
          <w:trHeight w:val="1020"/>
        </w:trPr>
        <w:tc>
          <w:tcPr>
            <w:tcW w:w="737" w:type="dxa"/>
            <w:vAlign w:val="center"/>
          </w:tcPr>
          <w:p w14:paraId="769EECD9" w14:textId="77777777" w:rsidR="00DB205E" w:rsidRPr="00DB205E" w:rsidRDefault="00DB205E" w:rsidP="00DB205E">
            <w:pPr>
              <w:pStyle w:val="IDENTIFICACAO"/>
              <w:framePr w:hSpace="0" w:wrap="auto" w:vAnchor="margin" w:hAnchor="text" w:yAlign="inline"/>
              <w:suppressOverlap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715" w:type="dxa"/>
            <w:vMerge/>
            <w:vAlign w:val="center"/>
          </w:tcPr>
          <w:p w14:paraId="49F148D4" w14:textId="77777777" w:rsidR="00DB205E" w:rsidRPr="00DB205E" w:rsidRDefault="00DB205E" w:rsidP="00DB205E">
            <w:pPr>
              <w:pStyle w:val="IDENTIFICACAO"/>
              <w:framePr w:hSpace="0" w:wrap="auto" w:vAnchor="margin" w:hAnchor="text" w:yAlign="inline"/>
              <w:suppressOverlap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737" w:type="dxa"/>
            <w:vAlign w:val="center"/>
          </w:tcPr>
          <w:p w14:paraId="4883BA91" w14:textId="379A8C46" w:rsidR="00DB205E" w:rsidRPr="00DB205E" w:rsidRDefault="00B50913" w:rsidP="00B50913">
            <w:pPr>
              <w:pStyle w:val="IDENTIFICACAO"/>
              <w:framePr w:hSpace="0" w:wrap="auto" w:vAnchor="margin" w:hAnchor="text" w:yAlign="inline"/>
              <w:suppressOverlap w:val="0"/>
            </w:pPr>
            <m:oMathPara>
              <m:oMath>
                <m:f>
                  <m:fPr>
                    <m:ctrlPr>
                      <w:rPr>
                        <w:rFonts w:asci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</w:rPr>
                      <m:t>4</m:t>
                    </m:r>
                  </m:den>
                </m:f>
              </m:oMath>
            </m:oMathPara>
          </w:p>
        </w:tc>
      </w:tr>
    </w:tbl>
    <w:p w14:paraId="0E6487C2" w14:textId="77777777" w:rsidR="00DB205E" w:rsidRPr="00B45B9A" w:rsidRDefault="00DB205E" w:rsidP="00DB205E">
      <w:pPr>
        <w:tabs>
          <w:tab w:val="left" w:pos="9498"/>
        </w:tabs>
        <w:spacing w:after="160" w:line="240" w:lineRule="auto"/>
        <w:jc w:val="both"/>
        <w:rPr>
          <w:rFonts w:ascii="Arial" w:hAnsi="Arial" w:cs="Arial"/>
          <w:bCs/>
          <w:color w:val="000000" w:themeColor="text1"/>
        </w:rPr>
      </w:pPr>
    </w:p>
    <w:tbl>
      <w:tblPr>
        <w:tblStyle w:val="TableGrid"/>
        <w:tblpPr w:leftFromText="141" w:rightFromText="141" w:vertAnchor="text" w:horzAnchor="margin" w:tblpY="-86"/>
        <w:tblOverlap w:val="never"/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737"/>
        <w:gridCol w:w="2636"/>
        <w:gridCol w:w="737"/>
      </w:tblGrid>
      <w:tr w:rsidR="007456BF" w:rsidRPr="00DB205E" w14:paraId="6BF93873" w14:textId="77777777" w:rsidTr="007456BF">
        <w:trPr>
          <w:trHeight w:val="680"/>
        </w:trPr>
        <w:tc>
          <w:tcPr>
            <w:tcW w:w="737" w:type="dxa"/>
            <w:shd w:val="clear" w:color="auto" w:fill="F9D7D7"/>
            <w:vAlign w:val="center"/>
          </w:tcPr>
          <w:p w14:paraId="41B8D4A0" w14:textId="2A3CE7A3" w:rsidR="00DB205E" w:rsidRPr="00DB205E" w:rsidRDefault="00B50913" w:rsidP="00B50913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  <w14:textOutline w14:w="9525" w14:cap="rnd" w14:cmpd="sng" w14:algn="ctr">
                  <w14:solidFill>
                    <w14:srgbClr w14:val="6EB5BB"/>
                  </w14:solidFill>
                  <w14:prstDash w14:val="solid"/>
                  <w14:bevel/>
                </w14:textOutline>
              </w:rPr>
            </w:pPr>
            <m:oMathPara>
              <m:oMath>
                <m:r>
                  <w:rPr>
                    <w:rFonts w:ascii="Cambria Math" w:hAnsi="Arial" w:cs="Arial"/>
                    <w:sz w:val="20"/>
                    <w:szCs w:val="20"/>
                  </w:rPr>
                  <m:t>x</m:t>
                </m:r>
              </m:oMath>
            </m:oMathPara>
          </w:p>
        </w:tc>
        <w:tc>
          <w:tcPr>
            <w:tcW w:w="2636" w:type="dxa"/>
            <w:shd w:val="clear" w:color="auto" w:fill="F9D7D7"/>
            <w:vAlign w:val="center"/>
          </w:tcPr>
          <w:p w14:paraId="6AC1D77A" w14:textId="06EFD115" w:rsidR="00DB205E" w:rsidRPr="00DB205E" w:rsidRDefault="00B50913" w:rsidP="00B5091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solidFill>
                    <w14:srgbClr w14:val="6EB5BB"/>
                  </w14:solidFill>
                  <w14:prstDash w14:val="solid"/>
                  <w14:bevel/>
                </w14:textOutline>
              </w:rPr>
            </w:pPr>
            <m:oMathPara>
              <m:oMath>
                <m:r>
                  <w:rPr>
                    <w:rFonts w:ascii="Cambria Math" w:hAnsi="Arial" w:cs="Arial"/>
                    <w:sz w:val="20"/>
                    <w:szCs w:val="20"/>
                  </w:rPr>
                  <m:t>f</m:t>
                </m:r>
                <m:d>
                  <m:dPr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Arial" w:cs="Arial"/>
                        <w:sz w:val="20"/>
                        <w:szCs w:val="20"/>
                      </w:rPr>
                      <m:t>x</m:t>
                    </m:r>
                  </m:e>
                </m:d>
                <m:r>
                  <w:rPr>
                    <w:rFonts w:ascii="Cambria Math" w:hAnsi="Arial" w:cs="Arial"/>
                    <w:sz w:val="20"/>
                    <w:szCs w:val="20"/>
                  </w:rPr>
                  <m:t>=</m:t>
                </m:r>
                <m:f>
                  <m:fPr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Arial" w:cs="Arial"/>
                        <w:sz w:val="20"/>
                        <w:szCs w:val="20"/>
                      </w:rPr>
                      <m:t>2</m:t>
                    </m:r>
                  </m:num>
                  <m:den>
                    <m:r>
                      <w:rPr>
                        <w:rFonts w:ascii="Cambria Math" w:hAnsi="Arial" w:cs="Arial"/>
                        <w:sz w:val="20"/>
                        <w:szCs w:val="20"/>
                      </w:rPr>
                      <m:t>3</m:t>
                    </m:r>
                  </m:den>
                </m:f>
                <m:r>
                  <w:rPr>
                    <w:rFonts w:ascii="Cambria Math" w:hAnsi="Arial" w:cs="Arial"/>
                    <w:sz w:val="20"/>
                    <w:szCs w:val="20"/>
                  </w:rPr>
                  <m:t>x</m:t>
                </m:r>
              </m:oMath>
            </m:oMathPara>
          </w:p>
        </w:tc>
        <w:tc>
          <w:tcPr>
            <w:tcW w:w="737" w:type="dxa"/>
            <w:shd w:val="clear" w:color="auto" w:fill="F9D7D7"/>
            <w:vAlign w:val="center"/>
          </w:tcPr>
          <w:p w14:paraId="29744148" w14:textId="52615A3F" w:rsidR="00DB205E" w:rsidRPr="00DB205E" w:rsidRDefault="00B50913" w:rsidP="00B50913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  <w14:textOutline w14:w="9525" w14:cap="rnd" w14:cmpd="sng" w14:algn="ctr">
                  <w14:solidFill>
                    <w14:srgbClr w14:val="6EB5BB"/>
                  </w14:solidFill>
                  <w14:prstDash w14:val="solid"/>
                  <w14:bevel/>
                </w14:textOutline>
              </w:rPr>
            </w:pPr>
            <m:oMathPara>
              <m:oMath>
                <m:r>
                  <w:rPr>
                    <w:rFonts w:ascii="Cambria Math" w:hAnsi="Arial" w:cs="Arial"/>
                    <w:sz w:val="20"/>
                    <w:szCs w:val="20"/>
                  </w:rPr>
                  <m:t>f</m:t>
                </m:r>
                <m:d>
                  <m:dPr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Arial" w:cs="Arial"/>
                        <w:sz w:val="20"/>
                        <w:szCs w:val="20"/>
                      </w:rPr>
                      <m:t>x</m:t>
                    </m:r>
                  </m:e>
                </m:d>
              </m:oMath>
            </m:oMathPara>
          </w:p>
        </w:tc>
      </w:tr>
      <w:tr w:rsidR="007456BF" w:rsidRPr="00DB205E" w14:paraId="23B90FF8" w14:textId="77777777" w:rsidTr="007456BF">
        <w:trPr>
          <w:trHeight w:val="1020"/>
        </w:trPr>
        <w:tc>
          <w:tcPr>
            <w:tcW w:w="737" w:type="dxa"/>
            <w:vAlign w:val="center"/>
          </w:tcPr>
          <w:p w14:paraId="52F7970D" w14:textId="77777777" w:rsidR="00DB205E" w:rsidRPr="00DB205E" w:rsidRDefault="00DB205E" w:rsidP="007456BF">
            <w:pPr>
              <w:pStyle w:val="IDENTIFICACAO"/>
              <w:framePr w:hSpace="0" w:wrap="auto" w:vAnchor="margin" w:hAnchor="text" w:yAlign="inline"/>
              <w:suppressOverlap w:val="0"/>
              <w:rPr>
                <w:sz w:val="20"/>
                <w:szCs w:val="20"/>
              </w:rPr>
            </w:pPr>
            <w:r w:rsidRPr="00DB205E">
              <w:rPr>
                <w:sz w:val="20"/>
                <w:szCs w:val="20"/>
              </w:rPr>
              <w:t>3</w:t>
            </w:r>
          </w:p>
        </w:tc>
        <w:tc>
          <w:tcPr>
            <w:tcW w:w="2636" w:type="dxa"/>
            <w:vMerge w:val="restart"/>
            <w:vAlign w:val="center"/>
          </w:tcPr>
          <w:p w14:paraId="7F6AB08D" w14:textId="77777777" w:rsidR="00DB205E" w:rsidRPr="00DB205E" w:rsidRDefault="00DB205E" w:rsidP="007456BF">
            <w:pPr>
              <w:pStyle w:val="IDENTIFICACAO"/>
              <w:framePr w:hSpace="0" w:wrap="auto" w:vAnchor="margin" w:hAnchor="text" w:yAlign="inline"/>
              <w:suppressOverlap w:val="0"/>
              <w:rPr>
                <w:sz w:val="20"/>
                <w:szCs w:val="20"/>
              </w:rPr>
            </w:pPr>
            <w:r w:rsidRPr="00DB205E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79744" behindDoc="0" locked="0" layoutInCell="1" allowOverlap="1" wp14:anchorId="0C2F670F" wp14:editId="1F6866F0">
                  <wp:simplePos x="0" y="0"/>
                  <wp:positionH relativeFrom="column">
                    <wp:posOffset>-17780</wp:posOffset>
                  </wp:positionH>
                  <wp:positionV relativeFrom="paragraph">
                    <wp:posOffset>104775</wp:posOffset>
                  </wp:positionV>
                  <wp:extent cx="1538605" cy="1834515"/>
                  <wp:effectExtent l="0" t="0" r="4445" b="0"/>
                  <wp:wrapNone/>
                  <wp:docPr id="12" name="Image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m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 t="364" b="3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8605" cy="1834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37" w:type="dxa"/>
            <w:vAlign w:val="center"/>
          </w:tcPr>
          <w:p w14:paraId="3B040177" w14:textId="77777777" w:rsidR="00DB205E" w:rsidRPr="00DB205E" w:rsidRDefault="00DB205E" w:rsidP="007456BF">
            <w:pPr>
              <w:pStyle w:val="IDENTIFICACAO"/>
              <w:framePr w:hSpace="0" w:wrap="auto" w:vAnchor="margin" w:hAnchor="text" w:yAlign="inline"/>
              <w:suppressOverlap w:val="0"/>
              <w:rPr>
                <w:sz w:val="20"/>
                <w:szCs w:val="20"/>
              </w:rPr>
            </w:pPr>
          </w:p>
        </w:tc>
      </w:tr>
      <w:tr w:rsidR="007456BF" w:rsidRPr="00DB205E" w14:paraId="522E2695" w14:textId="77777777" w:rsidTr="007456BF">
        <w:trPr>
          <w:trHeight w:val="1020"/>
        </w:trPr>
        <w:tc>
          <w:tcPr>
            <w:tcW w:w="737" w:type="dxa"/>
            <w:vAlign w:val="center"/>
          </w:tcPr>
          <w:p w14:paraId="0DA6597D" w14:textId="77777777" w:rsidR="00DB205E" w:rsidRPr="00DB205E" w:rsidRDefault="00DB205E" w:rsidP="007456BF">
            <w:pPr>
              <w:pStyle w:val="IDENTIFICACAO"/>
              <w:framePr w:hSpace="0" w:wrap="auto" w:vAnchor="margin" w:hAnchor="text" w:yAlign="inline"/>
              <w:suppressOverlap w:val="0"/>
              <w:rPr>
                <w:sz w:val="20"/>
                <w:szCs w:val="20"/>
              </w:rPr>
            </w:pPr>
          </w:p>
        </w:tc>
        <w:tc>
          <w:tcPr>
            <w:tcW w:w="2636" w:type="dxa"/>
            <w:vMerge/>
            <w:vAlign w:val="center"/>
          </w:tcPr>
          <w:p w14:paraId="41C3D352" w14:textId="77777777" w:rsidR="00DB205E" w:rsidRPr="00DB205E" w:rsidRDefault="00DB205E" w:rsidP="007456BF">
            <w:pPr>
              <w:pStyle w:val="IDENTIFICACAO"/>
              <w:framePr w:hSpace="0" w:wrap="auto" w:vAnchor="margin" w:hAnchor="text" w:yAlign="inline"/>
              <w:suppressOverlap w:val="0"/>
              <w:rPr>
                <w:sz w:val="20"/>
                <w:szCs w:val="20"/>
              </w:rPr>
            </w:pPr>
          </w:p>
        </w:tc>
        <w:tc>
          <w:tcPr>
            <w:tcW w:w="737" w:type="dxa"/>
            <w:vAlign w:val="center"/>
          </w:tcPr>
          <w:p w14:paraId="108ED280" w14:textId="108CA2C0" w:rsidR="00DB205E" w:rsidRPr="00DB205E" w:rsidRDefault="00B50913" w:rsidP="00B50913">
            <w:pPr>
              <w:pStyle w:val="IDENTIFICACAO"/>
              <w:framePr w:hSpace="0" w:wrap="auto" w:vAnchor="margin" w:hAnchor="text" w:yAlign="inline"/>
              <w:suppressOverlap w:val="0"/>
              <w:rPr>
                <w:sz w:val="20"/>
                <w:szCs w:val="20"/>
              </w:rPr>
            </w:pPr>
            <m:oMathPara>
              <m:oMath>
                <m:f>
                  <m:fPr>
                    <m:ctrlPr>
                      <w:rPr>
                        <w:rFonts w:ascii="Cambria Math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/>
                        <w:sz w:val="20"/>
                        <w:szCs w:val="20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  <w:sz w:val="20"/>
                        <w:szCs w:val="20"/>
                      </w:rPr>
                      <m:t>3</m:t>
                    </m:r>
                  </m:den>
                </m:f>
              </m:oMath>
            </m:oMathPara>
          </w:p>
        </w:tc>
      </w:tr>
      <w:tr w:rsidR="007456BF" w:rsidRPr="00DB205E" w14:paraId="5ABB393B" w14:textId="77777777" w:rsidTr="007456BF">
        <w:trPr>
          <w:trHeight w:val="1020"/>
        </w:trPr>
        <w:tc>
          <w:tcPr>
            <w:tcW w:w="737" w:type="dxa"/>
            <w:vAlign w:val="center"/>
          </w:tcPr>
          <w:p w14:paraId="4F8AF0CE" w14:textId="77777777" w:rsidR="00DB205E" w:rsidRPr="00DB205E" w:rsidRDefault="00DB205E" w:rsidP="007456BF">
            <w:pPr>
              <w:pStyle w:val="IDENTIFICACAO"/>
              <w:framePr w:hSpace="0" w:wrap="auto" w:vAnchor="margin" w:hAnchor="text" w:yAlign="inline"/>
              <w:suppressOverlap w:val="0"/>
              <w:rPr>
                <w:sz w:val="20"/>
                <w:szCs w:val="20"/>
              </w:rPr>
            </w:pPr>
            <w:r w:rsidRPr="00DB205E">
              <w:rPr>
                <w:sz w:val="20"/>
                <w:szCs w:val="20"/>
              </w:rPr>
              <w:t>15</w:t>
            </w:r>
          </w:p>
        </w:tc>
        <w:tc>
          <w:tcPr>
            <w:tcW w:w="2636" w:type="dxa"/>
            <w:vMerge/>
            <w:vAlign w:val="center"/>
          </w:tcPr>
          <w:p w14:paraId="2044DE0A" w14:textId="77777777" w:rsidR="00DB205E" w:rsidRPr="00DB205E" w:rsidRDefault="00DB205E" w:rsidP="007456BF">
            <w:pPr>
              <w:pStyle w:val="IDENTIFICACAO"/>
              <w:framePr w:hSpace="0" w:wrap="auto" w:vAnchor="margin" w:hAnchor="text" w:yAlign="inline"/>
              <w:suppressOverlap w:val="0"/>
              <w:rPr>
                <w:sz w:val="20"/>
                <w:szCs w:val="20"/>
              </w:rPr>
            </w:pPr>
          </w:p>
        </w:tc>
        <w:tc>
          <w:tcPr>
            <w:tcW w:w="737" w:type="dxa"/>
            <w:vAlign w:val="center"/>
          </w:tcPr>
          <w:p w14:paraId="0D06D8E3" w14:textId="77777777" w:rsidR="00DB205E" w:rsidRPr="00DB205E" w:rsidRDefault="00DB205E" w:rsidP="007456BF">
            <w:pPr>
              <w:pStyle w:val="IDENTIFICACAO"/>
              <w:framePr w:hSpace="0" w:wrap="auto" w:vAnchor="margin" w:hAnchor="text" w:yAlign="inline"/>
              <w:suppressOverlap w:val="0"/>
              <w:rPr>
                <w:sz w:val="20"/>
                <w:szCs w:val="20"/>
              </w:rPr>
            </w:pPr>
          </w:p>
        </w:tc>
      </w:tr>
    </w:tbl>
    <w:p w14:paraId="5B8F722F" w14:textId="77777777" w:rsidR="00DB205E" w:rsidRDefault="00DB205E" w:rsidP="00045313">
      <w:pPr>
        <w:spacing w:line="240" w:lineRule="auto"/>
      </w:pPr>
    </w:p>
    <w:p w14:paraId="291C688A" w14:textId="77777777" w:rsidR="00DB205E" w:rsidRDefault="00DB205E" w:rsidP="00045313">
      <w:pPr>
        <w:spacing w:line="240" w:lineRule="auto"/>
      </w:pPr>
    </w:p>
    <w:p w14:paraId="41E34C73" w14:textId="77777777" w:rsidR="00DB205E" w:rsidRDefault="00DB205E" w:rsidP="00045313">
      <w:pPr>
        <w:spacing w:line="240" w:lineRule="auto"/>
      </w:pPr>
    </w:p>
    <w:p w14:paraId="47F8BB35" w14:textId="77777777" w:rsidR="00DB205E" w:rsidRDefault="00DB205E" w:rsidP="00045313">
      <w:pPr>
        <w:spacing w:line="240" w:lineRule="auto"/>
      </w:pPr>
    </w:p>
    <w:p w14:paraId="2C32BB85" w14:textId="77777777" w:rsidR="00DB205E" w:rsidRDefault="00DB205E" w:rsidP="00045313">
      <w:pPr>
        <w:spacing w:line="240" w:lineRule="auto"/>
      </w:pPr>
    </w:p>
    <w:p w14:paraId="315099EF" w14:textId="77777777" w:rsidR="00DB205E" w:rsidRDefault="00DB205E" w:rsidP="00045313">
      <w:pPr>
        <w:spacing w:line="240" w:lineRule="auto"/>
      </w:pPr>
    </w:p>
    <w:p w14:paraId="7C2E3DA3" w14:textId="77777777" w:rsidR="00DB205E" w:rsidRDefault="00DB205E" w:rsidP="00045313">
      <w:pPr>
        <w:spacing w:line="240" w:lineRule="auto"/>
      </w:pPr>
    </w:p>
    <w:p w14:paraId="14FF91ED" w14:textId="77777777" w:rsidR="00DB205E" w:rsidRDefault="00DB205E" w:rsidP="00045313">
      <w:pPr>
        <w:spacing w:line="240" w:lineRule="auto"/>
      </w:pPr>
    </w:p>
    <w:p w14:paraId="3187123B" w14:textId="77777777" w:rsidR="00DB205E" w:rsidRDefault="00DB205E" w:rsidP="00045313">
      <w:pPr>
        <w:spacing w:line="240" w:lineRule="auto"/>
      </w:pPr>
    </w:p>
    <w:tbl>
      <w:tblPr>
        <w:tblStyle w:val="TableGrid"/>
        <w:tblpPr w:leftFromText="141" w:rightFromText="141" w:vertAnchor="text" w:horzAnchor="margin" w:tblpY="159"/>
        <w:tblOverlap w:val="never"/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737"/>
        <w:gridCol w:w="2636"/>
        <w:gridCol w:w="756"/>
      </w:tblGrid>
      <w:tr w:rsidR="007456BF" w:rsidRPr="007456BF" w14:paraId="748AA013" w14:textId="77777777" w:rsidTr="00045313">
        <w:trPr>
          <w:trHeight w:val="680"/>
        </w:trPr>
        <w:tc>
          <w:tcPr>
            <w:tcW w:w="737" w:type="dxa"/>
            <w:shd w:val="clear" w:color="auto" w:fill="F9D7D7"/>
            <w:vAlign w:val="center"/>
          </w:tcPr>
          <w:p w14:paraId="25D32E03" w14:textId="7371F04A" w:rsidR="00DB205E" w:rsidRPr="007456BF" w:rsidRDefault="00B50913" w:rsidP="00B50913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  <w14:textOutline w14:w="9525" w14:cap="rnd" w14:cmpd="sng" w14:algn="ctr">
                  <w14:solidFill>
                    <w14:srgbClr w14:val="6EB5BB"/>
                  </w14:solidFill>
                  <w14:prstDash w14:val="solid"/>
                  <w14:bevel/>
                </w14:textOutline>
              </w:rPr>
            </w:pPr>
            <m:oMathPara>
              <m:oMath>
                <m:r>
                  <w:rPr>
                    <w:rFonts w:ascii="Cambria Math" w:hAnsi="Arial" w:cs="Arial"/>
                    <w:sz w:val="20"/>
                    <w:szCs w:val="20"/>
                  </w:rPr>
                  <m:t>x</m:t>
                </m:r>
              </m:oMath>
            </m:oMathPara>
          </w:p>
        </w:tc>
        <w:tc>
          <w:tcPr>
            <w:tcW w:w="2636" w:type="dxa"/>
            <w:shd w:val="clear" w:color="auto" w:fill="F9D7D7"/>
            <w:vAlign w:val="center"/>
          </w:tcPr>
          <w:p w14:paraId="3198F4FE" w14:textId="49EBBB87" w:rsidR="00DB205E" w:rsidRPr="007456BF" w:rsidRDefault="00B50913" w:rsidP="00B50913">
            <w:pPr>
              <w:tabs>
                <w:tab w:val="center" w:pos="1180"/>
                <w:tab w:val="right" w:pos="2360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solidFill>
                    <w14:srgbClr w14:val="6EB5BB"/>
                  </w14:solidFill>
                  <w14:prstDash w14:val="solid"/>
                  <w14:bevel/>
                </w14:textOutline>
              </w:rPr>
            </w:pPr>
            <m:oMathPara>
              <m:oMath>
                <m:r>
                  <w:rPr>
                    <w:rFonts w:ascii="Cambria Math" w:hAnsi="Cambria Math" w:cs="Cambria Math"/>
                    <w:sz w:val="20"/>
                    <w:szCs w:val="20"/>
                  </w:rPr>
                  <m:t>h</m:t>
                </m:r>
                <m:d>
                  <m:dPr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Arial" w:cs="Arial"/>
                        <w:sz w:val="20"/>
                        <w:szCs w:val="20"/>
                      </w:rPr>
                      <m:t>x</m:t>
                    </m:r>
                  </m:e>
                </m:d>
                <m:r>
                  <w:rPr>
                    <w:rFonts w:ascii="Cambria Math" w:hAnsi="Arial" w:cs="Arial"/>
                    <w:sz w:val="20"/>
                    <w:szCs w:val="20"/>
                  </w:rPr>
                  <m:t>=5</m:t>
                </m:r>
              </m:oMath>
            </m:oMathPara>
          </w:p>
        </w:tc>
        <w:tc>
          <w:tcPr>
            <w:tcW w:w="756" w:type="dxa"/>
            <w:shd w:val="clear" w:color="auto" w:fill="F9D7D7"/>
            <w:vAlign w:val="center"/>
          </w:tcPr>
          <w:p w14:paraId="53FB8E30" w14:textId="71195144" w:rsidR="00DB205E" w:rsidRPr="007456BF" w:rsidRDefault="00B50913" w:rsidP="00B50913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  <w14:textOutline w14:w="9525" w14:cap="rnd" w14:cmpd="sng" w14:algn="ctr">
                  <w14:solidFill>
                    <w14:srgbClr w14:val="6EB5BB"/>
                  </w14:solidFill>
                  <w14:prstDash w14:val="solid"/>
                  <w14:bevel/>
                </w14:textOutline>
              </w:rPr>
            </w:pPr>
            <m:oMathPara>
              <m:oMath>
                <m:r>
                  <w:rPr>
                    <w:rFonts w:ascii="Cambria Math" w:hAnsi="Cambria Math" w:cs="Cambria Math"/>
                    <w:sz w:val="20"/>
                    <w:szCs w:val="20"/>
                  </w:rPr>
                  <m:t>h</m:t>
                </m:r>
                <m:d>
                  <m:dPr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Arial" w:cs="Arial"/>
                        <w:sz w:val="20"/>
                        <w:szCs w:val="20"/>
                      </w:rPr>
                      <m:t>x</m:t>
                    </m:r>
                  </m:e>
                </m:d>
              </m:oMath>
            </m:oMathPara>
          </w:p>
        </w:tc>
      </w:tr>
      <w:tr w:rsidR="007456BF" w:rsidRPr="007456BF" w14:paraId="7344E88A" w14:textId="77777777" w:rsidTr="00045313">
        <w:trPr>
          <w:trHeight w:val="1020"/>
        </w:trPr>
        <w:tc>
          <w:tcPr>
            <w:tcW w:w="737" w:type="dxa"/>
            <w:vAlign w:val="center"/>
          </w:tcPr>
          <w:p w14:paraId="052BF48A" w14:textId="6B7F8FB4" w:rsidR="00DB205E" w:rsidRPr="007456BF" w:rsidRDefault="00B50913" w:rsidP="00B50913">
            <w:pPr>
              <w:pStyle w:val="IDENTIFICACAO"/>
              <w:framePr w:hSpace="0" w:wrap="auto" w:vAnchor="margin" w:hAnchor="text" w:yAlign="inline"/>
              <w:tabs>
                <w:tab w:val="center" w:pos="440"/>
                <w:tab w:val="right" w:pos="880"/>
              </w:tabs>
              <w:suppressOverlap w:val="0"/>
              <w:rPr>
                <w:rFonts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cs="Arial"/>
                    <w:sz w:val="20"/>
                    <w:szCs w:val="20"/>
                  </w:rPr>
                  <m:t>-</m:t>
                </m:r>
                <m:r>
                  <w:rPr>
                    <w:rFonts w:ascii="Cambria Math" w:cs="Arial"/>
                    <w:sz w:val="20"/>
                    <w:szCs w:val="20"/>
                  </w:rPr>
                  <m:t>3</m:t>
                </m:r>
              </m:oMath>
            </m:oMathPara>
          </w:p>
        </w:tc>
        <w:tc>
          <w:tcPr>
            <w:tcW w:w="2636" w:type="dxa"/>
            <w:vMerge w:val="restart"/>
            <w:vAlign w:val="center"/>
          </w:tcPr>
          <w:p w14:paraId="0250FA86" w14:textId="5EAFBCE6" w:rsidR="00DB205E" w:rsidRPr="007456BF" w:rsidRDefault="00790D92" w:rsidP="00045313">
            <w:pPr>
              <w:pStyle w:val="IDENTIFICACAO"/>
              <w:framePr w:hSpace="0" w:wrap="auto" w:vAnchor="margin" w:hAnchor="text" w:yAlign="inline"/>
              <w:suppressOverlap w:val="0"/>
              <w:rPr>
                <w:rFonts w:cs="Arial"/>
                <w:sz w:val="20"/>
                <w:szCs w:val="20"/>
              </w:rPr>
            </w:pPr>
            <w:r w:rsidRPr="007456BF">
              <w:rPr>
                <w:rFonts w:cs="Arial"/>
                <w:noProof/>
                <w:sz w:val="20"/>
                <w:szCs w:val="20"/>
              </w:rPr>
              <w:drawing>
                <wp:anchor distT="0" distB="0" distL="114300" distR="114300" simplePos="0" relativeHeight="251682816" behindDoc="0" locked="0" layoutInCell="1" allowOverlap="1" wp14:anchorId="14147902" wp14:editId="42DD42AC">
                  <wp:simplePos x="0" y="0"/>
                  <wp:positionH relativeFrom="column">
                    <wp:posOffset>172085</wp:posOffset>
                  </wp:positionH>
                  <wp:positionV relativeFrom="paragraph">
                    <wp:posOffset>48895</wp:posOffset>
                  </wp:positionV>
                  <wp:extent cx="1086485" cy="1938020"/>
                  <wp:effectExtent l="0" t="0" r="0" b="5080"/>
                  <wp:wrapNone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m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/>
                          <a:srcRect t="-1356" b="-2057"/>
                          <a:stretch/>
                        </pic:blipFill>
                        <pic:spPr bwMode="auto">
                          <a:xfrm>
                            <a:off x="0" y="0"/>
                            <a:ext cx="1086485" cy="1938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56" w:type="dxa"/>
            <w:vAlign w:val="center"/>
          </w:tcPr>
          <w:p w14:paraId="77A7967B" w14:textId="77777777" w:rsidR="00DB205E" w:rsidRPr="007456BF" w:rsidRDefault="00DB205E" w:rsidP="00045313">
            <w:pPr>
              <w:pStyle w:val="IDENTIFICACAO"/>
              <w:framePr w:hSpace="0" w:wrap="auto" w:vAnchor="margin" w:hAnchor="text" w:yAlign="inline"/>
              <w:suppressOverlap w:val="0"/>
              <w:rPr>
                <w:rFonts w:cs="Arial"/>
                <w:sz w:val="20"/>
                <w:szCs w:val="20"/>
              </w:rPr>
            </w:pPr>
          </w:p>
        </w:tc>
      </w:tr>
      <w:tr w:rsidR="007456BF" w:rsidRPr="007456BF" w14:paraId="2F22D5E9" w14:textId="77777777" w:rsidTr="00045313">
        <w:trPr>
          <w:trHeight w:val="1020"/>
        </w:trPr>
        <w:tc>
          <w:tcPr>
            <w:tcW w:w="737" w:type="dxa"/>
            <w:vAlign w:val="center"/>
          </w:tcPr>
          <w:p w14:paraId="3599F0A4" w14:textId="4C418324" w:rsidR="00DB205E" w:rsidRPr="007456BF" w:rsidRDefault="007456BF" w:rsidP="00045313">
            <w:pPr>
              <w:pStyle w:val="IDENTIFICACAO"/>
              <w:framePr w:hSpace="0" w:wrap="auto" w:vAnchor="margin" w:hAnchor="text" w:yAlign="inline"/>
              <w:tabs>
                <w:tab w:val="center" w:pos="440"/>
                <w:tab w:val="right" w:pos="880"/>
              </w:tabs>
              <w:suppressOverlap w:val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2636" w:type="dxa"/>
            <w:vMerge/>
            <w:vAlign w:val="center"/>
          </w:tcPr>
          <w:p w14:paraId="6DB19CD1" w14:textId="77777777" w:rsidR="00DB205E" w:rsidRPr="007456BF" w:rsidRDefault="00DB205E" w:rsidP="00045313">
            <w:pPr>
              <w:pStyle w:val="IDENTIFICACAO"/>
              <w:framePr w:hSpace="0" w:wrap="auto" w:vAnchor="margin" w:hAnchor="text" w:yAlign="inline"/>
              <w:suppressOverlap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756" w:type="dxa"/>
            <w:vAlign w:val="center"/>
          </w:tcPr>
          <w:p w14:paraId="51D9E494" w14:textId="77777777" w:rsidR="00DB205E" w:rsidRPr="007456BF" w:rsidRDefault="00DB205E" w:rsidP="00045313">
            <w:pPr>
              <w:pStyle w:val="IDENTIFICACAO"/>
              <w:framePr w:hSpace="0" w:wrap="auto" w:vAnchor="margin" w:hAnchor="text" w:yAlign="inline"/>
              <w:suppressOverlap w:val="0"/>
              <w:rPr>
                <w:rFonts w:cs="Arial"/>
                <w:sz w:val="20"/>
                <w:szCs w:val="20"/>
              </w:rPr>
            </w:pPr>
          </w:p>
        </w:tc>
      </w:tr>
      <w:tr w:rsidR="007456BF" w:rsidRPr="007456BF" w14:paraId="73450532" w14:textId="77777777" w:rsidTr="00045313">
        <w:trPr>
          <w:trHeight w:val="1020"/>
        </w:trPr>
        <w:tc>
          <w:tcPr>
            <w:tcW w:w="737" w:type="dxa"/>
            <w:vAlign w:val="center"/>
          </w:tcPr>
          <w:p w14:paraId="667524CF" w14:textId="1F2B958E" w:rsidR="00DB205E" w:rsidRPr="007456BF" w:rsidRDefault="007456BF" w:rsidP="00045313">
            <w:pPr>
              <w:pStyle w:val="IDENTIFICACAO"/>
              <w:framePr w:hSpace="0" w:wrap="auto" w:vAnchor="margin" w:hAnchor="text" w:yAlign="inline"/>
              <w:suppressOverlap w:val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2636" w:type="dxa"/>
            <w:vMerge/>
            <w:vAlign w:val="center"/>
          </w:tcPr>
          <w:p w14:paraId="3711F8E2" w14:textId="77777777" w:rsidR="00DB205E" w:rsidRPr="007456BF" w:rsidRDefault="00DB205E" w:rsidP="00045313">
            <w:pPr>
              <w:pStyle w:val="IDENTIFICACAO"/>
              <w:framePr w:hSpace="0" w:wrap="auto" w:vAnchor="margin" w:hAnchor="text" w:yAlign="inline"/>
              <w:suppressOverlap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756" w:type="dxa"/>
            <w:vAlign w:val="center"/>
          </w:tcPr>
          <w:p w14:paraId="4785CE38" w14:textId="77777777" w:rsidR="00DB205E" w:rsidRPr="007456BF" w:rsidRDefault="00DB205E" w:rsidP="00045313">
            <w:pPr>
              <w:pStyle w:val="IDENTIFICACAO"/>
              <w:framePr w:hSpace="0" w:wrap="auto" w:vAnchor="margin" w:hAnchor="text" w:yAlign="inline"/>
              <w:suppressOverlap w:val="0"/>
              <w:rPr>
                <w:rFonts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41" w:rightFromText="141" w:vertAnchor="text" w:horzAnchor="margin" w:tblpXSpec="right" w:tblpY="189"/>
        <w:tblOverlap w:val="never"/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737"/>
        <w:gridCol w:w="2636"/>
        <w:gridCol w:w="737"/>
      </w:tblGrid>
      <w:tr w:rsidR="007456BF" w:rsidRPr="00045313" w14:paraId="3B1D440D" w14:textId="77777777" w:rsidTr="00045313">
        <w:trPr>
          <w:trHeight w:val="680"/>
        </w:trPr>
        <w:tc>
          <w:tcPr>
            <w:tcW w:w="737" w:type="dxa"/>
            <w:shd w:val="clear" w:color="auto" w:fill="F9D7D7"/>
            <w:vAlign w:val="center"/>
          </w:tcPr>
          <w:p w14:paraId="39E53A9D" w14:textId="052DD522" w:rsidR="00DB205E" w:rsidRPr="00045313" w:rsidRDefault="00B50913" w:rsidP="00B50913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  <w14:textOutline w14:w="9525" w14:cap="rnd" w14:cmpd="sng" w14:algn="ctr">
                  <w14:solidFill>
                    <w14:srgbClr w14:val="6EB5BB"/>
                  </w14:solidFill>
                  <w14:prstDash w14:val="solid"/>
                  <w14:bevel/>
                </w14:textOutline>
              </w:rPr>
            </w:pPr>
            <m:oMathPara>
              <m:oMath>
                <m:r>
                  <w:rPr>
                    <w:rFonts w:ascii="Cambria Math" w:hAnsi="Arial" w:cs="Arial"/>
                    <w:sz w:val="20"/>
                    <w:szCs w:val="20"/>
                  </w:rPr>
                  <m:t>x</m:t>
                </m:r>
              </m:oMath>
            </m:oMathPara>
          </w:p>
        </w:tc>
        <w:tc>
          <w:tcPr>
            <w:tcW w:w="2636" w:type="dxa"/>
            <w:shd w:val="clear" w:color="auto" w:fill="F9D7D7"/>
            <w:vAlign w:val="center"/>
          </w:tcPr>
          <w:p w14:paraId="2A065ECC" w14:textId="18D1DB88" w:rsidR="00DB205E" w:rsidRPr="00045313" w:rsidRDefault="00B50913" w:rsidP="00B5091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  <w14:textOutline w14:w="9525" w14:cap="rnd" w14:cmpd="sng" w14:algn="ctr">
                  <w14:solidFill>
                    <w14:srgbClr w14:val="6EB5BB"/>
                  </w14:solidFill>
                  <w14:prstDash w14:val="solid"/>
                  <w14:bevel/>
                </w14:textOutline>
              </w:rPr>
            </w:pPr>
            <m:oMathPara>
              <m:oMath>
                <m:r>
                  <w:rPr>
                    <w:rFonts w:ascii="Cambria Math" w:hAnsi="Arial" w:cs="Arial"/>
                    <w:sz w:val="20"/>
                    <w:szCs w:val="20"/>
                  </w:rPr>
                  <m:t>i</m:t>
                </m:r>
                <m:d>
                  <m:dPr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Arial" w:cs="Arial"/>
                        <w:sz w:val="20"/>
                        <w:szCs w:val="20"/>
                      </w:rPr>
                      <m:t>x</m:t>
                    </m:r>
                  </m:e>
                </m:d>
                <m:r>
                  <w:rPr>
                    <w:rFonts w:ascii="Cambria Math" w:hAnsi="Arial" w:cs="Arial"/>
                    <w:sz w:val="20"/>
                    <w:szCs w:val="20"/>
                  </w:rPr>
                  <m:t>=</m:t>
                </m:r>
                <m:sSup>
                  <m:sSupPr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Arial" w:cs="Arial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Arial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Arial" w:cs="Arial"/>
                    <w:sz w:val="20"/>
                    <w:szCs w:val="20"/>
                  </w:rPr>
                  <m:t>+2</m:t>
                </m:r>
              </m:oMath>
            </m:oMathPara>
          </w:p>
        </w:tc>
        <w:tc>
          <w:tcPr>
            <w:tcW w:w="737" w:type="dxa"/>
            <w:shd w:val="clear" w:color="auto" w:fill="F9D7D7"/>
            <w:vAlign w:val="center"/>
          </w:tcPr>
          <w:p w14:paraId="516F6FB5" w14:textId="4678F12A" w:rsidR="00DB205E" w:rsidRPr="00045313" w:rsidRDefault="00B50913" w:rsidP="00B50913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  <w14:textOutline w14:w="9525" w14:cap="rnd" w14:cmpd="sng" w14:algn="ctr">
                  <w14:solidFill>
                    <w14:srgbClr w14:val="6EB5BB"/>
                  </w14:solidFill>
                  <w14:prstDash w14:val="solid"/>
                  <w14:bevel/>
                </w14:textOutline>
              </w:rPr>
            </w:pPr>
            <m:oMathPara>
              <m:oMath>
                <m:r>
                  <w:rPr>
                    <w:rFonts w:ascii="Cambria Math" w:hAnsi="Arial" w:cs="Arial"/>
                    <w:sz w:val="20"/>
                    <w:szCs w:val="20"/>
                  </w:rPr>
                  <m:t>i</m:t>
                </m:r>
                <m:d>
                  <m:dPr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Arial" w:cs="Arial"/>
                        <w:sz w:val="20"/>
                        <w:szCs w:val="20"/>
                      </w:rPr>
                      <m:t>x</m:t>
                    </m:r>
                  </m:e>
                </m:d>
              </m:oMath>
            </m:oMathPara>
          </w:p>
        </w:tc>
      </w:tr>
      <w:tr w:rsidR="00DB205E" w:rsidRPr="00045313" w14:paraId="5873F698" w14:textId="77777777" w:rsidTr="00045313">
        <w:trPr>
          <w:trHeight w:val="1029"/>
        </w:trPr>
        <w:tc>
          <w:tcPr>
            <w:tcW w:w="737" w:type="dxa"/>
            <w:vAlign w:val="center"/>
          </w:tcPr>
          <w:p w14:paraId="6CC883A2" w14:textId="77777777" w:rsidR="00DB205E" w:rsidRPr="00045313" w:rsidRDefault="00DB205E" w:rsidP="007456BF">
            <w:pPr>
              <w:pStyle w:val="IDENTIFICACAO"/>
              <w:framePr w:hSpace="0" w:wrap="auto" w:vAnchor="margin" w:hAnchor="text" w:yAlign="inline"/>
              <w:suppressOverlap w:val="0"/>
              <w:rPr>
                <w:rFonts w:cs="Arial"/>
                <w:sz w:val="20"/>
                <w:szCs w:val="20"/>
              </w:rPr>
            </w:pPr>
            <w:r w:rsidRPr="00045313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2636" w:type="dxa"/>
            <w:vMerge w:val="restart"/>
            <w:vAlign w:val="center"/>
          </w:tcPr>
          <w:p w14:paraId="636EC0AE" w14:textId="77777777" w:rsidR="00DB205E" w:rsidRPr="00045313" w:rsidRDefault="00DB205E" w:rsidP="007456BF">
            <w:pPr>
              <w:pStyle w:val="IDENTIFICACAO"/>
              <w:framePr w:hSpace="0" w:wrap="auto" w:vAnchor="margin" w:hAnchor="text" w:yAlign="inline"/>
              <w:suppressOverlap w:val="0"/>
              <w:rPr>
                <w:rFonts w:cs="Arial"/>
                <w:sz w:val="20"/>
                <w:szCs w:val="20"/>
              </w:rPr>
            </w:pPr>
            <w:r w:rsidRPr="00045313">
              <w:rPr>
                <w:rFonts w:cs="Arial"/>
                <w:noProof/>
                <w:sz w:val="20"/>
                <w:szCs w:val="20"/>
              </w:rPr>
              <w:drawing>
                <wp:anchor distT="0" distB="0" distL="114300" distR="114300" simplePos="0" relativeHeight="251683840" behindDoc="0" locked="0" layoutInCell="1" allowOverlap="1" wp14:anchorId="08C7B471" wp14:editId="61BE987C">
                  <wp:simplePos x="0" y="0"/>
                  <wp:positionH relativeFrom="column">
                    <wp:posOffset>191602</wp:posOffset>
                  </wp:positionH>
                  <wp:positionV relativeFrom="paragraph">
                    <wp:posOffset>6146</wp:posOffset>
                  </wp:positionV>
                  <wp:extent cx="1156453" cy="1841643"/>
                  <wp:effectExtent l="0" t="0" r="5715" b="6350"/>
                  <wp:wrapNone/>
                  <wp:docPr id="10" name="Image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m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 l="1891" r="18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6453" cy="1841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37" w:type="dxa"/>
            <w:vAlign w:val="center"/>
          </w:tcPr>
          <w:p w14:paraId="2AE2C388" w14:textId="77777777" w:rsidR="00DB205E" w:rsidRPr="00045313" w:rsidRDefault="00DB205E" w:rsidP="007456BF">
            <w:pPr>
              <w:pStyle w:val="IDENTIFICACAO"/>
              <w:framePr w:hSpace="0" w:wrap="auto" w:vAnchor="margin" w:hAnchor="text" w:yAlign="inline"/>
              <w:suppressOverlap w:val="0"/>
              <w:rPr>
                <w:rFonts w:cs="Arial"/>
                <w:sz w:val="20"/>
                <w:szCs w:val="20"/>
              </w:rPr>
            </w:pPr>
          </w:p>
        </w:tc>
      </w:tr>
      <w:tr w:rsidR="00DB205E" w:rsidRPr="00045313" w14:paraId="4BF81DF9" w14:textId="77777777" w:rsidTr="00045313">
        <w:trPr>
          <w:trHeight w:val="1029"/>
        </w:trPr>
        <w:tc>
          <w:tcPr>
            <w:tcW w:w="737" w:type="dxa"/>
            <w:vAlign w:val="center"/>
          </w:tcPr>
          <w:p w14:paraId="73C81C47" w14:textId="77777777" w:rsidR="00DB205E" w:rsidRPr="00045313" w:rsidRDefault="00DB205E" w:rsidP="007456BF">
            <w:pPr>
              <w:pStyle w:val="IDENTIFICACAO"/>
              <w:framePr w:hSpace="0" w:wrap="auto" w:vAnchor="margin" w:hAnchor="text" w:yAlign="inline"/>
              <w:suppressOverlap w:val="0"/>
              <w:rPr>
                <w:rFonts w:cs="Arial"/>
                <w:sz w:val="20"/>
                <w:szCs w:val="20"/>
              </w:rPr>
            </w:pPr>
            <w:r w:rsidRPr="00045313"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2636" w:type="dxa"/>
            <w:vMerge/>
            <w:vAlign w:val="center"/>
          </w:tcPr>
          <w:p w14:paraId="5EF1C1AF" w14:textId="77777777" w:rsidR="00DB205E" w:rsidRPr="00045313" w:rsidRDefault="00DB205E" w:rsidP="007456BF">
            <w:pPr>
              <w:pStyle w:val="IDENTIFICACAO"/>
              <w:framePr w:hSpace="0" w:wrap="auto" w:vAnchor="margin" w:hAnchor="text" w:yAlign="inline"/>
              <w:suppressOverlap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737" w:type="dxa"/>
            <w:vAlign w:val="center"/>
          </w:tcPr>
          <w:p w14:paraId="7BA03402" w14:textId="77777777" w:rsidR="00DB205E" w:rsidRPr="00045313" w:rsidRDefault="00DB205E" w:rsidP="007456BF">
            <w:pPr>
              <w:pStyle w:val="IDENTIFICACAO"/>
              <w:framePr w:hSpace="0" w:wrap="auto" w:vAnchor="margin" w:hAnchor="text" w:yAlign="inline"/>
              <w:suppressOverlap w:val="0"/>
              <w:rPr>
                <w:rFonts w:cs="Arial"/>
                <w:sz w:val="20"/>
                <w:szCs w:val="20"/>
              </w:rPr>
            </w:pPr>
          </w:p>
        </w:tc>
      </w:tr>
      <w:tr w:rsidR="00DB205E" w:rsidRPr="00045313" w14:paraId="6007CB0D" w14:textId="77777777" w:rsidTr="00045313">
        <w:trPr>
          <w:trHeight w:val="862"/>
        </w:trPr>
        <w:tc>
          <w:tcPr>
            <w:tcW w:w="737" w:type="dxa"/>
            <w:vAlign w:val="center"/>
          </w:tcPr>
          <w:p w14:paraId="08A2AD01" w14:textId="77777777" w:rsidR="00DB205E" w:rsidRPr="00045313" w:rsidRDefault="00DB205E" w:rsidP="007456BF">
            <w:pPr>
              <w:pStyle w:val="IDENTIFICACAO"/>
              <w:framePr w:hSpace="0" w:wrap="auto" w:vAnchor="margin" w:hAnchor="text" w:yAlign="inline"/>
              <w:suppressOverlap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636" w:type="dxa"/>
            <w:vMerge/>
            <w:vAlign w:val="center"/>
          </w:tcPr>
          <w:p w14:paraId="63D3C725" w14:textId="77777777" w:rsidR="00DB205E" w:rsidRPr="00045313" w:rsidRDefault="00DB205E" w:rsidP="007456BF">
            <w:pPr>
              <w:pStyle w:val="IDENTIFICACAO"/>
              <w:framePr w:hSpace="0" w:wrap="auto" w:vAnchor="margin" w:hAnchor="text" w:yAlign="inline"/>
              <w:suppressOverlap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737" w:type="dxa"/>
            <w:vAlign w:val="center"/>
          </w:tcPr>
          <w:p w14:paraId="4E8BB0BB" w14:textId="094B7794" w:rsidR="00DB205E" w:rsidRPr="00045313" w:rsidRDefault="00DC03DB" w:rsidP="007456BF">
            <w:pPr>
              <w:pStyle w:val="IDENTIFICACAO"/>
              <w:framePr w:hSpace="0" w:wrap="auto" w:vAnchor="margin" w:hAnchor="text" w:yAlign="inline"/>
              <w:suppressOverlap w:val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11</w:t>
            </w:r>
          </w:p>
        </w:tc>
      </w:tr>
    </w:tbl>
    <w:p w14:paraId="260598C0" w14:textId="77777777" w:rsidR="00DB205E" w:rsidRPr="007456BF" w:rsidRDefault="00DB205E" w:rsidP="00045313">
      <w:pPr>
        <w:spacing w:line="240" w:lineRule="auto"/>
      </w:pPr>
    </w:p>
    <w:p w14:paraId="3FC1CE39" w14:textId="77777777" w:rsidR="00DB205E" w:rsidRPr="007456BF" w:rsidRDefault="00DB205E" w:rsidP="00045313">
      <w:pPr>
        <w:spacing w:line="240" w:lineRule="auto"/>
      </w:pPr>
    </w:p>
    <w:p w14:paraId="09113DB2" w14:textId="77777777" w:rsidR="00DB205E" w:rsidRPr="007456BF" w:rsidRDefault="00DB205E" w:rsidP="00045313">
      <w:pPr>
        <w:spacing w:line="240" w:lineRule="auto"/>
      </w:pPr>
    </w:p>
    <w:p w14:paraId="75789919" w14:textId="77777777" w:rsidR="00DB205E" w:rsidRPr="007456BF" w:rsidRDefault="00DB205E" w:rsidP="00045313">
      <w:pPr>
        <w:spacing w:line="240" w:lineRule="auto"/>
      </w:pPr>
    </w:p>
    <w:p w14:paraId="2E964034" w14:textId="77777777" w:rsidR="00DB205E" w:rsidRPr="007456BF" w:rsidRDefault="00DB205E" w:rsidP="00045313">
      <w:pPr>
        <w:spacing w:line="240" w:lineRule="auto"/>
      </w:pPr>
    </w:p>
    <w:p w14:paraId="5529E8ED" w14:textId="77777777" w:rsidR="00DB205E" w:rsidRPr="007456BF" w:rsidRDefault="00DB205E" w:rsidP="00045313">
      <w:pPr>
        <w:spacing w:line="240" w:lineRule="auto"/>
      </w:pPr>
    </w:p>
    <w:p w14:paraId="43D9A45D" w14:textId="77777777" w:rsidR="00DB205E" w:rsidRPr="007456BF" w:rsidRDefault="00DB205E" w:rsidP="00045313">
      <w:pPr>
        <w:spacing w:line="240" w:lineRule="auto"/>
      </w:pPr>
    </w:p>
    <w:p w14:paraId="0F835C94" w14:textId="77777777" w:rsidR="00DB205E" w:rsidRPr="007456BF" w:rsidRDefault="00DB205E" w:rsidP="00045313">
      <w:pPr>
        <w:spacing w:line="240" w:lineRule="auto"/>
      </w:pPr>
    </w:p>
    <w:p w14:paraId="4196ACE3" w14:textId="3D8A43A4" w:rsidR="00DB205E" w:rsidRDefault="00DB205E" w:rsidP="007456BF"/>
    <w:p w14:paraId="2B77A37D" w14:textId="77777777" w:rsidR="00DB205E" w:rsidRPr="00B9298C" w:rsidRDefault="00DB205E" w:rsidP="00045313">
      <w:pPr>
        <w:pStyle w:val="EstiloQUESTAO1NegritoCorpersonalizadaRGB223"/>
        <w:rPr>
          <w:sz w:val="24"/>
          <w:szCs w:val="24"/>
        </w:rPr>
      </w:pPr>
      <w:r w:rsidRPr="00B9298C">
        <w:rPr>
          <w:sz w:val="24"/>
          <w:szCs w:val="24"/>
        </w:rPr>
        <w:t>Quem ganha a corrida?</w:t>
      </w:r>
    </w:p>
    <w:p w14:paraId="370A83E3" w14:textId="3B4E4CA6" w:rsidR="00DB205E" w:rsidRPr="00045313" w:rsidRDefault="00F17FF5" w:rsidP="00045313">
      <w:pPr>
        <w:pStyle w:val="QuestaoTexto"/>
        <w:rPr>
          <w:shd w:val="clear" w:color="auto" w:fill="FFFFFF"/>
        </w:rPr>
      </w:pPr>
      <w:r>
        <w:rPr>
          <w:noProof/>
          <w:lang w:eastAsia="pt-PT"/>
        </w:rPr>
        <w:drawing>
          <wp:anchor distT="0" distB="0" distL="114300" distR="114300" simplePos="0" relativeHeight="251681792" behindDoc="1" locked="0" layoutInCell="1" allowOverlap="1" wp14:anchorId="7AA44618" wp14:editId="5CF644B9">
            <wp:simplePos x="0" y="0"/>
            <wp:positionH relativeFrom="column">
              <wp:posOffset>3579555</wp:posOffset>
            </wp:positionH>
            <wp:positionV relativeFrom="paragraph">
              <wp:posOffset>125047</wp:posOffset>
            </wp:positionV>
            <wp:extent cx="2789555" cy="1414145"/>
            <wp:effectExtent l="0" t="0" r="0" b="0"/>
            <wp:wrapTight wrapText="bothSides">
              <wp:wrapPolygon edited="0">
                <wp:start x="0" y="0"/>
                <wp:lineTo x="0" y="21241"/>
                <wp:lineTo x="21389" y="21241"/>
                <wp:lineTo x="21389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15"/>
                    <a:srcRect l="23460"/>
                    <a:stretch/>
                  </pic:blipFill>
                  <pic:spPr bwMode="auto">
                    <a:xfrm>
                      <a:off x="0" y="0"/>
                      <a:ext cx="2789555" cy="14141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205E" w:rsidRPr="00045313">
        <w:rPr>
          <w:shd w:val="clear" w:color="auto" w:fill="FFFFFF"/>
        </w:rPr>
        <w:t>O João e o José, dois ciclistas experientes, vão realizar um contrarrelógio que parte da cidade A até à cidade B e depois regressa à cidade A. A distância percorrida no contrarrelógio é de 30 km.</w:t>
      </w:r>
    </w:p>
    <w:p w14:paraId="29727A40" w14:textId="28D33E4D" w:rsidR="00DB205E" w:rsidRPr="00045313" w:rsidRDefault="00DB205E" w:rsidP="00045313">
      <w:pPr>
        <w:pStyle w:val="QuestaoTexto"/>
        <w:rPr>
          <w:shd w:val="clear" w:color="auto" w:fill="FFFFFF"/>
        </w:rPr>
      </w:pPr>
      <w:r w:rsidRPr="00045313">
        <w:rPr>
          <w:shd w:val="clear" w:color="auto" w:fill="FFFFFF"/>
        </w:rPr>
        <w:t>O João realiza a prova a uma velocidade constante igual a 40 km/h.</w:t>
      </w:r>
    </w:p>
    <w:p w14:paraId="08EB2080" w14:textId="77777777" w:rsidR="007F65F3" w:rsidRDefault="00DB205E" w:rsidP="00045313">
      <w:pPr>
        <w:pStyle w:val="QuestaoTexto"/>
        <w:rPr>
          <w:shd w:val="clear" w:color="auto" w:fill="FFFFFF"/>
        </w:rPr>
      </w:pPr>
      <w:r w:rsidRPr="00045313">
        <w:rPr>
          <w:shd w:val="clear" w:color="auto" w:fill="FFFFFF"/>
        </w:rPr>
        <w:t xml:space="preserve">O José vai de A para B a uma velocidade de 45 km/h e faz </w:t>
      </w:r>
    </w:p>
    <w:p w14:paraId="27C8BA79" w14:textId="6EB74BFD" w:rsidR="00DB205E" w:rsidRPr="00045313" w:rsidRDefault="00DB205E" w:rsidP="00045313">
      <w:pPr>
        <w:pStyle w:val="QuestaoTexto"/>
        <w:rPr>
          <w:shd w:val="clear" w:color="auto" w:fill="FFFFFF"/>
        </w:rPr>
      </w:pPr>
      <w:r w:rsidRPr="00045313">
        <w:rPr>
          <w:shd w:val="clear" w:color="auto" w:fill="FFFFFF"/>
        </w:rPr>
        <w:t>o percurso de B para A a uma velocidade de 35 km/h.</w:t>
      </w:r>
    </w:p>
    <w:p w14:paraId="5AA689E6" w14:textId="1BB9A07B" w:rsidR="00DB205E" w:rsidRPr="00045313" w:rsidRDefault="00DB205E" w:rsidP="00045313">
      <w:pPr>
        <w:pStyle w:val="QuestaoTexto"/>
        <w:rPr>
          <w:shd w:val="clear" w:color="auto" w:fill="FFFFFF"/>
        </w:rPr>
      </w:pPr>
      <w:r w:rsidRPr="00045313">
        <w:rPr>
          <w:shd w:val="clear" w:color="auto" w:fill="FFFFFF"/>
        </w:rPr>
        <w:t>Qual dos dois ciclistas ganhou o contrarrelógio?</w:t>
      </w:r>
    </w:p>
    <w:sectPr w:rsidR="00DB205E" w:rsidRPr="00045313" w:rsidSect="00A22A4E">
      <w:headerReference w:type="even" r:id="rId16"/>
      <w:headerReference w:type="default" r:id="rId17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3179E0" w14:textId="77777777" w:rsidR="00B93A04" w:rsidRDefault="00B93A04" w:rsidP="00D177B5">
      <w:pPr>
        <w:spacing w:after="0" w:line="240" w:lineRule="auto"/>
      </w:pPr>
      <w:r>
        <w:separator/>
      </w:r>
    </w:p>
  </w:endnote>
  <w:endnote w:type="continuationSeparator" w:id="0">
    <w:p w14:paraId="4A963D6B" w14:textId="77777777" w:rsidR="00B93A04" w:rsidRDefault="00B93A04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00AC5F" w14:textId="77777777" w:rsidR="00B93A04" w:rsidRDefault="00B93A04" w:rsidP="00D177B5">
      <w:pPr>
        <w:spacing w:after="0" w:line="240" w:lineRule="auto"/>
      </w:pPr>
      <w:r>
        <w:separator/>
      </w:r>
    </w:p>
  </w:footnote>
  <w:footnote w:type="continuationSeparator" w:id="0">
    <w:p w14:paraId="0B8395B7" w14:textId="77777777" w:rsidR="00B93A04" w:rsidRDefault="00B93A04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Header"/>
      <w:rPr>
        <w:lang w:val="pt-PT"/>
      </w:rPr>
    </w:pPr>
  </w:p>
  <w:p w14:paraId="3646494C" w14:textId="77777777" w:rsidR="007A4811" w:rsidRPr="00360BC9" w:rsidRDefault="007A4811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Header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9059" type="#_x0000_t75" style="width:17.25pt;height:17.25pt;visibility:visible" o:bullet="t">
        <v:imagedata r:id="rId1" o:title=""/>
      </v:shape>
    </w:pict>
  </w:numPicBullet>
  <w:numPicBullet w:numPicBulletId="1">
    <w:pict>
      <v:shape id="_x0000_i19060" type="#_x0000_t75" style="width:17.25pt;height:17.25pt;visibility:visible" o:bullet="t">
        <v:imagedata r:id="rId2" o:title=""/>
      </v:shape>
    </w:pict>
  </w:numPicBullet>
  <w:numPicBullet w:numPicBulletId="2">
    <w:pict>
      <v:shape id="_x0000_i19061" type="#_x0000_t75" style="width:17.25pt;height:17.2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6362225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20E09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F16D58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A220D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A60F37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C4A17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91AA1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3865C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B201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B86069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040269D"/>
    <w:multiLevelType w:val="hybridMultilevel"/>
    <w:tmpl w:val="018E1E88"/>
    <w:lvl w:ilvl="0" w:tplc="08160001">
      <w:start w:val="1"/>
      <w:numFmt w:val="bullet"/>
      <w:lvlText w:val=""/>
      <w:lvlJc w:val="left"/>
      <w:pPr>
        <w:ind w:left="70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2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4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6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8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0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2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4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66" w:hanging="360"/>
      </w:pPr>
      <w:rPr>
        <w:rFonts w:ascii="Wingdings" w:hAnsi="Wingdings" w:hint="default"/>
      </w:rPr>
    </w:lvl>
  </w:abstractNum>
  <w:abstractNum w:abstractNumId="13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7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8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0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1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406197881">
    <w:abstractNumId w:val="15"/>
  </w:num>
  <w:num w:numId="2" w16cid:durableId="1722246412">
    <w:abstractNumId w:val="20"/>
  </w:num>
  <w:num w:numId="3" w16cid:durableId="202059926">
    <w:abstractNumId w:val="13"/>
  </w:num>
  <w:num w:numId="4" w16cid:durableId="140610379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31979152">
    <w:abstractNumId w:val="1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0756136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34154434">
    <w:abstractNumId w:val="21"/>
  </w:num>
  <w:num w:numId="8" w16cid:durableId="623846362">
    <w:abstractNumId w:val="14"/>
  </w:num>
  <w:num w:numId="9" w16cid:durableId="601956703">
    <w:abstractNumId w:val="9"/>
  </w:num>
  <w:num w:numId="10" w16cid:durableId="98844138">
    <w:abstractNumId w:val="7"/>
  </w:num>
  <w:num w:numId="11" w16cid:durableId="943810332">
    <w:abstractNumId w:val="6"/>
  </w:num>
  <w:num w:numId="12" w16cid:durableId="1060592495">
    <w:abstractNumId w:val="5"/>
  </w:num>
  <w:num w:numId="13" w16cid:durableId="1803889287">
    <w:abstractNumId w:val="4"/>
  </w:num>
  <w:num w:numId="14" w16cid:durableId="520778823">
    <w:abstractNumId w:val="8"/>
  </w:num>
  <w:num w:numId="15" w16cid:durableId="406465632">
    <w:abstractNumId w:val="3"/>
  </w:num>
  <w:num w:numId="16" w16cid:durableId="1962805238">
    <w:abstractNumId w:val="2"/>
  </w:num>
  <w:num w:numId="17" w16cid:durableId="1585217039">
    <w:abstractNumId w:val="1"/>
  </w:num>
  <w:num w:numId="18" w16cid:durableId="1392119027">
    <w:abstractNumId w:val="0"/>
  </w:num>
  <w:num w:numId="19" w16cid:durableId="701904469">
    <w:abstractNumId w:val="18"/>
  </w:num>
  <w:num w:numId="20" w16cid:durableId="1839685352">
    <w:abstractNumId w:val="19"/>
  </w:num>
  <w:num w:numId="21" w16cid:durableId="1022362327">
    <w:abstractNumId w:val="16"/>
  </w:num>
  <w:num w:numId="22" w16cid:durableId="810751265">
    <w:abstractNumId w:val="17"/>
  </w:num>
  <w:num w:numId="23" w16cid:durableId="131365550">
    <w:abstractNumId w:val="12"/>
  </w:num>
  <w:num w:numId="24" w16cid:durableId="1202741412">
    <w:abstractNumId w:val="7"/>
  </w:num>
  <w:num w:numId="25" w16cid:durableId="1510828401">
    <w:abstractNumId w:val="7"/>
  </w:num>
  <w:num w:numId="26" w16cid:durableId="7593693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45313"/>
    <w:rsid w:val="000541B6"/>
    <w:rsid w:val="00057688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7745"/>
    <w:rsid w:val="001C5DAF"/>
    <w:rsid w:val="001C7A1B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5008B"/>
    <w:rsid w:val="002569B9"/>
    <w:rsid w:val="00266005"/>
    <w:rsid w:val="0026780F"/>
    <w:rsid w:val="00271F71"/>
    <w:rsid w:val="00274E47"/>
    <w:rsid w:val="00295F4C"/>
    <w:rsid w:val="002A1042"/>
    <w:rsid w:val="002B338B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949E3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033F8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C5D56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56BF"/>
    <w:rsid w:val="00747DAE"/>
    <w:rsid w:val="00751EFB"/>
    <w:rsid w:val="00752AAD"/>
    <w:rsid w:val="0076259D"/>
    <w:rsid w:val="007628BB"/>
    <w:rsid w:val="00773ADD"/>
    <w:rsid w:val="007823B6"/>
    <w:rsid w:val="00787FD3"/>
    <w:rsid w:val="00790D92"/>
    <w:rsid w:val="00790F61"/>
    <w:rsid w:val="00794D89"/>
    <w:rsid w:val="007A211C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7F65F3"/>
    <w:rsid w:val="00813E36"/>
    <w:rsid w:val="00835C1D"/>
    <w:rsid w:val="00840629"/>
    <w:rsid w:val="008418E3"/>
    <w:rsid w:val="00841EAA"/>
    <w:rsid w:val="00854FA7"/>
    <w:rsid w:val="00871045"/>
    <w:rsid w:val="008C3EF7"/>
    <w:rsid w:val="008C50B1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C74EF"/>
    <w:rsid w:val="00AD1D16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50913"/>
    <w:rsid w:val="00B50C52"/>
    <w:rsid w:val="00B514FB"/>
    <w:rsid w:val="00B848AE"/>
    <w:rsid w:val="00B9298C"/>
    <w:rsid w:val="00B93A04"/>
    <w:rsid w:val="00BA0B0F"/>
    <w:rsid w:val="00BA3142"/>
    <w:rsid w:val="00BA4776"/>
    <w:rsid w:val="00BB568B"/>
    <w:rsid w:val="00BB57A9"/>
    <w:rsid w:val="00BB77A9"/>
    <w:rsid w:val="00BE0AAD"/>
    <w:rsid w:val="00BE18BB"/>
    <w:rsid w:val="00BE6414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84726"/>
    <w:rsid w:val="00D971AE"/>
    <w:rsid w:val="00D97572"/>
    <w:rsid w:val="00DA4DE7"/>
    <w:rsid w:val="00DB205E"/>
    <w:rsid w:val="00DB2ED5"/>
    <w:rsid w:val="00DB4D58"/>
    <w:rsid w:val="00DC03DB"/>
    <w:rsid w:val="00DC43A3"/>
    <w:rsid w:val="00DC5B66"/>
    <w:rsid w:val="00DD0800"/>
    <w:rsid w:val="00DD6C10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41C7"/>
    <w:rsid w:val="00EB4909"/>
    <w:rsid w:val="00ED1713"/>
    <w:rsid w:val="00ED30E2"/>
    <w:rsid w:val="00EE0E1E"/>
    <w:rsid w:val="00F007C4"/>
    <w:rsid w:val="00F1013F"/>
    <w:rsid w:val="00F1363F"/>
    <w:rsid w:val="00F17FF5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102E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3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DB205E"/>
    <w:pPr>
      <w:framePr w:hSpace="141" w:wrap="around" w:vAnchor="text" w:hAnchor="margin" w:y="-86"/>
      <w:spacing w:after="0" w:line="240" w:lineRule="auto"/>
      <w:suppressOverlap/>
      <w:jc w:val="center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841EAA"/>
    <w:pPr>
      <w:tabs>
        <w:tab w:val="left" w:pos="113"/>
      </w:tabs>
      <w:spacing w:before="240" w:line="360" w:lineRule="auto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841EAA"/>
    <w:pPr>
      <w:tabs>
        <w:tab w:val="left" w:pos="113"/>
        <w:tab w:val="left" w:pos="425"/>
      </w:tabs>
      <w:spacing w:before="240" w:line="320" w:lineRule="exac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DefaultParagraphFont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DefaultParagraphFont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841EAA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D30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30E2"/>
    <w:rPr>
      <w:rFonts w:eastAsia="Cambri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30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30E2"/>
    <w:rPr>
      <w:rFonts w:eastAsia="Cambria"/>
      <w:b/>
      <w:bCs/>
      <w:lang w:eastAsia="en-US"/>
    </w:rPr>
  </w:style>
  <w:style w:type="character" w:styleId="Emphasis">
    <w:name w:val="Emphasis"/>
    <w:basedOn w:val="DefaultParagraphFont"/>
    <w:uiPriority w:val="20"/>
    <w:qFormat/>
    <w:rsid w:val="00752AAD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DefaultParagraphFont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DefaultParagraphFont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DD0800"/>
    <w:pPr>
      <w:spacing w:before="0" w:line="280" w:lineRule="atLeast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DefaultParagraphFont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styleId="ListBullet3">
    <w:name w:val="List Bullet 3"/>
    <w:basedOn w:val="Normal"/>
    <w:uiPriority w:val="99"/>
    <w:unhideWhenUsed/>
    <w:rsid w:val="00BB568B"/>
    <w:pPr>
      <w:numPr>
        <w:numId w:val="11"/>
      </w:numPr>
      <w:contextualSpacing/>
    </w:pPr>
  </w:style>
  <w:style w:type="paragraph" w:styleId="ListBullet2">
    <w:name w:val="List Bullet 2"/>
    <w:aliases w:val="Bullet"/>
    <w:basedOn w:val="Normal"/>
    <w:uiPriority w:val="99"/>
    <w:unhideWhenUsed/>
    <w:rsid w:val="00BB568B"/>
    <w:pPr>
      <w:numPr>
        <w:numId w:val="10"/>
      </w:numPr>
      <w:spacing w:after="120"/>
      <w:ind w:left="641" w:hanging="357"/>
    </w:pPr>
    <w:rPr>
      <w:rFonts w:ascii="Arial" w:hAnsi="Arial"/>
      <w:sz w:val="20"/>
    </w:rPr>
  </w:style>
  <w:style w:type="paragraph" w:customStyle="1" w:styleId="EstiloQUESTAO1NegritoCorpersonalizadaRGB223">
    <w:name w:val="Estilo QUESTAO 1 + Negrito Cor personalizada(RGB(223"/>
    <w:aliases w:val="76,71))"/>
    <w:basedOn w:val="QUESTAO1"/>
    <w:rsid w:val="00057688"/>
    <w:pPr>
      <w:spacing w:before="200"/>
    </w:pPr>
    <w:rPr>
      <w:b/>
      <w:bCs/>
      <w:color w:val="DF4C47"/>
    </w:rPr>
  </w:style>
  <w:style w:type="paragraph" w:customStyle="1" w:styleId="EstiloListacommarcas2">
    <w:name w:val="Estilo Lista com marcas 2"/>
    <w:aliases w:val="Bullet + 11 pt"/>
    <w:basedOn w:val="ListBullet2"/>
    <w:rsid w:val="00BB568B"/>
  </w:style>
  <w:style w:type="paragraph" w:customStyle="1" w:styleId="EstiloQuestaoTextoPadroLimpoBranco">
    <w:name w:val="Estilo QuestaoTexto + Padrão: Limpo (Branco)"/>
    <w:basedOn w:val="QuestaoTexto"/>
    <w:rsid w:val="00057688"/>
    <w:pPr>
      <w:spacing w:line="160" w:lineRule="atLeast"/>
    </w:pPr>
    <w:rPr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image" Target="media/image8.jp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69</TotalTime>
  <Pages>1</Pages>
  <Words>123</Words>
  <Characters>703</Characters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5</dc:title>
  <dc:subject>Dossiê do Professor</dc:subject>
  <dc:creator>MX7 - Porto Editora</dc:creator>
  <cp:lastPrinted>2022-06-09T09:25:00Z</cp:lastPrinted>
  <dcterms:created xsi:type="dcterms:W3CDTF">2022-04-06T16:51:00Z</dcterms:created>
  <dcterms:modified xsi:type="dcterms:W3CDTF">2022-09-22T10:16:00Z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