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0F7B8" w14:textId="2DC6F02B" w:rsidR="00C72BA7" w:rsidRDefault="00B32118" w:rsidP="00162A96">
      <w:pPr>
        <w:pStyle w:val="TITULOFICHAS"/>
      </w:pPr>
      <w:bookmarkStart w:id="0" w:name="_Hlk102991195"/>
      <w:bookmarkEnd w:id="0"/>
      <w:r>
        <w:t>Questões-aula</w:t>
      </w:r>
      <w:r w:rsidR="00806571">
        <w:tab/>
      </w:r>
      <w:r w:rsidR="00930219" w:rsidRPr="00930219">
        <w:rPr>
          <w:rStyle w:val="TITULOFICHAS-alinea"/>
        </w:rPr>
        <w:t>2.  Polígonos semelhantes</w:t>
      </w:r>
    </w:p>
    <w:p w14:paraId="364648FF" w14:textId="278C2942" w:rsidR="00A448BD" w:rsidRPr="006F2796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auto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646493B" wp14:editId="0394ECC8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182809" w:rsidRPr="00DB2ED5" w14:paraId="36464959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6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6C9117E" w14:textId="0CA1DF55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7" w14:textId="3F5ABB1D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Ano letivo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8" w14:textId="77777777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Matemática | 7.º ano</w:t>
                                  </w:r>
                                </w:p>
                              </w:tc>
                            </w:tr>
                            <w:tr w:rsidR="000D739D" w:rsidRPr="00DB2ED5" w14:paraId="3646495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A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do Aluno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BB3F06E" w14:textId="45209A09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B" w14:textId="3AB0CCF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C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D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D739D" w:rsidRPr="00DB2ED5" w14:paraId="36464963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F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5C3D3DA" w14:textId="4AE54006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0" w14:textId="2CCBED81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1" w14:textId="2D47B446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2" w14:textId="611EF438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36464964" w14:textId="77777777" w:rsidR="007A4811" w:rsidRPr="0005099D" w:rsidRDefault="007A4811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46493B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182809" w:rsidRPr="00DB2ED5" w14:paraId="36464959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6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6C9117E" w14:textId="0CA1DF55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7" w14:textId="3F5ABB1D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Ano letivo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8" w14:textId="77777777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Matemática | 7.º ano</w:t>
                            </w:r>
                          </w:p>
                        </w:tc>
                      </w:tr>
                      <w:tr w:rsidR="000D739D" w:rsidRPr="00DB2ED5" w14:paraId="3646495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A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do Aluno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BB3F06E" w14:textId="45209A09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B" w14:textId="3AB0CCF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C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D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D739D" w:rsidRPr="00DB2ED5" w14:paraId="36464963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F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5C3D3DA" w14:textId="4AE54006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0" w14:textId="2CCBED81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1" w14:textId="2D47B446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62" w14:textId="611EF438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36464964" w14:textId="77777777" w:rsidR="007A4811" w:rsidRPr="0005099D" w:rsidRDefault="007A4811" w:rsidP="00DB2ED5"/>
                  </w:txbxContent>
                </v:textbox>
                <w10:anchorlock/>
              </v:roundrect>
            </w:pict>
          </mc:Fallback>
        </mc:AlternateContent>
      </w:r>
    </w:p>
    <w:p w14:paraId="07A07C84" w14:textId="66127F59" w:rsidR="00930219" w:rsidRPr="003D3AD4" w:rsidRDefault="00930219" w:rsidP="00930219">
      <w:pPr>
        <w:pStyle w:val="QuestaoAulaTITULO"/>
        <w:rPr>
          <w:lang w:val="pt-PT"/>
        </w:rPr>
      </w:pPr>
      <w:r w:rsidRPr="003D3AD4">
        <w:rPr>
          <w:lang w:val="pt-PT"/>
        </w:rPr>
        <w:t>Questão-aula 3</w:t>
      </w:r>
    </w:p>
    <w:p w14:paraId="32D5790B" w14:textId="29163764" w:rsidR="00930219" w:rsidRPr="00930219" w:rsidRDefault="00930219" w:rsidP="00930219">
      <w:pPr>
        <w:pStyle w:val="QUESTAO1"/>
        <w:rPr>
          <w:b/>
          <w:color w:val="auto"/>
        </w:rPr>
      </w:pPr>
      <w:r>
        <w:rPr>
          <w:noProof/>
        </w:rPr>
        <w:drawing>
          <wp:anchor distT="0" distB="0" distL="114300" distR="114300" simplePos="0" relativeHeight="251694080" behindDoc="0" locked="0" layoutInCell="1" allowOverlap="1" wp14:anchorId="569BEBFC" wp14:editId="5AF12E45">
            <wp:simplePos x="0" y="0"/>
            <wp:positionH relativeFrom="column">
              <wp:posOffset>3400425</wp:posOffset>
            </wp:positionH>
            <wp:positionV relativeFrom="paragraph">
              <wp:posOffset>57150</wp:posOffset>
            </wp:positionV>
            <wp:extent cx="2775600" cy="1382400"/>
            <wp:effectExtent l="0" t="0" r="5715" b="8255"/>
            <wp:wrapSquare wrapText="bothSides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m 14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5600" cy="138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5457B2F8" wp14:editId="4379C469">
                <wp:extent cx="216000" cy="216000"/>
                <wp:effectExtent l="0" t="0" r="0" b="0"/>
                <wp:docPr id="19" name="Oval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323DDA" w14:textId="77777777" w:rsidR="00930219" w:rsidRPr="00086D19" w:rsidRDefault="00930219" w:rsidP="00930219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457B2F8" id="Oval 19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" fillcolor="#c83d47" stroked="f" strokeweight="2pt">
                <v:textbox inset="0,0,0,0">
                  <w:txbxContent>
                    <w:p w14:paraId="30323DDA" w14:textId="77777777" w:rsidR="00930219" w:rsidRPr="00086D19" w:rsidRDefault="00930219" w:rsidP="00930219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>Na figura ao lado estão representados dois trapézios semelhantes.</w:t>
      </w:r>
    </w:p>
    <w:p w14:paraId="42917177" w14:textId="77777777" w:rsidR="00930219" w:rsidRDefault="00930219" w:rsidP="00930219">
      <w:pPr>
        <w:pStyle w:val="QUESTAO11"/>
        <w:rPr>
          <w:color w:val="auto"/>
        </w:rPr>
      </w:pPr>
      <w:r>
        <w:rPr>
          <w:b/>
        </w:rPr>
        <w:t>1.1.</w:t>
      </w:r>
      <w:r>
        <w:rPr>
          <w:b/>
        </w:rPr>
        <w:tab/>
      </w:r>
      <w:r>
        <w:t>Qual é a razão de semelhança na redução?</w:t>
      </w:r>
    </w:p>
    <w:p w14:paraId="60BAAD3B" w14:textId="77777777" w:rsidR="00930219" w:rsidRPr="00930219" w:rsidRDefault="00930219" w:rsidP="00930219">
      <w:pPr>
        <w:pStyle w:val="QUESTAO11"/>
        <w:rPr>
          <w:color w:val="auto"/>
        </w:rPr>
      </w:pPr>
      <w:r w:rsidRPr="00930219">
        <w:rPr>
          <w:b/>
          <w:color w:val="auto"/>
        </w:rPr>
        <w:t>1.2.</w:t>
      </w:r>
      <w:r w:rsidRPr="00930219">
        <w:rPr>
          <w:b/>
          <w:color w:val="auto"/>
        </w:rPr>
        <w:tab/>
      </w:r>
      <w:r w:rsidRPr="00930219">
        <w:rPr>
          <w:color w:val="auto"/>
        </w:rPr>
        <w:t>Determina:</w:t>
      </w:r>
    </w:p>
    <w:p w14:paraId="7494A9D1" w14:textId="5946D574" w:rsidR="00930219" w:rsidRPr="00930219" w:rsidRDefault="00930219" w:rsidP="00930219">
      <w:pPr>
        <w:pStyle w:val="QUESTAOAlineaa"/>
        <w:tabs>
          <w:tab w:val="left" w:pos="2127"/>
          <w:tab w:val="left" w:pos="3261"/>
        </w:tabs>
        <w:rPr>
          <w:i/>
          <w:iCs/>
        </w:rPr>
      </w:pPr>
      <w:r w:rsidRPr="00930219">
        <w:rPr>
          <w:b/>
        </w:rPr>
        <w:t>a)</w:t>
      </w:r>
      <w:r w:rsidRPr="00930219">
        <w:t xml:space="preserve">  </w:t>
      </w:r>
      <w:r w:rsidRPr="00930219">
        <w:rPr>
          <w:i/>
          <w:iCs/>
        </w:rPr>
        <w:t>x</w:t>
      </w:r>
      <w:r w:rsidRPr="00930219">
        <w:rPr>
          <w:i/>
          <w:iCs/>
        </w:rPr>
        <w:tab/>
      </w:r>
      <w:r w:rsidRPr="00930219">
        <w:rPr>
          <w:b/>
        </w:rPr>
        <w:t>b)</w:t>
      </w:r>
      <w:r w:rsidRPr="00930219">
        <w:t xml:space="preserve">  </w:t>
      </w:r>
      <w:r w:rsidRPr="00930219">
        <w:rPr>
          <w:i/>
          <w:iCs/>
        </w:rPr>
        <w:t>y</w:t>
      </w:r>
      <w:r w:rsidRPr="00930219">
        <w:rPr>
          <w:i/>
          <w:iCs/>
        </w:rPr>
        <w:tab/>
      </w:r>
      <w:r w:rsidRPr="00930219">
        <w:rPr>
          <w:b/>
        </w:rPr>
        <w:t>c)</w:t>
      </w:r>
      <w:r w:rsidRPr="00930219">
        <w:t xml:space="preserve">  </w:t>
      </w:r>
      <w:r w:rsidRPr="00930219">
        <w:rPr>
          <w:i/>
          <w:iCs/>
        </w:rPr>
        <w:t>z</w:t>
      </w:r>
    </w:p>
    <w:p w14:paraId="06439AA9" w14:textId="77777777" w:rsidR="00930219" w:rsidRPr="00930219" w:rsidRDefault="00930219" w:rsidP="00930219">
      <w:pPr>
        <w:pStyle w:val="QUESTAO11"/>
      </w:pPr>
      <w:r w:rsidRPr="00930219">
        <w:rPr>
          <w:b/>
        </w:rPr>
        <w:t>1.3.</w:t>
      </w:r>
      <w:r w:rsidRPr="00930219">
        <w:rPr>
          <w:b/>
        </w:rPr>
        <w:tab/>
      </w:r>
      <w:r w:rsidRPr="00930219">
        <w:t>Determina a área de cada um dos trapézios.</w:t>
      </w:r>
    </w:p>
    <w:p w14:paraId="554F6434" w14:textId="77777777" w:rsidR="00930219" w:rsidRPr="003D3AD4" w:rsidRDefault="00930219" w:rsidP="00930219">
      <w:pPr>
        <w:pStyle w:val="QuestaoAulaTITULO"/>
        <w:rPr>
          <w:lang w:val="pt-PT"/>
        </w:rPr>
      </w:pPr>
      <w:r w:rsidRPr="003D3AD4">
        <w:rPr>
          <w:lang w:val="pt-PT"/>
        </w:rPr>
        <w:t>Questão-aula 4</w:t>
      </w:r>
    </w:p>
    <w:p w14:paraId="3577B7A0" w14:textId="5CA6E151" w:rsidR="00930219" w:rsidRDefault="00930219" w:rsidP="00930219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7AF6BA1D" wp14:editId="12B5BA72">
                <wp:extent cx="216000" cy="216000"/>
                <wp:effectExtent l="0" t="0" r="0" b="0"/>
                <wp:docPr id="20" name="Oval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C5C37BE" w14:textId="77777777" w:rsidR="00930219" w:rsidRPr="00086D19" w:rsidRDefault="00930219" w:rsidP="00930219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AF6BA1D" id="Oval 20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" fillcolor="#c83d47" stroked="f" strokeweight="2pt">
                <v:textbox inset="0,0,0,0">
                  <w:txbxContent>
                    <w:p w14:paraId="5C5C37BE" w14:textId="77777777" w:rsidR="00930219" w:rsidRPr="00086D19" w:rsidRDefault="00930219" w:rsidP="00930219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 xml:space="preserve">Na figura abaixo o retângulo  </w:t>
      </w:r>
      <w:r>
        <w:rPr>
          <w:i/>
          <w:iCs/>
        </w:rPr>
        <w:t>B</w:t>
      </w:r>
      <w:r>
        <w:t xml:space="preserve">  é uma ampliação do retângulo  </w:t>
      </w:r>
      <w:r>
        <w:rPr>
          <w:i/>
          <w:iCs/>
        </w:rPr>
        <w:t>A</w:t>
      </w:r>
      <w:r>
        <w:t xml:space="preserve"> .</w:t>
      </w:r>
    </w:p>
    <w:p w14:paraId="4CCC417A" w14:textId="02327010" w:rsidR="00930219" w:rsidRDefault="00930219" w:rsidP="00930219">
      <w:pPr>
        <w:spacing w:after="80" w:line="324" w:lineRule="auto"/>
        <w:jc w:val="center"/>
        <w:rPr>
          <w:rFonts w:ascii="Arial" w:hAnsi="Arial" w:cs="Arial"/>
          <w:bCs/>
          <w:sz w:val="24"/>
          <w:szCs w:val="24"/>
        </w:rPr>
      </w:pPr>
      <w:r>
        <w:rPr>
          <w:noProof/>
        </w:rPr>
        <w:drawing>
          <wp:inline distT="0" distB="0" distL="0" distR="0" wp14:anchorId="6401BDAC" wp14:editId="31D6619B">
            <wp:extent cx="4006800" cy="2624400"/>
            <wp:effectExtent l="0" t="0" r="0" b="5080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m 11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6800" cy="262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BAB5290" w14:textId="77777777" w:rsidR="00930219" w:rsidRDefault="00930219" w:rsidP="00930219">
      <w:pPr>
        <w:pStyle w:val="QuestaoTexto"/>
      </w:pPr>
      <w:r>
        <w:t xml:space="preserve">Calcula o perímetro e a área do retângulo  </w:t>
      </w:r>
      <w:r>
        <w:rPr>
          <w:i/>
          <w:iCs/>
        </w:rPr>
        <w:t>B</w:t>
      </w:r>
      <w:r>
        <w:t xml:space="preserve"> . </w:t>
      </w:r>
    </w:p>
    <w:p w14:paraId="58B92219" w14:textId="09965396" w:rsidR="00930219" w:rsidRDefault="00930219" w:rsidP="00930219">
      <w:pPr>
        <w:pStyle w:val="QUESTAO1"/>
        <w:rPr>
          <w:b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671168E6" wp14:editId="21F21D5E">
                <wp:extent cx="216000" cy="216000"/>
                <wp:effectExtent l="0" t="0" r="0" b="0"/>
                <wp:docPr id="21" name="Oval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0EE85F7" w14:textId="7998FA60" w:rsidR="00930219" w:rsidRPr="00086D19" w:rsidRDefault="00930219" w:rsidP="00930219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71168E6" id="Oval 21" o:sp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" fillcolor="#c83d47" stroked="f" strokeweight="2pt">
                <v:textbox inset="0,0,0,0">
                  <w:txbxContent>
                    <w:p w14:paraId="70EE85F7" w14:textId="7998FA60" w:rsidR="00930219" w:rsidRPr="00086D19" w:rsidRDefault="00930219" w:rsidP="00930219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 xml:space="preserve">Na figura </w:t>
      </w:r>
      <w:r w:rsidRPr="00930219">
        <w:t>abaixo</w:t>
      </w:r>
      <w:r>
        <w:t xml:space="preserve"> estão representados os retângulos semelhantes [</w:t>
      </w:r>
      <w:r w:rsidRPr="003D3AD4">
        <w:rPr>
          <w:i/>
          <w:iCs/>
        </w:rPr>
        <w:t>ABCD</w:t>
      </w:r>
      <w:r>
        <w:t>] e [</w:t>
      </w:r>
      <w:r w:rsidRPr="003D3AD4">
        <w:rPr>
          <w:i/>
          <w:iCs/>
        </w:rPr>
        <w:t>EFGH</w:t>
      </w:r>
      <w:r>
        <w:t>].</w:t>
      </w:r>
    </w:p>
    <w:p w14:paraId="515E0F8B" w14:textId="2DDCA983" w:rsidR="00930219" w:rsidRDefault="00930219" w:rsidP="0008260E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567" w:hanging="567"/>
        <w:jc w:val="center"/>
        <w:rPr>
          <w:b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2BA405C4" wp14:editId="5F5DF191">
            <wp:extent cx="3934800" cy="1332000"/>
            <wp:effectExtent l="0" t="0" r="0" b="190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4800" cy="133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D7F1014" w14:textId="7097C83C" w:rsidR="00930219" w:rsidRPr="00930219" w:rsidRDefault="00930219" w:rsidP="00930219">
      <w:pPr>
        <w:pStyle w:val="QUESTAO11"/>
        <w:rPr>
          <w:b/>
        </w:rPr>
      </w:pPr>
      <w:r>
        <w:rPr>
          <w:b/>
        </w:rPr>
        <w:t>2.1.</w:t>
      </w:r>
      <w:r>
        <w:rPr>
          <w:b/>
        </w:rPr>
        <w:tab/>
      </w:r>
      <w:r>
        <w:t xml:space="preserve">Determina os valores de </w:t>
      </w:r>
      <w:r>
        <w:rPr>
          <w:i/>
          <w:iCs/>
        </w:rPr>
        <w:t xml:space="preserve">x </w:t>
      </w:r>
      <w:r>
        <w:t xml:space="preserve">e de </w:t>
      </w:r>
      <w:r>
        <w:rPr>
          <w:i/>
          <w:iCs/>
        </w:rPr>
        <w:t>y</w:t>
      </w:r>
      <w:r>
        <w:t>.</w:t>
      </w:r>
    </w:p>
    <w:p w14:paraId="45697C21" w14:textId="4B73308C" w:rsidR="00930219" w:rsidRPr="00930219" w:rsidRDefault="00930219" w:rsidP="00930219">
      <w:pPr>
        <w:pStyle w:val="QUESTAO11"/>
      </w:pPr>
      <w:r>
        <w:rPr>
          <w:b/>
        </w:rPr>
        <w:t>2.2.</w:t>
      </w:r>
      <w:r>
        <w:rPr>
          <w:b/>
        </w:rPr>
        <w:tab/>
      </w:r>
      <w:r>
        <w:t>Calcula o perímetro e a área dos dois retângulos.</w:t>
      </w:r>
    </w:p>
    <w:sectPr w:rsidR="00930219" w:rsidRPr="00930219" w:rsidSect="00A22A4E">
      <w:headerReference w:type="even" r:id="rId14"/>
      <w:headerReference w:type="default" r:id="rId15"/>
      <w:pgSz w:w="11900" w:h="16840"/>
      <w:pgMar w:top="1134" w:right="1134" w:bottom="1134" w:left="1134" w:header="851" w:footer="567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1D7A9A" w14:textId="77777777" w:rsidR="005414C5" w:rsidRDefault="005414C5" w:rsidP="00D177B5">
      <w:pPr>
        <w:spacing w:after="0" w:line="240" w:lineRule="auto"/>
      </w:pPr>
      <w:r>
        <w:separator/>
      </w:r>
    </w:p>
  </w:endnote>
  <w:endnote w:type="continuationSeparator" w:id="0">
    <w:p w14:paraId="48A6785D" w14:textId="77777777" w:rsidR="005414C5" w:rsidRDefault="005414C5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EFA110" w14:textId="77777777" w:rsidR="005414C5" w:rsidRDefault="005414C5" w:rsidP="00D177B5">
      <w:pPr>
        <w:spacing w:after="0" w:line="240" w:lineRule="auto"/>
      </w:pPr>
      <w:r>
        <w:separator/>
      </w:r>
    </w:p>
  </w:footnote>
  <w:footnote w:type="continuationSeparator" w:id="0">
    <w:p w14:paraId="7F221E51" w14:textId="77777777" w:rsidR="005414C5" w:rsidRDefault="005414C5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B" w14:textId="77777777" w:rsidR="007A4811" w:rsidRDefault="007A4811">
    <w:pPr>
      <w:pStyle w:val="Cabealho"/>
      <w:rPr>
        <w:lang w:val="pt-PT"/>
      </w:rPr>
    </w:pPr>
  </w:p>
  <w:p w14:paraId="3646494C" w14:textId="77777777" w:rsidR="007A4811" w:rsidRPr="00360BC9" w:rsidRDefault="007A4811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D" w14:textId="14EBDCF7" w:rsidR="007A4811" w:rsidRPr="00AE5CF6" w:rsidRDefault="007A4811" w:rsidP="00A6290F">
    <w:pPr>
      <w:pStyle w:val="Cabealho"/>
      <w:tabs>
        <w:tab w:val="clear" w:pos="4320"/>
      </w:tabs>
      <w:jc w:val="right"/>
      <w:rPr>
        <w:color w:val="E36C0A"/>
      </w:rPr>
    </w:pP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60800" behindDoc="0" locked="0" layoutInCell="1" allowOverlap="1" wp14:anchorId="36464950" wp14:editId="3788B6B0">
          <wp:simplePos x="0" y="0"/>
          <wp:positionH relativeFrom="column">
            <wp:posOffset>6847205</wp:posOffset>
          </wp:positionH>
          <wp:positionV relativeFrom="paragraph">
            <wp:posOffset>-450215</wp:posOffset>
          </wp:positionV>
          <wp:extent cx="7739380" cy="330835"/>
          <wp:effectExtent l="0" t="0" r="0" b="0"/>
          <wp:wrapNone/>
          <wp:docPr id="327" name="Imagem 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8752" behindDoc="0" locked="0" layoutInCell="1" allowOverlap="1" wp14:anchorId="36464952" wp14:editId="36464953">
          <wp:simplePos x="0" y="0"/>
          <wp:positionH relativeFrom="column">
            <wp:posOffset>6990080</wp:posOffset>
          </wp:positionH>
          <wp:positionV relativeFrom="paragraph">
            <wp:posOffset>-288290</wp:posOffset>
          </wp:positionV>
          <wp:extent cx="7740000" cy="331200"/>
          <wp:effectExtent l="0" t="0" r="0" b="0"/>
          <wp:wrapNone/>
          <wp:docPr id="332" name="Imagem 3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40000" cy="3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6704" behindDoc="0" locked="0" layoutInCell="1" allowOverlap="1" wp14:anchorId="36464954" wp14:editId="36464955">
          <wp:simplePos x="0" y="0"/>
          <wp:positionH relativeFrom="column">
            <wp:posOffset>6837680</wp:posOffset>
          </wp:positionH>
          <wp:positionV relativeFrom="paragraph">
            <wp:posOffset>-440690</wp:posOffset>
          </wp:positionV>
          <wp:extent cx="7739380" cy="330835"/>
          <wp:effectExtent l="0" t="0" r="0" b="0"/>
          <wp:wrapNone/>
          <wp:docPr id="333" name="Imagem 3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6201" type="#_x0000_t75" style="width:16.5pt;height:16.5pt;visibility:visible" o:bullet="t">
        <v:imagedata r:id="rId1" o:title=""/>
      </v:shape>
    </w:pict>
  </w:numPicBullet>
  <w:numPicBullet w:numPicBulletId="1">
    <w:pict>
      <v:shape id="_x0000_i6202" type="#_x0000_t75" style="width:16.5pt;height:16.5pt;visibility:visible" o:bullet="t">
        <v:imagedata r:id="rId2" o:title=""/>
      </v:shape>
    </w:pict>
  </w:numPicBullet>
  <w:numPicBullet w:numPicBulletId="2">
    <w:pict>
      <v:shape id="_x0000_i6203" type="#_x0000_t75" style="width:16.5pt;height:16.5pt;visibility:visibl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85A2076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F3EB2A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8C480C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F28D43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418C9C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8E0EDC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0E41DFE"/>
    <w:lvl w:ilvl="0">
      <w:start w:val="1"/>
      <w:numFmt w:val="bullet"/>
      <w:pStyle w:val="Listacommarc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8BA57F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D98CA2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5F267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1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12" w15:restartNumberingAfterBreak="0">
    <w:nsid w:val="162F4137"/>
    <w:multiLevelType w:val="multilevel"/>
    <w:tmpl w:val="5138656E"/>
    <w:lvl w:ilvl="0">
      <w:start w:val="1"/>
      <w:numFmt w:val="decimal"/>
      <w:lvlText w:val="%1."/>
      <w:lvlJc w:val="left"/>
      <w:pPr>
        <w:ind w:left="564" w:hanging="564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b/>
      </w:rPr>
    </w:lvl>
  </w:abstractNum>
  <w:abstractNum w:abstractNumId="13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DB26CC"/>
    <w:multiLevelType w:val="hybridMultilevel"/>
    <w:tmpl w:val="4356A51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7" w15:restartNumberingAfterBreak="0">
    <w:nsid w:val="3E7261C1"/>
    <w:multiLevelType w:val="hybridMultilevel"/>
    <w:tmpl w:val="422E2A28"/>
    <w:lvl w:ilvl="0" w:tplc="1FEE47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211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8A3D09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9" w15:restartNumberingAfterBreak="0">
    <w:nsid w:val="5866121C"/>
    <w:multiLevelType w:val="multilevel"/>
    <w:tmpl w:val="BC8E490C"/>
    <w:lvl w:ilvl="0">
      <w:start w:val="1"/>
      <w:numFmt w:val="decimal"/>
      <w:lvlText w:val="%1."/>
      <w:lvlJc w:val="left"/>
      <w:pPr>
        <w:ind w:left="564" w:hanging="5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8" w:hanging="56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32" w:hanging="1800"/>
      </w:pPr>
      <w:rPr>
        <w:rFonts w:hint="default"/>
      </w:rPr>
    </w:lvl>
  </w:abstractNum>
  <w:abstractNum w:abstractNumId="20" w15:restartNumberingAfterBreak="0">
    <w:nsid w:val="6D80178B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1" w15:restartNumberingAfterBreak="0">
    <w:nsid w:val="79C42DF2"/>
    <w:multiLevelType w:val="multilevel"/>
    <w:tmpl w:val="D1565F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2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3" w15:restartNumberingAfterBreak="0">
    <w:nsid w:val="7F9D00EA"/>
    <w:multiLevelType w:val="hybridMultilevel"/>
    <w:tmpl w:val="BC50D190"/>
    <w:lvl w:ilvl="0" w:tplc="002003FE">
      <w:start w:val="1"/>
      <w:numFmt w:val="upperRoman"/>
      <w:pStyle w:val="AlineaTabela"/>
      <w:lvlText w:val="%1)"/>
      <w:lvlJc w:val="left"/>
      <w:pPr>
        <w:ind w:left="3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>
    <w:abstractNumId w:val="16"/>
  </w:num>
  <w:num w:numId="2">
    <w:abstractNumId w:val="22"/>
  </w:num>
  <w:num w:numId="3">
    <w:abstractNumId w:val="13"/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3"/>
  </w:num>
  <w:num w:numId="8">
    <w:abstractNumId w:val="14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20"/>
  </w:num>
  <w:num w:numId="20">
    <w:abstractNumId w:val="21"/>
  </w:num>
  <w:num w:numId="21">
    <w:abstractNumId w:val="18"/>
  </w:num>
  <w:num w:numId="22">
    <w:abstractNumId w:val="19"/>
  </w:num>
  <w:num w:numId="23">
    <w:abstractNumId w:val="15"/>
  </w:num>
  <w:num w:numId="24">
    <w:abstractNumId w:val="6"/>
  </w:num>
  <w:num w:numId="25">
    <w:abstractNumId w:val="17"/>
  </w:num>
  <w:num w:numId="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grammar="clean"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5881"/>
    <w:rsid w:val="00025B80"/>
    <w:rsid w:val="00026F67"/>
    <w:rsid w:val="00030423"/>
    <w:rsid w:val="000541B6"/>
    <w:rsid w:val="0008260E"/>
    <w:rsid w:val="00084847"/>
    <w:rsid w:val="00086D19"/>
    <w:rsid w:val="000A78A5"/>
    <w:rsid w:val="000C37B1"/>
    <w:rsid w:val="000D413C"/>
    <w:rsid w:val="000D739D"/>
    <w:rsid w:val="000E4A10"/>
    <w:rsid w:val="000F1D5F"/>
    <w:rsid w:val="000F3806"/>
    <w:rsid w:val="000F5C16"/>
    <w:rsid w:val="00101ADB"/>
    <w:rsid w:val="00125686"/>
    <w:rsid w:val="00130517"/>
    <w:rsid w:val="00131497"/>
    <w:rsid w:val="001425BC"/>
    <w:rsid w:val="00152806"/>
    <w:rsid w:val="00153DEB"/>
    <w:rsid w:val="00162A96"/>
    <w:rsid w:val="00174392"/>
    <w:rsid w:val="00182809"/>
    <w:rsid w:val="001849CD"/>
    <w:rsid w:val="001959D8"/>
    <w:rsid w:val="001A3A03"/>
    <w:rsid w:val="001A4267"/>
    <w:rsid w:val="001A7745"/>
    <w:rsid w:val="001C5DAF"/>
    <w:rsid w:val="001C7A1B"/>
    <w:rsid w:val="001D5C20"/>
    <w:rsid w:val="001F1F0F"/>
    <w:rsid w:val="00203059"/>
    <w:rsid w:val="002109D0"/>
    <w:rsid w:val="00221223"/>
    <w:rsid w:val="00223CE9"/>
    <w:rsid w:val="00226C3A"/>
    <w:rsid w:val="0023123F"/>
    <w:rsid w:val="002371F4"/>
    <w:rsid w:val="00241938"/>
    <w:rsid w:val="00245779"/>
    <w:rsid w:val="0025008B"/>
    <w:rsid w:val="002569B9"/>
    <w:rsid w:val="00266005"/>
    <w:rsid w:val="00271F71"/>
    <w:rsid w:val="00274E47"/>
    <w:rsid w:val="00295F4C"/>
    <w:rsid w:val="002A1042"/>
    <w:rsid w:val="002B338B"/>
    <w:rsid w:val="002D56DF"/>
    <w:rsid w:val="002E6EDD"/>
    <w:rsid w:val="002F41AF"/>
    <w:rsid w:val="0030103E"/>
    <w:rsid w:val="003012AD"/>
    <w:rsid w:val="0030367A"/>
    <w:rsid w:val="00343003"/>
    <w:rsid w:val="00350A6D"/>
    <w:rsid w:val="00360BC9"/>
    <w:rsid w:val="0036406B"/>
    <w:rsid w:val="00365C7C"/>
    <w:rsid w:val="00370869"/>
    <w:rsid w:val="00371CF4"/>
    <w:rsid w:val="003949E3"/>
    <w:rsid w:val="003B338A"/>
    <w:rsid w:val="003D3AD4"/>
    <w:rsid w:val="003D42D1"/>
    <w:rsid w:val="003E2A77"/>
    <w:rsid w:val="003E3BA5"/>
    <w:rsid w:val="003F5A65"/>
    <w:rsid w:val="00401547"/>
    <w:rsid w:val="0040597E"/>
    <w:rsid w:val="004067E0"/>
    <w:rsid w:val="00426607"/>
    <w:rsid w:val="00427019"/>
    <w:rsid w:val="0042777D"/>
    <w:rsid w:val="00433136"/>
    <w:rsid w:val="0044282D"/>
    <w:rsid w:val="004453EA"/>
    <w:rsid w:val="00445942"/>
    <w:rsid w:val="004602AB"/>
    <w:rsid w:val="0046308B"/>
    <w:rsid w:val="004727E3"/>
    <w:rsid w:val="00476446"/>
    <w:rsid w:val="00490305"/>
    <w:rsid w:val="00493BAA"/>
    <w:rsid w:val="004A36BB"/>
    <w:rsid w:val="004C312C"/>
    <w:rsid w:val="004C44FD"/>
    <w:rsid w:val="004C7EA8"/>
    <w:rsid w:val="004D0B7B"/>
    <w:rsid w:val="004D0C5D"/>
    <w:rsid w:val="004D23F5"/>
    <w:rsid w:val="004D6448"/>
    <w:rsid w:val="004E7A84"/>
    <w:rsid w:val="004F47FE"/>
    <w:rsid w:val="004F4ED0"/>
    <w:rsid w:val="004F7D91"/>
    <w:rsid w:val="00502A6C"/>
    <w:rsid w:val="00510026"/>
    <w:rsid w:val="0052168E"/>
    <w:rsid w:val="005414C5"/>
    <w:rsid w:val="00552529"/>
    <w:rsid w:val="005608BA"/>
    <w:rsid w:val="00560EC5"/>
    <w:rsid w:val="0056333E"/>
    <w:rsid w:val="00570BCB"/>
    <w:rsid w:val="005728B7"/>
    <w:rsid w:val="00574D89"/>
    <w:rsid w:val="00580C18"/>
    <w:rsid w:val="005912DB"/>
    <w:rsid w:val="00596566"/>
    <w:rsid w:val="005A06B8"/>
    <w:rsid w:val="005A0C02"/>
    <w:rsid w:val="005D240E"/>
    <w:rsid w:val="005D38D7"/>
    <w:rsid w:val="005D4451"/>
    <w:rsid w:val="005D5FF5"/>
    <w:rsid w:val="005E1CF5"/>
    <w:rsid w:val="005F65B0"/>
    <w:rsid w:val="006007F1"/>
    <w:rsid w:val="00616F7F"/>
    <w:rsid w:val="00626873"/>
    <w:rsid w:val="00627293"/>
    <w:rsid w:val="00650759"/>
    <w:rsid w:val="00653546"/>
    <w:rsid w:val="006568A5"/>
    <w:rsid w:val="00682499"/>
    <w:rsid w:val="00693559"/>
    <w:rsid w:val="006A3D4C"/>
    <w:rsid w:val="006A50CF"/>
    <w:rsid w:val="006A59C6"/>
    <w:rsid w:val="006C14B0"/>
    <w:rsid w:val="006C3C18"/>
    <w:rsid w:val="006D37E8"/>
    <w:rsid w:val="006D3A39"/>
    <w:rsid w:val="006D4D88"/>
    <w:rsid w:val="006E72C0"/>
    <w:rsid w:val="006F2796"/>
    <w:rsid w:val="006F4F46"/>
    <w:rsid w:val="00702F0B"/>
    <w:rsid w:val="00715D47"/>
    <w:rsid w:val="00721BE9"/>
    <w:rsid w:val="0073590B"/>
    <w:rsid w:val="00747DAE"/>
    <w:rsid w:val="00751EFB"/>
    <w:rsid w:val="00752AAD"/>
    <w:rsid w:val="0076259D"/>
    <w:rsid w:val="007628BB"/>
    <w:rsid w:val="00773ADD"/>
    <w:rsid w:val="00787FD3"/>
    <w:rsid w:val="00790F61"/>
    <w:rsid w:val="00794D89"/>
    <w:rsid w:val="007A211C"/>
    <w:rsid w:val="007A26AE"/>
    <w:rsid w:val="007A4811"/>
    <w:rsid w:val="007A5DAC"/>
    <w:rsid w:val="007B03B3"/>
    <w:rsid w:val="007B1BAC"/>
    <w:rsid w:val="007B66B9"/>
    <w:rsid w:val="007C2445"/>
    <w:rsid w:val="007C335B"/>
    <w:rsid w:val="007C5022"/>
    <w:rsid w:val="007D7AD3"/>
    <w:rsid w:val="007F10BF"/>
    <w:rsid w:val="007F14DE"/>
    <w:rsid w:val="007F1917"/>
    <w:rsid w:val="00806571"/>
    <w:rsid w:val="00813E36"/>
    <w:rsid w:val="00835C1D"/>
    <w:rsid w:val="00840629"/>
    <w:rsid w:val="008418E3"/>
    <w:rsid w:val="00854FA7"/>
    <w:rsid w:val="00871045"/>
    <w:rsid w:val="008C3EF7"/>
    <w:rsid w:val="008C50B1"/>
    <w:rsid w:val="008E2813"/>
    <w:rsid w:val="008F3880"/>
    <w:rsid w:val="0090122B"/>
    <w:rsid w:val="0090282A"/>
    <w:rsid w:val="00904DE7"/>
    <w:rsid w:val="00922AFF"/>
    <w:rsid w:val="00923321"/>
    <w:rsid w:val="009246FD"/>
    <w:rsid w:val="00927F3E"/>
    <w:rsid w:val="00930219"/>
    <w:rsid w:val="00930EC2"/>
    <w:rsid w:val="009519C0"/>
    <w:rsid w:val="009559C7"/>
    <w:rsid w:val="00960394"/>
    <w:rsid w:val="00963658"/>
    <w:rsid w:val="0096589E"/>
    <w:rsid w:val="00967586"/>
    <w:rsid w:val="009806DB"/>
    <w:rsid w:val="00984F46"/>
    <w:rsid w:val="009858A5"/>
    <w:rsid w:val="009C2264"/>
    <w:rsid w:val="009C2ABF"/>
    <w:rsid w:val="009E04ED"/>
    <w:rsid w:val="009E1B35"/>
    <w:rsid w:val="009E654C"/>
    <w:rsid w:val="00A115C4"/>
    <w:rsid w:val="00A128F3"/>
    <w:rsid w:val="00A158CE"/>
    <w:rsid w:val="00A173FF"/>
    <w:rsid w:val="00A22A4E"/>
    <w:rsid w:val="00A25439"/>
    <w:rsid w:val="00A318C5"/>
    <w:rsid w:val="00A406BD"/>
    <w:rsid w:val="00A448BD"/>
    <w:rsid w:val="00A47644"/>
    <w:rsid w:val="00A6290F"/>
    <w:rsid w:val="00A649F4"/>
    <w:rsid w:val="00A72A2F"/>
    <w:rsid w:val="00A748EA"/>
    <w:rsid w:val="00A91AE6"/>
    <w:rsid w:val="00AA2A7C"/>
    <w:rsid w:val="00AB4A8F"/>
    <w:rsid w:val="00AC74EF"/>
    <w:rsid w:val="00AD29FA"/>
    <w:rsid w:val="00AD5AA8"/>
    <w:rsid w:val="00AD69B6"/>
    <w:rsid w:val="00AD73B0"/>
    <w:rsid w:val="00AE5CF6"/>
    <w:rsid w:val="00AF0B1B"/>
    <w:rsid w:val="00AF462C"/>
    <w:rsid w:val="00AF6F80"/>
    <w:rsid w:val="00B01D1D"/>
    <w:rsid w:val="00B108B4"/>
    <w:rsid w:val="00B10F5E"/>
    <w:rsid w:val="00B26A56"/>
    <w:rsid w:val="00B32118"/>
    <w:rsid w:val="00B35244"/>
    <w:rsid w:val="00B40527"/>
    <w:rsid w:val="00B50C52"/>
    <w:rsid w:val="00B514FB"/>
    <w:rsid w:val="00B70309"/>
    <w:rsid w:val="00B848AE"/>
    <w:rsid w:val="00BA0B0F"/>
    <w:rsid w:val="00BA3142"/>
    <w:rsid w:val="00BA4776"/>
    <w:rsid w:val="00BB57A9"/>
    <w:rsid w:val="00BB77A9"/>
    <w:rsid w:val="00BE0AAD"/>
    <w:rsid w:val="00BE18BB"/>
    <w:rsid w:val="00BE6E70"/>
    <w:rsid w:val="00BF2C5A"/>
    <w:rsid w:val="00BF5DA5"/>
    <w:rsid w:val="00C04C98"/>
    <w:rsid w:val="00C11B28"/>
    <w:rsid w:val="00C2303C"/>
    <w:rsid w:val="00C23320"/>
    <w:rsid w:val="00C274FC"/>
    <w:rsid w:val="00C34871"/>
    <w:rsid w:val="00C410BD"/>
    <w:rsid w:val="00C615BE"/>
    <w:rsid w:val="00C72BA7"/>
    <w:rsid w:val="00C77EB1"/>
    <w:rsid w:val="00CA3B94"/>
    <w:rsid w:val="00CB3DD5"/>
    <w:rsid w:val="00CC6822"/>
    <w:rsid w:val="00CD729E"/>
    <w:rsid w:val="00CE4C41"/>
    <w:rsid w:val="00CE79A3"/>
    <w:rsid w:val="00CF07FF"/>
    <w:rsid w:val="00D01B93"/>
    <w:rsid w:val="00D177B5"/>
    <w:rsid w:val="00D37324"/>
    <w:rsid w:val="00D50060"/>
    <w:rsid w:val="00D50BC3"/>
    <w:rsid w:val="00D57C37"/>
    <w:rsid w:val="00D62E7B"/>
    <w:rsid w:val="00D7603C"/>
    <w:rsid w:val="00D82537"/>
    <w:rsid w:val="00D971AE"/>
    <w:rsid w:val="00D97572"/>
    <w:rsid w:val="00DA4DE7"/>
    <w:rsid w:val="00DB2ED5"/>
    <w:rsid w:val="00DB4D58"/>
    <w:rsid w:val="00DC43A3"/>
    <w:rsid w:val="00DC5B66"/>
    <w:rsid w:val="00DD6C10"/>
    <w:rsid w:val="00DE5405"/>
    <w:rsid w:val="00E1061E"/>
    <w:rsid w:val="00E1561C"/>
    <w:rsid w:val="00E212E0"/>
    <w:rsid w:val="00E42002"/>
    <w:rsid w:val="00E43014"/>
    <w:rsid w:val="00E4687D"/>
    <w:rsid w:val="00E70E42"/>
    <w:rsid w:val="00E731C5"/>
    <w:rsid w:val="00E755D9"/>
    <w:rsid w:val="00E828DF"/>
    <w:rsid w:val="00E857AC"/>
    <w:rsid w:val="00E941C7"/>
    <w:rsid w:val="00EB4909"/>
    <w:rsid w:val="00ED1713"/>
    <w:rsid w:val="00ED30E2"/>
    <w:rsid w:val="00EE0E1E"/>
    <w:rsid w:val="00EE7292"/>
    <w:rsid w:val="00F007C4"/>
    <w:rsid w:val="00F072D8"/>
    <w:rsid w:val="00F1013F"/>
    <w:rsid w:val="00F1363F"/>
    <w:rsid w:val="00F35B67"/>
    <w:rsid w:val="00F363B7"/>
    <w:rsid w:val="00F55EB4"/>
    <w:rsid w:val="00F57443"/>
    <w:rsid w:val="00F5791C"/>
    <w:rsid w:val="00F657A6"/>
    <w:rsid w:val="00F749AB"/>
    <w:rsid w:val="00F75D18"/>
    <w:rsid w:val="00F77632"/>
    <w:rsid w:val="00F804DC"/>
    <w:rsid w:val="00F81987"/>
    <w:rsid w:val="00F844B3"/>
    <w:rsid w:val="00FA19DC"/>
    <w:rsid w:val="00FB3A45"/>
    <w:rsid w:val="00FC157B"/>
    <w:rsid w:val="00FC23DC"/>
    <w:rsid w:val="00FC5AF9"/>
    <w:rsid w:val="00FD2F52"/>
    <w:rsid w:val="00FD5F69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364648FF"/>
  <w14:defaultImageDpi w14:val="330"/>
  <w15:docId w15:val="{7926DB9D-D502-463D-BE39-4BAEA6309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BC3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A318C5"/>
    <w:pPr>
      <w:tabs>
        <w:tab w:val="right" w:pos="9639"/>
      </w:tabs>
      <w:spacing w:after="8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025B80"/>
    <w:pPr>
      <w:tabs>
        <w:tab w:val="left" w:pos="113"/>
      </w:tabs>
      <w:spacing w:before="240" w:line="360" w:lineRule="auto"/>
      <w:ind w:left="454" w:hanging="454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025B80"/>
    <w:pPr>
      <w:tabs>
        <w:tab w:val="left" w:pos="113"/>
        <w:tab w:val="left" w:pos="425"/>
      </w:tabs>
      <w:spacing w:before="120" w:line="240" w:lineRule="atLeast"/>
      <w:ind w:left="1021" w:hanging="567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Tipodeletrapredefinidodopargrafo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Tipodeletrapredefinidodopargrafo"/>
    <w:link w:val="Default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025B80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ED30E2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ED30E2"/>
    <w:rPr>
      <w:rFonts w:eastAsia="Cambria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ED30E2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ED30E2"/>
    <w:rPr>
      <w:rFonts w:eastAsia="Cambria"/>
      <w:b/>
      <w:bCs/>
      <w:lang w:eastAsia="en-US"/>
    </w:rPr>
  </w:style>
  <w:style w:type="character" w:styleId="nfase">
    <w:name w:val="Emphasis"/>
    <w:basedOn w:val="Tipodeletrapredefinidodopargrafo"/>
    <w:uiPriority w:val="20"/>
    <w:qFormat/>
    <w:rsid w:val="00752AAD"/>
    <w:rPr>
      <w:i/>
      <w:iCs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PargrafodaLista">
    <w:name w:val="List Paragraph"/>
    <w:basedOn w:val="Normal"/>
    <w:link w:val="PargrafodaListaCarte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Tipodeletrapredefinidodopargrafo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Tipodeletrapredefinidodopargrafo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EE7292"/>
    <w:pPr>
      <w:spacing w:before="0" w:after="120"/>
      <w:ind w:firstLine="0"/>
    </w:pPr>
  </w:style>
  <w:style w:type="paragraph" w:customStyle="1" w:styleId="lixo">
    <w:name w:val="lixo"/>
    <w:basedOn w:val="TITULOFICHAS"/>
    <w:rsid w:val="00162A96"/>
    <w:rPr>
      <w:color w:val="000000" w:themeColor="text1"/>
      <w:sz w:val="24"/>
    </w:rPr>
  </w:style>
  <w:style w:type="character" w:customStyle="1" w:styleId="TITULOFICHAS-alinea">
    <w:name w:val="TITULO FICHAS - alinea"/>
    <w:basedOn w:val="Tipodeletrapredefinidodopargrafo"/>
    <w:uiPriority w:val="1"/>
    <w:qFormat/>
    <w:rsid w:val="00D971AE"/>
    <w:rPr>
      <w:rFonts w:ascii="Arial" w:hAnsi="Arial"/>
      <w:b w:val="0"/>
      <w:color w:val="000000" w:themeColor="text1"/>
      <w:sz w:val="18"/>
    </w:rPr>
  </w:style>
  <w:style w:type="paragraph" w:customStyle="1" w:styleId="QuestaoAulaTITULO">
    <w:name w:val="QuestaoAula TITULO"/>
    <w:basedOn w:val="TITULOFICHAS"/>
    <w:qFormat/>
    <w:rsid w:val="0008260E"/>
    <w:pPr>
      <w:pBdr>
        <w:top w:val="single" w:sz="6" w:space="4" w:color="193E7E"/>
      </w:pBdr>
      <w:spacing w:before="240" w:after="40"/>
      <w:ind w:left="567" w:hanging="567"/>
    </w:pPr>
    <w:rPr>
      <w:bCs w:val="0"/>
      <w:sz w:val="24"/>
      <w:szCs w:val="22"/>
    </w:rPr>
  </w:style>
  <w:style w:type="paragraph" w:customStyle="1" w:styleId="AlineaTabela">
    <w:name w:val="Alinea Tabela"/>
    <w:basedOn w:val="QUESTAO1"/>
    <w:qFormat/>
    <w:rsid w:val="00C11B28"/>
    <w:pPr>
      <w:numPr>
        <w:numId w:val="7"/>
      </w:numPr>
      <w:tabs>
        <w:tab w:val="clear" w:pos="113"/>
        <w:tab w:val="left" w:pos="1134"/>
      </w:tabs>
      <w:spacing w:before="0" w:line="276" w:lineRule="auto"/>
    </w:pPr>
    <w:rPr>
      <w:bCs/>
      <w:szCs w:val="22"/>
    </w:rPr>
  </w:style>
  <w:style w:type="paragraph" w:customStyle="1" w:styleId="lixoAlinea">
    <w:name w:val="lixoAlinea"/>
    <w:basedOn w:val="QUESTAO1"/>
    <w:qFormat/>
    <w:rsid w:val="00747DAE"/>
    <w:pPr>
      <w:tabs>
        <w:tab w:val="clear" w:pos="113"/>
      </w:tabs>
      <w:spacing w:before="0" w:after="160"/>
      <w:ind w:left="1021" w:hanging="567"/>
    </w:pPr>
    <w:rPr>
      <w:bCs/>
      <w:szCs w:val="22"/>
    </w:rPr>
  </w:style>
  <w:style w:type="paragraph" w:customStyle="1" w:styleId="QUESTAOAlineaa">
    <w:name w:val="QUESTAO Alinea a)"/>
    <w:basedOn w:val="lixoAlinea"/>
    <w:qFormat/>
    <w:rsid w:val="00AD29FA"/>
    <w:pPr>
      <w:spacing w:before="160" w:after="0" w:line="320" w:lineRule="exact"/>
      <w:ind w:left="1305" w:hanging="284"/>
    </w:pPr>
  </w:style>
  <w:style w:type="paragraph" w:customStyle="1" w:styleId="Texto">
    <w:name w:val="Texto"/>
    <w:uiPriority w:val="99"/>
    <w:qFormat/>
    <w:rsid w:val="00D971AE"/>
    <w:pPr>
      <w:widowControl w:val="0"/>
      <w:tabs>
        <w:tab w:val="right" w:pos="6803"/>
      </w:tabs>
      <w:autoSpaceDE w:val="0"/>
      <w:autoSpaceDN w:val="0"/>
      <w:adjustRightInd w:val="0"/>
      <w:spacing w:line="280" w:lineRule="atLeast"/>
      <w:ind w:firstLine="340"/>
      <w:textAlignment w:val="center"/>
    </w:pPr>
    <w:rPr>
      <w:rFonts w:ascii="Calibri" w:eastAsia="Times New Roman" w:hAnsi="Calibri" w:cs="Calibri"/>
      <w:color w:val="000000"/>
      <w:spacing w:val="-3"/>
      <w:sz w:val="21"/>
    </w:rPr>
  </w:style>
  <w:style w:type="paragraph" w:customStyle="1" w:styleId="TextoSident">
    <w:name w:val="Texto_Sident"/>
    <w:basedOn w:val="Texto"/>
    <w:qFormat/>
    <w:rsid w:val="00D971AE"/>
    <w:pPr>
      <w:ind w:firstLine="0"/>
    </w:pPr>
  </w:style>
  <w:style w:type="paragraph" w:customStyle="1" w:styleId="EstiloQUESTAO11Espaamentoentrelinhassimples">
    <w:name w:val="Estilo QUESTAO 1.1 + Espaçamento entre linhas:  simples"/>
    <w:basedOn w:val="QUESTAO11"/>
    <w:rsid w:val="00FD5F69"/>
    <w:pPr>
      <w:spacing w:before="200" w:line="240" w:lineRule="auto"/>
    </w:pPr>
    <w:rPr>
      <w:rFonts w:eastAsia="Times New Roman" w:cs="Times New Roman"/>
      <w:bCs w:val="0"/>
    </w:rPr>
  </w:style>
  <w:style w:type="paragraph" w:styleId="Listacommarcas3">
    <w:name w:val="List Bullet 3"/>
    <w:basedOn w:val="Normal"/>
    <w:uiPriority w:val="99"/>
    <w:unhideWhenUsed/>
    <w:rsid w:val="00EE7292"/>
    <w:pPr>
      <w:numPr>
        <w:numId w:val="11"/>
      </w:numPr>
      <w:spacing w:before="120"/>
      <w:ind w:left="924" w:hanging="357"/>
    </w:pPr>
    <w:rPr>
      <w:rFonts w:ascii="Arial" w:hAnsi="Arial"/>
      <w:sz w:val="20"/>
    </w:rPr>
  </w:style>
  <w:style w:type="paragraph" w:styleId="Lista3">
    <w:name w:val="List 3"/>
    <w:basedOn w:val="Normal"/>
    <w:uiPriority w:val="99"/>
    <w:semiHidden/>
    <w:unhideWhenUsed/>
    <w:rsid w:val="001D5C20"/>
    <w:pPr>
      <w:ind w:left="849" w:hanging="283"/>
      <w:contextualSpacing/>
    </w:pPr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4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6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A21BD6F-BE78-4B99-BB6F-137E8251F25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MT_1_1.dotx</Template>
  <TotalTime>144</TotalTime>
  <Pages>1</Pages>
  <Words>84</Words>
  <Characters>482</Characters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Capítulo 6</dc:title>
  <dc:subject>Dossiê do Professor</dc:subject>
  <dc:creator>MX7 - Porto Editora</dc:creator>
  <cp:lastPrinted>2020-10-14T11:09:00Z</cp:lastPrinted>
  <dcterms:created xsi:type="dcterms:W3CDTF">2022-04-06T16:51:00Z</dcterms:created>
  <dcterms:modified xsi:type="dcterms:W3CDTF">2022-05-27T15:46:00Z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UseMTPrefs">
    <vt:lpwstr>1</vt:lpwstr>
  </property>
  <property fmtid="{D5CDD505-2E9C-101B-9397-08002B2CF9AE}" pid="5" name="MTWinEqns">
    <vt:bool>true</vt:bool>
  </property>
</Properties>
</file>