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26B51" w14:textId="7263982E" w:rsidR="00A41B8D" w:rsidRPr="005A2105" w:rsidRDefault="00E97171" w:rsidP="009761B3">
      <w:pPr>
        <w:pStyle w:val="TITULOFICHAS"/>
        <w:spacing w:after="0"/>
        <w:rPr>
          <w:rStyle w:val="TITULOFICHAS-alinea"/>
          <w:lang w:val="pt-PT"/>
        </w:rPr>
      </w:pPr>
      <w:bookmarkStart w:id="0" w:name="_Hlk103009399"/>
      <w:bookmarkEnd w:id="0"/>
      <w:proofErr w:type="spellStart"/>
      <w:r w:rsidRPr="005A2105">
        <w:rPr>
          <w:lang w:val="pt-PT"/>
        </w:rPr>
        <w:t>Miniteste</w:t>
      </w:r>
      <w:proofErr w:type="spellEnd"/>
      <w:r w:rsidRPr="005A2105">
        <w:rPr>
          <w:lang w:val="pt-PT"/>
        </w:rPr>
        <w:t xml:space="preserve"> </w:t>
      </w:r>
      <w:r w:rsidR="00A41B8D" w:rsidRPr="005A2105">
        <w:rPr>
          <w:lang w:val="pt-PT"/>
        </w:rPr>
        <w:t>5</w:t>
      </w:r>
      <w:r w:rsidR="00B32118" w:rsidRPr="005A2105">
        <w:rPr>
          <w:lang w:val="pt-PT"/>
        </w:rPr>
        <w:tab/>
      </w:r>
      <w:r w:rsidR="00A41B8D" w:rsidRPr="005A2105">
        <w:rPr>
          <w:rStyle w:val="TITULOFICHAS-alinea"/>
          <w:lang w:val="pt-PT"/>
        </w:rPr>
        <w:t>5. Relações entre perímetros e áreas de figuras semelhantes.</w:t>
      </w:r>
    </w:p>
    <w:p w14:paraId="4EE0F7B8" w14:textId="6B8BBA05" w:rsidR="00C72BA7" w:rsidRDefault="00A41B8D" w:rsidP="00162A96">
      <w:pPr>
        <w:pStyle w:val="TITULOFICHAS"/>
      </w:pPr>
      <w:r w:rsidRPr="005A2105">
        <w:rPr>
          <w:rStyle w:val="TITULOFICHAS-alinea"/>
          <w:lang w:val="pt-PT"/>
        </w:rPr>
        <w:tab/>
      </w:r>
      <w:proofErr w:type="spellStart"/>
      <w:r w:rsidRPr="00A41B8D">
        <w:rPr>
          <w:rStyle w:val="TITULOFICHAS-alinea"/>
        </w:rPr>
        <w:t>Construções</w:t>
      </w:r>
      <w:proofErr w:type="spellEnd"/>
      <w:r w:rsidRPr="00A41B8D">
        <w:rPr>
          <w:rStyle w:val="TITULOFICHAS-alinea"/>
        </w:rPr>
        <w:t xml:space="preserve"> à </w:t>
      </w:r>
      <w:proofErr w:type="spellStart"/>
      <w:r w:rsidRPr="00A41B8D">
        <w:rPr>
          <w:rStyle w:val="TITULOFICHAS-alinea"/>
        </w:rPr>
        <w:t>escala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74C9D67F" w:rsidR="00EE0C7C" w:rsidRPr="004B15C0" w:rsidRDefault="005A2105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7B7D1256" w14:textId="6172CA4F" w:rsidR="00A41B8D" w:rsidRDefault="00A41B8D" w:rsidP="00B95EB1">
      <w:pPr>
        <w:pStyle w:val="QUESTAO1"/>
      </w:pPr>
      <w:r w:rsidRPr="00BB0A5D">
        <w:rPr>
          <w:b/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192D3C92" wp14:editId="46AA2D84">
            <wp:simplePos x="0" y="0"/>
            <wp:positionH relativeFrom="margin">
              <wp:posOffset>3981450</wp:posOffset>
            </wp:positionH>
            <wp:positionV relativeFrom="paragraph">
              <wp:posOffset>252730</wp:posOffset>
            </wp:positionV>
            <wp:extent cx="1641600" cy="1083600"/>
            <wp:effectExtent l="0" t="0" r="0" b="2540"/>
            <wp:wrapThrough wrapText="bothSides">
              <wp:wrapPolygon edited="0">
                <wp:start x="0" y="0"/>
                <wp:lineTo x="0" y="21271"/>
                <wp:lineTo x="21308" y="21271"/>
                <wp:lineTo x="21308" y="0"/>
                <wp:lineTo x="0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600" cy="10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38DA24" wp14:editId="09159915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2E9CCC" w14:textId="77777777" w:rsidR="00A41B8D" w:rsidRPr="00086D19" w:rsidRDefault="00A41B8D" w:rsidP="00A41B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38DA24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82E9CCC" w14:textId="77777777" w:rsidR="00A41B8D" w:rsidRPr="00086D19" w:rsidRDefault="00A41B8D" w:rsidP="00A41B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ao lado os </w:t>
      </w:r>
      <w:r w:rsidRPr="00A41B8D">
        <w:t>retângulos</w:t>
      </w:r>
      <w: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PQRS</m:t>
            </m:r>
          </m:e>
        </m:d>
      </m:oMath>
      <w:r>
        <w:t xml:space="preserve">  são semelhantes.</w:t>
      </w:r>
    </w:p>
    <w:p w14:paraId="08355D44" w14:textId="7885C94E" w:rsidR="00A41B8D" w:rsidRDefault="00A41B8D" w:rsidP="00A41B8D">
      <w:pPr>
        <w:pStyle w:val="QUESTAO11"/>
      </w:pPr>
      <w:r w:rsidRPr="001A646E">
        <w:rPr>
          <w:b/>
        </w:rPr>
        <w:t>1.1.</w:t>
      </w:r>
      <w:r w:rsidRPr="00A41B8D">
        <w:rPr>
          <w:b/>
          <w:color w:val="auto"/>
        </w:rPr>
        <w:tab/>
      </w:r>
      <w:r>
        <w:t xml:space="preserve">A </w:t>
      </w:r>
      <w:r w:rsidRPr="000F739E">
        <w:t xml:space="preserve">razão de semelhança </w:t>
      </w:r>
      <w:r>
        <w:t>na redução é:</w:t>
      </w:r>
    </w:p>
    <w:p w14:paraId="36E6F896" w14:textId="1333FB2E" w:rsidR="00A41B8D" w:rsidRDefault="00A41B8D" w:rsidP="00B95EB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0,7</w:t>
      </w:r>
      <w:r w:rsidRPr="00EE0C7C">
        <w:rPr>
          <w:b/>
          <w:noProof/>
        </w:rPr>
        <w:tab/>
      </w:r>
      <w:r w:rsidR="005A2105">
        <w:rPr>
          <w:b/>
          <w:noProof/>
        </w:rPr>
        <w:tab/>
      </w:r>
      <w:r w:rsidRPr="00EE0C7C">
        <w:rPr>
          <w:b/>
          <w:noProof/>
        </w:rPr>
        <w:t>(B)</w:t>
      </w:r>
      <w:r w:rsidR="005A2105">
        <w:rPr>
          <w:b/>
          <w:noProof/>
        </w:rPr>
        <w:t xml:space="preserve">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7</m:t>
            </m:r>
          </m:den>
        </m:f>
      </m:oMath>
    </w:p>
    <w:p w14:paraId="55DB58D9" w14:textId="5BC76FC2" w:rsidR="00A41B8D" w:rsidRDefault="00A41B8D" w:rsidP="00B95EB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 w:rsidRPr="00616FDE">
        <w:t>1,</w:t>
      </w:r>
      <w:r>
        <w:t>4</w:t>
      </w:r>
      <w:r w:rsidRPr="00EE0C7C">
        <w:rPr>
          <w:b/>
          <w:noProof/>
        </w:rPr>
        <w:tab/>
      </w:r>
      <w:r w:rsidR="005A2105">
        <w:rPr>
          <w:b/>
          <w:noProof/>
        </w:rPr>
        <w:tab/>
      </w:r>
      <w:r w:rsidRPr="00EE0C7C">
        <w:rPr>
          <w:b/>
          <w:noProof/>
        </w:rPr>
        <w:t>(D)</w:t>
      </w:r>
      <w:r w:rsidR="005A2105">
        <w:rPr>
          <w:b/>
          <w:noProof/>
        </w:rPr>
        <w:t xml:space="preserve">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103C2CDF" w14:textId="07B11F42" w:rsidR="00A41B8D" w:rsidRDefault="00A41B8D" w:rsidP="00B95EB1">
      <w:pPr>
        <w:pStyle w:val="QUESTAO11"/>
      </w:pPr>
      <w:r w:rsidRPr="001A646E">
        <w:rPr>
          <w:b/>
        </w:rPr>
        <w:t>1.2.</w:t>
      </w:r>
      <w:r w:rsidRPr="00A41B8D">
        <w:rPr>
          <w:b/>
          <w:color w:val="auto"/>
        </w:rPr>
        <w:tab/>
      </w:r>
      <w:r>
        <w:t xml:space="preserve">O perímetro do retângulo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PQRS</m:t>
            </m:r>
          </m:e>
        </m:d>
      </m:oMath>
      <w:r>
        <w:t xml:space="preserve">  é:</w:t>
      </w:r>
    </w:p>
    <w:p w14:paraId="5AECF774" w14:textId="123141C7" w:rsidR="00A41B8D" w:rsidRDefault="00A41B8D" w:rsidP="005A2105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5A2105">
        <w:rPr>
          <w:b/>
          <w:noProof/>
        </w:rPr>
        <w:t xml:space="preserve">     </w:t>
      </w:r>
      <w:r w:rsidRPr="005A2105">
        <w:t>22 cm</w:t>
      </w:r>
      <w:r w:rsidRPr="00EE0C7C">
        <w:rPr>
          <w:b/>
          <w:noProof/>
        </w:rPr>
        <w:tab/>
      </w:r>
      <w:r w:rsidR="005A2105">
        <w:rPr>
          <w:b/>
          <w:noProof/>
        </w:rPr>
        <w:tab/>
      </w:r>
      <w:r w:rsidRPr="00EE0C7C">
        <w:rPr>
          <w:b/>
          <w:noProof/>
        </w:rPr>
        <w:t>(B)</w:t>
      </w:r>
      <w:r w:rsidR="005A2105">
        <w:rPr>
          <w:b/>
          <w:noProof/>
        </w:rPr>
        <w:t xml:space="preserve">     </w:t>
      </w:r>
      <w:r w:rsidRPr="005A2105">
        <w:t>22,4 cm</w:t>
      </w:r>
      <w:r w:rsidRPr="00EE0C7C">
        <w:rPr>
          <w:b/>
          <w:noProof/>
        </w:rPr>
        <w:tab/>
      </w:r>
      <w:r w:rsidR="005A2105">
        <w:rPr>
          <w:b/>
          <w:noProof/>
        </w:rPr>
        <w:tab/>
      </w:r>
      <w:r w:rsidRPr="00EE0C7C">
        <w:rPr>
          <w:b/>
          <w:noProof/>
        </w:rPr>
        <w:t>(C)</w:t>
      </w:r>
      <w:r w:rsidR="005A2105">
        <w:rPr>
          <w:b/>
          <w:noProof/>
        </w:rPr>
        <w:t xml:space="preserve">     </w:t>
      </w:r>
      <w:r w:rsidRPr="005A2105">
        <w:t>23,2 cm</w:t>
      </w:r>
      <w:r w:rsidRPr="00EE0C7C">
        <w:rPr>
          <w:b/>
          <w:noProof/>
        </w:rPr>
        <w:tab/>
      </w:r>
      <w:r w:rsidR="005A2105">
        <w:rPr>
          <w:b/>
          <w:noProof/>
        </w:rPr>
        <w:tab/>
      </w:r>
      <w:r w:rsidRPr="00EE0C7C">
        <w:rPr>
          <w:b/>
          <w:noProof/>
        </w:rPr>
        <w:t>(D)</w:t>
      </w:r>
      <w:r w:rsidR="005A2105">
        <w:rPr>
          <w:bCs w:val="0"/>
          <w:noProof/>
        </w:rPr>
        <w:t xml:space="preserve">    </w:t>
      </w:r>
      <w:r w:rsidRPr="005A2105">
        <w:t>25 cm</w:t>
      </w:r>
    </w:p>
    <w:p w14:paraId="55D23645" w14:textId="182ABBDA" w:rsidR="00A41B8D" w:rsidRDefault="00A41B8D" w:rsidP="00B95EB1">
      <w:pPr>
        <w:pStyle w:val="QUESTAO11"/>
      </w:pPr>
      <w:r w:rsidRPr="001A646E">
        <w:rPr>
          <w:b/>
        </w:rPr>
        <w:t>1.3.</w:t>
      </w:r>
      <w:r>
        <w:rPr>
          <w:b/>
          <w:color w:val="B200FF"/>
        </w:rPr>
        <w:tab/>
      </w:r>
      <w:r>
        <w:t xml:space="preserve">A área do </w:t>
      </w:r>
      <w:r w:rsidRPr="00611F38">
        <w:t>retângulo</w:t>
      </w:r>
      <w: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PQRS</m:t>
            </m:r>
          </m:e>
        </m:d>
      </m:oMath>
      <w:r>
        <w:t xml:space="preserve">  é:</w:t>
      </w:r>
    </w:p>
    <w:p w14:paraId="54AD8B20" w14:textId="1C9686CD" w:rsidR="00A41B8D" w:rsidRDefault="005A2105" w:rsidP="00B95EB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>
        <w:rPr>
          <w:b/>
          <w:noProof/>
        </w:rPr>
        <w:tab/>
      </w:r>
      <w:r w:rsidR="00A41B8D" w:rsidRPr="00EE0C7C">
        <w:rPr>
          <w:b/>
          <w:noProof/>
        </w:rPr>
        <w:t>(A)</w:t>
      </w:r>
      <w:r>
        <w:rPr>
          <w:b/>
          <w:noProof/>
        </w:rPr>
        <w:t xml:space="preserve">     </w:t>
      </w:r>
      <m:oMath>
        <m:r>
          <w:rPr>
            <w:rFonts w:ascii="Cambria Math" w:hAnsi="Cambria Math"/>
          </w:rPr>
          <m:t>42</m:t>
        </m:r>
        <m:r>
          <m:rPr>
            <m:nor/>
          </m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A41B8D" w:rsidRPr="00EE0C7C">
        <w:rPr>
          <w:b/>
          <w:noProof/>
        </w:rPr>
        <w:tab/>
      </w:r>
      <w:r>
        <w:rPr>
          <w:b/>
          <w:noProof/>
        </w:rPr>
        <w:tab/>
      </w:r>
      <w:r w:rsidR="00A41B8D" w:rsidRPr="00EE0C7C">
        <w:rPr>
          <w:b/>
          <w:noProof/>
        </w:rPr>
        <w:t>(B)</w:t>
      </w:r>
      <w:r>
        <w:rPr>
          <w:b/>
          <w:noProof/>
        </w:rPr>
        <w:t xml:space="preserve">     </w:t>
      </w:r>
      <m:oMath>
        <m:r>
          <w:rPr>
            <w:rFonts w:ascii="Cambria Math"/>
          </w:rPr>
          <m:t>40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A41B8D" w:rsidRPr="00EE0C7C">
        <w:rPr>
          <w:b/>
          <w:noProof/>
        </w:rPr>
        <w:tab/>
      </w:r>
      <w:r>
        <w:rPr>
          <w:b/>
          <w:noProof/>
        </w:rPr>
        <w:tab/>
      </w:r>
      <w:r w:rsidR="00A41B8D" w:rsidRPr="00EE0C7C">
        <w:rPr>
          <w:b/>
          <w:noProof/>
        </w:rPr>
        <w:t>(C)</w:t>
      </w:r>
      <w:r>
        <w:rPr>
          <w:b/>
          <w:noProof/>
        </w:rPr>
        <w:t xml:space="preserve">     </w:t>
      </w:r>
      <m:oMath>
        <m:r>
          <w:rPr>
            <w:rFonts w:ascii="Cambria Math"/>
          </w:rPr>
          <m:t>28,2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A41B8D" w:rsidRPr="00EE0C7C">
        <w:rPr>
          <w:b/>
          <w:noProof/>
        </w:rPr>
        <w:tab/>
      </w:r>
      <w:r>
        <w:rPr>
          <w:b/>
          <w:noProof/>
        </w:rPr>
        <w:tab/>
      </w:r>
      <w:r w:rsidR="00A41B8D" w:rsidRPr="00EE0C7C">
        <w:rPr>
          <w:b/>
          <w:noProof/>
        </w:rPr>
        <w:t>(D)</w:t>
      </w:r>
      <w:r>
        <w:rPr>
          <w:b/>
          <w:noProof/>
        </w:rPr>
        <w:t xml:space="preserve">    </w:t>
      </w:r>
      <m:oMath>
        <m:r>
          <w:rPr>
            <w:rFonts w:ascii="Cambria Math"/>
          </w:rPr>
          <m:t>29,4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06BDC6D1" w14:textId="2E008AAE" w:rsidR="00A41B8D" w:rsidRDefault="003A638A" w:rsidP="00A41B8D">
      <w:pPr>
        <w:pStyle w:val="QUESTAO1"/>
      </w:pPr>
      <w:r w:rsidRPr="00237CEA">
        <w:rPr>
          <w:b/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05E3005B" wp14:editId="043F6351">
            <wp:simplePos x="0" y="0"/>
            <wp:positionH relativeFrom="margin">
              <wp:posOffset>3619500</wp:posOffset>
            </wp:positionH>
            <wp:positionV relativeFrom="paragraph">
              <wp:posOffset>367665</wp:posOffset>
            </wp:positionV>
            <wp:extent cx="646430" cy="719455"/>
            <wp:effectExtent l="0" t="0" r="1270" b="444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061F">
        <w:rPr>
          <w:bCs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028DC170" wp14:editId="65D50AC7">
            <wp:simplePos x="0" y="0"/>
            <wp:positionH relativeFrom="column">
              <wp:posOffset>4568190</wp:posOffset>
            </wp:positionH>
            <wp:positionV relativeFrom="paragraph">
              <wp:posOffset>283210</wp:posOffset>
            </wp:positionV>
            <wp:extent cx="1205865" cy="1144270"/>
            <wp:effectExtent l="0" t="0" r="0" b="0"/>
            <wp:wrapThrough wrapText="bothSides">
              <wp:wrapPolygon edited="0">
                <wp:start x="0" y="0"/>
                <wp:lineTo x="0" y="21216"/>
                <wp:lineTo x="21156" y="21216"/>
                <wp:lineTo x="21156" y="0"/>
                <wp:lineTo x="0" y="0"/>
              </wp:wrapPolygon>
            </wp:wrapThrough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1B8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9FE1DA2" wp14:editId="74C3752A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B3AB8" w14:textId="77777777" w:rsidR="00A41B8D" w:rsidRPr="00086D19" w:rsidRDefault="00A41B8D" w:rsidP="00A41B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FE1DA2" id="Oval 1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2B3AB8" w14:textId="77777777" w:rsidR="00A41B8D" w:rsidRPr="00086D19" w:rsidRDefault="00A41B8D" w:rsidP="00A41B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41B8D" w:rsidRPr="004E7A84">
        <w:tab/>
      </w:r>
      <w:r w:rsidR="00A41B8D">
        <w:t xml:space="preserve">Os triângulos </w:t>
      </w:r>
      <w:r w:rsidR="00A41B8D" w:rsidRPr="00A41B8D">
        <w:t>da</w:t>
      </w:r>
      <w:r w:rsidR="00A41B8D">
        <w:t xml:space="preserve"> figura ao lado são semelhantes.</w:t>
      </w:r>
    </w:p>
    <w:p w14:paraId="3980E7F0" w14:textId="7A9CA12C" w:rsidR="00A41B8D" w:rsidRDefault="00A41B8D" w:rsidP="00A41B8D">
      <w:pPr>
        <w:pStyle w:val="QuestaoTexto"/>
      </w:pPr>
      <w:r>
        <w:t>Sabe-se que:</w:t>
      </w:r>
    </w:p>
    <w:p w14:paraId="214EBBE1" w14:textId="48C0B23C" w:rsidR="00A41B8D" w:rsidRPr="00A41B8D" w:rsidRDefault="00885E85" w:rsidP="00B95EB1">
      <w:pPr>
        <w:pStyle w:val="QUESTAO1"/>
        <w:numPr>
          <w:ilvl w:val="0"/>
          <w:numId w:val="29"/>
        </w:numPr>
        <w:tabs>
          <w:tab w:val="clear" w:pos="113"/>
        </w:tabs>
        <w:spacing w:before="0" w:after="80" w:line="324" w:lineRule="auto"/>
        <w:ind w:left="993"/>
        <w:rPr>
          <w:bCs/>
        </w:r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  <m:r>
          <w:rPr>
            <w:rFonts w:ascii="Cambria Math"/>
          </w:rPr>
          <m:t>=5</m:t>
        </m:r>
        <m:r>
          <m:rPr>
            <m:nor/>
          </m:rPr>
          <w:rPr>
            <w:rFonts w:ascii="Cambria Math"/>
          </w:rPr>
          <m:t xml:space="preserve"> cm</m:t>
        </m:r>
      </m:oMath>
    </w:p>
    <w:p w14:paraId="648A6A79" w14:textId="33AB57FE" w:rsidR="00A41B8D" w:rsidRPr="00A41B8D" w:rsidRDefault="00885E85" w:rsidP="00B95EB1">
      <w:pPr>
        <w:pStyle w:val="QUESTAO1"/>
        <w:numPr>
          <w:ilvl w:val="0"/>
          <w:numId w:val="29"/>
        </w:numPr>
        <w:tabs>
          <w:tab w:val="clear" w:pos="113"/>
        </w:tabs>
        <w:spacing w:before="0" w:after="80" w:line="324" w:lineRule="auto"/>
        <w:ind w:left="993"/>
        <w:rPr>
          <w:bCs/>
        </w:r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EF</m:t>
            </m:r>
          </m:e>
        </m:bar>
        <m:r>
          <w:rPr>
            <w:rFonts w:ascii="Cambria Math"/>
          </w:rPr>
          <m:t>=10</m:t>
        </m:r>
        <m:r>
          <m:rPr>
            <m:nor/>
          </m:rPr>
          <w:rPr>
            <w:rFonts w:ascii="Cambria Math"/>
          </w:rPr>
          <m:t xml:space="preserve"> cm</m:t>
        </m:r>
      </m:oMath>
    </w:p>
    <w:p w14:paraId="2D238597" w14:textId="1808655A" w:rsidR="00A41B8D" w:rsidRPr="00A41B8D" w:rsidRDefault="00A41B8D" w:rsidP="00B95EB1">
      <w:pPr>
        <w:pStyle w:val="QUESTAO1"/>
        <w:numPr>
          <w:ilvl w:val="0"/>
          <w:numId w:val="29"/>
        </w:numPr>
        <w:tabs>
          <w:tab w:val="clear" w:pos="113"/>
        </w:tabs>
        <w:spacing w:before="0" w:after="80" w:line="324" w:lineRule="auto"/>
        <w:ind w:left="993" w:hanging="357"/>
        <w:rPr>
          <w:bCs/>
        </w:rPr>
      </w:pPr>
      <w:r w:rsidRPr="00A41B8D">
        <w:rPr>
          <w:bCs/>
        </w:rPr>
        <w:t xml:space="preserve">a área do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DEF</m:t>
            </m:r>
          </m:e>
        </m:d>
      </m:oMath>
      <w:r w:rsidRPr="00A41B8D">
        <w:rPr>
          <w:bCs/>
        </w:rPr>
        <w:t xml:space="preserve">  é igual a  </w:t>
      </w:r>
      <m:oMath>
        <m:r>
          <w:rPr>
            <w:rFonts w:ascii="Cambria Math"/>
          </w:rPr>
          <m:t>24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A41B8D">
        <w:rPr>
          <w:bCs/>
        </w:rPr>
        <w:t xml:space="preserve"> .</w:t>
      </w:r>
    </w:p>
    <w:p w14:paraId="46C8BF55" w14:textId="745F25B1" w:rsidR="00A41B8D" w:rsidRDefault="00A41B8D" w:rsidP="00B95EB1">
      <w:pPr>
        <w:pStyle w:val="QuestaoTexto"/>
      </w:pPr>
      <w:r>
        <w:t xml:space="preserve">Qual a área do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 xml:space="preserve"> ?</w:t>
      </w:r>
    </w:p>
    <w:p w14:paraId="1BFE3CFA" w14:textId="4EF30869" w:rsidR="00A41B8D" w:rsidRDefault="00A41B8D" w:rsidP="00B95EB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15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12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8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6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32C2949F" w14:textId="451AF28D" w:rsidR="00A41B8D" w:rsidRDefault="00A41B8D" w:rsidP="00A41B8D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1044B361" wp14:editId="6230C3E9">
            <wp:simplePos x="0" y="0"/>
            <wp:positionH relativeFrom="column">
              <wp:posOffset>4522470</wp:posOffset>
            </wp:positionH>
            <wp:positionV relativeFrom="paragraph">
              <wp:posOffset>426085</wp:posOffset>
            </wp:positionV>
            <wp:extent cx="1685290" cy="1685290"/>
            <wp:effectExtent l="0" t="0" r="0" b="0"/>
            <wp:wrapTight wrapText="bothSides">
              <wp:wrapPolygon edited="0">
                <wp:start x="10987" y="488"/>
                <wp:lineTo x="10499" y="4883"/>
                <wp:lineTo x="10987" y="8790"/>
                <wp:lineTo x="2197" y="12208"/>
                <wp:lineTo x="1709" y="16603"/>
                <wp:lineTo x="2442" y="20754"/>
                <wp:lineTo x="18800" y="20754"/>
                <wp:lineTo x="19533" y="16603"/>
                <wp:lineTo x="19533" y="4883"/>
                <wp:lineTo x="19044" y="488"/>
                <wp:lineTo x="10987" y="488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685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D7E4EA" wp14:editId="3675A8BE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A8025" w14:textId="77777777" w:rsidR="00A41B8D" w:rsidRDefault="00A41B8D" w:rsidP="00A41B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6013166F" w14:textId="77777777" w:rsidR="00A41B8D" w:rsidRPr="00086D19" w:rsidRDefault="00A41B8D" w:rsidP="00A41B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D7E4EA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7FA8025" w14:textId="77777777" w:rsidR="00A41B8D" w:rsidRDefault="00A41B8D" w:rsidP="00A41B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6013166F" w14:textId="77777777" w:rsidR="00A41B8D" w:rsidRPr="00086D19" w:rsidRDefault="00A41B8D" w:rsidP="00A41B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Sr. </w:t>
      </w:r>
      <w:r w:rsidRPr="00A41B8D">
        <w:t>Vasco</w:t>
      </w:r>
      <w:r>
        <w:t xml:space="preserve"> é artesão e construiu uma miniatura da Torre de Belém, como se observa na imagem ao lado.</w:t>
      </w:r>
    </w:p>
    <w:p w14:paraId="6DCC6922" w14:textId="6044109A" w:rsidR="00A41B8D" w:rsidRDefault="00A41B8D" w:rsidP="00A41B8D">
      <w:pPr>
        <w:pStyle w:val="QuestaoTexto"/>
      </w:pPr>
      <w:r>
        <w:t xml:space="preserve">A Torre de Belém tem 30 m de altura e no modelo do Sr. Vasco a altura é de 25 </w:t>
      </w:r>
      <w:proofErr w:type="gramStart"/>
      <w:r>
        <w:t>cm</w:t>
      </w:r>
      <w:r w:rsidR="00885E85">
        <w:t xml:space="preserve"> </w:t>
      </w:r>
      <w:r>
        <w:t>.</w:t>
      </w:r>
      <w:proofErr w:type="gramEnd"/>
    </w:p>
    <w:p w14:paraId="55EA213B" w14:textId="0C46D85D" w:rsidR="00A41B8D" w:rsidRDefault="00A41B8D" w:rsidP="00A41B8D">
      <w:pPr>
        <w:pStyle w:val="QuestaoTexto"/>
      </w:pPr>
      <w:r>
        <w:t>Qual foi a escala utilizada pelo Sr. Vasco, na construção da sua Torre de Belém?</w:t>
      </w:r>
    </w:p>
    <w:p w14:paraId="27E40C45" w14:textId="2D7C20D1" w:rsidR="00A41B8D" w:rsidRDefault="00A41B8D" w:rsidP="00B95EB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100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120</m:t>
            </m:r>
          </m:den>
        </m:f>
      </m:oMath>
    </w:p>
    <w:p w14:paraId="10E6B6DE" w14:textId="2011E8CF" w:rsidR="00A41B8D" w:rsidRDefault="00A41B8D" w:rsidP="00B95EB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130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25</m:t>
            </m:r>
          </m:den>
        </m:f>
      </m:oMath>
    </w:p>
    <w:sectPr w:rsidR="00A41B8D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101CE" w14:textId="77777777" w:rsidR="00DE3173" w:rsidRDefault="00DE3173" w:rsidP="00D177B5">
      <w:pPr>
        <w:spacing w:after="0" w:line="240" w:lineRule="auto"/>
      </w:pPr>
      <w:r>
        <w:separator/>
      </w:r>
    </w:p>
  </w:endnote>
  <w:endnote w:type="continuationSeparator" w:id="0">
    <w:p w14:paraId="12C2D0BA" w14:textId="77777777" w:rsidR="00DE3173" w:rsidRDefault="00DE317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6011" w14:textId="77777777" w:rsidR="00DE3173" w:rsidRDefault="00DE3173" w:rsidP="00D177B5">
      <w:pPr>
        <w:spacing w:after="0" w:line="240" w:lineRule="auto"/>
      </w:pPr>
      <w:r>
        <w:separator/>
      </w:r>
    </w:p>
  </w:footnote>
  <w:footnote w:type="continuationSeparator" w:id="0">
    <w:p w14:paraId="673AE9BC" w14:textId="77777777" w:rsidR="00DE3173" w:rsidRDefault="00DE317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E7D2E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6423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CA04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DAC3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D870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8CF4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80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5E28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E48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1A4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BE29CC"/>
    <w:multiLevelType w:val="hybridMultilevel"/>
    <w:tmpl w:val="21F0483A"/>
    <w:lvl w:ilvl="0" w:tplc="64C67CD8">
      <w:start w:val="1"/>
      <w:numFmt w:val="upperLetter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4F760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5590BB2"/>
    <w:multiLevelType w:val="hybridMultilevel"/>
    <w:tmpl w:val="AAEA6A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2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517186034">
    <w:abstractNumId w:val="16"/>
  </w:num>
  <w:num w:numId="2" w16cid:durableId="1339234153">
    <w:abstractNumId w:val="27"/>
  </w:num>
  <w:num w:numId="3" w16cid:durableId="332148676">
    <w:abstractNumId w:val="13"/>
  </w:num>
  <w:num w:numId="4" w16cid:durableId="226182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2073386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757944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8169321">
    <w:abstractNumId w:val="28"/>
  </w:num>
  <w:num w:numId="8" w16cid:durableId="380324634">
    <w:abstractNumId w:val="14"/>
  </w:num>
  <w:num w:numId="9" w16cid:durableId="1304236632">
    <w:abstractNumId w:val="9"/>
  </w:num>
  <w:num w:numId="10" w16cid:durableId="1015228101">
    <w:abstractNumId w:val="7"/>
  </w:num>
  <w:num w:numId="11" w16cid:durableId="348258896">
    <w:abstractNumId w:val="6"/>
  </w:num>
  <w:num w:numId="12" w16cid:durableId="603465187">
    <w:abstractNumId w:val="5"/>
  </w:num>
  <w:num w:numId="13" w16cid:durableId="470827409">
    <w:abstractNumId w:val="4"/>
  </w:num>
  <w:num w:numId="14" w16cid:durableId="1539128222">
    <w:abstractNumId w:val="8"/>
  </w:num>
  <w:num w:numId="15" w16cid:durableId="1936086323">
    <w:abstractNumId w:val="3"/>
  </w:num>
  <w:num w:numId="16" w16cid:durableId="625502295">
    <w:abstractNumId w:val="2"/>
  </w:num>
  <w:num w:numId="17" w16cid:durableId="348215878">
    <w:abstractNumId w:val="1"/>
  </w:num>
  <w:num w:numId="18" w16cid:durableId="43650866">
    <w:abstractNumId w:val="0"/>
  </w:num>
  <w:num w:numId="19" w16cid:durableId="1651711255">
    <w:abstractNumId w:val="23"/>
  </w:num>
  <w:num w:numId="20" w16cid:durableId="672803888">
    <w:abstractNumId w:val="26"/>
  </w:num>
  <w:num w:numId="21" w16cid:durableId="722414027">
    <w:abstractNumId w:val="20"/>
  </w:num>
  <w:num w:numId="22" w16cid:durableId="1361128831">
    <w:abstractNumId w:val="21"/>
  </w:num>
  <w:num w:numId="23" w16cid:durableId="935089425">
    <w:abstractNumId w:val="24"/>
  </w:num>
  <w:num w:numId="24" w16cid:durableId="1571422658">
    <w:abstractNumId w:val="17"/>
  </w:num>
  <w:num w:numId="25" w16cid:durableId="1276059011">
    <w:abstractNumId w:val="22"/>
  </w:num>
  <w:num w:numId="26" w16cid:durableId="1009872544">
    <w:abstractNumId w:val="25"/>
  </w:num>
  <w:num w:numId="27" w16cid:durableId="1032731841">
    <w:abstractNumId w:val="12"/>
  </w:num>
  <w:num w:numId="28" w16cid:durableId="1998609673">
    <w:abstractNumId w:val="18"/>
  </w:num>
  <w:num w:numId="29" w16cid:durableId="681400802">
    <w:abstractNumId w:val="19"/>
  </w:num>
  <w:num w:numId="30" w16cid:durableId="7739850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A638A"/>
    <w:rsid w:val="003B338A"/>
    <w:rsid w:val="003D42D1"/>
    <w:rsid w:val="003E2A77"/>
    <w:rsid w:val="003F5A65"/>
    <w:rsid w:val="00401547"/>
    <w:rsid w:val="0040597E"/>
    <w:rsid w:val="004067E0"/>
    <w:rsid w:val="0041290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2105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16FDE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85E8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61B3"/>
    <w:rsid w:val="00984F46"/>
    <w:rsid w:val="009858A5"/>
    <w:rsid w:val="009C2264"/>
    <w:rsid w:val="009C2ABF"/>
    <w:rsid w:val="009E04ED"/>
    <w:rsid w:val="009E1B35"/>
    <w:rsid w:val="009E654C"/>
    <w:rsid w:val="009F7351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1B8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9050F"/>
    <w:rsid w:val="00B95EB1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061F"/>
    <w:rsid w:val="00D62E7B"/>
    <w:rsid w:val="00D7603C"/>
    <w:rsid w:val="00D82537"/>
    <w:rsid w:val="00D971AE"/>
    <w:rsid w:val="00D97572"/>
    <w:rsid w:val="00DA4DE7"/>
    <w:rsid w:val="00DB2ED5"/>
    <w:rsid w:val="00DB3774"/>
    <w:rsid w:val="00DB4D58"/>
    <w:rsid w:val="00DC43A3"/>
    <w:rsid w:val="00DC5B66"/>
    <w:rsid w:val="00DD6805"/>
    <w:rsid w:val="00DD6C10"/>
    <w:rsid w:val="00DE3173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4BF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6061F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6061F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6061F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105</TotalTime>
  <Pages>1</Pages>
  <Words>163</Words>
  <Characters>884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