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1B8894FE" w:rsidR="00C72BA7" w:rsidRPr="007B28A0" w:rsidRDefault="00E97171" w:rsidP="00162A96">
      <w:pPr>
        <w:pStyle w:val="TITULOFICHAS"/>
        <w:rPr>
          <w:color w:val="000000" w:themeColor="text1"/>
          <w:sz w:val="18"/>
          <w:lang w:val="pt-PT"/>
        </w:rPr>
      </w:pPr>
      <w:bookmarkStart w:id="0" w:name="_Hlk103009399"/>
      <w:bookmarkEnd w:id="0"/>
      <w:proofErr w:type="spellStart"/>
      <w:r w:rsidRPr="007B28A0">
        <w:rPr>
          <w:lang w:val="pt-PT"/>
        </w:rPr>
        <w:t>Miniteste</w:t>
      </w:r>
      <w:proofErr w:type="spellEnd"/>
      <w:r w:rsidRPr="007B28A0">
        <w:rPr>
          <w:lang w:val="pt-PT"/>
        </w:rPr>
        <w:t xml:space="preserve"> </w:t>
      </w:r>
      <w:r w:rsidR="007A2F4E" w:rsidRPr="007B28A0">
        <w:rPr>
          <w:lang w:val="pt-PT"/>
        </w:rPr>
        <w:t>6</w:t>
      </w:r>
      <w:r w:rsidR="00B32118" w:rsidRPr="007B28A0">
        <w:rPr>
          <w:lang w:val="pt-PT"/>
        </w:rPr>
        <w:tab/>
      </w:r>
      <w:r w:rsidR="007A2F4E" w:rsidRPr="007B28A0">
        <w:rPr>
          <w:rStyle w:val="TITULOFICHAS-alinea"/>
          <w:lang w:val="pt-PT"/>
        </w:rPr>
        <w:t>6. Poliedros regulares. Relação de Euler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5AF00A64" w:rsidR="00EE0C7C" w:rsidRPr="004B15C0" w:rsidRDefault="007B28A0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  <w:r>
        <w:rPr>
          <w:b/>
          <w:i/>
          <w:iCs/>
          <w:color w:val="193E7E"/>
          <w:sz w:val="18"/>
          <w:szCs w:val="18"/>
        </w:rPr>
        <w:t xml:space="preserve"> </w:t>
      </w:r>
    </w:p>
    <w:p w14:paraId="782637A8" w14:textId="1EF887E2" w:rsidR="007A2F4E" w:rsidRDefault="00765864" w:rsidP="007A2F4E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87936" behindDoc="1" locked="0" layoutInCell="1" allowOverlap="1" wp14:anchorId="6C46AC05" wp14:editId="6A804A03">
            <wp:simplePos x="0" y="0"/>
            <wp:positionH relativeFrom="column">
              <wp:posOffset>529590</wp:posOffset>
            </wp:positionH>
            <wp:positionV relativeFrom="paragraph">
              <wp:posOffset>693420</wp:posOffset>
            </wp:positionV>
            <wp:extent cx="723265" cy="910590"/>
            <wp:effectExtent l="0" t="0" r="635" b="3810"/>
            <wp:wrapTopAndBottom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910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2F4E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FC9031B" wp14:editId="2D88E1E6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0AD0D7" w14:textId="77777777" w:rsidR="007A2F4E" w:rsidRPr="00086D19" w:rsidRDefault="007A2F4E" w:rsidP="007A2F4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C9031B" id="Oval 9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80AD0D7" w14:textId="77777777" w:rsidR="007A2F4E" w:rsidRPr="00086D19" w:rsidRDefault="007A2F4E" w:rsidP="007A2F4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7A2F4E" w:rsidRPr="004E7A84">
        <w:tab/>
      </w:r>
      <w:r w:rsidR="007A2F4E">
        <w:t xml:space="preserve">Qual dos seguintes </w:t>
      </w:r>
      <w:r w:rsidR="007A2F4E" w:rsidRPr="007A2F4E">
        <w:t>sólidos</w:t>
      </w:r>
      <w:r w:rsidR="007A2F4E">
        <w:t xml:space="preserve"> geométricos não representa um poliedro?</w:t>
      </w:r>
    </w:p>
    <w:p w14:paraId="179BA5A1" w14:textId="6718B955" w:rsidR="007A2F4E" w:rsidRDefault="00765864" w:rsidP="007A2F4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>
        <w:rPr>
          <w:noProof/>
          <w:lang w:eastAsia="pt-PT"/>
        </w:rPr>
        <w:drawing>
          <wp:anchor distT="0" distB="0" distL="114300" distR="114300" simplePos="0" relativeHeight="251693056" behindDoc="0" locked="0" layoutInCell="1" allowOverlap="1" wp14:anchorId="1BB4B39C" wp14:editId="5A9EC782">
            <wp:simplePos x="0" y="0"/>
            <wp:positionH relativeFrom="column">
              <wp:posOffset>3449955</wp:posOffset>
            </wp:positionH>
            <wp:positionV relativeFrom="paragraph">
              <wp:posOffset>157480</wp:posOffset>
            </wp:positionV>
            <wp:extent cx="910590" cy="1090295"/>
            <wp:effectExtent l="0" t="0" r="381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0590" cy="1090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92032" behindDoc="0" locked="0" layoutInCell="1" allowOverlap="1" wp14:anchorId="79CF6DFB" wp14:editId="0D9FF3C0">
            <wp:simplePos x="0" y="0"/>
            <wp:positionH relativeFrom="column">
              <wp:posOffset>4857750</wp:posOffset>
            </wp:positionH>
            <wp:positionV relativeFrom="paragraph">
              <wp:posOffset>221615</wp:posOffset>
            </wp:positionV>
            <wp:extent cx="1094105" cy="953770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953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88960" behindDoc="1" locked="0" layoutInCell="1" allowOverlap="1" wp14:anchorId="0EF62F5B" wp14:editId="4717D5B3">
            <wp:simplePos x="0" y="0"/>
            <wp:positionH relativeFrom="column">
              <wp:posOffset>1916581</wp:posOffset>
            </wp:positionH>
            <wp:positionV relativeFrom="paragraph">
              <wp:posOffset>288925</wp:posOffset>
            </wp:positionV>
            <wp:extent cx="1087200" cy="846000"/>
            <wp:effectExtent l="0" t="0" r="0" b="0"/>
            <wp:wrapTight wrapText="bothSides">
              <wp:wrapPolygon edited="0">
                <wp:start x="0" y="0"/>
                <wp:lineTo x="0" y="20919"/>
                <wp:lineTo x="21196" y="20919"/>
                <wp:lineTo x="21196" y="0"/>
                <wp:lineTo x="0" y="0"/>
              </wp:wrapPolygon>
            </wp:wrapTight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87200" cy="84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2F4E" w:rsidRPr="00EE0C7C">
        <w:rPr>
          <w:b/>
          <w:noProof/>
        </w:rPr>
        <w:t>(A)</w:t>
      </w:r>
      <w:r w:rsidR="007A2F4E" w:rsidRPr="00EE0C7C">
        <w:rPr>
          <w:bCs w:val="0"/>
          <w:noProof/>
        </w:rPr>
        <w:tab/>
      </w:r>
      <w:r w:rsidR="007A2F4E" w:rsidRPr="00EE0C7C">
        <w:rPr>
          <w:b/>
          <w:noProof/>
        </w:rPr>
        <w:tab/>
        <w:t>(B)</w:t>
      </w:r>
      <w:r w:rsidR="007A2F4E" w:rsidRPr="00EE0C7C">
        <w:rPr>
          <w:bCs w:val="0"/>
          <w:noProof/>
        </w:rPr>
        <w:tab/>
      </w:r>
      <w:r w:rsidR="007A2F4E" w:rsidRPr="00EE0C7C">
        <w:rPr>
          <w:b/>
          <w:noProof/>
        </w:rPr>
        <w:tab/>
        <w:t>(C)</w:t>
      </w:r>
      <w:r w:rsidR="007A2F4E" w:rsidRPr="00EE0C7C">
        <w:rPr>
          <w:bCs w:val="0"/>
          <w:noProof/>
        </w:rPr>
        <w:tab/>
      </w:r>
      <w:r w:rsidR="007A2F4E" w:rsidRPr="00EE0C7C">
        <w:rPr>
          <w:b/>
          <w:noProof/>
        </w:rPr>
        <w:tab/>
        <w:t>(D)</w:t>
      </w:r>
      <w:r w:rsidR="007A2F4E" w:rsidRPr="00EE0C7C">
        <w:rPr>
          <w:bCs w:val="0"/>
          <w:noProof/>
        </w:rPr>
        <w:tab/>
      </w:r>
    </w:p>
    <w:p w14:paraId="1273C4A5" w14:textId="75ED72B3" w:rsidR="007A2F4E" w:rsidRDefault="007A2F4E" w:rsidP="007A2F4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15631FE" wp14:editId="52C8A594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1DD483" w14:textId="77777777" w:rsidR="007A2F4E" w:rsidRPr="00086D19" w:rsidRDefault="007A2F4E" w:rsidP="007A2F4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15631FE" id="Oval 13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D1DD483" w14:textId="77777777" w:rsidR="007A2F4E" w:rsidRPr="00086D19" w:rsidRDefault="007A2F4E" w:rsidP="007A2F4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7A2F4E">
        <w:t>Relativamente</w:t>
      </w:r>
      <w:r>
        <w:t xml:space="preserve"> ao poliedro da figura, qual das seguintes afirmações é verdadeira?</w:t>
      </w:r>
    </w:p>
    <w:p w14:paraId="7E4BAB3B" w14:textId="06212FA5" w:rsidR="007A2F4E" w:rsidRDefault="007A2F4E" w:rsidP="007A2F4E">
      <w:pPr>
        <w:pStyle w:val="QUESTAO1"/>
        <w:tabs>
          <w:tab w:val="clear" w:pos="113"/>
          <w:tab w:val="left" w:pos="1134"/>
        </w:tabs>
        <w:spacing w:before="0"/>
        <w:ind w:left="567" w:right="28" w:hanging="567"/>
        <w:jc w:val="center"/>
        <w:rPr>
          <w:sz w:val="22"/>
          <w:szCs w:val="22"/>
        </w:rPr>
      </w:pPr>
      <w:r w:rsidRPr="002866CF">
        <w:rPr>
          <w:b/>
          <w:noProof/>
          <w:lang w:eastAsia="pt-PT"/>
        </w:rPr>
        <w:drawing>
          <wp:inline distT="0" distB="0" distL="0" distR="0" wp14:anchorId="08EDE9D1" wp14:editId="2403CEBF">
            <wp:extent cx="1263600" cy="11880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00" cy="118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10CAF4" w14:textId="7EAE0B1C" w:rsidR="007A2F4E" w:rsidRPr="007A2F4E" w:rsidRDefault="007A2F4E" w:rsidP="007A2F4E">
      <w:pPr>
        <w:pStyle w:val="QUESTAO11"/>
        <w:tabs>
          <w:tab w:val="left" w:pos="4253"/>
          <w:tab w:val="left" w:pos="4820"/>
          <w:tab w:val="left" w:pos="5529"/>
          <w:tab w:val="left" w:pos="7230"/>
          <w:tab w:val="left" w:pos="7797"/>
        </w:tabs>
        <w:rPr>
          <w:b/>
          <w:noProof/>
        </w:rPr>
      </w:pPr>
      <w:r w:rsidRPr="007A2F4E">
        <w:rPr>
          <w:b/>
          <w:noProof/>
        </w:rPr>
        <w:t>(A)</w:t>
      </w:r>
      <w:r w:rsidRPr="007A2F4E">
        <w:rPr>
          <w:bCs w:val="0"/>
          <w:noProof/>
        </w:rPr>
        <w:tab/>
      </w:r>
      <w:r w:rsidRPr="007A2F4E">
        <w:t>O poliedro é convexo.</w:t>
      </w:r>
      <w:r w:rsidRPr="007A2F4E">
        <w:rPr>
          <w:b/>
          <w:noProof/>
        </w:rPr>
        <w:tab/>
        <w:t>(B)</w:t>
      </w:r>
      <w:r w:rsidRPr="007A2F4E">
        <w:rPr>
          <w:bCs w:val="0"/>
          <w:noProof/>
        </w:rPr>
        <w:tab/>
      </w:r>
      <w:r w:rsidRPr="007A2F4E">
        <w:t>O poliedro é côncavo.</w:t>
      </w:r>
    </w:p>
    <w:p w14:paraId="6246C7D5" w14:textId="03ECB4BC" w:rsidR="007A2F4E" w:rsidRPr="007A2F4E" w:rsidRDefault="007A2F4E" w:rsidP="007A2F4E">
      <w:pPr>
        <w:pStyle w:val="QUESTAO11"/>
        <w:tabs>
          <w:tab w:val="left" w:pos="2694"/>
          <w:tab w:val="left" w:pos="3261"/>
          <w:tab w:val="left" w:pos="4253"/>
          <w:tab w:val="left" w:pos="4820"/>
          <w:tab w:val="left" w:pos="5529"/>
          <w:tab w:val="left" w:pos="7230"/>
          <w:tab w:val="left" w:pos="7797"/>
        </w:tabs>
      </w:pPr>
      <w:r w:rsidRPr="007A2F4E">
        <w:rPr>
          <w:b/>
          <w:noProof/>
        </w:rPr>
        <w:t>(C)</w:t>
      </w:r>
      <w:r w:rsidRPr="007A2F4E">
        <w:rPr>
          <w:bCs w:val="0"/>
          <w:noProof/>
        </w:rPr>
        <w:tab/>
      </w:r>
      <w:r w:rsidRPr="007A2F4E">
        <w:t>O poliedro tem sete faces.</w:t>
      </w:r>
      <w:r w:rsidRPr="007A2F4E">
        <w:rPr>
          <w:b/>
          <w:noProof/>
        </w:rPr>
        <w:tab/>
        <w:t>(D)</w:t>
      </w:r>
      <w:r w:rsidRPr="007A2F4E">
        <w:rPr>
          <w:bCs w:val="0"/>
          <w:noProof/>
        </w:rPr>
        <w:tab/>
      </w:r>
      <w:r w:rsidRPr="007A2F4E">
        <w:t>O poliedro é regular.</w:t>
      </w:r>
    </w:p>
    <w:p w14:paraId="319EE863" w14:textId="2D0E167F" w:rsidR="007A2F4E" w:rsidRDefault="007A2F4E" w:rsidP="007A2F4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081CC0C" wp14:editId="5E7DADE4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E9B687" w14:textId="77777777" w:rsidR="007A2F4E" w:rsidRDefault="007A2F4E" w:rsidP="007A2F4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  <w:p w14:paraId="450C49E3" w14:textId="77777777" w:rsidR="007A2F4E" w:rsidRPr="00086D19" w:rsidRDefault="007A2F4E" w:rsidP="007A2F4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081CC0C" id="Oval 17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4E9B687" w14:textId="77777777" w:rsidR="007A2F4E" w:rsidRDefault="007A2F4E" w:rsidP="007A2F4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  <w:p w14:paraId="450C49E3" w14:textId="77777777" w:rsidR="007A2F4E" w:rsidRPr="00086D19" w:rsidRDefault="007A2F4E" w:rsidP="007A2F4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figura </w:t>
      </w:r>
      <w:r w:rsidRPr="007A2F4E">
        <w:t>está</w:t>
      </w:r>
      <w:r>
        <w:t xml:space="preserve"> representada a planificação de um poliedro regular.</w:t>
      </w:r>
    </w:p>
    <w:p w14:paraId="3845FD20" w14:textId="77777777" w:rsidR="007A2F4E" w:rsidRDefault="007A2F4E" w:rsidP="007A2F4E">
      <w:pPr>
        <w:pStyle w:val="QUESTAO1"/>
        <w:tabs>
          <w:tab w:val="clear" w:pos="113"/>
          <w:tab w:val="left" w:pos="1134"/>
        </w:tabs>
        <w:spacing w:before="0"/>
        <w:ind w:left="567" w:right="28" w:hanging="567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 wp14:anchorId="007850CD" wp14:editId="394BA08B">
            <wp:extent cx="1281600" cy="1249200"/>
            <wp:effectExtent l="0" t="0" r="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81600" cy="124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6E655" w14:textId="0EBC11CD" w:rsidR="007A2F4E" w:rsidRDefault="007A2F4E" w:rsidP="007A2F4E">
      <w:pPr>
        <w:pStyle w:val="QuestaoTexto"/>
      </w:pPr>
      <w:r w:rsidRPr="009B46C0">
        <w:t>A qual dos seguintes poliedros regulares corresponde a planificação?</w:t>
      </w:r>
    </w:p>
    <w:p w14:paraId="6BE4B408" w14:textId="569ED352" w:rsidR="007A2F4E" w:rsidRDefault="007A2F4E" w:rsidP="007A2F4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 w:rsidRPr="007A2F4E">
        <w:t>Cubo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 w:rsidRPr="007A2F4E">
        <w:t>Octaedro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 w:rsidRPr="007A2F4E">
        <w:t>Dodecaedro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 w:rsidRPr="007A2F4E">
        <w:t>Icosaedro</w:t>
      </w:r>
    </w:p>
    <w:p w14:paraId="03BA5A05" w14:textId="66CBE70D" w:rsidR="007A2F4E" w:rsidRDefault="007A2F4E" w:rsidP="007A2F4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76BDAC7" wp14:editId="3FB4E434">
                <wp:extent cx="216000" cy="216000"/>
                <wp:effectExtent l="0" t="0" r="0" b="0"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452EAA" w14:textId="2C7B90B7" w:rsidR="007A2F4E" w:rsidRDefault="007A2F4E" w:rsidP="007A2F4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  <w:p w14:paraId="7F1BFA88" w14:textId="77777777" w:rsidR="007A2F4E" w:rsidRPr="00086D19" w:rsidRDefault="007A2F4E" w:rsidP="007A2F4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76BDAC7" id="Oval 18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E452EAA" w14:textId="2C7B90B7" w:rsidR="007A2F4E" w:rsidRDefault="007A2F4E" w:rsidP="007A2F4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  <w:p w14:paraId="7F1BFA88" w14:textId="77777777" w:rsidR="007A2F4E" w:rsidRPr="00086D19" w:rsidRDefault="007A2F4E" w:rsidP="007A2F4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Um polígono convexo tem 20 vértices e 30 arestas.</w:t>
      </w:r>
    </w:p>
    <w:p w14:paraId="1F1C27C4" w14:textId="287EBF23" w:rsidR="007A2F4E" w:rsidRDefault="007A2F4E" w:rsidP="007A2F4E">
      <w:pPr>
        <w:pStyle w:val="QuestaoTexto"/>
      </w:pPr>
      <w:r>
        <w:t>Quantas faces tem esse polígono?</w:t>
      </w:r>
    </w:p>
    <w:p w14:paraId="663F226E" w14:textId="485C1588" w:rsidR="007A2F4E" w:rsidRDefault="007A2F4E" w:rsidP="007A2F4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10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t>12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>
        <w:t>14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16</w:t>
      </w:r>
    </w:p>
    <w:p w14:paraId="1C83E4C2" w14:textId="022D1DED" w:rsidR="007A2F4E" w:rsidRDefault="007A2F4E" w:rsidP="007A2F4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A00B818" wp14:editId="68A35E56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EB8A09" w14:textId="3063DD4A" w:rsidR="007A2F4E" w:rsidRDefault="007A2F4E" w:rsidP="007A2F4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  <w:p w14:paraId="381B38A3" w14:textId="77777777" w:rsidR="007A2F4E" w:rsidRPr="00086D19" w:rsidRDefault="007A2F4E" w:rsidP="007A2F4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A00B818" id="Oval 19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5EB8A09" w14:textId="3063DD4A" w:rsidR="007A2F4E" w:rsidRDefault="007A2F4E" w:rsidP="007A2F4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  <w:p w14:paraId="381B38A3" w14:textId="77777777" w:rsidR="007A2F4E" w:rsidRPr="00086D19" w:rsidRDefault="007A2F4E" w:rsidP="007A2F4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Quantas arestas tem a base de uma pirâmide com 12 faces?</w:t>
      </w:r>
    </w:p>
    <w:p w14:paraId="6D743821" w14:textId="465A7F72" w:rsidR="007A2F4E" w:rsidRDefault="007A2F4E" w:rsidP="007A2F4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10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t>11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>
        <w:t>12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13</w:t>
      </w:r>
    </w:p>
    <w:sectPr w:rsidR="007A2F4E" w:rsidSect="00A22A4E">
      <w:headerReference w:type="even" r:id="rId17"/>
      <w:headerReference w:type="default" r:id="rId18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2EC95" w14:textId="77777777" w:rsidR="00104A2C" w:rsidRDefault="00104A2C" w:rsidP="00D177B5">
      <w:pPr>
        <w:spacing w:after="0" w:line="240" w:lineRule="auto"/>
      </w:pPr>
      <w:r>
        <w:separator/>
      </w:r>
    </w:p>
  </w:endnote>
  <w:endnote w:type="continuationSeparator" w:id="0">
    <w:p w14:paraId="063DB450" w14:textId="77777777" w:rsidR="00104A2C" w:rsidRDefault="00104A2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D3DA8" w14:textId="77777777" w:rsidR="00104A2C" w:rsidRDefault="00104A2C" w:rsidP="00D177B5">
      <w:pPr>
        <w:spacing w:after="0" w:line="240" w:lineRule="auto"/>
      </w:pPr>
      <w:r>
        <w:separator/>
      </w:r>
    </w:p>
  </w:footnote>
  <w:footnote w:type="continuationSeparator" w:id="0">
    <w:p w14:paraId="22E7C6C7" w14:textId="77777777" w:rsidR="00104A2C" w:rsidRDefault="00104A2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0" type="#_x0000_t75" style="width:16.6pt;height:16.6pt;visibility:visible" o:bullet="t">
        <v:imagedata r:id="rId1" o:title=""/>
      </v:shape>
    </w:pict>
  </w:numPicBullet>
  <w:numPicBullet w:numPicBulletId="1">
    <w:pict>
      <v:shape id="_x0000_i1201" type="#_x0000_t75" style="width:16.6pt;height:16.6pt;visibility:visible" o:bullet="t">
        <v:imagedata r:id="rId2" o:title=""/>
      </v:shape>
    </w:pict>
  </w:numPicBullet>
  <w:numPicBullet w:numPicBulletId="2">
    <w:pict>
      <v:shape id="_x0000_i1202" type="#_x0000_t75" style="width:16.6pt;height:16.6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73812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9C15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C7C5E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2C5C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EA6CB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68C3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BEE08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D00B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EC8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924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18D10E9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BE29CC"/>
    <w:multiLevelType w:val="hybridMultilevel"/>
    <w:tmpl w:val="21F0483A"/>
    <w:lvl w:ilvl="0" w:tplc="64C67CD8">
      <w:start w:val="1"/>
      <w:numFmt w:val="upperLetter"/>
      <w:lvlText w:val="(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54F760C2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55590BB2"/>
    <w:multiLevelType w:val="hybridMultilevel"/>
    <w:tmpl w:val="AAEA6A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2" w15:restartNumberingAfterBreak="0">
    <w:nsid w:val="6AED4B5E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4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77FC5444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6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8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6"/>
  </w:num>
  <w:num w:numId="2">
    <w:abstractNumId w:val="27"/>
  </w:num>
  <w:num w:numId="3">
    <w:abstractNumId w:val="13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14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3"/>
  </w:num>
  <w:num w:numId="20">
    <w:abstractNumId w:val="26"/>
  </w:num>
  <w:num w:numId="21">
    <w:abstractNumId w:val="20"/>
  </w:num>
  <w:num w:numId="22">
    <w:abstractNumId w:val="21"/>
  </w:num>
  <w:num w:numId="23">
    <w:abstractNumId w:val="24"/>
  </w:num>
  <w:num w:numId="24">
    <w:abstractNumId w:val="17"/>
  </w:num>
  <w:num w:numId="25">
    <w:abstractNumId w:val="22"/>
  </w:num>
  <w:num w:numId="26">
    <w:abstractNumId w:val="25"/>
  </w:num>
  <w:num w:numId="27">
    <w:abstractNumId w:val="12"/>
  </w:num>
  <w:num w:numId="28">
    <w:abstractNumId w:val="18"/>
  </w:num>
  <w:num w:numId="29">
    <w:abstractNumId w:val="19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07872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0F7AE9"/>
    <w:rsid w:val="00101ADB"/>
    <w:rsid w:val="00104A2C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D1E72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1290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95104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FF5"/>
    <w:rsid w:val="005E1CF5"/>
    <w:rsid w:val="005F65B0"/>
    <w:rsid w:val="006007F1"/>
    <w:rsid w:val="006020AB"/>
    <w:rsid w:val="00616F7F"/>
    <w:rsid w:val="00616FDE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65864"/>
    <w:rsid w:val="00773ADD"/>
    <w:rsid w:val="00787FD3"/>
    <w:rsid w:val="00790F61"/>
    <w:rsid w:val="00794D89"/>
    <w:rsid w:val="007A211C"/>
    <w:rsid w:val="007A2F4E"/>
    <w:rsid w:val="007A4811"/>
    <w:rsid w:val="007A5DAC"/>
    <w:rsid w:val="007B03B3"/>
    <w:rsid w:val="007B1BAC"/>
    <w:rsid w:val="007B28A0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4B83"/>
    <w:rsid w:val="00A25439"/>
    <w:rsid w:val="00A318C5"/>
    <w:rsid w:val="00A406BD"/>
    <w:rsid w:val="00A41B8D"/>
    <w:rsid w:val="00A448BD"/>
    <w:rsid w:val="00A47644"/>
    <w:rsid w:val="00A6290F"/>
    <w:rsid w:val="00A649F4"/>
    <w:rsid w:val="00A72A2F"/>
    <w:rsid w:val="00A748EA"/>
    <w:rsid w:val="00A91AE6"/>
    <w:rsid w:val="00A93E9C"/>
    <w:rsid w:val="00A9535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296E"/>
    <w:rsid w:val="00B35244"/>
    <w:rsid w:val="00B40527"/>
    <w:rsid w:val="00B50C52"/>
    <w:rsid w:val="00B514FB"/>
    <w:rsid w:val="00B848AE"/>
    <w:rsid w:val="00B9050F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061F"/>
    <w:rsid w:val="00D62E7B"/>
    <w:rsid w:val="00D7603C"/>
    <w:rsid w:val="00D82537"/>
    <w:rsid w:val="00D971AE"/>
    <w:rsid w:val="00D97572"/>
    <w:rsid w:val="00DA4DE7"/>
    <w:rsid w:val="00DB2ED5"/>
    <w:rsid w:val="00DB3774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765864"/>
    <w:pPr>
      <w:tabs>
        <w:tab w:val="left" w:pos="113"/>
      </w:tabs>
      <w:spacing w:before="28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765864"/>
    <w:pPr>
      <w:tabs>
        <w:tab w:val="left" w:pos="113"/>
        <w:tab w:val="left" w:pos="425"/>
      </w:tabs>
      <w:spacing w:before="16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765864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107</TotalTime>
  <Pages>1</Pages>
  <Words>109</Words>
  <Characters>626</Characters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6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2022-05-30T08:35:00Z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