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5A5612B4" w:rsidR="00C72BA7" w:rsidRPr="00C24AA8" w:rsidRDefault="00B32118" w:rsidP="00162A96">
      <w:pPr>
        <w:pStyle w:val="TITULOFICHAS"/>
        <w:rPr>
          <w:lang w:val="pt-PT"/>
        </w:rPr>
      </w:pPr>
      <w:bookmarkStart w:id="0" w:name="_Hlk102991195"/>
      <w:bookmarkEnd w:id="0"/>
      <w:r w:rsidRPr="00C24AA8">
        <w:rPr>
          <w:lang w:val="pt-PT"/>
        </w:rPr>
        <w:t>Questões-aula</w:t>
      </w:r>
      <w:r w:rsidR="00806571" w:rsidRPr="00C24AA8">
        <w:rPr>
          <w:lang w:val="pt-PT"/>
        </w:rPr>
        <w:tab/>
      </w:r>
      <w:r w:rsidR="0069575D" w:rsidRPr="00C24AA8">
        <w:rPr>
          <w:rStyle w:val="TITULOFICHAS-alinea"/>
          <w:lang w:val="pt-PT"/>
        </w:rPr>
        <w:t>1. População e amostra</w:t>
      </w:r>
      <w:r w:rsidR="00C24AA8">
        <w:rPr>
          <w:rStyle w:val="TITULOFICHAS-alinea"/>
          <w:lang w:val="pt-PT"/>
        </w:rPr>
        <w:t>.</w:t>
      </w:r>
      <w:r w:rsidR="0069575D" w:rsidRPr="00C24AA8">
        <w:rPr>
          <w:rStyle w:val="TITULOFICHAS-alinea"/>
          <w:lang w:val="pt-PT"/>
        </w:rPr>
        <w:t xml:space="preserve"> </w:t>
      </w:r>
      <w:r w:rsidR="00C24AA8">
        <w:rPr>
          <w:rStyle w:val="TITULOFICHAS-alinea"/>
          <w:lang w:val="pt-PT"/>
        </w:rPr>
        <w:t>V</w:t>
      </w:r>
      <w:r w:rsidR="0069575D" w:rsidRPr="00C24AA8">
        <w:rPr>
          <w:rStyle w:val="TITULOFICHAS-alinea"/>
          <w:lang w:val="pt-PT"/>
        </w:rPr>
        <w:t>ariáveis estatísticas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7F8E1ACD" w14:textId="33E0DCDB" w:rsidR="0069575D" w:rsidRPr="00C24AA8" w:rsidRDefault="0069575D" w:rsidP="0069575D">
      <w:pPr>
        <w:pStyle w:val="QuestaoAulaTITULO"/>
        <w:rPr>
          <w:lang w:val="pt-PT"/>
        </w:rPr>
      </w:pPr>
      <w:r w:rsidRPr="00C24AA8">
        <w:rPr>
          <w:lang w:val="pt-PT"/>
        </w:rPr>
        <w:t>Questão-aula 1</w:t>
      </w:r>
    </w:p>
    <w:p w14:paraId="09A734F2" w14:textId="1B76E0FD" w:rsidR="0069575D" w:rsidRPr="00341D1B" w:rsidRDefault="005B64DF" w:rsidP="0069575D">
      <w:pPr>
        <w:pStyle w:val="QUESTAO1"/>
      </w:pPr>
      <w:r w:rsidRPr="00341D1B">
        <w:rPr>
          <w:noProof/>
          <w:lang w:eastAsia="pt-PT"/>
        </w:rPr>
        <w:drawing>
          <wp:anchor distT="0" distB="0" distL="114300" distR="114300" simplePos="0" relativeHeight="251694080" behindDoc="1" locked="0" layoutInCell="1" allowOverlap="1" wp14:anchorId="5BB45A0F" wp14:editId="7896E13D">
            <wp:simplePos x="0" y="0"/>
            <wp:positionH relativeFrom="column">
              <wp:posOffset>3537585</wp:posOffset>
            </wp:positionH>
            <wp:positionV relativeFrom="paragraph">
              <wp:posOffset>195580</wp:posOffset>
            </wp:positionV>
            <wp:extent cx="2943225" cy="2075180"/>
            <wp:effectExtent l="0" t="0" r="9525" b="1270"/>
            <wp:wrapTight wrapText="bothSides">
              <wp:wrapPolygon edited="0">
                <wp:start x="8808" y="0"/>
                <wp:lineTo x="7270" y="198"/>
                <wp:lineTo x="2656" y="2578"/>
                <wp:lineTo x="2237" y="3767"/>
                <wp:lineTo x="559" y="6345"/>
                <wp:lineTo x="0" y="8526"/>
                <wp:lineTo x="0" y="13087"/>
                <wp:lineTo x="839" y="15863"/>
                <wp:lineTo x="3355" y="19035"/>
                <wp:lineTo x="3495" y="19432"/>
                <wp:lineTo x="7689" y="21415"/>
                <wp:lineTo x="8528" y="21415"/>
                <wp:lineTo x="13002" y="21415"/>
                <wp:lineTo x="13841" y="21415"/>
                <wp:lineTo x="18035" y="19432"/>
                <wp:lineTo x="18175" y="19035"/>
                <wp:lineTo x="20691" y="15863"/>
                <wp:lineTo x="21530" y="13087"/>
                <wp:lineTo x="21530" y="8526"/>
                <wp:lineTo x="21111" y="6345"/>
                <wp:lineTo x="19573" y="4164"/>
                <wp:lineTo x="18874" y="2578"/>
                <wp:lineTo x="14260" y="198"/>
                <wp:lineTo x="12722" y="0"/>
                <wp:lineTo x="8808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 rotWithShape="1">
                    <a:blip r:embed="rId11"/>
                    <a:srcRect l="3512" r="2343"/>
                    <a:stretch/>
                  </pic:blipFill>
                  <pic:spPr bwMode="auto">
                    <a:xfrm>
                      <a:off x="0" y="0"/>
                      <a:ext cx="2943225" cy="2075180"/>
                    </a:xfrm>
                    <a:prstGeom prst="flowChartConnector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575D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4357257" wp14:editId="3A461DF3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66AF40" w14:textId="77777777" w:rsidR="0069575D" w:rsidRPr="00086D19" w:rsidRDefault="0069575D" w:rsidP="0069575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4357257" id="Oval 13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166AF40" w14:textId="77777777" w:rsidR="0069575D" w:rsidRPr="00086D19" w:rsidRDefault="0069575D" w:rsidP="0069575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9575D" w:rsidRPr="004E7A84">
        <w:tab/>
      </w:r>
      <w:r w:rsidR="0069575D" w:rsidRPr="00341D1B">
        <w:t xml:space="preserve">A escola onde estuda a Sofia </w:t>
      </w:r>
      <w:r w:rsidR="0069575D" w:rsidRPr="0069575D">
        <w:t>tem</w:t>
      </w:r>
      <w:r w:rsidR="0069575D" w:rsidRPr="00341D1B">
        <w:t xml:space="preserve"> 600 alunos.</w:t>
      </w:r>
    </w:p>
    <w:p w14:paraId="6EA6CECD" w14:textId="1966E549" w:rsidR="0069575D" w:rsidRPr="00341D1B" w:rsidRDefault="0069575D" w:rsidP="0069575D">
      <w:pPr>
        <w:pStyle w:val="QuestaoTexto"/>
      </w:pPr>
      <w:r w:rsidRPr="00341D1B">
        <w:t>A Sofia pretende fazer um trabalho de estatística, para a disciplina de Matemática, e decidiu estudar os hábitos alimentares dos alunos da escola.</w:t>
      </w:r>
    </w:p>
    <w:p w14:paraId="105872BB" w14:textId="77777777" w:rsidR="0069575D" w:rsidRPr="00341D1B" w:rsidRDefault="0069575D" w:rsidP="0069575D">
      <w:pPr>
        <w:pStyle w:val="QuestaoTexto"/>
      </w:pPr>
      <w:r w:rsidRPr="00341D1B">
        <w:t>Para fazer o estudo a Sofia realizou um questionário a um grupo representativo dos alunos da escola, constituído por 40 alunos.</w:t>
      </w:r>
    </w:p>
    <w:p w14:paraId="0DE71E4D" w14:textId="77777777" w:rsidR="00B27969" w:rsidRDefault="0069575D" w:rsidP="00B27969">
      <w:pPr>
        <w:pStyle w:val="QuestaoTexto"/>
        <w:spacing w:after="0"/>
      </w:pPr>
      <w:r w:rsidRPr="00341D1B">
        <w:t xml:space="preserve">Uma das perguntas do questionário é: </w:t>
      </w:r>
    </w:p>
    <w:p w14:paraId="2C3624E9" w14:textId="7682282A" w:rsidR="0069575D" w:rsidRPr="00341D1B" w:rsidRDefault="0069575D" w:rsidP="0069575D">
      <w:pPr>
        <w:pStyle w:val="QuestaoTexto"/>
      </w:pPr>
      <w:r w:rsidRPr="00341D1B">
        <w:t>“Quantas vezes almoças na cantina da escola, por semana?”</w:t>
      </w:r>
    </w:p>
    <w:p w14:paraId="3432C23B" w14:textId="48680112" w:rsidR="0069575D" w:rsidRPr="00341D1B" w:rsidRDefault="0069575D" w:rsidP="0069575D">
      <w:pPr>
        <w:pStyle w:val="QUESTAO11"/>
      </w:pPr>
      <w:r w:rsidRPr="00341D1B">
        <w:rPr>
          <w:b/>
        </w:rPr>
        <w:t>1.</w:t>
      </w:r>
      <w:r>
        <w:rPr>
          <w:b/>
        </w:rPr>
        <w:t>1</w:t>
      </w:r>
      <w:r w:rsidRPr="00341D1B">
        <w:rPr>
          <w:b/>
        </w:rPr>
        <w:t>.</w:t>
      </w:r>
      <w:r>
        <w:rPr>
          <w:b/>
        </w:rPr>
        <w:tab/>
      </w:r>
      <w:r w:rsidRPr="00341D1B">
        <w:t>Qual é a população em estudo?</w:t>
      </w:r>
    </w:p>
    <w:p w14:paraId="1A522522" w14:textId="6AB47C54" w:rsidR="0069575D" w:rsidRPr="00341D1B" w:rsidRDefault="0069575D" w:rsidP="0069575D">
      <w:pPr>
        <w:pStyle w:val="QUESTAO11"/>
        <w:rPr>
          <w:bCs w:val="0"/>
        </w:rPr>
      </w:pPr>
      <w:r w:rsidRPr="00341D1B">
        <w:rPr>
          <w:b/>
        </w:rPr>
        <w:t>1.2.</w:t>
      </w:r>
      <w:r>
        <w:rPr>
          <w:b/>
        </w:rPr>
        <w:tab/>
      </w:r>
      <w:r w:rsidRPr="00341D1B">
        <w:t xml:space="preserve">Qual é a </w:t>
      </w:r>
      <w:r w:rsidRPr="0069575D">
        <w:t>amostra</w:t>
      </w:r>
      <w:r w:rsidRPr="00341D1B">
        <w:t>?</w:t>
      </w:r>
    </w:p>
    <w:p w14:paraId="5C6738B4" w14:textId="3C01743C" w:rsidR="0069575D" w:rsidRPr="00341D1B" w:rsidRDefault="0069575D" w:rsidP="0069575D">
      <w:pPr>
        <w:pStyle w:val="QUESTAO11"/>
      </w:pPr>
      <w:r w:rsidRPr="00341D1B">
        <w:rPr>
          <w:b/>
        </w:rPr>
        <w:t>1.3.</w:t>
      </w:r>
      <w:r>
        <w:rPr>
          <w:b/>
        </w:rPr>
        <w:tab/>
      </w:r>
      <w:r w:rsidRPr="00341D1B">
        <w:t>Indica a dimensão da amostra.</w:t>
      </w:r>
    </w:p>
    <w:p w14:paraId="7EF749CC" w14:textId="1EC5FA58" w:rsidR="0069575D" w:rsidRPr="00341D1B" w:rsidRDefault="0069575D" w:rsidP="0069575D">
      <w:pPr>
        <w:pStyle w:val="QUESTAO11"/>
      </w:pPr>
      <w:r w:rsidRPr="00341D1B">
        <w:rPr>
          <w:b/>
        </w:rPr>
        <w:t>1.4.</w:t>
      </w:r>
      <w:r>
        <w:rPr>
          <w:b/>
        </w:rPr>
        <w:tab/>
      </w:r>
      <w:r w:rsidRPr="00341D1B">
        <w:t>Qual é a variável estatística presente na pergunta do questionário?</w:t>
      </w:r>
    </w:p>
    <w:p w14:paraId="6FD71357" w14:textId="3C7A8365" w:rsidR="0069575D" w:rsidRPr="00341D1B" w:rsidRDefault="0069575D" w:rsidP="0069575D">
      <w:pPr>
        <w:pStyle w:val="QUESTAO11"/>
      </w:pPr>
      <w:r w:rsidRPr="00341D1B">
        <w:rPr>
          <w:b/>
        </w:rPr>
        <w:t>1.5.</w:t>
      </w:r>
      <w:r>
        <w:rPr>
          <w:b/>
        </w:rPr>
        <w:tab/>
      </w:r>
      <w:r w:rsidRPr="00341D1B">
        <w:t>Classifica a variável estatística.</w:t>
      </w:r>
    </w:p>
    <w:p w14:paraId="120DBE4D" w14:textId="02DB2DED" w:rsidR="0069575D" w:rsidRPr="00C24AA8" w:rsidRDefault="0069575D" w:rsidP="0069575D">
      <w:pPr>
        <w:pStyle w:val="QuestaoAulaTITULO"/>
        <w:rPr>
          <w:lang w:val="pt-PT"/>
        </w:rPr>
      </w:pPr>
      <w:r w:rsidRPr="00C24AA8">
        <w:rPr>
          <w:lang w:val="pt-PT"/>
        </w:rPr>
        <w:t>Questão-aula 2</w:t>
      </w:r>
    </w:p>
    <w:p w14:paraId="344A4912" w14:textId="29194171" w:rsidR="0069575D" w:rsidRDefault="009C0254" w:rsidP="0069575D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98176" behindDoc="0" locked="0" layoutInCell="1" allowOverlap="1" wp14:anchorId="47873AB1" wp14:editId="508FF6EB">
            <wp:simplePos x="0" y="0"/>
            <wp:positionH relativeFrom="column">
              <wp:posOffset>3594735</wp:posOffset>
            </wp:positionH>
            <wp:positionV relativeFrom="paragraph">
              <wp:posOffset>530860</wp:posOffset>
            </wp:positionV>
            <wp:extent cx="2640330" cy="2628900"/>
            <wp:effectExtent l="0" t="0" r="762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330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575D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F119CD7" wp14:editId="1C232CB7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607696" w14:textId="77777777" w:rsidR="0069575D" w:rsidRPr="00086D19" w:rsidRDefault="0069575D" w:rsidP="0069575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F119CD7" id="Oval 14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5607696" w14:textId="77777777" w:rsidR="0069575D" w:rsidRPr="00086D19" w:rsidRDefault="0069575D" w:rsidP="0069575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9575D" w:rsidRPr="004E7A84">
        <w:tab/>
      </w:r>
      <w:r w:rsidR="0069575D">
        <w:t xml:space="preserve">No gráfico ao lado estão representados </w:t>
      </w:r>
      <w:r w:rsidR="0069575D" w:rsidRPr="00341D1B">
        <w:t>os tipos de</w:t>
      </w:r>
      <w:r w:rsidR="0069575D">
        <w:t xml:space="preserve"> motivos decorativos</w:t>
      </w:r>
      <w:r w:rsidR="0069575D">
        <w:br/>
        <w:t>de  25  moliceiros da Ria de Aveiro.</w:t>
      </w:r>
    </w:p>
    <w:p w14:paraId="20E1FAC1" w14:textId="1813539E" w:rsidR="0069575D" w:rsidRDefault="0069575D" w:rsidP="0069575D">
      <w:pPr>
        <w:pStyle w:val="QUESTAO11"/>
      </w:pPr>
      <w:r>
        <w:rPr>
          <w:b/>
        </w:rPr>
        <w:t>1</w:t>
      </w:r>
      <w:r w:rsidRPr="005B3697">
        <w:rPr>
          <w:b/>
        </w:rPr>
        <w:t>.1.</w:t>
      </w:r>
      <w:r>
        <w:rPr>
          <w:b/>
        </w:rPr>
        <w:tab/>
      </w:r>
      <w:r>
        <w:t>Indica a população e a dimensão da amostra.</w:t>
      </w:r>
    </w:p>
    <w:p w14:paraId="185D6EF8" w14:textId="0EB0A0E6" w:rsidR="0069575D" w:rsidRDefault="0069575D" w:rsidP="0069575D">
      <w:pPr>
        <w:pStyle w:val="QUESTAO11"/>
      </w:pPr>
      <w:r w:rsidRPr="00FC67E3">
        <w:rPr>
          <w:b/>
        </w:rPr>
        <w:t>1.2.</w:t>
      </w:r>
      <w:r>
        <w:tab/>
        <w:t xml:space="preserve">Indica </w:t>
      </w:r>
      <w:r w:rsidRPr="005B3697">
        <w:t>a variável estatística</w:t>
      </w:r>
      <w:r>
        <w:t xml:space="preserve"> em estudo e classifica-a.</w:t>
      </w:r>
    </w:p>
    <w:p w14:paraId="5376E40E" w14:textId="2799863E" w:rsidR="0069575D" w:rsidRPr="005B3697" w:rsidRDefault="0069575D" w:rsidP="0069575D">
      <w:pPr>
        <w:pStyle w:val="QUESTAO11"/>
      </w:pPr>
      <w:r>
        <w:rPr>
          <w:b/>
        </w:rPr>
        <w:t>1.3</w:t>
      </w:r>
      <w:r w:rsidRPr="005B3697">
        <w:rPr>
          <w:b/>
        </w:rPr>
        <w:t>.</w:t>
      </w:r>
      <w:r w:rsidRPr="005B3697">
        <w:tab/>
        <w:t>Qual é a moda?</w:t>
      </w:r>
    </w:p>
    <w:p w14:paraId="1317BD43" w14:textId="42C25C50" w:rsidR="0069575D" w:rsidRDefault="0069575D" w:rsidP="0069575D">
      <w:pPr>
        <w:pStyle w:val="QUESTAO11"/>
      </w:pPr>
      <w:r>
        <w:rPr>
          <w:b/>
        </w:rPr>
        <w:t>1.4.</w:t>
      </w:r>
      <w:r w:rsidRPr="000A3D6B">
        <w:tab/>
      </w:r>
      <w:r>
        <w:t xml:space="preserve">A Inês calculou a percentagem relativa de um dos </w:t>
      </w:r>
      <w:r w:rsidRPr="00FC67E3">
        <w:t>tipos de motivos</w:t>
      </w:r>
      <w:r>
        <w:t xml:space="preserve"> de decoração e obteve 28%.</w:t>
      </w:r>
    </w:p>
    <w:p w14:paraId="10C47475" w14:textId="286F34E0" w:rsidR="0069575D" w:rsidRPr="00CD3F85" w:rsidRDefault="00F15C19" w:rsidP="00AC0975">
      <w:pPr>
        <w:pStyle w:val="QUESTAOAlineaa"/>
        <w:spacing w:before="80"/>
        <w:rPr>
          <w:color w:val="auto"/>
        </w:rPr>
      </w:pPr>
      <w:r w:rsidRPr="00341D1B">
        <w:rPr>
          <w:noProof/>
          <w:lang w:eastAsia="pt-PT"/>
        </w:rPr>
        <w:drawing>
          <wp:anchor distT="0" distB="0" distL="114300" distR="114300" simplePos="0" relativeHeight="251696128" behindDoc="0" locked="0" layoutInCell="1" allowOverlap="1" wp14:anchorId="7CDA8A95" wp14:editId="1CFC6B06">
            <wp:simplePos x="0" y="0"/>
            <wp:positionH relativeFrom="column">
              <wp:posOffset>-738505</wp:posOffset>
            </wp:positionH>
            <wp:positionV relativeFrom="paragraph">
              <wp:posOffset>386715</wp:posOffset>
            </wp:positionV>
            <wp:extent cx="3867150" cy="2737002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l="5875" t="29930" r="5" b="-29930"/>
                    <a:stretch/>
                  </pic:blipFill>
                  <pic:spPr bwMode="auto">
                    <a:xfrm>
                      <a:off x="0" y="0"/>
                      <a:ext cx="3867150" cy="2737002"/>
                    </a:xfrm>
                    <a:prstGeom prst="flowChartDelay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575D">
        <w:t xml:space="preserve">Qual foi </w:t>
      </w:r>
      <w:r w:rsidR="0069575D" w:rsidRPr="00FC67E3">
        <w:t>esse tipo de motivo</w:t>
      </w:r>
      <w:r w:rsidR="0069575D">
        <w:t xml:space="preserve"> de decoração?</w:t>
      </w:r>
      <w:r w:rsidR="0069575D" w:rsidRPr="0069575D">
        <w:rPr>
          <w:noProof/>
          <w:lang w:eastAsia="pt-PT"/>
        </w:rPr>
        <w:t xml:space="preserve"> </w:t>
      </w:r>
    </w:p>
    <w:sectPr w:rsidR="0069575D" w:rsidRPr="00CD3F85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57C46" w14:textId="77777777" w:rsidR="002153D5" w:rsidRDefault="002153D5" w:rsidP="00D177B5">
      <w:pPr>
        <w:spacing w:after="0" w:line="240" w:lineRule="auto"/>
      </w:pPr>
      <w:r>
        <w:separator/>
      </w:r>
    </w:p>
  </w:endnote>
  <w:endnote w:type="continuationSeparator" w:id="0">
    <w:p w14:paraId="495842EA" w14:textId="77777777" w:rsidR="002153D5" w:rsidRDefault="002153D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22BD7" w14:textId="77777777" w:rsidR="002153D5" w:rsidRDefault="002153D5" w:rsidP="00D177B5">
      <w:pPr>
        <w:spacing w:after="0" w:line="240" w:lineRule="auto"/>
      </w:pPr>
      <w:r>
        <w:separator/>
      </w:r>
    </w:p>
  </w:footnote>
  <w:footnote w:type="continuationSeparator" w:id="0">
    <w:p w14:paraId="03BF882D" w14:textId="77777777" w:rsidR="002153D5" w:rsidRDefault="002153D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.25pt;height:17.25pt;visibility:visible" o:bullet="t">
        <v:imagedata r:id="rId1" o:title=""/>
      </v:shape>
    </w:pict>
  </w:numPicBullet>
  <w:numPicBullet w:numPicBulletId="1">
    <w:pict>
      <v:shape id="_x0000_i1027" type="#_x0000_t75" style="width:17.25pt;height:17.25pt;visibility:visible" o:bullet="t">
        <v:imagedata r:id="rId2" o:title=""/>
      </v:shape>
    </w:pict>
  </w:numPicBullet>
  <w:numPicBullet w:numPicBulletId="2">
    <w:pict>
      <v:shape id="_x0000_i1028" type="#_x0000_t75" style="width:17.25pt;height:17.2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9F10D6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5C66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10609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AE3A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42AA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9A0A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556F9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74C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0C6E7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62F4137"/>
    <w:multiLevelType w:val="multilevel"/>
    <w:tmpl w:val="5138656E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6"/>
  </w:num>
  <w:num w:numId="2">
    <w:abstractNumId w:val="22"/>
  </w:num>
  <w:num w:numId="3">
    <w:abstractNumId w:val="13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4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0"/>
  </w:num>
  <w:num w:numId="20">
    <w:abstractNumId w:val="21"/>
  </w:num>
  <w:num w:numId="21">
    <w:abstractNumId w:val="18"/>
  </w:num>
  <w:num w:numId="22">
    <w:abstractNumId w:val="19"/>
  </w:num>
  <w:num w:numId="23">
    <w:abstractNumId w:val="15"/>
  </w:num>
  <w:num w:numId="24">
    <w:abstractNumId w:val="6"/>
  </w:num>
  <w:num w:numId="25">
    <w:abstractNumId w:val="17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5B80"/>
    <w:rsid w:val="00026F67"/>
    <w:rsid w:val="00030423"/>
    <w:rsid w:val="000541B6"/>
    <w:rsid w:val="00071D5D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153D5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D56DF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52529"/>
    <w:rsid w:val="005608BA"/>
    <w:rsid w:val="00560EC5"/>
    <w:rsid w:val="0056333E"/>
    <w:rsid w:val="00570BCB"/>
    <w:rsid w:val="005728B7"/>
    <w:rsid w:val="0057404A"/>
    <w:rsid w:val="00574D89"/>
    <w:rsid w:val="00580C18"/>
    <w:rsid w:val="005912DB"/>
    <w:rsid w:val="00596566"/>
    <w:rsid w:val="005A06B8"/>
    <w:rsid w:val="005A0C02"/>
    <w:rsid w:val="005B64DF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9575D"/>
    <w:rsid w:val="006A3D4C"/>
    <w:rsid w:val="006A50CF"/>
    <w:rsid w:val="006A59C6"/>
    <w:rsid w:val="006C14B0"/>
    <w:rsid w:val="006C3C18"/>
    <w:rsid w:val="006D37E8"/>
    <w:rsid w:val="006D3A39"/>
    <w:rsid w:val="006D4D88"/>
    <w:rsid w:val="006E4331"/>
    <w:rsid w:val="006E72C0"/>
    <w:rsid w:val="006F2796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06DB"/>
    <w:rsid w:val="00984F46"/>
    <w:rsid w:val="009858A5"/>
    <w:rsid w:val="009C0254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0975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27969"/>
    <w:rsid w:val="00B32118"/>
    <w:rsid w:val="00B35244"/>
    <w:rsid w:val="00B40527"/>
    <w:rsid w:val="00B50C52"/>
    <w:rsid w:val="00B514FB"/>
    <w:rsid w:val="00B70309"/>
    <w:rsid w:val="00B74DD8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4AA8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687D"/>
    <w:rsid w:val="00E70E42"/>
    <w:rsid w:val="00E731C5"/>
    <w:rsid w:val="00E755D9"/>
    <w:rsid w:val="00E828DF"/>
    <w:rsid w:val="00E857AC"/>
    <w:rsid w:val="00E941C7"/>
    <w:rsid w:val="00EB4909"/>
    <w:rsid w:val="00ED1713"/>
    <w:rsid w:val="00ED30E2"/>
    <w:rsid w:val="00ED4AC9"/>
    <w:rsid w:val="00EE0E1E"/>
    <w:rsid w:val="00EE7292"/>
    <w:rsid w:val="00F007C4"/>
    <w:rsid w:val="00F072D8"/>
    <w:rsid w:val="00F1013F"/>
    <w:rsid w:val="00F1363F"/>
    <w:rsid w:val="00F15C19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025B80"/>
    <w:pPr>
      <w:tabs>
        <w:tab w:val="left" w:pos="113"/>
      </w:tabs>
      <w:spacing w:before="24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025B80"/>
    <w:pPr>
      <w:tabs>
        <w:tab w:val="left" w:pos="113"/>
        <w:tab w:val="left" w:pos="425"/>
      </w:tabs>
      <w:spacing w:before="12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025B80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EE7292"/>
    <w:pPr>
      <w:spacing w:before="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69575D"/>
    <w:pPr>
      <w:pBdr>
        <w:top w:val="single" w:sz="6" w:space="4" w:color="193E7E"/>
      </w:pBdr>
      <w:spacing w:before="60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acommarcas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a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124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7</dc:title>
  <dc:subject>Dossiê do Professor</dc:subject>
  <dc:creator>MX7 - Porto Editora</dc:creator>
  <cp:lastPrinted>2022-05-30T10:11:00Z</cp:lastPrinted>
  <dcterms:created xsi:type="dcterms:W3CDTF">2022-04-06T16:51:00Z</dcterms:created>
  <dcterms:modified xsi:type="dcterms:W3CDTF">2022-05-30T10:20:00Z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