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E0A5303" w:rsidR="00C72BA7" w:rsidRDefault="00E76F7F" w:rsidP="00162A96">
      <w:pPr>
        <w:pStyle w:val="TITULOFICHAS"/>
      </w:pPr>
      <w:bookmarkStart w:id="0" w:name="_Hlk102991195"/>
      <w:bookmarkEnd w:id="0"/>
      <w:r>
        <w:t xml:space="preserve"> </w:t>
      </w:r>
      <w:proofErr w:type="spellStart"/>
      <w:r w:rsidR="00B32118">
        <w:t>Questões</w:t>
      </w:r>
      <w:proofErr w:type="spellEnd"/>
      <w:r w:rsidR="00B32118">
        <w:t>-aula</w:t>
      </w:r>
      <w:r w:rsidR="00806571">
        <w:tab/>
      </w:r>
      <w:r w:rsidR="00D07DA0" w:rsidRPr="00D07DA0">
        <w:rPr>
          <w:rStyle w:val="TITULOFICHAS-alinea"/>
        </w:rPr>
        <w:t xml:space="preserve">3. </w:t>
      </w:r>
      <w:proofErr w:type="spellStart"/>
      <w:r w:rsidR="00D07DA0" w:rsidRPr="00D07DA0">
        <w:rPr>
          <w:rStyle w:val="TITULOFICHAS-alinea"/>
        </w:rPr>
        <w:t>Representações</w:t>
      </w:r>
      <w:proofErr w:type="spellEnd"/>
      <w:r w:rsidR="00D07DA0" w:rsidRPr="00D07DA0">
        <w:rPr>
          <w:rStyle w:val="TITULOFICHAS-alinea"/>
        </w:rPr>
        <w:t xml:space="preserve"> </w:t>
      </w:r>
      <w:proofErr w:type="spellStart"/>
      <w:r w:rsidR="00D07DA0" w:rsidRPr="00D07DA0">
        <w:rPr>
          <w:rStyle w:val="TITULOFICHAS-alinea"/>
        </w:rPr>
        <w:t>gráficas</w:t>
      </w:r>
      <w:proofErr w:type="spellEnd"/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3966DBE" w14:textId="77777777" w:rsidR="00D07DA0" w:rsidRPr="003B3FD0" w:rsidRDefault="00D07DA0" w:rsidP="00D07DA0">
      <w:pPr>
        <w:pStyle w:val="QuestaoAulaTITULO"/>
        <w:rPr>
          <w:lang w:val="pt-PT"/>
        </w:rPr>
      </w:pPr>
      <w:r w:rsidRPr="003B3FD0">
        <w:rPr>
          <w:lang w:val="pt-PT"/>
        </w:rPr>
        <w:t>Questão-aula 5</w:t>
      </w:r>
    </w:p>
    <w:p w14:paraId="2CFCDE3A" w14:textId="3DFD3C2F" w:rsidR="00D07DA0" w:rsidRDefault="00D07DA0" w:rsidP="00D07DA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FAB350" wp14:editId="4ABDCE8A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605B5" w14:textId="77777777" w:rsidR="00D07DA0" w:rsidRPr="00086D19" w:rsidRDefault="00D07DA0" w:rsidP="00D07D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FAB350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9605B5" w14:textId="77777777" w:rsidR="00D07DA0" w:rsidRPr="00086D19" w:rsidRDefault="00D07DA0" w:rsidP="00D07D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o gráfico onde estão representadas </w:t>
      </w:r>
      <w:r w:rsidRPr="00D07DA0">
        <w:t>as</w:t>
      </w:r>
      <w:r>
        <w:t xml:space="preserve"> audiências de dois canais televisivos, em percentagem, durante uma semana.</w:t>
      </w:r>
    </w:p>
    <w:p w14:paraId="7BE6267E" w14:textId="4B91AB6F" w:rsidR="00D07DA0" w:rsidRPr="00D07DA0" w:rsidRDefault="00D07DA0" w:rsidP="00D07DA0">
      <w:pPr>
        <w:pStyle w:val="QUESTAO1"/>
        <w:tabs>
          <w:tab w:val="clear" w:pos="113"/>
          <w:tab w:val="left" w:pos="1134"/>
        </w:tabs>
        <w:spacing w:before="0"/>
        <w:ind w:firstLine="0"/>
        <w:jc w:val="center"/>
        <w:rPr>
          <w:bCs/>
          <w:color w:val="auto"/>
        </w:rPr>
      </w:pPr>
      <w:r>
        <w:rPr>
          <w:bCs/>
          <w:noProof/>
          <w:color w:val="auto"/>
          <w:sz w:val="24"/>
          <w:szCs w:val="24"/>
        </w:rPr>
        <w:drawing>
          <wp:inline distT="0" distB="0" distL="0" distR="0" wp14:anchorId="2E6A91E0" wp14:editId="19C58A3E">
            <wp:extent cx="3229200" cy="1728000"/>
            <wp:effectExtent l="0" t="0" r="0" b="571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92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87A17" w14:textId="537E86CA" w:rsidR="00D07DA0" w:rsidRDefault="00D07DA0" w:rsidP="00D07DA0">
      <w:pPr>
        <w:pStyle w:val="QUESTAO11"/>
      </w:pPr>
      <w:r w:rsidRPr="001077A6">
        <w:rPr>
          <w:b/>
        </w:rPr>
        <w:t>1.1.</w:t>
      </w:r>
      <w:r>
        <w:rPr>
          <w:b/>
        </w:rPr>
        <w:tab/>
      </w:r>
      <w:r>
        <w:t>Em que dia da semana o canal TV1 teve a melhor audiência?</w:t>
      </w:r>
    </w:p>
    <w:p w14:paraId="09808BD7" w14:textId="3C7168A2" w:rsidR="00D07DA0" w:rsidRDefault="00D07DA0" w:rsidP="00D07DA0">
      <w:pPr>
        <w:pStyle w:val="QUESTAO11"/>
      </w:pPr>
      <w:r w:rsidRPr="001077A6">
        <w:rPr>
          <w:b/>
        </w:rPr>
        <w:t>1.2.</w:t>
      </w:r>
      <w:r>
        <w:rPr>
          <w:b/>
        </w:rPr>
        <w:tab/>
      </w:r>
      <w:r>
        <w:t>Qual foi a diferença de audiências dos dois canais, no domingo?</w:t>
      </w:r>
    </w:p>
    <w:p w14:paraId="23817586" w14:textId="5A662241" w:rsidR="00D07DA0" w:rsidRDefault="00D07DA0" w:rsidP="00D07DA0">
      <w:pPr>
        <w:pStyle w:val="QUESTAO11"/>
      </w:pPr>
      <w:r w:rsidRPr="001077A6">
        <w:rPr>
          <w:b/>
        </w:rPr>
        <w:t>1.3.</w:t>
      </w:r>
      <w:r>
        <w:rPr>
          <w:b/>
        </w:rPr>
        <w:tab/>
      </w:r>
      <w:r>
        <w:t>Qual foi a maior diferença de audiências verificada entre os dois canais? Em que dia ocorreu?</w:t>
      </w:r>
    </w:p>
    <w:p w14:paraId="388654EC" w14:textId="631F5D48" w:rsidR="00D07DA0" w:rsidRDefault="00D07DA0" w:rsidP="00D07DA0">
      <w:pPr>
        <w:pStyle w:val="QUESTAO11"/>
      </w:pPr>
      <w:r w:rsidRPr="001077A6">
        <w:rPr>
          <w:b/>
        </w:rPr>
        <w:t>1.4.</w:t>
      </w:r>
      <w:r>
        <w:rPr>
          <w:b/>
        </w:rPr>
        <w:tab/>
      </w:r>
      <w:r>
        <w:t>O canal TV1 transmitiu um jogo de futebol da seleção nacional</w:t>
      </w:r>
      <w:r w:rsidR="00BE5C0E">
        <w:t>,</w:t>
      </w:r>
      <w:r>
        <w:t xml:space="preserve"> </w:t>
      </w:r>
      <w:r w:rsidR="00BE5C0E">
        <w:t>atingindo, nesse dia, um pico de audiência</w:t>
      </w:r>
      <w:r>
        <w:t>. Em que dia da semana se realizou esse jogo?</w:t>
      </w:r>
    </w:p>
    <w:p w14:paraId="594D761D" w14:textId="77777777" w:rsidR="00D07DA0" w:rsidRPr="003B3FD0" w:rsidRDefault="00D07DA0" w:rsidP="00D07DA0">
      <w:pPr>
        <w:pStyle w:val="QuestaoAulaTITULO"/>
        <w:rPr>
          <w:lang w:val="pt-PT"/>
        </w:rPr>
      </w:pPr>
      <w:r w:rsidRPr="003B3FD0">
        <w:rPr>
          <w:lang w:val="pt-PT"/>
        </w:rPr>
        <w:t>Questão-aula 6</w:t>
      </w:r>
    </w:p>
    <w:p w14:paraId="0BB91938" w14:textId="61E5679E" w:rsidR="00D07DA0" w:rsidRDefault="00D07DA0" w:rsidP="00D07DA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C50472" wp14:editId="79486067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079A1" w14:textId="77777777" w:rsidR="00D07DA0" w:rsidRPr="00086D19" w:rsidRDefault="00D07DA0" w:rsidP="00D07D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C50472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1B079A1" w14:textId="77777777" w:rsidR="00D07DA0" w:rsidRPr="00086D19" w:rsidRDefault="00D07DA0" w:rsidP="00D07D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Num concurso de desafios de pensamento </w:t>
      </w:r>
      <w:r w:rsidRPr="00D07DA0">
        <w:t>computacional</w:t>
      </w:r>
      <w:r>
        <w:t>, participaram 40 alunos de uma escola.</w:t>
      </w:r>
    </w:p>
    <w:p w14:paraId="57093549" w14:textId="77777777" w:rsidR="00D07DA0" w:rsidRDefault="00D07DA0" w:rsidP="00D07DA0">
      <w:pPr>
        <w:pStyle w:val="QuestaoTexto"/>
      </w:pPr>
      <w:r>
        <w:t>Os tempos, em minutos, gasto pelos alunos foram os seguintes:</w:t>
      </w:r>
    </w:p>
    <w:tbl>
      <w:tblPr>
        <w:tblW w:w="637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D07DA0" w:rsidRPr="00D07DA0" w14:paraId="46C0B473" w14:textId="77777777" w:rsidTr="00D07DA0">
        <w:trPr>
          <w:trHeight w:val="30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4E175A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E28567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24929D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1974D8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A433D8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65DA36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710ABA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B57BDB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D44D3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25F1F9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</w:t>
            </w:r>
          </w:p>
        </w:tc>
      </w:tr>
      <w:tr w:rsidR="00D07DA0" w:rsidRPr="00D07DA0" w14:paraId="6884636E" w14:textId="77777777" w:rsidTr="00D07DA0">
        <w:trPr>
          <w:trHeight w:val="30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77532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B7DBB4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44860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098FBA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DB87FF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FD08AC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426974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D45F1B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517217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92A9AE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</w:t>
            </w:r>
          </w:p>
        </w:tc>
      </w:tr>
      <w:tr w:rsidR="00D07DA0" w:rsidRPr="00D07DA0" w14:paraId="6F0ED9D5" w14:textId="77777777" w:rsidTr="00D07DA0">
        <w:trPr>
          <w:trHeight w:val="30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E77077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26895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0316C9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8E0432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43D094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A56C26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32B1FD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E3277D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6ED036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366D61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60</w:t>
            </w:r>
          </w:p>
        </w:tc>
      </w:tr>
      <w:tr w:rsidR="00D07DA0" w:rsidRPr="00D07DA0" w14:paraId="53DAA08A" w14:textId="77777777" w:rsidTr="00D07DA0">
        <w:trPr>
          <w:trHeight w:val="30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C7B80B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EC349F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AB7B33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A21949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B0E37A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13B6FB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5F9819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5AB38C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A6F219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2AD2E" w14:textId="77777777" w:rsidR="00D07DA0" w:rsidRPr="00D07DA0" w:rsidRDefault="00D07DA0" w:rsidP="00D07D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D07DA0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</w:t>
            </w:r>
          </w:p>
        </w:tc>
      </w:tr>
    </w:tbl>
    <w:p w14:paraId="128D4677" w14:textId="20F1853F" w:rsidR="00D07DA0" w:rsidRDefault="00D07DA0" w:rsidP="00CD52E1">
      <w:pPr>
        <w:pStyle w:val="QUESTAO11"/>
      </w:pPr>
      <w:r w:rsidRPr="00697C80">
        <w:rPr>
          <w:b/>
        </w:rPr>
        <w:t>1.1.</w:t>
      </w:r>
      <w:r>
        <w:tab/>
        <w:t xml:space="preserve">Constrói uma tabela de frequências agrupando os dados em cinco classes de amplitude 5, sendo a primeira classe </w:t>
      </w:r>
      <m:oMath>
        <m:r>
          <w:rPr>
            <w:rFonts w:ascii="Cambria Math"/>
          </w:rPr>
          <m:t>30</m:t>
        </m:r>
        <m:r>
          <w:rPr>
            <w:rFonts w:ascii="Cambria Math"/>
          </w:rPr>
          <m:t> </m:t>
        </m:r>
        <m:r>
          <w:rPr>
            <w:rFonts w:ascii="Cambria Math"/>
          </w:rPr>
          <m:t>a</m:t>
        </m:r>
        <m:r>
          <w:rPr>
            <w:rFonts w:ascii="Cambria Math"/>
          </w:rPr>
          <m:t> </m:t>
        </m:r>
        <m:r>
          <w:rPr>
            <w:rFonts w:ascii="Cambria Math"/>
          </w:rPr>
          <m:t>&lt;35</m:t>
        </m:r>
      </m:oMath>
      <w:r>
        <w:t xml:space="preserve">  e a última </w:t>
      </w:r>
      <m:oMath>
        <m:r>
          <w:rPr>
            <w:rFonts w:ascii="Cambria Math"/>
          </w:rPr>
          <m:t>55</m:t>
        </m:r>
        <m:r>
          <w:rPr>
            <w:rFonts w:ascii="Cambria Math"/>
          </w:rPr>
          <m:t> </m:t>
        </m:r>
        <m:r>
          <w:rPr>
            <w:rFonts w:ascii="Cambria Math"/>
          </w:rPr>
          <m:t>a</m:t>
        </m:r>
        <m:r>
          <w:rPr>
            <w:rFonts w:ascii="Cambria Math"/>
          </w:rPr>
          <m:t> ≤</m:t>
        </m:r>
        <m:r>
          <w:rPr>
            <w:rFonts w:ascii="Cambria Math"/>
          </w:rPr>
          <m:t>60</m:t>
        </m:r>
      </m:oMath>
      <w:r>
        <w:t>.</w:t>
      </w:r>
    </w:p>
    <w:p w14:paraId="50D4F1AF" w14:textId="7FE22C82" w:rsidR="00D07DA0" w:rsidRPr="00CD3F85" w:rsidRDefault="00D07DA0" w:rsidP="00D07DA0">
      <w:pPr>
        <w:pStyle w:val="QUESTAO11"/>
      </w:pPr>
      <w:r w:rsidRPr="00697C80">
        <w:rPr>
          <w:b/>
        </w:rPr>
        <w:t>1.2.</w:t>
      </w:r>
      <w:r>
        <w:tab/>
        <w:t>Constrói o histograma correspondente à tabela da alínea anterior.</w:t>
      </w:r>
    </w:p>
    <w:sectPr w:rsidR="00D07DA0" w:rsidRPr="00CD3F85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8709D" w14:textId="77777777" w:rsidR="00EA3103" w:rsidRDefault="00EA3103" w:rsidP="00D177B5">
      <w:pPr>
        <w:spacing w:after="0" w:line="240" w:lineRule="auto"/>
      </w:pPr>
      <w:r>
        <w:separator/>
      </w:r>
    </w:p>
  </w:endnote>
  <w:endnote w:type="continuationSeparator" w:id="0">
    <w:p w14:paraId="49D2068F" w14:textId="77777777" w:rsidR="00EA3103" w:rsidRDefault="00EA310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F752E" w14:textId="77777777" w:rsidR="00EA3103" w:rsidRDefault="00EA3103" w:rsidP="00D177B5">
      <w:pPr>
        <w:spacing w:after="0" w:line="240" w:lineRule="auto"/>
      </w:pPr>
      <w:r>
        <w:separator/>
      </w:r>
    </w:p>
  </w:footnote>
  <w:footnote w:type="continuationSeparator" w:id="0">
    <w:p w14:paraId="45B79DCD" w14:textId="77777777" w:rsidR="00EA3103" w:rsidRDefault="00EA310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605" type="#_x0000_t75" style="width:16.5pt;height:16.5pt;visibility:visible" o:bullet="t">
        <v:imagedata r:id="rId1" o:title=""/>
      </v:shape>
    </w:pict>
  </w:numPicBullet>
  <w:numPicBullet w:numPicBulletId="1">
    <w:pict>
      <v:shape id="_x0000_i22606" type="#_x0000_t75" style="width:16.5pt;height:16.5pt;visibility:visible" o:bullet="t">
        <v:imagedata r:id="rId2" o:title=""/>
      </v:shape>
    </w:pict>
  </w:numPicBullet>
  <w:numPicBullet w:numPicBulletId="2">
    <w:pict>
      <v:shape id="_x0000_i22607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9A647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4A5E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DA5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C8C2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349C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F8F3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BE6F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749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BC5B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45788398">
    <w:abstractNumId w:val="16"/>
  </w:num>
  <w:num w:numId="2" w16cid:durableId="255329263">
    <w:abstractNumId w:val="22"/>
  </w:num>
  <w:num w:numId="3" w16cid:durableId="118693614">
    <w:abstractNumId w:val="13"/>
  </w:num>
  <w:num w:numId="4" w16cid:durableId="15535383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075133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802864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3814535">
    <w:abstractNumId w:val="23"/>
  </w:num>
  <w:num w:numId="8" w16cid:durableId="2026788279">
    <w:abstractNumId w:val="14"/>
  </w:num>
  <w:num w:numId="9" w16cid:durableId="1713461375">
    <w:abstractNumId w:val="9"/>
  </w:num>
  <w:num w:numId="10" w16cid:durableId="1521238690">
    <w:abstractNumId w:val="7"/>
  </w:num>
  <w:num w:numId="11" w16cid:durableId="1050805310">
    <w:abstractNumId w:val="6"/>
  </w:num>
  <w:num w:numId="12" w16cid:durableId="577402842">
    <w:abstractNumId w:val="5"/>
  </w:num>
  <w:num w:numId="13" w16cid:durableId="1807963772">
    <w:abstractNumId w:val="4"/>
  </w:num>
  <w:num w:numId="14" w16cid:durableId="1692410240">
    <w:abstractNumId w:val="8"/>
  </w:num>
  <w:num w:numId="15" w16cid:durableId="1696536989">
    <w:abstractNumId w:val="3"/>
  </w:num>
  <w:num w:numId="16" w16cid:durableId="1359696757">
    <w:abstractNumId w:val="2"/>
  </w:num>
  <w:num w:numId="17" w16cid:durableId="1247230378">
    <w:abstractNumId w:val="1"/>
  </w:num>
  <w:num w:numId="18" w16cid:durableId="1112167012">
    <w:abstractNumId w:val="0"/>
  </w:num>
  <w:num w:numId="19" w16cid:durableId="1401320107">
    <w:abstractNumId w:val="20"/>
  </w:num>
  <w:num w:numId="20" w16cid:durableId="1622570537">
    <w:abstractNumId w:val="21"/>
  </w:num>
  <w:num w:numId="21" w16cid:durableId="1959528772">
    <w:abstractNumId w:val="18"/>
  </w:num>
  <w:num w:numId="22" w16cid:durableId="531385132">
    <w:abstractNumId w:val="19"/>
  </w:num>
  <w:num w:numId="23" w16cid:durableId="964654901">
    <w:abstractNumId w:val="15"/>
  </w:num>
  <w:num w:numId="24" w16cid:durableId="387072888">
    <w:abstractNumId w:val="6"/>
  </w:num>
  <w:num w:numId="25" w16cid:durableId="638341543">
    <w:abstractNumId w:val="17"/>
  </w:num>
  <w:num w:numId="26" w16cid:durableId="18711463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71D5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153D5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B3FD0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0440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9575D"/>
    <w:rsid w:val="006A3D4C"/>
    <w:rsid w:val="006A50CF"/>
    <w:rsid w:val="006A59C6"/>
    <w:rsid w:val="006C14B0"/>
    <w:rsid w:val="006C3C18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5C0E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52E1"/>
    <w:rsid w:val="00CD729E"/>
    <w:rsid w:val="00CE4C41"/>
    <w:rsid w:val="00CE79A3"/>
    <w:rsid w:val="00CF07FF"/>
    <w:rsid w:val="00D01B93"/>
    <w:rsid w:val="00D07DA0"/>
    <w:rsid w:val="00D177B5"/>
    <w:rsid w:val="00D37324"/>
    <w:rsid w:val="00D50060"/>
    <w:rsid w:val="00D50BC3"/>
    <w:rsid w:val="00D57C37"/>
    <w:rsid w:val="00D62E7B"/>
    <w:rsid w:val="00D706E3"/>
    <w:rsid w:val="00D7603C"/>
    <w:rsid w:val="00D82537"/>
    <w:rsid w:val="00D839C0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76F7F"/>
    <w:rsid w:val="00E828DF"/>
    <w:rsid w:val="00E857AC"/>
    <w:rsid w:val="00E941C7"/>
    <w:rsid w:val="00EA3103"/>
    <w:rsid w:val="00EB4909"/>
    <w:rsid w:val="00ED1713"/>
    <w:rsid w:val="00ED30E2"/>
    <w:rsid w:val="00ED4AC9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07DA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07DA0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07DA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69575D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140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