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99B27D8" w:rsidR="00C72BA7" w:rsidRDefault="00B32118" w:rsidP="00162A96">
      <w:pPr>
        <w:pStyle w:val="TITULOFICHAS"/>
      </w:pPr>
      <w:bookmarkStart w:id="0" w:name="_Hlk102991195"/>
      <w:bookmarkEnd w:id="0"/>
      <w:r>
        <w:t>Questões-aula</w:t>
      </w:r>
      <w:r w:rsidR="00806571">
        <w:tab/>
      </w:r>
      <w:r w:rsidR="00AE6FA0" w:rsidRPr="00AE6FA0">
        <w:rPr>
          <w:rStyle w:val="TITULOFICHAS-alinea"/>
        </w:rPr>
        <w:t>4. Probabilidade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684EE10" w14:textId="42FEF198" w:rsidR="00AE6FA0" w:rsidRPr="00FE2F08" w:rsidRDefault="00AE6FA0" w:rsidP="00AE6FA0">
      <w:pPr>
        <w:pStyle w:val="QuestaoAulaTITULO"/>
        <w:rPr>
          <w:lang w:val="pt-PT"/>
        </w:rPr>
      </w:pPr>
      <w:r w:rsidRPr="00FE2F08">
        <w:rPr>
          <w:lang w:val="pt-PT"/>
        </w:rPr>
        <w:t>Questão-aula 7</w:t>
      </w:r>
    </w:p>
    <w:p w14:paraId="04AD9E94" w14:textId="49872EF5" w:rsidR="00AE6FA0" w:rsidRPr="000929E9" w:rsidRDefault="008E19BB" w:rsidP="00AE6FA0">
      <w:pPr>
        <w:pStyle w:val="QUESTAO1"/>
      </w:pPr>
      <w:r w:rsidRPr="000929E9"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35C18C0B" wp14:editId="017CA0C3">
            <wp:simplePos x="0" y="0"/>
            <wp:positionH relativeFrom="column">
              <wp:posOffset>3794760</wp:posOffset>
            </wp:positionH>
            <wp:positionV relativeFrom="paragraph">
              <wp:posOffset>180975</wp:posOffset>
            </wp:positionV>
            <wp:extent cx="2067560" cy="1377315"/>
            <wp:effectExtent l="0" t="0" r="8890" b="0"/>
            <wp:wrapThrough wrapText="bothSides">
              <wp:wrapPolygon edited="0">
                <wp:start x="0" y="0"/>
                <wp:lineTo x="0" y="21212"/>
                <wp:lineTo x="21494" y="21212"/>
                <wp:lineTo x="21494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7560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FA0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85875C9" wp14:editId="14AB5DFD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F0F0E9" w14:textId="77777777" w:rsidR="00AE6FA0" w:rsidRPr="00086D19" w:rsidRDefault="00AE6FA0" w:rsidP="00AE6FA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5875C9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" fillcolor="#c83d47" stroked="f" strokeweight="2pt">
                <v:textbox inset="0,0,0,0">
                  <w:txbxContent>
                    <w:p w14:paraId="3BF0F0E9" w14:textId="77777777" w:rsidR="00AE6FA0" w:rsidRPr="00086D19" w:rsidRDefault="00AE6FA0" w:rsidP="00AE6FA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E6FA0" w:rsidRPr="004E7A84">
        <w:tab/>
      </w:r>
      <w:r w:rsidR="00AE6FA0" w:rsidRPr="000929E9">
        <w:t>A Maria e o Manuel decidiram realizar duas experiências para estudarem o tema das probabilidades, que vai ser avaliado no próximo teste de Matemática.</w:t>
      </w:r>
    </w:p>
    <w:p w14:paraId="13A9412D" w14:textId="77777777" w:rsidR="00AE6FA0" w:rsidRPr="000929E9" w:rsidRDefault="00AE6FA0" w:rsidP="00AE6FA0">
      <w:pPr>
        <w:pStyle w:val="QuestaoTexto"/>
      </w:pPr>
      <w:r w:rsidRPr="000929E9">
        <w:t>A experiência da Maria consiste em lançar um dado cúbico, com as faces numeradas de 1 a 6.</w:t>
      </w:r>
    </w:p>
    <w:p w14:paraId="5F3611AB" w14:textId="2F14F76D" w:rsidR="00AE6FA0" w:rsidRPr="000929E9" w:rsidRDefault="00AE6FA0" w:rsidP="00AE6FA0">
      <w:pPr>
        <w:pStyle w:val="QuestaoTexto"/>
      </w:pPr>
      <w:r w:rsidRPr="000929E9">
        <w:t>A experiência do Manuel consiste em retirar, ao acaso, uma bola de um saco com nove bolas numeradas de 1 a 9.</w:t>
      </w:r>
    </w:p>
    <w:p w14:paraId="3850C169" w14:textId="2FC039E7" w:rsidR="00AE6FA0" w:rsidRPr="000929E9" w:rsidRDefault="00AE6FA0" w:rsidP="00AE6FA0">
      <w:pPr>
        <w:pStyle w:val="QUESTAO11"/>
      </w:pPr>
      <w:r w:rsidRPr="000929E9">
        <w:rPr>
          <w:b/>
        </w:rPr>
        <w:t>1.1.</w:t>
      </w:r>
      <w:r>
        <w:rPr>
          <w:b/>
        </w:rPr>
        <w:tab/>
      </w:r>
      <w:r w:rsidRPr="000929E9">
        <w:t>Qual é a probabilidade de sair a face com o número 3, no lançamento do dado?</w:t>
      </w:r>
    </w:p>
    <w:p w14:paraId="0D18AF64" w14:textId="0565A5E7" w:rsidR="00AE6FA0" w:rsidRPr="000929E9" w:rsidRDefault="00AE6FA0" w:rsidP="00AE6FA0">
      <w:pPr>
        <w:pStyle w:val="QUESTAO11"/>
      </w:pPr>
      <w:r w:rsidRPr="000929E9">
        <w:rPr>
          <w:b/>
        </w:rPr>
        <w:t>1.2.</w:t>
      </w:r>
      <w:r>
        <w:rPr>
          <w:b/>
        </w:rPr>
        <w:tab/>
      </w:r>
      <w:r w:rsidRPr="000929E9">
        <w:t>Qual é a probabilidade do Manuel retirar a bola com o número 6?</w:t>
      </w:r>
    </w:p>
    <w:p w14:paraId="070D456E" w14:textId="355584EF" w:rsidR="00AE6FA0" w:rsidRPr="000929E9" w:rsidRDefault="00AE6FA0" w:rsidP="00AE6FA0">
      <w:pPr>
        <w:pStyle w:val="QUESTAO11"/>
      </w:pPr>
      <w:r w:rsidRPr="000929E9">
        <w:rPr>
          <w:b/>
        </w:rPr>
        <w:t>1.3.</w:t>
      </w:r>
      <w:r>
        <w:rPr>
          <w:b/>
        </w:rPr>
        <w:tab/>
      </w:r>
      <w:r w:rsidRPr="000929E9">
        <w:t>Qual é a probabilidade de a Maria obter uma face com um número primo, no lançamento do dado?</w:t>
      </w:r>
    </w:p>
    <w:p w14:paraId="232D45FC" w14:textId="7572520D" w:rsidR="00AE6FA0" w:rsidRPr="000929E9" w:rsidRDefault="00AE6FA0" w:rsidP="00AE6FA0">
      <w:pPr>
        <w:pStyle w:val="QUESTAO11"/>
      </w:pPr>
      <w:r w:rsidRPr="000929E9">
        <w:rPr>
          <w:b/>
        </w:rPr>
        <w:t>1.4.</w:t>
      </w:r>
      <w:r>
        <w:tab/>
      </w:r>
      <w:r w:rsidRPr="000929E9">
        <w:t>Qual dos acontecimentos é mais provável: “Sair face com um número menor do que 5, no lançamento do dado” ou “Retirar uma bola com um número maior ou igual a 3”?</w:t>
      </w:r>
    </w:p>
    <w:p w14:paraId="1AE290CB" w14:textId="4776BE36" w:rsidR="00AE6FA0" w:rsidRPr="000929E9" w:rsidRDefault="00AE6FA0" w:rsidP="00AE6FA0">
      <w:pPr>
        <w:pStyle w:val="QUESTAO11"/>
      </w:pPr>
      <w:r w:rsidRPr="000929E9">
        <w:rPr>
          <w:b/>
        </w:rPr>
        <w:t>1.5.</w:t>
      </w:r>
      <w:r>
        <w:tab/>
      </w:r>
      <w:r w:rsidRPr="000929E9">
        <w:t>A Maria disse ao Manuel que os acontecimentos “Sair face com um número ímpar” e “Sair bola com um número ímpar” têm a mesma probabilidade der ocorrer. Concordas com a afirmação da Maria?</w:t>
      </w:r>
    </w:p>
    <w:p w14:paraId="30C62CCB" w14:textId="5B3CC845" w:rsidR="00AE6FA0" w:rsidRPr="00FE2F08" w:rsidRDefault="00AE6FA0" w:rsidP="00AE6FA0">
      <w:pPr>
        <w:pStyle w:val="QuestaoAulaTITULO"/>
        <w:rPr>
          <w:lang w:val="pt-PT"/>
        </w:rPr>
      </w:pPr>
      <w:r w:rsidRPr="00FE2F08">
        <w:rPr>
          <w:lang w:val="pt-PT"/>
        </w:rPr>
        <w:t>Questão-aula 8</w:t>
      </w:r>
    </w:p>
    <w:p w14:paraId="3DB13B71" w14:textId="45DBF0BC" w:rsidR="00AE6FA0" w:rsidRDefault="008E19BB" w:rsidP="00AE6FA0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1FA46033" wp14:editId="66919ACA">
            <wp:simplePos x="0" y="0"/>
            <wp:positionH relativeFrom="column">
              <wp:posOffset>4048760</wp:posOffset>
            </wp:positionH>
            <wp:positionV relativeFrom="paragraph">
              <wp:posOffset>6985</wp:posOffset>
            </wp:positionV>
            <wp:extent cx="1919605" cy="1372870"/>
            <wp:effectExtent l="0" t="0" r="4445" b="0"/>
            <wp:wrapThrough wrapText="bothSides">
              <wp:wrapPolygon edited="0">
                <wp:start x="0" y="0"/>
                <wp:lineTo x="0" y="21280"/>
                <wp:lineTo x="21436" y="21280"/>
                <wp:lineTo x="21436" y="0"/>
                <wp:lineTo x="0" y="0"/>
              </wp:wrapPolygon>
            </wp:wrapThrough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372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FA0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A36E16A" wp14:editId="46725A7A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204177" w14:textId="77777777" w:rsidR="00AE6FA0" w:rsidRPr="00086D19" w:rsidRDefault="00AE6FA0" w:rsidP="00AE6FA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A36E16A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PWNF/C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08204177" w14:textId="77777777" w:rsidR="00AE6FA0" w:rsidRPr="00086D19" w:rsidRDefault="00AE6FA0" w:rsidP="00AE6FA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E6FA0" w:rsidRPr="004E7A84">
        <w:tab/>
      </w:r>
      <w:r w:rsidR="00AE6FA0">
        <w:t>O Nuno pratica artes marciais, numa academia e fez um estudo sobre os atletas inscritos em cada uma das modalidades que são praticadas na sua academia.</w:t>
      </w:r>
    </w:p>
    <w:p w14:paraId="53423F45" w14:textId="59A3513C" w:rsidR="00AE6FA0" w:rsidRDefault="00AE6FA0" w:rsidP="00AE6FA0">
      <w:pPr>
        <w:pStyle w:val="QuestaoTexto"/>
        <w:rPr>
          <w:color w:val="auto"/>
          <w:sz w:val="24"/>
          <w:szCs w:val="24"/>
        </w:rPr>
      </w:pPr>
      <w:r>
        <w:t>Organizou os dados numa</w:t>
      </w:r>
      <w:r w:rsidRPr="00E2240E">
        <w:t xml:space="preserve"> tabela </w:t>
      </w:r>
      <w:r>
        <w:t>onde colocou a probabilidade de um atleta frequentar uma modalidade. A academia tem inscritos 250 atletas.</w:t>
      </w:r>
    </w:p>
    <w:tbl>
      <w:tblPr>
        <w:tblStyle w:val="TableGrid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79"/>
        <w:gridCol w:w="1112"/>
        <w:gridCol w:w="1117"/>
        <w:gridCol w:w="1150"/>
        <w:gridCol w:w="1377"/>
        <w:gridCol w:w="1112"/>
        <w:gridCol w:w="1288"/>
      </w:tblGrid>
      <w:tr w:rsidR="00AE6FA0" w:rsidRPr="00AE6FA0" w14:paraId="2E52DF71" w14:textId="77777777" w:rsidTr="000360DE">
        <w:trPr>
          <w:trHeight w:val="1080"/>
          <w:jc w:val="center"/>
        </w:trPr>
        <w:tc>
          <w:tcPr>
            <w:tcW w:w="1779" w:type="dxa"/>
            <w:shd w:val="clear" w:color="auto" w:fill="F9D7D7"/>
            <w:vAlign w:val="center"/>
          </w:tcPr>
          <w:p w14:paraId="2F821ABA" w14:textId="77777777" w:rsidR="00AE6FA0" w:rsidRPr="00AE6FA0" w:rsidRDefault="00AE6FA0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color w:val="auto"/>
              </w:rPr>
            </w:pPr>
            <w:r w:rsidRPr="00AE6FA0">
              <w:rPr>
                <w:b/>
                <w:bCs/>
                <w:color w:val="auto"/>
              </w:rPr>
              <w:t>Modalidade</w:t>
            </w:r>
          </w:p>
        </w:tc>
        <w:tc>
          <w:tcPr>
            <w:tcW w:w="1112" w:type="dxa"/>
            <w:vAlign w:val="center"/>
          </w:tcPr>
          <w:p w14:paraId="53189725" w14:textId="77777777" w:rsidR="00AE6FA0" w:rsidRDefault="00AE6FA0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w:r w:rsidRPr="00AE6FA0">
              <w:rPr>
                <w:bCs/>
                <w:color w:val="auto"/>
              </w:rPr>
              <w:t>Judo</w:t>
            </w:r>
          </w:p>
          <w:p w14:paraId="2D481130" w14:textId="3C70C61A" w:rsidR="008E19BB" w:rsidRPr="00AE6FA0" w:rsidRDefault="008E19BB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w:r>
              <w:rPr>
                <w:bCs/>
                <w:noProof/>
                <w:color w:val="auto"/>
              </w:rPr>
              <w:drawing>
                <wp:inline distT="0" distB="0" distL="0" distR="0" wp14:anchorId="4D6CAB30" wp14:editId="02DAEB41">
                  <wp:extent cx="539497" cy="539497"/>
                  <wp:effectExtent l="0" t="0" r="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497" cy="539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14:paraId="195D69D6" w14:textId="77777777" w:rsidR="00AE6FA0" w:rsidRDefault="00AE6FA0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w:r w:rsidRPr="00AE6FA0">
              <w:rPr>
                <w:bCs/>
                <w:color w:val="auto"/>
              </w:rPr>
              <w:t>Boxe</w:t>
            </w:r>
          </w:p>
          <w:p w14:paraId="40C81A15" w14:textId="5A55F6C7" w:rsidR="008E19BB" w:rsidRPr="00AE6FA0" w:rsidRDefault="008E19BB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w:r>
              <w:rPr>
                <w:bCs/>
                <w:noProof/>
                <w:color w:val="auto"/>
              </w:rPr>
              <w:drawing>
                <wp:inline distT="0" distB="0" distL="0" distR="0" wp14:anchorId="2EE918BF" wp14:editId="2C17159F">
                  <wp:extent cx="540000" cy="540000"/>
                  <wp:effectExtent l="0" t="0" r="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0" w:type="dxa"/>
            <w:vAlign w:val="center"/>
          </w:tcPr>
          <w:p w14:paraId="416D4F7C" w14:textId="77777777" w:rsidR="00AE6FA0" w:rsidRDefault="00AE6FA0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w:r w:rsidRPr="00AE6FA0">
              <w:rPr>
                <w:bCs/>
                <w:color w:val="auto"/>
              </w:rPr>
              <w:t>Karaté</w:t>
            </w:r>
          </w:p>
          <w:p w14:paraId="579D6195" w14:textId="238F6D94" w:rsidR="008E19BB" w:rsidRPr="00AE6FA0" w:rsidRDefault="008E19BB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w:r>
              <w:rPr>
                <w:bCs/>
                <w:noProof/>
                <w:color w:val="auto"/>
              </w:rPr>
              <w:drawing>
                <wp:inline distT="0" distB="0" distL="0" distR="0" wp14:anchorId="506B8867" wp14:editId="0CA53940">
                  <wp:extent cx="540000" cy="540000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  <w:vAlign w:val="center"/>
          </w:tcPr>
          <w:p w14:paraId="21C10E0F" w14:textId="77777777" w:rsidR="00AE6FA0" w:rsidRDefault="00AE6FA0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w:r w:rsidRPr="00AE6FA0">
              <w:rPr>
                <w:bCs/>
                <w:color w:val="auto"/>
              </w:rPr>
              <w:t>Kickboxing</w:t>
            </w:r>
          </w:p>
          <w:p w14:paraId="4BB575AF" w14:textId="222C357F" w:rsidR="008E19BB" w:rsidRPr="00AE6FA0" w:rsidRDefault="008E19BB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w:r>
              <w:rPr>
                <w:bCs/>
                <w:noProof/>
                <w:color w:val="auto"/>
              </w:rPr>
              <w:drawing>
                <wp:inline distT="0" distB="0" distL="0" distR="0" wp14:anchorId="150D00F6" wp14:editId="3992007A">
                  <wp:extent cx="540000" cy="540000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m 1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2" w:type="dxa"/>
            <w:vAlign w:val="center"/>
          </w:tcPr>
          <w:p w14:paraId="2422816D" w14:textId="77777777" w:rsidR="00AE6FA0" w:rsidRDefault="00AE6FA0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w:r w:rsidRPr="00AE6FA0">
              <w:rPr>
                <w:bCs/>
                <w:color w:val="auto"/>
              </w:rPr>
              <w:t>Kung Fu</w:t>
            </w:r>
          </w:p>
          <w:p w14:paraId="0B708B47" w14:textId="6028A051" w:rsidR="008E19BB" w:rsidRPr="00AE6FA0" w:rsidRDefault="008E19BB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w:r>
              <w:rPr>
                <w:bCs/>
                <w:noProof/>
                <w:color w:val="auto"/>
              </w:rPr>
              <w:drawing>
                <wp:inline distT="0" distB="0" distL="0" distR="0" wp14:anchorId="119B273C" wp14:editId="312912F3">
                  <wp:extent cx="540000" cy="540000"/>
                  <wp:effectExtent l="0" t="0" r="0" b="0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m 1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vAlign w:val="center"/>
          </w:tcPr>
          <w:p w14:paraId="04CD734B" w14:textId="77777777" w:rsidR="00AE6FA0" w:rsidRDefault="00AE6FA0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w:r w:rsidRPr="00AE6FA0">
              <w:rPr>
                <w:bCs/>
                <w:color w:val="auto"/>
              </w:rPr>
              <w:t>Muay Thai</w:t>
            </w:r>
          </w:p>
          <w:p w14:paraId="779BC7F4" w14:textId="41DBF86E" w:rsidR="008E19BB" w:rsidRPr="00AE6FA0" w:rsidRDefault="008E19BB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w:r>
              <w:rPr>
                <w:bCs/>
                <w:noProof/>
                <w:color w:val="auto"/>
              </w:rPr>
              <w:drawing>
                <wp:inline distT="0" distB="0" distL="0" distR="0" wp14:anchorId="2ED666C2" wp14:editId="0FC8CAD3">
                  <wp:extent cx="540000" cy="540000"/>
                  <wp:effectExtent l="0" t="0" r="0" b="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m 1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6FA0" w:rsidRPr="00AE6FA0" w14:paraId="6C3DCA3A" w14:textId="77777777" w:rsidTr="000360DE">
        <w:trPr>
          <w:trHeight w:val="1080"/>
          <w:jc w:val="center"/>
        </w:trPr>
        <w:tc>
          <w:tcPr>
            <w:tcW w:w="1779" w:type="dxa"/>
            <w:shd w:val="clear" w:color="auto" w:fill="F9D7D7"/>
            <w:vAlign w:val="center"/>
          </w:tcPr>
          <w:p w14:paraId="3C52B902" w14:textId="77777777" w:rsidR="00AE6FA0" w:rsidRPr="00AE6FA0" w:rsidRDefault="00AE6FA0" w:rsidP="00AE6FA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color w:val="auto"/>
              </w:rPr>
            </w:pPr>
            <w:r w:rsidRPr="00AE6FA0">
              <w:rPr>
                <w:b/>
                <w:bCs/>
                <w:color w:val="auto"/>
              </w:rPr>
              <w:t>Probabilidade</w:t>
            </w:r>
          </w:p>
        </w:tc>
        <w:tc>
          <w:tcPr>
            <w:tcW w:w="1112" w:type="dxa"/>
            <w:vAlign w:val="center"/>
          </w:tcPr>
          <w:p w14:paraId="4C905C17" w14:textId="5ED8D429" w:rsidR="00AE6FA0" w:rsidRPr="00AE6FA0" w:rsidRDefault="00065E36" w:rsidP="00065E36">
            <w:pPr>
              <w:pStyle w:val="QUESTAO1"/>
              <w:tabs>
                <w:tab w:val="clear" w:pos="113"/>
                <w:tab w:val="center" w:pos="450"/>
                <w:tab w:val="right" w:pos="900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6</m:t>
                    </m:r>
                  </m:num>
                  <m:den>
                    <m:r>
                      <w:rPr>
                        <w:rFonts w:ascii="Cambria Math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1117" w:type="dxa"/>
            <w:vAlign w:val="center"/>
          </w:tcPr>
          <w:p w14:paraId="5929BA71" w14:textId="2FFE2C1A" w:rsidR="00AE6FA0" w:rsidRPr="00AE6FA0" w:rsidRDefault="00065E36" w:rsidP="00065E36">
            <w:pPr>
              <w:pStyle w:val="QUESTAO1"/>
              <w:tabs>
                <w:tab w:val="clear" w:pos="113"/>
                <w:tab w:val="center" w:pos="450"/>
                <w:tab w:val="right" w:pos="900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4</m:t>
                    </m:r>
                  </m:num>
                  <m:den>
                    <m:r>
                      <w:rPr>
                        <w:rFonts w:ascii="Cambria Math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1150" w:type="dxa"/>
            <w:vAlign w:val="center"/>
          </w:tcPr>
          <w:p w14:paraId="30E263F5" w14:textId="70B5F10C" w:rsidR="00AE6FA0" w:rsidRPr="00AE6FA0" w:rsidRDefault="00065E36" w:rsidP="00065E36">
            <w:pPr>
              <w:pStyle w:val="QUESTAO1"/>
              <w:tabs>
                <w:tab w:val="clear" w:pos="113"/>
                <w:tab w:val="center" w:pos="520"/>
                <w:tab w:val="right" w:pos="1040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377" w:type="dxa"/>
            <w:vAlign w:val="center"/>
          </w:tcPr>
          <w:p w14:paraId="78217ED9" w14:textId="3EC5D491" w:rsidR="00AE6FA0" w:rsidRPr="00AE6FA0" w:rsidRDefault="00065E36" w:rsidP="00065E36">
            <w:pPr>
              <w:pStyle w:val="QUESTAO1"/>
              <w:tabs>
                <w:tab w:val="clear" w:pos="113"/>
                <w:tab w:val="center" w:pos="710"/>
                <w:tab w:val="right" w:pos="1420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7</m:t>
                    </m:r>
                  </m:num>
                  <m:den>
                    <m:r>
                      <w:rPr>
                        <w:rFonts w:ascii="Cambria Math"/>
                      </w:rPr>
                      <m:t>50</m:t>
                    </m:r>
                  </m:den>
                </m:f>
              </m:oMath>
            </m:oMathPara>
          </w:p>
        </w:tc>
        <w:tc>
          <w:tcPr>
            <w:tcW w:w="1112" w:type="dxa"/>
            <w:vAlign w:val="center"/>
          </w:tcPr>
          <w:p w14:paraId="380C4AA9" w14:textId="4520FCB6" w:rsidR="00AE6FA0" w:rsidRPr="00AE6FA0" w:rsidRDefault="00065E36" w:rsidP="00065E36">
            <w:pPr>
              <w:pStyle w:val="QUESTAO1"/>
              <w:tabs>
                <w:tab w:val="clear" w:pos="113"/>
                <w:tab w:val="center" w:pos="460"/>
                <w:tab w:val="right" w:pos="920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7</m:t>
                    </m:r>
                  </m:num>
                  <m:den>
                    <m:r>
                      <w:rPr>
                        <w:rFonts w:ascii="Cambria Math"/>
                      </w:rPr>
                      <m:t>50</m:t>
                    </m:r>
                  </m:den>
                </m:f>
              </m:oMath>
            </m:oMathPara>
          </w:p>
        </w:tc>
        <w:tc>
          <w:tcPr>
            <w:tcW w:w="1288" w:type="dxa"/>
            <w:vAlign w:val="center"/>
          </w:tcPr>
          <w:p w14:paraId="4A990ABD" w14:textId="6D1078D3" w:rsidR="00AE6FA0" w:rsidRPr="00AE6FA0" w:rsidRDefault="00065E36" w:rsidP="00065E36">
            <w:pPr>
              <w:pStyle w:val="QUESTAO1"/>
              <w:tabs>
                <w:tab w:val="clear" w:pos="113"/>
                <w:tab w:val="center" w:pos="510"/>
                <w:tab w:val="right" w:pos="1020"/>
              </w:tabs>
              <w:spacing w:before="0" w:line="240" w:lineRule="auto"/>
              <w:ind w:left="0" w:firstLine="0"/>
              <w:jc w:val="center"/>
              <w:rPr>
                <w:bCs/>
                <w:color w:val="auto"/>
              </w:rPr>
            </w:pPr>
            <m:oMathPara>
              <m:oMath>
                <m:r>
                  <w:rPr>
                    <w:rFonts w:ascii="Cambria Math"/>
                  </w:rPr>
                  <m:t>x</m:t>
                </m:r>
              </m:oMath>
            </m:oMathPara>
          </w:p>
        </w:tc>
      </w:tr>
    </w:tbl>
    <w:p w14:paraId="77A29BAE" w14:textId="592780F7" w:rsidR="00AE6FA0" w:rsidRPr="000929E9" w:rsidRDefault="00AE6FA0" w:rsidP="00AE6FA0">
      <w:pPr>
        <w:pStyle w:val="QUESTAO11"/>
      </w:pPr>
      <w:r w:rsidRPr="000929E9">
        <w:rPr>
          <w:b/>
        </w:rPr>
        <w:t>1.1.</w:t>
      </w:r>
      <w:r>
        <w:rPr>
          <w:b/>
        </w:rPr>
        <w:tab/>
      </w:r>
      <w:r w:rsidRPr="000929E9">
        <w:t>Determina o número de atletas que praticam judo.</w:t>
      </w:r>
    </w:p>
    <w:p w14:paraId="343B486A" w14:textId="2A81903B" w:rsidR="00AE6FA0" w:rsidRPr="000929E9" w:rsidRDefault="00AE6FA0" w:rsidP="00AE6FA0">
      <w:pPr>
        <w:pStyle w:val="QUESTAO11"/>
      </w:pPr>
      <w:r w:rsidRPr="000929E9">
        <w:rPr>
          <w:b/>
        </w:rPr>
        <w:t>1.2.</w:t>
      </w:r>
      <w:r>
        <w:rPr>
          <w:b/>
        </w:rPr>
        <w:tab/>
      </w:r>
      <w:r w:rsidRPr="000929E9">
        <w:t>Calcula o valor de</w:t>
      </w:r>
      <w:r>
        <w:t xml:space="preserve"> </w:t>
      </w:r>
      <w:r w:rsidRPr="000929E9">
        <w:t xml:space="preserve"> </w:t>
      </w:r>
      <w:r>
        <w:rPr>
          <w:i/>
          <w:iCs/>
        </w:rPr>
        <w:t>x</w:t>
      </w:r>
      <w:r>
        <w:t xml:space="preserve"> </w:t>
      </w:r>
      <w:r w:rsidRPr="000929E9">
        <w:t>.</w:t>
      </w:r>
    </w:p>
    <w:p w14:paraId="6155DB0E" w14:textId="1BE44219" w:rsidR="00AE6FA0" w:rsidRPr="000929E9" w:rsidRDefault="00AE6FA0" w:rsidP="00AE6FA0">
      <w:pPr>
        <w:pStyle w:val="QUESTAO11"/>
      </w:pPr>
      <w:r w:rsidRPr="000929E9">
        <w:rPr>
          <w:b/>
        </w:rPr>
        <w:t>1.3.</w:t>
      </w:r>
      <w:r>
        <w:rPr>
          <w:b/>
        </w:rPr>
        <w:tab/>
      </w:r>
      <w:r w:rsidRPr="000929E9">
        <w:t>O Nuno encontrou um atleta da academia no supermercado. É mais provável o atleta praticar boxe ou karaté?</w:t>
      </w:r>
      <w:r>
        <w:t xml:space="preserve"> </w:t>
      </w:r>
    </w:p>
    <w:sectPr w:rsidR="00AE6FA0" w:rsidRPr="000929E9" w:rsidSect="00A22A4E">
      <w:headerReference w:type="even" r:id="rId19"/>
      <w:headerReference w:type="default" r:id="rId20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4C832" w14:textId="77777777" w:rsidR="00214795" w:rsidRDefault="00214795" w:rsidP="00D177B5">
      <w:pPr>
        <w:spacing w:after="0" w:line="240" w:lineRule="auto"/>
      </w:pPr>
      <w:r>
        <w:separator/>
      </w:r>
    </w:p>
  </w:endnote>
  <w:endnote w:type="continuationSeparator" w:id="0">
    <w:p w14:paraId="1FF32EFC" w14:textId="77777777" w:rsidR="00214795" w:rsidRDefault="0021479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6973E" w14:textId="77777777" w:rsidR="00214795" w:rsidRDefault="00214795" w:rsidP="00D177B5">
      <w:pPr>
        <w:spacing w:after="0" w:line="240" w:lineRule="auto"/>
      </w:pPr>
      <w:r>
        <w:separator/>
      </w:r>
    </w:p>
  </w:footnote>
  <w:footnote w:type="continuationSeparator" w:id="0">
    <w:p w14:paraId="3C8EF6AD" w14:textId="77777777" w:rsidR="00214795" w:rsidRDefault="0021479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2830" type="#_x0000_t75" style="width:16.5pt;height:16.5pt;visibility:visible" o:bullet="t">
        <v:imagedata r:id="rId1" o:title=""/>
      </v:shape>
    </w:pict>
  </w:numPicBullet>
  <w:numPicBullet w:numPicBulletId="1">
    <w:pict>
      <v:shape id="_x0000_i22831" type="#_x0000_t75" style="width:16.5pt;height:16.5pt;visibility:visible" o:bullet="t">
        <v:imagedata r:id="rId2" o:title=""/>
      </v:shape>
    </w:pict>
  </w:numPicBullet>
  <w:numPicBullet w:numPicBulletId="2">
    <w:pict>
      <v:shape id="_x0000_i22832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AF8AD7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9CCF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AA65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DA473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C43D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83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DC36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E28A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96F9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332682516">
    <w:abstractNumId w:val="16"/>
  </w:num>
  <w:num w:numId="2" w16cid:durableId="1744377801">
    <w:abstractNumId w:val="22"/>
  </w:num>
  <w:num w:numId="3" w16cid:durableId="1681735764">
    <w:abstractNumId w:val="13"/>
  </w:num>
  <w:num w:numId="4" w16cid:durableId="11364141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81369505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954908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07327825">
    <w:abstractNumId w:val="23"/>
  </w:num>
  <w:num w:numId="8" w16cid:durableId="1026173179">
    <w:abstractNumId w:val="14"/>
  </w:num>
  <w:num w:numId="9" w16cid:durableId="552540977">
    <w:abstractNumId w:val="9"/>
  </w:num>
  <w:num w:numId="10" w16cid:durableId="1885678000">
    <w:abstractNumId w:val="7"/>
  </w:num>
  <w:num w:numId="11" w16cid:durableId="1827746436">
    <w:abstractNumId w:val="6"/>
  </w:num>
  <w:num w:numId="12" w16cid:durableId="702443351">
    <w:abstractNumId w:val="5"/>
  </w:num>
  <w:num w:numId="13" w16cid:durableId="1327513054">
    <w:abstractNumId w:val="4"/>
  </w:num>
  <w:num w:numId="14" w16cid:durableId="2079008484">
    <w:abstractNumId w:val="8"/>
  </w:num>
  <w:num w:numId="15" w16cid:durableId="1581600741">
    <w:abstractNumId w:val="3"/>
  </w:num>
  <w:num w:numId="16" w16cid:durableId="1799957304">
    <w:abstractNumId w:val="2"/>
  </w:num>
  <w:num w:numId="17" w16cid:durableId="754670543">
    <w:abstractNumId w:val="1"/>
  </w:num>
  <w:num w:numId="18" w16cid:durableId="196551087">
    <w:abstractNumId w:val="0"/>
  </w:num>
  <w:num w:numId="19" w16cid:durableId="1585799344">
    <w:abstractNumId w:val="20"/>
  </w:num>
  <w:num w:numId="20" w16cid:durableId="1278829689">
    <w:abstractNumId w:val="21"/>
  </w:num>
  <w:num w:numId="21" w16cid:durableId="1459647037">
    <w:abstractNumId w:val="18"/>
  </w:num>
  <w:num w:numId="22" w16cid:durableId="685207697">
    <w:abstractNumId w:val="19"/>
  </w:num>
  <w:num w:numId="23" w16cid:durableId="1143619596">
    <w:abstractNumId w:val="15"/>
  </w:num>
  <w:num w:numId="24" w16cid:durableId="65692220">
    <w:abstractNumId w:val="6"/>
  </w:num>
  <w:num w:numId="25" w16cid:durableId="1490753857">
    <w:abstractNumId w:val="17"/>
  </w:num>
  <w:num w:numId="26" w16cid:durableId="7068297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5B80"/>
    <w:rsid w:val="00026F67"/>
    <w:rsid w:val="00030423"/>
    <w:rsid w:val="000360DE"/>
    <w:rsid w:val="000541B6"/>
    <w:rsid w:val="00065E36"/>
    <w:rsid w:val="00071D5D"/>
    <w:rsid w:val="00084847"/>
    <w:rsid w:val="00086D19"/>
    <w:rsid w:val="000A78A5"/>
    <w:rsid w:val="000C37B1"/>
    <w:rsid w:val="000D0256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B7290"/>
    <w:rsid w:val="001C5DAF"/>
    <w:rsid w:val="001C7A1B"/>
    <w:rsid w:val="001D5C20"/>
    <w:rsid w:val="001F1F0F"/>
    <w:rsid w:val="00203059"/>
    <w:rsid w:val="002109D0"/>
    <w:rsid w:val="00214795"/>
    <w:rsid w:val="002153D5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0440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9575D"/>
    <w:rsid w:val="006A3D4C"/>
    <w:rsid w:val="006A50CF"/>
    <w:rsid w:val="006A59C6"/>
    <w:rsid w:val="006C14B0"/>
    <w:rsid w:val="006C3C18"/>
    <w:rsid w:val="006D37E8"/>
    <w:rsid w:val="006D3A39"/>
    <w:rsid w:val="006D4D88"/>
    <w:rsid w:val="006E4331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C63AA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19B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D0920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E6FA0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36B66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07DA0"/>
    <w:rsid w:val="00D177B5"/>
    <w:rsid w:val="00D37324"/>
    <w:rsid w:val="00D50060"/>
    <w:rsid w:val="00D50BC3"/>
    <w:rsid w:val="00D57C37"/>
    <w:rsid w:val="00D62E7B"/>
    <w:rsid w:val="00D706E3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31C5"/>
    <w:rsid w:val="00E755D9"/>
    <w:rsid w:val="00E828DF"/>
    <w:rsid w:val="00E857AC"/>
    <w:rsid w:val="00E941C7"/>
    <w:rsid w:val="00EA0288"/>
    <w:rsid w:val="00EA3103"/>
    <w:rsid w:val="00EB4909"/>
    <w:rsid w:val="00ED1713"/>
    <w:rsid w:val="00ED30E2"/>
    <w:rsid w:val="00ED4AC9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2F08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E19BB"/>
    <w:pPr>
      <w:tabs>
        <w:tab w:val="left" w:pos="113"/>
      </w:tabs>
      <w:spacing w:before="12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8E19BB"/>
    <w:pPr>
      <w:tabs>
        <w:tab w:val="left" w:pos="113"/>
        <w:tab w:val="left" w:pos="425"/>
      </w:tabs>
      <w:spacing w:before="12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E19B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8E19BB"/>
    <w:pPr>
      <w:pBdr>
        <w:top w:val="single" w:sz="6" w:space="4" w:color="193E7E"/>
      </w:pBdr>
      <w:spacing w:before="24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Bullet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182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2022-05-30T10:53:00Z</cp:lastPrinted>
  <dcterms:created xsi:type="dcterms:W3CDTF">2022-04-06T16:51:00Z</dcterms:created>
  <dcterms:modified xsi:type="dcterms:W3CDTF">2022-09-22T10:21:00Z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