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7D0B7D66" w:rsidR="00C72BA7" w:rsidRPr="0024182A" w:rsidRDefault="00E97171" w:rsidP="00162A96">
      <w:pPr>
        <w:pStyle w:val="TITULOFICHAS"/>
        <w:rPr>
          <w:lang w:val="pt-PT"/>
        </w:rPr>
      </w:pPr>
      <w:proofErr w:type="spellStart"/>
      <w:r w:rsidRPr="0024182A">
        <w:rPr>
          <w:lang w:val="pt-PT"/>
        </w:rPr>
        <w:t>Miniteste</w:t>
      </w:r>
      <w:proofErr w:type="spellEnd"/>
      <w:r w:rsidRPr="0024182A">
        <w:rPr>
          <w:lang w:val="pt-PT"/>
        </w:rPr>
        <w:t xml:space="preserve"> 1</w:t>
      </w:r>
      <w:r w:rsidR="00B32118" w:rsidRPr="0024182A">
        <w:rPr>
          <w:lang w:val="pt-PT"/>
        </w:rPr>
        <w:tab/>
      </w:r>
      <w:r w:rsidR="007976B8" w:rsidRPr="0024182A">
        <w:rPr>
          <w:rStyle w:val="TITULOFICHAS-alinea"/>
          <w:lang w:val="pt-PT"/>
        </w:rPr>
        <w:t>1. População e amostra</w:t>
      </w:r>
      <w:r w:rsidR="001C7F8F">
        <w:rPr>
          <w:rStyle w:val="TITULOFICHAS-alinea"/>
          <w:lang w:val="pt-PT"/>
        </w:rPr>
        <w:t>.</w:t>
      </w:r>
      <w:r w:rsidR="007976B8" w:rsidRPr="0024182A">
        <w:rPr>
          <w:rStyle w:val="TITULOFICHAS-alinea"/>
          <w:lang w:val="pt-PT"/>
        </w:rPr>
        <w:t xml:space="preserve"> </w:t>
      </w:r>
      <w:r w:rsidR="001C7F8F">
        <w:rPr>
          <w:rStyle w:val="TITULOFICHAS-alinea"/>
          <w:lang w:val="pt-PT"/>
        </w:rPr>
        <w:t>V</w:t>
      </w:r>
      <w:r w:rsidR="007976B8" w:rsidRPr="0024182A">
        <w:rPr>
          <w:rStyle w:val="TITULOFICHAS-alinea"/>
          <w:lang w:val="pt-PT"/>
        </w:rPr>
        <w:t>ariáveis estatísticas</w:t>
      </w:r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09F85B7" w14:textId="2A563C4C" w:rsidR="00EE0C7C" w:rsidRPr="004B15C0" w:rsidRDefault="00EE0C7C" w:rsidP="00EE0C7C">
      <w:pPr>
        <w:pStyle w:val="QUESTAO1"/>
        <w:tabs>
          <w:tab w:val="clear" w:pos="113"/>
          <w:tab w:val="left" w:pos="1134"/>
        </w:tabs>
        <w:spacing w:before="0" w:after="160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</w:p>
    <w:p w14:paraId="1484BE7C" w14:textId="7C689F8F" w:rsidR="007976B8" w:rsidRDefault="007976B8" w:rsidP="007976B8">
      <w:pPr>
        <w:pStyle w:val="QUESTAO1"/>
        <w:rPr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77696" behindDoc="1" locked="0" layoutInCell="1" allowOverlap="1" wp14:anchorId="68B9C41A" wp14:editId="77E6F359">
            <wp:simplePos x="0" y="0"/>
            <wp:positionH relativeFrom="column">
              <wp:posOffset>3761336</wp:posOffset>
            </wp:positionH>
            <wp:positionV relativeFrom="paragraph">
              <wp:posOffset>202046</wp:posOffset>
            </wp:positionV>
            <wp:extent cx="2230755" cy="1485900"/>
            <wp:effectExtent l="0" t="0" r="0" b="0"/>
            <wp:wrapTight wrapText="bothSides">
              <wp:wrapPolygon edited="0">
                <wp:start x="0" y="0"/>
                <wp:lineTo x="0" y="21323"/>
                <wp:lineTo x="21397" y="21323"/>
                <wp:lineTo x="21397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3075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4BE320D" wp14:editId="1F92F55D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085D51" w14:textId="77777777" w:rsidR="007976B8" w:rsidRPr="00086D19" w:rsidRDefault="007976B8" w:rsidP="007976B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4BE320D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C085D51" w14:textId="77777777" w:rsidR="007976B8" w:rsidRPr="00086D19" w:rsidRDefault="007976B8" w:rsidP="007976B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rPr>
          <w:noProof/>
          <w:lang w:eastAsia="pt-PT"/>
        </w:rPr>
        <w:t xml:space="preserve">Um clube </w:t>
      </w:r>
      <w:r w:rsidRPr="007976B8">
        <w:t>desportivo</w:t>
      </w:r>
      <w:r>
        <w:rPr>
          <w:noProof/>
          <w:lang w:eastAsia="pt-PT"/>
        </w:rPr>
        <w:t xml:space="preserve"> tem 425 atletas na sua formação.</w:t>
      </w:r>
    </w:p>
    <w:p w14:paraId="438C6A05" w14:textId="77777777" w:rsidR="007976B8" w:rsidRDefault="007976B8" w:rsidP="007976B8">
      <w:pPr>
        <w:pStyle w:val="QuestaoTexto"/>
        <w:rPr>
          <w:noProof/>
          <w:lang w:eastAsia="pt-PT"/>
        </w:rPr>
      </w:pPr>
      <w:r>
        <w:rPr>
          <w:noProof/>
          <w:lang w:eastAsia="pt-PT"/>
        </w:rPr>
        <w:t>Pretende-se estudar o tipo de meio de transporte utilizado pelos atletas, quando se deslocam para o clube.</w:t>
      </w:r>
    </w:p>
    <w:p w14:paraId="7CCC2CE3" w14:textId="0E1F3563" w:rsidR="007976B8" w:rsidRDefault="007976B8" w:rsidP="007976B8">
      <w:pPr>
        <w:pStyle w:val="QuestaoTexto"/>
        <w:rPr>
          <w:noProof/>
          <w:lang w:eastAsia="pt-PT"/>
        </w:rPr>
      </w:pPr>
      <w:r>
        <w:rPr>
          <w:noProof/>
          <w:lang w:eastAsia="pt-PT"/>
        </w:rPr>
        <w:t>Para o estudo, selecionaram-se 5 atletas de cada escalão, num total de 60 atletas.</w:t>
      </w:r>
    </w:p>
    <w:p w14:paraId="3FE2EFF5" w14:textId="3814AD0F" w:rsidR="007976B8" w:rsidRPr="00B177B5" w:rsidRDefault="007976B8" w:rsidP="007976B8">
      <w:pPr>
        <w:pStyle w:val="QUESTAO11"/>
        <w:spacing w:after="240"/>
        <w:rPr>
          <w:noProof/>
          <w:lang w:eastAsia="pt-PT"/>
        </w:rPr>
      </w:pPr>
      <w:r w:rsidRPr="00EB37FC">
        <w:rPr>
          <w:b/>
          <w:noProof/>
          <w:lang w:eastAsia="pt-PT"/>
        </w:rPr>
        <w:t>1.1.</w:t>
      </w:r>
      <w:r>
        <w:rPr>
          <w:noProof/>
          <w:lang w:eastAsia="pt-PT"/>
        </w:rPr>
        <w:tab/>
        <w:t>Qual das seguintes afirmações é verdadeira?</w:t>
      </w:r>
    </w:p>
    <w:p w14:paraId="001C6EA3" w14:textId="0F51C347" w:rsidR="007976B8" w:rsidRDefault="007976B8" w:rsidP="0024182A">
      <w:pPr>
        <w:pStyle w:val="QUESTAO11"/>
        <w:ind w:left="1596"/>
        <w:rPr>
          <w:b/>
        </w:rPr>
      </w:pPr>
      <w:r w:rsidRPr="00EB37FC">
        <w:rPr>
          <w:b/>
          <w:noProof/>
        </w:rPr>
        <w:t>(A)</w:t>
      </w:r>
      <w:r>
        <w:rPr>
          <w:noProof/>
        </w:rPr>
        <w:tab/>
        <w:t>A população em estudo é formada por 60 atletas.</w:t>
      </w:r>
    </w:p>
    <w:p w14:paraId="5DCD1484" w14:textId="4EBD38D5" w:rsidR="007976B8" w:rsidRPr="00EB37FC" w:rsidRDefault="007976B8" w:rsidP="0024182A">
      <w:pPr>
        <w:pStyle w:val="QUESTAO11"/>
        <w:ind w:left="1596"/>
      </w:pPr>
      <w:r>
        <w:rPr>
          <w:b/>
        </w:rPr>
        <w:t>(B)</w:t>
      </w:r>
      <w:r>
        <w:rPr>
          <w:b/>
        </w:rPr>
        <w:tab/>
      </w:r>
      <w:r w:rsidRPr="00EB37FC">
        <w:t>A dimensão da amostra é 425.</w:t>
      </w:r>
    </w:p>
    <w:p w14:paraId="1F98F9BA" w14:textId="1328514F" w:rsidR="007976B8" w:rsidRDefault="007976B8" w:rsidP="0024182A">
      <w:pPr>
        <w:pStyle w:val="QUESTAO11"/>
        <w:ind w:left="1596"/>
      </w:pPr>
      <w:r>
        <w:rPr>
          <w:b/>
        </w:rPr>
        <w:t>(C)</w:t>
      </w:r>
      <w:r>
        <w:rPr>
          <w:b/>
        </w:rPr>
        <w:tab/>
      </w:r>
      <w:r>
        <w:t>A população em estudo é constituída pelos atletas da formação do clube.</w:t>
      </w:r>
    </w:p>
    <w:p w14:paraId="4AB11A67" w14:textId="1DCC4EEC" w:rsidR="007976B8" w:rsidRPr="00EB37FC" w:rsidRDefault="007976B8" w:rsidP="0024182A">
      <w:pPr>
        <w:pStyle w:val="QUESTAO11"/>
        <w:spacing w:after="480"/>
        <w:ind w:left="1596"/>
      </w:pPr>
      <w:r>
        <w:rPr>
          <w:b/>
        </w:rPr>
        <w:t>(D)</w:t>
      </w:r>
      <w:r>
        <w:rPr>
          <w:b/>
        </w:rPr>
        <w:tab/>
      </w:r>
      <w:r w:rsidRPr="00EB37FC">
        <w:t>A amostra é formada por atletas de um único escalão.</w:t>
      </w:r>
    </w:p>
    <w:p w14:paraId="741C1181" w14:textId="3AB7B6A3" w:rsidR="007976B8" w:rsidRPr="00EB37FC" w:rsidRDefault="007976B8" w:rsidP="007976B8">
      <w:pPr>
        <w:pStyle w:val="QUESTAO11"/>
        <w:spacing w:after="240"/>
      </w:pPr>
      <w:r>
        <w:rPr>
          <w:b/>
        </w:rPr>
        <w:t>1.</w:t>
      </w:r>
      <w:r w:rsidRPr="009F1C54">
        <w:rPr>
          <w:b/>
        </w:rPr>
        <w:t>2.</w:t>
      </w:r>
      <w:r>
        <w:tab/>
        <w:t>Relativamente à variável estatística em estudo, podemos afirmar que:</w:t>
      </w:r>
    </w:p>
    <w:p w14:paraId="73D88582" w14:textId="45B4089A" w:rsidR="007976B8" w:rsidRPr="00EB37FC" w:rsidRDefault="007976B8" w:rsidP="0024182A">
      <w:pPr>
        <w:pStyle w:val="QUESTAO11"/>
        <w:ind w:left="1582"/>
      </w:pPr>
      <w:r>
        <w:rPr>
          <w:b/>
        </w:rPr>
        <w:t>(A)</w:t>
      </w:r>
      <w:r>
        <w:rPr>
          <w:b/>
        </w:rPr>
        <w:tab/>
      </w:r>
      <w:r w:rsidRPr="00EB37FC">
        <w:t>é quantitativa discreta.</w:t>
      </w:r>
    </w:p>
    <w:p w14:paraId="5486D1F9" w14:textId="24A90B97" w:rsidR="007976B8" w:rsidRPr="00EB37FC" w:rsidRDefault="007976B8" w:rsidP="0024182A">
      <w:pPr>
        <w:pStyle w:val="QUESTAO11"/>
        <w:ind w:left="1582"/>
      </w:pPr>
      <w:r w:rsidRPr="00EB37FC">
        <w:rPr>
          <w:b/>
        </w:rPr>
        <w:t>(B)</w:t>
      </w:r>
      <w:r>
        <w:rPr>
          <w:b/>
        </w:rPr>
        <w:tab/>
      </w:r>
      <w:r w:rsidRPr="00EB37FC">
        <w:t>é qualitativa.</w:t>
      </w:r>
    </w:p>
    <w:p w14:paraId="53322023" w14:textId="32AD311A" w:rsidR="007976B8" w:rsidRPr="00EB37FC" w:rsidRDefault="007976B8" w:rsidP="0024182A">
      <w:pPr>
        <w:pStyle w:val="QUESTAO11"/>
        <w:ind w:left="1582"/>
      </w:pPr>
      <w:r w:rsidRPr="00EB37FC">
        <w:rPr>
          <w:b/>
        </w:rPr>
        <w:t>(C)</w:t>
      </w:r>
      <w:r>
        <w:rPr>
          <w:b/>
        </w:rPr>
        <w:tab/>
      </w:r>
      <w:r w:rsidRPr="00EB37FC">
        <w:t>é quantitativa contínua.</w:t>
      </w:r>
    </w:p>
    <w:p w14:paraId="4507C105" w14:textId="31FB75DE" w:rsidR="007976B8" w:rsidRPr="00EB37FC" w:rsidRDefault="007976B8" w:rsidP="0024182A">
      <w:pPr>
        <w:pStyle w:val="QUESTAO11"/>
        <w:spacing w:after="480"/>
        <w:ind w:left="1582"/>
      </w:pPr>
      <w:r w:rsidRPr="00EB37FC">
        <w:rPr>
          <w:b/>
        </w:rPr>
        <w:t>(D)</w:t>
      </w:r>
      <w:r>
        <w:rPr>
          <w:b/>
        </w:rPr>
        <w:tab/>
      </w:r>
      <w:r w:rsidRPr="00EB37FC">
        <w:t>é o escalão de formação a que o atleta pertence.</w:t>
      </w:r>
    </w:p>
    <w:p w14:paraId="612C0802" w14:textId="59F14949" w:rsidR="007976B8" w:rsidRDefault="005B2378" w:rsidP="00C445C7">
      <w:pPr>
        <w:pStyle w:val="QUESTAO11"/>
        <w:spacing w:after="240"/>
        <w:ind w:left="0" w:firstLine="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89552A8" wp14:editId="3390C868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52D08A" w14:textId="77777777" w:rsidR="005B2378" w:rsidRPr="00086D19" w:rsidRDefault="005B2378" w:rsidP="005B237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89552A8" id="Oval 3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652D08A" w14:textId="77777777" w:rsidR="005B2378" w:rsidRPr="00086D19" w:rsidRDefault="005B2378" w:rsidP="005B237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7976B8">
        <w:rPr>
          <w:b/>
          <w:noProof/>
          <w:lang w:eastAsia="pt-PT"/>
        </w:rPr>
        <w:tab/>
      </w:r>
      <w:r w:rsidR="007976B8">
        <w:t>Qual das seguintes variáveis estatísticas é quantitativa contínua.</w:t>
      </w:r>
    </w:p>
    <w:p w14:paraId="713C2D49" w14:textId="535099D7" w:rsidR="007976B8" w:rsidRDefault="007976B8" w:rsidP="007976B8">
      <w:pPr>
        <w:pStyle w:val="QUESTAO11"/>
      </w:pPr>
      <w:r w:rsidRPr="00004CD4">
        <w:rPr>
          <w:b/>
        </w:rPr>
        <w:t>(A)</w:t>
      </w:r>
      <w:r>
        <w:rPr>
          <w:b/>
        </w:rPr>
        <w:tab/>
      </w:r>
      <w:r>
        <w:t>Rede social favorita.</w:t>
      </w:r>
    </w:p>
    <w:p w14:paraId="2CA22D53" w14:textId="3F58CC4F" w:rsidR="007976B8" w:rsidRDefault="007976B8" w:rsidP="007976B8">
      <w:pPr>
        <w:pStyle w:val="QUESTAO11"/>
      </w:pPr>
      <w:r w:rsidRPr="00004CD4">
        <w:rPr>
          <w:b/>
        </w:rPr>
        <w:t>(B)</w:t>
      </w:r>
      <w:r>
        <w:rPr>
          <w:b/>
        </w:rPr>
        <w:tab/>
      </w:r>
      <w:r>
        <w:t>Número de séries televisivas assistidas no último ano.</w:t>
      </w:r>
    </w:p>
    <w:p w14:paraId="64B1A0E4" w14:textId="1A8DF2D4" w:rsidR="007976B8" w:rsidRDefault="007976B8" w:rsidP="007976B8">
      <w:pPr>
        <w:pStyle w:val="QUESTAO11"/>
      </w:pPr>
      <w:r w:rsidRPr="00004CD4">
        <w:rPr>
          <w:b/>
        </w:rPr>
        <w:t>(C)</w:t>
      </w:r>
      <w:r>
        <w:rPr>
          <w:b/>
        </w:rPr>
        <w:tab/>
      </w:r>
      <w:r>
        <w:t>Número de chocolates comprados na última semana.</w:t>
      </w:r>
    </w:p>
    <w:p w14:paraId="0D763F92" w14:textId="47D54634" w:rsidR="007976B8" w:rsidRDefault="007976B8" w:rsidP="007976B8">
      <w:pPr>
        <w:pStyle w:val="QUESTAO11"/>
        <w:spacing w:after="480"/>
      </w:pPr>
      <w:r w:rsidRPr="00004CD4">
        <w:rPr>
          <w:b/>
        </w:rPr>
        <w:t>(D)</w:t>
      </w:r>
      <w:r>
        <w:rPr>
          <w:b/>
        </w:rPr>
        <w:tab/>
      </w:r>
      <w:r>
        <w:t>Tempo gasto nas redes sociais, num dia.</w:t>
      </w:r>
    </w:p>
    <w:p w14:paraId="77FD14E1" w14:textId="7A652F9D" w:rsidR="007976B8" w:rsidRDefault="001F1FE3" w:rsidP="00C445C7">
      <w:pPr>
        <w:pStyle w:val="QUESTAO11"/>
        <w:spacing w:after="240"/>
        <w:ind w:left="0" w:firstLine="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6E0984B" wp14:editId="413F2B45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DA5C63" w14:textId="77777777" w:rsidR="001F1FE3" w:rsidRPr="00086D19" w:rsidRDefault="001F1FE3" w:rsidP="001F1FE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6E0984B" id="Oval 5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1DA5C63" w14:textId="77777777" w:rsidR="001F1FE3" w:rsidRPr="00086D19" w:rsidRDefault="001F1FE3" w:rsidP="001F1FE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7976B8">
        <w:rPr>
          <w:noProof/>
          <w:lang w:eastAsia="pt-PT"/>
        </w:rPr>
        <w:tab/>
      </w:r>
      <w:r w:rsidR="007976B8">
        <w:t>Qual das seguintes variáveis estatística não é quantitativa.</w:t>
      </w:r>
    </w:p>
    <w:p w14:paraId="431703BC" w14:textId="62A6DE40" w:rsidR="007976B8" w:rsidRDefault="007976B8" w:rsidP="007976B8">
      <w:pPr>
        <w:pStyle w:val="QUESTAO11"/>
      </w:pPr>
      <w:r w:rsidRPr="00D76B30">
        <w:rPr>
          <w:b/>
        </w:rPr>
        <w:t>(A)</w:t>
      </w:r>
      <w:r>
        <w:rPr>
          <w:b/>
        </w:rPr>
        <w:tab/>
      </w:r>
      <w:r>
        <w:t>Temperatura máxima registada numa localidade, durante um mês.</w:t>
      </w:r>
    </w:p>
    <w:p w14:paraId="64F710D9" w14:textId="2FCED771" w:rsidR="007976B8" w:rsidRDefault="007976B8" w:rsidP="007976B8">
      <w:pPr>
        <w:pStyle w:val="QUESTAO11"/>
      </w:pPr>
      <w:r w:rsidRPr="00D76B30">
        <w:rPr>
          <w:b/>
        </w:rPr>
        <w:t>(B)</w:t>
      </w:r>
      <w:r>
        <w:rPr>
          <w:b/>
        </w:rPr>
        <w:tab/>
      </w:r>
      <w:r>
        <w:t>Altura dos professores de uma escola.</w:t>
      </w:r>
    </w:p>
    <w:p w14:paraId="754E2E98" w14:textId="7DC95EFB" w:rsidR="007976B8" w:rsidRDefault="007976B8" w:rsidP="007976B8">
      <w:pPr>
        <w:pStyle w:val="QUESTAO11"/>
      </w:pPr>
      <w:r w:rsidRPr="00D76B30">
        <w:rPr>
          <w:b/>
        </w:rPr>
        <w:t>(C)</w:t>
      </w:r>
      <w:r>
        <w:rPr>
          <w:b/>
        </w:rPr>
        <w:tab/>
      </w:r>
      <w:r>
        <w:t xml:space="preserve">Nacionalidade dos atletas de </w:t>
      </w:r>
      <w:r w:rsidR="00940856">
        <w:t>u</w:t>
      </w:r>
      <w:r>
        <w:t>m clube.</w:t>
      </w:r>
    </w:p>
    <w:p w14:paraId="535E6E49" w14:textId="03EF316B" w:rsidR="007976B8" w:rsidRPr="00D76B30" w:rsidRDefault="007976B8" w:rsidP="007976B8">
      <w:pPr>
        <w:pStyle w:val="QUESTAO11"/>
        <w:spacing w:after="360"/>
      </w:pPr>
      <w:r w:rsidRPr="00D76B30">
        <w:rPr>
          <w:b/>
        </w:rPr>
        <w:t>(D)</w:t>
      </w:r>
      <w:r>
        <w:rPr>
          <w:b/>
        </w:rPr>
        <w:tab/>
      </w:r>
      <w:r>
        <w:t>Número de peças de fruta que os alunos do 7.º ano comem diariamente.</w:t>
      </w:r>
    </w:p>
    <w:sectPr w:rsidR="007976B8" w:rsidRPr="00D76B30" w:rsidSect="00A22A4E">
      <w:headerReference w:type="even" r:id="rId12"/>
      <w:headerReference w:type="default" r:id="rId13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6308B" w14:textId="77777777" w:rsidR="008E2407" w:rsidRDefault="008E2407" w:rsidP="00D177B5">
      <w:pPr>
        <w:spacing w:after="0" w:line="240" w:lineRule="auto"/>
      </w:pPr>
      <w:r>
        <w:separator/>
      </w:r>
    </w:p>
  </w:endnote>
  <w:endnote w:type="continuationSeparator" w:id="0">
    <w:p w14:paraId="243D3137" w14:textId="77777777" w:rsidR="008E2407" w:rsidRDefault="008E240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D4192" w14:textId="77777777" w:rsidR="008E2407" w:rsidRDefault="008E2407" w:rsidP="00D177B5">
      <w:pPr>
        <w:spacing w:after="0" w:line="240" w:lineRule="auto"/>
      </w:pPr>
      <w:r>
        <w:separator/>
      </w:r>
    </w:p>
  </w:footnote>
  <w:footnote w:type="continuationSeparator" w:id="0">
    <w:p w14:paraId="2E17180E" w14:textId="77777777" w:rsidR="008E2407" w:rsidRDefault="008E240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3pt;height:16.3pt;visibility:visible" o:bullet="t">
        <v:imagedata r:id="rId1" o:title=""/>
      </v:shape>
    </w:pict>
  </w:numPicBullet>
  <w:numPicBullet w:numPicBulletId="1">
    <w:pict>
      <v:shape id="_x0000_i1027" type="#_x0000_t75" style="width:16.3pt;height:16.3pt;visibility:visible" o:bullet="t">
        <v:imagedata r:id="rId2" o:title=""/>
      </v:shape>
    </w:pict>
  </w:numPicBullet>
  <w:numPicBullet w:numPicBulletId="2">
    <w:pict>
      <v:shape id="_x0000_i1028" type="#_x0000_t75" style="width:16.3pt;height:16.3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1E74D3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B3E59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01C53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654BE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703F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4CE22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02D0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C7604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CEE20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7CC5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18D10E9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42E04CC8"/>
    <w:multiLevelType w:val="multilevel"/>
    <w:tmpl w:val="58AEA8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9" w15:restartNumberingAfterBreak="0">
    <w:nsid w:val="6AED4B5E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77FC5444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4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5"/>
  </w:num>
  <w:num w:numId="2">
    <w:abstractNumId w:val="24"/>
  </w:num>
  <w:num w:numId="3">
    <w:abstractNumId w:val="13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14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0"/>
  </w:num>
  <w:num w:numId="20">
    <w:abstractNumId w:val="23"/>
  </w:num>
  <w:num w:numId="21">
    <w:abstractNumId w:val="17"/>
  </w:num>
  <w:num w:numId="22">
    <w:abstractNumId w:val="18"/>
  </w:num>
  <w:num w:numId="23">
    <w:abstractNumId w:val="21"/>
  </w:num>
  <w:num w:numId="24">
    <w:abstractNumId w:val="16"/>
  </w:num>
  <w:num w:numId="25">
    <w:abstractNumId w:val="19"/>
  </w:num>
  <w:num w:numId="26">
    <w:abstractNumId w:val="22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07872"/>
    <w:rsid w:val="000147A0"/>
    <w:rsid w:val="00026F67"/>
    <w:rsid w:val="000541B6"/>
    <w:rsid w:val="00084847"/>
    <w:rsid w:val="00086D19"/>
    <w:rsid w:val="000A78A5"/>
    <w:rsid w:val="000B4BE2"/>
    <w:rsid w:val="000C37B1"/>
    <w:rsid w:val="000D413C"/>
    <w:rsid w:val="000D739D"/>
    <w:rsid w:val="000E4A10"/>
    <w:rsid w:val="000F1D5F"/>
    <w:rsid w:val="000F3806"/>
    <w:rsid w:val="000F5C16"/>
    <w:rsid w:val="000F7AE9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1C7F8F"/>
    <w:rsid w:val="001F1FE3"/>
    <w:rsid w:val="00203059"/>
    <w:rsid w:val="002109D0"/>
    <w:rsid w:val="00221223"/>
    <w:rsid w:val="00223CE9"/>
    <w:rsid w:val="00226C3A"/>
    <w:rsid w:val="0023123F"/>
    <w:rsid w:val="002371F4"/>
    <w:rsid w:val="0024182A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D1E72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95104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B2378"/>
    <w:rsid w:val="005D1E61"/>
    <w:rsid w:val="005D240E"/>
    <w:rsid w:val="005D38D7"/>
    <w:rsid w:val="005D4451"/>
    <w:rsid w:val="005D5FF5"/>
    <w:rsid w:val="005E1CF5"/>
    <w:rsid w:val="005F65B0"/>
    <w:rsid w:val="006007F1"/>
    <w:rsid w:val="006020AB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976B8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C1B47"/>
    <w:rsid w:val="008C3EF7"/>
    <w:rsid w:val="008C50B1"/>
    <w:rsid w:val="008D7DEB"/>
    <w:rsid w:val="008E2407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40856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4B83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93E9C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108B4"/>
    <w:rsid w:val="00B10F5E"/>
    <w:rsid w:val="00B26A56"/>
    <w:rsid w:val="00B32118"/>
    <w:rsid w:val="00B3296E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445C7"/>
    <w:rsid w:val="00C615BE"/>
    <w:rsid w:val="00C71A61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E0C7C"/>
    <w:rsid w:val="00EE0E1E"/>
    <w:rsid w:val="00F007C4"/>
    <w:rsid w:val="00F022DE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7976B8"/>
    <w:pPr>
      <w:tabs>
        <w:tab w:val="left" w:pos="113"/>
      </w:tabs>
      <w:spacing w:before="3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007872"/>
    <w:pPr>
      <w:tabs>
        <w:tab w:val="left" w:pos="113"/>
        <w:tab w:val="left" w:pos="425"/>
      </w:tabs>
      <w:spacing w:before="20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7976B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  <w:style w:type="paragraph" w:customStyle="1" w:styleId="muitypography-root">
    <w:name w:val="muitypography-root"/>
    <w:basedOn w:val="Normal"/>
    <w:rsid w:val="007976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82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7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2022-06-14T10:06:00Z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