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24FAA58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E913DF">
        <w:t>3</w:t>
      </w:r>
      <w:r w:rsidR="00B32118">
        <w:tab/>
      </w:r>
      <w:r w:rsidR="00E913DF" w:rsidRPr="00E913DF">
        <w:rPr>
          <w:rStyle w:val="TITULOFICHAS-alinea"/>
        </w:rPr>
        <w:t xml:space="preserve">3. </w:t>
      </w:r>
      <w:proofErr w:type="spellStart"/>
      <w:r w:rsidR="00E913DF" w:rsidRPr="00E913DF">
        <w:rPr>
          <w:rStyle w:val="TITULOFICHAS-alinea"/>
        </w:rPr>
        <w:t>Representações</w:t>
      </w:r>
      <w:proofErr w:type="spellEnd"/>
      <w:r w:rsidR="00E913DF" w:rsidRPr="00E913DF">
        <w:rPr>
          <w:rStyle w:val="TITULOFICHAS-alinea"/>
        </w:rPr>
        <w:t xml:space="preserve"> </w:t>
      </w:r>
      <w:proofErr w:type="spellStart"/>
      <w:r w:rsidR="00E913DF" w:rsidRPr="00E913DF">
        <w:rPr>
          <w:rStyle w:val="TITULOFICHAS-alinea"/>
        </w:rPr>
        <w:t>gráficas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43BB8747" w:rsidR="00EE0C7C" w:rsidRPr="004B15C0" w:rsidRDefault="00643C42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7BBCADF0" w14:textId="66DBEBF2" w:rsidR="00E913DF" w:rsidRPr="0016686D" w:rsidRDefault="00E913DF" w:rsidP="00E913DF">
      <w:pPr>
        <w:pStyle w:val="QUESTAO1"/>
        <w:rPr>
          <w:bCs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6ECF0F0" wp14:editId="332F5029">
            <wp:simplePos x="0" y="0"/>
            <wp:positionH relativeFrom="column">
              <wp:posOffset>1482090</wp:posOffset>
            </wp:positionH>
            <wp:positionV relativeFrom="paragraph">
              <wp:posOffset>669925</wp:posOffset>
            </wp:positionV>
            <wp:extent cx="2991600" cy="1929600"/>
            <wp:effectExtent l="0" t="0" r="0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1600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2CA831" wp14:editId="033D18AD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2411E" w14:textId="77777777" w:rsidR="00E913DF" w:rsidRPr="00086D19" w:rsidRDefault="00E913DF" w:rsidP="00E913D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2CA831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72411E" w14:textId="77777777" w:rsidR="00E913DF" w:rsidRPr="00086D19" w:rsidRDefault="00E913DF" w:rsidP="00E913D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6686D">
        <w:rPr>
          <w:noProof/>
          <w:lang w:eastAsia="pt-PT"/>
        </w:rPr>
        <w:t xml:space="preserve">No gráfico seguinte estão </w:t>
      </w:r>
      <w:r w:rsidRPr="00E913DF">
        <w:t>representados</w:t>
      </w:r>
      <w:r w:rsidRPr="0016686D">
        <w:rPr>
          <w:noProof/>
          <w:lang w:eastAsia="pt-PT"/>
        </w:rPr>
        <w:t xml:space="preserve"> </w:t>
      </w:r>
      <w:r w:rsidR="009951E4">
        <w:rPr>
          <w:noProof/>
          <w:lang w:eastAsia="pt-PT"/>
        </w:rPr>
        <w:t xml:space="preserve">o número de golos dos </w:t>
      </w:r>
      <w:r w:rsidRPr="0016686D">
        <w:rPr>
          <w:noProof/>
          <w:lang w:eastAsia="pt-PT"/>
        </w:rPr>
        <w:t xml:space="preserve">melhores marcadores das últimas dez épocas do campeonato nacional de futebol da 1.ª </w:t>
      </w:r>
      <w:r w:rsidR="00643C42">
        <w:rPr>
          <w:noProof/>
          <w:lang w:eastAsia="pt-PT"/>
        </w:rPr>
        <w:t>liga</w:t>
      </w:r>
      <w:r w:rsidRPr="0016686D">
        <w:rPr>
          <w:noProof/>
          <w:lang w:eastAsia="pt-PT"/>
        </w:rPr>
        <w:t>.</w:t>
      </w:r>
    </w:p>
    <w:p w14:paraId="45D6E4CD" w14:textId="6AF8506C" w:rsidR="00E913DF" w:rsidRDefault="00E913DF" w:rsidP="00E913DF">
      <w:pPr>
        <w:pStyle w:val="QUESTAO11"/>
      </w:pPr>
      <w:r w:rsidRPr="0016686D">
        <w:rPr>
          <w:b/>
        </w:rPr>
        <w:t>1.1.</w:t>
      </w:r>
      <w:r w:rsidRPr="0016686D">
        <w:tab/>
        <w:t>Em que ano se verificou o menor número de golos?</w:t>
      </w:r>
    </w:p>
    <w:p w14:paraId="12B3CD71" w14:textId="05D0E90E" w:rsidR="00E913DF" w:rsidRDefault="00E913DF" w:rsidP="00643C4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643C42">
        <w:rPr>
          <w:b/>
          <w:noProof/>
        </w:rPr>
        <w:t xml:space="preserve">  </w:t>
      </w:r>
      <w:r w:rsidRPr="00E913DF">
        <w:t>2012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(B)</w:t>
      </w:r>
      <w:r w:rsidR="00643C42">
        <w:rPr>
          <w:b/>
          <w:noProof/>
        </w:rPr>
        <w:t xml:space="preserve">  </w:t>
      </w:r>
      <w:r w:rsidRPr="00E913DF">
        <w:t>2015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(C)</w:t>
      </w:r>
      <w:r w:rsidR="00643C42">
        <w:rPr>
          <w:b/>
          <w:noProof/>
        </w:rPr>
        <w:t xml:space="preserve">  </w:t>
      </w:r>
      <w:r w:rsidRPr="00E913DF">
        <w:t>2018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(D)</w:t>
      </w:r>
      <w:r w:rsidR="00643C42">
        <w:rPr>
          <w:b/>
          <w:noProof/>
        </w:rPr>
        <w:t xml:space="preserve">  </w:t>
      </w:r>
      <w:r w:rsidRPr="00E913DF">
        <w:t>2020</w:t>
      </w:r>
    </w:p>
    <w:p w14:paraId="083E8CE7" w14:textId="1B905654" w:rsidR="00E913DF" w:rsidRDefault="00E913DF" w:rsidP="00E913DF">
      <w:pPr>
        <w:pStyle w:val="QUESTAO11"/>
      </w:pPr>
      <w:r w:rsidRPr="0016686D">
        <w:rPr>
          <w:b/>
        </w:rPr>
        <w:t>1.2.</w:t>
      </w:r>
      <w:r w:rsidRPr="0016686D">
        <w:tab/>
        <w:t xml:space="preserve">Qual foi a diferença de golos entre o </w:t>
      </w:r>
      <w:r w:rsidR="00004292">
        <w:t>que obteve o maior e o que obteve o menor número de golos?</w:t>
      </w:r>
    </w:p>
    <w:p w14:paraId="08B736C3" w14:textId="4EAC5D21" w:rsidR="00E913DF" w:rsidRDefault="00E913DF" w:rsidP="00643C4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643C42">
        <w:rPr>
          <w:b/>
          <w:noProof/>
        </w:rPr>
        <w:t xml:space="preserve">  </w:t>
      </w:r>
      <w:r>
        <w:t>14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(B)</w:t>
      </w:r>
      <w:r w:rsidR="00643C42">
        <w:rPr>
          <w:b/>
          <w:noProof/>
        </w:rPr>
        <w:t xml:space="preserve">  </w:t>
      </w:r>
      <w:r>
        <w:t>16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(C)</w:t>
      </w:r>
      <w:r w:rsidR="00643C42">
        <w:rPr>
          <w:b/>
          <w:noProof/>
        </w:rPr>
        <w:t xml:space="preserve">  </w:t>
      </w:r>
      <w:r>
        <w:t>18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(D)</w:t>
      </w:r>
      <w:r w:rsidR="00643C42">
        <w:rPr>
          <w:b/>
          <w:noProof/>
        </w:rPr>
        <w:t xml:space="preserve">  </w:t>
      </w:r>
      <w:r>
        <w:t>34</w:t>
      </w:r>
    </w:p>
    <w:p w14:paraId="7B9CDCE2" w14:textId="3923163A" w:rsidR="00E913DF" w:rsidRPr="0016686D" w:rsidRDefault="00E913DF" w:rsidP="00E913DF">
      <w:pPr>
        <w:pStyle w:val="QUESTAO1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98D01AD" wp14:editId="21861EF8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137C3" w14:textId="77777777" w:rsidR="00E913DF" w:rsidRPr="00086D19" w:rsidRDefault="00E913DF" w:rsidP="00E913D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8D01AD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37137C3" w14:textId="77777777" w:rsidR="00E913DF" w:rsidRPr="00086D19" w:rsidRDefault="00E913DF" w:rsidP="00E913D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913DF">
        <w:t>Questionaram</w:t>
      </w:r>
      <w:r w:rsidRPr="0016686D">
        <w:rPr>
          <w:noProof/>
          <w:lang w:eastAsia="pt-PT"/>
        </w:rPr>
        <w:t>-se os alunos das turma A e B do 7.º ano, da escola do Luís, acerca do meio de transporte utilizado para efetuarem</w:t>
      </w:r>
      <w:r w:rsidR="00F37F44">
        <w:rPr>
          <w:noProof/>
          <w:lang w:eastAsia="pt-PT"/>
        </w:rPr>
        <w:t xml:space="preserve"> </w:t>
      </w:r>
      <w:r w:rsidRPr="0016686D">
        <w:rPr>
          <w:noProof/>
          <w:lang w:eastAsia="pt-PT"/>
        </w:rPr>
        <w:t>o percurso de casa à escola.</w:t>
      </w:r>
    </w:p>
    <w:p w14:paraId="4BD2C1C3" w14:textId="443FB64A" w:rsidR="00E913DF" w:rsidRPr="0016686D" w:rsidRDefault="00E913DF" w:rsidP="00E913DF">
      <w:pPr>
        <w:pStyle w:val="QuestaoTexto"/>
        <w:rPr>
          <w:noProof/>
          <w:lang w:eastAsia="pt-PT"/>
        </w:rPr>
      </w:pPr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4C2E41C6" wp14:editId="747F1A05">
            <wp:simplePos x="0" y="0"/>
            <wp:positionH relativeFrom="column">
              <wp:posOffset>1527826</wp:posOffset>
            </wp:positionH>
            <wp:positionV relativeFrom="paragraph">
              <wp:posOffset>309245</wp:posOffset>
            </wp:positionV>
            <wp:extent cx="3348000" cy="1695600"/>
            <wp:effectExtent l="0" t="0" r="5080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80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686D">
        <w:rPr>
          <w:noProof/>
          <w:lang w:eastAsia="pt-PT"/>
        </w:rPr>
        <w:t>Os resultados obtidos foram representados no gráfico seguinte.</w:t>
      </w:r>
    </w:p>
    <w:p w14:paraId="588AB273" w14:textId="14241897" w:rsidR="00E913DF" w:rsidRDefault="00E913DF" w:rsidP="00E913DF">
      <w:pPr>
        <w:pStyle w:val="QUESTAO11"/>
        <w:rPr>
          <w:noProof/>
          <w:lang w:eastAsia="pt-PT"/>
        </w:rPr>
      </w:pPr>
      <w:r>
        <w:rPr>
          <w:b/>
          <w:noProof/>
          <w:lang w:eastAsia="pt-PT"/>
        </w:rPr>
        <w:t>2.1.</w:t>
      </w:r>
      <w:r>
        <w:rPr>
          <w:b/>
          <w:noProof/>
          <w:lang w:eastAsia="pt-PT"/>
        </w:rPr>
        <w:tab/>
      </w:r>
      <w:r w:rsidRPr="0016686D">
        <w:rPr>
          <w:noProof/>
          <w:lang w:eastAsia="pt-PT"/>
        </w:rPr>
        <w:t>A percentagem de alunos da turma B que se desloca a pé para a escola é:</w:t>
      </w:r>
    </w:p>
    <w:p w14:paraId="04A54A97" w14:textId="79091E85" w:rsidR="00E913DF" w:rsidRDefault="00E913DF" w:rsidP="00643C4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643C42">
        <w:rPr>
          <w:b/>
          <w:noProof/>
        </w:rPr>
        <w:t xml:space="preserve">  </w:t>
      </w:r>
      <w:r w:rsidRPr="00E913DF">
        <w:t>10%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(B)</w:t>
      </w:r>
      <w:r w:rsidR="00643C42">
        <w:rPr>
          <w:b/>
          <w:noProof/>
        </w:rPr>
        <w:t xml:space="preserve">  </w:t>
      </w:r>
      <w:r w:rsidRPr="00E913DF">
        <w:t>15%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(C)</w:t>
      </w:r>
      <w:r w:rsidR="00643C42">
        <w:rPr>
          <w:b/>
          <w:noProof/>
        </w:rPr>
        <w:t xml:space="preserve">  </w:t>
      </w:r>
      <w:r w:rsidRPr="00E913DF">
        <w:t>32%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(D)</w:t>
      </w:r>
      <w:r w:rsidR="00643C42">
        <w:rPr>
          <w:b/>
          <w:noProof/>
        </w:rPr>
        <w:t xml:space="preserve">  </w:t>
      </w:r>
      <w:r w:rsidRPr="00E913DF">
        <w:t>47%</w:t>
      </w:r>
    </w:p>
    <w:p w14:paraId="273D4284" w14:textId="27F2BA13" w:rsidR="00E913DF" w:rsidRDefault="00E913DF" w:rsidP="00E913DF">
      <w:pPr>
        <w:pStyle w:val="QUESTAO11"/>
      </w:pPr>
      <w:r>
        <w:rPr>
          <w:b/>
        </w:rPr>
        <w:t>2.2.</w:t>
      </w:r>
      <w:r>
        <w:rPr>
          <w:b/>
        </w:rPr>
        <w:tab/>
      </w:r>
      <w:r w:rsidRPr="0016686D">
        <w:t>Quantos alunos tem a turma A, sabendo que dois alunos se deslocam de bicicleta para a escola?</w:t>
      </w:r>
    </w:p>
    <w:p w14:paraId="70E965C0" w14:textId="68589EF9" w:rsidR="00E913DF" w:rsidRDefault="00E913DF" w:rsidP="00643C4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643C42">
        <w:rPr>
          <w:b/>
          <w:noProof/>
        </w:rPr>
        <w:t xml:space="preserve">   </w:t>
      </w:r>
      <w:r>
        <w:t>20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(B)</w:t>
      </w:r>
      <w:r w:rsidR="00643C42">
        <w:rPr>
          <w:b/>
          <w:noProof/>
        </w:rPr>
        <w:t xml:space="preserve">  </w:t>
      </w:r>
      <w:r>
        <w:t>24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(C)</w:t>
      </w:r>
      <w:r w:rsidR="00643C42">
        <w:rPr>
          <w:b/>
          <w:noProof/>
        </w:rPr>
        <w:t xml:space="preserve">  </w:t>
      </w:r>
      <w:r>
        <w:t>25</w:t>
      </w:r>
      <w:r w:rsidRPr="00EE0C7C">
        <w:rPr>
          <w:b/>
          <w:noProof/>
        </w:rPr>
        <w:tab/>
      </w:r>
      <w:r w:rsidR="00643C42">
        <w:rPr>
          <w:b/>
          <w:noProof/>
        </w:rPr>
        <w:tab/>
      </w:r>
      <w:r w:rsidRPr="00EE0C7C">
        <w:rPr>
          <w:b/>
          <w:noProof/>
        </w:rPr>
        <w:t>(D)</w:t>
      </w:r>
      <w:r w:rsidR="00643C42">
        <w:rPr>
          <w:b/>
          <w:noProof/>
        </w:rPr>
        <w:t xml:space="preserve">  </w:t>
      </w:r>
      <w:r>
        <w:t>28</w:t>
      </w:r>
    </w:p>
    <w:sectPr w:rsidR="00E913DF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6ADC9" w14:textId="77777777" w:rsidR="00817289" w:rsidRDefault="00817289" w:rsidP="00D177B5">
      <w:pPr>
        <w:spacing w:after="0" w:line="240" w:lineRule="auto"/>
      </w:pPr>
      <w:r>
        <w:separator/>
      </w:r>
    </w:p>
  </w:endnote>
  <w:endnote w:type="continuationSeparator" w:id="0">
    <w:p w14:paraId="40BBFBEA" w14:textId="77777777" w:rsidR="00817289" w:rsidRDefault="008172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A630D" w14:textId="77777777" w:rsidR="00817289" w:rsidRDefault="00817289" w:rsidP="00D177B5">
      <w:pPr>
        <w:spacing w:after="0" w:line="240" w:lineRule="auto"/>
      </w:pPr>
      <w:r>
        <w:separator/>
      </w:r>
    </w:p>
  </w:footnote>
  <w:footnote w:type="continuationSeparator" w:id="0">
    <w:p w14:paraId="11B8D12A" w14:textId="77777777" w:rsidR="00817289" w:rsidRDefault="008172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3pt;height:16.3pt;visibility:visible" o:bullet="t">
        <v:imagedata r:id="rId1" o:title=""/>
      </v:shape>
    </w:pict>
  </w:numPicBullet>
  <w:numPicBullet w:numPicBulletId="1">
    <w:pict>
      <v:shape id="_x0000_i1027" type="#_x0000_t75" style="width:16.3pt;height:16.3pt;visibility:visible" o:bullet="t">
        <v:imagedata r:id="rId2" o:title=""/>
      </v:shape>
    </w:pict>
  </w:numPicBullet>
  <w:numPicBullet w:numPicBulletId="2">
    <w:pict>
      <v:shape id="_x0000_i1028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C5EB0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029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801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328C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EE81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5CA1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AC5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54BF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84F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92B4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7"/>
  </w:num>
  <w:num w:numId="2">
    <w:abstractNumId w:val="27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2"/>
  </w:num>
  <w:num w:numId="20">
    <w:abstractNumId w:val="26"/>
  </w:num>
  <w:num w:numId="21">
    <w:abstractNumId w:val="19"/>
  </w:num>
  <w:num w:numId="22">
    <w:abstractNumId w:val="20"/>
  </w:num>
  <w:num w:numId="23">
    <w:abstractNumId w:val="24"/>
  </w:num>
  <w:num w:numId="24">
    <w:abstractNumId w:val="18"/>
  </w:num>
  <w:num w:numId="25">
    <w:abstractNumId w:val="21"/>
  </w:num>
  <w:num w:numId="26">
    <w:abstractNumId w:val="25"/>
  </w:num>
  <w:num w:numId="27">
    <w:abstractNumId w:val="12"/>
  </w:num>
  <w:num w:numId="28">
    <w:abstractNumId w:val="14"/>
  </w:num>
  <w:num w:numId="29">
    <w:abstractNumId w:val="23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292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6873"/>
    <w:rsid w:val="00627293"/>
    <w:rsid w:val="00643C42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582E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17289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14782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951E4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3DF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37F44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5A17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913DF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913DF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2022-06-14T10:08:00Z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