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0D59AB2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</w:t>
      </w:r>
      <w:r w:rsidR="00883568">
        <w:t>4</w:t>
      </w:r>
      <w:r w:rsidR="00B32118">
        <w:tab/>
      </w:r>
      <w:r w:rsidR="00883568" w:rsidRPr="00883568">
        <w:rPr>
          <w:rStyle w:val="TITULOFICHAS-alinea"/>
        </w:rPr>
        <w:t xml:space="preserve">4. </w:t>
      </w:r>
      <w:proofErr w:type="spellStart"/>
      <w:r w:rsidR="00883568" w:rsidRPr="00883568">
        <w:rPr>
          <w:rStyle w:val="TITULOFICHAS-alinea"/>
        </w:rPr>
        <w:t>Probabilidade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112A7F34" w:rsidR="00EE0C7C" w:rsidRPr="004B15C0" w:rsidRDefault="00680ED1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01661063" w14:textId="412C93DC" w:rsidR="00883568" w:rsidRDefault="00883568" w:rsidP="00883568">
      <w:pPr>
        <w:pStyle w:val="QUESTAO1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892EF8" wp14:editId="3BDBA734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39C28E" w14:textId="77777777" w:rsidR="00883568" w:rsidRPr="00086D19" w:rsidRDefault="00883568" w:rsidP="0088356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892EF8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39C28E" w14:textId="77777777" w:rsidR="00883568" w:rsidRPr="00086D19" w:rsidRDefault="00883568" w:rsidP="0088356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  <w:lang w:eastAsia="pt-PT"/>
        </w:rPr>
        <w:t xml:space="preserve">Qual dos seguintes números não </w:t>
      </w:r>
      <w:r w:rsidRPr="00883568">
        <w:t>representa</w:t>
      </w:r>
      <w:r>
        <w:rPr>
          <w:noProof/>
          <w:lang w:eastAsia="pt-PT"/>
        </w:rPr>
        <w:t xml:space="preserve"> a probabilidade de um acontecimento?</w:t>
      </w:r>
    </w:p>
    <w:p w14:paraId="0929279C" w14:textId="7D9CE709" w:rsidR="00883568" w:rsidRDefault="00883568" w:rsidP="006203E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0,25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1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14:paraId="505D8BE6" w14:textId="53ECC8FC" w:rsidR="00883568" w:rsidRDefault="00883568" w:rsidP="0088356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E75798" wp14:editId="6F183935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8452F" w14:textId="77777777" w:rsidR="00883568" w:rsidRPr="00086D19" w:rsidRDefault="00883568" w:rsidP="0088356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E75798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28452F" w14:textId="77777777" w:rsidR="00883568" w:rsidRPr="00086D19" w:rsidRDefault="00883568" w:rsidP="0088356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Um saco contém 10</w:t>
      </w:r>
      <w:r w:rsidRPr="007B7E6F">
        <w:t xml:space="preserve"> bolas idênticas, mas com cores dife</w:t>
      </w:r>
      <w:r>
        <w:t>rentes: duas bolas azuis, seis vermelhas e duas verdes</w:t>
      </w:r>
      <w:r w:rsidRPr="007B7E6F">
        <w:t>. Retira-se ao acaso uma bola</w:t>
      </w:r>
      <w:r>
        <w:t xml:space="preserve"> do saco</w:t>
      </w:r>
      <w:r w:rsidRPr="007B7E6F">
        <w:t xml:space="preserve">. </w:t>
      </w:r>
    </w:p>
    <w:p w14:paraId="2FCCCFCC" w14:textId="453731BC" w:rsidR="00883568" w:rsidRDefault="00883568" w:rsidP="00883568">
      <w:pPr>
        <w:pStyle w:val="QUESTAO11"/>
      </w:pPr>
      <w:r w:rsidRPr="007B7E6F">
        <w:rPr>
          <w:b/>
        </w:rPr>
        <w:t>2.1.</w:t>
      </w:r>
      <w:r>
        <w:tab/>
      </w:r>
      <w:r w:rsidRPr="007B7E6F">
        <w:t xml:space="preserve">Qual </w:t>
      </w:r>
      <w:r>
        <w:t xml:space="preserve">é </w:t>
      </w:r>
      <w:r w:rsidRPr="007B7E6F">
        <w:t>a probabilidade d</w:t>
      </w:r>
      <w:r w:rsidR="00C24513">
        <w:t xml:space="preserve">e </w:t>
      </w:r>
      <w:r w:rsidRPr="007B7E6F">
        <w:t>a bola retirada ser azul?</w:t>
      </w:r>
    </w:p>
    <w:p w14:paraId="5D99F0E6" w14:textId="45BF9B82" w:rsidR="00883568" w:rsidRDefault="00883568" w:rsidP="00680ED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after="280"/>
        <w:ind w:firstLine="0"/>
      </w:pPr>
      <w:r w:rsidRPr="00EE0C7C">
        <w:rPr>
          <w:b/>
          <w:noProof/>
        </w:rPr>
        <w:t>(A)</w:t>
      </w:r>
      <w:r w:rsidR="00680ED1">
        <w:rPr>
          <w:b/>
          <w:noProof/>
        </w:rPr>
        <w:t xml:space="preserve">  </w:t>
      </w:r>
      <w:r w:rsidRPr="00883568">
        <w:t>2%</w:t>
      </w:r>
      <w:r w:rsidRPr="00EE0C7C">
        <w:rPr>
          <w:b/>
          <w:noProof/>
        </w:rPr>
        <w:tab/>
      </w:r>
      <w:r w:rsidR="00680ED1">
        <w:rPr>
          <w:b/>
          <w:noProof/>
        </w:rPr>
        <w:tab/>
      </w:r>
      <w:r w:rsidRPr="00EE0C7C">
        <w:rPr>
          <w:b/>
          <w:noProof/>
        </w:rPr>
        <w:t>(</w:t>
      </w:r>
      <w:proofErr w:type="gramStart"/>
      <w:r w:rsidRPr="00EE0C7C">
        <w:rPr>
          <w:b/>
          <w:noProof/>
        </w:rPr>
        <w:t>B)</w:t>
      </w:r>
      <w:r w:rsidR="00680ED1">
        <w:rPr>
          <w:b/>
          <w:noProof/>
        </w:rPr>
        <w:t xml:space="preserve">  </w:t>
      </w:r>
      <w:r w:rsidRPr="00883568">
        <w:t>20</w:t>
      </w:r>
      <w:proofErr w:type="gramEnd"/>
      <w:r w:rsidRPr="00883568">
        <w:t>%</w:t>
      </w:r>
      <w:r w:rsidRPr="00EE0C7C">
        <w:rPr>
          <w:b/>
          <w:noProof/>
        </w:rPr>
        <w:tab/>
      </w:r>
      <w:r w:rsidR="00680ED1">
        <w:rPr>
          <w:b/>
          <w:noProof/>
        </w:rPr>
        <w:tab/>
      </w:r>
      <w:r w:rsidRPr="00EE0C7C">
        <w:rPr>
          <w:b/>
          <w:noProof/>
        </w:rPr>
        <w:t>(C)</w:t>
      </w:r>
      <w:r w:rsidR="00680ED1">
        <w:rPr>
          <w:b/>
          <w:noProof/>
        </w:rPr>
        <w:t xml:space="preserve">  </w:t>
      </w:r>
      <w:r w:rsidRPr="00883568">
        <w:t>40%</w:t>
      </w:r>
      <w:r w:rsidRPr="00EE0C7C">
        <w:rPr>
          <w:b/>
          <w:noProof/>
        </w:rPr>
        <w:tab/>
      </w:r>
      <w:r w:rsidR="00680ED1">
        <w:rPr>
          <w:b/>
          <w:noProof/>
        </w:rPr>
        <w:tab/>
      </w:r>
      <w:r w:rsidRPr="00EE0C7C">
        <w:rPr>
          <w:b/>
          <w:noProof/>
        </w:rPr>
        <w:t>(D)</w:t>
      </w:r>
      <w:r w:rsidR="00680ED1">
        <w:rPr>
          <w:b/>
          <w:noProof/>
        </w:rPr>
        <w:t xml:space="preserve">  </w:t>
      </w:r>
      <w:r w:rsidRPr="00883568">
        <w:t>80%</w:t>
      </w:r>
    </w:p>
    <w:p w14:paraId="2CD8B3F4" w14:textId="4CCEA8B0" w:rsidR="00883568" w:rsidRDefault="00883568" w:rsidP="00883568">
      <w:pPr>
        <w:pStyle w:val="QUESTAO11"/>
        <w:rPr>
          <w:b/>
        </w:rPr>
      </w:pPr>
      <w:r>
        <w:rPr>
          <w:b/>
        </w:rPr>
        <w:t>2.2.</w:t>
      </w:r>
      <w:r>
        <w:rPr>
          <w:b/>
        </w:rPr>
        <w:tab/>
      </w:r>
      <w:r w:rsidRPr="008931A3">
        <w:t xml:space="preserve">Quais dos seguintes acontecimentos são </w:t>
      </w:r>
      <w:proofErr w:type="spellStart"/>
      <w:r w:rsidRPr="008931A3">
        <w:t>equiprováveis</w:t>
      </w:r>
      <w:proofErr w:type="spellEnd"/>
      <w:r w:rsidRPr="008931A3">
        <w:t>?</w:t>
      </w:r>
    </w:p>
    <w:p w14:paraId="107C5935" w14:textId="77442C06" w:rsidR="00883568" w:rsidRDefault="00883568" w:rsidP="002B3231">
      <w:pPr>
        <w:pStyle w:val="QUESTAO11"/>
        <w:ind w:left="1588"/>
      </w:pPr>
      <w:proofErr w:type="gramStart"/>
      <w:r>
        <w:rPr>
          <w:b/>
        </w:rPr>
        <w:t xml:space="preserve">(A)  </w:t>
      </w:r>
      <w:r w:rsidRPr="008931A3">
        <w:t>“</w:t>
      </w:r>
      <w:proofErr w:type="gramEnd"/>
      <w:r w:rsidRPr="008931A3">
        <w:t>Sair uma bola azul”  e  “Sair uma bola vermelha”</w:t>
      </w:r>
    </w:p>
    <w:p w14:paraId="0D76F743" w14:textId="0D59E083" w:rsidR="00883568" w:rsidRDefault="00883568" w:rsidP="002B3231">
      <w:pPr>
        <w:pStyle w:val="QUESTAO11"/>
        <w:ind w:left="1588"/>
        <w:rPr>
          <w:b/>
        </w:rPr>
      </w:pPr>
      <w:proofErr w:type="gramStart"/>
      <w:r>
        <w:rPr>
          <w:b/>
        </w:rPr>
        <w:t xml:space="preserve">(B)  </w:t>
      </w:r>
      <w:r w:rsidRPr="008931A3">
        <w:t>“</w:t>
      </w:r>
      <w:proofErr w:type="gramEnd"/>
      <w:r w:rsidRPr="008931A3">
        <w:t xml:space="preserve">Sair uma bola azul”  e  </w:t>
      </w:r>
      <w:r>
        <w:t>“Não s</w:t>
      </w:r>
      <w:r w:rsidRPr="008931A3">
        <w:t>air uma bola vermelha”</w:t>
      </w:r>
      <w:r w:rsidRPr="008931A3">
        <w:rPr>
          <w:b/>
        </w:rPr>
        <w:t xml:space="preserve"> </w:t>
      </w:r>
    </w:p>
    <w:p w14:paraId="27F870E0" w14:textId="4C06BEA8" w:rsidR="00883568" w:rsidRDefault="00883568" w:rsidP="002B3231">
      <w:pPr>
        <w:pStyle w:val="QUESTAO11"/>
        <w:ind w:left="1588"/>
      </w:pPr>
      <w:proofErr w:type="gramStart"/>
      <w:r>
        <w:rPr>
          <w:b/>
        </w:rPr>
        <w:t xml:space="preserve">(C)  </w:t>
      </w:r>
      <w:r w:rsidRPr="008931A3">
        <w:t>“</w:t>
      </w:r>
      <w:proofErr w:type="gramEnd"/>
      <w:r w:rsidRPr="008931A3">
        <w:t xml:space="preserve">Sair uma bola azul”  e  </w:t>
      </w:r>
      <w:r>
        <w:t>“Sair uma bola verde</w:t>
      </w:r>
      <w:r w:rsidRPr="008931A3">
        <w:t>”</w:t>
      </w:r>
    </w:p>
    <w:p w14:paraId="010F094F" w14:textId="39CD0E4B" w:rsidR="00883568" w:rsidRPr="0016686D" w:rsidRDefault="00883568" w:rsidP="002B3231">
      <w:pPr>
        <w:pStyle w:val="QUESTAO11"/>
        <w:ind w:left="1588"/>
        <w:rPr>
          <w:b/>
        </w:rPr>
      </w:pPr>
      <w:proofErr w:type="gramStart"/>
      <w:r>
        <w:rPr>
          <w:b/>
        </w:rPr>
        <w:t xml:space="preserve">(D)  </w:t>
      </w:r>
      <w:r w:rsidRPr="008931A3">
        <w:t>“</w:t>
      </w:r>
      <w:proofErr w:type="gramEnd"/>
      <w:r w:rsidRPr="008931A3">
        <w:t>Sair uma bola azul</w:t>
      </w:r>
      <w:r>
        <w:t xml:space="preserve"> ou verde</w:t>
      </w:r>
      <w:r w:rsidRPr="008931A3">
        <w:t>”  e  “Sair uma bola vermelha”</w:t>
      </w:r>
    </w:p>
    <w:p w14:paraId="3F14AA31" w14:textId="28F33E79" w:rsidR="00883568" w:rsidRDefault="00883568" w:rsidP="0088356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B073B6" wp14:editId="0A53D919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A3D27D" w14:textId="5FBFB22E" w:rsidR="00883568" w:rsidRPr="00086D19" w:rsidRDefault="00883568" w:rsidP="0088356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B073B6" id="Oval 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A3D27D" w14:textId="5FBFB22E" w:rsidR="00883568" w:rsidRPr="00086D19" w:rsidRDefault="00883568" w:rsidP="0088356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Uma taça contém bolas brancas e pretas. O número de bolas brancas é o triplo do número de bolas pretas.</w:t>
      </w:r>
    </w:p>
    <w:p w14:paraId="16D1E6AE" w14:textId="71EBA0A4" w:rsidR="00883568" w:rsidRDefault="00883568" w:rsidP="00A5141C">
      <w:pPr>
        <w:pStyle w:val="QUESTAO11"/>
        <w:spacing w:before="120"/>
      </w:pPr>
      <w:r w:rsidRPr="00926742">
        <w:rPr>
          <w:b/>
        </w:rPr>
        <w:t>3.1.</w:t>
      </w:r>
      <w:r>
        <w:tab/>
        <w:t xml:space="preserve">Retira-se, ao acaso, uma bola da taça. </w:t>
      </w:r>
    </w:p>
    <w:p w14:paraId="0D8B62A0" w14:textId="777EB5A7" w:rsidR="00883568" w:rsidRDefault="00883568" w:rsidP="00883568">
      <w:pPr>
        <w:pStyle w:val="QUESTAOAlineaa"/>
      </w:pPr>
      <w:r>
        <w:t>Qual é a probabilidade de sair uma bola preta?</w:t>
      </w:r>
    </w:p>
    <w:p w14:paraId="5A15FF18" w14:textId="674F7873" w:rsidR="00883568" w:rsidRDefault="00883568" w:rsidP="006203E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firstLine="0"/>
      </w:pPr>
      <w:r w:rsidRPr="00EE0C7C">
        <w:rPr>
          <w:b/>
          <w:noProof/>
        </w:rPr>
        <w:t>(A)</w:t>
      </w:r>
      <w:r w:rsidR="00680ED1">
        <w:rPr>
          <w:b/>
          <w:noProof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</w:r>
      <w:r w:rsidR="00680ED1">
        <w:rPr>
          <w:b/>
          <w:noProof/>
        </w:rPr>
        <w:tab/>
      </w:r>
      <w:r w:rsidRPr="00EE0C7C">
        <w:rPr>
          <w:b/>
          <w:noProof/>
        </w:rPr>
        <w:t>(B)</w:t>
      </w:r>
      <w:r w:rsidR="00680ED1">
        <w:rPr>
          <w:b/>
          <w:noProof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EE0C7C">
        <w:rPr>
          <w:b/>
          <w:noProof/>
        </w:rPr>
        <w:tab/>
      </w:r>
      <w:r w:rsidR="00680ED1">
        <w:rPr>
          <w:b/>
          <w:noProof/>
        </w:rPr>
        <w:tab/>
      </w:r>
      <w:r w:rsidRPr="00EE0C7C">
        <w:rPr>
          <w:b/>
          <w:noProof/>
        </w:rPr>
        <w:t>(C)</w:t>
      </w:r>
      <w:r w:rsidR="00680ED1">
        <w:rPr>
          <w:b/>
          <w:noProof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EE0C7C">
        <w:rPr>
          <w:b/>
          <w:noProof/>
        </w:rPr>
        <w:tab/>
      </w:r>
      <w:r w:rsidR="00680ED1">
        <w:rPr>
          <w:b/>
          <w:noProof/>
        </w:rPr>
        <w:tab/>
      </w:r>
      <w:r w:rsidRPr="00EE0C7C">
        <w:rPr>
          <w:b/>
          <w:noProof/>
        </w:rPr>
        <w:t>(D)</w:t>
      </w:r>
      <w:r w:rsidR="00680ED1">
        <w:rPr>
          <w:b/>
          <w:noProof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6691A8C0" w14:textId="211C59E4" w:rsidR="00883568" w:rsidRDefault="00883568" w:rsidP="00883568">
      <w:pPr>
        <w:pStyle w:val="QUESTAO11"/>
      </w:pPr>
      <w:r w:rsidRPr="00926742">
        <w:rPr>
          <w:b/>
        </w:rPr>
        <w:t>3.2.</w:t>
      </w:r>
      <w:r>
        <w:tab/>
        <w:t>Considera que na taça estão 9 bolas brancas e se colocam algumas bolas azuis.</w:t>
      </w:r>
    </w:p>
    <w:p w14:paraId="7D03BD04" w14:textId="3A3A573C" w:rsidR="00883568" w:rsidRPr="001A0067" w:rsidRDefault="00883568" w:rsidP="006203E7">
      <w:pPr>
        <w:pStyle w:val="QUESTAOAlineaa"/>
        <w:keepNext/>
        <w:keepLines/>
        <w:spacing w:before="80" w:line="240" w:lineRule="auto"/>
      </w:pPr>
      <w:r w:rsidRPr="001A0067">
        <w:t>A probabilidade de retirar, ao acaso, uma bola da taça e sair cor preta passa a ser igual a</w:t>
      </w:r>
      <w:r w:rsidR="00FC5DF7">
        <w:t xml:space="preserve"> </w:t>
      </w:r>
      <w:r w:rsidR="001A0067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 w:rsidR="001A0067">
        <w:t xml:space="preserve"> </w:t>
      </w:r>
      <w:r w:rsidRPr="001A0067">
        <w:t xml:space="preserve">. </w:t>
      </w:r>
    </w:p>
    <w:p w14:paraId="1377388B" w14:textId="7CCB2515" w:rsidR="00883568" w:rsidRDefault="00883568" w:rsidP="00A5141C">
      <w:pPr>
        <w:pStyle w:val="QUESTAOAlineaa"/>
        <w:spacing w:before="0"/>
      </w:pPr>
      <w:r>
        <w:t>Quantas bolas azuis foram colocadas na taça?</w:t>
      </w:r>
    </w:p>
    <w:p w14:paraId="374FF7BF" w14:textId="6BBD8A0A" w:rsidR="00883568" w:rsidRDefault="00680ED1" w:rsidP="00680ED1">
      <w:pPr>
        <w:pStyle w:val="QUESTAO11"/>
        <w:numPr>
          <w:ilvl w:val="0"/>
          <w:numId w:val="31"/>
        </w:numPr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>
        <w:rPr>
          <w:b/>
          <w:noProof/>
        </w:rPr>
        <w:t xml:space="preserve"> </w:t>
      </w:r>
      <w:r w:rsidR="00883568">
        <w:t>3</w:t>
      </w:r>
      <w:r w:rsidR="00883568" w:rsidRPr="00EE0C7C">
        <w:rPr>
          <w:b/>
          <w:noProof/>
        </w:rPr>
        <w:tab/>
      </w:r>
      <w:r>
        <w:rPr>
          <w:b/>
          <w:noProof/>
        </w:rPr>
        <w:tab/>
      </w:r>
      <w:r w:rsidR="00883568" w:rsidRPr="00EE0C7C">
        <w:rPr>
          <w:b/>
          <w:noProof/>
        </w:rPr>
        <w:t>(</w:t>
      </w:r>
      <w:proofErr w:type="gramStart"/>
      <w:r w:rsidR="00883568" w:rsidRPr="00EE0C7C">
        <w:rPr>
          <w:b/>
          <w:noProof/>
        </w:rPr>
        <w:t>B)</w:t>
      </w:r>
      <w:r>
        <w:rPr>
          <w:b/>
          <w:noProof/>
        </w:rPr>
        <w:t xml:space="preserve">  </w:t>
      </w:r>
      <w:r w:rsidR="00883568">
        <w:t>6</w:t>
      </w:r>
      <w:proofErr w:type="gramEnd"/>
      <w:r w:rsidR="00883568" w:rsidRPr="00EE0C7C">
        <w:rPr>
          <w:b/>
          <w:noProof/>
        </w:rPr>
        <w:tab/>
      </w:r>
      <w:r w:rsidR="00457B8E">
        <w:rPr>
          <w:b/>
          <w:noProof/>
        </w:rPr>
        <w:tab/>
      </w:r>
      <w:r w:rsidR="00883568" w:rsidRPr="00EE0C7C">
        <w:rPr>
          <w:b/>
          <w:noProof/>
        </w:rPr>
        <w:t>(C)</w:t>
      </w:r>
      <w:r w:rsidR="00457B8E">
        <w:rPr>
          <w:b/>
          <w:noProof/>
        </w:rPr>
        <w:t xml:space="preserve">  </w:t>
      </w:r>
      <w:r w:rsidR="00883568">
        <w:t>9</w:t>
      </w:r>
      <w:r w:rsidR="00883568" w:rsidRPr="00EE0C7C">
        <w:rPr>
          <w:b/>
          <w:noProof/>
        </w:rPr>
        <w:tab/>
      </w:r>
      <w:r w:rsidR="00457B8E">
        <w:rPr>
          <w:b/>
          <w:noProof/>
        </w:rPr>
        <w:tab/>
      </w:r>
      <w:r w:rsidR="00883568" w:rsidRPr="00EE0C7C">
        <w:rPr>
          <w:b/>
          <w:noProof/>
        </w:rPr>
        <w:t>(D)</w:t>
      </w:r>
      <w:r w:rsidR="00457B8E">
        <w:rPr>
          <w:b/>
          <w:noProof/>
        </w:rPr>
        <w:t xml:space="preserve">  </w:t>
      </w:r>
      <w:r w:rsidR="00883568">
        <w:t>10</w:t>
      </w:r>
    </w:p>
    <w:p w14:paraId="76CE7D81" w14:textId="02575D28" w:rsidR="00883568" w:rsidRDefault="00883568" w:rsidP="0088356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D302F2" wp14:editId="4024DBF3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6AF76" w14:textId="552715F2" w:rsidR="00883568" w:rsidRPr="00086D19" w:rsidRDefault="00883568" w:rsidP="0088356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D302F2" id="Oval 5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16AF76" w14:textId="552715F2" w:rsidR="00883568" w:rsidRPr="00086D19" w:rsidRDefault="00883568" w:rsidP="0088356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 Sara escreveu os número</w:t>
      </w:r>
      <w:r w:rsidR="00680ED1">
        <w:t>s</w:t>
      </w:r>
      <w:r>
        <w:t xml:space="preserve"> de 1 a 15 em quinze cartões iguais, que colocou dentro de um saco.</w:t>
      </w:r>
    </w:p>
    <w:p w14:paraId="6AB1BF0A" w14:textId="36DB51D4" w:rsidR="00883568" w:rsidRDefault="00883568" w:rsidP="00883568">
      <w:pPr>
        <w:pStyle w:val="QuestaoTexto"/>
      </w:pPr>
      <w:r>
        <w:t>Depois de baralhar os cartões, pediu à Susana que retira</w:t>
      </w:r>
      <w:r w:rsidR="00C24513">
        <w:t>s</w:t>
      </w:r>
      <w:r>
        <w:t>se um deles, ao acaso.</w:t>
      </w:r>
    </w:p>
    <w:p w14:paraId="3FFAC22B" w14:textId="02390BE1" w:rsidR="00883568" w:rsidRDefault="00883568" w:rsidP="00883568">
      <w:pPr>
        <w:pStyle w:val="QuestaoTexto"/>
      </w:pPr>
      <w:r>
        <w:t>Qual é a probabilidade d</w:t>
      </w:r>
      <w:r w:rsidR="00C24513">
        <w:t xml:space="preserve">e </w:t>
      </w:r>
      <w:r>
        <w:t>a Susana retirar um cartão com um número primo ou múltiplo de 4?</w:t>
      </w:r>
    </w:p>
    <w:p w14:paraId="18A6AF29" w14:textId="41A9EC2E" w:rsidR="00883568" w:rsidRDefault="00883568" w:rsidP="006203E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15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15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sectPr w:rsidR="00883568" w:rsidSect="00A22A4E">
      <w:headerReference w:type="even" r:id="rId11"/>
      <w:headerReference w:type="default" r:id="rId1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CE7B1" w14:textId="77777777" w:rsidR="00212213" w:rsidRDefault="00212213" w:rsidP="00D177B5">
      <w:pPr>
        <w:spacing w:after="0" w:line="240" w:lineRule="auto"/>
      </w:pPr>
      <w:r>
        <w:separator/>
      </w:r>
    </w:p>
  </w:endnote>
  <w:endnote w:type="continuationSeparator" w:id="0">
    <w:p w14:paraId="63854706" w14:textId="77777777" w:rsidR="00212213" w:rsidRDefault="0021221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43DE5" w14:textId="77777777" w:rsidR="00212213" w:rsidRDefault="00212213" w:rsidP="00D177B5">
      <w:pPr>
        <w:spacing w:after="0" w:line="240" w:lineRule="auto"/>
      </w:pPr>
      <w:r>
        <w:separator/>
      </w:r>
    </w:p>
  </w:footnote>
  <w:footnote w:type="continuationSeparator" w:id="0">
    <w:p w14:paraId="7FDED489" w14:textId="77777777" w:rsidR="00212213" w:rsidRDefault="0021221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6.6pt;height:16.6pt;visibility:visible" o:bullet="t">
        <v:imagedata r:id="rId1" o:title=""/>
      </v:shape>
    </w:pict>
  </w:numPicBullet>
  <w:numPicBullet w:numPicBulletId="1">
    <w:pict>
      <v:shape id="_x0000_i1258" type="#_x0000_t75" style="width:16.6pt;height:16.6pt;visibility:visible" o:bullet="t">
        <v:imagedata r:id="rId2" o:title=""/>
      </v:shape>
    </w:pict>
  </w:numPicBullet>
  <w:numPicBullet w:numPicBulletId="2">
    <w:pict>
      <v:shape id="_x0000_i1259" type="#_x0000_t75" style="width:16.6pt;height:16.6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D00854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EADE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2AE5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D620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C436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1CC2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C6DA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AC5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B0C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025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770F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AAA6F96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1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6F9154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2D3"/>
    <w:multiLevelType w:val="hybridMultilevel"/>
    <w:tmpl w:val="238E8A3C"/>
    <w:lvl w:ilvl="0" w:tplc="9B28CEA4">
      <w:start w:val="1"/>
      <w:numFmt w:val="upperLetter"/>
      <w:lvlText w:val="(%1)"/>
      <w:lvlJc w:val="left"/>
      <w:pPr>
        <w:ind w:left="138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01" w:hanging="360"/>
      </w:pPr>
    </w:lvl>
    <w:lvl w:ilvl="2" w:tplc="0409001B" w:tentative="1">
      <w:start w:val="1"/>
      <w:numFmt w:val="lowerRoman"/>
      <w:lvlText w:val="%3."/>
      <w:lvlJc w:val="right"/>
      <w:pPr>
        <w:ind w:left="2821" w:hanging="180"/>
      </w:pPr>
    </w:lvl>
    <w:lvl w:ilvl="3" w:tplc="0409000F" w:tentative="1">
      <w:start w:val="1"/>
      <w:numFmt w:val="decimal"/>
      <w:lvlText w:val="%4."/>
      <w:lvlJc w:val="left"/>
      <w:pPr>
        <w:ind w:left="3541" w:hanging="360"/>
      </w:pPr>
    </w:lvl>
    <w:lvl w:ilvl="4" w:tplc="04090019" w:tentative="1">
      <w:start w:val="1"/>
      <w:numFmt w:val="lowerLetter"/>
      <w:lvlText w:val="%5."/>
      <w:lvlJc w:val="left"/>
      <w:pPr>
        <w:ind w:left="4261" w:hanging="360"/>
      </w:pPr>
    </w:lvl>
    <w:lvl w:ilvl="5" w:tplc="0409001B" w:tentative="1">
      <w:start w:val="1"/>
      <w:numFmt w:val="lowerRoman"/>
      <w:lvlText w:val="%6."/>
      <w:lvlJc w:val="right"/>
      <w:pPr>
        <w:ind w:left="4981" w:hanging="180"/>
      </w:pPr>
    </w:lvl>
    <w:lvl w:ilvl="6" w:tplc="0409000F" w:tentative="1">
      <w:start w:val="1"/>
      <w:numFmt w:val="decimal"/>
      <w:lvlText w:val="%7."/>
      <w:lvlJc w:val="left"/>
      <w:pPr>
        <w:ind w:left="5701" w:hanging="360"/>
      </w:pPr>
    </w:lvl>
    <w:lvl w:ilvl="7" w:tplc="04090019" w:tentative="1">
      <w:start w:val="1"/>
      <w:numFmt w:val="lowerLetter"/>
      <w:lvlText w:val="%8."/>
      <w:lvlJc w:val="left"/>
      <w:pPr>
        <w:ind w:left="6421" w:hanging="360"/>
      </w:pPr>
    </w:lvl>
    <w:lvl w:ilvl="8" w:tplc="0409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8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9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17999832">
    <w:abstractNumId w:val="17"/>
  </w:num>
  <w:num w:numId="2" w16cid:durableId="1659114123">
    <w:abstractNumId w:val="28"/>
  </w:num>
  <w:num w:numId="3" w16cid:durableId="358942366">
    <w:abstractNumId w:val="13"/>
  </w:num>
  <w:num w:numId="4" w16cid:durableId="15394697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6449350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6357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3511841">
    <w:abstractNumId w:val="29"/>
  </w:num>
  <w:num w:numId="8" w16cid:durableId="1592739609">
    <w:abstractNumId w:val="16"/>
  </w:num>
  <w:num w:numId="9" w16cid:durableId="478112654">
    <w:abstractNumId w:val="9"/>
  </w:num>
  <w:num w:numId="10" w16cid:durableId="314185877">
    <w:abstractNumId w:val="7"/>
  </w:num>
  <w:num w:numId="11" w16cid:durableId="1770081639">
    <w:abstractNumId w:val="6"/>
  </w:num>
  <w:num w:numId="12" w16cid:durableId="1203206722">
    <w:abstractNumId w:val="5"/>
  </w:num>
  <w:num w:numId="13" w16cid:durableId="1287078443">
    <w:abstractNumId w:val="4"/>
  </w:num>
  <w:num w:numId="14" w16cid:durableId="1238125683">
    <w:abstractNumId w:val="8"/>
  </w:num>
  <w:num w:numId="15" w16cid:durableId="1017387522">
    <w:abstractNumId w:val="3"/>
  </w:num>
  <w:num w:numId="16" w16cid:durableId="1417047503">
    <w:abstractNumId w:val="2"/>
  </w:num>
  <w:num w:numId="17" w16cid:durableId="1251156719">
    <w:abstractNumId w:val="1"/>
  </w:num>
  <w:num w:numId="18" w16cid:durableId="1199004980">
    <w:abstractNumId w:val="0"/>
  </w:num>
  <w:num w:numId="19" w16cid:durableId="1728608227">
    <w:abstractNumId w:val="22"/>
  </w:num>
  <w:num w:numId="20" w16cid:durableId="977607288">
    <w:abstractNumId w:val="26"/>
  </w:num>
  <w:num w:numId="21" w16cid:durableId="1392194212">
    <w:abstractNumId w:val="19"/>
  </w:num>
  <w:num w:numId="22" w16cid:durableId="774713669">
    <w:abstractNumId w:val="20"/>
  </w:num>
  <w:num w:numId="23" w16cid:durableId="1678120616">
    <w:abstractNumId w:val="24"/>
  </w:num>
  <w:num w:numId="24" w16cid:durableId="286011263">
    <w:abstractNumId w:val="18"/>
  </w:num>
  <w:num w:numId="25" w16cid:durableId="446975229">
    <w:abstractNumId w:val="21"/>
  </w:num>
  <w:num w:numId="26" w16cid:durableId="1887594691">
    <w:abstractNumId w:val="25"/>
  </w:num>
  <w:num w:numId="27" w16cid:durableId="350379855">
    <w:abstractNumId w:val="12"/>
  </w:num>
  <w:num w:numId="28" w16cid:durableId="1570263979">
    <w:abstractNumId w:val="14"/>
  </w:num>
  <w:num w:numId="29" w16cid:durableId="1753695830">
    <w:abstractNumId w:val="23"/>
  </w:num>
  <w:num w:numId="30" w16cid:durableId="236014652">
    <w:abstractNumId w:val="15"/>
  </w:num>
  <w:num w:numId="31" w16cid:durableId="9267199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0067"/>
    <w:rsid w:val="001A7745"/>
    <w:rsid w:val="001C5DAF"/>
    <w:rsid w:val="001C7A1B"/>
    <w:rsid w:val="00203059"/>
    <w:rsid w:val="002109D0"/>
    <w:rsid w:val="00212213"/>
    <w:rsid w:val="00221223"/>
    <w:rsid w:val="00223CE9"/>
    <w:rsid w:val="00225E52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231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57B8E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203E7"/>
    <w:rsid w:val="00626873"/>
    <w:rsid w:val="00627293"/>
    <w:rsid w:val="00650759"/>
    <w:rsid w:val="00653546"/>
    <w:rsid w:val="006568A5"/>
    <w:rsid w:val="00680ED1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D5F81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55541"/>
    <w:rsid w:val="0076259D"/>
    <w:rsid w:val="007628BB"/>
    <w:rsid w:val="00773ADD"/>
    <w:rsid w:val="0078582E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83568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14782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5141C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4513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13DF"/>
    <w:rsid w:val="00E941C7"/>
    <w:rsid w:val="00E97171"/>
    <w:rsid w:val="00EB2CB7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A5A17"/>
    <w:rsid w:val="00FB3A45"/>
    <w:rsid w:val="00FC157B"/>
    <w:rsid w:val="00FC23DC"/>
    <w:rsid w:val="00FC5AF9"/>
    <w:rsid w:val="00FC5DF7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E913DF"/>
    <w:pPr>
      <w:tabs>
        <w:tab w:val="left" w:pos="113"/>
      </w:tabs>
      <w:spacing w:before="2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07872"/>
    <w:pPr>
      <w:tabs>
        <w:tab w:val="left" w:pos="113"/>
        <w:tab w:val="left" w:pos="425"/>
      </w:tabs>
      <w:spacing w:before="20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E913DF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105</TotalTime>
  <Pages>1</Pages>
  <Words>233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