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3C59939" w:rsidR="00C72BA7" w:rsidRPr="00C22C22" w:rsidRDefault="00E97171" w:rsidP="00162A96">
      <w:pPr>
        <w:pStyle w:val="TITULOFICHAS"/>
        <w:rPr>
          <w:lang w:val="pt-PT"/>
        </w:rPr>
      </w:pPr>
      <w:r w:rsidRPr="00C22C22">
        <w:rPr>
          <w:lang w:val="pt-PT"/>
        </w:rPr>
        <w:t xml:space="preserve">Miniteste </w:t>
      </w:r>
      <w:r w:rsidR="007B3995" w:rsidRPr="00C22C22">
        <w:rPr>
          <w:lang w:val="pt-PT"/>
        </w:rPr>
        <w:t>5</w:t>
      </w:r>
      <w:r w:rsidR="00B32118" w:rsidRPr="00C22C22">
        <w:rPr>
          <w:lang w:val="pt-PT"/>
        </w:rPr>
        <w:tab/>
      </w:r>
      <w:r w:rsidR="007B3995" w:rsidRPr="00C22C22">
        <w:rPr>
          <w:rStyle w:val="TITULOFICHAS-alinea"/>
          <w:lang w:val="pt-PT"/>
        </w:rPr>
        <w:t>5. Probabilidade em experiências compostas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1672F6C3" w:rsidR="00EE0C7C" w:rsidRPr="004B15C0" w:rsidRDefault="00C22C22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5BC5F197" w14:textId="57DE3959" w:rsidR="007B3995" w:rsidRDefault="007B3995" w:rsidP="007B3995">
      <w:pPr>
        <w:pStyle w:val="QUESTAO1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0092D635" wp14:editId="282249A2">
            <wp:simplePos x="0" y="0"/>
            <wp:positionH relativeFrom="column">
              <wp:posOffset>4688205</wp:posOffset>
            </wp:positionH>
            <wp:positionV relativeFrom="paragraph">
              <wp:posOffset>213995</wp:posOffset>
            </wp:positionV>
            <wp:extent cx="960755" cy="1320165"/>
            <wp:effectExtent l="0" t="0" r="0" b="0"/>
            <wp:wrapThrough wrapText="bothSides">
              <wp:wrapPolygon edited="0">
                <wp:start x="0" y="0"/>
                <wp:lineTo x="0" y="21195"/>
                <wp:lineTo x="20986" y="21195"/>
                <wp:lineTo x="20986" y="0"/>
                <wp:lineTo x="0" y="0"/>
              </wp:wrapPolygon>
            </wp:wrapThrough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075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5DC88FE" wp14:editId="7104C251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8D32FD" w14:textId="77777777" w:rsidR="007B3995" w:rsidRPr="00086D19" w:rsidRDefault="007B3995" w:rsidP="007B39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DC88FE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88D32FD" w14:textId="77777777" w:rsidR="007B3995" w:rsidRPr="00086D19" w:rsidRDefault="007B3995" w:rsidP="007B39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  <w:lang w:eastAsia="pt-PT"/>
        </w:rPr>
        <w:t>Considera a seguinte roda da sorte.</w:t>
      </w:r>
    </w:p>
    <w:p w14:paraId="53D20EBD" w14:textId="6931A39C" w:rsidR="007B3995" w:rsidRDefault="007B3995" w:rsidP="007B3995">
      <w:pPr>
        <w:pStyle w:val="QuestaoTexto"/>
        <w:rPr>
          <w:noProof/>
          <w:lang w:eastAsia="pt-PT"/>
        </w:rPr>
      </w:pPr>
      <w:r>
        <w:rPr>
          <w:noProof/>
          <w:lang w:eastAsia="pt-PT"/>
        </w:rPr>
        <w:t>A Clara rodou duas vezes a</w:t>
      </w:r>
      <w:r w:rsidR="00981543">
        <w:rPr>
          <w:noProof/>
          <w:lang w:eastAsia="pt-PT"/>
        </w:rPr>
        <w:t xml:space="preserve"> </w:t>
      </w:r>
      <w:r>
        <w:rPr>
          <w:noProof/>
          <w:lang w:eastAsia="pt-PT"/>
        </w:rPr>
        <w:t>roda da sorte e registou os números saídos.</w:t>
      </w:r>
    </w:p>
    <w:p w14:paraId="3C8C3D2E" w14:textId="0F87BD05" w:rsidR="007B3995" w:rsidRDefault="007B3995" w:rsidP="007B3995">
      <w:pPr>
        <w:pStyle w:val="QuestaoTexto"/>
        <w:rPr>
          <w:noProof/>
          <w:lang w:eastAsia="pt-PT"/>
        </w:rPr>
      </w:pPr>
      <w:r>
        <w:rPr>
          <w:noProof/>
          <w:lang w:eastAsia="pt-PT"/>
        </w:rPr>
        <w:t xml:space="preserve">Qual é a probabilidade de </w:t>
      </w:r>
      <w:r w:rsidR="008C3D45">
        <w:rPr>
          <w:noProof/>
          <w:lang w:eastAsia="pt-PT"/>
        </w:rPr>
        <w:t>a soma</w:t>
      </w:r>
      <w:r>
        <w:rPr>
          <w:noProof/>
          <w:lang w:eastAsia="pt-PT"/>
        </w:rPr>
        <w:t xml:space="preserve"> dos números saídos ser negativ</w:t>
      </w:r>
      <w:r w:rsidR="008C3D45">
        <w:rPr>
          <w:noProof/>
          <w:lang w:eastAsia="pt-PT"/>
        </w:rPr>
        <w:t>a</w:t>
      </w:r>
      <w:r>
        <w:rPr>
          <w:noProof/>
          <w:lang w:eastAsia="pt-PT"/>
        </w:rPr>
        <w:t>?</w:t>
      </w:r>
    </w:p>
    <w:p w14:paraId="23F1ECF9" w14:textId="02B87FA9" w:rsidR="007B3995" w:rsidRDefault="007B3995" w:rsidP="00617BA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8</m:t>
            </m:r>
          </m:den>
        </m:f>
      </m:oMath>
    </w:p>
    <w:p w14:paraId="06DC5593" w14:textId="3E461C85" w:rsidR="007B3995" w:rsidRDefault="007B3995" w:rsidP="00617BA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16</m:t>
            </m:r>
          </m:den>
        </m:f>
      </m:oMath>
    </w:p>
    <w:p w14:paraId="37021DD1" w14:textId="4E16562F" w:rsidR="007B3995" w:rsidRDefault="007B3995" w:rsidP="007B3995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2D3DBA83" wp14:editId="7F8849C6">
            <wp:simplePos x="0" y="0"/>
            <wp:positionH relativeFrom="column">
              <wp:posOffset>4316730</wp:posOffset>
            </wp:positionH>
            <wp:positionV relativeFrom="paragraph">
              <wp:posOffset>194945</wp:posOffset>
            </wp:positionV>
            <wp:extent cx="1789200" cy="1036800"/>
            <wp:effectExtent l="0" t="0" r="1905" b="0"/>
            <wp:wrapTight wrapText="bothSides">
              <wp:wrapPolygon edited="0">
                <wp:start x="0" y="0"/>
                <wp:lineTo x="0" y="21044"/>
                <wp:lineTo x="21393" y="21044"/>
                <wp:lineTo x="21393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103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F51D98" wp14:editId="5B7D25DC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D6522" w14:textId="77777777" w:rsidR="007B3995" w:rsidRPr="00086D19" w:rsidRDefault="007B3995" w:rsidP="007B39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F51D98" id="Oval 1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85D6522" w14:textId="77777777" w:rsidR="007B3995" w:rsidRPr="00086D19" w:rsidRDefault="007B3995" w:rsidP="007B39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Lança-se duas vezes uma moeda de um euro.</w:t>
      </w:r>
    </w:p>
    <w:p w14:paraId="673EAADF" w14:textId="2A834058" w:rsidR="007B3995" w:rsidRDefault="007B3995" w:rsidP="007B3995">
      <w:pPr>
        <w:pStyle w:val="QuestaoTexto"/>
      </w:pPr>
      <w:r>
        <w:t>Qual é a probabilidade de sair duas vezes a face europeia?</w:t>
      </w:r>
    </w:p>
    <w:p w14:paraId="761387C4" w14:textId="5FB1C1F7" w:rsidR="007B3995" w:rsidRDefault="007B3995" w:rsidP="00617BA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664C4E4E" w14:textId="32B12500" w:rsidR="007B3995" w:rsidRDefault="007B3995" w:rsidP="00617BA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14:paraId="4BA6BECF" w14:textId="58D0B9BB" w:rsidR="007B3995" w:rsidRDefault="007B3995" w:rsidP="007B3995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2165FB24" wp14:editId="35BD8511">
            <wp:simplePos x="0" y="0"/>
            <wp:positionH relativeFrom="column">
              <wp:posOffset>4203065</wp:posOffset>
            </wp:positionH>
            <wp:positionV relativeFrom="paragraph">
              <wp:posOffset>32385</wp:posOffset>
            </wp:positionV>
            <wp:extent cx="2077200" cy="2077200"/>
            <wp:effectExtent l="0" t="0" r="0" b="0"/>
            <wp:wrapTight wrapText="bothSides">
              <wp:wrapPolygon edited="0">
                <wp:start x="0" y="0"/>
                <wp:lineTo x="0" y="21395"/>
                <wp:lineTo x="21395" y="21395"/>
                <wp:lineTo x="21395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7200" cy="207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5AE9BB5" wp14:editId="269842C0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50EB3D" w14:textId="77777777" w:rsidR="007B3995" w:rsidRPr="00086D19" w:rsidRDefault="007B3995" w:rsidP="007B39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AE9BB5" id="Oval 14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E50EB3D" w14:textId="77777777" w:rsidR="007B3995" w:rsidRPr="00086D19" w:rsidRDefault="007B3995" w:rsidP="007B39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Dentro de um saco colocaram-se dez cartões com as letras da palavra MATEMÁTICA.</w:t>
      </w:r>
    </w:p>
    <w:p w14:paraId="56F2DAFF" w14:textId="77777777" w:rsidR="007B3995" w:rsidRDefault="007B3995" w:rsidP="007B3995">
      <w:pPr>
        <w:pStyle w:val="QuestaoTexto"/>
      </w:pPr>
      <w:r>
        <w:t>Retirou-se um cartão, ao acaso, e saiu uma letra A.</w:t>
      </w:r>
    </w:p>
    <w:p w14:paraId="3DC853A3" w14:textId="77777777" w:rsidR="007B3995" w:rsidRDefault="007B3995" w:rsidP="007B3995">
      <w:pPr>
        <w:pStyle w:val="QuestaoTexto"/>
      </w:pPr>
      <w:r>
        <w:t>Tirou-se outro cartão, ao acaso, e registou-se a letra que saiu.</w:t>
      </w:r>
    </w:p>
    <w:p w14:paraId="493D5660" w14:textId="77777777" w:rsidR="007B3995" w:rsidRDefault="007B3995" w:rsidP="007B3995">
      <w:pPr>
        <w:pStyle w:val="QuestaoTexto"/>
      </w:pPr>
      <w:r>
        <w:t>Qual é a probabilidade de ter saído uma vogal?</w:t>
      </w:r>
    </w:p>
    <w:p w14:paraId="0A5EFDFD" w14:textId="4431CFDB" w:rsidR="007B3995" w:rsidRDefault="007B3995" w:rsidP="00617BA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9</m:t>
            </m:r>
          </m:den>
        </m:f>
      </m:oMath>
    </w:p>
    <w:p w14:paraId="79429B4A" w14:textId="43984E89" w:rsidR="007B3995" w:rsidRDefault="007B3995" w:rsidP="00617BA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9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10</m:t>
            </m:r>
          </m:den>
        </m:f>
      </m:oMath>
    </w:p>
    <w:p w14:paraId="0CF8F187" w14:textId="793B7D77" w:rsidR="007B3995" w:rsidRDefault="007B3995" w:rsidP="007B3995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DFD3E81" wp14:editId="47539D66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086234" w14:textId="4A88BB23" w:rsidR="007B3995" w:rsidRPr="00086D19" w:rsidRDefault="007B3995" w:rsidP="007B399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FD3E81" id="Oval 15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3086234" w14:textId="4A88BB23" w:rsidR="007B3995" w:rsidRPr="00086D19" w:rsidRDefault="007B3995" w:rsidP="007B399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Um saco contém </w:t>
      </w:r>
      <w:r w:rsidR="005D37BD">
        <w:t xml:space="preserve">duas </w:t>
      </w:r>
      <w:r>
        <w:t>bolas azuis</w:t>
      </w:r>
      <w:r w:rsidR="005F5171">
        <w:t xml:space="preserve"> </w:t>
      </w:r>
      <w:r>
        <w:t>e duas bolas vermelhas.</w:t>
      </w:r>
    </w:p>
    <w:p w14:paraId="45568988" w14:textId="5488E298" w:rsidR="007B3995" w:rsidRDefault="007B3995" w:rsidP="007B3995">
      <w:pPr>
        <w:pStyle w:val="QuestaoTexto"/>
      </w:pPr>
      <w:r>
        <w:t>Retira-se, ao acaso, uma bola do saco e</w:t>
      </w:r>
      <w:r w:rsidR="005F5171">
        <w:t>,</w:t>
      </w:r>
      <w:r>
        <w:t xml:space="preserve"> de seguida</w:t>
      </w:r>
      <w:r w:rsidR="005F5171">
        <w:t>, sem repor a primeira</w:t>
      </w:r>
      <w:r w:rsidR="006059AF">
        <w:t xml:space="preserve"> bola no saco,</w:t>
      </w:r>
      <w:r>
        <w:t xml:space="preserve"> retira-se outra bola.</w:t>
      </w:r>
    </w:p>
    <w:p w14:paraId="23E6F6CE" w14:textId="40BA42C4" w:rsidR="007B3995" w:rsidRDefault="007B3995" w:rsidP="007B3995">
      <w:pPr>
        <w:pStyle w:val="QuestaoTexto"/>
      </w:pPr>
      <w:r>
        <w:t>Qual é a probabilidade da primeira bola ser azul e a segunda ser vermelha?</w:t>
      </w:r>
    </w:p>
    <w:p w14:paraId="7AF7DD62" w14:textId="6ABD2F18" w:rsidR="007B3995" w:rsidRDefault="007B3995" w:rsidP="00617BA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sectPr w:rsidR="007B3995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9F2C4" w14:textId="77777777" w:rsidR="00655157" w:rsidRDefault="00655157" w:rsidP="00D177B5">
      <w:pPr>
        <w:spacing w:after="0" w:line="240" w:lineRule="auto"/>
      </w:pPr>
      <w:r>
        <w:separator/>
      </w:r>
    </w:p>
  </w:endnote>
  <w:endnote w:type="continuationSeparator" w:id="0">
    <w:p w14:paraId="3ED5232D" w14:textId="77777777" w:rsidR="00655157" w:rsidRDefault="0065515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D9B5" w14:textId="77777777" w:rsidR="00655157" w:rsidRDefault="00655157" w:rsidP="00D177B5">
      <w:pPr>
        <w:spacing w:after="0" w:line="240" w:lineRule="auto"/>
      </w:pPr>
      <w:r>
        <w:separator/>
      </w:r>
    </w:p>
  </w:footnote>
  <w:footnote w:type="continuationSeparator" w:id="0">
    <w:p w14:paraId="03C7A5D7" w14:textId="77777777" w:rsidR="00655157" w:rsidRDefault="0065515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4078" type="#_x0000_t75" style="width:16.5pt;height:16.5pt;visibility:visible" o:bullet="t">
        <v:imagedata r:id="rId1" o:title=""/>
      </v:shape>
    </w:pict>
  </w:numPicBullet>
  <w:numPicBullet w:numPicBulletId="1">
    <w:pict>
      <v:shape id="_x0000_i24079" type="#_x0000_t75" style="width:16.5pt;height:16.5pt;visibility:visible" o:bullet="t">
        <v:imagedata r:id="rId2" o:title=""/>
      </v:shape>
    </w:pict>
  </w:numPicBullet>
  <w:numPicBullet w:numPicBulletId="2">
    <w:pict>
      <v:shape id="_x0000_i24080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3722B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7EA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EA6D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2465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9CB2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C4DC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D12C1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C467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3020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7815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770F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2AAA6F96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1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6F9154C2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68880354">
    <w:abstractNumId w:val="17"/>
  </w:num>
  <w:num w:numId="2" w16cid:durableId="259333399">
    <w:abstractNumId w:val="27"/>
  </w:num>
  <w:num w:numId="3" w16cid:durableId="1692799642">
    <w:abstractNumId w:val="13"/>
  </w:num>
  <w:num w:numId="4" w16cid:durableId="9471565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332037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134366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4281415">
    <w:abstractNumId w:val="28"/>
  </w:num>
  <w:num w:numId="8" w16cid:durableId="221791554">
    <w:abstractNumId w:val="16"/>
  </w:num>
  <w:num w:numId="9" w16cid:durableId="263810035">
    <w:abstractNumId w:val="9"/>
  </w:num>
  <w:num w:numId="10" w16cid:durableId="1667978992">
    <w:abstractNumId w:val="7"/>
  </w:num>
  <w:num w:numId="11" w16cid:durableId="132329047">
    <w:abstractNumId w:val="6"/>
  </w:num>
  <w:num w:numId="12" w16cid:durableId="2100980854">
    <w:abstractNumId w:val="5"/>
  </w:num>
  <w:num w:numId="13" w16cid:durableId="573012184">
    <w:abstractNumId w:val="4"/>
  </w:num>
  <w:num w:numId="14" w16cid:durableId="1563298188">
    <w:abstractNumId w:val="8"/>
  </w:num>
  <w:num w:numId="15" w16cid:durableId="1403410390">
    <w:abstractNumId w:val="3"/>
  </w:num>
  <w:num w:numId="16" w16cid:durableId="1865246128">
    <w:abstractNumId w:val="2"/>
  </w:num>
  <w:num w:numId="17" w16cid:durableId="226458618">
    <w:abstractNumId w:val="1"/>
  </w:num>
  <w:num w:numId="18" w16cid:durableId="681202020">
    <w:abstractNumId w:val="0"/>
  </w:num>
  <w:num w:numId="19" w16cid:durableId="1325863065">
    <w:abstractNumId w:val="22"/>
  </w:num>
  <w:num w:numId="20" w16cid:durableId="894314087">
    <w:abstractNumId w:val="26"/>
  </w:num>
  <w:num w:numId="21" w16cid:durableId="1302080639">
    <w:abstractNumId w:val="19"/>
  </w:num>
  <w:num w:numId="22" w16cid:durableId="1960332731">
    <w:abstractNumId w:val="20"/>
  </w:num>
  <w:num w:numId="23" w16cid:durableId="1109154851">
    <w:abstractNumId w:val="24"/>
  </w:num>
  <w:num w:numId="24" w16cid:durableId="1423186110">
    <w:abstractNumId w:val="18"/>
  </w:num>
  <w:num w:numId="25" w16cid:durableId="450320337">
    <w:abstractNumId w:val="21"/>
  </w:num>
  <w:num w:numId="26" w16cid:durableId="547256655">
    <w:abstractNumId w:val="25"/>
  </w:num>
  <w:num w:numId="27" w16cid:durableId="1303660574">
    <w:abstractNumId w:val="12"/>
  </w:num>
  <w:num w:numId="28" w16cid:durableId="142816071">
    <w:abstractNumId w:val="14"/>
  </w:num>
  <w:num w:numId="29" w16cid:durableId="1377776045">
    <w:abstractNumId w:val="23"/>
  </w:num>
  <w:num w:numId="30" w16cid:durableId="20430934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620B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27C1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4C63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7BD"/>
    <w:rsid w:val="005D38D7"/>
    <w:rsid w:val="005D4451"/>
    <w:rsid w:val="005D5FF5"/>
    <w:rsid w:val="005E1CF5"/>
    <w:rsid w:val="005F5171"/>
    <w:rsid w:val="005F65B0"/>
    <w:rsid w:val="006007F1"/>
    <w:rsid w:val="006020AB"/>
    <w:rsid w:val="006059AF"/>
    <w:rsid w:val="00616F7F"/>
    <w:rsid w:val="00617BAE"/>
    <w:rsid w:val="00626873"/>
    <w:rsid w:val="00627293"/>
    <w:rsid w:val="00650759"/>
    <w:rsid w:val="00653546"/>
    <w:rsid w:val="00655157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D5F81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55541"/>
    <w:rsid w:val="0076259D"/>
    <w:rsid w:val="007628BB"/>
    <w:rsid w:val="00773ADD"/>
    <w:rsid w:val="0078582E"/>
    <w:rsid w:val="00787FD3"/>
    <w:rsid w:val="00790F61"/>
    <w:rsid w:val="00794D89"/>
    <w:rsid w:val="007A211C"/>
    <w:rsid w:val="007A4811"/>
    <w:rsid w:val="007A5DAC"/>
    <w:rsid w:val="007B03B3"/>
    <w:rsid w:val="007B1BAC"/>
    <w:rsid w:val="007B3995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83568"/>
    <w:rsid w:val="008C1B47"/>
    <w:rsid w:val="008C3D45"/>
    <w:rsid w:val="008C3EF7"/>
    <w:rsid w:val="008C50B1"/>
    <w:rsid w:val="008D7DEB"/>
    <w:rsid w:val="008E2813"/>
    <w:rsid w:val="008F3880"/>
    <w:rsid w:val="0090122B"/>
    <w:rsid w:val="0090282A"/>
    <w:rsid w:val="00904DE7"/>
    <w:rsid w:val="00914782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1543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2C22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13DF"/>
    <w:rsid w:val="00E941C7"/>
    <w:rsid w:val="00E97171"/>
    <w:rsid w:val="00EB2CB7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A5A17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B3995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7B3995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B399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