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A25114E" w:rsidR="00C72BA7" w:rsidRDefault="009C77CA" w:rsidP="00162A96">
      <w:pPr>
        <w:pStyle w:val="TITULOFICHAS"/>
      </w:pPr>
      <w:bookmarkStart w:id="0" w:name="_Hlk103012585"/>
      <w:bookmarkEnd w:id="0"/>
      <w:r w:rsidRPr="009C77CA">
        <w:t xml:space="preserve">Teste de </w:t>
      </w:r>
      <w:proofErr w:type="spellStart"/>
      <w:r w:rsidR="00F3204D">
        <w:t>A</w:t>
      </w:r>
      <w:r w:rsidRPr="009C77CA">
        <w:t>valiaçã</w:t>
      </w:r>
      <w:r w:rsidR="00F3204D">
        <w:t>o</w:t>
      </w:r>
      <w:proofErr w:type="spellEnd"/>
    </w:p>
    <w:p w14:paraId="364648FF" w14:textId="278C2942" w:rsidR="00A448BD" w:rsidRPr="00807A7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8F85D42" w14:textId="5913F546" w:rsidR="00994349" w:rsidRPr="004375AE" w:rsidRDefault="00994349" w:rsidP="00994349">
      <w:pPr>
        <w:pStyle w:val="QUESTAO1"/>
        <w:rPr>
          <w:b/>
        </w:rPr>
      </w:pPr>
      <w:r w:rsidRPr="0008196F">
        <w:rPr>
          <w:noProof/>
          <w:lang w:eastAsia="pt-PT"/>
        </w:rPr>
        <w:drawing>
          <wp:anchor distT="0" distB="0" distL="114300" distR="114300" simplePos="0" relativeHeight="251710464" behindDoc="0" locked="0" layoutInCell="1" allowOverlap="1" wp14:anchorId="48DAAD95" wp14:editId="666A4128">
            <wp:simplePos x="0" y="0"/>
            <wp:positionH relativeFrom="column">
              <wp:posOffset>3636010</wp:posOffset>
            </wp:positionH>
            <wp:positionV relativeFrom="paragraph">
              <wp:posOffset>132715</wp:posOffset>
            </wp:positionV>
            <wp:extent cx="2286000" cy="192595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25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B551F9" wp14:editId="6016AB9A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E9C01" w14:textId="77777777" w:rsidR="00994349" w:rsidRPr="00086D19" w:rsidRDefault="00994349" w:rsidP="0099434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B551F9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2E9C01" w14:textId="77777777" w:rsidR="00994349" w:rsidRPr="00086D19" w:rsidRDefault="00994349" w:rsidP="0099434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8196F">
        <w:t xml:space="preserve">Um grupo de </w:t>
      </w:r>
      <w:r w:rsidRPr="00994349">
        <w:t>amigos</w:t>
      </w:r>
      <w:r w:rsidRPr="0008196F">
        <w:t xml:space="preserve"> pensou </w:t>
      </w:r>
      <w:r>
        <w:t xml:space="preserve">e escreveu </w:t>
      </w:r>
      <w:r w:rsidRPr="0008196F">
        <w:t>num</w:t>
      </w:r>
      <w:r>
        <w:t xml:space="preserve"> cartão um</w:t>
      </w:r>
      <w:r w:rsidRPr="0008196F">
        <w:t xml:space="preserve"> número natural menor do que vinte. Os números estão representados ao lado.</w:t>
      </w:r>
    </w:p>
    <w:p w14:paraId="1B1EAC82" w14:textId="6A03BE34" w:rsidR="00994349" w:rsidRDefault="00994349" w:rsidP="00994349">
      <w:pPr>
        <w:pStyle w:val="QUESTAO11"/>
        <w:rPr>
          <w:noProof/>
        </w:rPr>
      </w:pPr>
      <w:r w:rsidRPr="00335C18">
        <w:rPr>
          <w:b/>
        </w:rPr>
        <w:t>1.1.</w:t>
      </w:r>
      <w:r w:rsidRPr="00335C18">
        <w:rPr>
          <w:b/>
        </w:rPr>
        <w:tab/>
      </w:r>
      <w:r w:rsidRPr="0008196F">
        <w:t xml:space="preserve">Qual é a </w:t>
      </w:r>
      <w:r>
        <w:t>frequência relativa do número  7</w:t>
      </w:r>
      <w:r w:rsidRPr="0008196F">
        <w:t xml:space="preserve"> ?</w:t>
      </w:r>
      <w:r w:rsidRPr="0008196F">
        <w:rPr>
          <w:noProof/>
        </w:rPr>
        <w:t xml:space="preserve"> </w:t>
      </w:r>
    </w:p>
    <w:p w14:paraId="64FE8AC7" w14:textId="6E728AF1" w:rsidR="00994349" w:rsidRDefault="00994349" w:rsidP="004E294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ind w:left="158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 w:rsidR="00F3204D">
        <w:tab/>
      </w:r>
      <w:r w:rsidRPr="00EE0C7C">
        <w:rPr>
          <w:b/>
          <w:noProof/>
        </w:rPr>
        <w:tab/>
        <w:t>(B)</w:t>
      </w:r>
      <w:r w:rsidR="00F3204D">
        <w:rPr>
          <w:b/>
          <w:noProof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7</m:t>
            </m:r>
          </m:den>
        </m:f>
      </m:oMath>
    </w:p>
    <w:p w14:paraId="141EECDB" w14:textId="22563C52" w:rsidR="00994349" w:rsidRDefault="00994349" w:rsidP="004E294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</w:r>
      <w:r w:rsidR="00F3204D">
        <w:rPr>
          <w:b/>
          <w:noProof/>
        </w:rPr>
        <w:tab/>
      </w:r>
      <w:r w:rsidRPr="00EE0C7C">
        <w:rPr>
          <w:b/>
          <w:noProof/>
        </w:rPr>
        <w:t>(D)</w:t>
      </w:r>
      <w:r w:rsidR="00F3204D">
        <w:rPr>
          <w:b/>
          <w:noProof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019DC2FB" w14:textId="5120FEA5" w:rsidR="00994349" w:rsidRDefault="00994349" w:rsidP="00994349">
      <w:pPr>
        <w:pStyle w:val="QUESTAO11"/>
        <w:rPr>
          <w:noProof/>
        </w:rPr>
      </w:pPr>
      <w:r w:rsidRPr="00335C18">
        <w:rPr>
          <w:b/>
        </w:rPr>
        <w:t>1.2.</w:t>
      </w:r>
      <w:r w:rsidRPr="0008196F">
        <w:tab/>
        <w:t xml:space="preserve">Qual é </w:t>
      </w:r>
      <w:r>
        <w:t xml:space="preserve">o valor da </w:t>
      </w:r>
      <w:r w:rsidRPr="0008196F">
        <w:t>mediana?</w:t>
      </w:r>
    </w:p>
    <w:p w14:paraId="64777360" w14:textId="17975CA3" w:rsidR="00994349" w:rsidRDefault="00994349" w:rsidP="00F3204D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ind w:firstLine="0"/>
      </w:pPr>
      <w:r w:rsidRPr="00EE0C7C">
        <w:rPr>
          <w:b/>
          <w:noProof/>
        </w:rPr>
        <w:t>(A)</w:t>
      </w:r>
      <w:r w:rsidR="00F3204D">
        <w:rPr>
          <w:b/>
          <w:noProof/>
        </w:rPr>
        <w:t xml:space="preserve">     </w:t>
      </w:r>
      <w:r>
        <w:t>8</w:t>
      </w:r>
      <w:r w:rsidRPr="00EE0C7C">
        <w:rPr>
          <w:b/>
          <w:noProof/>
        </w:rPr>
        <w:tab/>
      </w:r>
      <w:r w:rsidR="00F3204D">
        <w:rPr>
          <w:b/>
          <w:noProof/>
        </w:rPr>
        <w:tab/>
      </w:r>
      <w:r w:rsidRPr="00EE0C7C">
        <w:rPr>
          <w:b/>
          <w:noProof/>
        </w:rPr>
        <w:t>(B)</w:t>
      </w:r>
      <w:r w:rsidR="00F3204D">
        <w:rPr>
          <w:b/>
          <w:noProof/>
        </w:rPr>
        <w:t xml:space="preserve">    </w:t>
      </w:r>
      <w:r>
        <w:t>8,5</w:t>
      </w:r>
      <w:r w:rsidR="00F3204D">
        <w:tab/>
      </w:r>
      <w:r w:rsidRPr="00EE0C7C">
        <w:rPr>
          <w:b/>
          <w:noProof/>
        </w:rPr>
        <w:tab/>
        <w:t>(C)</w:t>
      </w:r>
      <w:r w:rsidR="00F3204D">
        <w:rPr>
          <w:b/>
          <w:noProof/>
        </w:rPr>
        <w:t xml:space="preserve">    </w:t>
      </w:r>
      <w:r>
        <w:t>9</w:t>
      </w:r>
      <w:r w:rsidRPr="00EE0C7C">
        <w:rPr>
          <w:b/>
          <w:noProof/>
        </w:rPr>
        <w:tab/>
      </w:r>
      <w:r w:rsidR="00F3204D">
        <w:rPr>
          <w:b/>
          <w:noProof/>
        </w:rPr>
        <w:tab/>
      </w:r>
      <w:r w:rsidRPr="00EE0C7C">
        <w:rPr>
          <w:b/>
          <w:noProof/>
        </w:rPr>
        <w:t>(D)</w:t>
      </w:r>
      <w:r w:rsidR="00F3204D">
        <w:rPr>
          <w:b/>
          <w:noProof/>
        </w:rPr>
        <w:t xml:space="preserve">   </w:t>
      </w:r>
      <w:r>
        <w:t>10</w:t>
      </w:r>
    </w:p>
    <w:p w14:paraId="6D25B7ED" w14:textId="0CAE750E" w:rsidR="00994349" w:rsidRDefault="00994349" w:rsidP="0099434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A75739" wp14:editId="0CCA1B6C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6A8B1" w14:textId="25E14CFF" w:rsidR="00994349" w:rsidRPr="00086D19" w:rsidRDefault="00994349" w:rsidP="0099434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A75739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46A8B1" w14:textId="25E14CFF" w:rsidR="00994349" w:rsidRPr="00086D19" w:rsidRDefault="00994349" w:rsidP="0099434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8196F">
        <w:t>A mediana dos valores seguintes é  3,5 :</w:t>
      </w:r>
    </w:p>
    <w:p w14:paraId="1BCD629E" w14:textId="77777777" w:rsidR="00807A76" w:rsidRPr="00335C18" w:rsidRDefault="00807A76" w:rsidP="00807A76">
      <w:pPr>
        <w:pStyle w:val="QUESTAO1"/>
        <w:spacing w:before="0" w:line="240" w:lineRule="auto"/>
        <w:rPr>
          <w:bCs/>
        </w:rPr>
      </w:pPr>
    </w:p>
    <w:tbl>
      <w:tblPr>
        <w:tblStyle w:val="TabelacomGrelha"/>
        <w:tblW w:w="8199" w:type="dxa"/>
        <w:tblInd w:w="705" w:type="dxa"/>
        <w:tblBorders>
          <w:top w:val="single" w:sz="12" w:space="0" w:color="808080"/>
          <w:left w:val="none" w:sz="0" w:space="0" w:color="auto"/>
          <w:bottom w:val="single" w:sz="12" w:space="0" w:color="8080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1024"/>
        <w:gridCol w:w="1024"/>
        <w:gridCol w:w="1024"/>
        <w:gridCol w:w="1026"/>
        <w:gridCol w:w="1026"/>
        <w:gridCol w:w="1026"/>
        <w:gridCol w:w="1026"/>
      </w:tblGrid>
      <w:tr w:rsidR="00994349" w:rsidRPr="00994349" w14:paraId="79CF136C" w14:textId="77777777" w:rsidTr="00994349">
        <w:trPr>
          <w:trHeight w:val="355"/>
        </w:trPr>
        <w:tc>
          <w:tcPr>
            <w:tcW w:w="1023" w:type="dxa"/>
            <w:vAlign w:val="center"/>
          </w:tcPr>
          <w:p w14:paraId="5B0DF539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24" w:type="dxa"/>
            <w:vAlign w:val="center"/>
          </w:tcPr>
          <w:p w14:paraId="41856027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4" w:type="dxa"/>
            <w:vAlign w:val="center"/>
          </w:tcPr>
          <w:p w14:paraId="34C686D8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oMath>
            </m:oMathPara>
          </w:p>
        </w:tc>
        <w:tc>
          <w:tcPr>
            <w:tcW w:w="1024" w:type="dxa"/>
            <w:vAlign w:val="center"/>
          </w:tcPr>
          <w:p w14:paraId="3F2FDBAB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6" w:type="dxa"/>
            <w:vAlign w:val="center"/>
          </w:tcPr>
          <w:p w14:paraId="2A0B08BD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26" w:type="dxa"/>
            <w:vAlign w:val="center"/>
          </w:tcPr>
          <w:p w14:paraId="045AF76E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26" w:type="dxa"/>
            <w:vAlign w:val="center"/>
          </w:tcPr>
          <w:p w14:paraId="30D2F65A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26" w:type="dxa"/>
            <w:vAlign w:val="center"/>
          </w:tcPr>
          <w:p w14:paraId="2841A7CC" w14:textId="77777777" w:rsidR="00994349" w:rsidRPr="00994349" w:rsidRDefault="00994349" w:rsidP="003D4A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6A787C0C" w14:textId="77777777" w:rsidR="00994349" w:rsidRDefault="00994349" w:rsidP="00994349">
      <w:pPr>
        <w:pStyle w:val="QuestaoTexto"/>
      </w:pPr>
    </w:p>
    <w:p w14:paraId="18292008" w14:textId="421FC6B0" w:rsidR="00994349" w:rsidRDefault="00994349" w:rsidP="00994349">
      <w:pPr>
        <w:pStyle w:val="QuestaoTexto"/>
      </w:pPr>
      <w:r w:rsidRPr="0008196F">
        <w:t xml:space="preserve">Qual é o valor de  </w:t>
      </w:r>
      <w:r>
        <w:rPr>
          <w:i/>
          <w:iCs/>
        </w:rPr>
        <w:t>a</w:t>
      </w:r>
      <w:r w:rsidRPr="0008196F">
        <w:t xml:space="preserve"> ?</w:t>
      </w:r>
    </w:p>
    <w:p w14:paraId="705A8AA2" w14:textId="5175A1F5" w:rsidR="00994349" w:rsidRDefault="00994349" w:rsidP="00994349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2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3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4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6</w:t>
      </w:r>
    </w:p>
    <w:p w14:paraId="346FACB0" w14:textId="4D117980" w:rsidR="00994349" w:rsidRDefault="00994349" w:rsidP="0099434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6EFB04" wp14:editId="66A0A849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7DCE5" w14:textId="04BB7004" w:rsidR="00994349" w:rsidRPr="00086D19" w:rsidRDefault="00994349" w:rsidP="0099434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6EFB04" id="Oval 1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E67DCE5" w14:textId="04BB7004" w:rsidR="00994349" w:rsidRPr="00086D19" w:rsidRDefault="00994349" w:rsidP="0099434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Perguntou-se aos alunos de duas turmas do 7.º ano qual a atividade principal com que ocupavam os tempos livres.</w:t>
      </w:r>
    </w:p>
    <w:p w14:paraId="3B40AFC8" w14:textId="3EDAC2E8" w:rsidR="00994349" w:rsidRPr="0008196F" w:rsidRDefault="00994349" w:rsidP="00994349">
      <w:pPr>
        <w:pStyle w:val="QuestaoTexto"/>
      </w:pPr>
      <w:r>
        <w:t>Os resultados foram representados no gráfico abaixo.</w:t>
      </w:r>
    </w:p>
    <w:p w14:paraId="25889A7E" w14:textId="697410DA" w:rsidR="00807A76" w:rsidRDefault="00807A76" w:rsidP="00994349">
      <w:pPr>
        <w:pStyle w:val="QuestaoTexto"/>
      </w:pPr>
      <w:r>
        <w:rPr>
          <w:bCs/>
          <w:noProof/>
        </w:rPr>
        <w:drawing>
          <wp:anchor distT="0" distB="0" distL="114300" distR="114300" simplePos="0" relativeHeight="251712512" behindDoc="0" locked="0" layoutInCell="1" allowOverlap="1" wp14:anchorId="2C689DD0" wp14:editId="410234C0">
            <wp:simplePos x="0" y="0"/>
            <wp:positionH relativeFrom="column">
              <wp:posOffset>1572260</wp:posOffset>
            </wp:positionH>
            <wp:positionV relativeFrom="paragraph">
              <wp:posOffset>110490</wp:posOffset>
            </wp:positionV>
            <wp:extent cx="2966085" cy="1533525"/>
            <wp:effectExtent l="0" t="0" r="5715" b="9525"/>
            <wp:wrapTopAndBottom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4F19DE" w14:textId="28998B7A" w:rsidR="00994349" w:rsidRDefault="00994349" w:rsidP="00994349">
      <w:pPr>
        <w:pStyle w:val="QuestaoTexto"/>
      </w:pPr>
      <w:r>
        <w:t>Qual é a probabilidade de escolher, ao acaso, um aluno da turma do 7.º B que ocupe os tempos livres a praticar desporto?</w:t>
      </w:r>
    </w:p>
    <w:p w14:paraId="535F3E2D" w14:textId="1C74CD50" w:rsidR="00807A76" w:rsidRDefault="00994349" w:rsidP="00994349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994349">
        <w:t>30%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994349">
        <w:t>75%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Pr="00994349">
        <w:t>55%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994349">
        <w:t>25%</w:t>
      </w:r>
    </w:p>
    <w:p w14:paraId="47F54902" w14:textId="77777777" w:rsidR="00807A76" w:rsidRDefault="00807A76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>
        <w:br w:type="page"/>
      </w:r>
    </w:p>
    <w:p w14:paraId="320F79B9" w14:textId="3F722A8C" w:rsidR="00994349" w:rsidRPr="00B25E83" w:rsidRDefault="00994349" w:rsidP="00994349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19D70E16" wp14:editId="6A441192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030C5" w14:textId="7F5D7DC6" w:rsidR="00994349" w:rsidRPr="00086D19" w:rsidRDefault="00994349" w:rsidP="0099434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D70E16" id="Oval 1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FE030C5" w14:textId="7F5D7DC6" w:rsidR="00994349" w:rsidRPr="00086D19" w:rsidRDefault="00994349" w:rsidP="0099434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</w:t>
      </w:r>
      <w:r w:rsidRPr="00994349">
        <w:t>Lourenço</w:t>
      </w:r>
      <w:r>
        <w:t xml:space="preserve"> colocou num saco doze bolas numeradas de 1 a 12</w:t>
      </w:r>
      <w:r w:rsidRPr="00B25E83">
        <w:t>.</w:t>
      </w:r>
      <w:r>
        <w:t xml:space="preserve"> Retirou, ao acaso, uma bola do saco.</w:t>
      </w:r>
    </w:p>
    <w:p w14:paraId="16BD6C53" w14:textId="460690BB" w:rsidR="00994349" w:rsidRDefault="00994349" w:rsidP="00994349">
      <w:pPr>
        <w:pStyle w:val="QuestaoTexto"/>
      </w:pPr>
      <w:r w:rsidRPr="00B25E83">
        <w:t xml:space="preserve">Qual é a probabilidade </w:t>
      </w:r>
      <w:proofErr w:type="gramStart"/>
      <w:r w:rsidRPr="00B25E83">
        <w:t>da</w:t>
      </w:r>
      <w:proofErr w:type="gramEnd"/>
      <w:r w:rsidRPr="00B25E83">
        <w:t xml:space="preserve"> </w:t>
      </w:r>
      <w:r>
        <w:t>bola retirada</w:t>
      </w:r>
      <w:r w:rsidRPr="00B25E83">
        <w:t xml:space="preserve"> te</w:t>
      </w:r>
      <w:r>
        <w:t>r um número ímpar e divisor de 12</w:t>
      </w:r>
      <w:r w:rsidRPr="00B25E83">
        <w:t>?</w:t>
      </w:r>
    </w:p>
    <w:p w14:paraId="240B00D3" w14:textId="2B60B748" w:rsidR="00994349" w:rsidRDefault="00994349" w:rsidP="004E2941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</m:oMath>
    </w:p>
    <w:p w14:paraId="47C258E3" w14:textId="4343AE70" w:rsidR="00994349" w:rsidRPr="00E70523" w:rsidRDefault="00994349" w:rsidP="00994349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87E9EA" wp14:editId="772566B5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676CD" w14:textId="306B9D5B" w:rsidR="00994349" w:rsidRPr="00086D19" w:rsidRDefault="00994349" w:rsidP="0099434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87E9EA" id="Oval 14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39676CD" w14:textId="306B9D5B" w:rsidR="00994349" w:rsidRPr="00086D19" w:rsidRDefault="00994349" w:rsidP="0099434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Perguntou-se a</w:t>
      </w:r>
      <w:r w:rsidRPr="00E70523">
        <w:t xml:space="preserve"> u</w:t>
      </w:r>
      <w:r>
        <w:t>m grupo de turistas</w:t>
      </w:r>
      <w:r w:rsidRPr="00E70523">
        <w:t xml:space="preserve"> qual foi o meio de transporte que mais utilizaram nas suas férias em Portugal.</w:t>
      </w:r>
    </w:p>
    <w:p w14:paraId="1DFCC2DC" w14:textId="6C6EB78B" w:rsidR="00994349" w:rsidRPr="00E70523" w:rsidRDefault="00994349" w:rsidP="00994349">
      <w:pPr>
        <w:pStyle w:val="QuestaoTexto"/>
      </w:pPr>
      <w:r w:rsidRPr="00E70523">
        <w:t>As respostas foram organizadas na seguinte tabela de frequências incompleta e no gráfico circular que permite completá-la.</w:t>
      </w:r>
    </w:p>
    <w:tbl>
      <w:tblPr>
        <w:tblStyle w:val="TabelacomGrelha"/>
        <w:tblpPr w:leftFromText="141" w:rightFromText="141" w:vertAnchor="text" w:horzAnchor="page" w:tblpX="1965" w:tblpY="25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263"/>
        <w:gridCol w:w="2268"/>
      </w:tblGrid>
      <w:tr w:rsidR="00807A76" w:rsidRPr="00994349" w14:paraId="2ECEDE41" w14:textId="77777777" w:rsidTr="00807A76">
        <w:trPr>
          <w:trHeight w:val="441"/>
        </w:trPr>
        <w:tc>
          <w:tcPr>
            <w:tcW w:w="2263" w:type="dxa"/>
            <w:shd w:val="clear" w:color="auto" w:fill="F9D7D7"/>
            <w:vAlign w:val="center"/>
          </w:tcPr>
          <w:p w14:paraId="794DA212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349">
              <w:rPr>
                <w:rFonts w:ascii="Arial" w:hAnsi="Arial" w:cs="Arial"/>
                <w:b/>
                <w:bCs/>
                <w:sz w:val="20"/>
                <w:szCs w:val="20"/>
              </w:rPr>
              <w:t>Meio de transporte</w:t>
            </w:r>
          </w:p>
        </w:tc>
        <w:tc>
          <w:tcPr>
            <w:tcW w:w="2268" w:type="dxa"/>
            <w:shd w:val="clear" w:color="auto" w:fill="F9D7D7"/>
            <w:vAlign w:val="center"/>
          </w:tcPr>
          <w:p w14:paraId="324F7F2E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349">
              <w:rPr>
                <w:rFonts w:ascii="Arial" w:hAnsi="Arial" w:cs="Arial"/>
                <w:b/>
                <w:bCs/>
                <w:sz w:val="20"/>
                <w:szCs w:val="20"/>
              </w:rPr>
              <w:t>Frequência absoluta</w:t>
            </w:r>
          </w:p>
        </w:tc>
      </w:tr>
      <w:tr w:rsidR="00807A76" w:rsidRPr="00994349" w14:paraId="5287026E" w14:textId="77777777" w:rsidTr="00807A76">
        <w:trPr>
          <w:trHeight w:val="441"/>
        </w:trPr>
        <w:tc>
          <w:tcPr>
            <w:tcW w:w="2263" w:type="dxa"/>
            <w:vAlign w:val="center"/>
          </w:tcPr>
          <w:p w14:paraId="51313596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Metro</w:t>
            </w:r>
          </w:p>
        </w:tc>
        <w:tc>
          <w:tcPr>
            <w:tcW w:w="2268" w:type="dxa"/>
            <w:vAlign w:val="center"/>
          </w:tcPr>
          <w:p w14:paraId="67E18A64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A76" w:rsidRPr="00994349" w14:paraId="37F99838" w14:textId="77777777" w:rsidTr="00807A76">
        <w:trPr>
          <w:trHeight w:val="422"/>
        </w:trPr>
        <w:tc>
          <w:tcPr>
            <w:tcW w:w="2263" w:type="dxa"/>
            <w:vAlign w:val="center"/>
          </w:tcPr>
          <w:p w14:paraId="20752994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Comboio</w:t>
            </w:r>
          </w:p>
        </w:tc>
        <w:tc>
          <w:tcPr>
            <w:tcW w:w="2268" w:type="dxa"/>
            <w:vAlign w:val="center"/>
          </w:tcPr>
          <w:p w14:paraId="49C8D0A8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A76" w:rsidRPr="00994349" w14:paraId="751609AD" w14:textId="77777777" w:rsidTr="00807A76">
        <w:trPr>
          <w:trHeight w:val="441"/>
        </w:trPr>
        <w:tc>
          <w:tcPr>
            <w:tcW w:w="2263" w:type="dxa"/>
            <w:vAlign w:val="center"/>
          </w:tcPr>
          <w:p w14:paraId="7D51785A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Barco</w:t>
            </w:r>
          </w:p>
        </w:tc>
        <w:tc>
          <w:tcPr>
            <w:tcW w:w="2268" w:type="dxa"/>
            <w:vAlign w:val="center"/>
          </w:tcPr>
          <w:p w14:paraId="398316FF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A76" w:rsidRPr="00994349" w14:paraId="2E6A86C0" w14:textId="77777777" w:rsidTr="00807A76">
        <w:trPr>
          <w:trHeight w:val="441"/>
        </w:trPr>
        <w:tc>
          <w:tcPr>
            <w:tcW w:w="2263" w:type="dxa"/>
            <w:vAlign w:val="center"/>
          </w:tcPr>
          <w:p w14:paraId="697E3844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Táxi</w:t>
            </w:r>
          </w:p>
        </w:tc>
        <w:tc>
          <w:tcPr>
            <w:tcW w:w="2268" w:type="dxa"/>
            <w:vAlign w:val="center"/>
          </w:tcPr>
          <w:p w14:paraId="2A4183D0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434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807A76" w:rsidRPr="00994349" w14:paraId="0C313704" w14:textId="77777777" w:rsidTr="00807A76">
        <w:trPr>
          <w:trHeight w:val="441"/>
        </w:trPr>
        <w:tc>
          <w:tcPr>
            <w:tcW w:w="2263" w:type="dxa"/>
            <w:vAlign w:val="center"/>
          </w:tcPr>
          <w:p w14:paraId="47C03277" w14:textId="611825DE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4349">
              <w:rPr>
                <w:rFonts w:ascii="Arial" w:hAnsi="Arial" w:cs="Arial"/>
                <w:sz w:val="20"/>
                <w:szCs w:val="20"/>
              </w:rPr>
              <w:t>Tu</w:t>
            </w:r>
            <w:r w:rsidR="00F3204D">
              <w:rPr>
                <w:rFonts w:ascii="Arial" w:hAnsi="Arial" w:cs="Arial"/>
                <w:sz w:val="20"/>
                <w:szCs w:val="20"/>
              </w:rPr>
              <w:t>que</w:t>
            </w:r>
            <w:r w:rsidRPr="00994349">
              <w:rPr>
                <w:rFonts w:ascii="Arial" w:hAnsi="Arial" w:cs="Arial"/>
                <w:sz w:val="20"/>
                <w:szCs w:val="20"/>
              </w:rPr>
              <w:t>-tu</w:t>
            </w:r>
            <w:r w:rsidR="00F3204D">
              <w:rPr>
                <w:rFonts w:ascii="Arial" w:hAnsi="Arial" w:cs="Arial"/>
                <w:sz w:val="20"/>
                <w:szCs w:val="20"/>
              </w:rPr>
              <w:t>que</w:t>
            </w:r>
            <w:proofErr w:type="spellEnd"/>
          </w:p>
        </w:tc>
        <w:tc>
          <w:tcPr>
            <w:tcW w:w="2268" w:type="dxa"/>
            <w:vAlign w:val="center"/>
          </w:tcPr>
          <w:p w14:paraId="335CDA58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A76" w:rsidRPr="00994349" w14:paraId="366611AB" w14:textId="77777777" w:rsidTr="00807A76">
        <w:trPr>
          <w:trHeight w:val="441"/>
        </w:trPr>
        <w:tc>
          <w:tcPr>
            <w:tcW w:w="2263" w:type="dxa"/>
            <w:shd w:val="clear" w:color="auto" w:fill="FFFFFF" w:themeFill="background1"/>
            <w:vAlign w:val="center"/>
          </w:tcPr>
          <w:p w14:paraId="57184E26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34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268" w:type="dxa"/>
            <w:vAlign w:val="center"/>
          </w:tcPr>
          <w:p w14:paraId="5A7ADC66" w14:textId="77777777" w:rsidR="00807A76" w:rsidRPr="00994349" w:rsidRDefault="00807A76" w:rsidP="00807A7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CC306A" w14:textId="6E843BB1" w:rsidR="00994349" w:rsidRPr="00E70523" w:rsidRDefault="00994349" w:rsidP="00807A76">
      <w:pPr>
        <w:spacing w:after="0" w:line="240" w:lineRule="auto"/>
        <w:ind w:left="703" w:hanging="703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1D1843A8" wp14:editId="7CA96493">
            <wp:simplePos x="0" y="0"/>
            <wp:positionH relativeFrom="column">
              <wp:posOffset>3567886</wp:posOffset>
            </wp:positionH>
            <wp:positionV relativeFrom="paragraph">
              <wp:posOffset>55707</wp:posOffset>
            </wp:positionV>
            <wp:extent cx="2620800" cy="1843200"/>
            <wp:effectExtent l="0" t="0" r="8255" b="5080"/>
            <wp:wrapThrough wrapText="bothSides">
              <wp:wrapPolygon edited="0">
                <wp:start x="0" y="0"/>
                <wp:lineTo x="0" y="21436"/>
                <wp:lineTo x="21511" y="21436"/>
                <wp:lineTo x="21511" y="0"/>
                <wp:lineTo x="0" y="0"/>
              </wp:wrapPolygon>
            </wp:wrapThrough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0800" cy="18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A18B8" w14:textId="104C1D9A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094305E4" w14:textId="68AF2CA0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6B45B466" w14:textId="74D8B6A0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6C268C36" w14:textId="51B0B0A9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1DDDE7D5" w14:textId="56A1BEF2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6513A5BA" w14:textId="26603FE3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3DC9B81F" w14:textId="0E59825D" w:rsidR="00994349" w:rsidRPr="00E70523" w:rsidRDefault="00994349" w:rsidP="00994349">
      <w:pPr>
        <w:spacing w:after="80" w:line="324" w:lineRule="auto"/>
        <w:ind w:left="703" w:hanging="703"/>
        <w:rPr>
          <w:rFonts w:ascii="Arial" w:hAnsi="Arial" w:cs="Arial"/>
        </w:rPr>
      </w:pPr>
    </w:p>
    <w:p w14:paraId="7EA95825" w14:textId="626077BA" w:rsidR="00994349" w:rsidRPr="00E70523" w:rsidRDefault="00994349" w:rsidP="00807A76">
      <w:pPr>
        <w:pStyle w:val="QUESTAO11"/>
      </w:pPr>
      <w:r w:rsidRPr="00E70523">
        <w:rPr>
          <w:b/>
        </w:rPr>
        <w:t>5.1.</w:t>
      </w:r>
      <w:r w:rsidR="00807A76">
        <w:tab/>
      </w:r>
      <w:r>
        <w:t>Mostra que o número de turistas inquiridos é igual a 80.</w:t>
      </w:r>
    </w:p>
    <w:p w14:paraId="41A7904F" w14:textId="268C20FC" w:rsidR="00994349" w:rsidRPr="00E70523" w:rsidRDefault="00994349" w:rsidP="00807A76">
      <w:pPr>
        <w:pStyle w:val="QUESTAO11"/>
      </w:pPr>
      <w:r w:rsidRPr="00AD16E6">
        <w:rPr>
          <w:b/>
        </w:rPr>
        <w:t>5.2.</w:t>
      </w:r>
      <w:r w:rsidR="00807A76">
        <w:tab/>
      </w:r>
      <w:r w:rsidRPr="00E70523">
        <w:t>Completa a tabela.</w:t>
      </w:r>
    </w:p>
    <w:p w14:paraId="5457ECC2" w14:textId="25EA1EC3" w:rsidR="00994349" w:rsidRDefault="00994349" w:rsidP="00807A76">
      <w:pPr>
        <w:pStyle w:val="QUESTAO11"/>
      </w:pPr>
      <w:r w:rsidRPr="00AD16E6">
        <w:rPr>
          <w:b/>
        </w:rPr>
        <w:t>5.3.</w:t>
      </w:r>
      <w:r w:rsidR="00807A76">
        <w:tab/>
      </w:r>
      <w:r w:rsidRPr="00E70523">
        <w:t>Qual é a moda?</w:t>
      </w:r>
    </w:p>
    <w:p w14:paraId="4C22A1F2" w14:textId="16B46FF0" w:rsidR="00994349" w:rsidRPr="00E70523" w:rsidRDefault="00994349" w:rsidP="00807A76">
      <w:pPr>
        <w:pStyle w:val="QUESTAO11"/>
      </w:pPr>
      <w:r w:rsidRPr="00AD16E6">
        <w:rPr>
          <w:b/>
        </w:rPr>
        <w:t>5.4.</w:t>
      </w:r>
      <w:r w:rsidR="00807A76">
        <w:tab/>
      </w:r>
      <w:r>
        <w:t xml:space="preserve">Indica a probabilidade de </w:t>
      </w:r>
      <w:r w:rsidR="00A23061">
        <w:t xml:space="preserve">que, ao </w:t>
      </w:r>
      <w:r>
        <w:t xml:space="preserve">escolher um turista ao acaso, </w:t>
      </w:r>
      <w:r w:rsidR="005D5FFE">
        <w:t>este</w:t>
      </w:r>
      <w:r>
        <w:t xml:space="preserve"> tenha respondido que o meio de transporte mais utilizado foi o metro ou o comb</w:t>
      </w:r>
      <w:r w:rsidR="00807A76">
        <w:t>o</w:t>
      </w:r>
      <w:r>
        <w:t>io.</w:t>
      </w:r>
    </w:p>
    <w:p w14:paraId="3F5C58C4" w14:textId="26E83E88" w:rsidR="00994349" w:rsidRPr="00AD16E6" w:rsidRDefault="00807A76" w:rsidP="00807A7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B3BE66" wp14:editId="289C247A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6FCAC" w14:textId="2D659459" w:rsidR="00807A76" w:rsidRPr="00086D19" w:rsidRDefault="00807A76" w:rsidP="00807A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B3BE66" id="Oval 16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16FCAC" w14:textId="2D659459" w:rsidR="00807A76" w:rsidRPr="00086D19" w:rsidRDefault="00807A76" w:rsidP="00807A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94349" w:rsidRPr="00807A76">
        <w:t>Inquiriram</w:t>
      </w:r>
      <w:r w:rsidR="00994349">
        <w:t>-se 30 alunos de uma escola acerca do tempo, em minutos, que gastavam no percurso casa-escola.</w:t>
      </w:r>
    </w:p>
    <w:p w14:paraId="54C62BF2" w14:textId="77777777" w:rsidR="00994349" w:rsidRPr="00AD16E6" w:rsidRDefault="00994349" w:rsidP="00807A76">
      <w:pPr>
        <w:pStyle w:val="QuestaoTexto"/>
      </w:pPr>
      <w:r w:rsidRPr="00AD16E6">
        <w:t xml:space="preserve">Os </w:t>
      </w:r>
      <w:r>
        <w:t>resultados obtidos</w:t>
      </w:r>
      <w:r w:rsidRPr="00AD16E6">
        <w:t xml:space="preserve"> foram os seguintes:</w:t>
      </w:r>
    </w:p>
    <w:tbl>
      <w:tblPr>
        <w:tblW w:w="850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94349" w:rsidRPr="00807A76" w14:paraId="2DBA14A2" w14:textId="77777777" w:rsidTr="00807A76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90CD76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270CF2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287B06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049097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2BAA8D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3AB7D2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AAB766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4AA22A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3C047E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852A71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</w:t>
            </w:r>
          </w:p>
        </w:tc>
      </w:tr>
      <w:tr w:rsidR="00994349" w:rsidRPr="00807A76" w14:paraId="5C8ADD8C" w14:textId="77777777" w:rsidTr="00807A76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B64DB0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CF33AD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FE4C69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C64CCE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7D73EB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D4EC98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853E1D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ACAF88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D6DBCF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BB6127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</w:t>
            </w:r>
          </w:p>
        </w:tc>
      </w:tr>
      <w:tr w:rsidR="00994349" w:rsidRPr="00807A76" w14:paraId="761721B7" w14:textId="77777777" w:rsidTr="00807A76">
        <w:trPr>
          <w:trHeight w:val="300"/>
          <w:jc w:val="center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622F88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C64EEC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CE7765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C7385B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C9CCA8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BD1B74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D3037C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399DCB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671DE2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F23639" w14:textId="77777777" w:rsidR="00994349" w:rsidRPr="00807A76" w:rsidRDefault="00994349" w:rsidP="003D4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07A7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</w:t>
            </w:r>
          </w:p>
        </w:tc>
      </w:tr>
    </w:tbl>
    <w:p w14:paraId="5FA6FB76" w14:textId="39FE91B4" w:rsidR="00994349" w:rsidRPr="00AD16E6" w:rsidRDefault="00994349" w:rsidP="004E2941">
      <w:pPr>
        <w:pStyle w:val="QUESTAO11"/>
      </w:pPr>
      <w:r>
        <w:rPr>
          <w:b/>
        </w:rPr>
        <w:t>6</w:t>
      </w:r>
      <w:r w:rsidRPr="00AD16E6">
        <w:rPr>
          <w:b/>
        </w:rPr>
        <w:t>.1.</w:t>
      </w:r>
      <w:r w:rsidR="00807A76">
        <w:tab/>
      </w:r>
      <w:r w:rsidRPr="00AD16E6">
        <w:t>Constrói uma tabela de frequên</w:t>
      </w:r>
      <w:r>
        <w:t>cias agrupando os dados em quatro</w:t>
      </w:r>
      <w:r w:rsidRPr="00AD16E6">
        <w:t xml:space="preserve"> classes</w:t>
      </w:r>
      <w:r>
        <w:t xml:space="preserve"> de amplitude 10</w:t>
      </w:r>
      <w:r w:rsidRPr="00AD16E6">
        <w:t xml:space="preserve">, sendo a primeira classe </w:t>
      </w:r>
      <m:oMath>
        <m:r>
          <w:rPr>
            <w:rFonts w:ascii="Cambria Math" w:hAnsi="Cambria Math"/>
          </w:rPr>
          <m:t>0 a &lt;10</m:t>
        </m:r>
      </m:oMath>
      <w:r w:rsidRPr="00AD16E6">
        <w:t xml:space="preserve">  e a última </w:t>
      </w:r>
      <m:oMath>
        <m:r>
          <w:rPr>
            <w:rFonts w:ascii="Cambria Math"/>
          </w:rPr>
          <m:t>30</m:t>
        </m:r>
        <m:r>
          <w:rPr>
            <w:rFonts w:ascii="Cambria Math"/>
          </w:rPr>
          <m:t> </m:t>
        </m:r>
        <m:r>
          <w:rPr>
            <w:rFonts w:ascii="Cambria Math"/>
          </w:rPr>
          <m:t>a</m:t>
        </m:r>
        <m:r>
          <w:rPr>
            <w:rFonts w:ascii="Cambria Math"/>
          </w:rPr>
          <m:t> ≤</m:t>
        </m:r>
        <m:r>
          <w:rPr>
            <w:rFonts w:ascii="Cambria Math"/>
          </w:rPr>
          <m:t>40</m:t>
        </m:r>
      </m:oMath>
      <w:r w:rsidR="00AC23F5">
        <w:t xml:space="preserve"> </w:t>
      </w:r>
      <w:r w:rsidRPr="00AD16E6">
        <w:t>.</w:t>
      </w:r>
    </w:p>
    <w:p w14:paraId="2409BC81" w14:textId="586853CE" w:rsidR="00994349" w:rsidRPr="00AD16E6" w:rsidRDefault="00994349" w:rsidP="00807A76">
      <w:pPr>
        <w:pStyle w:val="QUESTAO11"/>
      </w:pPr>
      <w:r>
        <w:rPr>
          <w:b/>
        </w:rPr>
        <w:t>6</w:t>
      </w:r>
      <w:r w:rsidRPr="00AD16E6">
        <w:rPr>
          <w:b/>
        </w:rPr>
        <w:t>.2.</w:t>
      </w:r>
      <w:r w:rsidR="00807A76">
        <w:tab/>
      </w:r>
      <w:r w:rsidRPr="00AD16E6">
        <w:t>Constrói o histograma correspondente à tabela da alínea anterior.</w:t>
      </w:r>
    </w:p>
    <w:p w14:paraId="78BBE3FD" w14:textId="37A217CD" w:rsidR="00994349" w:rsidRDefault="00807A76" w:rsidP="00807A7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077D7BB" wp14:editId="709C0CFA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43355" w14:textId="0D0123D8" w:rsidR="00807A76" w:rsidRPr="00086D19" w:rsidRDefault="00807A76" w:rsidP="00807A7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77D7BB" id="Oval 1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2343355" w14:textId="0D0123D8" w:rsidR="00807A76" w:rsidRPr="00086D19" w:rsidRDefault="00807A76" w:rsidP="00807A7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94349">
        <w:t>Considera a experiência aleatória que consiste em retirar, ao acaso, uma bola de um saco com bolas azuis, brancas e verdes.</w:t>
      </w:r>
    </w:p>
    <w:p w14:paraId="5B26471C" w14:textId="77777777" w:rsidR="00994349" w:rsidRPr="00E13CAA" w:rsidRDefault="00994349" w:rsidP="00807A76">
      <w:pPr>
        <w:pStyle w:val="QuestaoTexto"/>
      </w:pPr>
      <w:r w:rsidRPr="00E13CAA">
        <w:t>Sabe-se que a probabilidade de sair bola branca é 40% e que o número de bolas azuis é o triplo do número de bolas verdes.</w:t>
      </w:r>
    </w:p>
    <w:p w14:paraId="6682F415" w14:textId="77777777" w:rsidR="00994349" w:rsidRPr="00E13CAA" w:rsidRDefault="00994349" w:rsidP="00807A76">
      <w:pPr>
        <w:pStyle w:val="QuestaoTexto"/>
      </w:pPr>
      <w:r w:rsidRPr="00E13CAA">
        <w:t>O saco tem três bolas verdes. Quantas bolas brancas estão no saco?</w:t>
      </w:r>
    </w:p>
    <w:sectPr w:rsidR="00994349" w:rsidRPr="00E13CAA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C5842" w14:textId="77777777" w:rsidR="00C42420" w:rsidRDefault="00C42420" w:rsidP="00D177B5">
      <w:pPr>
        <w:spacing w:after="0" w:line="240" w:lineRule="auto"/>
      </w:pPr>
      <w:r>
        <w:separator/>
      </w:r>
    </w:p>
  </w:endnote>
  <w:endnote w:type="continuationSeparator" w:id="0">
    <w:p w14:paraId="0F8E8437" w14:textId="77777777" w:rsidR="00C42420" w:rsidRDefault="00C4242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C4B30" w14:textId="77777777" w:rsidR="00C42420" w:rsidRDefault="00C42420" w:rsidP="00D177B5">
      <w:pPr>
        <w:spacing w:after="0" w:line="240" w:lineRule="auto"/>
      </w:pPr>
      <w:r>
        <w:separator/>
      </w:r>
    </w:p>
  </w:footnote>
  <w:footnote w:type="continuationSeparator" w:id="0">
    <w:p w14:paraId="47A2C84B" w14:textId="77777777" w:rsidR="00C42420" w:rsidRDefault="00C4242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6pt;height:16.6pt;visibility:visible" o:bullet="t">
        <v:imagedata r:id="rId1" o:title=""/>
      </v:shape>
    </w:pict>
  </w:numPicBullet>
  <w:numPicBullet w:numPicBulletId="1">
    <w:pict>
      <v:shape id="_x0000_i1201" type="#_x0000_t75" style="width:16.6pt;height:16.6pt;visibility:visible" o:bullet="t">
        <v:imagedata r:id="rId2" o:title=""/>
      </v:shape>
    </w:pict>
  </w:numPicBullet>
  <w:numPicBullet w:numPicBulletId="2">
    <w:pict>
      <v:shape id="_x0000_i1202" type="#_x0000_t75" style="width:16.6pt;height:16.6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1D420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7624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880F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4A0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08D7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0CD3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6A29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A6DC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B44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D89A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0DA11C9D"/>
    <w:multiLevelType w:val="hybridMultilevel"/>
    <w:tmpl w:val="CEEE1EE6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0E267362"/>
    <w:multiLevelType w:val="hybridMultilevel"/>
    <w:tmpl w:val="79CAD8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260621"/>
    <w:multiLevelType w:val="hybridMultilevel"/>
    <w:tmpl w:val="70F8393C"/>
    <w:lvl w:ilvl="0" w:tplc="4D1466C0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4BD32410"/>
    <w:multiLevelType w:val="hybridMultilevel"/>
    <w:tmpl w:val="4DD4244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3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39992735">
    <w:abstractNumId w:val="19"/>
  </w:num>
  <w:num w:numId="2" w16cid:durableId="1590456473">
    <w:abstractNumId w:val="26"/>
  </w:num>
  <w:num w:numId="3" w16cid:durableId="564265462">
    <w:abstractNumId w:val="16"/>
  </w:num>
  <w:num w:numId="4" w16cid:durableId="848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764248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496675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9815990">
    <w:abstractNumId w:val="27"/>
  </w:num>
  <w:num w:numId="8" w16cid:durableId="515703613">
    <w:abstractNumId w:val="18"/>
  </w:num>
  <w:num w:numId="9" w16cid:durableId="1171994170">
    <w:abstractNumId w:val="9"/>
  </w:num>
  <w:num w:numId="10" w16cid:durableId="1362560013">
    <w:abstractNumId w:val="7"/>
  </w:num>
  <w:num w:numId="11" w16cid:durableId="706950514">
    <w:abstractNumId w:val="6"/>
  </w:num>
  <w:num w:numId="12" w16cid:durableId="893353498">
    <w:abstractNumId w:val="5"/>
  </w:num>
  <w:num w:numId="13" w16cid:durableId="273172227">
    <w:abstractNumId w:val="4"/>
  </w:num>
  <w:num w:numId="14" w16cid:durableId="872616732">
    <w:abstractNumId w:val="8"/>
  </w:num>
  <w:num w:numId="15" w16cid:durableId="687675864">
    <w:abstractNumId w:val="3"/>
  </w:num>
  <w:num w:numId="16" w16cid:durableId="1564951417">
    <w:abstractNumId w:val="2"/>
  </w:num>
  <w:num w:numId="17" w16cid:durableId="88933135">
    <w:abstractNumId w:val="1"/>
  </w:num>
  <w:num w:numId="18" w16cid:durableId="1131360170">
    <w:abstractNumId w:val="0"/>
  </w:num>
  <w:num w:numId="19" w16cid:durableId="44843581">
    <w:abstractNumId w:val="24"/>
  </w:num>
  <w:num w:numId="20" w16cid:durableId="1972324377">
    <w:abstractNumId w:val="25"/>
  </w:num>
  <w:num w:numId="21" w16cid:durableId="435029305">
    <w:abstractNumId w:val="21"/>
  </w:num>
  <w:num w:numId="22" w16cid:durableId="1118454269">
    <w:abstractNumId w:val="22"/>
  </w:num>
  <w:num w:numId="23" w16cid:durableId="1658534378">
    <w:abstractNumId w:val="23"/>
  </w:num>
  <w:num w:numId="24" w16cid:durableId="708266851">
    <w:abstractNumId w:val="11"/>
  </w:num>
  <w:num w:numId="25" w16cid:durableId="1771051188">
    <w:abstractNumId w:val="13"/>
  </w:num>
  <w:num w:numId="26" w16cid:durableId="1190799908">
    <w:abstractNumId w:val="20"/>
  </w:num>
  <w:num w:numId="27" w16cid:durableId="1738893998">
    <w:abstractNumId w:val="6"/>
  </w:num>
  <w:num w:numId="28" w16cid:durableId="1820417679">
    <w:abstractNumId w:val="6"/>
  </w:num>
  <w:num w:numId="29" w16cid:durableId="649747118">
    <w:abstractNumId w:val="6"/>
  </w:num>
  <w:num w:numId="30" w16cid:durableId="1950701530">
    <w:abstractNumId w:val="17"/>
  </w:num>
  <w:num w:numId="31" w16cid:durableId="1508060608">
    <w:abstractNumId w:val="15"/>
  </w:num>
  <w:num w:numId="32" w16cid:durableId="10763183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6799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1463"/>
    <w:rsid w:val="001A7745"/>
    <w:rsid w:val="001C5DAF"/>
    <w:rsid w:val="001C75A2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108C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1631A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C312C"/>
    <w:rsid w:val="004C44FD"/>
    <w:rsid w:val="004C7EA8"/>
    <w:rsid w:val="004D0B7B"/>
    <w:rsid w:val="004D0C5D"/>
    <w:rsid w:val="004D23F5"/>
    <w:rsid w:val="004D6448"/>
    <w:rsid w:val="004E2941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97102"/>
    <w:rsid w:val="005A06B8"/>
    <w:rsid w:val="005D240E"/>
    <w:rsid w:val="005D38D7"/>
    <w:rsid w:val="005D4451"/>
    <w:rsid w:val="005D5FF5"/>
    <w:rsid w:val="005D5FFE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60113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E1E33"/>
    <w:rsid w:val="007E286A"/>
    <w:rsid w:val="007F10BF"/>
    <w:rsid w:val="007F14DE"/>
    <w:rsid w:val="007F1917"/>
    <w:rsid w:val="00807A76"/>
    <w:rsid w:val="00813E36"/>
    <w:rsid w:val="00827450"/>
    <w:rsid w:val="00835C1D"/>
    <w:rsid w:val="00840629"/>
    <w:rsid w:val="008418E3"/>
    <w:rsid w:val="00841B06"/>
    <w:rsid w:val="00854FA7"/>
    <w:rsid w:val="00871045"/>
    <w:rsid w:val="008C3EF7"/>
    <w:rsid w:val="008C50B1"/>
    <w:rsid w:val="008E2813"/>
    <w:rsid w:val="008E5502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94349"/>
    <w:rsid w:val="009A182A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3061"/>
    <w:rsid w:val="00A2514B"/>
    <w:rsid w:val="00A25439"/>
    <w:rsid w:val="00A318C5"/>
    <w:rsid w:val="00A406BD"/>
    <w:rsid w:val="00A448BD"/>
    <w:rsid w:val="00A47644"/>
    <w:rsid w:val="00A613F4"/>
    <w:rsid w:val="00A6290F"/>
    <w:rsid w:val="00A649F4"/>
    <w:rsid w:val="00A72A2F"/>
    <w:rsid w:val="00A748EA"/>
    <w:rsid w:val="00A91AE6"/>
    <w:rsid w:val="00AA2A7C"/>
    <w:rsid w:val="00AA3882"/>
    <w:rsid w:val="00AB42FC"/>
    <w:rsid w:val="00AB4A8F"/>
    <w:rsid w:val="00AC23F5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676D"/>
    <w:rsid w:val="00B108B4"/>
    <w:rsid w:val="00B10F5E"/>
    <w:rsid w:val="00B26A56"/>
    <w:rsid w:val="00B32118"/>
    <w:rsid w:val="00B35244"/>
    <w:rsid w:val="00B40527"/>
    <w:rsid w:val="00B43C57"/>
    <w:rsid w:val="00B50C52"/>
    <w:rsid w:val="00B514FB"/>
    <w:rsid w:val="00B544CF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08C8"/>
    <w:rsid w:val="00C04C98"/>
    <w:rsid w:val="00C11B28"/>
    <w:rsid w:val="00C13BB8"/>
    <w:rsid w:val="00C2303C"/>
    <w:rsid w:val="00C23320"/>
    <w:rsid w:val="00C274FC"/>
    <w:rsid w:val="00C34871"/>
    <w:rsid w:val="00C410BD"/>
    <w:rsid w:val="00C42420"/>
    <w:rsid w:val="00C512F3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1BF5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D5258"/>
    <w:rsid w:val="00EE0E1E"/>
    <w:rsid w:val="00EE4933"/>
    <w:rsid w:val="00F007C4"/>
    <w:rsid w:val="00F1013F"/>
    <w:rsid w:val="00F1363F"/>
    <w:rsid w:val="00F3204D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07A76"/>
    <w:pPr>
      <w:tabs>
        <w:tab w:val="left" w:pos="113"/>
      </w:tabs>
      <w:spacing w:before="3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C512F3"/>
    <w:pPr>
      <w:tabs>
        <w:tab w:val="left" w:pos="113"/>
        <w:tab w:val="left" w:pos="425"/>
      </w:tabs>
      <w:spacing w:before="1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07A7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pPr>
      <w:spacing w:line="240" w:lineRule="auto"/>
    </w:pPr>
    <w:rPr>
      <w:b/>
    </w:rPr>
  </w:style>
  <w:style w:type="paragraph" w:styleId="Listacommarcas3">
    <w:name w:val="List Bullet 3"/>
    <w:aliases w:val="Bullet"/>
    <w:basedOn w:val="Normal"/>
    <w:uiPriority w:val="99"/>
    <w:unhideWhenUsed/>
    <w:rsid w:val="007E286A"/>
    <w:pPr>
      <w:numPr>
        <w:numId w:val="11"/>
      </w:numPr>
      <w:contextualSpacing/>
    </w:pPr>
    <w:rPr>
      <w:rFonts w:ascii="Arial" w:hAnsi="Arial"/>
      <w:sz w:val="20"/>
    </w:rPr>
  </w:style>
  <w:style w:type="paragraph" w:styleId="Lista2">
    <w:name w:val="List 2"/>
    <w:basedOn w:val="Normal"/>
    <w:uiPriority w:val="99"/>
    <w:unhideWhenUsed/>
    <w:rsid w:val="007E286A"/>
    <w:pPr>
      <w:ind w:left="566" w:hanging="283"/>
      <w:contextualSpacing/>
    </w:pPr>
  </w:style>
  <w:style w:type="paragraph" w:styleId="Listacommarcas2">
    <w:name w:val="List Bullet 2"/>
    <w:basedOn w:val="Normal"/>
    <w:uiPriority w:val="99"/>
    <w:unhideWhenUsed/>
    <w:rsid w:val="007E286A"/>
    <w:pPr>
      <w:numPr>
        <w:numId w:val="10"/>
      </w:numPr>
      <w:contextualSpacing/>
    </w:pPr>
  </w:style>
  <w:style w:type="paragraph" w:customStyle="1" w:styleId="EstiloListacommarcas3">
    <w:name w:val="Estilo Lista com marcas 3"/>
    <w:aliases w:val="Bullet + Preto"/>
    <w:basedOn w:val="Listacommarcas3"/>
    <w:rsid w:val="00DA1BF5"/>
    <w:pPr>
      <w:spacing w:before="120"/>
      <w:ind w:left="924" w:hanging="357"/>
      <w:contextualSpacing w:val="0"/>
    </w:pPr>
    <w:rPr>
      <w:color w:val="000000"/>
    </w:rPr>
  </w:style>
  <w:style w:type="character" w:customStyle="1" w:styleId="apple-tab-span">
    <w:name w:val="apple-tab-span"/>
    <w:basedOn w:val="Tipodeletrapredefinidodopargrafo"/>
    <w:rsid w:val="00ED5258"/>
  </w:style>
  <w:style w:type="paragraph" w:customStyle="1" w:styleId="EstiloQUESTAO11Espaamentoentrelinhassimples">
    <w:name w:val="Estilo QUESTAO 1.1 + Espaçamento entre linhas:  simples"/>
    <w:basedOn w:val="QUESTAO11"/>
    <w:rsid w:val="00C512F3"/>
    <w:pPr>
      <w:spacing w:before="12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188</TotalTime>
  <Pages>2</Pages>
  <Words>367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