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136792" w:rsidP="00330765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6026785</wp:posOffset>
            </wp:positionH>
            <wp:positionV relativeFrom="page">
              <wp:posOffset>303530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2654" w:rsidRPr="00187290" w:rsidRDefault="00412654" w:rsidP="00330765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6B3889" w:rsidRDefault="006B3889" w:rsidP="00330765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797030" w:rsidRDefault="00330765" w:rsidP="00330765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Calibri" w:hAnsi="Calibri"/>
          <w:noProof/>
        </w:rPr>
        <w:pict>
          <v:group id="Group 1081" o:spid="_x0000_s1062" style="position:absolute;left:0;text-align:left;margin-left:316.15pt;margin-top:19.3pt;width:120.65pt;height:116.25pt;z-index:251660288" coordsize="15322,1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mkfdQUAAAAfAAAOAAAAZHJzL2Uyb0RvYy54bWzsWU1v4zYQvRfofxB0b6xv2UacReA0iwLp&#10;NthssWdGpiyhEqmSTOz013eGlGhBtlMnm7g+JAdHpPj5OPPmDXX+aV1XziMVsuRs5vpnnutQlvFF&#10;yZYz989v17+MXUcqwhak4ozO3Ccq3U8XP/90vmqmNOAFrxZUODAIk9NVM3MLpZrpaCSzgtZEnvGG&#10;MniZc1ETBUWxHC0EWcHodTUKPC8ZrbhYNIJnVEqovTIv3Qs9fp7TTP2R55Iqp5q5sDalf4X+vcff&#10;0cU5mS4FaYoya5dBXrGKmpQMJrVDXRFFnAdRbg1Vl5ngkufqLOP1iOd5mVG9B9iN7w1281nwh0bv&#10;ZTldLRsLE0A7wOnVw2ZfHm+FUy7g7Lxx4DqM1HBKemIHanwEaNUsp9Dus2jumlvRVixNCfe8zkWN&#10;/2E3zlpD+2ShpWvlZFDpx2GUTuAEMnjnR+M4CgIDflbACW31y4pf/6PnqJt4hOuzy1k1YEhyg5X8&#10;MazuCtJQfQQSMWixskB9BQMjbFlRR+8GJ4dWCBMCIpsbnv0lHcbnBbSil7KB9rB/3Dksu9cYC7Lt&#10;NsAz8BMviFwHgUsnvj82uFlkvbEHfy2ybQHH7/Ah00ZI9Zny2sGHmStgEdpYyeONVKZp10Qvm1fl&#10;4rqsKl1AT6TzSjiPBHyIZBllKtDdq4f6d74w9YleA4xFplCNJ6qbR101rEb7NI6k1yb7k1TstfOm&#10;Me7d7GHvBDA5zqARNyBruNVTRfWC2Veagw+AmZqN2YH6e/b1nmVBFtRU48y7p65wQBw5BxDt2O0A&#10;u/A0BmHbY1eqyct29szsz3W2PfTMnCnbuS4ZF7sGqJSd2bTvQDLQIEpqfb8GePHxni+ewAEENywq&#10;m+y6BIO6IVLdEgG0CUYIoQDeFlz84zoroNWZK/9+IIK6TvUbA1+c+FGEPKwLUZwGUBD9N/f9N+yh&#10;nnOwOh+CSJPpR2yvqu4xF7z+DhHgEmeFV4RlMPfMzZToCnNl6B5iSEYvL3Uz4N6GqBt212Q4OAKG&#10;DvBt/Z2IpvUSBQ72hXf+T6YDZzFtsSfjlw+K56X2pA1OLZTARQa9dyelsGPvDSmF6Bm4pDcnpXES&#10;eZNEk9I4SLdIKQohOMN5INu3z8ZHO27r+OYNKOl+2RnxCzllZ8cPrvgxrjBaorO7D8roxdfTowxQ&#10;FUbwbSgj6o7uvSkDxCBQAgS6Vue9NWUwjhJGT/EhLwz5tnJEo35C8kJThtXPH5Rx0pQRd5RxpwQp&#10;l4Vy5pwxyCi4cOIed8xZmyruzWt6EsIP4u3Epk8IqTaP/SlNVTLM0rZUGmY9WF0xZwXqPoZ8xOjg&#10;fvYxkPs7ZYERiFdEFkb8yyd5xRXu93DBcEACsDtzOED8H9u11boTXfm+zME4MiKECvR4OhhUqQlq&#10;Oyw0eZGF+sEkgXzFqNzUj+JB6t0K3HCcJkmXCe4RuB8GalLho8WeEzbQtDPQjepKe3ZpL9n2MmeQ&#10;RHADtX3JFqQppGUm6wqiJAg6H91jlM9fBA2uS/AiQEdqm1S2kdqk+Qyudw21NpgOX//v6TBcPA+1&#10;rXbfXjoM3ISlPfduEJTiNDQ5rh97iY5uG716HLCtHD9tsCfbYE9eZNJJkqQeHBkYdRLEQagdogf2&#10;OPJisHm8T3g/y7b65bTB9sHFh6YNda01t3nb87YNIwCScG2TBuEgDzuOXdtAfOJQw83jFtSaVQ+m&#10;kTT0E/zwgXgH4QQ+8+BJ9Uw7mSQBsMz7mrYNMCeO944vK75NDQ8ybQA5CSZwbhpwbxyFA9UWHAVw&#10;G2tOHPAdt8a+jfAHAp7EfmJUchpG0XjI3UfB24abV+MNekd/ZtUpXftJGL/j9ss6mdl8uL74FwAA&#10;//8DAFBLAwQUAAYACAAAACEASc79mt0AAAAFAQAADwAAAGRycy9kb3ducmV2LnhtbEyPT0vDQBDF&#10;74LfYRnBm92k8W/MppSinkrBVhBv02SahGZnQ3abpN/e0Ytehje84b3fZIvJtmqg3jeODcSzCBRx&#10;4cqGKwMfu9ebR1A+IJfYOiYDZ/KwyC8vMkxLN/I7DdtQKQlhn6KBOoQu1doXNVn0M9cRi3dwvcUg&#10;a1/pssdRwm2r51F0ry02LA01drSqqThuT9bA24jjMolfhvXxsDp/7e42n+uYjLm+mpbPoAJN4e8Y&#10;fvAFHXJh2rsTl161BuSR8DvFm9/GD6D2IpLkCXSe6f/0+TcAAAD//wMAUEsBAi0AFAAGAAgAAAAh&#10;ALaDOJL+AAAA4QEAABMAAAAAAAAAAAAAAAAAAAAAAFtDb250ZW50X1R5cGVzXS54bWxQSwECLQAU&#10;AAYACAAAACEAOP0h/9YAAACUAQAACwAAAAAAAAAAAAAAAAAvAQAAX3JlbHMvLnJlbHNQSwECLQAU&#10;AAYACAAAACEAIeppH3UFAAAAHwAADgAAAAAAAAAAAAAAAAAuAgAAZHJzL2Uyb0RvYy54bWxQSwEC&#10;LQAUAAYACAAAACEASc79mt0AAAAFAQAADwAAAAAAAAAAAAAAAADPBwAAZHJzL2Rvd25yZXYueG1s&#10;UEsFBgAAAAAEAAQA8wAAANkIAAAAAA==&#10;">
            <v:rect id="Rectangle 2" o:spid="_x0000_s1063" style="position:absolute;left:2160;top:1791;width:10800;height:108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7/sL4A&#10;AADaAAAADwAAAGRycy9kb3ducmV2LnhtbERPTWvCQBC9F/wPywje6sYgpURXEUGIhR6atngdsmM2&#10;mJ0N2anGf+8WCj0+3vd6O/pOXWmIbWADi3kGirgOtuXGwNfn4fkVVBRki11gMnCnCNvN5GmNhQ03&#10;/qBrJY1KIRwLNOBE+kLrWDvyGOehJ07cOQweJcGh0XbAWwr3nc6z7EV7bDk1OOxp76i+VD8+zcA3&#10;+d6V1uXLU/neS2iP+2NlzGw67laghEb5F/+5S2sgh98ryQ968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u/7C+AAAA2gAAAA8AAAAAAAAAAAAAAAAAmAIAAGRycy9kb3ducmV2&#10;LnhtbFBLBQYAAAAABAAEAPUAAACDAwAAAAA=&#10;" fillcolor="#d99594 [1941]" strokecolor="#943634 [2405]" strokeweight="2pt">
              <v:path arrowok="t"/>
              <o:lock v:ext="edit" aspectratio="t"/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rect id="Rectangle 3" o:spid="_x0000_s1064" style="position:absolute;left:8640;top:8271;width:4320;height:43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PXsIA&#10;AADaAAAADwAAAGRycy9kb3ducmV2LnhtbESPQWvCQBSE7wX/w/IEb3XXBopEVxFpxVsx6sHbI/tM&#10;gtm3MbtN0n/fFQSPw8x8wyzXg61FR62vHGuYTRUI4tyZigsNp+P3+xyED8gGa8ek4Y88rFejtyWm&#10;xvV8oC4LhYgQ9ilqKENoUil9XpJFP3UNcfSurrUYomwLaVrsI9zW8kOpT2mx4rhQYkPbkvJb9ms1&#10;9NlFVd3P+cy3w/34lWzUbp8orSfjYbMAEWgIr/CzvTcaEnhciTd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jI9ewgAAANoAAAAPAAAAAAAAAAAAAAAAAJgCAABkcnMvZG93&#10;bnJldi54bWxQSwUGAAAAAAQABAD1AAAAhwMAAAAA&#10;" fillcolor="white [3212]" strokecolor="white [3212]" strokeweight="2pt">
              <v:path arrowok="t"/>
              <o:lock v:ext="edit" aspectratio="t"/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rect id="Rectangle 4" o:spid="_x0000_s1065" style="position:absolute;left:8640;top:8271;width:4320;height:43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DSxMMA&#10;AADaAAAADwAAAGRycy9kb3ducmV2LnhtbESPwWrDMBBE74H+g9hAb4kc1yStGyWYkkAvhcTtB2ys&#10;rW0irYyl2M7fV4VCj8PMvGG2+8kaMVDvW8cKVssEBHHldMu1gq/P4+IZhA/IGo1jUnAnD/vdw2yL&#10;uXYjn2koQy0ihH2OCpoQulxKXzVk0S9dRxy9b9dbDFH2tdQ9jhFujUyTZC0tthwXGuzoraHqWt6s&#10;gsPmVBTm8vRxzVJz6dDqsnYvSj3Op+IVRKAp/If/2u9aQQa/V+IN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DSxMMAAADaAAAADwAAAAAAAAAAAAAAAACYAgAAZHJzL2Rv&#10;d25yZXYueG1sUEsFBgAAAAAEAAQA9QAAAIgDAAAAAA==&#10;" filled="f" strokecolor="#943634 [2405]" strokeweight="2pt">
              <v:path arrowok="t"/>
              <o:lock v:ext="edit" aspectratio="t"/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line id="Straight Connector 5" o:spid="_x0000_s1066" style="position:absolute;visibility:visible" from="8640,12591" to="12960,12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vMCcEAAADaAAAADwAAAGRycy9kb3ducmV2LnhtbESPQWvCQBSE7wX/w/IK3upLpRaJriLS&#10;VkF6UAu9PrLPJJh9G7JrXP+9KxR6HGbmG2a+jLZRPXe+dqLhdZSBYimcqaXU8HP8fJmC8oHEUOOE&#10;NdzYw3IxeJpTbtxV9twfQqkSRHxOGqoQ2hzRFxVb8iPXsiTv5DpLIcmuRNPRNcFtg+Mse0dLtaSF&#10;ilpeV1ycDxerobzghr9/48muPmjnv976MUbUevgcVzNQgWP4D/+1t0bDBB5X0g3Ax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i8wJwQAAANoAAAAPAAAAAAAAAAAAAAAA&#10;AKECAABkcnMvZG93bnJldi54bWxQSwUGAAAAAAQABAD5AAAAjwMAAAAA&#10;" strokecolor="white [3212]" strokeweight="2pt">
              <v:stroke dashstyle="1 1"/>
            </v:line>
            <v:line id="Straight Connector 6" o:spid="_x0000_s1067" style="position:absolute;visibility:visible" from="12961,8714" to="12961,12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lSfsEAAADaAAAADwAAAGRycy9kb3ducmV2LnhtbESPQWvCQBSE7wX/w/IEb/VFESnRVUS0&#10;FUoPVcHrI/tMgtm3IbvG9d93C4Ueh5n5hlmuo21Uz52vnWiYjDNQLIUztZQazqf96xsoH0gMNU5Y&#10;w5M9rFeDlyXlxj3km/tjKFWCiM9JQxVCmyP6omJLfuxaluRdXWcpJNmVaDp6JLhtcJplc7RUS1qo&#10;qOVtxcXteLcayjt+8NclXu1mR5/+fdZPMaLWo2HcLEAFjuE//Nc+GA1z+L2SbgCu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WVJ+wQAAANoAAAAPAAAAAAAAAAAAAAAA&#10;AKECAABkcnMvZG93bnJldi54bWxQSwUGAAAAAAQABAD5AAAAjwMAAAAA&#10;" strokecolor="white [3212]" strokeweight="2pt">
              <v:stroke dashstyle="1 1"/>
            </v:line>
            <v:rect id="Rectangle 7" o:spid="_x0000_s1068" style="position:absolute;left:25;width:2750;height:237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IKrcEA&#10;AADaAAAADwAAAGRycy9kb3ducmV2LnhtbESP0WoCMRRE3wX/IVyhL6JJpdiyGqWUVkWfav2Ay+Z2&#10;N3RzsyRxXf/eFAQfh5k5wyzXvWtERyFazxqepwoEcemN5UrD6edr8gYiJmSDjWfScKUI69VwsMTC&#10;+At/U3dMlcgQjgVqqFNqCyljWZPDOPUtcfZ+fXCYsgyVNAEvGe4aOVNqLh1azgs1tvRRU/l3PDsN&#10;L5vZ/tOO1cG67oynvQxqywetn0b9+wJEoj49wvf2zmh4hf8r+Qb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Cq3BAAAA2gAAAA8AAAAAAAAAAAAAAAAAmAIAAGRycy9kb3du&#10;cmV2LnhtbFBLBQYAAAAABAAEAPUAAACGAwAAAAA=&#10;" filled="f" stroked="f">
              <v:textbox style="mso-fit-shape-to-text:t">
                <w:txbxContent>
                  <w:p w:rsidR="00797030" w:rsidRDefault="00797030" w:rsidP="00797030">
                    <w:pPr>
                      <w:pStyle w:val="NormalWeb"/>
                      <w:spacing w:before="0" w:beforeAutospacing="0" w:after="0" w:afterAutospacing="0"/>
                    </w:pPr>
                    <w:r w:rsidRPr="00AA4B52">
                      <w:rPr>
                        <w:rFonts w:ascii="Arial" w:hAnsi="Arial" w:cs="Arial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</w:rPr>
                      <w:t>D</w:t>
                    </w:r>
                  </w:p>
                </w:txbxContent>
              </v:textbox>
            </v:rect>
            <v:rect id="Rectangle 8" o:spid="_x0000_s1069" style="position:absolute;left:12559;top:152;width:2750;height:23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2e378A&#10;AADaAAAADwAAAGRycy9kb3ducmV2LnhtbERP3WrCMBS+H/gO4QjeDE2UMUbXVIb4M/Rq6gMcmrM2&#10;rDkpSaz17ZeLwS4/vv9yPbpODBSi9axhuVAgiGtvLDcarpfd/A1ETMgGO8+k4UER1tXkqcTC+Dt/&#10;0XBOjcghHAvU0KbUF1LGuiWHceF74sx9++AwZRgaaQLec7jr5EqpV+nQcm5osadNS/XP+eY0vOxX&#10;x619VifrhhtejzKoA5+0nk3Hj3cQicb0L/5zfxoNeWu+km+ArH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TZ7fvwAAANoAAAAPAAAAAAAAAAAAAAAAAJgCAABkcnMvZG93bnJl&#10;di54bWxQSwUGAAAAAAQABAD1AAAAhAMAAAAA&#10;" filled="f" stroked="f">
              <v:textbox style="mso-fit-shape-to-text:t">
                <w:txbxContent>
                  <w:p w:rsidR="00797030" w:rsidRDefault="00797030" w:rsidP="00797030">
                    <w:pPr>
                      <w:pStyle w:val="NormalWeb"/>
                      <w:spacing w:before="0" w:beforeAutospacing="0" w:after="0" w:afterAutospacing="0"/>
                    </w:pPr>
                    <w:r w:rsidRPr="00AA4B52">
                      <w:rPr>
                        <w:rFonts w:ascii="Arial" w:hAnsi="Arial" w:cs="Arial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</w:rPr>
                      <w:t>C</w:t>
                    </w:r>
                  </w:p>
                </w:txbxContent>
              </v:textbox>
            </v:rect>
            <v:rect id="Rectangle 9" o:spid="_x0000_s1070" style="position:absolute;left:6667;top:6255;width:2819;height:237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E7RMEA&#10;AADaAAAADwAAAGRycy9kb3ducmV2LnhtbESP0WoCMRRE3wX/IVyhL6JJpUi7GqWUVkWfav2Ay+Z2&#10;N3RzsyRxXf/eFAQfh5k5wyzXvWtERyFazxqepwoEcemN5UrD6edr8goiJmSDjWfScKUI69VwsMTC&#10;+At/U3dMlcgQjgVqqFNqCyljWZPDOPUtcfZ+fXCYsgyVNAEvGe4aOVNqLh1azgs1tvRRU/l3PDsN&#10;L5vZ/tOO1cG67oynvQxqywetn0b9+wJEoj49wvf2zmh4g/8r+Qb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BO0TBAAAA2gAAAA8AAAAAAAAAAAAAAAAAmAIAAGRycy9kb3du&#10;cmV2LnhtbFBLBQYAAAAABAAEAPUAAACGAwAAAAA=&#10;" filled="f" stroked="f">
              <v:textbox style="mso-fit-shape-to-text:t">
                <w:txbxContent>
                  <w:p w:rsidR="00797030" w:rsidRDefault="00797030" w:rsidP="00797030">
                    <w:pPr>
                      <w:pStyle w:val="NormalWeb"/>
                      <w:spacing w:before="0" w:beforeAutospacing="0" w:after="0" w:afterAutospacing="0"/>
                    </w:pPr>
                    <w:r w:rsidRPr="00AA4B52">
                      <w:rPr>
                        <w:rFonts w:ascii="Arial" w:hAnsi="Arial" w:cs="Arial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</w:rPr>
                      <w:t>G</w:t>
                    </w:r>
                  </w:p>
                </w:txbxContent>
              </v:textbox>
            </v:rect>
            <v:rect id="Rectangle 10" o:spid="_x0000_s1071" style="position:absolute;top:11869;width:2679;height:237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yvVMMA&#10;AADbAAAADwAAAGRycy9kb3ducmV2LnhtbESP3WoCMRCF7wt9hzCF3pSaVETKahQp/UOvan2AYTPu&#10;BjeTJYnr9u07F4J3M5wz53yzXI+hUwOl7CNbeJkYUMR1dJ4bC4ffj+dXULkgO+wik4U/yrBe3d8t&#10;sXLxwj807EujJIRzhRbaUvpK61y3FDBPYk8s2jGmgEXW1GiX8CLhodNTY+Y6oGdpaLGnt5bq0/4c&#10;LMw+p9t3/2R2PgxnPGx1Ml+8s/bxYdwsQBUay818vf52gi/08osM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yvVMMAAADbAAAADwAAAAAAAAAAAAAAAACYAgAAZHJzL2Rv&#10;d25yZXYueG1sUEsFBgAAAAAEAAQA9QAAAIgDAAAAAA==&#10;" filled="f" stroked="f">
              <v:textbox style="mso-fit-shape-to-text:t">
                <w:txbxContent>
                  <w:p w:rsidR="00797030" w:rsidRDefault="00797030" w:rsidP="00797030">
                    <w:pPr>
                      <w:pStyle w:val="NormalWeb"/>
                      <w:spacing w:before="0" w:beforeAutospacing="0" w:after="0" w:afterAutospacing="0"/>
                    </w:pPr>
                    <w:r w:rsidRPr="00AA4B52">
                      <w:rPr>
                        <w:rFonts w:ascii="Arial" w:hAnsi="Arial" w:cs="Arial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rect>
            <v:rect id="Rectangle 11" o:spid="_x0000_s1072" style="position:absolute;left:7315;top:12390;width:2736;height:237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AKz78A&#10;AADbAAAADwAAAGRycy9kb3ducmV2LnhtbERPzWoCMRC+F3yHMIKXoolSSlmNImJr0VPVBxg2425w&#10;M1mSuK5vbwqF3ubj+53FqneN6ChE61nDdKJAEJfeWK40nE+f4w8QMSEbbDyThgdFWC0HLwssjL/z&#10;D3XHVIkcwrFADXVKbSFlLGtyGCe+Jc7cxQeHKcNQSRPwnsNdI2dKvUuHlnNDjS1taiqvx5vT8PY1&#10;22/tqzpY193wvJdB7fig9WjYr+cgEvXpX/zn/jZ5/hR+f8kH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QArPvwAAANsAAAAPAAAAAAAAAAAAAAAAAJgCAABkcnMvZG93bnJl&#10;di54bWxQSwUGAAAAAAQABAD1AAAAhAMAAAAA&#10;" filled="f" stroked="f">
              <v:textbox style="mso-fit-shape-to-text:t">
                <w:txbxContent>
                  <w:p w:rsidR="00797030" w:rsidRDefault="00797030" w:rsidP="00797030">
                    <w:pPr>
                      <w:pStyle w:val="NormalWeb"/>
                      <w:spacing w:before="0" w:beforeAutospacing="0" w:after="0" w:afterAutospacing="0"/>
                    </w:pPr>
                    <w:proofErr w:type="gramStart"/>
                    <w:r w:rsidRPr="00AA4B52">
                      <w:rPr>
                        <w:rFonts w:ascii="Arial" w:hAnsi="Arial" w:cs="Arial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</w:rPr>
                      <w:t>E</w:t>
                    </w:r>
                    <w:proofErr w:type="gramEnd"/>
                  </w:p>
                </w:txbxContent>
              </v:textbox>
            </v:rect>
            <v:rect id="Rectangle 12" o:spid="_x0000_s1073" style="position:absolute;left:12362;top:12085;width:2680;height:237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KUuMAA&#10;AADbAAAADwAAAGRycy9kb3ducmV2LnhtbERP22oCMRB9L/gPYQp9KZq4lCKrUYrYC/rk6gcMm3E3&#10;uJksSVy3f98UCn2bw7nOajO6TgwUovWsYT5TIIhrbyw3Gs6n9+kCREzIBjvPpOGbImzWk4cVlsbf&#10;+UhDlRqRQziWqKFNqS+ljHVLDuPM98SZu/jgMGUYGmkC3nO462Sh1Kt0aDk3tNjTtqX6Wt2chpeP&#10;Yr+zz+pg3XDD814G9ckHrZ8ex7cliERj+hf/ub9Mnl/A7y/5ALn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5KUuMAAAADbAAAADwAAAAAAAAAAAAAAAACYAgAAZHJzL2Rvd25y&#10;ZXYueG1sUEsFBgAAAAAEAAQA9QAAAIUDAAAAAA==&#10;" filled="f" stroked="f">
              <v:textbox style="mso-fit-shape-to-text:t">
                <w:txbxContent>
                  <w:p w:rsidR="00797030" w:rsidRDefault="00797030" w:rsidP="00797030">
                    <w:pPr>
                      <w:pStyle w:val="NormalWeb"/>
                      <w:spacing w:before="0" w:beforeAutospacing="0" w:after="0" w:afterAutospacing="0"/>
                    </w:pPr>
                    <w:r w:rsidRPr="00AA4B52">
                      <w:rPr>
                        <w:rFonts w:ascii="Arial" w:hAnsi="Arial" w:cs="Arial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</w:rPr>
                      <w:t>B</w:t>
                    </w:r>
                  </w:p>
                </w:txbxContent>
              </v:textbox>
            </v:rect>
            <v:rect id="Rectangle 13" o:spid="_x0000_s1074" style="position:absolute;left:12648;top:7348;width:2674;height:237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4xI8AA&#10;AADbAAAADwAAAGRycy9kb3ducmV2LnhtbERPzWoCMRC+F3yHMIKXokltKbIaRaTaoqeqDzBsxt3g&#10;ZrIkcV3fvikUepuP73cWq941oqMQrWcNLxMFgrj0xnKl4XzajmcgYkI22HgmDQ+KsFoOnhZYGH/n&#10;b+qOqRI5hGOBGuqU2kLKWNbkME58S5y5iw8OU4ahkibgPYe7Rk6VepcOLeeGGlva1FRejzen4W03&#10;3X/YZ3WwrrvheS+D+uSD1qNhv56DSNSnf/Gf+8vk+a/w+0s+QC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N4xI8AAAADbAAAADwAAAAAAAAAAAAAAAACYAgAAZHJzL2Rvd25y&#10;ZXYueG1sUEsFBgAAAAAEAAQA9QAAAIUDAAAAAA==&#10;" filled="f" stroked="f">
              <v:textbox style="mso-fit-shape-to-text:t">
                <w:txbxContent>
                  <w:p w:rsidR="00797030" w:rsidRDefault="00797030" w:rsidP="00797030">
                    <w:pPr>
                      <w:pStyle w:val="NormalWeb"/>
                      <w:spacing w:before="0" w:beforeAutospacing="0" w:after="0" w:afterAutospacing="0"/>
                    </w:pPr>
                    <w:r w:rsidRPr="00AA4B52">
                      <w:rPr>
                        <w:rFonts w:ascii="Arial" w:hAnsi="Arial" w:cs="Arial"/>
                        <w:i/>
                        <w:iCs/>
                        <w:color w:val="000000" w:themeColor="text1"/>
                        <w:kern w:val="24"/>
                        <w:sz w:val="20"/>
                        <w:szCs w:val="20"/>
                      </w:rPr>
                      <w:t>F</w:t>
                    </w:r>
                  </w:p>
                </w:txbxContent>
              </v:textbox>
            </v:rect>
            <w10:wrap type="square"/>
          </v:group>
        </w:pict>
      </w:r>
      <w:r w:rsidR="00797030">
        <w:rPr>
          <w:rFonts w:ascii="Arial" w:hAnsi="Arial" w:cs="Arial"/>
          <w:bCs/>
        </w:rPr>
        <w:t>Na figura ao lado, pode observar-se o quadrado [</w:t>
      </w:r>
      <w:r w:rsidR="00797030" w:rsidRPr="00681342">
        <w:rPr>
          <w:rFonts w:ascii="Arial" w:hAnsi="Arial" w:cs="Arial"/>
          <w:bCs/>
          <w:i/>
        </w:rPr>
        <w:t>ABCD</w:t>
      </w:r>
      <w:r w:rsidR="00797030">
        <w:rPr>
          <w:rFonts w:ascii="Arial" w:hAnsi="Arial" w:cs="Arial"/>
          <w:bCs/>
        </w:rPr>
        <w:t>] do qual foi retirado o quadrado [</w:t>
      </w:r>
      <w:r w:rsidR="00797030" w:rsidRPr="00681342">
        <w:rPr>
          <w:rFonts w:ascii="Arial" w:hAnsi="Arial" w:cs="Arial"/>
          <w:bCs/>
          <w:i/>
        </w:rPr>
        <w:t>EBFG</w:t>
      </w:r>
      <w:r w:rsidR="00797030">
        <w:rPr>
          <w:rFonts w:ascii="Arial" w:hAnsi="Arial" w:cs="Arial"/>
          <w:bCs/>
        </w:rPr>
        <w:t>], obtendo-se o hexágono [</w:t>
      </w:r>
      <w:r w:rsidR="00797030" w:rsidRPr="00681342">
        <w:rPr>
          <w:rFonts w:ascii="Arial" w:hAnsi="Arial" w:cs="Arial"/>
          <w:bCs/>
          <w:i/>
        </w:rPr>
        <w:t>AEGFCD</w:t>
      </w:r>
      <w:r w:rsidR="00797030">
        <w:rPr>
          <w:rFonts w:ascii="Arial" w:hAnsi="Arial" w:cs="Arial"/>
          <w:bCs/>
        </w:rPr>
        <w:t>].</w:t>
      </w:r>
    </w:p>
    <w:p w:rsidR="00797030" w:rsidRDefault="00797030" w:rsidP="00330765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área do hexágono é 55 cm</w:t>
      </w:r>
      <w:r w:rsidRPr="00DD1A4B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 xml:space="preserve"> e </w:t>
      </w:r>
      <w:r w:rsidRPr="00681342">
        <w:rPr>
          <w:rFonts w:ascii="Arial" w:hAnsi="Arial" w:cs="Arial"/>
          <w:bCs/>
          <w:position w:val="-6"/>
        </w:rPr>
        <w:object w:dxaOrig="5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5pt;height:14.75pt" o:ole="">
            <v:imagedata r:id="rId8" o:title=""/>
          </v:shape>
          <o:OLEObject Type="Embed" ProgID="Equation.DSMT4" ShapeID="_x0000_i1025" DrawAspect="Content" ObjectID="_1433316339" r:id="rId9"/>
        </w:object>
      </w:r>
      <w:r>
        <w:rPr>
          <w:rFonts w:ascii="Arial" w:hAnsi="Arial" w:cs="Arial"/>
          <w:bCs/>
        </w:rPr>
        <w:t>3 cm.</w:t>
      </w:r>
      <w:r w:rsidRPr="00AA4B52">
        <w:rPr>
          <w:noProof/>
          <w:lang w:eastAsia="pt-PT"/>
        </w:rPr>
        <w:t xml:space="preserve"> </w:t>
      </w:r>
    </w:p>
    <w:p w:rsidR="00797030" w:rsidRDefault="00797030" w:rsidP="00330765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Qual é o perímetro do hexágono?</w:t>
      </w:r>
    </w:p>
    <w:p w:rsidR="00797030" w:rsidRDefault="00797030" w:rsidP="00330765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6B3889">
        <w:rPr>
          <w:rFonts w:ascii="Arial" w:hAnsi="Arial" w:cs="Arial"/>
          <w:bCs/>
        </w:rPr>
        <w:t>5 cm</w:t>
      </w:r>
      <w:r w:rsidR="006B3889">
        <w:rPr>
          <w:rFonts w:ascii="Arial" w:hAnsi="Arial" w:cs="Arial"/>
          <w:bCs/>
        </w:rPr>
        <w:tab/>
      </w:r>
      <w:r w:rsidR="006B3889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11 cm</w:t>
      </w:r>
    </w:p>
    <w:p w:rsidR="00797030" w:rsidRPr="008D65D4" w:rsidRDefault="00797030" w:rsidP="00330765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32 cm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64 cm</w:t>
      </w:r>
    </w:p>
    <w:p w:rsidR="00797030" w:rsidRDefault="00797030" w:rsidP="0033076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6B3889" w:rsidRDefault="006B3889" w:rsidP="0033076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797030" w:rsidRDefault="00797030" w:rsidP="00330765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6B3889" w:rsidRDefault="006B3889" w:rsidP="00330765">
      <w:pPr>
        <w:spacing w:afterLines="60" w:after="144"/>
        <w:rPr>
          <w:rFonts w:ascii="Arial" w:hAnsi="Arial" w:cs="Arial"/>
        </w:rPr>
      </w:pPr>
    </w:p>
    <w:p w:rsidR="00797030" w:rsidRDefault="00797030" w:rsidP="00330765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Determina:</w:t>
      </w:r>
    </w:p>
    <w:p w:rsidR="00797030" w:rsidRDefault="00797030" w:rsidP="00330765">
      <w:pPr>
        <w:spacing w:afterLines="60" w:after="144"/>
        <w:ind w:left="705" w:hanging="705"/>
        <w:rPr>
          <w:rFonts w:ascii="Arial" w:hAnsi="Arial" w:cs="Arial"/>
        </w:rPr>
      </w:pPr>
      <w:proofErr w:type="gramStart"/>
      <w:r w:rsidRPr="0030678F">
        <w:rPr>
          <w:rFonts w:ascii="Arial" w:hAnsi="Arial" w:cs="Arial"/>
          <w:b/>
          <w:color w:val="C00000"/>
          <w:sz w:val="28"/>
          <w:szCs w:val="28"/>
        </w:rPr>
        <w:t>1.</w:t>
      </w:r>
      <w:r w:rsidR="0033076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área de cada um dos quadrados </w:t>
      </w:r>
      <w:r w:rsidR="008C0A05">
        <w:rPr>
          <w:rFonts w:ascii="Arial" w:hAnsi="Arial" w:cs="Arial"/>
        </w:rPr>
        <w:t xml:space="preserve">seguintes </w:t>
      </w:r>
      <w:r>
        <w:rPr>
          <w:rFonts w:ascii="Arial" w:hAnsi="Arial" w:cs="Arial"/>
        </w:rPr>
        <w:t>conhecid</w:t>
      </w:r>
      <w:r w:rsidR="008C0A0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8C0A0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respetiv</w:t>
      </w:r>
      <w:r w:rsidR="008C0A05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>comprimento do lado.</w:t>
      </w:r>
    </w:p>
    <w:p w:rsidR="00797030" w:rsidRDefault="00797030" w:rsidP="00330765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b)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c)</w:t>
      </w:r>
    </w:p>
    <w:p w:rsidR="00797030" w:rsidRDefault="00330765" w:rsidP="00330765">
      <w:pPr>
        <w:spacing w:afterLines="60" w:after="144"/>
        <w:ind w:firstLine="705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  <w:pict>
          <v:group id="Group 99" o:spid="_x0000_s1059" style="width:90.65pt;height:58.25pt;mso-position-horizontal-relative:char;mso-position-vertical-relative:line" coordsize="11513,740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4Zg7UAwAAPgkAAA4AAABkcnMvZTJvRG9jLnhtbKRWbW/jNgz+PmD/&#10;QfD31C9x0sRocjg4SXFAdyvWG/ZZkeVYOFvSJKVOb9h/HynbSZp0260LEFuUKIp8SD7y3YdDU5Nn&#10;bqxQchHEN1FAuGSqEHK3CH79shnNAmIdlQWtleSL4IXb4MPyxx/uWp3xRFWqLrghYETarNWLoHJO&#10;Z2FoWcUbam+U5hIWS2Ua6kA0u7AwtAXrTR0mUTQNW2UKbRTj1sLsqlsMlt5+WXLmfi5Lyx2pFwH4&#10;5vzT+OcWn+HyjmY7Q3UlWO8GfYcXDRUSDj2aWlFHyd6IK1ONYEZZVbobpppQlaVg3McA0cTRRTT3&#10;Ru21j2WXtTt9hAmgvcDp3WbZ5+dHQ0QBuYsAH0kbSJI/l8zniE6rdxko3Rv9pB9NP7HrJAz4UJoG&#10;3xAKOXhcX4648oMjDCbjeBKPp2lAGKzdppC2HnhWQXautrFq/c8bw+HYEL07OtNqqCF7gsn+P5ie&#10;Kqq5R98iAj1MyQDSL1BbVO5qTpIOJ6+FICEcVj8o9tUSqfIKtPhHq0EfoIDtw5Qxqq04LcDPGE1A&#10;NGc2ULBgjWzbn1QBWaF7p3yNXUCexvE4AnCvce+hvoD9iB7NtLHunquG4GARGHDRn0CfH6xDj04q&#10;PihVi2Ij6toLZrfNa0OeKbRWnm82ee6DgNjP1WpJ2kUwnyQTb/nVmj03ka6ncTJ7y0QjHHBELZpF&#10;MIvwh0o0Q+jWsvBjR0XdjcHlWvZYInxYwTZzh+2hq/IxbsaprSpeAF3gLoi8UuZbQFrggUVgf99T&#10;wwNSf5KQmXmcpkgcXkgntwkI5nxle74i902uAA9IM5UMrC4CNwxz1/EONL6m7kE+aYaKGArC/+Xw&#10;GzW6z4SD1vmshgqk2UVCOt0+yi6QXoD6X95pwTL493wBo6tG+HdehV1ujzB03Nx8l42Gmq97Peoi&#10;FFtRC/fiaRqiRKfk86NgmBMUTj01HnoKVvFQ4pM06HQ7ACTB3tFTr62EKL7yYlsLPZQ0jvt4IVUX&#10;FPsGZB19rxTbN1y67j4yvKYOLkNbCW2hVDLebDnQq/lU+CaH9jAMucPXrXWGO1ZhDZTQV/081PBx&#10;wXt8chL9/y5WgDIFQkjSeJ54fqLZwMbjSRrFQGNIxvF0ltxO+qYbeOU/soJUiJ8PB44A4sBo8DB/&#10;//0xj+br2XqWjtJkuh6l0Wo1+rjJ09F0E99OVuNVnq/iP7EL4jSrRFFwieb6NMDkVSLevOv6r4Lu&#10;Fj3exn/PNhv/u2ab8LUbngIhluHto/Mp6bjFDyEnvvv8Je01+w8K/Ao4l73W6bNn+RcAAAD//wMA&#10;UEsDBBQABgAIAAAAIQBPoa7FugAAACEBAAAZAAAAZHJzL19yZWxzL2Uyb0RvYy54bWwucmVsc4SP&#10;ywrCMBBF94L/EGZv07oQkabdiNCt1A8YkmkbbB4k8dG/N+BGQXA593LPYer2aWZ2pxC1swKqogRG&#10;Vjql7Sjg0p82e2AxoVU4O0sCForQNutVfaYZUx7FSfvIMsVGAVNK/sB5lBMZjIXzZHMzuGAw5TOM&#10;3KO84kh8W5Y7Hj4Z0HwxWacEhE5VwPrFZ/N/thsGLeno5M2QTT8UXJvszkAMIyUBhpTGd1gVDzMA&#10;b2r+9VjzAgAA//8DAFBLAwQUAAYACAAAACEAKv0IUNwAAAAFAQAADwAAAGRycy9kb3ducmV2Lnht&#10;bEyPQWvCQBCF7wX/wzJCb3WzFUXSbESk7UkK1ULpbcyOSTA7G7JrEv99117qZXjDG977JluPthE9&#10;db52rEHNEhDEhTM1lxq+Dm9PKxA+IBtsHJOGK3lY55OHDFPjBv6kfh9KEUPYp6ihCqFNpfRFRRb9&#10;zLXE0Tu5zmKIa1dK0+EQw20jn5NkKS3WHBsqbGlbUXHeX6yG9wGHzVy99rvzaXv9OSw+vneKtH6c&#10;jpsXEIHG8H8MN/yIDnlkOroLGy8aDfGR8Ddv3krNQRyjUMsFyDyT9/T5LwAAAP//AwBQSwMEFAAG&#10;AAgAAAAhAKIdSszXAQAAYAIAABQAAABkcnMvbWVkaWEvaW1hZ2UxLndtZixRTW/TQBB9u24amoba&#10;CXAAqtZUKhJVv4QqhMQlruN+HIKiJhJHyzVLa8l2ojgEcmo5wiXwD3JGqtQf0ENPHCr1VK6VuHFF&#10;yLdKhBmna8/Om7c7u7NvBKYAbV0AEp/BI0cmBREZEnI0GmVoVTy85aYlgYwryqE41qYpejqpo4ia&#10;1z1s9tsKWEf5ln0EOmEEGBSfE7oiq2hAQlfwXVN8mmR0X1bEK8wSupHDf+RofOVCuDjT6gReiMve&#10;3kwhNE6fYXhdxvfdi17l22Xv8PG7kwnatkK775J/XuAkZjZMP/oBH6c4l/w+rjMvrHY7qW3ZtsAv&#10;4tiqKgkOYrPhByr21bK5G/uryAlM5quNWvMFxL03QWyF4aaXBL7deqvq3oFKUMqNyyppjX603wqJ&#10;sFvvO4HqmK/VB4qaQaQSxuZeK/JilCZqTdP52O14JNCdJ/POoLpm1VND33at+t/5OcIPdAupky6m&#10;g02XkKHb7AZOuuTupIOMqZA/2qEla8mtuk7Kv6UXBeiTktSSENRCjSQgYQuC4k8bPJk8+TxF9Giw&#10;TKxIIevRWOqx/gbyvAFnWa/p0IVGP+kqymKtOfMlvmQJ3N2fv8uZ2it0Kav+h1aoxTT+AwAA//8D&#10;AFBLAQItABQABgAIAAAAIQC/V5zlDAEAABUCAAATAAAAAAAAAAAAAAAAAAAAAABbQ29udGVudF9U&#10;eXBlc10ueG1sUEsBAi0AFAAGAAgAAAAhADj9If/WAAAAlAEAAAsAAAAAAAAAAAAAAAAAPQEAAF9y&#10;ZWxzLy5yZWxzUEsBAi0AFAAGAAgAAAAhAFH4Zg7UAwAAPgkAAA4AAAAAAAAAAAAAAAAAPAIAAGRy&#10;cy9lMm9Eb2MueG1sUEsBAi0AFAAGAAgAAAAhAE+hrsW6AAAAIQEAABkAAAAAAAAAAAAAAAAAPAYA&#10;AGRycy9fcmVscy9lMm9Eb2MueG1sLnJlbHNQSwECLQAUAAYACAAAACEAKv0IUNwAAAAFAQAADwAA&#10;AAAAAAAAAAAAAAAtBwAAZHJzL2Rvd25yZXYueG1sUEsBAi0AFAAGAAgAAAAhAKIdSszXAQAAYAIA&#10;ABQAAAAAAAAAAAAAAAAANggAAGRycy9tZWRpYS9pbWFnZTEud21mUEsFBgAAAAAGAAYAfAEAAD8K&#10;AAAAAA==&#10;">
            <v:rect id="Rectangle 2" o:spid="_x0000_s1060" style="position:absolute;left:4113;width:7400;height:74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nQZ8MA&#10;AADaAAAADwAAAGRycy9kb3ducmV2LnhtbESPQWvCQBSE70L/w/IK3nRjKCKpq0ihtgdBjFLo7ZF9&#10;ZmOzb2N2a+K/dwXB4zAz3zDzZW9rcaHWV44VTMYJCOLC6YpLBYf952gGwgdkjbVjUnAlD8vFy2CO&#10;mXYd7+iSh1JECPsMFZgQmkxKXxiy6MeuIY7e0bUWQ5RtKXWLXYTbWqZJMpUWK44LBhv6MFT85f9W&#10;Af6kp2M+WXW/1dfJrHlbvJ03M6WGr/3qHUSgPjzDj/a3VpDC/Uq8A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nQZ8MAAADaAAAADwAAAAAAAAAAAAAAAACYAgAAZHJzL2Rv&#10;d25yZXYueG1sUEsFBgAAAAAEAAQA9QAAAIgDAAAAAA==&#10;" fillcolor="#cfc" strokecolor="#4e6128">
              <o:lock v:ext="edit" aspectratio="t"/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 id="Picture 3" o:spid="_x0000_s1061" type="#_x0000_t75" style="position:absolute;top:2419;width:3540;height:168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kqrXBAAAA2gAAAA8AAABkcnMvZG93bnJldi54bWxEj0GLwjAUhO+C/yE8wYusqW6RpWsUUQSP&#10;q7vgHh/Jsy02L6WJ2vrrjSB4HGbmG2a+bG0lrtT40rGCyTgBQaydKTlX8Pe7/fgC4QOywcoxKejI&#10;w3LR780xM+7Ge7oeQi4ihH2GCooQ6kxKrwuy6MeuJo7eyTUWQ5RNLk2Dtwi3lZwmyUxaLDkuFFjT&#10;uiB9Plysgp/Rf9pWcmONTo+TaXdP9b1LlRoO2tU3iEBteIdf7Z1R8AnPK/EG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kqrXBAAAA2gAAAA8AAAAAAAAAAAAAAAAAnwIA&#10;AGRycy9kb3ducmV2LnhtbFBLBQYAAAAABAAEAPcAAACNAwAAAAA=&#10;">
              <v:imagedata r:id="rId10" o:title=""/>
            </v:shape>
            <w10:wrap type="none"/>
            <w10:anchorlock/>
          </v:group>
        </w:pict>
      </w:r>
      <w:r w:rsidR="00797030">
        <w:rPr>
          <w:rFonts w:ascii="Arial" w:hAnsi="Arial" w:cs="Arial"/>
        </w:rPr>
        <w:tab/>
      </w:r>
      <w:r w:rsidR="00797030">
        <w:rPr>
          <w:rFonts w:ascii="Arial" w:hAnsi="Arial" w:cs="Arial"/>
        </w:rPr>
        <w:tab/>
      </w:r>
      <w:r>
        <w:rPr>
          <w:rFonts w:ascii="Arial" w:hAnsi="Arial" w:cs="Arial"/>
        </w:rPr>
      </w:r>
      <w:r>
        <w:rPr>
          <w:rFonts w:ascii="Arial" w:hAnsi="Arial" w:cs="Arial"/>
        </w:rPr>
        <w:pict>
          <v:group id="Group 102" o:spid="_x0000_s1056" style="width:84.05pt;height:56.75pt;mso-position-horizontal-relative:char;mso-position-vertical-relative:line" coordsize="10675,720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TIC7PAwAALAkAAA4AAABkcnMvZTJvRG9jLnhtbKRW247bNhB9L9B/&#10;IPjulWTLN2HlIPFlEWCbLLIp+kxTtEVEIlmSXnlT9N87Q8mXtbdpsDVgidfhnDMzh7p9t68r8iSs&#10;k1rlNLmJKRGK60KqbU5//7rqTShxnqmCVVqJnD4LR9/Nfv3ltjGZ6OtSV4WwBIwolzUmp6X3Josi&#10;x0tRM3ejjVAwudG2Zh66dhsVljVgva6ifhyPokbbwljNhXMwumgn6SzY32wE9583Gyc8qXIKvvnw&#10;tOG5xmc0u2XZ1jJTSt65wd7gRc2kgkOPphbMM7Kz8spULbnVTm/8Ddd1pDcbyUXAAGiS+ALNndU7&#10;E7Bss2ZrjjQBtRc8vdks//T0YIksIHbxgBLFaghSOJckcR/pacw2g1V31jyaB9sNbNseIt5vbI1v&#10;wEL2gdjnI7Fi7wmHwSQejYdxSgmHuXE/HveHLfO8hPBcbePl8scbo8OxEXp3dKYxkETuxJP7fzw9&#10;lsyIQL9DBjqe+geWvkByMbWtBOl4CquQJKTDmXvNvzmi9LyEVeK9tbopBSvAqQTBg+tnG7DjYCtZ&#10;N7/pAmLAdl6HjLrgd5COxuMpJdckd7xecHykimXGOn8ndE2wkVML/ocT2NO98+jRaUlAoCtZrGRV&#10;hY7drueVJU8MCunDaLFYTgIIAHq+rFKkyel0CPH9sYlBMkmnH14zUUsPilDJOqeTGH9tpiB1S1WA&#10;myzzTFZtG1yuVMcl0ofp6jK/X+/bnA5M49BaF8/ALigVIC+1/U5JA1WfU/fnjllBSfVRQWSmSZqi&#10;TIROOgRKKbHnM+vzGbWr5xr4SChhioPVnPpDc+5blYEyN8zfq0fDcSG6j/R/3f/BrOki4aFOPulD&#10;urHsIiDt2g5lC6TrQLLPbo3kGfw7dYDWVdb/t4rCLr9DGlolrn/KRs3st53ptQjlWlbSPwdRBpTo&#10;lHp6kBxjgp1TAR1lBmbxUDLACB/WtDuAJMkvCsgZSNhA9r/X1EsrEXZfeLGupDmkNLY7vBCqC0F9&#10;hbJWrBea72qhfHv7WFExD1efK6VxkCqZqNcCxNR+LELqQXlYjkIR8tZ5KzwvMQc2UFfdOOTwcSJ4&#10;fHIS/f8pVYA0BUFIxoPhMG3r5SC9gwSUF6ZReQfjdDQM9fR2VVAa+Qtw4AgQDkSDh4Xb7q9pPF1O&#10;lpO0l/ZHy14aLxa996t52hutwI/FYDGfL5K/sQqSNCtlUQiF5rowwOBVIF692bpvgPbOPN69L5TI&#10;nQvWKvyu1SZ66UaQQMByeAd0ISSttoQmxCRUX7iSw8ru8wHv/PN+WHX6yJn9AwAA//8DAFBLAwQU&#10;AAYACAAAACEAT6GuxboAAAAhAQAAGQAAAGRycy9fcmVscy9lMm9Eb2MueG1sLnJlbHOEj8sKwjAQ&#10;RfeC/xBmb9O6EJGm3YjQrdQPGJJpG2weJPHRvzfgRkFwOfdyz2Hq9mlmdqcQtbMCqqIERlY6pe0o&#10;4NKfNntgMaFVODtLAhaK0DbrVX2mGVMexUn7yDLFRgFTSv7AeZQTGYyF82RzM7hgMOUzjNyjvOJI&#10;fFuWOx4+GdB8MVmnBIROVcD6xWfzf7YbBi3p6OTNkE0/FFyb7M5ADCMlAYaUxndYFQ8zAG9q/vVY&#10;8wIAAP//AwBQSwMEFAAGAAgAAAAhALifBgTcAAAABQEAAA8AAABkcnMvZG93bnJldi54bWxMj0Fr&#10;wkAQhe8F/8MyQm91sxVF0mxEpO1JCtVC6W3MjkkwOxuyaxL/fdde6mV4wxve+yZbj7YRPXW+dqxB&#10;zRIQxIUzNZcavg5vTysQPiAbbByThit5WOeThwxT4wb+pH4fShFD2KeooQqhTaX0RUUW/cy1xNE7&#10;uc5iiGtXStPhEMNtI5+TZCkt1hwbKmxpW1Fx3l+shvcBh81cvfa782l7/TksPr53irR+nI6bFxCB&#10;xvB/DDf8iA55ZDq6CxsvGg3xkfA3b95ypUAco1DzBcg8k/f0+S8AAAD//wMAUEsDBBQABgAIAAAA&#10;IQBa4KBHJQIAAHIDAAAUAAAAZHJzL21lZGlhL2ltYWdlMS53bWaMUj2IE1EQnvc2ubvsBfKnxcnp&#10;rYIip56QA7kye5toDozEy4JlWOPzXMluQjZGU4md2ERbq3SCldgJFqmF62wFOy1URLZSMH6zu9cI&#10;/gz7dr73Pd7Mm5lPUIZIeyWIUjQhtjSWFCAiJOR8Po/QhlhJuGUJEHFZOdUMbRm7Uws5ylLDGd6y&#10;x31F9IKKCXuEEGFOlMd+BvQS6z0i7GpES+C+AxfgYTKF3zmk5jcckh9FJUIloKOCuQxnlvGpI67S&#10;KrY/5PQnHOwxPxrnZJgD1+nS/kgW9c+nn52h6bsiPd95M6o82R9trd7MxHkE105lnS/x1fJ4lsSu&#10;SCX+Ffv2iv60/sfYEv0k+oo+cvg4Bz/e8Dp0kMXWLv9PBV/+VkGcRf5WyaY3kzxNnkpJmP1+0Lho&#10;WYI+geNVVYG75xutjqv8jjpr7PidDUoLWlisthr2BRKla65vdrvbTuB2rN4N1XT2VECFdNzYgtYa&#10;e9d7XRBW787AVQPjirqLne16KmBs7PY8x6dCqmEbtXvDgQM5LB1fq02q581mmM9dapvNb2vHgA/n&#10;TApr4clwst0GyucsdpNauN6uh5OIqcDfr+PIXG9X27WQPzOXFRiakBLzliTQaA0thzR0RpCkAP2w&#10;nPhNFC3pgcE/DziaCndHj9QZC+dAjXzOFqtEJjPK02LEvuYxcuITrXEwVIjGiuKIW/QoCsR6f/uh&#10;mNznZ8VKgOBhvwAAAP//AwBQSwECLQAUAAYACAAAACEAv1ec5QwBAAAVAgAAEwAAAAAAAAAAAAAA&#10;AAAAAAAAW0NvbnRlbnRfVHlwZXNdLnhtbFBLAQItABQABgAIAAAAIQA4/SH/1gAAAJQBAAALAAAA&#10;AAAAAAAAAAAAAD0BAABfcmVscy8ucmVsc1BLAQItABQABgAIAAAAIQAxUyAuzwMAACwJAAAOAAAA&#10;AAAAAAAAAAAAADwCAABkcnMvZTJvRG9jLnhtbFBLAQItABQABgAIAAAAIQBPoa7FugAAACEBAAAZ&#10;AAAAAAAAAAAAAAAAADcGAABkcnMvX3JlbHMvZTJvRG9jLnhtbC5yZWxzUEsBAi0AFAAGAAgAAAAh&#10;ALifBgTcAAAABQEAAA8AAAAAAAAAAAAAAAAAKAcAAGRycy9kb3ducmV2LnhtbFBLAQItABQABgAI&#10;AAAAIQBa4KBHJQIAAHIDAAAUAAAAAAAAAAAAAAAAADEIAABkcnMvbWVkaWEvaW1hZ2UxLndtZlBL&#10;BQYAAAAABgAGAHwBAACICgAAAAA=&#10;">
            <v:rect id="Rectangle 2" o:spid="_x0000_s1057" style="position:absolute;left:3467;width:7208;height:7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PFacMA&#10;AADaAAAADwAAAGRycy9kb3ducmV2LnhtbESPzWrDMBCE74W8g9hAbo0cH4zrRgn5IZCeTJ1C6W2x&#10;NraJtTKSErtvXxUKPQ4z8w2z3k6mFw9yvrOsYLVMQBDXVnfcKPi4nJ5zED4ga+wtk4Jv8rDdzJ7W&#10;WGg78js9qtCICGFfoII2hKGQ0tctGfRLOxBH72qdwRCla6R2OEa46WWaJJk02HFcaHGgQ0v1rbob&#10;BUfnx6/LvjyEFHX5kment+lzpdRiPu1eQQSawn/4r33WClL4vRJv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PFacMAAADaAAAADwAAAAAAAAAAAAAAAACYAgAAZHJzL2Rv&#10;d25yZXYueG1sUEsFBgAAAAAEAAQA9QAAAIgDAAAAAA==&#10;" fillcolor="#b6dde8" strokecolor="#31849b"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 id="Picture 3" o:spid="_x0000_s1058" type="#_x0000_t75" style="position:absolute;top:1735;width:3175;height:37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J71bCAAAA2gAAAA8AAABkcnMvZG93bnJldi54bWxEj0FrAjEUhO8F/0N4Qi9Ss61QZDWKCEKh&#10;UHDbS2+vm+fuYvKyJE/d9tcbQehxmJlvmOV68E6dKaYusIHnaQGKuA6248bA1+fuaQ4qCbJFF5gM&#10;/FKC9Wr0sMTShgvv6VxJozKEU4kGWpG+1DrVLXlM09ATZ+8QokfJMjbaRrxkuHf6pShetceO80KL&#10;PW1bqo/VyRv4SPvg5GeI76dvnLteJtUfT4x5HA+bBSihQf7D9/abNTCD25V8A/TqC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Se9WwgAAANoAAAAPAAAAAAAAAAAAAAAAAJ8C&#10;AABkcnMvZG93bnJldi54bWxQSwUGAAAAAAQABAD3AAAAjgMAAAAA&#10;">
              <v:imagedata r:id="rId11" o:title=""/>
            </v:shape>
            <w10:wrap type="none"/>
            <w10:anchorlock/>
          </v:group>
        </w:pict>
      </w:r>
      <w:r w:rsidR="00797030">
        <w:rPr>
          <w:rFonts w:ascii="Arial" w:hAnsi="Arial" w:cs="Arial"/>
        </w:rPr>
        <w:tab/>
      </w:r>
      <w:r w:rsidR="00797030">
        <w:rPr>
          <w:rFonts w:ascii="Arial" w:hAnsi="Arial" w:cs="Arial"/>
        </w:rPr>
        <w:tab/>
      </w:r>
      <w:r>
        <w:rPr>
          <w:rFonts w:ascii="Arial" w:hAnsi="Arial" w:cs="Arial"/>
        </w:rPr>
      </w:r>
      <w:r>
        <w:rPr>
          <w:rFonts w:ascii="Arial" w:hAnsi="Arial" w:cs="Arial"/>
        </w:rPr>
        <w:pict>
          <v:group id="Group 105" o:spid="_x0000_s1053" style="width:96.45pt;height:56.75pt;mso-position-horizontal-relative:char;mso-position-vertical-relative:line" coordsize="12247,720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2LdbPAwAALAkAAA4AAABkcnMvZTJvRG9jLnhtbKRW227jNhB9L9B/&#10;IPTu6BLZsYXIi9SXYIF0G2x20WeaoixiJZIlactp0X/vDCXf0+0iNWCbFIfDOWdmDnX/YdfUZMuN&#10;FUrmQXwTBYRLpgoh13nw9ctyMA6IdVQWtFaS58Ert8GH6c8/3bc644mqVF1wQ8CJtFmr86ByTmdh&#10;aFnFG2pvlOYSFktlGupgatZhYWgL3ps6TKJoFLbKFNooxq2Fp/NuMZh6/2XJmfutLC13pM4DiM35&#10;X+N/V/gbTu9ptjZUV4L1YdB3RNFQIeHQg6s5dZRsjLhy1QhmlFWlu2GqCVVZCsY9BkATRxdoHo3a&#10;aI9lnbVrfaAJqL3g6d1u2aftsyGigNxFo4BI2kCS/LkkjoZIT6vXGVg9Gv2in03/YN3NEPGuNA3+&#10;Axay88S+HojlO0cYPIyTJL27iwPCYO0uie4S75pmrIL0XG1j1eL7G8P9sSFGdwim1VBE9siT/X88&#10;vVRUc0+/RQZ6npI9S5+huKhc15wkHU/eCklCOqx+UuybJVLNKrDiD8aotuK0gKBitIfQTzbgxMJW&#10;smp/VQXkgG6c8hV1we8wSqMUMnVNcs/rBccHqmimjXWPXDUEB3lgIH5/At0+WYcRHU08AlWLYinq&#10;2k/MejWrDdlSaKTlwy/L8dKDAKCnZrUkbR5MhpDf77tY3I5m0cNbLhrhQBFq0eTBOMIPGtEMqVvI&#10;wo8dFXU3hpBr2XOJ9GG52sztVruupg+ZWaniFdgFpQLklTJ/BqSFrs8D+8eGGh6Q+qOEzEziNEWZ&#10;8JN0CJQGxJyurE5X5KaZKeADCptKBl7zwO2HM9epDLS5pu5JvmiGhggF6f+y+50a3WfCQZ98Uvty&#10;o9lFQjrbHmUHpJ9AsU/vtWAZfHt1gNFV1f+3isIut0EaOiVufshHQ823jR50CMVK1MK9elEGlBiU&#10;3D4LhjnBybGBbvcNBKt4KLnFDO9tuh1AkmAXDWQ1FKwn+9976txLiNOzKFa10PuSxnGPF1J1Iahv&#10;UNaJ9VyxTcOl624fw2vq4OqzldAWSiXjzYqDmJqPhW9yaA/DUCh83VpnuGMV1kAJfdU/hxo+LPiI&#10;j0Fi/D+kClCmIAjJKBqP065f9tKbjuLJCChH5YULM+qU9/2qIBXy5+HAESAciAYP87fdX5Noshgv&#10;xukgTUaLQRrN54OH5SwdjJbx3XB+O5/N5vHf2AVxmlWiKLhEd30a4OFVIt682fp3gO7OPNy9Z0pk&#10;zwRriZ9rtQnPw/ASCFj2/x6dT0mnLX4IOfHd569kb9m/PuCdfzr3VseXnOk/AAAA//8DAFBLAwQU&#10;AAYACAAAACEAT6GuxboAAAAhAQAAGQAAAGRycy9fcmVscy9lMm9Eb2MueG1sLnJlbHOEj8sKwjAQ&#10;RfeC/xBmb9O6EJGm3YjQrdQPGJJpG2weJPHRvzfgRkFwOfdyz2Hq9mlmdqcQtbMCqqIERlY6pe0o&#10;4NKfNntgMaFVODtLAhaK0DbrVX2mGVMexUn7yDLFRgFTSv7AeZQTGYyF82RzM7hgMOUzjNyjvOJI&#10;fFuWOx4+GdB8MVmnBIROVcD6xWfzf7YbBi3p6OTNkE0/FFyb7M5ADCMlAYaUxndYFQ8zAG9q/vVY&#10;8wIAAP//AwBQSwMEFAAGAAgAAAAhAIO3LuzcAAAABQEAAA8AAABkcnMvZG93bnJldi54bWxMj0Fr&#10;wkAQhe+F/odlCr3VTRRLjdmIiPYkhaog3sbsmASzsyG7JvHfd+2lvQxveMN736SLwdSio9ZVlhXE&#10;owgEcW51xYWCw37z9gHCeWSNtWVScCcHi+z5KcVE256/qdv5QoQQdgkqKL1vEildXpJBN7INcfAu&#10;tjXow9oWUrfYh3BTy3EUvUuDFYeGEhtalZRfdzej4LPHfjmJ1932elndT/vp13Ebk1KvL8NyDsLT&#10;4P+O4YEf0CELTGd7Y+1ErSA84n/nw5uNZyDOQcSTKcgslf/psx8AAAD//wMAUEsDBBQABgAIAAAA&#10;IQAd7YHdSQIAAE4DAAAUAAAAZHJzL21lZGlhL2ltYWdlMS53bWZcUj1oU1EU/s5N0rRJS5KmDi1i&#10;nmIdgrZFikgX+5pEmyFSmoCDSIzJa32QP5IYzSDSTVyiu0M2wdkx0A7qIHRzdXYqiLzJqvG77z1E&#10;vO+dd7/z3dzvnJxzBDNA4I0AYQyhV4imhISLRE0mExetyKLPRRWBy80qqFEwSu/SVAyzKFR6D0uD&#10;tgWsYd5nl0CFCRCnf0R0SLsfBA4ZYprcD1eNgGFJ4wp5ncOCysiWi5JqVfZ8NJaxj/JYFP27pMrj&#10;VMJEPz0lfj0d8fVD0P9GL49XWCK+GIhiEzekhWVqvpakmNTRtosU7QPG8o52DxuSw7b8m9uMjqS8&#10;LEeSlrN0T9XoNzeul144BcPs2JU6jvt3lyIba+/XMPoyj7f5T/3NV8f9p3N7vzzNAOZ462pE39XM&#10;ulFrnKCKjzhSuie6tgtittvdws1MRnBCTlvW6tr7TaNYta1m1bps5JvVFYQEU+FssVC6BknesZtm&#10;vb5V6drVTKtm7VT2rS4SIS+tRKA4aDxo1UlkWo86ttUxbluP6ZXshtXV2NhtNSpNJIKFkpF70utU&#10;2NTp86ncMLtq7jjx2K2yufM9dY74TMyEk3OWneFWmSgey+htmHPS5W1n6DKb3J9t88hMl7PlnKNf&#10;MzYrbI4ozhEf4dgFWAIWNqIRKyKkn68DUR5FFA4M+gc1/WmwArpkujoRd8a8sv83U37Pg5zvvxNC&#10;5FU+BK9zcfcUGLsTxHQuFAfdnsUQuks6znW8cOU5vJPPX+f9+1Pu/k0CTFavPwAAAP//AwBQSwEC&#10;LQAUAAYACAAAACEAv1ec5QwBAAAVAgAAEwAAAAAAAAAAAAAAAAAAAAAAW0NvbnRlbnRfVHlwZXNd&#10;LnhtbFBLAQItABQABgAIAAAAIQA4/SH/1gAAAJQBAAALAAAAAAAAAAAAAAAAAD0BAABfcmVscy8u&#10;cmVsc1BLAQItABQABgAIAAAAIQAh9i3WzwMAACwJAAAOAAAAAAAAAAAAAAAAADwCAABkcnMvZTJv&#10;RG9jLnhtbFBLAQItABQABgAIAAAAIQBPoa7FugAAACEBAAAZAAAAAAAAAAAAAAAAADcGAABkcnMv&#10;X3JlbHMvZTJvRG9jLnhtbC5yZWxzUEsBAi0AFAAGAAgAAAAhAIO3LuzcAAAABQEAAA8AAAAAAAAA&#10;AAAAAAAAKAcAAGRycy9kb3ducmV2LnhtbFBLAQItABQABgAIAAAAIQAd7YHdSQIAAE4DAAAUAAAA&#10;AAAAAAAAAAAAADEIAABkcnMvbWVkaWEvaW1hZ2UxLndtZlBLBQYAAAAABgAGAHwBAACsCgAAAAA=&#10;">
            <v:rect id="Rectangle 2" o:spid="_x0000_s1054" style="position:absolute;left:5040;width:7207;height:7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hhZcIA&#10;AADaAAAADwAAAGRycy9kb3ducmV2LnhtbESPS2vDMBCE74H8B7GF3mK5PrTFiRyCwdBTaZ3mvlgb&#10;P2KtjKX40V9fFQo9DjPzDXM4LqYXE42utazgKYpBEFdWt1wr+DoXu1cQziNr7C2TgpUcHLPt5oCp&#10;tjN/0lT6WgQIuxQVNN4PqZSuasigi+xAHLyrHQ36IMda6hHnADe9TOL4WRpsOSw0OFDeUHUr70bB&#10;vFywPX8U7zQN3y/XNe9OOXZKPT4spz0IT4v/D/+137SCBH6vhBsgs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SGFlwgAAANoAAAAPAAAAAAAAAAAAAAAAAJgCAABkcnMvZG93&#10;bnJldi54bWxQSwUGAAAAAAQABAD1AAAAhwMAAAAA&#10;" fillcolor="#fabf8f" strokecolor="#e36c0a"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 id="Picture 3" o:spid="_x0000_s1055" type="#_x0000_t75" style="position:absolute;top:2608;width:4619;height:200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A5eXDAAAA2gAAAA8AAABkcnMvZG93bnJldi54bWxEj0FrAjEUhO8F/0N4grea1WIrW6OoIAge&#10;pLpIj6/Jc3dx87Ikqa7/3hQKHoeZ+YaZLTrbiCv5UDtWMBpmIIi1MzWXCorj5nUKIkRkg41jUnCn&#10;AIt572WGuXE3/qLrIZYiQTjkqKCKsc2lDLoii2HoWuLknZ23GJP0pTQebwluGznOsndpsea0UGFL&#10;64r05fBrFUz0ZhJ2eloX4+60/zh9+1VBP0oN+t3yE0SkLj7D/+2tUfAGf1fSDZDz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gDl5cMAAADaAAAADwAAAAAAAAAAAAAAAACf&#10;AgAAZHJzL2Rvd25yZXYueG1sUEsFBgAAAAAEAAQA9wAAAI8DAAAAAA==&#10;">
              <v:imagedata r:id="rId12" o:title=""/>
            </v:shape>
            <w10:wrap type="none"/>
            <w10:anchorlock/>
          </v:group>
        </w:pict>
      </w:r>
    </w:p>
    <w:p w:rsidR="00797030" w:rsidRDefault="00797030" w:rsidP="00330765">
      <w:pPr>
        <w:spacing w:afterLines="60" w:after="144"/>
        <w:rPr>
          <w:rFonts w:ascii="Arial" w:hAnsi="Arial" w:cs="Arial"/>
          <w:b/>
          <w:bCs/>
          <w:color w:val="FF0000"/>
        </w:rPr>
      </w:pPr>
    </w:p>
    <w:p w:rsidR="00797030" w:rsidRDefault="00797030" w:rsidP="00330765">
      <w:pPr>
        <w:spacing w:afterLines="60" w:after="144"/>
        <w:rPr>
          <w:rFonts w:ascii="Arial" w:hAnsi="Arial" w:cs="Arial"/>
        </w:rPr>
      </w:pPr>
    </w:p>
    <w:p w:rsidR="00797030" w:rsidRDefault="00797030" w:rsidP="00330765">
      <w:pPr>
        <w:spacing w:afterLines="60" w:after="144"/>
        <w:ind w:left="705" w:hanging="705"/>
        <w:rPr>
          <w:rFonts w:ascii="Arial" w:hAnsi="Arial" w:cs="Arial"/>
        </w:rPr>
      </w:pPr>
      <w:proofErr w:type="gramStart"/>
      <w:r w:rsidRPr="0030678F">
        <w:rPr>
          <w:rFonts w:ascii="Arial" w:hAnsi="Arial" w:cs="Arial"/>
          <w:b/>
          <w:color w:val="C00000"/>
          <w:sz w:val="28"/>
          <w:szCs w:val="28"/>
        </w:rPr>
        <w:t>2.</w:t>
      </w:r>
      <w:r w:rsidR="00330765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o</w:t>
      </w:r>
      <w:proofErr w:type="gramEnd"/>
      <w:r>
        <w:rPr>
          <w:rFonts w:ascii="Arial" w:hAnsi="Arial" w:cs="Arial"/>
        </w:rPr>
        <w:t xml:space="preserve"> comprimento do lado de cada um dos quadrados </w:t>
      </w:r>
      <w:r w:rsidR="008C0A05">
        <w:rPr>
          <w:rFonts w:ascii="Arial" w:hAnsi="Arial" w:cs="Arial"/>
        </w:rPr>
        <w:t xml:space="preserve">seguintes </w:t>
      </w:r>
      <w:r>
        <w:rPr>
          <w:rFonts w:ascii="Arial" w:hAnsi="Arial" w:cs="Arial"/>
        </w:rPr>
        <w:t>conhecid</w:t>
      </w:r>
      <w:r w:rsidR="008C0A0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8C0A0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respetiv</w:t>
      </w:r>
      <w:r w:rsidR="008C0A05">
        <w:rPr>
          <w:rFonts w:ascii="Arial" w:hAnsi="Arial" w:cs="Arial"/>
        </w:rPr>
        <w:t>a área</w:t>
      </w:r>
      <w:r>
        <w:rPr>
          <w:rFonts w:ascii="Arial" w:hAnsi="Arial" w:cs="Arial"/>
        </w:rPr>
        <w:t>.</w:t>
      </w:r>
    </w:p>
    <w:p w:rsidR="00797030" w:rsidRDefault="00797030" w:rsidP="00330765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b)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C00000"/>
        </w:rPr>
        <w:t>c)</w:t>
      </w:r>
    </w:p>
    <w:p w:rsidR="00797030" w:rsidRDefault="00330765" w:rsidP="00330765">
      <w:pPr>
        <w:spacing w:afterLines="60" w:after="144"/>
        <w:ind w:firstLine="709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  <w:pict>
          <v:group id="Group 111" o:spid="_x0000_s1050" style="width:59.55pt;height:59.55pt;mso-position-horizontal-relative:char;mso-position-vertical-relative:line" coordsize="7560,756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mvKjQAwAAPAkAAA4AAABkcnMvZTJvRG9jLnhtbKRW227jNhB9L9B/&#10;IPTu6OK7EHkR+BIskG6DZos+UxRlESuRLElbTov+e2coyXGcbRukBixxyOFw5szMoW4/nZqaHLmx&#10;QsksiG+igHDJVCHkPgt+/bobLQJiHZUFrZXkWfDMbfBp9eMPt61OeaIqVRfcEDAibdrqLKic02kY&#10;WlbxhtobpbmExVKZhjoQzT4sDG3BelOHSRTNwlaZQhvFuLUwu+kWg5W3X5acuZ/L0nJH6iwA35x/&#10;Gv/M8Rmubmm6N1RXgvVu0A940VAh4dCzqQ11lByMeGOqEcwoq0p3w1QTqrIUjPsYIJo4uorm3qiD&#10;9rHs03avzzABtFc4fdgs+3J8NEQUkLs4CYikDSTJn0viOEZ4Wr1PQeve6Cf9aPqJfSdhxKfSNPiG&#10;WMjJA/t8BpafHGEwOZ/OogjgZ7DUjz3wrILsvNnFqu2/7guHQ0P07exKq6GE7AtK9v+h9FRRzT34&#10;FuPvUTpj9AuUFpX7mpOkQ8lrIUQIhtUPin2zRKp1BVr8zmrQB5AB4mHKGNVWnBbgpwcaormwgYIF&#10;ayRvf1IFJIUenPIl9nHAz8DRVBvr7rlqCA6ywIB33jg9PlgHuQHVQcXHo2pR7ERde8Hs83VtyJFC&#10;U+3gt14jBLDFXqrVkrRZsJwmU2/51Zq9NDGPxtGdb8VrE41wwA61aLJgAQUEJeTLBlHbysKPHRV1&#10;N4bNtQQ3BuSwdG3qTvmpq2+/GadyVTwDsMBaEHmlzB8BaYEBssD+fqCGB6T+LCEpy3gyQcrwwmQ6&#10;T0Awlyv55Yo8NGsFeECGqWRgNQvcMFy7jnGg5TV1D/JJM1RELBHkr6ffqNF9Jhz0zBc1FB9NrxLS&#10;6fZRdoH0ApT+6lYLlsK/ZwoYvemB/2ZU2OUOCEPHys27bDTUfDvoURehyEUt3LMnaIgSnZLHR8Gw&#10;N1B4aafxQDmwioeSMWZ40Ol2AEiCfaCdXlsJUXzlRV4LPZQ0jvt4IVVX5PodyDri3ih2aLh03U1k&#10;eE0dXIO2EtpCqaS8yTkQq/lc+P6G9jAMacPXrXWGO1ZhDZTQV/08NsCw4D1+cRL9fxchJNEYSxWo&#10;NlnOZ9G865kzFSeL2QxYDKk4XiyWwPrgD5w70MrQ9u9kBqkQQx8SHAHkgRHhYf72+3MZLbeL7WIy&#10;miSz7WgSbTaju916Mprt4vl0M96s15v4L+yEeJJWoii4RHN9KmDyTTK+e9P13wTdHXq+i/+ZcZC0&#10;drs+8Au18LUbHheIZXj76HxaMBEwizmBP4zwJoIr2mv2nxP4DXApe62Xj57V3wA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DBBQABgAIAAAAIQB4Ql5s2gAAAAUBAAAPAAAAZHJzL2Rvd25yZXYueG1sTI9B&#10;S8NAEIXvgv9hGaE3u1mLUmM2pRT1VARbQbxNs9MkNDsbstsk/fduRWgvwxve8N432WK0jeip87Vj&#10;DWqagCAunKm51PC1fbufg/AB2WDjmDScyMMiv73JMDVu4E/qN6EUMYR9ihqqENpUSl9UZNFPXUsc&#10;vb3rLIa4dqU0HQ4x3DbyIUmepMWaY0OFLa0qKg6bo9XwPuCwnKnXfn3Yr04/28eP77UirSd34/IF&#10;RKAxXI7hjB/RIY9MO3dk40WjIT4S/ubZU88KxO5fyDyT1/T5LwAAAP//AwBQSwMEFAAGAAgAAAAh&#10;ADh8em1PAgAAsAMAABQAAABkcnMvbWVkaWEvaW1hZ2UxLndtZoxTz2sTURD+3suvNgnsJiq0Rewq&#10;KFpslVSCl0C3yWp7iAQT8Bi261oXsknIxmhOVgQJXqI3exB60EtP/gEKPXkQehA8eBGKF0+CyB4q&#10;gnFmE5EGFR/73ps3b2a+983MCkwCofcCkNgEjwhNKUgRSEIOBoNAWhDTI11CkhDoknJPaLEEnU5F&#10;FSRRNNs3K92mDZxHeqSdAUUYACqdd0h6RXMvCjwlCMaa5GiSpcPyI2rRoyR9lxfIg8cjfgg/TtNb&#10;jlnDbkdOxJ9NTZ/B1oc0tlffdJYe73a2Z27IMJnNkzXxQSbOTuya6T4Rw9gbYlMOY2/94Ns/xf6s&#10;xvf3p/4WW4AxvlBYhfYhBsdezGqWi9d4CwsvsDPisiEMjOMFZA5yef4vLkM8McZJ7/7G6IlxDHqQ&#10;oHyp5a671qihQ5y+/Q+ng3nLEQb3A9f1tNCbTa94KZ8X4MbgWbA9Z72ulS3Hrlv2WW21bi0gIhCN&#10;FcrFShbi0DWnrtdqy6bnWPnGdbtkrtseUpFhGVOh0fNSkXzjVsuxW9oV+zZdVxzX9ljWrjZcs45U&#10;uFjRjDvtlkkNNXF81ugXzuklX1UuV/XS19ljJB9RdPiGf9LvL1dJUpU8b33Dn6uu+P1As0T73RW6&#10;0ueqharh86crSaIDISVlSxIpgRAVmAoa5/zd1yHDD3LISfQW6dzL0nJP48XixSVrSn2C/eg2Q7ki&#10;T5qcsXjQ80G1Rz2gIhZYvAz+HQI9Ue56bduF5N5lz4t4OHQgu3ef0kGvzZPmVw+EAv+fAAAA//8D&#10;AFBLAQItABQABgAIAAAAIQC/V5zlDAEAABUCAAATAAAAAAAAAAAAAAAAAAAAAABbQ29udGVudF9U&#10;eXBlc10ueG1sUEsBAi0AFAAGAAgAAAAhADj9If/WAAAAlAEAAAsAAAAAAAAAAAAAAAAAPQEAAF9y&#10;ZWxzLy5yZWxzUEsBAi0AFAAGAAgAAAAhANJmvKjQAwAAPAkAAA4AAAAAAAAAAAAAAAAAPAIAAGRy&#10;cy9lMm9Eb2MueG1sUEsBAi0AFAAGAAgAAAAhAE+hrsW6AAAAIQEAABkAAAAAAAAAAAAAAAAAOAYA&#10;AGRycy9fcmVscy9lMm9Eb2MueG1sLnJlbHNQSwECLQAUAAYACAAAACEAeEJebNoAAAAFAQAADwAA&#10;AAAAAAAAAAAAAAApBwAAZHJzL2Rvd25yZXYueG1sUEsBAi0AFAAGAAgAAAAhADh8em1PAgAAsAMA&#10;ABQAAAAAAAAAAAAAAAAAMAgAAGRycy9tZWRpYS9pbWFnZTEud21mUEsFBgAAAAAGAAYAfAEAALEK&#10;AAAAAA==&#10;">
            <v:rect id="Rectangle 2" o:spid="_x0000_s1051" style="position:absolute;width:7560;height:75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UKhMIA&#10;AADaAAAADwAAAGRycy9kb3ducmV2LnhtbESPwWrDMBBE74X8g9hAb7WUHEpxrYQQcPGhl7qhuS7W&#10;1nZirYyl2urfV4FAj8PMvGGKfbSDmGnyvWMNm0yBIG6c6bnVcPosn15A+IBscHBMGn7Jw363eigw&#10;N27hD5rr0IoEYZ+jhi6EMZfSNx1Z9JkbiZP37SaLIcmplWbCJcHtILdKPUuLPaeFDkc6dtRc6x+r&#10;oSxVbOPwdV3ezqqqLuzlqXrX+nEdD68gAsXwH763K6NhC7cr6QbI3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JQqEwgAAANoAAAAPAAAAAAAAAAAAAAAAAJgCAABkcnMvZG93&#10;bnJldi54bWxQSwUGAAAAAAQABAD1AAAAhwMAAAAA&#10;" fillcolor="#ffc" strokecolor="#7030a0">
              <o:lock v:ext="edit" aspectratio="t"/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 id="Picture 3" o:spid="_x0000_s1052" type="#_x0000_t75" style="position:absolute;left:203;top:2976;width:7286;height:18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uqIfBAAAA2gAAAA8AAABkcnMvZG93bnJldi54bWxEj9GKwjAURN8X9h/CXfBlWVMVRKpR3BVB&#10;wRfrfsCluabV5qY0UePfG0HwcZiZM8xsEW0jrtT52rGCQT8DQVw6XbNR8H9Y/0xA+ICssXFMCu7k&#10;YTH//Jhhrt2N93QtghEJwj5HBVUIbS6lLyuy6PuuJU7e0XUWQ5KdkbrDW4LbRg6zbCwt1pwWKmzp&#10;r6LyXFysAr+6HAaj7TK6cKJfv9ua3Xc0SvW+4nIKIlAM7/CrvdEKRvC8km6AnD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8uqIfBAAAA2gAAAA8AAAAAAAAAAAAAAAAAnwIA&#10;AGRycy9kb3ducmV2LnhtbFBLBQYAAAAABAAEAPcAAACNAwAAAAA=&#10;">
              <v:imagedata r:id="rId13" o:title=""/>
            </v:shape>
            <w10:wrap type="none"/>
            <w10:anchorlock/>
          </v:group>
        </w:pict>
      </w:r>
      <w:r w:rsidR="00797030">
        <w:rPr>
          <w:rFonts w:ascii="Arial" w:hAnsi="Arial" w:cs="Arial"/>
        </w:rPr>
        <w:tab/>
      </w:r>
      <w:r w:rsidR="00797030">
        <w:rPr>
          <w:rFonts w:ascii="Arial" w:hAnsi="Arial" w:cs="Arial"/>
        </w:rPr>
        <w:tab/>
      </w:r>
      <w:r w:rsidR="00797030">
        <w:rPr>
          <w:rFonts w:ascii="Arial" w:hAnsi="Arial" w:cs="Arial"/>
        </w:rPr>
        <w:tab/>
      </w:r>
      <w:r>
        <w:rPr>
          <w:rFonts w:ascii="Arial" w:hAnsi="Arial" w:cs="Arial"/>
        </w:rPr>
      </w:r>
      <w:r>
        <w:rPr>
          <w:rFonts w:ascii="Arial" w:hAnsi="Arial" w:cs="Arial"/>
        </w:rPr>
        <w:pict>
          <v:group id="Group 108" o:spid="_x0000_s1047" style="width:57.2pt;height:56.75pt;mso-position-horizontal-relative:char;mso-position-vertical-relative:line" coordsize="7264,720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Ild3OAwAAKQkAAA4AAABkcnMvZTJvRG9jLnhtbKRW227jNhB9L9B/&#10;IPTu6OarEHuxkO1ggXQbbHbRZ5qiLGIlkiXpyNmi/94ZSr4m3QapAUsccjicOTNzqNsP+6YmT9xY&#10;oeQ8iG+igHDJVCHkdh58+7oeTANiHZUFrZXk8+CZ2+DD4tdfblud8URVqi64IWBE2qzV86ByTmdh&#10;aFnFG2pvlOYSFktlGupANNuwMLQF600dJlE0DltlCm0U49bC7LJbDBbeflly5n4vS8sdqecB+Ob8&#10;0/jnBp/h4pZmW0N1JVjvBn2HFw0VEg49mlpSR8nOiBemGsGMsqp0N0w1oSpLwbiPAaKJo6to7oza&#10;aR/LNmu3+ggTQHuF07vNss9PD4aIAnIXzQIiaQNJ8ueSOJoiPK3eZqB1Z/SjfjD9xLaTMOJ9aRp8&#10;Qyxk74F9PgLL944wmJwk42E6CgiDpUkSTZJRBzyrIDsvdrFq9dN94eHQEH07utJqKCF7Qsn+P5Qe&#10;K6q5B99i/D1KyQGjL1BaVG5rTpIOJa+FECEYVt8r9t0SqfIKtPhHY1RbcVqAUzHqg+tnG1CwsJVs&#10;2t9UARmgO6d8Pb0NXY/oFbpHlGimjXV3XDUEB/PAgOveOH26tw6dOal451UtirWoay+Y7SavDXmi&#10;0EHrdZ6v195/iPFcrZaknQezEWT25ybyPE1ns9dMNMIBFdSimQfTCH+oRDNEbSULP3ZU1N0YXK5l&#10;DyMih3VqM7ff7LtiHuJmnNqo4hmABYqCyCtlfgSkhXafB/bPHTU8IPUnCUmZxcMh8oMXhiMo0oCY&#10;85XN+YrcNbkCPOKAUMnA6jxwh2HuOnqB/tbU3ctHzVARQ0H4v+7/oEb3mXDQIJ/VodJodpWQTreP&#10;sgukF6DOF7dasAz+PS3A6EXB/zd9wi63Qxg6Cm7eZKOh5vtOD7oIxUbUwj17NoYo0Sn59CAY5gSF&#10;U++kh96BVTyUpJikg063A0AS7Kp3rIaC9WD/eztdWglRvPBiUwt9KGkc9/FCqq6Y9BXIOpZeKrZr&#10;uHTdtWN4TR3cebYS2kKpZLzZcGBR86nw/Q3tYRhyhK9b6wx3rMIaKKGv+nmo4eOC9/jkJPr/JkJI&#10;k/EMrljg1SROx9G465kD745n6SSddLybjuPZyPfU+5lBKsTQhwRHAHlgRHiYv+r+mkWz1XQ1HQ6G&#10;yXg1GEbL5eDjOh8Oxut4Mlqmyzxfxn9jJ8TDrBJFwSWa61MBky+S8eq11n8AdBfm8eK9YCN7SVpr&#10;+CEwCPiJtMJLN/wyxHJ4++h8Wjp+8UPIi+9Afx97zf7bAS/8c9lrnb5wFv8AAAD//wMAUEsDBBQA&#10;BgAIAAAAIQBPoa7FugAAACEBAAAZAAAAZHJzL19yZWxzL2Uyb0RvYy54bWwucmVsc4SPywrCMBBF&#10;94L/EGZv07oQkabdiNCt1A8YkmkbbB4k8dG/N+BGQXA593LPYer2aWZ2pxC1swKqogRGVjql7Sjg&#10;0p82e2AxoVU4O0sCForQNutVfaYZUx7FSfvIMsVGAVNK/sB5lBMZjIXzZHMzuGAw5TOM3KO84kh8&#10;W5Y7Hj4Z0HwxWacEhE5VwPrFZ/N/thsGLeno5M2QTT8UXJvszkAMIyUBhpTGd1gVDzMAb2r+9Vjz&#10;AgAA//8DAFBLAwQUAAYACAAAACEAmpj0T9wAAAAFAQAADwAAAGRycy9kb3ducmV2LnhtbEyPzWrD&#10;MBCE74W+g9hCbo3s5ofiWg4hND2FQpNA6W1jbWwTa2UsxXbevnIvzWWZZZaZb9PVYGrRUesqywri&#10;aQSCOLe64kLB8bB9fgXhPLLG2jIpuJGDVfb4kGKibc9f1O19IUIIuwQVlN43iZQuL8mgm9qGOHhn&#10;2xr0YW0LqVvsQ7ip5UsULaXBikNDiQ1tSsov+6tR8NFjv57F793uct7cfg6Lz+9dTEpNnob1GwhP&#10;g/8/hhE/oEMWmE72ytqJWkF4xP/N0YvncxCnUcwWILNU3tNnvwAAAP//AwBQSwMEFAAGAAgAAAAh&#10;AJK6wQCMAgAAwAQAABQAAABkcnMvbWVkaWEvaW1hZ2UxLndtZpRUTWgTQRR+M5ukbRLJJm0PFbFr&#10;oR6KrRAT8RLINlltD5HYBLy5Xde1LmQ3IRujOYkIUrxEb3oyeFNU1KN46MmDUBDxKnjTY5E9KZi+&#10;t7tUE1pbh52ZN+/NvO/9LoMxAGGVA4TgMdAI4+SMBRTj/X7f4y2wqYAXw9v+vTjvCV8jMTwdjyQg&#10;DiWtda3aaRgAryAVcA8DaugDiHjeQOoNzl4EYEUAGEXeT9SWxB0HD+Eyj9BkwwT/zp5yosaRuhAi&#10;aoyQPd4Ef8JmI0fw+ItnUDuN+2Q0ykGSm6ZWg822LkYvbX06Bb0vKXi2/KGdf7DZfj11NevjMPId&#10;0lF6RE/TnYfMR9bYW+7r7v0m6W66Zyajzz/uqZtjPAG2MI6k3scg49PZ97AReJDnj0L7oaAH6r88&#10;8FH4EIpk6TsoVUES9kNBX14cxJfBeGWsP54oMIzhJWMwF6sH8WQQQ/4LY50NY2BAGeZbrHSsy/Ua&#10;tNGPl//vRw4xqPaphjNMbjSc0tlCgcEhdIFm0XDMNVuq6KZh68YJadnWFyDMIDJSrJSqp4GNXzRt&#10;uVZb1BxTL9SvGGVtzXAgGfbLMCkE5iXDhfr1pmk0pfPGDRRXTctwiJZW6pZmQzJUqkrKzVZTw+YZ&#10;PTatdIsn5bIrJs6pcvnH9FGkJxMyuIo763YXVaTERIG2ruLOqUtu1+Pkcb+1hCJ5Ti2qikufnIgz&#10;jBTjHKPFgWFZCligWOxRit8dGVvvbg5yAmAvE2c9TUs2OGQwOBxuS7RY+BLTECMd3j2UedVH0Yt6&#10;ve5lfqe3SU6DKnUeH/k5FGHE476jpiDDZiodp2VYANSfpPEM3PMU0d/j87dU8J7Mpr7iaAaNbQAA&#10;AP//AwBQSwECLQAUAAYACAAAACEAv1ec5QwBAAAVAgAAEwAAAAAAAAAAAAAAAAAAAAAAW0NvbnRl&#10;bnRfVHlwZXNdLnhtbFBLAQItABQABgAIAAAAIQA4/SH/1gAAAJQBAAALAAAAAAAAAAAAAAAAAD0B&#10;AABfcmVscy8ucmVsc1BLAQItABQABgAIAAAAIQCgyJXdzgMAACkJAAAOAAAAAAAAAAAAAAAAADwC&#10;AABkcnMvZTJvRG9jLnhtbFBLAQItABQABgAIAAAAIQBPoa7FugAAACEBAAAZAAAAAAAAAAAAAAAA&#10;ADYGAABkcnMvX3JlbHMvZTJvRG9jLnhtbC5yZWxzUEsBAi0AFAAGAAgAAAAhAJqY9E/cAAAABQEA&#10;AA8AAAAAAAAAAAAAAAAAJwcAAGRycy9kb3ducmV2LnhtbFBLAQItABQABgAIAAAAIQCSusEAjAIA&#10;AMAEAAAUAAAAAAAAAAAAAAAAADAIAABkcnMvbWVkaWEvaW1hZ2UxLndtZlBLBQYAAAAABgAGAHwB&#10;AADuCgAAAAA=&#10;">
            <v:rect id="Rectangle 2" o:spid="_x0000_s1048" style="position:absolute;width:7207;height:7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OIxMEA&#10;AADaAAAADwAAAGRycy9kb3ducmV2LnhtbESPT2sCMRTE7wW/Q3iCt5rVQ6mrUYogyF5K/XN/bJ6b&#10;xc3LNolr/PamUPA4zMxvmNUm2U4M5EPrWMFsWoAgrp1uuVFwOu7eP0GEiKyxc0wKHhRgsx69rbDU&#10;7s4/NBxiIzKEQ4kKTIx9KWWoDVkMU9cTZ+/ivMWYpW+k9njPcNvJeVF8SIst5wWDPW0N1dfDzSo4&#10;V6Ziv6h+021RH5t9Kgb9fVVqMk5fSxCRUnyF/9t7rWAOf1fyDZ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DiMTBAAAA2gAAAA8AAAAAAAAAAAAAAAAAmAIAAGRycy9kb3du&#10;cmV2LnhtbFBLBQYAAAAABAAEAPUAAACGAwAAAAA=&#10;" fillcolor="#fcf" strokecolor="#c39"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 id="Picture 3" o:spid="_x0000_s1049" type="#_x0000_t75" style="position:absolute;left:326;top:2136;width:6938;height:361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g0O7FAAAA2gAAAA8AAABkcnMvZG93bnJldi54bWxEj0+LwjAUxO+C3yE8wYusqQriVqOIuqAH&#10;D/5Z9vpsnm2xealNVut++o0geBxm5jfMZFabQtyocrllBb1uBII4sTrnVMHx8PUxAuE8ssbCMil4&#10;kIPZtNmYYKztnXd02/tUBAi7GBVk3pexlC7JyKDr2pI4eGdbGfRBVqnUFd4D3BSyH0VDaTDnsJBh&#10;SYuMksv+1yjYXBN5Oq+WP4fP03dn++eOl8V1pVS7Vc/HIDzV/h1+tddawQCeV8INkN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oNDuxQAAANoAAAAPAAAAAAAAAAAAAAAA&#10;AJ8CAABkcnMvZG93bnJldi54bWxQSwUGAAAAAAQABAD3AAAAkQMAAAAA&#10;">
              <v:imagedata r:id="rId14" o:title=""/>
            </v:shape>
            <w10:wrap type="none"/>
            <w10:anchorlock/>
          </v:group>
        </w:pict>
      </w:r>
      <w:r w:rsidR="00797030">
        <w:rPr>
          <w:rFonts w:ascii="Arial" w:hAnsi="Arial" w:cs="Arial"/>
        </w:rPr>
        <w:tab/>
      </w:r>
      <w:r w:rsidR="00797030">
        <w:rPr>
          <w:rFonts w:ascii="Arial" w:hAnsi="Arial" w:cs="Arial"/>
        </w:rPr>
        <w:tab/>
      </w:r>
      <w:r w:rsidR="00797030">
        <w:rPr>
          <w:rFonts w:ascii="Arial" w:hAnsi="Arial" w:cs="Arial"/>
        </w:rPr>
        <w:tab/>
      </w:r>
      <w:r>
        <w:rPr>
          <w:rFonts w:ascii="Arial" w:hAnsi="Arial" w:cs="Arial"/>
        </w:rPr>
      </w:r>
      <w:r>
        <w:rPr>
          <w:rFonts w:ascii="Arial" w:hAnsi="Arial" w:cs="Arial"/>
        </w:rPr>
        <w:pict>
          <v:group id="Group 114" o:spid="_x0000_s1044" style="width:67.5pt;height:65.45pt;mso-position-horizontal-relative:char;mso-position-vertical-relative:line" coordsize="8572,8312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hQ77MAwAAPAkAAA4AAABkcnMvZTJvRG9jLnhtbKRWWW/bOBB+L9D/&#10;QOjd0eEjthC7aH0EBbLdYNPFPlMUJRGVSJakLaeL/e87Q8lngt0iNWCJQw6H831zUHcf9k1NdtxY&#10;oeQ8iG+igHDJVC5kOQ/+/LoZTANiHZU5rZXk8+CZ2+DD4v27u1anPFGVqnNuCBiRNm31PKic02kY&#10;WlbxhtobpbmExUKZhjoQTRnmhrZgvanDJIomYatMro1i3FqYXXWLwcLbLwrO3O9FYbkj9TwA35x/&#10;Gv/M8Bku7mhaGqorwXo36Bu8aKiQcOjR1Io6SrZGvDDVCGaUVYW7YaoJVVEIxj0GQBNHV2jujdpq&#10;j6VM21IfaQJqr3h6s1n2ZfdoiMghdvE4IJI2ECR/LonjEdLT6jIFrXujn/Sj6SfKTkLE+8I0+AYs&#10;ZO+JfT4Sy/eOMJicjm+TMdDPYGk6jJO4J55VEJ0Xu1i1/s994eHQEH07utJqSCF7Ysn+GktPFdXc&#10;k28Rf89ScuDoD0gtKsuak6RjyWshRUiG1Q+KfbNEqmUFWvyj1aAPJMP2w5Qxqq04zcHPGE0AmjMb&#10;KFiwRrL2N5VDUOjWKZ9iV4THk9kMzL5Cekf0FelH8miqjXX3XDUEB/PAgIf+ALp7sA4dOql4TKoW&#10;+UbUtRdMmS1rQ3YUCmuZrCazTx4DQD9XqyVp58FsnIy95Ys1e24iij5FkCHdqRdqjXDQIWrRQOpE&#10;+EMlmiJza5n7saOi7sbgci17KpE9TF+bun2273J8jJtxKlP5M5ALnQuQV8r8CEgLXWAe2O9banhA&#10;6s8SAjOLRyNsG14YQRaDYM5XsvMVuW2WCviAcFDJwOo8cIfh0nVdB8peU/cgnzRDRYSC9H/d/0WN&#10;7iPhoG6+qEMC0vQqIJ1uj7ID0guQ/os7LVgK/75bwOhFHfx/V4Vdbos0dJ25+SkbDTXftnrQIRSZ&#10;qIV79k0aUKJTcvcoGMYEhVNJDQ8lBat4KBlikA463Q4gSbA3lNSllRDFCy+yWuhDSuO4xwuhumqw&#10;r1DWNe+VYtuGS9fdRobX1MFVaCuhLaRKypuMQ3M1n3Nf41AehmHr8HlrneGOVZgDBdRVPw85fFzw&#10;Hp+cRP9/qilAmkJDGMbD21lfL6+1YrhAI6hM8OXtXUEq5M/DgSOgcSAaPMzffn/Potl6up6OBqNk&#10;sh6MotVq8HGzHA0mm/h2vBqulstV/A9WQTxKK5HnXKK5Pgww+SIQr950/TdBd4ce7+KLNnLRbTb+&#10;1wM/Uwsv3fC8AJbD26PzIel6ix9CTHz1+Svaa/afE/gNcC57rdNHz+JfAAAA//8DAFBLAwQUAAYA&#10;CAAAACEAT6GuxboAAAAhAQAAGQAAAGRycy9fcmVscy9lMm9Eb2MueG1sLnJlbHOEj8sKwjAQRfeC&#10;/xBmb9O6EJGm3YjQrdQPGJJpG2weJPHRvzfgRkFwOfdyz2Hq9mlmdqcQtbMCqqIERlY6pe0o4NKf&#10;NntgMaFVODtLAhaK0DbrVX2mGVMexUn7yDLFRgFTSv7AeZQTGYyF82RzM7hgMOUzjNyjvOJIfFuW&#10;Ox4+GdB8MVmnBIROVcD6xWfzf7YbBi3p6OTNkE0/FFyb7M5ADCMlAYaUxndYFQ8zAG9q/vVY8wIA&#10;AP//AwBQSwMEFAAGAAgAAAAhAAovQfnbAAAABQEAAA8AAABkcnMvZG93bnJldi54bWxMj81qwzAQ&#10;hO+FvoPYQm+N7IaUxrUcQmh7CoX8QMhtY21sE2tlLMV23r5yLu1l2WGW2W/SxWBq0VHrKssK4kkE&#10;gji3uuJCwX739fIOwnlkjbVlUnAjB4vs8SHFRNueN9RtfSFCCLsEFZTeN4mULi/JoJvYhjh4Z9sa&#10;9EG2hdQt9iHc1PI1it6kwYrDhxIbWpWUX7ZXo+C7x345jT+79eW8uh13s5/DOialnp+G5QcIT4P/&#10;O4YRP6BDFphO9sraiVpBKOLvc/SmsyBP4xLNQWap/E+f/QIAAP//AwBQSwMEFAAGAAgAAAAhAOYn&#10;sNVcAgAAwAMAABQAAABkcnMvbWVkaWEvaW1hZ2UxLndtZoxTz2sTQRT+ZpI0aRLID/VgEbsKeihp&#10;DEHEHgLZJqvtIRJMwEMPMSZrXcgmIRujEcGqIMFL9KYg0rN48A+wUBQ8CD0IXhQE7UWPInsQhMb3&#10;diPSoOImM/vNm3nvm/fetwLTgOejACQegx8fDSnI4CAhR6ORg5Ji/9gWkgQcW1hCng+EaHV0KoIw&#10;CtXupXK/rQNZxMfWGVCEERCl9SahDRpKANggCuaa5miS0V65jaf+A4R+yOPkwc89vghfTlE7RrWB&#10;rd6jWPBFYDuJ9Q9xPFl+3cve3+pdD19c8dKxeTpN+SAdZCd2TfcfCDf2mngo3djrO7z7p9jfZ4Lv&#10;vnz6W2wB5vhKYTk3l8NPKJVILSh1c/QM1/AKb1CjeXOc0ZrQMMnqpLQ7o5f/yshlFROZqf3fHAMx&#10;yUHXElS1aKlvXmg10KPM3v9PZrurlyEOVgV3Ny3UdtsqnMrlBEKUAo+8bhmrTaVUM/RmTU8oy81a&#10;Ej6BKX++VCifgNhzzmiqjcZi1TJquVZdL1ZXdQsxn9vMmGd8vZgv17rcMfSOcka/Qttlw9QtxsrZ&#10;llltIuYtlBXtardTpdIHDs1qw/wxtWhHI6cravHb7EHC+yIqbM0+Yg8XK4SikRy/hpo9V1myh44l&#10;S+8bS7SlzlXyFc3mvxoJC6qUkKRk+gkSvofaTJIJcv1uq5DeOxlkJAYpWt9K0OSgwQKhmwpPdZ5M&#10;8qMmhDgCHUlT1SgGDa5d0PkGnL6P1RAFKwd4zupn+sOlvtXVTaywltnzJO66DrT/9nPc0d48WX6p&#10;wcOO+AkAAP//AwBQSwECLQAUAAYACAAAACEAv1ec5QwBAAAVAgAAEwAAAAAAAAAAAAAAAAAAAAAA&#10;W0NvbnRlbnRfVHlwZXNdLnhtbFBLAQItABQABgAIAAAAIQA4/SH/1gAAAJQBAAALAAAAAAAAAAAA&#10;AAAAAD0BAABfcmVscy8ucmVsc1BLAQItABQABgAIAAAAIQDwoUO+zAMAADwJAAAOAAAAAAAAAAAA&#10;AAAAADwCAABkcnMvZTJvRG9jLnhtbFBLAQItABQABgAIAAAAIQBPoa7FugAAACEBAAAZAAAAAAAA&#10;AAAAAAAAADQGAABkcnMvX3JlbHMvZTJvRG9jLnhtbC5yZWxzUEsBAi0AFAAGAAgAAAAhAAovQfnb&#10;AAAABQEAAA8AAAAAAAAAAAAAAAAAJQcAAGRycy9kb3ducmV2LnhtbFBLAQItABQABgAIAAAAIQDm&#10;J7DVXAIAAMADAAAUAAAAAAAAAAAAAAAAAC0IAABkcnMvbWVkaWEvaW1hZ2UxLndtZlBLBQYAAAAA&#10;BgAGAHwBAAC7CgAAAAA=&#10;">
            <v:rect id="Rectangle 2" o:spid="_x0000_s1045" style="position:absolute;left:169;width:8313;height:83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uwhcMA&#10;AADaAAAADwAAAGRycy9kb3ducmV2LnhtbESPQWvCQBSE70L/w/IKvemmOZSSuooUWnOKGiu0t0f2&#10;mQSzb8PumsR/3xUKPQ4z8w2zXE+mEwM531pW8LxIQBBXVrdcK/g6fsxfQfiArLGzTApu5GG9epgt&#10;MdN25AMNZahFhLDPUEETQp9J6auGDPqF7Ymjd7bOYIjS1VI7HCPcdDJNkhdpsOW40GBP7w1Vl/Jq&#10;FOxOueSy2J8q99lhsdnuf9rvUamnx2nzBiLQFP7Df+1cK0jhfiXe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uwhcMAAADaAAAADwAAAAAAAAAAAAAAAACYAgAAZHJzL2Rv&#10;d25yZXYueG1sUEsFBgAAAAAEAAQA9QAAAIgDAAAAAA==&#10;" fillcolor="#c2d69b" strokecolor="#00b050">
              <o:lock v:ext="edit" aspectratio="t"/>
              <v:textbox>
                <w:txbxContent>
                  <w:p w:rsidR="00797030" w:rsidRDefault="00797030" w:rsidP="00797030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 id="Picture 3" o:spid="_x0000_s1046" type="#_x0000_t75" style="position:absolute;top:3137;width:8572;height:200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pr+PCAAAA2gAAAA8AAABkcnMvZG93bnJldi54bWxEj99qwjAUxu+FvUM4wu7W1A10VqOIOpig&#10;wtQHODZnbVlzEppo69sbYeDlx/fnxzedd6YWV2p8ZVnBIElBEOdWV1woOB2/3j5B+ICssbZMCm7k&#10;YT576U0x07blH7oeQiHiCPsMFZQhuExKn5dk0CfWEUfv1zYGQ5RNIXWDbRw3tXxP06E0WHEklOho&#10;WVL+d7iYyF2nHe2WtHGny6odu8V5v92OlHrtd4sJiEBdeIb/299awQc8rsQbIG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aa/jwgAAANoAAAAPAAAAAAAAAAAAAAAAAJ8C&#10;AABkcnMvZG93bnJldi54bWxQSwUGAAAAAAQABAD3AAAAjgMAAAAA&#10;">
              <v:imagedata r:id="rId15" o:title=""/>
            </v:shape>
            <w10:wrap type="none"/>
            <w10:anchorlock/>
          </v:group>
        </w:pict>
      </w:r>
    </w:p>
    <w:p w:rsidR="00797030" w:rsidRDefault="00797030" w:rsidP="00330765">
      <w:pPr>
        <w:spacing w:afterLines="60" w:after="144"/>
        <w:ind w:left="709" w:firstLine="709"/>
        <w:rPr>
          <w:rFonts w:ascii="Arial" w:hAnsi="Arial" w:cs="Arial"/>
        </w:rPr>
      </w:pPr>
    </w:p>
    <w:p w:rsidR="008C0A05" w:rsidRDefault="008C0A05" w:rsidP="00330765">
      <w:pPr>
        <w:spacing w:afterLines="60" w:after="144"/>
        <w:ind w:left="709" w:firstLine="709"/>
        <w:rPr>
          <w:rFonts w:ascii="Arial" w:hAnsi="Arial" w:cs="Arial"/>
        </w:rPr>
      </w:pPr>
    </w:p>
    <w:p w:rsidR="008C0A05" w:rsidRDefault="008C0A05" w:rsidP="00330765">
      <w:pPr>
        <w:spacing w:afterLines="60" w:after="144"/>
        <w:ind w:left="709" w:firstLine="709"/>
        <w:rPr>
          <w:rFonts w:ascii="Arial" w:hAnsi="Arial" w:cs="Arial"/>
        </w:rPr>
      </w:pPr>
    </w:p>
    <w:p w:rsidR="00797030" w:rsidRDefault="00797030" w:rsidP="00330765">
      <w:pPr>
        <w:spacing w:afterLines="60" w:after="144"/>
        <w:ind w:left="709" w:firstLine="709"/>
        <w:rPr>
          <w:rFonts w:ascii="Arial" w:hAnsi="Arial" w:cs="Arial"/>
        </w:rPr>
      </w:pPr>
    </w:p>
    <w:p w:rsidR="00330765" w:rsidRDefault="00330765" w:rsidP="00330765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Pr="00187290" w:rsidRDefault="0034395C" w:rsidP="00330765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34395C" w:rsidRPr="008D65D4" w:rsidRDefault="0034395C" w:rsidP="00330765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3F5448">
        <w:rPr>
          <w:rFonts w:ascii="Arial" w:hAnsi="Arial" w:cs="Arial"/>
          <w:b/>
          <w:bCs/>
          <w:color w:val="C00000"/>
        </w:rPr>
        <w:t>C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34395C" w:rsidRDefault="0034395C" w:rsidP="0033076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EC67C6" w:rsidRDefault="00EC67C6" w:rsidP="0033076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33076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3F5448" w:rsidRDefault="0034395C" w:rsidP="00330765">
      <w:pPr>
        <w:spacing w:afterLines="60" w:after="144"/>
        <w:rPr>
          <w:rFonts w:ascii="Arial" w:hAnsi="Arial" w:cs="Arial"/>
          <w:vertAlign w:val="superscript"/>
        </w:rPr>
      </w:pPr>
      <w:proofErr w:type="gramStart"/>
      <w:r w:rsidRPr="00CB2FE4">
        <w:rPr>
          <w:rFonts w:ascii="Arial" w:hAnsi="Arial" w:cs="Arial"/>
          <w:b/>
          <w:color w:val="C00000"/>
          <w:sz w:val="28"/>
          <w:szCs w:val="28"/>
        </w:rPr>
        <w:t>1.</w:t>
      </w:r>
      <w:r w:rsidR="00330765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3F5448" w:rsidRPr="006B3889">
        <w:rPr>
          <w:rFonts w:ascii="Arial" w:hAnsi="Arial" w:cs="Arial"/>
          <w:b/>
          <w:bCs/>
          <w:color w:val="C00000"/>
        </w:rPr>
        <w:t>a</w:t>
      </w:r>
      <w:proofErr w:type="gramEnd"/>
      <w:r w:rsidR="003F5448" w:rsidRPr="006B3889">
        <w:rPr>
          <w:rFonts w:ascii="Arial" w:hAnsi="Arial" w:cs="Arial"/>
          <w:b/>
          <w:bCs/>
          <w:color w:val="C00000"/>
        </w:rPr>
        <w:t>)</w:t>
      </w:r>
      <w:r w:rsidR="003F5448">
        <w:rPr>
          <w:rFonts w:ascii="Arial" w:hAnsi="Arial" w:cs="Arial"/>
        </w:rPr>
        <w:t xml:space="preserve"> </w:t>
      </w:r>
      <w:r w:rsidR="006B3889">
        <w:rPr>
          <w:rFonts w:ascii="Arial" w:hAnsi="Arial" w:cs="Arial"/>
        </w:rPr>
        <w:t xml:space="preserve"> </w:t>
      </w:r>
      <w:r w:rsidR="003F5448">
        <w:rPr>
          <w:rFonts w:ascii="Arial" w:hAnsi="Arial" w:cs="Arial"/>
        </w:rPr>
        <w:t>16 cm</w:t>
      </w:r>
      <w:r w:rsidR="003F5448" w:rsidRPr="003F5448">
        <w:rPr>
          <w:rFonts w:ascii="Arial" w:hAnsi="Arial" w:cs="Arial"/>
          <w:vertAlign w:val="superscript"/>
        </w:rPr>
        <w:t>2</w:t>
      </w:r>
      <w:r w:rsidR="006B3889">
        <w:rPr>
          <w:rFonts w:ascii="Arial" w:hAnsi="Arial" w:cs="Arial"/>
          <w:position w:val="-26"/>
        </w:rPr>
        <w:tab/>
      </w:r>
      <w:r>
        <w:rPr>
          <w:rFonts w:ascii="Arial" w:hAnsi="Arial" w:cs="Arial"/>
        </w:rPr>
        <w:tab/>
      </w:r>
      <w:proofErr w:type="gramStart"/>
      <w:r w:rsidR="003F5448" w:rsidRPr="006B3889">
        <w:rPr>
          <w:rFonts w:ascii="Arial" w:hAnsi="Arial" w:cs="Arial"/>
          <w:b/>
          <w:bCs/>
          <w:color w:val="C00000"/>
        </w:rPr>
        <w:t>b)</w:t>
      </w:r>
      <w:r w:rsidR="006B3889">
        <w:rPr>
          <w:rFonts w:ascii="Arial" w:hAnsi="Arial" w:cs="Arial"/>
          <w:b/>
          <w:bCs/>
          <w:color w:val="C00000"/>
        </w:rPr>
        <w:t xml:space="preserve">  </w:t>
      </w:r>
      <w:proofErr w:type="gramEnd"/>
      <w:r w:rsidR="003F5448" w:rsidRPr="003F5448">
        <w:rPr>
          <w:rFonts w:ascii="Arial" w:hAnsi="Arial" w:cs="Arial"/>
          <w:position w:val="-22"/>
        </w:rPr>
        <w:object w:dxaOrig="240" w:dyaOrig="580">
          <v:shape id="_x0000_i1032" type="#_x0000_t75" style="width:13.05pt;height:29.5pt" o:ole="">
            <v:imagedata r:id="rId16" o:title=""/>
          </v:shape>
          <o:OLEObject Type="Embed" ProgID="Equation.DSMT4" ShapeID="_x0000_i1032" DrawAspect="Content" ObjectID="_1433316340" r:id="rId17"/>
        </w:object>
      </w:r>
      <w:r w:rsidR="003F5448" w:rsidRPr="003F5448">
        <w:rPr>
          <w:rFonts w:ascii="Arial" w:hAnsi="Arial" w:cs="Arial"/>
        </w:rPr>
        <w:t xml:space="preserve"> </w:t>
      </w:r>
      <w:r w:rsidR="003F5448">
        <w:rPr>
          <w:rFonts w:ascii="Arial" w:hAnsi="Arial" w:cs="Arial"/>
        </w:rPr>
        <w:t>m</w:t>
      </w:r>
      <w:r w:rsidR="003F5448" w:rsidRPr="003F5448">
        <w:rPr>
          <w:rFonts w:ascii="Arial" w:hAnsi="Arial" w:cs="Arial"/>
          <w:vertAlign w:val="superscript"/>
        </w:rPr>
        <w:t>2</w:t>
      </w:r>
      <w:r w:rsidR="006B3889">
        <w:rPr>
          <w:rFonts w:ascii="Arial" w:hAnsi="Arial" w:cs="Arial"/>
        </w:rPr>
        <w:tab/>
      </w:r>
      <w:r w:rsidR="003F5448">
        <w:rPr>
          <w:rFonts w:ascii="Arial" w:hAnsi="Arial" w:cs="Arial"/>
        </w:rPr>
        <w:tab/>
      </w:r>
      <w:proofErr w:type="gramStart"/>
      <w:r w:rsidR="003F5448" w:rsidRPr="006B3889">
        <w:rPr>
          <w:rFonts w:ascii="Arial" w:hAnsi="Arial" w:cs="Arial"/>
          <w:b/>
          <w:bCs/>
          <w:color w:val="C00000"/>
        </w:rPr>
        <w:t>c)</w:t>
      </w:r>
      <w:r w:rsidR="003F5448">
        <w:rPr>
          <w:rFonts w:ascii="Arial" w:hAnsi="Arial" w:cs="Arial"/>
        </w:rPr>
        <w:t xml:space="preserve"> </w:t>
      </w:r>
      <w:r w:rsidR="006B3889">
        <w:rPr>
          <w:rFonts w:ascii="Arial" w:hAnsi="Arial" w:cs="Arial"/>
        </w:rPr>
        <w:t xml:space="preserve"> </w:t>
      </w:r>
      <w:r w:rsidR="003F5448">
        <w:rPr>
          <w:rFonts w:ascii="Arial" w:hAnsi="Arial" w:cs="Arial"/>
        </w:rPr>
        <w:t>4</w:t>
      </w:r>
      <w:proofErr w:type="gramEnd"/>
      <w:r w:rsidR="003F5448" w:rsidRPr="003F5448">
        <w:rPr>
          <w:rFonts w:ascii="Arial" w:hAnsi="Arial" w:cs="Arial"/>
        </w:rPr>
        <w:t xml:space="preserve"> </w:t>
      </w:r>
      <w:r w:rsidR="003F5448">
        <w:rPr>
          <w:rFonts w:ascii="Arial" w:hAnsi="Arial" w:cs="Arial"/>
        </w:rPr>
        <w:t>dm</w:t>
      </w:r>
      <w:r w:rsidR="003F5448" w:rsidRPr="003F5448">
        <w:rPr>
          <w:rFonts w:ascii="Arial" w:hAnsi="Arial" w:cs="Arial"/>
          <w:vertAlign w:val="superscript"/>
        </w:rPr>
        <w:t>2</w:t>
      </w:r>
    </w:p>
    <w:p w:rsidR="003F5448" w:rsidRDefault="003F5448" w:rsidP="00BC0644">
      <w:pPr>
        <w:spacing w:afterLines="60" w:after="144"/>
        <w:rPr>
          <w:rFonts w:ascii="Arial" w:hAnsi="Arial" w:cs="Arial"/>
          <w:vertAlign w:val="superscript"/>
        </w:rPr>
      </w:pPr>
      <w:proofErr w:type="gramStart"/>
      <w:r>
        <w:rPr>
          <w:rFonts w:ascii="Arial" w:hAnsi="Arial" w:cs="Arial"/>
          <w:b/>
          <w:color w:val="C00000"/>
          <w:sz w:val="28"/>
          <w:szCs w:val="28"/>
        </w:rPr>
        <w:t>2</w:t>
      </w:r>
      <w:r w:rsidRPr="00CB2FE4">
        <w:rPr>
          <w:rFonts w:ascii="Arial" w:hAnsi="Arial" w:cs="Arial"/>
          <w:b/>
          <w:color w:val="C00000"/>
          <w:sz w:val="28"/>
          <w:szCs w:val="28"/>
        </w:rPr>
        <w:t>.</w:t>
      </w:r>
      <w:r w:rsidR="00330765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bookmarkStart w:id="0" w:name="_GoBack"/>
      <w:bookmarkEnd w:id="0"/>
      <w:r w:rsidRPr="006B3889">
        <w:rPr>
          <w:rFonts w:ascii="Arial" w:hAnsi="Arial" w:cs="Arial"/>
          <w:b/>
          <w:bCs/>
          <w:color w:val="C00000"/>
        </w:rPr>
        <w:t>a</w:t>
      </w:r>
      <w:proofErr w:type="gramEnd"/>
      <w:r w:rsidRPr="006B3889">
        <w:rPr>
          <w:rFonts w:ascii="Arial" w:hAnsi="Arial" w:cs="Arial"/>
          <w:b/>
          <w:bCs/>
          <w:color w:val="C00000"/>
        </w:rPr>
        <w:t>)</w:t>
      </w:r>
      <w:r w:rsidR="006B3889"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</w:rPr>
        <w:t xml:space="preserve"> 6 cm</w:t>
      </w:r>
      <w:r>
        <w:rPr>
          <w:rFonts w:ascii="Arial" w:hAnsi="Arial" w:cs="Arial"/>
          <w:position w:val="-26"/>
        </w:rPr>
        <w:tab/>
      </w:r>
      <w:r>
        <w:rPr>
          <w:rFonts w:ascii="Arial" w:hAnsi="Arial" w:cs="Arial"/>
          <w:position w:val="-26"/>
        </w:rPr>
        <w:tab/>
      </w:r>
      <w:r w:rsidRPr="006B3889">
        <w:rPr>
          <w:rFonts w:ascii="Arial" w:hAnsi="Arial" w:cs="Arial"/>
          <w:b/>
          <w:bCs/>
          <w:color w:val="C00000"/>
        </w:rPr>
        <w:t>b)</w:t>
      </w:r>
      <w:r w:rsidR="006B3889">
        <w:rPr>
          <w:rFonts w:ascii="Arial" w:hAnsi="Arial" w:cs="Arial"/>
          <w:b/>
          <w:bCs/>
          <w:color w:val="C00000"/>
        </w:rPr>
        <w:t xml:space="preserve">  </w:t>
      </w:r>
      <w:r w:rsidRPr="003F5448">
        <w:rPr>
          <w:rFonts w:ascii="Arial" w:hAnsi="Arial" w:cs="Arial"/>
          <w:position w:val="-22"/>
        </w:rPr>
        <w:object w:dxaOrig="220" w:dyaOrig="580">
          <v:shape id="_x0000_i1033" type="#_x0000_t75" style="width:11.35pt;height:29.5pt" o:ole="">
            <v:imagedata r:id="rId18" o:title=""/>
          </v:shape>
          <o:OLEObject Type="Embed" ProgID="Equation.DSMT4" ShapeID="_x0000_i1033" DrawAspect="Content" ObjectID="_1433316341" r:id="rId19"/>
        </w:object>
      </w:r>
      <w:r w:rsidRPr="003F54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="006B3889">
        <w:rPr>
          <w:rFonts w:ascii="Arial" w:hAnsi="Arial" w:cs="Arial"/>
        </w:rPr>
        <w:tab/>
      </w:r>
      <w:r w:rsidR="006B3889">
        <w:rPr>
          <w:rFonts w:ascii="Arial" w:hAnsi="Arial" w:cs="Arial"/>
        </w:rPr>
        <w:tab/>
      </w:r>
      <w:r w:rsidRPr="006B3889">
        <w:rPr>
          <w:rFonts w:ascii="Arial" w:hAnsi="Arial" w:cs="Arial"/>
          <w:b/>
          <w:bCs/>
          <w:color w:val="C00000"/>
        </w:rPr>
        <w:t>c)</w:t>
      </w:r>
      <w:r>
        <w:rPr>
          <w:rFonts w:ascii="Arial" w:hAnsi="Arial" w:cs="Arial"/>
        </w:rPr>
        <w:t xml:space="preserve"> </w:t>
      </w:r>
      <w:r w:rsidR="006B38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0,3</w:t>
      </w:r>
      <w:r w:rsidRPr="003F54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dm</w:t>
      </w:r>
    </w:p>
    <w:sectPr w:rsidR="003F5448" w:rsidSect="004C44FD">
      <w:headerReference w:type="even" r:id="rId20"/>
      <w:headerReference w:type="default" r:id="rId2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F9E" w:rsidRDefault="00F51F9E" w:rsidP="00D177B5">
      <w:pPr>
        <w:spacing w:after="0" w:line="240" w:lineRule="auto"/>
      </w:pPr>
      <w:r>
        <w:separator/>
      </w:r>
    </w:p>
  </w:endnote>
  <w:endnote w:type="continuationSeparator" w:id="0">
    <w:p w:rsidR="00F51F9E" w:rsidRDefault="00F51F9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F9E" w:rsidRDefault="00F51F9E" w:rsidP="00D177B5">
      <w:pPr>
        <w:spacing w:after="0" w:line="240" w:lineRule="auto"/>
      </w:pPr>
      <w:r>
        <w:separator/>
      </w:r>
    </w:p>
  </w:footnote>
  <w:footnote w:type="continuationSeparator" w:id="0">
    <w:p w:rsidR="00F51F9E" w:rsidRDefault="00F51F9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330765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>
                  <w:rPr>
                    <w:spacing w:val="0"/>
                    <w:sz w:val="28"/>
                    <w:szCs w:val="28"/>
                  </w:rPr>
                  <w:t>1.</w:t>
                </w:r>
                <w:r w:rsidR="00797030">
                  <w:rPr>
                    <w:spacing w:val="0"/>
                    <w:sz w:val="28"/>
                    <w:szCs w:val="28"/>
                  </w:rPr>
                  <w:t>7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C0A0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8C0A0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C0A0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E7931"/>
    <w:rsid w:val="000F3806"/>
    <w:rsid w:val="000F5C16"/>
    <w:rsid w:val="00121922"/>
    <w:rsid w:val="0012481C"/>
    <w:rsid w:val="00130517"/>
    <w:rsid w:val="00136792"/>
    <w:rsid w:val="00241938"/>
    <w:rsid w:val="00266005"/>
    <w:rsid w:val="00271F71"/>
    <w:rsid w:val="002A1042"/>
    <w:rsid w:val="002E164A"/>
    <w:rsid w:val="003012AD"/>
    <w:rsid w:val="00330765"/>
    <w:rsid w:val="0034395C"/>
    <w:rsid w:val="00360BC9"/>
    <w:rsid w:val="0036406B"/>
    <w:rsid w:val="003F5448"/>
    <w:rsid w:val="003F5A65"/>
    <w:rsid w:val="00402571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53546"/>
    <w:rsid w:val="006A50CF"/>
    <w:rsid w:val="006A59C6"/>
    <w:rsid w:val="006B3889"/>
    <w:rsid w:val="006C3C18"/>
    <w:rsid w:val="006D4D88"/>
    <w:rsid w:val="00715D47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844A97"/>
    <w:rsid w:val="00871045"/>
    <w:rsid w:val="008C0A05"/>
    <w:rsid w:val="009519C0"/>
    <w:rsid w:val="009559C7"/>
    <w:rsid w:val="00960394"/>
    <w:rsid w:val="009C2ABF"/>
    <w:rsid w:val="009E04ED"/>
    <w:rsid w:val="009E5E4B"/>
    <w:rsid w:val="00A115C4"/>
    <w:rsid w:val="00A25439"/>
    <w:rsid w:val="00A36E35"/>
    <w:rsid w:val="00AC74EF"/>
    <w:rsid w:val="00B108B4"/>
    <w:rsid w:val="00B11E9E"/>
    <w:rsid w:val="00B35244"/>
    <w:rsid w:val="00B50C52"/>
    <w:rsid w:val="00B514FB"/>
    <w:rsid w:val="00B5659F"/>
    <w:rsid w:val="00BA4776"/>
    <w:rsid w:val="00BB57A9"/>
    <w:rsid w:val="00BB77A9"/>
    <w:rsid w:val="00BC0644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C52DC"/>
    <w:rsid w:val="00DC5B66"/>
    <w:rsid w:val="00E1561C"/>
    <w:rsid w:val="00E70E42"/>
    <w:rsid w:val="00E755D9"/>
    <w:rsid w:val="00EC0E72"/>
    <w:rsid w:val="00EC67C6"/>
    <w:rsid w:val="00EE0E1E"/>
    <w:rsid w:val="00F007C4"/>
    <w:rsid w:val="00F1013F"/>
    <w:rsid w:val="00F363B7"/>
    <w:rsid w:val="00F51F9E"/>
    <w:rsid w:val="00F5791C"/>
    <w:rsid w:val="00F702C8"/>
    <w:rsid w:val="00F71C89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ules v:ext="edit">
        <o:r id="V:Rule1" type="connector" idref="#Straight Connector 5"/>
        <o:r id="V:Rule2" type="connector" idref="#Straight Connector 6"/>
      </o:rules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wmf"/><Relationship Id="rId18" Type="http://schemas.openxmlformats.org/officeDocument/2006/relationships/image" Target="media/image10.wmf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emf"/><Relationship Id="rId12" Type="http://schemas.openxmlformats.org/officeDocument/2006/relationships/image" Target="media/image5.wmf"/><Relationship Id="rId1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6" Type="http://schemas.openxmlformats.org/officeDocument/2006/relationships/image" Target="media/image9.wmf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25</TotalTime>
  <Pages>2</Pages>
  <Words>135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12</cp:revision>
  <cp:lastPrinted>2013-05-20T14:56:00Z</cp:lastPrinted>
  <dcterms:created xsi:type="dcterms:W3CDTF">2013-05-20T13:31:00Z</dcterms:created>
  <dcterms:modified xsi:type="dcterms:W3CDTF">2013-06-21T09:39:00Z</dcterms:modified>
</cp:coreProperties>
</file>