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2E3505" w:rsidP="005F044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6049010</wp:posOffset>
            </wp:positionH>
            <wp:positionV relativeFrom="page">
              <wp:posOffset>334010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2654" w:rsidRDefault="00412654" w:rsidP="005F044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57824" w:rsidRPr="00187290" w:rsidRDefault="00D74C11" w:rsidP="005F044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D74C11"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54F087A1" wp14:editId="2A90076E">
            <wp:simplePos x="0" y="0"/>
            <wp:positionH relativeFrom="column">
              <wp:posOffset>4196080</wp:posOffset>
            </wp:positionH>
            <wp:positionV relativeFrom="paragraph">
              <wp:posOffset>183515</wp:posOffset>
            </wp:positionV>
            <wp:extent cx="1461770" cy="14757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824" w:rsidRDefault="00D57824" w:rsidP="005F044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figura ao lado, pode observar-se um cubo do qual foi retirado</w:t>
      </w:r>
      <w:r w:rsidR="005F04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outro cubo de menores dimensões.</w:t>
      </w:r>
    </w:p>
    <w:p w:rsidR="00D57824" w:rsidRDefault="00D57824" w:rsidP="005F044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Sabendo que </w:t>
      </w:r>
      <w:r w:rsidR="00D74214">
        <w:rPr>
          <w:rFonts w:ascii="Arial" w:hAnsi="Arial" w:cs="Arial"/>
          <w:bCs/>
        </w:rPr>
        <w:t>o volume do poliedro obtido é 56</w:t>
      </w:r>
      <w:r>
        <w:rPr>
          <w:rFonts w:ascii="Arial" w:hAnsi="Arial" w:cs="Arial"/>
          <w:bCs/>
        </w:rPr>
        <w:t xml:space="preserve"> cm</w:t>
      </w:r>
      <w:r w:rsidRPr="000F5E91">
        <w:rPr>
          <w:rFonts w:ascii="Arial" w:hAnsi="Arial" w:cs="Arial"/>
          <w:bCs/>
          <w:vertAlign w:val="superscript"/>
        </w:rPr>
        <w:t>3</w:t>
      </w:r>
      <w:r>
        <w:rPr>
          <w:rFonts w:ascii="Arial" w:hAnsi="Arial" w:cs="Arial"/>
          <w:bCs/>
        </w:rPr>
        <w:t xml:space="preserve"> e</w:t>
      </w:r>
      <w:r w:rsidRPr="00D5782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que a aresta</w:t>
      </w:r>
      <w:r w:rsidR="005F04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do cubo menor mede 2 cm, qual é a medida da</w:t>
      </w:r>
      <w:r w:rsidRPr="00D5782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aresta do cubo maior?</w:t>
      </w:r>
      <w:r w:rsidRPr="00057863">
        <w:rPr>
          <w:rFonts w:ascii="Arial" w:hAnsi="Arial" w:cs="Arial"/>
          <w:bCs/>
        </w:rPr>
        <w:t xml:space="preserve"> </w:t>
      </w:r>
    </w:p>
    <w:p w:rsidR="00D57824" w:rsidRDefault="00D57824" w:rsidP="005F044F">
      <w:pPr>
        <w:tabs>
          <w:tab w:val="left" w:pos="426"/>
        </w:tabs>
        <w:spacing w:afterLines="60" w:after="144"/>
        <w:ind w:left="709" w:hanging="709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4 cm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8 cm</w:t>
      </w:r>
    </w:p>
    <w:p w:rsidR="00D57824" w:rsidRPr="008D65D4" w:rsidRDefault="00D57824" w:rsidP="005F044F">
      <w:pPr>
        <w:tabs>
          <w:tab w:val="left" w:pos="426"/>
        </w:tabs>
        <w:spacing w:afterLines="60" w:after="144"/>
        <w:ind w:left="709" w:hanging="709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32 cm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64 cm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  <w:b/>
          <w:color w:val="C00000"/>
          <w:sz w:val="28"/>
          <w:szCs w:val="28"/>
        </w:rPr>
      </w:pP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  <w:b/>
          <w:color w:val="C00000"/>
          <w:sz w:val="28"/>
          <w:szCs w:val="28"/>
        </w:rPr>
      </w:pP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FA2BB5" w:rsidRDefault="00FA2BB5" w:rsidP="005F044F">
      <w:pPr>
        <w:spacing w:afterLines="60" w:after="144"/>
        <w:ind w:left="709" w:hanging="709"/>
        <w:rPr>
          <w:rFonts w:ascii="Arial" w:hAnsi="Arial" w:cs="Arial"/>
        </w:rPr>
      </w:pP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Determina: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 w:rsidRPr="00487DFE">
        <w:rPr>
          <w:rFonts w:ascii="Arial" w:hAnsi="Arial" w:cs="Arial"/>
          <w:b/>
          <w:color w:val="C00000"/>
          <w:sz w:val="28"/>
          <w:szCs w:val="28"/>
        </w:rPr>
        <w:t>1.</w:t>
      </w:r>
      <w:r w:rsidR="00FA2BB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o</w:t>
      </w:r>
      <w:proofErr w:type="gramEnd"/>
      <w:r>
        <w:rPr>
          <w:rFonts w:ascii="Arial" w:hAnsi="Arial" w:cs="Arial"/>
        </w:rPr>
        <w:t xml:space="preserve"> volume de cada um dos cubos </w:t>
      </w:r>
      <w:r w:rsidR="00D74214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conhecido o respetivo comprimento da aresta.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c)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27" o:spid="_x0000_s1098" style="width:86.35pt;height:56.75pt;mso-position-horizontal-relative:char;mso-position-vertical-relative:line" coordsize="10967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">
            <v:shapetype id="_x0000_t16" coordsize="21600,21600" o:spt="16" adj="5400" path="m@0,l0@0,,21600@1,21600,21600@2,21600,xem0@0nfl@1@0,21600,em@1@0nfl@1,21600e">
              <v:stroke joinstyle="miter"/>
              <v:formulas>
                <v:f eqn="val #0"/>
                <v:f eqn="sum width 0 #0"/>
                <v:f eqn="sum height 0 #0"/>
                <v:f eqn="mid height #0"/>
                <v:f eqn="prod @1 1 2"/>
                <v:f eqn="prod @2 1 2"/>
                <v:f eqn="mid width #0"/>
              </v:formulas>
              <v:path o:extrusionok="f" gradientshapeok="t" limo="10800,10800" o:connecttype="custom" o:connectlocs="@6,0;@4,@0;0,@3;@4,21600;@1,@3;21600,@5" o:connectangles="270,270,180,90,0,0" textboxrect="0,@0,@1,21600"/>
              <v:handles>
                <v:h position="topLeft,#0" switch="" yrange="0,21600"/>
              </v:handles>
              <o:complex v:ext="view"/>
            </v:shapetype>
            <v:shape id="AutoShape 36" o:spid="_x0000_s1099" type="#_x0000_t16" style="position:absolute;left:3760;width:7207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jxdsMA&#10;AADaAAAADwAAAGRycy9kb3ducmV2LnhtbESPQWuDQBSE74X8h+UFemtWDYRiXaUUEoyQQ9O054f7&#10;qlL3rbgbNf++Gyj0OMzMN0xWLKYXE42us6wg3kQgiGurO24UXD72T88gnEfW2FsmBTdyUOSrhwxT&#10;bWd+p+nsGxEg7FJU0Ho/pFK6uiWDbmMH4uB929GgD3JspB5xDnDTyySKdtJgx2GhxYHeWqp/zlej&#10;4LPfVlNVXpLrbd4dnDx9HefYKPW4Xl5fQHha/H/4r11qBQncr4Qb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jxdsMAAADaAAAADwAAAAAAAAAAAAAAAACYAgAAZHJzL2Rv&#10;d25yZXYueG1sUEsFBgAAAAAEAAQA9QAAAIgDAAAAAA==&#10;" fillcolor="#f2dbdb" strokecolor="#943634">
              <v:textbox style="mso-next-textbox:#AutoShape 36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100" type="#_x0000_t75" style="position:absolute;top:3603;width:3556;height:171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r6gzEAAAA2gAAAA8AAABkcnMvZG93bnJldi54bWxEj9FqwkAURN8F/2G5gi9SNzZg2zSriEUQ&#10;fCjafsA1e5MNzd4N2dWk/XpXKPg4zMwZJl8PthFX6nztWMFinoAgLpyuuVLw/bV7egXhA7LGxjEp&#10;+CUP69V4lGOmXc9Hup5CJSKEfYYKTAhtJqUvDFn0c9cSR690ncUQZVdJ3WEf4baRz0mylBZrjgsG&#10;W9oaKn5OF6vg7/yyfTMflzRiN7PUHj4X/blUajoZNu8gAg3hEf5v77WCFO5X4g2Qq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8r6gzEAAAA2gAAAA8AAAAAAAAAAAAAAAAA&#10;nwIAAGRycy9kb3ducmV2LnhtbFBLBQYAAAAABAAEAPcAAACQAwAAAAA=&#10;">
              <v:imagedata r:id="rId9" o:title=""/>
            </v:shape>
            <w10:wrap type="none"/>
            <w10:anchorlock/>
          </v:group>
        </w:pi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34" o:spid="_x0000_s1091" style="width:90.75pt;height:56.75pt;mso-position-horizontal-relative:char;mso-position-vertical-relative:line" coordsize="11527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">
            <v:shape id="AutoShape 40" o:spid="_x0000_s1092" type="#_x0000_t16" style="position:absolute;left:4320;width:7207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tQMEA&#10;AADaAAAADwAAAGRycy9kb3ducmV2LnhtbESPQW+CQBSE7038D5tn4q0ucKANuhrRGnuV2vsL+wQi&#10;+xbZLeC/d5s06XEyM99k1tvJtGKg3jWWFcTLCARxaXXDlYLL1/H1HYTzyBpby6TgQQ62m9nLGjNt&#10;Rz7TUPhKBAi7DBXU3neZlK6syaBb2o44eFfbG/RB9pXUPY4BblqZRFEqDTYcFmrsaF9TeSt+jIL7&#10;7n7ax0WS5t+5Pby588dx4ItSi/m0W4HwNPn/8F/7UytI4PdKuAF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o7UDBAAAA2gAAAA8AAAAAAAAAAAAAAAAAmAIAAGRycy9kb3du&#10;cmV2LnhtbFBLBQYAAAAABAAEAPUAAACGAwAAAAA=&#10;" fillcolor="#b8cce4" strokecolor="#365f91">
              <v:textbox style="mso-next-textbox:#AutoShape 40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 id="Picture 3" o:spid="_x0000_s1093" type="#_x0000_t75" style="position:absolute;top:2255;width:3873;height:3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XtlDEAAAA2gAAAA8AAABkcnMvZG93bnJldi54bWxEj91qwkAUhO+FvsNyCr2rm1oIEl2lCIFC&#10;K9QfRO8O2WM2mD0bstsk+vRdoeDlMDPfMPPlYGvRUesrxwrexgkI4sLpiksF+13+OgXhA7LG2jEp&#10;uJKH5eJpNMdMu5431G1DKSKEfYYKTAhNJqUvDFn0Y9cQR+/sWoshyraUusU+wm0tJ0mSSosVxwWD&#10;Da0MFZftr1Xw9Z3i6RbsIV8f6Tbxhz5fTX+UenkePmYgAg3hEf5vf2oF73C/Em+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XtlDEAAAA2gAAAA8AAAAAAAAAAAAAAAAA&#10;nwIAAGRycy9kb3ducmV2LnhtbFBLBQYAAAAABAAEAPcAAACQAwAAAAA=&#10;">
              <v:imagedata r:id="rId10" o:title=""/>
            </v:shape>
            <w10:wrap type="none"/>
            <w10:anchorlock/>
          </v:group>
        </w:pi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37" o:spid="_x0000_s1088" style="width:92.5pt;height:56.75pt;mso-position-horizontal-relative:char;mso-position-vertical-relative:line" coordsize="11749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">
            <v:shape id="AutoShape 44" o:spid="_x0000_s1089" type="#_x0000_t16" style="position:absolute;left:4542;width:7207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a39cIA&#10;AADaAAAADwAAAGRycy9kb3ducmV2LnhtbESPQWvCQBSE7wX/w/KEXopuVFo0uooWAj1WrZ4f2WeS&#10;Nvs2ZJ8x/fduoeBxmJlvmNWmd7XqqA2VZwOTcQKKOPe24sLA1zEbzUEFQbZYeyYDvxRgsx48rTC1&#10;/sZ76g5SqAjhkKKBUqRJtQ55SQ7D2DfE0bv41qFE2RbatniLcFfraZK8aYcVx4USG3ovKf85XJ2B&#10;bpYtXsJOrsVn9n2WV9rvFqfemOdhv12CEurlEf5vf1gDU/i7Em+AXt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Zrf1wgAAANoAAAAPAAAAAAAAAAAAAAAAAJgCAABkcnMvZG93&#10;bnJldi54bWxQSwUGAAAAAAQABAD1AAAAhwMAAAAA&#10;" fillcolor="yellow" strokecolor="#00b050">
              <v:textbox style="mso-next-textbox:#AutoShape 44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 id="Picture 3" o:spid="_x0000_s1090" type="#_x0000_t75" style="position:absolute;top:3366;width:4667;height:2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iAQ7DAAAA2gAAAA8AAABkcnMvZG93bnJldi54bWxEj0FrwkAUhO9C/8PyCr3ppooSoptQBKFI&#10;DzYNob09ss8kbfZtyG5N/PduQehxmJlvmF02mU5caHCtZQXPiwgEcWV1y7WC4uMwj0E4j6yxs0wK&#10;ruQgSx9mO0y0HfmdLrmvRYCwS1BB432fSOmqhgy6he2Jg3e2g0Ef5FBLPeAY4KaTyyjaSIMth4UG&#10;e9o3VP3kv0bBYfw+FtSXJ8Ip7uo3/6XLz7VST4/TyxaEp8n/h+/tV61gBX9Xwg2Q6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iIBDsMAAADaAAAADwAAAAAAAAAAAAAAAACf&#10;AgAAZHJzL2Rvd25yZXYueG1sUEsFBgAAAAAEAAQA9wAAAI8DAAAAAA==&#10;">
              <v:imagedata r:id="rId11" o:title=""/>
            </v:shape>
            <w10:wrap type="none"/>
            <w10:anchorlock/>
          </v:group>
        </w:pic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 w:rsidRPr="00487DFE">
        <w:rPr>
          <w:rFonts w:ascii="Arial" w:hAnsi="Arial" w:cs="Arial"/>
          <w:b/>
          <w:color w:val="C00000"/>
          <w:sz w:val="28"/>
          <w:szCs w:val="28"/>
        </w:rPr>
        <w:t>2.</w:t>
      </w:r>
      <w:r w:rsidR="00FA2BB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o</w:t>
      </w:r>
      <w:proofErr w:type="gramEnd"/>
      <w:r>
        <w:rPr>
          <w:rFonts w:ascii="Arial" w:hAnsi="Arial" w:cs="Arial"/>
        </w:rPr>
        <w:t xml:space="preserve"> comprimento da aresta de cada um dos seguintes cubos conhecido o respetivo volume.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c)</w:t>
      </w:r>
    </w:p>
    <w:p w:rsidR="00D57824" w:rsidRDefault="00D57824" w:rsidP="005F044F">
      <w:pPr>
        <w:spacing w:afterLines="60" w:after="144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44" o:spid="_x0000_s1085" style="width:79.75pt;height:79.75pt;mso-position-horizontal-relative:char;mso-position-vertical-relative:line" coordsize="10129,10129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">
            <v:shape id="AutoShape 64" o:spid="_x0000_s1086" type="#_x0000_t16" style="position:absolute;width:10129;height:101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6r9sMA&#10;AADaAAAADwAAAGRycy9kb3ducmV2LnhtbESPzW7CMBCE75V4B2uReisOHCqUYiIE6R83IIceV/aS&#10;RMTryHZD8vZ1pUo9jmbmG82mGG0nBvKhdaxguchAEGtnWq4VVJfXpzWIEJENdo5JwUQBiu3sYYO5&#10;cXc+0XCOtUgQDjkqaGLscymDbshiWLieOHlX5y3GJH0tjcd7gttOrrLsWVpsOS002NO+IX07f1sF&#10;b8dsKKevT9/r9fFUvR8q7adSqcf5uHsBEWmM/+G/9odRsILfK+kG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6r9sMAAADaAAAADwAAAAAAAAAAAAAAAACYAgAAZHJzL2Rv&#10;d25yZXYueG1sUEsFBgAAAAAEAAQA9QAAAIgDAAAAAA==&#10;" fillcolor="yellow" strokecolor="#365f91">
              <o:lock v:ext="edit" aspectratio="t"/>
              <v:textbox style="mso-next-textbox:#AutoShape 64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 id="Picture 3" o:spid="_x0000_s1087" type="#_x0000_t75" style="position:absolute;left:902;top:5174;width:6192;height:18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rrk/DAAAA2gAAAA8AAABkcnMvZG93bnJldi54bWxEj09rAjEUxO+FfofwCt5qtkqrrEaxSsGD&#10;hfUPnh+bZ7K4eVk2UbffvhEEj8PM/IaZzjtXiyu1ofKs4KOfgSAuva7YKDjsf97HIEJE1lh7JgV/&#10;FGA+e32ZYq79jbd03UUjEoRDjgpsjE0uZSgtOQx93xAn7+RbhzHJ1kjd4i3BXS0HWfYlHVacFiw2&#10;tLRUnncXp2DwbYpV2Kw3o+HRNr/nwnzaYqFU761bTEBE6uIz/GivtYIh3K+kGyBn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iuuT8MAAADaAAAADwAAAAAAAAAAAAAAAACf&#10;AgAAZHJzL2Rvd25yZXYueG1sUEsFBgAAAAAEAAQA9wAAAI8DAAAAAA==&#10;">
              <v:imagedata r:id="rId12" o:title=""/>
            </v:shape>
            <w10:wrap type="none"/>
            <w10:anchorlock/>
          </v:group>
        </w:pi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41" o:spid="_x0000_s1082" style="width:83.5pt;height:83.5pt;mso-position-horizontal-relative:char;mso-position-vertical-relative:line" coordsize="10603,1060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">
            <v:shape id="AutoShape 48" o:spid="_x0000_s1083" type="#_x0000_t16" style="position:absolute;width:10603;height:106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8sKMIA&#10;AADaAAAADwAAAGRycy9kb3ducmV2LnhtbESPT4vCMBTE78J+h/AW9iJruj2IdE3FFRTBk38Qj4/m&#10;2ZQ2L6WJtvvtjSB4HGbmN8x8MdhG3KnzlWMFP5MEBHHhdMWlgtNx/T0D4QOyxsYxKfgnD4v8YzTH&#10;TLue93Q/hFJECPsMFZgQ2kxKXxiy6CeuJY7e1XUWQ5RdKXWHfYTbRqZJMpUWK44LBltaGSrqw80q&#10;0Bs9O9e71fhUXpq/tT+nvUk2Sn19DstfEIGG8A6/2lutIIXnlXgD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jywowgAAANoAAAAPAAAAAAAAAAAAAAAAAJgCAABkcnMvZG93&#10;bnJldi54bWxQSwUGAAAAAAQABAD1AAAAhwMAAAAA&#10;" fillcolor="#fcf" strokecolor="#7030a0">
              <o:lock v:ext="edit" aspectratio="t"/>
              <v:textbox style="mso-next-textbox:#AutoShape 48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 id="Picture 3" o:spid="_x0000_s1084" type="#_x0000_t75" style="position:absolute;left:168;top:4507;width:7795;height:38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Q98rBAAAA2gAAAA8AAABkcnMvZG93bnJldi54bWxEj0+LwjAUxO/CfofwFvamqX8QqUYpC4t7&#10;EbGVPb9tnk2xeSlN1PrtjSB4HGbmN8xq09tGXKnztWMF41ECgrh0uuZKwbH4GS5A+ICssXFMCu7k&#10;YbP+GKww1e7GB7rmoRIRwj5FBSaENpXSl4Ys+pFriaN3cp3FEGVXSd3hLcJtIydJMpcWa44LBlv6&#10;NlSe84tVcM62/9O/Zrw/+ll+qUO1ywqjlfr67LMliEB9eIdf7V+tYArPK/EGyP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wQ98rBAAAA2gAAAA8AAAAAAAAAAAAAAAAAnwIA&#10;AGRycy9kb3ducmV2LnhtbFBLBQYAAAAABAAEAPcAAACNAwAAAAA=&#10;">
              <v:imagedata r:id="rId13" o:title=""/>
            </v:shape>
            <w10:wrap type="none"/>
            <w10:anchorlock/>
          </v:group>
        </w:pi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2BB5">
        <w:rPr>
          <w:rFonts w:ascii="Arial" w:hAnsi="Arial" w:cs="Arial"/>
        </w:rPr>
      </w:r>
      <w:r w:rsidR="00FA2BB5">
        <w:rPr>
          <w:rFonts w:ascii="Arial" w:hAnsi="Arial" w:cs="Arial"/>
        </w:rPr>
        <w:pict>
          <v:group id="Group 147" o:spid="_x0000_s1079" style="width:95.9pt;height:95.9pt;mso-position-horizontal-relative:char;mso-position-vertical-relative:line" coordsize="12182,12182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">
            <v:shape id="AutoShape 68" o:spid="_x0000_s1080" type="#_x0000_t16" style="position:absolute;width:12182;height:121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pSDcQA&#10;AADaAAAADwAAAGRycy9kb3ducmV2LnhtbESPT2vCQBTE7wW/w/IEL0U39RAkukoRS+Oh4L+Lt9fs&#10;c5M2+zZktyb99q4geBxm5jfMYtXbWlyp9ZVjBW+TBARx4XTFRsHp+DGegfABWWPtmBT8k4fVcvCy&#10;wEy7jvd0PQQjIoR9hgrKEJpMSl+UZNFPXEMcvYtrLYYoWyN1i12E21pOkySVFiuOCyU2tC6p+D38&#10;WQWby/dnfi6+ftIu9bujeW1MftoqNRr273MQgfrwDD/auVYwhfuVe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aUg3EAAAA2gAAAA8AAAAAAAAAAAAAAAAAmAIAAGRycy9k&#10;b3ducmV2LnhtbFBLBQYAAAAABAAEAPUAAACJAwAAAAA=&#10;" fillcolor="#e5dfec" strokecolor="#00b0f0">
              <o:lock v:ext="edit" aspectratio="t"/>
              <v:textbox style="mso-next-textbox:#AutoShape 68">
                <w:txbxContent>
                  <w:p w:rsidR="00D57824" w:rsidRDefault="00D57824" w:rsidP="00D57824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shape>
            <v:shape id="Picture 3" o:spid="_x0000_s1081" type="#_x0000_t75" style="position:absolute;left:530;top:6708;width:8429;height:2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FLe3DAAAA2gAAAA8AAABkcnMvZG93bnJldi54bWxEj9Fqg0AURN8L/YflFvLWrGnSNLVupBQC&#10;Efqi6QfcurcqunfF3ar5+2wgkMdhZs4wSTqbTow0uMaygtUyAkFcWt1wpeDndHjegXAeWWNnmRSc&#10;yUG6f3xIMNZ24pzGwlciQNjFqKD2vo+ldGVNBt3S9sTB+7ODQR/kUEk94BTgppMvUbSVBhsOCzX2&#10;9FVT2Rb/RsHbe2XwN9utXt13mzUb7vNuzJRaPM2fHyA8zf4evrWPWsEarlfCDZD7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0Ut7cMAAADaAAAADwAAAAAAAAAAAAAAAACf&#10;AgAAZHJzL2Rvd25yZXYueG1sUEsFBgAAAAAEAAQA9wAAAI8DAAAAAA==&#10;">
              <v:imagedata r:id="rId14" o:title=""/>
            </v:shape>
            <w10:wrap type="none"/>
            <w10:anchorlock/>
          </v:group>
        </w:pict>
      </w:r>
    </w:p>
    <w:p w:rsidR="00A27806" w:rsidRDefault="00A27806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34395C" w:rsidRPr="00187290" w:rsidRDefault="0034395C" w:rsidP="005F044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4395C" w:rsidRPr="008D65D4" w:rsidRDefault="0034395C" w:rsidP="005F044F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D74214">
        <w:rPr>
          <w:rFonts w:ascii="Arial" w:hAnsi="Arial" w:cs="Arial"/>
          <w:b/>
          <w:bCs/>
          <w:color w:val="C00000"/>
        </w:rPr>
        <w:t>A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34395C" w:rsidRDefault="0034395C" w:rsidP="005F044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241B28" w:rsidRDefault="00241B28" w:rsidP="005F044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5F044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F5448" w:rsidRDefault="0034395C" w:rsidP="005F044F">
      <w:pPr>
        <w:spacing w:afterLines="60" w:after="144"/>
        <w:rPr>
          <w:rFonts w:ascii="Arial" w:hAnsi="Arial" w:cs="Arial"/>
          <w:vertAlign w:val="superscript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1.</w:t>
      </w:r>
      <w:r w:rsidR="00FA2BB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3F5448" w:rsidRPr="00A27806">
        <w:rPr>
          <w:rFonts w:ascii="Arial" w:hAnsi="Arial" w:cs="Arial"/>
          <w:b/>
          <w:bCs/>
          <w:color w:val="C00000"/>
        </w:rPr>
        <w:t>a</w:t>
      </w:r>
      <w:proofErr w:type="gramEnd"/>
      <w:r w:rsidR="003F5448" w:rsidRPr="00A27806">
        <w:rPr>
          <w:rFonts w:ascii="Arial" w:hAnsi="Arial" w:cs="Arial"/>
          <w:b/>
          <w:bCs/>
          <w:color w:val="C00000"/>
        </w:rPr>
        <w:t>)</w:t>
      </w:r>
      <w:r w:rsidR="003F5448">
        <w:rPr>
          <w:rFonts w:ascii="Arial" w:hAnsi="Arial" w:cs="Arial"/>
        </w:rPr>
        <w:t xml:space="preserve"> </w:t>
      </w:r>
      <w:r w:rsidR="00A27806">
        <w:rPr>
          <w:rFonts w:ascii="Arial" w:hAnsi="Arial" w:cs="Arial"/>
        </w:rPr>
        <w:t xml:space="preserve"> </w:t>
      </w:r>
      <w:r w:rsidR="00D57824">
        <w:rPr>
          <w:rFonts w:ascii="Arial" w:hAnsi="Arial" w:cs="Arial"/>
        </w:rPr>
        <w:t>27</w:t>
      </w:r>
      <w:r w:rsidR="003F5448">
        <w:rPr>
          <w:rFonts w:ascii="Arial" w:hAnsi="Arial" w:cs="Arial"/>
        </w:rPr>
        <w:t xml:space="preserve"> cm</w:t>
      </w:r>
      <w:r w:rsidR="00D5782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position w:val="-26"/>
        </w:rPr>
        <w:tab/>
      </w:r>
      <w:r>
        <w:rPr>
          <w:rFonts w:ascii="Arial" w:hAnsi="Arial" w:cs="Arial"/>
          <w:position w:val="-26"/>
        </w:rPr>
        <w:tab/>
      </w:r>
      <w:proofErr w:type="gramStart"/>
      <w:r w:rsidR="003F5448" w:rsidRPr="00A27806">
        <w:rPr>
          <w:rFonts w:ascii="Arial" w:hAnsi="Arial" w:cs="Arial"/>
          <w:b/>
          <w:bCs/>
          <w:color w:val="C00000"/>
        </w:rPr>
        <w:t>b)</w:t>
      </w:r>
      <w:r w:rsidR="00A27806">
        <w:rPr>
          <w:rFonts w:ascii="Arial" w:hAnsi="Arial" w:cs="Arial"/>
        </w:rPr>
        <w:t xml:space="preserve">  </w:t>
      </w:r>
      <w:proofErr w:type="gramEnd"/>
      <w:r w:rsidR="00D57824" w:rsidRPr="003F5448">
        <w:rPr>
          <w:rFonts w:ascii="Arial" w:hAnsi="Arial" w:cs="Arial"/>
          <w:position w:val="-22"/>
        </w:rPr>
        <w:object w:dxaOrig="220" w:dyaOrig="580">
          <v:shape id="_x0000_i1031" type="#_x0000_t75" style="width:11.9pt;height:30.05pt" o:ole="">
            <v:imagedata r:id="rId15" o:title=""/>
          </v:shape>
          <o:OLEObject Type="Embed" ProgID="Equation.DSMT4" ShapeID="_x0000_i1031" DrawAspect="Content" ObjectID="_1433316440" r:id="rId16"/>
        </w:object>
      </w:r>
      <w:r w:rsidR="003F5448" w:rsidRPr="003F5448">
        <w:rPr>
          <w:rFonts w:ascii="Arial" w:hAnsi="Arial" w:cs="Arial"/>
        </w:rPr>
        <w:t xml:space="preserve"> </w:t>
      </w:r>
      <w:r w:rsidR="00D57824">
        <w:rPr>
          <w:rFonts w:ascii="Arial" w:hAnsi="Arial" w:cs="Arial"/>
        </w:rPr>
        <w:t>c</w:t>
      </w:r>
      <w:r w:rsidR="003F5448">
        <w:rPr>
          <w:rFonts w:ascii="Arial" w:hAnsi="Arial" w:cs="Arial"/>
        </w:rPr>
        <w:t>m</w:t>
      </w:r>
      <w:r w:rsidR="00D57824">
        <w:rPr>
          <w:rFonts w:ascii="Arial" w:hAnsi="Arial" w:cs="Arial"/>
          <w:vertAlign w:val="superscript"/>
        </w:rPr>
        <w:t>3</w:t>
      </w:r>
      <w:r w:rsidR="00A27806">
        <w:rPr>
          <w:rFonts w:ascii="Arial" w:hAnsi="Arial" w:cs="Arial"/>
        </w:rPr>
        <w:tab/>
      </w:r>
      <w:r w:rsidR="00A27806">
        <w:rPr>
          <w:rFonts w:ascii="Arial" w:hAnsi="Arial" w:cs="Arial"/>
        </w:rPr>
        <w:tab/>
      </w:r>
      <w:proofErr w:type="gramStart"/>
      <w:r w:rsidR="003F5448" w:rsidRPr="00A27806">
        <w:rPr>
          <w:rFonts w:ascii="Arial" w:hAnsi="Arial" w:cs="Arial"/>
          <w:b/>
          <w:bCs/>
          <w:color w:val="C00000"/>
        </w:rPr>
        <w:t>c)</w:t>
      </w:r>
      <w:r w:rsidR="00A27806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 xml:space="preserve"> </w:t>
      </w:r>
      <w:r w:rsidR="00D57824">
        <w:rPr>
          <w:rFonts w:ascii="Arial" w:hAnsi="Arial" w:cs="Arial"/>
        </w:rPr>
        <w:t>8</w:t>
      </w:r>
      <w:proofErr w:type="gramEnd"/>
      <w:r w:rsidR="003F5448" w:rsidRPr="003F5448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>dm</w:t>
      </w:r>
      <w:r w:rsidR="00D57824">
        <w:rPr>
          <w:rFonts w:ascii="Arial" w:hAnsi="Arial" w:cs="Arial"/>
          <w:vertAlign w:val="superscript"/>
        </w:rPr>
        <w:t>3</w:t>
      </w:r>
    </w:p>
    <w:p w:rsidR="003F5448" w:rsidRDefault="003F5448" w:rsidP="00A6393B">
      <w:pPr>
        <w:spacing w:afterLines="60" w:after="144"/>
        <w:rPr>
          <w:rFonts w:ascii="Arial" w:hAnsi="Arial" w:cs="Arial"/>
          <w:vertAlign w:val="superscript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2</w:t>
      </w:r>
      <w:r w:rsidRPr="00CB2FE4">
        <w:rPr>
          <w:rFonts w:ascii="Arial" w:hAnsi="Arial" w:cs="Arial"/>
          <w:b/>
          <w:color w:val="C00000"/>
          <w:sz w:val="28"/>
          <w:szCs w:val="28"/>
        </w:rPr>
        <w:t>.</w:t>
      </w:r>
      <w:r w:rsidR="00FA2BB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 w:rsidRPr="00A27806">
        <w:rPr>
          <w:rFonts w:ascii="Arial" w:hAnsi="Arial" w:cs="Arial"/>
          <w:b/>
          <w:bCs/>
          <w:color w:val="C00000"/>
        </w:rPr>
        <w:t>a</w:t>
      </w:r>
      <w:proofErr w:type="gramEnd"/>
      <w:r w:rsidRPr="00A27806">
        <w:rPr>
          <w:rFonts w:ascii="Arial" w:hAnsi="Arial" w:cs="Arial"/>
          <w:b/>
          <w:bCs/>
          <w:color w:val="C00000"/>
        </w:rPr>
        <w:t>)</w:t>
      </w:r>
      <w:r>
        <w:rPr>
          <w:rFonts w:ascii="Arial" w:hAnsi="Arial" w:cs="Arial"/>
        </w:rPr>
        <w:t xml:space="preserve"> </w:t>
      </w:r>
      <w:r w:rsidR="00A27806">
        <w:rPr>
          <w:rFonts w:ascii="Arial" w:hAnsi="Arial" w:cs="Arial"/>
        </w:rPr>
        <w:t xml:space="preserve"> </w:t>
      </w:r>
      <w:r w:rsidR="00D57824">
        <w:rPr>
          <w:rFonts w:ascii="Arial" w:hAnsi="Arial" w:cs="Arial"/>
        </w:rPr>
        <w:t>1 d</w:t>
      </w:r>
      <w:r>
        <w:rPr>
          <w:rFonts w:ascii="Arial" w:hAnsi="Arial" w:cs="Arial"/>
        </w:rPr>
        <w:t>m</w:t>
      </w:r>
      <w:r>
        <w:rPr>
          <w:rFonts w:ascii="Arial" w:hAnsi="Arial" w:cs="Arial"/>
          <w:position w:val="-26"/>
        </w:rPr>
        <w:tab/>
      </w:r>
      <w:r>
        <w:rPr>
          <w:rFonts w:ascii="Arial" w:hAnsi="Arial" w:cs="Arial"/>
          <w:position w:val="-26"/>
        </w:rPr>
        <w:tab/>
      </w:r>
      <w:r w:rsidRPr="00A27806">
        <w:rPr>
          <w:rFonts w:ascii="Arial" w:hAnsi="Arial" w:cs="Arial"/>
          <w:b/>
          <w:bCs/>
          <w:color w:val="C00000"/>
        </w:rPr>
        <w:t>b)</w:t>
      </w:r>
      <w:r w:rsidR="00A27806">
        <w:rPr>
          <w:rFonts w:ascii="Arial" w:hAnsi="Arial" w:cs="Arial"/>
        </w:rPr>
        <w:t xml:space="preserve">  </w:t>
      </w:r>
      <w:r w:rsidR="00D57824" w:rsidRPr="003F5448">
        <w:rPr>
          <w:rFonts w:ascii="Arial" w:hAnsi="Arial" w:cs="Arial"/>
          <w:position w:val="-22"/>
        </w:rPr>
        <w:object w:dxaOrig="220" w:dyaOrig="580">
          <v:shape id="_x0000_i1032" type="#_x0000_t75" style="width:11.35pt;height:30.05pt" o:ole="">
            <v:imagedata r:id="rId17" o:title=""/>
          </v:shape>
          <o:OLEObject Type="Embed" ProgID="Equation.DSMT4" ShapeID="_x0000_i1032" DrawAspect="Content" ObjectID="_1433316441" r:id="rId18"/>
        </w:object>
      </w:r>
      <w:r w:rsidRPr="003F5448">
        <w:rPr>
          <w:rFonts w:ascii="Arial" w:hAnsi="Arial" w:cs="Arial"/>
        </w:rPr>
        <w:t xml:space="preserve"> </w:t>
      </w:r>
      <w:r w:rsidR="00D57824">
        <w:rPr>
          <w:rFonts w:ascii="Arial" w:hAnsi="Arial" w:cs="Arial"/>
        </w:rPr>
        <w:t>d</w:t>
      </w:r>
      <w:r>
        <w:rPr>
          <w:rFonts w:ascii="Arial" w:hAnsi="Arial" w:cs="Arial"/>
        </w:rPr>
        <w:t>m</w:t>
      </w:r>
      <w:r w:rsidR="00A27806">
        <w:rPr>
          <w:rFonts w:ascii="Arial" w:hAnsi="Arial" w:cs="Arial"/>
        </w:rPr>
        <w:tab/>
      </w:r>
      <w:r w:rsidR="00A27806">
        <w:rPr>
          <w:rFonts w:ascii="Arial" w:hAnsi="Arial" w:cs="Arial"/>
        </w:rPr>
        <w:tab/>
      </w:r>
      <w:r w:rsidRPr="00A27806">
        <w:rPr>
          <w:rFonts w:ascii="Arial" w:hAnsi="Arial" w:cs="Arial"/>
          <w:b/>
          <w:bCs/>
          <w:color w:val="C00000"/>
        </w:rPr>
        <w:t>c)</w:t>
      </w:r>
      <w:r w:rsidR="00A278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0,</w:t>
      </w:r>
      <w:r w:rsidR="00D57824">
        <w:rPr>
          <w:rFonts w:ascii="Arial" w:hAnsi="Arial" w:cs="Arial"/>
        </w:rPr>
        <w:t xml:space="preserve">5 </w:t>
      </w:r>
      <w:r>
        <w:rPr>
          <w:rFonts w:ascii="Arial" w:hAnsi="Arial" w:cs="Arial"/>
        </w:rPr>
        <w:t>m</w:t>
      </w:r>
    </w:p>
    <w:sectPr w:rsidR="003F5448" w:rsidSect="004C44FD">
      <w:headerReference w:type="even" r:id="rId19"/>
      <w:headerReference w:type="default" r:id="rId2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B3B" w:rsidRDefault="001E7B3B" w:rsidP="00D177B5">
      <w:pPr>
        <w:spacing w:after="0" w:line="240" w:lineRule="auto"/>
      </w:pPr>
      <w:r>
        <w:separator/>
      </w:r>
    </w:p>
  </w:endnote>
  <w:endnote w:type="continuationSeparator" w:id="0">
    <w:p w:rsidR="001E7B3B" w:rsidRDefault="001E7B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B3B" w:rsidRDefault="001E7B3B" w:rsidP="00D177B5">
      <w:pPr>
        <w:spacing w:after="0" w:line="240" w:lineRule="auto"/>
      </w:pPr>
      <w:r>
        <w:separator/>
      </w:r>
    </w:p>
  </w:footnote>
  <w:footnote w:type="continuationSeparator" w:id="0">
    <w:p w:rsidR="001E7B3B" w:rsidRDefault="001E7B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D57824">
      <w:rPr>
        <w:spacing w:val="0"/>
        <w:sz w:val="20"/>
        <w:szCs w:val="20"/>
        <w:lang w:val="pt-PT"/>
      </w:rPr>
      <w:t>8</w:t>
    </w:r>
    <w:r>
      <w:rPr>
        <w:spacing w:val="0"/>
        <w:sz w:val="20"/>
        <w:szCs w:val="20"/>
        <w:lang w:val="pt-PT"/>
      </w:rPr>
      <w:t>.</w:t>
    </w:r>
    <w:r w:rsidR="002E3505" w:rsidRPr="002E3505">
      <w:rPr>
        <w:noProof/>
        <w:lang w:eastAsia="pt-PT"/>
      </w:rPr>
      <w:t xml:space="preserve"> </w:t>
    </w:r>
    <w:r w:rsidR="002E3505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3102F6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FA2BB5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D57824">
                  <w:rPr>
                    <w:spacing w:val="0"/>
                    <w:sz w:val="28"/>
                    <w:szCs w:val="28"/>
                  </w:rPr>
                  <w:t>8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57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57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57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E7931"/>
    <w:rsid w:val="000F3806"/>
    <w:rsid w:val="000F5C16"/>
    <w:rsid w:val="00121922"/>
    <w:rsid w:val="0012481C"/>
    <w:rsid w:val="00130517"/>
    <w:rsid w:val="001E7B3B"/>
    <w:rsid w:val="00241938"/>
    <w:rsid w:val="00241B28"/>
    <w:rsid w:val="00266005"/>
    <w:rsid w:val="00271F71"/>
    <w:rsid w:val="002A1042"/>
    <w:rsid w:val="002E164A"/>
    <w:rsid w:val="002E3505"/>
    <w:rsid w:val="002E4790"/>
    <w:rsid w:val="003012AD"/>
    <w:rsid w:val="003102F6"/>
    <w:rsid w:val="0034395C"/>
    <w:rsid w:val="00360BC9"/>
    <w:rsid w:val="0036406B"/>
    <w:rsid w:val="003F5448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634B0"/>
    <w:rsid w:val="00596566"/>
    <w:rsid w:val="005D31DC"/>
    <w:rsid w:val="005E1CF5"/>
    <w:rsid w:val="005F044F"/>
    <w:rsid w:val="005F5D95"/>
    <w:rsid w:val="006007F1"/>
    <w:rsid w:val="00627293"/>
    <w:rsid w:val="00653546"/>
    <w:rsid w:val="006A50CF"/>
    <w:rsid w:val="006A59C6"/>
    <w:rsid w:val="006C016D"/>
    <w:rsid w:val="006C3C18"/>
    <w:rsid w:val="006D4D88"/>
    <w:rsid w:val="00715D47"/>
    <w:rsid w:val="00733490"/>
    <w:rsid w:val="00751EFB"/>
    <w:rsid w:val="0076259D"/>
    <w:rsid w:val="00773ADD"/>
    <w:rsid w:val="00787FD3"/>
    <w:rsid w:val="007904E1"/>
    <w:rsid w:val="00794D89"/>
    <w:rsid w:val="00797030"/>
    <w:rsid w:val="007A5DAC"/>
    <w:rsid w:val="007B03B3"/>
    <w:rsid w:val="007B1BAC"/>
    <w:rsid w:val="007B66B9"/>
    <w:rsid w:val="007C335B"/>
    <w:rsid w:val="00844A97"/>
    <w:rsid w:val="00871045"/>
    <w:rsid w:val="009519C0"/>
    <w:rsid w:val="009559C7"/>
    <w:rsid w:val="00960394"/>
    <w:rsid w:val="009C2ABF"/>
    <w:rsid w:val="009E04ED"/>
    <w:rsid w:val="009E5E4B"/>
    <w:rsid w:val="00A115C4"/>
    <w:rsid w:val="00A25439"/>
    <w:rsid w:val="00A27806"/>
    <w:rsid w:val="00A36E35"/>
    <w:rsid w:val="00A6393B"/>
    <w:rsid w:val="00A86688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0E66"/>
    <w:rsid w:val="00C34871"/>
    <w:rsid w:val="00C615BE"/>
    <w:rsid w:val="00CC6822"/>
    <w:rsid w:val="00D177B5"/>
    <w:rsid w:val="00D57824"/>
    <w:rsid w:val="00D62E7B"/>
    <w:rsid w:val="00D74214"/>
    <w:rsid w:val="00D74C11"/>
    <w:rsid w:val="00DC52DC"/>
    <w:rsid w:val="00DC5B66"/>
    <w:rsid w:val="00E1561C"/>
    <w:rsid w:val="00E70E42"/>
    <w:rsid w:val="00E755D9"/>
    <w:rsid w:val="00EC0E72"/>
    <w:rsid w:val="00EE0E1E"/>
    <w:rsid w:val="00F007C4"/>
    <w:rsid w:val="00F02EB0"/>
    <w:rsid w:val="00F1013F"/>
    <w:rsid w:val="00F363B7"/>
    <w:rsid w:val="00F5791C"/>
    <w:rsid w:val="00F702C8"/>
    <w:rsid w:val="00F77632"/>
    <w:rsid w:val="00F804DC"/>
    <w:rsid w:val="00FA19DC"/>
    <w:rsid w:val="00FA2BB5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57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18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wmf"/><Relationship Id="rId17" Type="http://schemas.openxmlformats.org/officeDocument/2006/relationships/image" Target="media/image10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1.bin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32</TotalTime>
  <Pages>2</Pages>
  <Words>136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18</cp:revision>
  <cp:lastPrinted>2013-05-20T15:12:00Z</cp:lastPrinted>
  <dcterms:created xsi:type="dcterms:W3CDTF">2013-05-20T13:31:00Z</dcterms:created>
  <dcterms:modified xsi:type="dcterms:W3CDTF">2013-06-21T09:41:00Z</dcterms:modified>
</cp:coreProperties>
</file>