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F75749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F75749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6F0192" w:rsidRDefault="006F0192" w:rsidP="00F75749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412654" w:rsidRDefault="00F755C6" w:rsidP="00F75749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Um polígono tem 14 diagonais.</w:t>
      </w:r>
    </w:p>
    <w:p w:rsidR="00F755C6" w:rsidRDefault="00F755C6" w:rsidP="00F75749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 que polígono se trata?</w:t>
      </w:r>
    </w:p>
    <w:p w:rsidR="00412654" w:rsidRDefault="00412654" w:rsidP="00F75749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F755C6">
        <w:rPr>
          <w:rFonts w:ascii="Arial" w:hAnsi="Arial" w:cs="Arial"/>
          <w:bCs/>
        </w:rPr>
        <w:t>Pentágono</w:t>
      </w:r>
    </w:p>
    <w:p w:rsidR="00412654" w:rsidRDefault="00412654" w:rsidP="00F75749">
      <w:pPr>
        <w:spacing w:afterLines="60" w:after="144"/>
        <w:jc w:val="both"/>
        <w:rPr>
          <w:rFonts w:ascii="Arial" w:hAnsi="Arial" w:cs="Arial"/>
          <w:bCs/>
          <w:position w:val="-12"/>
        </w:rPr>
      </w:pP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F755C6">
        <w:rPr>
          <w:rFonts w:ascii="Arial" w:hAnsi="Arial" w:cs="Arial"/>
          <w:bCs/>
        </w:rPr>
        <w:t>Hexágono</w:t>
      </w:r>
    </w:p>
    <w:p w:rsidR="00412654" w:rsidRDefault="00412654" w:rsidP="00F75749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F755C6">
        <w:rPr>
          <w:rFonts w:ascii="Arial" w:hAnsi="Arial" w:cs="Arial"/>
          <w:bCs/>
        </w:rPr>
        <w:t xml:space="preserve">Heptágono </w:t>
      </w:r>
    </w:p>
    <w:p w:rsidR="00412654" w:rsidRPr="008D65D4" w:rsidRDefault="00412654" w:rsidP="00F75749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F755C6">
        <w:rPr>
          <w:rFonts w:ascii="Arial" w:hAnsi="Arial" w:cs="Arial"/>
          <w:bCs/>
        </w:rPr>
        <w:t>Octógono</w:t>
      </w:r>
    </w:p>
    <w:p w:rsidR="00F755C6" w:rsidRDefault="00F755C6" w:rsidP="00F75749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F75749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F75749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12DB9" w:rsidRDefault="00312DB9" w:rsidP="00F75749">
      <w:pPr>
        <w:spacing w:afterLines="60" w:after="144"/>
        <w:rPr>
          <w:rFonts w:ascii="Arial" w:hAnsi="Arial" w:cs="Arial"/>
        </w:rPr>
      </w:pPr>
    </w:p>
    <w:p w:rsidR="00412654" w:rsidRDefault="00F755C6" w:rsidP="00F75749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Quantas diagonais tem um dodecágono (12 lados).</w:t>
      </w:r>
    </w:p>
    <w:p w:rsidR="00412654" w:rsidRDefault="00412654" w:rsidP="00F75749">
      <w:pPr>
        <w:spacing w:afterLines="60" w:after="144"/>
        <w:rPr>
          <w:rFonts w:ascii="Arial" w:hAnsi="Arial" w:cs="Arial"/>
        </w:rPr>
      </w:pPr>
    </w:p>
    <w:p w:rsidR="00312DB9" w:rsidRDefault="004C44FD" w:rsidP="00F75749">
      <w:pPr>
        <w:tabs>
          <w:tab w:val="left" w:pos="1985"/>
        </w:tabs>
        <w:spacing w:afterLines="60" w:after="144"/>
      </w:pPr>
      <w:r>
        <w:br w:type="page"/>
      </w:r>
    </w:p>
    <w:p w:rsidR="00412654" w:rsidRPr="00187290" w:rsidRDefault="00412654" w:rsidP="00F75749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19353C" w:rsidP="00F75749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</w:p>
    <w:p w:rsidR="00412654" w:rsidRDefault="00412654" w:rsidP="00F75749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6F0192" w:rsidRDefault="006F0192" w:rsidP="00F75749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F75749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C44FD" w:rsidRPr="00751EFB" w:rsidRDefault="0019353C" w:rsidP="00751EFB">
      <w:pPr>
        <w:pStyle w:val="QUESTAO11"/>
        <w:ind w:left="284" w:hanging="284"/>
      </w:pPr>
      <w:r>
        <w:t xml:space="preserve">54 diagonais </w:t>
      </w:r>
    </w:p>
    <w:sectPr w:rsidR="004C44FD" w:rsidRPr="00751EFB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8A" w:rsidRDefault="0035688A" w:rsidP="00D177B5">
      <w:pPr>
        <w:spacing w:after="0" w:line="240" w:lineRule="auto"/>
      </w:pPr>
      <w:r>
        <w:separator/>
      </w:r>
    </w:p>
  </w:endnote>
  <w:endnote w:type="continuationSeparator" w:id="0">
    <w:p w:rsidR="0035688A" w:rsidRDefault="0035688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8A" w:rsidRDefault="0035688A" w:rsidP="00D177B5">
      <w:pPr>
        <w:spacing w:after="0" w:line="240" w:lineRule="auto"/>
      </w:pPr>
      <w:r>
        <w:separator/>
      </w:r>
    </w:p>
  </w:footnote>
  <w:footnote w:type="continuationSeparator" w:id="0">
    <w:p w:rsidR="0035688A" w:rsidRDefault="0035688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F755C6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E64B53" w:rsidRPr="00E64B53">
      <w:rPr>
        <w:b w:val="0"/>
        <w:bCs w:val="0"/>
        <w:noProof/>
        <w:lang w:eastAsia="pt-PT"/>
      </w:rPr>
      <w:t xml:space="preserve"> </w:t>
    </w:r>
    <w:r w:rsidR="00E64B53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7BEB539" wp14:editId="6A3B4A69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Default="004C44FD">
    <w:pPr>
      <w:pStyle w:val="Header"/>
      <w:rPr>
        <w:lang w:val="pt-PT"/>
      </w:rPr>
    </w:pPr>
  </w:p>
  <w:p w:rsidR="00F75749" w:rsidRDefault="00F75749">
    <w:pPr>
      <w:pStyle w:val="Header"/>
      <w:rPr>
        <w:lang w:val="pt-PT"/>
      </w:rPr>
    </w:pPr>
  </w:p>
  <w:p w:rsidR="00F75749" w:rsidRPr="00360BC9" w:rsidRDefault="00F75749">
    <w:pPr>
      <w:pStyle w:val="Header"/>
      <w:rPr>
        <w:lang w:val="pt-PT"/>
      </w:rPr>
    </w:pPr>
  </w:p>
  <w:p w:rsidR="004C44FD" w:rsidRPr="00360BC9" w:rsidRDefault="00635D7A" w:rsidP="00635D7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64B53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2B6FBB61" wp14:editId="78743574">
          <wp:simplePos x="0" y="0"/>
          <wp:positionH relativeFrom="page">
            <wp:posOffset>6061710</wp:posOffset>
          </wp:positionH>
          <wp:positionV relativeFrom="page">
            <wp:posOffset>294005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2DB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755C6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12DB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12DB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755C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F755C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755C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22C74"/>
    <w:rsid w:val="00130517"/>
    <w:rsid w:val="0019353C"/>
    <w:rsid w:val="00241938"/>
    <w:rsid w:val="00266005"/>
    <w:rsid w:val="00271F71"/>
    <w:rsid w:val="002A1042"/>
    <w:rsid w:val="003012AD"/>
    <w:rsid w:val="00312DB9"/>
    <w:rsid w:val="0035688A"/>
    <w:rsid w:val="00360BC9"/>
    <w:rsid w:val="0036406B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35D7A"/>
    <w:rsid w:val="00653546"/>
    <w:rsid w:val="006A50CF"/>
    <w:rsid w:val="006A59C6"/>
    <w:rsid w:val="006C3C18"/>
    <w:rsid w:val="006D4D88"/>
    <w:rsid w:val="006F0192"/>
    <w:rsid w:val="006F7930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C2ABF"/>
    <w:rsid w:val="009E04ED"/>
    <w:rsid w:val="009E5E4B"/>
    <w:rsid w:val="00A115C4"/>
    <w:rsid w:val="00A25439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207F"/>
    <w:rsid w:val="00C23320"/>
    <w:rsid w:val="00C30B38"/>
    <w:rsid w:val="00C34871"/>
    <w:rsid w:val="00C615BE"/>
    <w:rsid w:val="00CC6822"/>
    <w:rsid w:val="00D177B5"/>
    <w:rsid w:val="00D62E7B"/>
    <w:rsid w:val="00DC5B66"/>
    <w:rsid w:val="00DF34AF"/>
    <w:rsid w:val="00E1561C"/>
    <w:rsid w:val="00E64B53"/>
    <w:rsid w:val="00E70E42"/>
    <w:rsid w:val="00E755D9"/>
    <w:rsid w:val="00EE0E1E"/>
    <w:rsid w:val="00F007C4"/>
    <w:rsid w:val="00F1013F"/>
    <w:rsid w:val="00F363B7"/>
    <w:rsid w:val="00F5791C"/>
    <w:rsid w:val="00F702C8"/>
    <w:rsid w:val="00F755C6"/>
    <w:rsid w:val="00F75749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</TotalTime>
  <Pages>2</Pages>
  <Words>39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10</cp:revision>
  <cp:lastPrinted>2013-05-22T16:09:00Z</cp:lastPrinted>
  <dcterms:created xsi:type="dcterms:W3CDTF">2013-05-20T13:31:00Z</dcterms:created>
  <dcterms:modified xsi:type="dcterms:W3CDTF">2013-06-21T11:00:00Z</dcterms:modified>
</cp:coreProperties>
</file>