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C935E4" w:rsidP="00DF6C1B">
            <w:pPr>
              <w:pStyle w:val="TEMA"/>
              <w:ind w:left="709" w:hanging="709"/>
              <w:jc w:val="left"/>
            </w:pPr>
            <w:r>
              <w:t>Da Revolução Agrícola à Revolução Industrial</w:t>
            </w:r>
          </w:p>
        </w:tc>
      </w:tr>
    </w:tbl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0ED95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761FB3" w:rsidRDefault="00761FB3" w:rsidP="003F04E6">
      <w:pPr>
        <w:outlineLvl w:val="0"/>
        <w:rPr>
          <w:b/>
        </w:rPr>
      </w:pPr>
    </w:p>
    <w:p w:rsidR="00C935E4" w:rsidRPr="00DC601A" w:rsidRDefault="00C935E4" w:rsidP="00C935E4">
      <w:pPr>
        <w:rPr>
          <w:szCs w:val="20"/>
        </w:rPr>
      </w:pPr>
      <w:r>
        <w:rPr>
          <w:b/>
        </w:rPr>
        <w:t>1.</w:t>
      </w:r>
      <w:r w:rsidRPr="005443E2">
        <w:rPr>
          <w:color w:val="000000"/>
          <w:szCs w:val="20"/>
        </w:rPr>
        <w:t xml:space="preserve"> </w:t>
      </w:r>
      <w:r w:rsidRPr="00DC601A">
        <w:rPr>
          <w:szCs w:val="20"/>
        </w:rPr>
        <w:t>Coloca por ordem cronológica os acontecimentos que se seguem</w:t>
      </w:r>
      <w:r>
        <w:rPr>
          <w:szCs w:val="20"/>
        </w:rPr>
        <w:t>, começando pelo mais antigo</w:t>
      </w:r>
      <w:r w:rsidRPr="00DC601A">
        <w:rPr>
          <w:szCs w:val="20"/>
        </w:rPr>
        <w:t xml:space="preserve">. </w:t>
      </w:r>
    </w:p>
    <w:p w:rsidR="00C935E4" w:rsidRPr="003E28D6" w:rsidRDefault="00C935E4" w:rsidP="00C935E4">
      <w:pPr>
        <w:rPr>
          <w:szCs w:val="20"/>
        </w:rPr>
      </w:pPr>
    </w:p>
    <w:p w:rsidR="00C935E4" w:rsidRPr="0091657E" w:rsidRDefault="00C935E4" w:rsidP="00C935E4">
      <w:pPr>
        <w:pStyle w:val="ListParagraph"/>
        <w:numPr>
          <w:ilvl w:val="0"/>
          <w:numId w:val="25"/>
        </w:numPr>
        <w:rPr>
          <w:rStyle w:val="Strong"/>
          <w:b w:val="0"/>
          <w:color w:val="000000"/>
          <w:szCs w:val="20"/>
        </w:rPr>
      </w:pPr>
      <w:r w:rsidRPr="00DC601A">
        <w:rPr>
          <w:szCs w:val="20"/>
        </w:rPr>
        <w:t>Revolução Agrícola</w:t>
      </w:r>
      <w:r>
        <w:rPr>
          <w:szCs w:val="20"/>
        </w:rPr>
        <w:t>.</w:t>
      </w:r>
      <w:r w:rsidRPr="0091657E">
        <w:rPr>
          <w:rStyle w:val="Strong"/>
          <w:b w:val="0"/>
          <w:color w:val="000000"/>
          <w:szCs w:val="20"/>
        </w:rPr>
        <w:t xml:space="preserve"> </w:t>
      </w:r>
    </w:p>
    <w:p w:rsidR="00C935E4" w:rsidRPr="0091657E" w:rsidRDefault="00C935E4" w:rsidP="00C935E4">
      <w:pPr>
        <w:pStyle w:val="ListParagraph"/>
        <w:numPr>
          <w:ilvl w:val="0"/>
          <w:numId w:val="25"/>
        </w:numPr>
        <w:rPr>
          <w:rStyle w:val="Strong"/>
          <w:b w:val="0"/>
          <w:color w:val="000000"/>
          <w:szCs w:val="20"/>
        </w:rPr>
      </w:pPr>
      <w:r w:rsidRPr="00DC601A">
        <w:rPr>
          <w:szCs w:val="20"/>
        </w:rPr>
        <w:t>Passagem da manufatura à maquinofatura</w:t>
      </w:r>
      <w:r>
        <w:rPr>
          <w:szCs w:val="20"/>
        </w:rPr>
        <w:t>.</w:t>
      </w:r>
      <w:r w:rsidRPr="0091657E">
        <w:rPr>
          <w:rStyle w:val="Strong"/>
          <w:b w:val="0"/>
          <w:color w:val="000000"/>
          <w:szCs w:val="20"/>
        </w:rPr>
        <w:t xml:space="preserve"> </w:t>
      </w:r>
    </w:p>
    <w:p w:rsidR="00C935E4" w:rsidRPr="00C935E4" w:rsidRDefault="00C935E4" w:rsidP="00C935E4">
      <w:pPr>
        <w:pStyle w:val="ListParagraph"/>
        <w:numPr>
          <w:ilvl w:val="0"/>
          <w:numId w:val="25"/>
        </w:numPr>
        <w:rPr>
          <w:szCs w:val="20"/>
        </w:rPr>
      </w:pPr>
      <w:r w:rsidRPr="00C935E4">
        <w:rPr>
          <w:szCs w:val="20"/>
        </w:rPr>
        <w:t xml:space="preserve">Utilização da força do vapor na indústria. </w:t>
      </w:r>
    </w:p>
    <w:p w:rsidR="00C935E4" w:rsidRPr="00E37854" w:rsidRDefault="00C935E4" w:rsidP="00C935E4">
      <w:pPr>
        <w:pStyle w:val="ListParagraph"/>
        <w:numPr>
          <w:ilvl w:val="0"/>
          <w:numId w:val="25"/>
        </w:numPr>
        <w:rPr>
          <w:rStyle w:val="Strong"/>
          <w:bCs w:val="0"/>
        </w:rPr>
      </w:pPr>
      <w:r w:rsidRPr="00DC601A">
        <w:rPr>
          <w:szCs w:val="20"/>
        </w:rPr>
        <w:t>Expansão das fábricas e crescimento do operariado</w:t>
      </w:r>
      <w:r>
        <w:rPr>
          <w:szCs w:val="20"/>
        </w:rPr>
        <w:t>.</w:t>
      </w:r>
    </w:p>
    <w:p w:rsidR="00C935E4" w:rsidRPr="00C935E4" w:rsidRDefault="00C935E4" w:rsidP="00C935E4">
      <w:pPr>
        <w:pStyle w:val="ListParagraph"/>
        <w:numPr>
          <w:ilvl w:val="0"/>
          <w:numId w:val="25"/>
        </w:numPr>
        <w:rPr>
          <w:b/>
        </w:rPr>
      </w:pPr>
      <w:r w:rsidRPr="00DC601A">
        <w:rPr>
          <w:szCs w:val="20"/>
        </w:rPr>
        <w:t xml:space="preserve">Triunfo do parlamentarismo na Inglaterra. </w:t>
      </w:r>
    </w:p>
    <w:p w:rsidR="00C935E4" w:rsidRDefault="00C935E4" w:rsidP="00C935E4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EB5064" w:rsidRPr="00684D63" w:rsidRDefault="00EB5064" w:rsidP="00EB5064">
      <w:pPr>
        <w:rPr>
          <w:szCs w:val="20"/>
        </w:rPr>
      </w:pPr>
      <w:r>
        <w:rPr>
          <w:b/>
        </w:rPr>
        <w:t>2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EB5064" w:rsidRDefault="00EB5064" w:rsidP="00EB5064">
      <w:pPr>
        <w:outlineLvl w:val="0"/>
        <w:rPr>
          <w:szCs w:val="20"/>
        </w:rPr>
      </w:pPr>
    </w:p>
    <w:p w:rsidR="00EB5064" w:rsidRPr="00DC601A" w:rsidRDefault="00EB5064" w:rsidP="00EB5064">
      <w:pPr>
        <w:rPr>
          <w:szCs w:val="20"/>
        </w:rPr>
      </w:pPr>
      <w:r w:rsidRPr="00DC601A">
        <w:rPr>
          <w:szCs w:val="20"/>
        </w:rPr>
        <w:t>Quais foram os dois setores de arranque da I Revolução Industrial?</w:t>
      </w:r>
    </w:p>
    <w:p w:rsidR="00EB5064" w:rsidRPr="003E28D6" w:rsidRDefault="00EB5064" w:rsidP="00EB5064">
      <w:pPr>
        <w:rPr>
          <w:szCs w:val="20"/>
        </w:rPr>
      </w:pPr>
    </w:p>
    <w:p w:rsidR="00EB5064" w:rsidRPr="00EB5064" w:rsidRDefault="00EB5064" w:rsidP="00EB5064">
      <w:pPr>
        <w:pStyle w:val="ListParagraph"/>
        <w:numPr>
          <w:ilvl w:val="0"/>
          <w:numId w:val="4"/>
        </w:numPr>
        <w:rPr>
          <w:szCs w:val="20"/>
        </w:rPr>
      </w:pPr>
      <w:proofErr w:type="gramStart"/>
      <w:r w:rsidRPr="00EB5064">
        <w:rPr>
          <w:szCs w:val="20"/>
        </w:rPr>
        <w:t>Setores têxtil</w:t>
      </w:r>
      <w:proofErr w:type="gramEnd"/>
      <w:r w:rsidRPr="00EB5064">
        <w:rPr>
          <w:szCs w:val="20"/>
        </w:rPr>
        <w:t xml:space="preserve"> e metalúrgico.</w:t>
      </w:r>
    </w:p>
    <w:p w:rsidR="00EB5064" w:rsidRPr="003E28D6" w:rsidRDefault="00EB5064" w:rsidP="00EB5064">
      <w:pPr>
        <w:pStyle w:val="ListParagraph"/>
        <w:numPr>
          <w:ilvl w:val="0"/>
          <w:numId w:val="4"/>
        </w:numPr>
        <w:rPr>
          <w:szCs w:val="20"/>
        </w:rPr>
      </w:pPr>
      <w:proofErr w:type="gramStart"/>
      <w:r w:rsidRPr="00DC601A">
        <w:rPr>
          <w:szCs w:val="20"/>
        </w:rPr>
        <w:t>Setores eletrónico e agroalimentar</w:t>
      </w:r>
      <w:proofErr w:type="gramEnd"/>
      <w:r w:rsidRPr="003E28D6">
        <w:rPr>
          <w:szCs w:val="20"/>
        </w:rPr>
        <w:t>.</w:t>
      </w:r>
    </w:p>
    <w:p w:rsidR="00EB5064" w:rsidRPr="003E28D6" w:rsidRDefault="00EB5064" w:rsidP="00EB5064">
      <w:pPr>
        <w:pStyle w:val="ListParagraph"/>
        <w:numPr>
          <w:ilvl w:val="0"/>
          <w:numId w:val="4"/>
        </w:numPr>
        <w:rPr>
          <w:szCs w:val="20"/>
        </w:rPr>
      </w:pPr>
      <w:proofErr w:type="gramStart"/>
      <w:r w:rsidRPr="00DC601A">
        <w:rPr>
          <w:szCs w:val="20"/>
        </w:rPr>
        <w:t>Setores têxtil e eletrónico</w:t>
      </w:r>
      <w:proofErr w:type="gramEnd"/>
      <w:r w:rsidRPr="003E28D6">
        <w:rPr>
          <w:szCs w:val="20"/>
        </w:rPr>
        <w:t>.</w:t>
      </w:r>
    </w:p>
    <w:p w:rsidR="00EB5064" w:rsidRDefault="00EB5064" w:rsidP="00EB5064">
      <w:pPr>
        <w:pStyle w:val="ListParagraph"/>
        <w:ind w:left="360"/>
        <w:rPr>
          <w:szCs w:val="20"/>
        </w:rPr>
      </w:pP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EB5064" w:rsidRDefault="00EB5064" w:rsidP="00263437">
      <w:pPr>
        <w:rPr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="00263437" w:rsidRPr="00263437">
        <w:rPr>
          <w:szCs w:val="20"/>
        </w:rPr>
        <w:t>Se</w:t>
      </w:r>
      <w:r w:rsidR="00263437">
        <w:rPr>
          <w:szCs w:val="20"/>
        </w:rPr>
        <w:t xml:space="preserve">leciona a opção que corresponde </w:t>
      </w:r>
      <w:r w:rsidR="00263437" w:rsidRPr="00263437">
        <w:rPr>
          <w:szCs w:val="20"/>
        </w:rPr>
        <w:t>a um fator de arranque da Revolução Industrial inglesa.</w:t>
      </w:r>
    </w:p>
    <w:p w:rsidR="00263437" w:rsidRPr="003E28D6" w:rsidRDefault="00263437" w:rsidP="00263437">
      <w:pPr>
        <w:rPr>
          <w:szCs w:val="20"/>
        </w:rPr>
      </w:pPr>
    </w:p>
    <w:p w:rsidR="00EB5064" w:rsidRPr="00EB5064" w:rsidRDefault="00EB5064" w:rsidP="00EB5064">
      <w:pPr>
        <w:pStyle w:val="ListParagraph"/>
        <w:numPr>
          <w:ilvl w:val="0"/>
          <w:numId w:val="26"/>
        </w:numPr>
        <w:rPr>
          <w:szCs w:val="20"/>
        </w:rPr>
      </w:pPr>
      <w:r w:rsidRPr="00DC601A">
        <w:rPr>
          <w:szCs w:val="20"/>
        </w:rPr>
        <w:t>Vias de comunicação desfavoráveis</w:t>
      </w:r>
      <w:r w:rsidRPr="00EB5064">
        <w:rPr>
          <w:szCs w:val="20"/>
        </w:rPr>
        <w:t>.</w:t>
      </w:r>
    </w:p>
    <w:p w:rsidR="00EB5064" w:rsidRPr="003E28D6" w:rsidRDefault="00EB5064" w:rsidP="00EB5064">
      <w:pPr>
        <w:pStyle w:val="ListParagraph"/>
        <w:numPr>
          <w:ilvl w:val="0"/>
          <w:numId w:val="26"/>
        </w:numPr>
        <w:rPr>
          <w:szCs w:val="20"/>
        </w:rPr>
      </w:pPr>
      <w:r w:rsidRPr="00DC601A">
        <w:rPr>
          <w:szCs w:val="20"/>
        </w:rPr>
        <w:t>Importação de matérias-primas</w:t>
      </w:r>
      <w:r w:rsidRPr="003E28D6">
        <w:rPr>
          <w:szCs w:val="20"/>
        </w:rPr>
        <w:t>.</w:t>
      </w:r>
    </w:p>
    <w:p w:rsidR="00EB5064" w:rsidRDefault="00EB5064" w:rsidP="00EB5064">
      <w:pPr>
        <w:pStyle w:val="ListParagraph"/>
        <w:numPr>
          <w:ilvl w:val="0"/>
          <w:numId w:val="26"/>
        </w:numPr>
        <w:rPr>
          <w:szCs w:val="20"/>
        </w:rPr>
      </w:pPr>
      <w:r w:rsidRPr="00DC601A">
        <w:rPr>
          <w:szCs w:val="20"/>
        </w:rPr>
        <w:t xml:space="preserve">Numerosa </w:t>
      </w:r>
      <w:proofErr w:type="gramStart"/>
      <w:r w:rsidRPr="00DC601A">
        <w:rPr>
          <w:szCs w:val="20"/>
        </w:rPr>
        <w:t>mão de obra</w:t>
      </w:r>
      <w:proofErr w:type="gramEnd"/>
      <w:r w:rsidRPr="003E28D6">
        <w:rPr>
          <w:szCs w:val="20"/>
        </w:rPr>
        <w:t>.</w:t>
      </w:r>
    </w:p>
    <w:p w:rsidR="00EB5064" w:rsidRDefault="00EB5064" w:rsidP="00EB5064">
      <w:pPr>
        <w:pStyle w:val="ListParagraph"/>
        <w:numPr>
          <w:ilvl w:val="0"/>
          <w:numId w:val="26"/>
        </w:numPr>
        <w:rPr>
          <w:szCs w:val="20"/>
        </w:rPr>
      </w:pPr>
      <w:r w:rsidRPr="00DC601A">
        <w:rPr>
          <w:szCs w:val="20"/>
        </w:rPr>
        <w:t>Reduzido mercado consumidor</w:t>
      </w:r>
      <w:r>
        <w:rPr>
          <w:szCs w:val="20"/>
        </w:rPr>
        <w:t>.</w:t>
      </w:r>
    </w:p>
    <w:p w:rsidR="00EB5064" w:rsidRPr="00EB5064" w:rsidRDefault="00EB5064" w:rsidP="00EB5064">
      <w:pPr>
        <w:pStyle w:val="ListParagraph"/>
        <w:numPr>
          <w:ilvl w:val="0"/>
          <w:numId w:val="26"/>
        </w:numPr>
        <w:rPr>
          <w:szCs w:val="20"/>
        </w:rPr>
      </w:pPr>
      <w:r w:rsidRPr="00EB5064">
        <w:rPr>
          <w:szCs w:val="20"/>
        </w:rPr>
        <w:t>Falta de capitais para investimento.</w:t>
      </w:r>
    </w:p>
    <w:p w:rsidR="00EB5064" w:rsidRPr="00EB5064" w:rsidRDefault="00EB5064" w:rsidP="00EB5064">
      <w:pPr>
        <w:pStyle w:val="ListParagraph"/>
        <w:ind w:left="360"/>
        <w:rPr>
          <w:szCs w:val="20"/>
        </w:rPr>
      </w:pPr>
    </w:p>
    <w:p w:rsidR="00EB5064" w:rsidRDefault="00EB5064" w:rsidP="00EB5064">
      <w:pPr>
        <w:pStyle w:val="ListParagraph"/>
        <w:ind w:left="360"/>
        <w:rPr>
          <w:szCs w:val="20"/>
        </w:rPr>
      </w:pPr>
    </w:p>
    <w:p w:rsidR="00C935E4" w:rsidRDefault="00C935E4" w:rsidP="003F04E6">
      <w:pPr>
        <w:outlineLvl w:val="0"/>
        <w:rPr>
          <w:b/>
        </w:rPr>
      </w:pPr>
    </w:p>
    <w:p w:rsidR="00EB5064" w:rsidRDefault="00EB5064" w:rsidP="00EB5064">
      <w:pPr>
        <w:outlineLvl w:val="0"/>
      </w:pPr>
      <w:r>
        <w:rPr>
          <w:b/>
        </w:rPr>
        <w:t>4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B5064" w:rsidRDefault="00EB5064" w:rsidP="00EB5064">
      <w:pPr>
        <w:rPr>
          <w:rStyle w:val="Strong"/>
          <w:b w:val="0"/>
          <w:color w:val="000000"/>
          <w:szCs w:val="20"/>
        </w:rPr>
      </w:pPr>
    </w:p>
    <w:p w:rsidR="00EB5064" w:rsidRPr="00DC601A" w:rsidRDefault="00EB5064" w:rsidP="00EB5064">
      <w:pPr>
        <w:rPr>
          <w:szCs w:val="20"/>
        </w:rPr>
      </w:pPr>
      <w:r w:rsidRPr="00DC601A">
        <w:rPr>
          <w:szCs w:val="20"/>
        </w:rPr>
        <w:t>Resolve o exercício de análise do mapa da Inglaterra industrial.</w:t>
      </w:r>
    </w:p>
    <w:p w:rsidR="00EB5064" w:rsidRDefault="00EB5064" w:rsidP="00EB5064">
      <w:pPr>
        <w:outlineLvl w:val="0"/>
      </w:pPr>
    </w:p>
    <w:p w:rsidR="00EB5064" w:rsidRPr="00EB5064" w:rsidRDefault="00EB5064" w:rsidP="00EB5064">
      <w:pPr>
        <w:pStyle w:val="ListParagraph"/>
        <w:numPr>
          <w:ilvl w:val="0"/>
          <w:numId w:val="5"/>
        </w:numPr>
        <w:ind w:left="284" w:hanging="284"/>
        <w:outlineLvl w:val="0"/>
      </w:pPr>
      <w:r w:rsidRPr="00DC601A">
        <w:rPr>
          <w:szCs w:val="20"/>
        </w:rPr>
        <w:t>A Inglaterra possuía matérias-primas importantes, como o carvão, para iniciar a Revolução Industrial.</w:t>
      </w:r>
    </w:p>
    <w:p w:rsidR="00EB5064" w:rsidRDefault="00EB5064" w:rsidP="00EB5064">
      <w:pPr>
        <w:pStyle w:val="ListParagraph"/>
        <w:numPr>
          <w:ilvl w:val="0"/>
          <w:numId w:val="5"/>
        </w:numPr>
        <w:ind w:left="284" w:hanging="284"/>
        <w:outlineLvl w:val="0"/>
      </w:pPr>
      <w:r w:rsidRPr="00DC601A">
        <w:rPr>
          <w:szCs w:val="20"/>
        </w:rPr>
        <w:t>As indústrias localizavam-se em zonas portuárias.</w:t>
      </w:r>
    </w:p>
    <w:p w:rsidR="00EB5064" w:rsidRPr="004F1830" w:rsidRDefault="00EB5064" w:rsidP="00EB5064">
      <w:pPr>
        <w:pStyle w:val="ListParagraph"/>
        <w:numPr>
          <w:ilvl w:val="0"/>
          <w:numId w:val="5"/>
        </w:numPr>
        <w:ind w:left="284" w:hanging="284"/>
        <w:outlineLvl w:val="0"/>
        <w:rPr>
          <w:rStyle w:val="Strong"/>
          <w:b w:val="0"/>
          <w:bCs w:val="0"/>
        </w:rPr>
      </w:pPr>
      <w:r w:rsidRPr="00DC601A">
        <w:rPr>
          <w:szCs w:val="20"/>
        </w:rPr>
        <w:t xml:space="preserve">Na Inglaterra, faltavam vias de comunicação, como os canais ou os </w:t>
      </w:r>
      <w:proofErr w:type="gramStart"/>
      <w:r w:rsidRPr="00DC601A">
        <w:rPr>
          <w:szCs w:val="20"/>
        </w:rPr>
        <w:t>caminhos de ferro</w:t>
      </w:r>
      <w:proofErr w:type="gramEnd"/>
      <w:r w:rsidRPr="009A0660">
        <w:rPr>
          <w:rStyle w:val="Strong"/>
          <w:b w:val="0"/>
          <w:color w:val="000000"/>
          <w:szCs w:val="20"/>
        </w:rPr>
        <w:t>.</w:t>
      </w: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EB5064" w:rsidRPr="00684D63" w:rsidRDefault="00EB5064" w:rsidP="00EB5064">
      <w:pPr>
        <w:rPr>
          <w:szCs w:val="20"/>
        </w:rPr>
      </w:pPr>
      <w:r>
        <w:rPr>
          <w:b/>
        </w:rPr>
        <w:t>5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EB5064" w:rsidRDefault="00EB5064" w:rsidP="00EB5064">
      <w:pPr>
        <w:outlineLvl w:val="0"/>
        <w:rPr>
          <w:szCs w:val="20"/>
        </w:rPr>
      </w:pPr>
    </w:p>
    <w:p w:rsidR="00EB5064" w:rsidRPr="00DC601A" w:rsidRDefault="00EB5064" w:rsidP="00EB5064">
      <w:pPr>
        <w:rPr>
          <w:szCs w:val="20"/>
        </w:rPr>
      </w:pPr>
      <w:r w:rsidRPr="00DC601A">
        <w:rPr>
          <w:szCs w:val="20"/>
        </w:rPr>
        <w:t>Qual é a expressão que caracteriza a Inglaterra do século XVIII?</w:t>
      </w:r>
    </w:p>
    <w:p w:rsidR="00EB5064" w:rsidRPr="003E28D6" w:rsidRDefault="00EB5064" w:rsidP="00EB5064">
      <w:pPr>
        <w:rPr>
          <w:szCs w:val="20"/>
        </w:rPr>
      </w:pPr>
    </w:p>
    <w:p w:rsidR="00EB5064" w:rsidRPr="00EB5064" w:rsidRDefault="00EB5064" w:rsidP="00EB5064">
      <w:pPr>
        <w:pStyle w:val="ListParagraph"/>
        <w:numPr>
          <w:ilvl w:val="0"/>
          <w:numId w:val="27"/>
        </w:numPr>
        <w:rPr>
          <w:szCs w:val="20"/>
        </w:rPr>
      </w:pPr>
      <w:r w:rsidRPr="00DC601A">
        <w:rPr>
          <w:szCs w:val="20"/>
        </w:rPr>
        <w:t>Escassez de capitais</w:t>
      </w:r>
      <w:r w:rsidRPr="00EB5064">
        <w:rPr>
          <w:szCs w:val="20"/>
        </w:rPr>
        <w:t>.</w:t>
      </w:r>
    </w:p>
    <w:p w:rsidR="00EB5064" w:rsidRPr="003E28D6" w:rsidRDefault="00EB5064" w:rsidP="00EB5064">
      <w:pPr>
        <w:pStyle w:val="ListParagraph"/>
        <w:numPr>
          <w:ilvl w:val="0"/>
          <w:numId w:val="27"/>
        </w:numPr>
        <w:rPr>
          <w:szCs w:val="20"/>
        </w:rPr>
      </w:pPr>
      <w:r w:rsidRPr="00DC601A">
        <w:rPr>
          <w:szCs w:val="20"/>
        </w:rPr>
        <w:t>Reduzido número de inventos técnicos</w:t>
      </w:r>
      <w:r w:rsidRPr="003E28D6">
        <w:rPr>
          <w:szCs w:val="20"/>
        </w:rPr>
        <w:t>.</w:t>
      </w:r>
    </w:p>
    <w:p w:rsidR="00EB5064" w:rsidRPr="00EB5064" w:rsidRDefault="00EB5064" w:rsidP="00EB5064">
      <w:pPr>
        <w:pStyle w:val="ListParagraph"/>
        <w:numPr>
          <w:ilvl w:val="0"/>
          <w:numId w:val="27"/>
        </w:numPr>
        <w:rPr>
          <w:szCs w:val="20"/>
        </w:rPr>
      </w:pPr>
      <w:r w:rsidRPr="00DC601A">
        <w:rPr>
          <w:szCs w:val="20"/>
        </w:rPr>
        <w:t>Subdesenvolvimento das manufaturas</w:t>
      </w:r>
      <w:r w:rsidRPr="003E28D6">
        <w:rPr>
          <w:szCs w:val="20"/>
        </w:rPr>
        <w:t>.</w:t>
      </w:r>
    </w:p>
    <w:p w:rsidR="00EB5064" w:rsidRDefault="00EB5064" w:rsidP="00EB5064">
      <w:pPr>
        <w:pStyle w:val="ListParagraph"/>
        <w:numPr>
          <w:ilvl w:val="0"/>
          <w:numId w:val="27"/>
        </w:numPr>
        <w:rPr>
          <w:szCs w:val="20"/>
        </w:rPr>
      </w:pPr>
      <w:r w:rsidRPr="00DC601A">
        <w:rPr>
          <w:szCs w:val="20"/>
        </w:rPr>
        <w:t>Existência de infraestruturas</w:t>
      </w:r>
      <w:r>
        <w:rPr>
          <w:szCs w:val="20"/>
        </w:rPr>
        <w:t>.</w:t>
      </w:r>
    </w:p>
    <w:p w:rsidR="00C935E4" w:rsidRDefault="00C935E4" w:rsidP="003F04E6">
      <w:pPr>
        <w:outlineLvl w:val="0"/>
        <w:rPr>
          <w:b/>
        </w:rPr>
      </w:pPr>
    </w:p>
    <w:p w:rsidR="00C935E4" w:rsidRDefault="00263437" w:rsidP="00263437">
      <w:pPr>
        <w:rPr>
          <w:b/>
        </w:rPr>
      </w:pPr>
      <w:r>
        <w:rPr>
          <w:b/>
        </w:rPr>
        <w:br w:type="page"/>
      </w:r>
    </w:p>
    <w:p w:rsidR="00EB5064" w:rsidRDefault="00EB5064" w:rsidP="00EB5064">
      <w:pPr>
        <w:outlineLvl w:val="0"/>
      </w:pPr>
      <w:r>
        <w:rPr>
          <w:b/>
        </w:rPr>
        <w:lastRenderedPageBreak/>
        <w:t>6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B5064" w:rsidRDefault="00EB5064" w:rsidP="00EB5064">
      <w:pPr>
        <w:rPr>
          <w:rStyle w:val="Strong"/>
          <w:b w:val="0"/>
          <w:color w:val="000000"/>
          <w:szCs w:val="20"/>
        </w:rPr>
      </w:pPr>
    </w:p>
    <w:p w:rsidR="00EB5064" w:rsidRPr="00DC601A" w:rsidRDefault="00EB5064" w:rsidP="00EB5064">
      <w:pPr>
        <w:rPr>
          <w:szCs w:val="20"/>
        </w:rPr>
      </w:pPr>
      <w:r w:rsidRPr="00DC601A">
        <w:rPr>
          <w:szCs w:val="20"/>
        </w:rPr>
        <w:t>Resolve o exercício sobre os progressos na agricultura do século XVIII.</w:t>
      </w:r>
    </w:p>
    <w:p w:rsidR="00EB5064" w:rsidRDefault="00EB5064" w:rsidP="00EB5064">
      <w:pPr>
        <w:outlineLvl w:val="0"/>
      </w:pPr>
    </w:p>
    <w:p w:rsidR="00EB5064" w:rsidRPr="00EB5064" w:rsidRDefault="00EB5064" w:rsidP="00EB5064">
      <w:pPr>
        <w:pStyle w:val="ListParagraph"/>
        <w:numPr>
          <w:ilvl w:val="0"/>
          <w:numId w:val="28"/>
        </w:numPr>
        <w:ind w:left="284" w:hanging="284"/>
        <w:outlineLvl w:val="0"/>
      </w:pPr>
      <w:r w:rsidRPr="00DC601A">
        <w:rPr>
          <w:szCs w:val="20"/>
        </w:rPr>
        <w:t>O aumento da produção agrícola trouxe maior quantidade de géneros alimentares.</w:t>
      </w:r>
    </w:p>
    <w:p w:rsidR="00EB5064" w:rsidRDefault="00EB5064" w:rsidP="00EB5064">
      <w:pPr>
        <w:pStyle w:val="ListParagraph"/>
        <w:numPr>
          <w:ilvl w:val="0"/>
          <w:numId w:val="28"/>
        </w:numPr>
        <w:ind w:left="284" w:hanging="284"/>
        <w:outlineLvl w:val="0"/>
      </w:pPr>
      <w:r w:rsidRPr="00DC601A">
        <w:rPr>
          <w:szCs w:val="20"/>
        </w:rPr>
        <w:t>O sistema de pousio foi eliminado no cultivo dos campos.</w:t>
      </w:r>
    </w:p>
    <w:p w:rsidR="00EB5064" w:rsidRPr="00EB5064" w:rsidRDefault="00EB5064" w:rsidP="00EB5064">
      <w:pPr>
        <w:pStyle w:val="ListParagraph"/>
        <w:numPr>
          <w:ilvl w:val="0"/>
          <w:numId w:val="28"/>
        </w:numPr>
        <w:ind w:left="284" w:hanging="284"/>
        <w:outlineLvl w:val="0"/>
        <w:rPr>
          <w:rStyle w:val="Strong"/>
          <w:b w:val="0"/>
          <w:bCs w:val="0"/>
        </w:rPr>
      </w:pPr>
      <w:r w:rsidRPr="00DC601A">
        <w:rPr>
          <w:szCs w:val="20"/>
        </w:rPr>
        <w:t>A meca</w:t>
      </w:r>
      <w:r>
        <w:rPr>
          <w:szCs w:val="20"/>
        </w:rPr>
        <w:t>nização da agricultura contribui</w:t>
      </w:r>
      <w:r w:rsidRPr="00DC601A">
        <w:rPr>
          <w:szCs w:val="20"/>
        </w:rPr>
        <w:t>u para o aumento da produtividade</w:t>
      </w:r>
      <w:r w:rsidRPr="009A0660">
        <w:rPr>
          <w:rStyle w:val="Strong"/>
          <w:b w:val="0"/>
          <w:color w:val="000000"/>
          <w:szCs w:val="20"/>
        </w:rPr>
        <w:t>.</w:t>
      </w:r>
    </w:p>
    <w:p w:rsidR="00EB5064" w:rsidRPr="004F1830" w:rsidRDefault="00EB5064" w:rsidP="00EB5064">
      <w:pPr>
        <w:pStyle w:val="ListParagraph"/>
        <w:numPr>
          <w:ilvl w:val="0"/>
          <w:numId w:val="28"/>
        </w:numPr>
        <w:ind w:left="284" w:hanging="284"/>
        <w:outlineLvl w:val="0"/>
        <w:rPr>
          <w:rStyle w:val="Strong"/>
          <w:b w:val="0"/>
          <w:bCs w:val="0"/>
        </w:rPr>
      </w:pPr>
      <w:r w:rsidRPr="00DC601A">
        <w:rPr>
          <w:szCs w:val="20"/>
        </w:rPr>
        <w:t>A florestação permitiu aumentar a produção agrícola.</w:t>
      </w:r>
    </w:p>
    <w:p w:rsidR="00C935E4" w:rsidRDefault="00C935E4" w:rsidP="003F04E6">
      <w:pPr>
        <w:outlineLvl w:val="0"/>
        <w:rPr>
          <w:b/>
        </w:rPr>
      </w:pPr>
    </w:p>
    <w:p w:rsidR="00EB5064" w:rsidRDefault="00EB5064" w:rsidP="003F04E6">
      <w:pPr>
        <w:outlineLvl w:val="0"/>
        <w:rPr>
          <w:b/>
        </w:rPr>
      </w:pPr>
    </w:p>
    <w:p w:rsidR="00EB5064" w:rsidRDefault="00EB5064" w:rsidP="00EB5064">
      <w:pPr>
        <w:rPr>
          <w:rStyle w:val="Strong"/>
          <w:b w:val="0"/>
          <w:color w:val="000000"/>
          <w:szCs w:val="20"/>
        </w:rPr>
      </w:pPr>
      <w:r>
        <w:rPr>
          <w:b/>
        </w:rPr>
        <w:t>7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EB5064" w:rsidRDefault="00EB5064" w:rsidP="00EB5064">
      <w:pPr>
        <w:rPr>
          <w:rStyle w:val="Strong"/>
          <w:b w:val="0"/>
          <w:color w:val="000000"/>
          <w:szCs w:val="20"/>
        </w:rPr>
      </w:pPr>
    </w:p>
    <w:p w:rsidR="00EB5064" w:rsidRPr="009A0660" w:rsidRDefault="00EB5064" w:rsidP="00EB5064">
      <w:pPr>
        <w:rPr>
          <w:rStyle w:val="Strong"/>
          <w:b w:val="0"/>
          <w:color w:val="000000"/>
          <w:szCs w:val="20"/>
        </w:rPr>
      </w:pPr>
      <w:r w:rsidRPr="00DC601A">
        <w:rPr>
          <w:szCs w:val="20"/>
        </w:rPr>
        <w:t>Estabelece a correspondência</w:t>
      </w:r>
      <w:r>
        <w:rPr>
          <w:szCs w:val="20"/>
        </w:rPr>
        <w:t xml:space="preserve"> entre </w:t>
      </w:r>
      <w:r w:rsidRPr="00DC601A">
        <w:rPr>
          <w:szCs w:val="20"/>
        </w:rPr>
        <w:t>as características da manufatura</w:t>
      </w:r>
      <w:r>
        <w:rPr>
          <w:szCs w:val="20"/>
        </w:rPr>
        <w:t xml:space="preserve"> e</w:t>
      </w:r>
      <w:r w:rsidRPr="00DC601A">
        <w:rPr>
          <w:szCs w:val="20"/>
        </w:rPr>
        <w:t xml:space="preserve"> as características da ma</w:t>
      </w:r>
      <w:r w:rsidR="00871A4A">
        <w:rPr>
          <w:szCs w:val="20"/>
        </w:rPr>
        <w:t>quinofatura</w:t>
      </w:r>
      <w:r w:rsidRPr="00DC601A">
        <w:rPr>
          <w:szCs w:val="20"/>
        </w:rPr>
        <w:t>.</w:t>
      </w:r>
    </w:p>
    <w:p w:rsidR="00EB5064" w:rsidRDefault="00EB5064" w:rsidP="00EB5064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110"/>
        <w:gridCol w:w="110"/>
        <w:gridCol w:w="5978"/>
      </w:tblGrid>
      <w:tr w:rsidR="00EB5064" w:rsidRPr="0074754C" w:rsidTr="00A91059">
        <w:trPr>
          <w:tblCellSpacing w:w="45" w:type="dxa"/>
        </w:trPr>
        <w:tc>
          <w:tcPr>
            <w:tcW w:w="3309" w:type="dxa"/>
          </w:tcPr>
          <w:p w:rsidR="00EB5064" w:rsidRPr="009A0660" w:rsidRDefault="00EB5064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EB5064" w:rsidRPr="0074754C" w:rsidRDefault="00EB5064" w:rsidP="00494BAA">
            <w:pPr>
              <w:pStyle w:val="ListParagraph"/>
              <w:jc w:val="both"/>
            </w:pPr>
          </w:p>
        </w:tc>
        <w:tc>
          <w:tcPr>
            <w:tcW w:w="20" w:type="dxa"/>
          </w:tcPr>
          <w:p w:rsidR="00EB5064" w:rsidRPr="0074754C" w:rsidRDefault="00EB5064" w:rsidP="00494BAA">
            <w:pPr>
              <w:pStyle w:val="ListParagraph"/>
            </w:pPr>
          </w:p>
        </w:tc>
        <w:tc>
          <w:tcPr>
            <w:tcW w:w="5843" w:type="dxa"/>
          </w:tcPr>
          <w:p w:rsidR="00EB5064" w:rsidRPr="009A0660" w:rsidRDefault="00EB5064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B5064" w:rsidRPr="0074754C" w:rsidTr="00A91059">
        <w:trPr>
          <w:tblCellSpacing w:w="45" w:type="dxa"/>
        </w:trPr>
        <w:tc>
          <w:tcPr>
            <w:tcW w:w="3309" w:type="dxa"/>
            <w:hideMark/>
          </w:tcPr>
          <w:p w:rsidR="00EB5064" w:rsidRPr="0074754C" w:rsidRDefault="00EB5064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DC601A">
              <w:rPr>
                <w:szCs w:val="20"/>
              </w:rPr>
              <w:t>Trabalho manual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EB5064" w:rsidRPr="0074754C" w:rsidRDefault="00EB5064" w:rsidP="00494BAA">
            <w:pPr>
              <w:pStyle w:val="ListParagraph"/>
              <w:jc w:val="both"/>
            </w:pPr>
          </w:p>
        </w:tc>
        <w:tc>
          <w:tcPr>
            <w:tcW w:w="20" w:type="dxa"/>
            <w:hideMark/>
          </w:tcPr>
          <w:p w:rsidR="00EB5064" w:rsidRPr="0074754C" w:rsidRDefault="00EB5064" w:rsidP="00494BAA">
            <w:pPr>
              <w:pStyle w:val="ListParagraph"/>
            </w:pPr>
          </w:p>
        </w:tc>
        <w:tc>
          <w:tcPr>
            <w:tcW w:w="5843" w:type="dxa"/>
            <w:hideMark/>
          </w:tcPr>
          <w:p w:rsidR="00EB5064" w:rsidRPr="0074754C" w:rsidRDefault="00EB5064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="00A91059" w:rsidRPr="00DC601A">
              <w:rPr>
                <w:szCs w:val="20"/>
              </w:rPr>
              <w:t>Fábrica.</w:t>
            </w:r>
          </w:p>
        </w:tc>
      </w:tr>
      <w:tr w:rsidR="00EB5064" w:rsidRPr="0074754C" w:rsidTr="00A91059">
        <w:trPr>
          <w:tblCellSpacing w:w="45" w:type="dxa"/>
        </w:trPr>
        <w:tc>
          <w:tcPr>
            <w:tcW w:w="3309" w:type="dxa"/>
          </w:tcPr>
          <w:p w:rsidR="00EB5064" w:rsidRDefault="00EB5064" w:rsidP="00494BAA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="00871A4A" w:rsidRPr="00DC601A">
              <w:rPr>
                <w:szCs w:val="20"/>
              </w:rPr>
              <w:t>Produção reduzida</w:t>
            </w:r>
            <w:r w:rsidR="00871A4A"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EB5064" w:rsidRDefault="00EB5064" w:rsidP="00494BAA">
            <w:pPr>
              <w:pStyle w:val="ListParagraph"/>
              <w:rPr>
                <w:noProof/>
              </w:rPr>
            </w:pPr>
          </w:p>
        </w:tc>
        <w:tc>
          <w:tcPr>
            <w:tcW w:w="20" w:type="dxa"/>
          </w:tcPr>
          <w:p w:rsidR="00EB5064" w:rsidRDefault="00EB5064" w:rsidP="00494BAA">
            <w:pPr>
              <w:pStyle w:val="ListParagraph"/>
              <w:rPr>
                <w:noProof/>
              </w:rPr>
            </w:pPr>
          </w:p>
        </w:tc>
        <w:tc>
          <w:tcPr>
            <w:tcW w:w="5843" w:type="dxa"/>
          </w:tcPr>
          <w:p w:rsidR="00EB5064" w:rsidRPr="005443E2" w:rsidRDefault="00EB5064" w:rsidP="00494BAA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DC601A">
              <w:rPr>
                <w:szCs w:val="20"/>
              </w:rPr>
              <w:t>Operário.</w:t>
            </w:r>
          </w:p>
        </w:tc>
      </w:tr>
      <w:tr w:rsidR="00EB5064" w:rsidRPr="0074754C" w:rsidTr="00A91059">
        <w:trPr>
          <w:tblCellSpacing w:w="45" w:type="dxa"/>
        </w:trPr>
        <w:tc>
          <w:tcPr>
            <w:tcW w:w="3309" w:type="dxa"/>
            <w:hideMark/>
          </w:tcPr>
          <w:p w:rsidR="00EB5064" w:rsidRPr="0074754C" w:rsidRDefault="00EB5064" w:rsidP="00871A4A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="00871A4A" w:rsidRPr="00DC601A">
              <w:rPr>
                <w:szCs w:val="20"/>
              </w:rPr>
              <w:t>Artesão</w:t>
            </w:r>
            <w:r w:rsidR="00871A4A"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EB5064" w:rsidRPr="0074754C" w:rsidRDefault="00EB5064" w:rsidP="00494BAA">
            <w:pPr>
              <w:ind w:firstLine="128"/>
            </w:pPr>
          </w:p>
        </w:tc>
        <w:tc>
          <w:tcPr>
            <w:tcW w:w="20" w:type="dxa"/>
            <w:hideMark/>
          </w:tcPr>
          <w:p w:rsidR="00EB5064" w:rsidRPr="0074754C" w:rsidRDefault="00EB5064" w:rsidP="00494BAA">
            <w:pPr>
              <w:pStyle w:val="ListParagraph"/>
            </w:pPr>
          </w:p>
        </w:tc>
        <w:tc>
          <w:tcPr>
            <w:tcW w:w="5843" w:type="dxa"/>
            <w:hideMark/>
          </w:tcPr>
          <w:p w:rsidR="00EB5064" w:rsidRPr="0074754C" w:rsidRDefault="00EB5064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Pr="00DC601A">
              <w:rPr>
                <w:szCs w:val="20"/>
              </w:rPr>
              <w:t>Produção elevada</w:t>
            </w:r>
            <w:r>
              <w:rPr>
                <w:szCs w:val="20"/>
              </w:rPr>
              <w:t>.</w:t>
            </w:r>
          </w:p>
        </w:tc>
      </w:tr>
      <w:tr w:rsidR="00EB5064" w:rsidRPr="0074754C" w:rsidTr="00A91059">
        <w:trPr>
          <w:tblCellSpacing w:w="45" w:type="dxa"/>
        </w:trPr>
        <w:tc>
          <w:tcPr>
            <w:tcW w:w="3309" w:type="dxa"/>
          </w:tcPr>
          <w:p w:rsidR="00EB5064" w:rsidRDefault="00EB5064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="00871A4A" w:rsidRPr="00DC601A">
              <w:rPr>
                <w:szCs w:val="20"/>
              </w:rPr>
              <w:t>Oficina</w:t>
            </w:r>
            <w:r w:rsidR="00871A4A">
              <w:rPr>
                <w:szCs w:val="20"/>
              </w:rPr>
              <w:t>.</w:t>
            </w:r>
          </w:p>
        </w:tc>
        <w:tc>
          <w:tcPr>
            <w:tcW w:w="20" w:type="dxa"/>
          </w:tcPr>
          <w:p w:rsidR="00EB5064" w:rsidRPr="0074754C" w:rsidRDefault="00EB5064" w:rsidP="00494BAA">
            <w:pPr>
              <w:ind w:firstLine="128"/>
            </w:pPr>
          </w:p>
        </w:tc>
        <w:tc>
          <w:tcPr>
            <w:tcW w:w="20" w:type="dxa"/>
          </w:tcPr>
          <w:p w:rsidR="00EB5064" w:rsidRPr="0074754C" w:rsidRDefault="00EB5064" w:rsidP="00494BAA">
            <w:pPr>
              <w:pStyle w:val="ListParagraph"/>
            </w:pPr>
          </w:p>
        </w:tc>
        <w:tc>
          <w:tcPr>
            <w:tcW w:w="5843" w:type="dxa"/>
          </w:tcPr>
          <w:p w:rsidR="00EB5064" w:rsidRDefault="00EB5064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 w:rsidRPr="00DC601A">
              <w:rPr>
                <w:szCs w:val="20"/>
              </w:rPr>
              <w:t>Trabalho mecânico</w:t>
            </w:r>
            <w:r>
              <w:rPr>
                <w:szCs w:val="20"/>
              </w:rPr>
              <w:t>.</w:t>
            </w:r>
          </w:p>
        </w:tc>
      </w:tr>
    </w:tbl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263437" w:rsidRPr="00263437" w:rsidRDefault="00871A4A" w:rsidP="00263437">
      <w:pPr>
        <w:rPr>
          <w:szCs w:val="20"/>
        </w:rPr>
      </w:pPr>
      <w:r>
        <w:rPr>
          <w:b/>
        </w:rPr>
        <w:t>8</w:t>
      </w:r>
      <w:r w:rsidRPr="006F48F3">
        <w:rPr>
          <w:b/>
        </w:rPr>
        <w:t>.</w:t>
      </w:r>
      <w:r>
        <w:t xml:space="preserve"> </w:t>
      </w:r>
      <w:r w:rsidR="00263437" w:rsidRPr="00263437">
        <w:rPr>
          <w:szCs w:val="20"/>
        </w:rPr>
        <w:t>Seleciona a opção correta.</w:t>
      </w:r>
    </w:p>
    <w:p w:rsidR="00263437" w:rsidRDefault="00263437" w:rsidP="00263437">
      <w:pPr>
        <w:rPr>
          <w:szCs w:val="20"/>
        </w:rPr>
      </w:pPr>
      <w:r>
        <w:rPr>
          <w:szCs w:val="20"/>
        </w:rPr>
        <w:t xml:space="preserve">    </w:t>
      </w:r>
    </w:p>
    <w:p w:rsidR="00871A4A" w:rsidRDefault="00263437" w:rsidP="00263437">
      <w:pPr>
        <w:rPr>
          <w:szCs w:val="20"/>
        </w:rPr>
      </w:pPr>
      <w:r w:rsidRPr="00263437">
        <w:rPr>
          <w:szCs w:val="20"/>
        </w:rPr>
        <w:t>Quais eram as vantagens da alternância de culturas agrícolas?</w:t>
      </w:r>
    </w:p>
    <w:p w:rsidR="00871A4A" w:rsidRDefault="00871A4A" w:rsidP="00871A4A">
      <w:pPr>
        <w:rPr>
          <w:szCs w:val="20"/>
        </w:rPr>
      </w:pPr>
    </w:p>
    <w:p w:rsidR="00263437" w:rsidRDefault="00263437" w:rsidP="00263437">
      <w:pPr>
        <w:pStyle w:val="ListParagraph"/>
        <w:numPr>
          <w:ilvl w:val="0"/>
          <w:numId w:val="40"/>
        </w:numPr>
        <w:rPr>
          <w:szCs w:val="20"/>
        </w:rPr>
      </w:pPr>
      <w:r w:rsidRPr="00263437">
        <w:rPr>
          <w:szCs w:val="20"/>
        </w:rPr>
        <w:t>O solo era regenerado através da sucessão de quatro culturas (trigo, cevada, nabo e forragens), sendo as forragens aproveitadas para alimento do gado, que ao mesmo tempo estruma o solo. Desta forma, não era necessário o pousio.</w:t>
      </w:r>
    </w:p>
    <w:p w:rsidR="00263437" w:rsidRDefault="00263437" w:rsidP="00263437">
      <w:pPr>
        <w:pStyle w:val="ListParagraph"/>
        <w:numPr>
          <w:ilvl w:val="0"/>
          <w:numId w:val="40"/>
        </w:numPr>
        <w:rPr>
          <w:szCs w:val="20"/>
        </w:rPr>
      </w:pPr>
      <w:r w:rsidRPr="00263437">
        <w:rPr>
          <w:szCs w:val="20"/>
        </w:rPr>
        <w:t>Os solos ficavam mais incultos, porque eram permanentemente cultivados.</w:t>
      </w:r>
    </w:p>
    <w:p w:rsidR="00871A4A" w:rsidRPr="00263437" w:rsidRDefault="00263437" w:rsidP="00871A4A">
      <w:pPr>
        <w:pStyle w:val="ListParagraph"/>
        <w:numPr>
          <w:ilvl w:val="0"/>
          <w:numId w:val="40"/>
        </w:numPr>
        <w:rPr>
          <w:rStyle w:val="Strong"/>
          <w:b w:val="0"/>
          <w:bCs w:val="0"/>
          <w:szCs w:val="20"/>
        </w:rPr>
      </w:pPr>
      <w:r w:rsidRPr="00263437">
        <w:rPr>
          <w:szCs w:val="20"/>
        </w:rPr>
        <w:t>Ao plantar-se quatro culturas diferentes (trigo, cevada, nabo e forragens), a alimentação torna-se mais variada e os agricultores enriquecem ao terem maior diversidade de produtos para vender.</w:t>
      </w: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871A4A" w:rsidRDefault="00871A4A" w:rsidP="00871A4A">
      <w:pPr>
        <w:rPr>
          <w:rStyle w:val="Strong"/>
          <w:b w:val="0"/>
          <w:color w:val="000000"/>
          <w:szCs w:val="20"/>
        </w:rPr>
      </w:pPr>
      <w:r>
        <w:rPr>
          <w:b/>
        </w:rPr>
        <w:t>9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871A4A" w:rsidRDefault="00871A4A" w:rsidP="00871A4A">
      <w:pPr>
        <w:rPr>
          <w:rStyle w:val="Strong"/>
          <w:b w:val="0"/>
          <w:color w:val="000000"/>
          <w:szCs w:val="20"/>
        </w:rPr>
      </w:pPr>
    </w:p>
    <w:p w:rsidR="00871A4A" w:rsidRPr="00DC601A" w:rsidRDefault="00871A4A" w:rsidP="00871A4A">
      <w:pPr>
        <w:rPr>
          <w:szCs w:val="20"/>
        </w:rPr>
      </w:pPr>
      <w:r w:rsidRPr="00DC601A">
        <w:rPr>
          <w:szCs w:val="20"/>
        </w:rPr>
        <w:t>Resolve o exercício sobre a prioridade inglesa na Revolução Industrial.</w:t>
      </w:r>
    </w:p>
    <w:p w:rsidR="00871A4A" w:rsidRDefault="00871A4A" w:rsidP="00871A4A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F71C33" w:rsidRPr="0074754C" w:rsidTr="00F71C33">
        <w:trPr>
          <w:tblCellSpacing w:w="45" w:type="dxa"/>
        </w:trPr>
        <w:tc>
          <w:tcPr>
            <w:tcW w:w="3306" w:type="dxa"/>
          </w:tcPr>
          <w:p w:rsidR="00871A4A" w:rsidRPr="009A0660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71A4A" w:rsidRPr="0074754C" w:rsidRDefault="00871A4A" w:rsidP="00494BAA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71A4A" w:rsidRPr="0074754C" w:rsidRDefault="00871A4A" w:rsidP="00494BAA">
            <w:pPr>
              <w:pStyle w:val="ListParagraph"/>
            </w:pPr>
          </w:p>
        </w:tc>
        <w:tc>
          <w:tcPr>
            <w:tcW w:w="4820" w:type="dxa"/>
          </w:tcPr>
          <w:p w:rsidR="00871A4A" w:rsidRPr="009A0660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71C33" w:rsidRPr="0074754C" w:rsidTr="00F71C33">
        <w:trPr>
          <w:tblCellSpacing w:w="45" w:type="dxa"/>
        </w:trPr>
        <w:tc>
          <w:tcPr>
            <w:tcW w:w="3306" w:type="dxa"/>
            <w:hideMark/>
          </w:tcPr>
          <w:p w:rsidR="00871A4A" w:rsidRPr="0074754C" w:rsidRDefault="00871A4A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DC601A">
              <w:rPr>
                <w:szCs w:val="20"/>
              </w:rPr>
              <w:t>Existência de um vas</w:t>
            </w:r>
            <w:r>
              <w:rPr>
                <w:szCs w:val="20"/>
              </w:rPr>
              <w:t>to mercado (europeu e colonial)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0" w:type="dxa"/>
            <w:hideMark/>
          </w:tcPr>
          <w:p w:rsidR="00871A4A" w:rsidRPr="0074754C" w:rsidRDefault="00871A4A" w:rsidP="00494BAA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871A4A" w:rsidRPr="0074754C" w:rsidRDefault="00871A4A" w:rsidP="00494BAA">
            <w:pPr>
              <w:pStyle w:val="ListParagraph"/>
            </w:pPr>
          </w:p>
        </w:tc>
        <w:tc>
          <w:tcPr>
            <w:tcW w:w="4820" w:type="dxa"/>
            <w:hideMark/>
          </w:tcPr>
          <w:p w:rsidR="00871A4A" w:rsidRPr="0074754C" w:rsidRDefault="00871A4A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szCs w:val="20"/>
              </w:rPr>
              <w:t>Condição social</w:t>
            </w:r>
            <w:r w:rsidRPr="00DC601A">
              <w:rPr>
                <w:szCs w:val="20"/>
              </w:rPr>
              <w:t>.</w:t>
            </w:r>
          </w:p>
        </w:tc>
      </w:tr>
      <w:tr w:rsidR="00F71C33" w:rsidRPr="0074754C" w:rsidTr="00F71C33">
        <w:trPr>
          <w:tblCellSpacing w:w="45" w:type="dxa"/>
        </w:trPr>
        <w:tc>
          <w:tcPr>
            <w:tcW w:w="3306" w:type="dxa"/>
          </w:tcPr>
          <w:p w:rsidR="00871A4A" w:rsidRDefault="00871A4A" w:rsidP="00494BAA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DC601A">
              <w:rPr>
                <w:szCs w:val="20"/>
              </w:rPr>
              <w:t>Disponibilidade de capitais para investimento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0" w:type="dxa"/>
          </w:tcPr>
          <w:p w:rsidR="00871A4A" w:rsidRDefault="00871A4A" w:rsidP="00494BAA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871A4A" w:rsidRDefault="00871A4A" w:rsidP="00494BAA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871A4A" w:rsidRPr="005443E2" w:rsidRDefault="00871A4A" w:rsidP="00494BAA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szCs w:val="20"/>
              </w:rPr>
              <w:t>Condição natural</w:t>
            </w:r>
            <w:r w:rsidRPr="00DC601A">
              <w:rPr>
                <w:szCs w:val="20"/>
              </w:rPr>
              <w:t>.</w:t>
            </w:r>
          </w:p>
        </w:tc>
      </w:tr>
      <w:tr w:rsidR="00F71C33" w:rsidRPr="0074754C" w:rsidTr="00F71C33">
        <w:trPr>
          <w:tblCellSpacing w:w="45" w:type="dxa"/>
        </w:trPr>
        <w:tc>
          <w:tcPr>
            <w:tcW w:w="3306" w:type="dxa"/>
            <w:hideMark/>
          </w:tcPr>
          <w:p w:rsidR="00871A4A" w:rsidRPr="0074754C" w:rsidRDefault="00871A4A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DC601A">
              <w:rPr>
                <w:szCs w:val="20"/>
              </w:rPr>
              <w:t>Boa rede de comunicações naturais (rios, canais e portos)</w:t>
            </w:r>
            <w:r w:rsidRPr="009A0660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  <w:tc>
          <w:tcPr>
            <w:tcW w:w="40" w:type="dxa"/>
            <w:hideMark/>
          </w:tcPr>
          <w:p w:rsidR="00871A4A" w:rsidRPr="0074754C" w:rsidRDefault="00871A4A" w:rsidP="00494BAA">
            <w:pPr>
              <w:ind w:firstLine="128"/>
            </w:pPr>
          </w:p>
        </w:tc>
        <w:tc>
          <w:tcPr>
            <w:tcW w:w="1054" w:type="dxa"/>
            <w:hideMark/>
          </w:tcPr>
          <w:p w:rsidR="00871A4A" w:rsidRPr="0074754C" w:rsidRDefault="00871A4A" w:rsidP="00494BAA">
            <w:pPr>
              <w:pStyle w:val="ListParagraph"/>
            </w:pPr>
          </w:p>
        </w:tc>
        <w:tc>
          <w:tcPr>
            <w:tcW w:w="4820" w:type="dxa"/>
            <w:hideMark/>
          </w:tcPr>
          <w:p w:rsidR="00871A4A" w:rsidRPr="0074754C" w:rsidRDefault="00871A4A" w:rsidP="00494BAA"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szCs w:val="20"/>
              </w:rPr>
              <w:t>C</w:t>
            </w:r>
            <w:r w:rsidRPr="00DC601A">
              <w:rPr>
                <w:szCs w:val="20"/>
              </w:rPr>
              <w:t>ondição política.</w:t>
            </w:r>
          </w:p>
        </w:tc>
      </w:tr>
      <w:tr w:rsidR="00871A4A" w:rsidRPr="0074754C" w:rsidTr="00F71C33">
        <w:trPr>
          <w:tblCellSpacing w:w="45" w:type="dxa"/>
        </w:trPr>
        <w:tc>
          <w:tcPr>
            <w:tcW w:w="3306" w:type="dxa"/>
          </w:tcPr>
          <w:p w:rsidR="00871A4A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 w:rsidRPr="00DC601A">
              <w:rPr>
                <w:szCs w:val="20"/>
              </w:rPr>
              <w:t>Nobreza e burguesia ativas e empreendedoras</w:t>
            </w:r>
            <w:r>
              <w:rPr>
                <w:szCs w:val="20"/>
              </w:rPr>
              <w:t>.</w:t>
            </w:r>
          </w:p>
        </w:tc>
        <w:tc>
          <w:tcPr>
            <w:tcW w:w="40" w:type="dxa"/>
          </w:tcPr>
          <w:p w:rsidR="00871A4A" w:rsidRPr="0074754C" w:rsidRDefault="00871A4A" w:rsidP="00494BAA">
            <w:pPr>
              <w:ind w:firstLine="128"/>
            </w:pPr>
          </w:p>
        </w:tc>
        <w:tc>
          <w:tcPr>
            <w:tcW w:w="1054" w:type="dxa"/>
          </w:tcPr>
          <w:p w:rsidR="00871A4A" w:rsidRPr="0074754C" w:rsidRDefault="00871A4A" w:rsidP="00494BAA">
            <w:pPr>
              <w:pStyle w:val="ListParagraph"/>
            </w:pPr>
          </w:p>
        </w:tc>
        <w:tc>
          <w:tcPr>
            <w:tcW w:w="4820" w:type="dxa"/>
          </w:tcPr>
          <w:p w:rsidR="00871A4A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>
              <w:rPr>
                <w:szCs w:val="20"/>
              </w:rPr>
              <w:t>C</w:t>
            </w:r>
            <w:r w:rsidRPr="00DC601A">
              <w:rPr>
                <w:szCs w:val="20"/>
              </w:rPr>
              <w:t>ondição financeira.</w:t>
            </w:r>
          </w:p>
        </w:tc>
      </w:tr>
      <w:tr w:rsidR="00871A4A" w:rsidRPr="0074754C" w:rsidTr="00F71C33">
        <w:trPr>
          <w:tblCellSpacing w:w="45" w:type="dxa"/>
        </w:trPr>
        <w:tc>
          <w:tcPr>
            <w:tcW w:w="3306" w:type="dxa"/>
          </w:tcPr>
          <w:p w:rsidR="00871A4A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 w:rsidRPr="00DC601A">
              <w:rPr>
                <w:szCs w:val="20"/>
              </w:rPr>
              <w:t>Paz política desde os finais do século XVII</w:t>
            </w:r>
            <w:r>
              <w:rPr>
                <w:szCs w:val="20"/>
              </w:rPr>
              <w:t>.</w:t>
            </w:r>
          </w:p>
        </w:tc>
        <w:tc>
          <w:tcPr>
            <w:tcW w:w="40" w:type="dxa"/>
          </w:tcPr>
          <w:p w:rsidR="00871A4A" w:rsidRPr="0074754C" w:rsidRDefault="00871A4A" w:rsidP="00494BAA">
            <w:pPr>
              <w:ind w:firstLine="128"/>
            </w:pPr>
          </w:p>
        </w:tc>
        <w:tc>
          <w:tcPr>
            <w:tcW w:w="1054" w:type="dxa"/>
          </w:tcPr>
          <w:p w:rsidR="00871A4A" w:rsidRPr="0074754C" w:rsidRDefault="00871A4A" w:rsidP="00494BAA">
            <w:pPr>
              <w:pStyle w:val="ListParagraph"/>
            </w:pPr>
          </w:p>
        </w:tc>
        <w:tc>
          <w:tcPr>
            <w:tcW w:w="4820" w:type="dxa"/>
          </w:tcPr>
          <w:p w:rsidR="00871A4A" w:rsidRDefault="00871A4A" w:rsidP="00494BAA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F – </w:t>
            </w:r>
            <w:r>
              <w:rPr>
                <w:szCs w:val="20"/>
              </w:rPr>
              <w:t>C</w:t>
            </w:r>
            <w:r w:rsidRPr="00DC601A">
              <w:rPr>
                <w:szCs w:val="20"/>
              </w:rPr>
              <w:t>ondição económica.</w:t>
            </w:r>
          </w:p>
        </w:tc>
      </w:tr>
    </w:tbl>
    <w:p w:rsidR="00871A4A" w:rsidRDefault="00871A4A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10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Qual foi a máquina símbolo da Revolução Industrial?</w:t>
      </w:r>
    </w:p>
    <w:p w:rsidR="00F71C33" w:rsidRPr="003E28D6" w:rsidRDefault="00F71C33" w:rsidP="00F71C33">
      <w:pPr>
        <w:rPr>
          <w:szCs w:val="20"/>
        </w:rPr>
      </w:pPr>
    </w:p>
    <w:p w:rsidR="00F71C33" w:rsidRPr="00EB5064" w:rsidRDefault="00F71C33" w:rsidP="00F71C33">
      <w:pPr>
        <w:pStyle w:val="ListParagraph"/>
        <w:numPr>
          <w:ilvl w:val="0"/>
          <w:numId w:val="29"/>
        </w:numPr>
        <w:rPr>
          <w:szCs w:val="20"/>
        </w:rPr>
      </w:pPr>
      <w:r>
        <w:rPr>
          <w:szCs w:val="20"/>
        </w:rPr>
        <w:t>Comboio elétrico</w:t>
      </w:r>
      <w:r w:rsidRPr="00EB5064">
        <w:rPr>
          <w:szCs w:val="20"/>
        </w:rPr>
        <w:t>.</w:t>
      </w:r>
    </w:p>
    <w:p w:rsidR="00F71C33" w:rsidRPr="003E28D6" w:rsidRDefault="00F71C33" w:rsidP="00F71C33">
      <w:pPr>
        <w:pStyle w:val="ListParagraph"/>
        <w:numPr>
          <w:ilvl w:val="0"/>
          <w:numId w:val="29"/>
        </w:numPr>
        <w:rPr>
          <w:szCs w:val="20"/>
        </w:rPr>
      </w:pPr>
      <w:r w:rsidRPr="00DC601A">
        <w:rPr>
          <w:szCs w:val="20"/>
        </w:rPr>
        <w:t>Debulhadora mecânica</w:t>
      </w:r>
      <w:r w:rsidRPr="003E28D6">
        <w:rPr>
          <w:szCs w:val="20"/>
        </w:rPr>
        <w:t>.</w:t>
      </w:r>
    </w:p>
    <w:p w:rsidR="00F71C33" w:rsidRPr="00EB5064" w:rsidRDefault="00F71C33" w:rsidP="00F71C33">
      <w:pPr>
        <w:pStyle w:val="ListParagraph"/>
        <w:numPr>
          <w:ilvl w:val="0"/>
          <w:numId w:val="29"/>
        </w:numPr>
        <w:rPr>
          <w:szCs w:val="20"/>
        </w:rPr>
      </w:pPr>
      <w:r w:rsidRPr="00DC601A">
        <w:rPr>
          <w:szCs w:val="20"/>
        </w:rPr>
        <w:t>Máquina a vapor</w:t>
      </w:r>
      <w:r w:rsidRPr="003E28D6">
        <w:rPr>
          <w:szCs w:val="20"/>
        </w:rPr>
        <w:t>.</w:t>
      </w:r>
    </w:p>
    <w:p w:rsidR="00871A4A" w:rsidRDefault="00871A4A" w:rsidP="003F04E6">
      <w:pPr>
        <w:outlineLvl w:val="0"/>
        <w:rPr>
          <w:b/>
        </w:rPr>
      </w:pPr>
    </w:p>
    <w:p w:rsidR="00871A4A" w:rsidRDefault="00871A4A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11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As vacinas previnem o aparecimento de certas doenças. Qual foi a primeira vacina inventada?</w:t>
      </w:r>
    </w:p>
    <w:p w:rsidR="00F71C33" w:rsidRPr="003E28D6" w:rsidRDefault="00F71C33" w:rsidP="00F71C33">
      <w:pPr>
        <w:rPr>
          <w:szCs w:val="20"/>
        </w:rPr>
      </w:pPr>
    </w:p>
    <w:p w:rsidR="00F71C33" w:rsidRPr="00EB5064" w:rsidRDefault="00F71C33" w:rsidP="00F71C33">
      <w:pPr>
        <w:pStyle w:val="ListParagraph"/>
        <w:numPr>
          <w:ilvl w:val="0"/>
          <w:numId w:val="30"/>
        </w:numPr>
        <w:rPr>
          <w:szCs w:val="20"/>
        </w:rPr>
      </w:pPr>
      <w:r w:rsidRPr="00DC601A">
        <w:rPr>
          <w:szCs w:val="20"/>
        </w:rPr>
        <w:t>Tuberculose</w:t>
      </w:r>
      <w:r w:rsidRPr="00EB5064">
        <w:rPr>
          <w:szCs w:val="20"/>
        </w:rPr>
        <w:t>.</w:t>
      </w:r>
    </w:p>
    <w:p w:rsidR="00F71C33" w:rsidRPr="003E28D6" w:rsidRDefault="00F71C33" w:rsidP="00F71C33">
      <w:pPr>
        <w:pStyle w:val="ListParagraph"/>
        <w:numPr>
          <w:ilvl w:val="0"/>
          <w:numId w:val="30"/>
        </w:numPr>
        <w:rPr>
          <w:szCs w:val="20"/>
        </w:rPr>
      </w:pPr>
      <w:r w:rsidRPr="00DC601A">
        <w:rPr>
          <w:szCs w:val="20"/>
        </w:rPr>
        <w:t>Varíola</w:t>
      </w:r>
      <w:r w:rsidRPr="003E28D6">
        <w:rPr>
          <w:szCs w:val="20"/>
        </w:rPr>
        <w:t>.</w:t>
      </w:r>
    </w:p>
    <w:p w:rsidR="00F71C33" w:rsidRPr="00EB5064" w:rsidRDefault="00F71C33" w:rsidP="00F71C33">
      <w:pPr>
        <w:pStyle w:val="ListParagraph"/>
        <w:numPr>
          <w:ilvl w:val="0"/>
          <w:numId w:val="30"/>
        </w:numPr>
        <w:rPr>
          <w:szCs w:val="20"/>
        </w:rPr>
      </w:pPr>
      <w:r w:rsidRPr="00DC601A">
        <w:rPr>
          <w:szCs w:val="20"/>
        </w:rPr>
        <w:t>Sida</w:t>
      </w:r>
      <w:r w:rsidRPr="003E28D6">
        <w:rPr>
          <w:szCs w:val="20"/>
        </w:rPr>
        <w:t>.</w:t>
      </w: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12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O alargamento das propriedades da nobreza rural britânica foi feito através...</w:t>
      </w:r>
    </w:p>
    <w:p w:rsidR="00F71C33" w:rsidRPr="003E28D6" w:rsidRDefault="00F71C33" w:rsidP="00F71C33">
      <w:pPr>
        <w:rPr>
          <w:szCs w:val="20"/>
        </w:rPr>
      </w:pPr>
    </w:p>
    <w:p w:rsidR="00F71C33" w:rsidRDefault="00F71C33" w:rsidP="00F71C33">
      <w:pPr>
        <w:pStyle w:val="ListParagraph"/>
        <w:numPr>
          <w:ilvl w:val="0"/>
          <w:numId w:val="31"/>
        </w:numPr>
        <w:rPr>
          <w:szCs w:val="20"/>
        </w:rPr>
      </w:pPr>
      <w:proofErr w:type="gramStart"/>
      <w:r w:rsidRPr="00DC601A">
        <w:rPr>
          <w:szCs w:val="20"/>
        </w:rPr>
        <w:t>do</w:t>
      </w:r>
      <w:proofErr w:type="gramEnd"/>
      <w:r w:rsidRPr="00DC601A">
        <w:rPr>
          <w:szCs w:val="20"/>
        </w:rPr>
        <w:t xml:space="preserve"> novo sistema de rotação de culturas.</w:t>
      </w:r>
    </w:p>
    <w:p w:rsidR="00F71C33" w:rsidRPr="003E28D6" w:rsidRDefault="00F71C33" w:rsidP="00F71C33">
      <w:pPr>
        <w:pStyle w:val="ListParagraph"/>
        <w:numPr>
          <w:ilvl w:val="0"/>
          <w:numId w:val="31"/>
        </w:numPr>
        <w:rPr>
          <w:szCs w:val="20"/>
        </w:rPr>
      </w:pPr>
      <w:proofErr w:type="gramStart"/>
      <w:r w:rsidRPr="00DC601A">
        <w:rPr>
          <w:szCs w:val="20"/>
        </w:rPr>
        <w:t>da</w:t>
      </w:r>
      <w:proofErr w:type="gramEnd"/>
      <w:r w:rsidRPr="00DC601A">
        <w:rPr>
          <w:szCs w:val="20"/>
        </w:rPr>
        <w:t xml:space="preserve"> extinção dos campos fechados</w:t>
      </w:r>
      <w:r w:rsidRPr="003E28D6">
        <w:rPr>
          <w:szCs w:val="20"/>
        </w:rPr>
        <w:t>.</w:t>
      </w:r>
    </w:p>
    <w:p w:rsidR="00F71C33" w:rsidRPr="00F71C33" w:rsidRDefault="00F71C33" w:rsidP="00F71C33">
      <w:pPr>
        <w:pStyle w:val="ListParagraph"/>
        <w:numPr>
          <w:ilvl w:val="0"/>
          <w:numId w:val="31"/>
        </w:numPr>
        <w:rPr>
          <w:szCs w:val="20"/>
        </w:rPr>
      </w:pPr>
      <w:proofErr w:type="gramStart"/>
      <w:r w:rsidRPr="00F71C33">
        <w:rPr>
          <w:szCs w:val="20"/>
        </w:rPr>
        <w:t>da</w:t>
      </w:r>
      <w:proofErr w:type="gramEnd"/>
      <w:r w:rsidRPr="00F71C33">
        <w:rPr>
          <w:szCs w:val="20"/>
        </w:rPr>
        <w:t xml:space="preserve"> aquisição de terras comunais ou baldios.</w:t>
      </w:r>
    </w:p>
    <w:p w:rsidR="00C935E4" w:rsidRDefault="00C935E4" w:rsidP="003F04E6">
      <w:pPr>
        <w:outlineLvl w:val="0"/>
        <w:rPr>
          <w:b/>
        </w:rPr>
      </w:pPr>
    </w:p>
    <w:p w:rsidR="00C935E4" w:rsidRDefault="00C935E4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13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Qual foi a epidemia que mais vítimas fez no século XIX?</w:t>
      </w:r>
    </w:p>
    <w:p w:rsidR="00F71C33" w:rsidRPr="003E28D6" w:rsidRDefault="00F71C33" w:rsidP="00F71C33">
      <w:pPr>
        <w:rPr>
          <w:szCs w:val="20"/>
        </w:rPr>
      </w:pPr>
    </w:p>
    <w:p w:rsidR="00F71C33" w:rsidRDefault="00F71C33" w:rsidP="00F71C33">
      <w:pPr>
        <w:pStyle w:val="ListParagraph"/>
        <w:numPr>
          <w:ilvl w:val="0"/>
          <w:numId w:val="32"/>
        </w:numPr>
        <w:rPr>
          <w:szCs w:val="20"/>
        </w:rPr>
      </w:pPr>
      <w:r w:rsidRPr="00DC601A">
        <w:rPr>
          <w:szCs w:val="20"/>
        </w:rPr>
        <w:t>Sida.</w:t>
      </w:r>
    </w:p>
    <w:p w:rsidR="00F71C33" w:rsidRPr="003E28D6" w:rsidRDefault="00F71C33" w:rsidP="00F71C33">
      <w:pPr>
        <w:pStyle w:val="ListParagraph"/>
        <w:numPr>
          <w:ilvl w:val="0"/>
          <w:numId w:val="32"/>
        </w:numPr>
        <w:rPr>
          <w:szCs w:val="20"/>
        </w:rPr>
      </w:pPr>
      <w:r w:rsidRPr="00DC601A">
        <w:rPr>
          <w:szCs w:val="20"/>
        </w:rPr>
        <w:t>Malária</w:t>
      </w:r>
      <w:r w:rsidRPr="003E28D6">
        <w:rPr>
          <w:szCs w:val="20"/>
        </w:rPr>
        <w:t>.</w:t>
      </w:r>
    </w:p>
    <w:p w:rsidR="00F71C33" w:rsidRPr="00F71C33" w:rsidRDefault="00F71C33" w:rsidP="00F71C33">
      <w:pPr>
        <w:pStyle w:val="ListParagraph"/>
        <w:numPr>
          <w:ilvl w:val="0"/>
          <w:numId w:val="32"/>
        </w:numPr>
        <w:rPr>
          <w:szCs w:val="20"/>
        </w:rPr>
      </w:pPr>
      <w:r w:rsidRPr="00DC601A">
        <w:rPr>
          <w:szCs w:val="20"/>
        </w:rPr>
        <w:t>Tuberculose</w:t>
      </w:r>
      <w:r w:rsidRPr="00F71C33">
        <w:rPr>
          <w:szCs w:val="20"/>
        </w:rPr>
        <w:t>.</w:t>
      </w:r>
    </w:p>
    <w:p w:rsidR="00F71C33" w:rsidRDefault="00F71C33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14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Qual foi o novo grupo social originado pela industrialização?</w:t>
      </w:r>
    </w:p>
    <w:p w:rsidR="00F71C33" w:rsidRPr="003E28D6" w:rsidRDefault="00F71C33" w:rsidP="00F71C33">
      <w:pPr>
        <w:rPr>
          <w:szCs w:val="20"/>
        </w:rPr>
      </w:pPr>
    </w:p>
    <w:p w:rsidR="00F71C33" w:rsidRDefault="00F71C33" w:rsidP="00F71C33">
      <w:pPr>
        <w:pStyle w:val="ListParagraph"/>
        <w:numPr>
          <w:ilvl w:val="0"/>
          <w:numId w:val="33"/>
        </w:numPr>
        <w:rPr>
          <w:szCs w:val="20"/>
        </w:rPr>
      </w:pPr>
      <w:r w:rsidRPr="00DC601A">
        <w:rPr>
          <w:szCs w:val="20"/>
        </w:rPr>
        <w:t>Escravos.</w:t>
      </w:r>
    </w:p>
    <w:p w:rsidR="00F71C33" w:rsidRDefault="00F71C33" w:rsidP="00F71C33">
      <w:pPr>
        <w:pStyle w:val="ListParagraph"/>
        <w:numPr>
          <w:ilvl w:val="0"/>
          <w:numId w:val="33"/>
        </w:numPr>
        <w:rPr>
          <w:szCs w:val="20"/>
        </w:rPr>
      </w:pPr>
      <w:r>
        <w:rPr>
          <w:szCs w:val="20"/>
        </w:rPr>
        <w:t>Operários</w:t>
      </w:r>
      <w:r w:rsidRPr="003E28D6">
        <w:rPr>
          <w:szCs w:val="20"/>
        </w:rPr>
        <w:t>.</w:t>
      </w:r>
    </w:p>
    <w:p w:rsidR="00F71C33" w:rsidRPr="00F71C33" w:rsidRDefault="00F71C33" w:rsidP="00F71C33">
      <w:pPr>
        <w:pStyle w:val="ListParagraph"/>
        <w:numPr>
          <w:ilvl w:val="0"/>
          <w:numId w:val="33"/>
        </w:numPr>
        <w:rPr>
          <w:szCs w:val="20"/>
        </w:rPr>
      </w:pPr>
      <w:r w:rsidRPr="00F71C33">
        <w:rPr>
          <w:szCs w:val="20"/>
        </w:rPr>
        <w:t>Burgueses.</w:t>
      </w:r>
    </w:p>
    <w:p w:rsidR="00F71C33" w:rsidRDefault="00F71C33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F71C33" w:rsidRDefault="00F71C33" w:rsidP="00F71C33">
      <w:pPr>
        <w:rPr>
          <w:szCs w:val="20"/>
        </w:rPr>
      </w:pPr>
      <w:r>
        <w:rPr>
          <w:b/>
        </w:rPr>
        <w:t>15</w:t>
      </w:r>
      <w:r w:rsidRPr="006F48F3">
        <w:rPr>
          <w:b/>
        </w:rPr>
        <w:t>.</w:t>
      </w:r>
      <w:r>
        <w:t xml:space="preserve"> </w:t>
      </w:r>
      <w:r w:rsidRPr="00DC601A">
        <w:rPr>
          <w:szCs w:val="20"/>
        </w:rPr>
        <w:t>Responde</w:t>
      </w:r>
      <w:r>
        <w:rPr>
          <w:szCs w:val="20"/>
        </w:rPr>
        <w:t xml:space="preserve"> à seguinte questão.</w:t>
      </w:r>
    </w:p>
    <w:p w:rsidR="00F71C33" w:rsidRDefault="00F71C33" w:rsidP="00F71C33">
      <w:pPr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Nomeia o inventor da máquina a vapor.</w:t>
      </w:r>
    </w:p>
    <w:p w:rsidR="00F71C33" w:rsidRDefault="00F71C33" w:rsidP="003F04E6">
      <w:pPr>
        <w:outlineLvl w:val="0"/>
        <w:rPr>
          <w:b/>
        </w:rPr>
      </w:pPr>
    </w:p>
    <w:p w:rsidR="00B03ACB" w:rsidRDefault="00B03ACB" w:rsidP="00F71C33">
      <w:pPr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lastRenderedPageBreak/>
        <w:t>16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Quando falamos de "</w:t>
      </w:r>
      <w:proofErr w:type="gramStart"/>
      <w:r w:rsidRPr="00DC601A">
        <w:rPr>
          <w:szCs w:val="20"/>
        </w:rPr>
        <w:t>gentlemen</w:t>
      </w:r>
      <w:proofErr w:type="gramEnd"/>
      <w:r w:rsidRPr="00DC601A">
        <w:rPr>
          <w:szCs w:val="20"/>
        </w:rPr>
        <w:t xml:space="preserve"> </w:t>
      </w:r>
      <w:proofErr w:type="spellStart"/>
      <w:r w:rsidRPr="00DC601A">
        <w:rPr>
          <w:szCs w:val="20"/>
        </w:rPr>
        <w:t>farmers</w:t>
      </w:r>
      <w:proofErr w:type="spellEnd"/>
      <w:r w:rsidRPr="00DC601A">
        <w:rPr>
          <w:szCs w:val="20"/>
        </w:rPr>
        <w:t>", a que grupo social nos referimos?</w:t>
      </w:r>
    </w:p>
    <w:p w:rsidR="00F71C33" w:rsidRPr="003E28D6" w:rsidRDefault="00F71C33" w:rsidP="00F71C33">
      <w:pPr>
        <w:rPr>
          <w:szCs w:val="20"/>
        </w:rPr>
      </w:pPr>
    </w:p>
    <w:p w:rsidR="00F71C33" w:rsidRDefault="00F71C33" w:rsidP="00F71C33">
      <w:pPr>
        <w:pStyle w:val="ListParagraph"/>
        <w:numPr>
          <w:ilvl w:val="0"/>
          <w:numId w:val="34"/>
        </w:numPr>
        <w:rPr>
          <w:szCs w:val="20"/>
        </w:rPr>
      </w:pPr>
      <w:r w:rsidRPr="00DC601A">
        <w:rPr>
          <w:szCs w:val="20"/>
        </w:rPr>
        <w:t>Burguesia.</w:t>
      </w:r>
    </w:p>
    <w:p w:rsidR="00F71C33" w:rsidRDefault="00F71C33" w:rsidP="00F71C33">
      <w:pPr>
        <w:pStyle w:val="ListParagraph"/>
        <w:numPr>
          <w:ilvl w:val="0"/>
          <w:numId w:val="34"/>
        </w:numPr>
        <w:rPr>
          <w:szCs w:val="20"/>
        </w:rPr>
      </w:pPr>
      <w:r w:rsidRPr="00DC601A">
        <w:rPr>
          <w:szCs w:val="20"/>
        </w:rPr>
        <w:t>Nobreza rural</w:t>
      </w:r>
      <w:r w:rsidRPr="003E28D6">
        <w:rPr>
          <w:szCs w:val="20"/>
        </w:rPr>
        <w:t>.</w:t>
      </w:r>
    </w:p>
    <w:p w:rsidR="00F71C33" w:rsidRPr="00F71C33" w:rsidRDefault="00F71C33" w:rsidP="00F71C33">
      <w:pPr>
        <w:pStyle w:val="ListParagraph"/>
        <w:numPr>
          <w:ilvl w:val="0"/>
          <w:numId w:val="34"/>
        </w:numPr>
        <w:rPr>
          <w:szCs w:val="20"/>
        </w:rPr>
      </w:pPr>
      <w:r w:rsidRPr="00DC601A">
        <w:rPr>
          <w:szCs w:val="20"/>
        </w:rPr>
        <w:t>Artesãos</w:t>
      </w:r>
      <w:r w:rsidRPr="00F71C33">
        <w:rPr>
          <w:szCs w:val="20"/>
        </w:rPr>
        <w:t>.</w:t>
      </w:r>
    </w:p>
    <w:p w:rsidR="00F71C33" w:rsidRDefault="00B03ACB" w:rsidP="003F04E6">
      <w:pPr>
        <w:outlineLvl w:val="0"/>
        <w:rPr>
          <w:b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4681CFA1" wp14:editId="7D072D06">
            <wp:simplePos x="0" y="0"/>
            <wp:positionH relativeFrom="column">
              <wp:posOffset>3164205</wp:posOffset>
            </wp:positionH>
            <wp:positionV relativeFrom="paragraph">
              <wp:posOffset>100330</wp:posOffset>
            </wp:positionV>
            <wp:extent cx="3514725" cy="2028825"/>
            <wp:effectExtent l="0" t="0" r="9525" b="9525"/>
            <wp:wrapTight wrapText="bothSides">
              <wp:wrapPolygon edited="0">
                <wp:start x="0" y="0"/>
                <wp:lineTo x="0" y="21499"/>
                <wp:lineTo x="21541" y="21499"/>
                <wp:lineTo x="2154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4"/>
                    <a:stretch/>
                  </pic:blipFill>
                  <pic:spPr bwMode="auto">
                    <a:xfrm>
                      <a:off x="0" y="0"/>
                      <a:ext cx="3514725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71C33" w:rsidRDefault="00F71C33" w:rsidP="003F04E6">
      <w:pPr>
        <w:outlineLvl w:val="0"/>
        <w:rPr>
          <w:b/>
        </w:rPr>
      </w:pPr>
    </w:p>
    <w:p w:rsidR="00F71C33" w:rsidRPr="00684D63" w:rsidRDefault="00F71C33" w:rsidP="00F71C33">
      <w:pPr>
        <w:rPr>
          <w:szCs w:val="20"/>
        </w:rPr>
      </w:pPr>
      <w:r>
        <w:rPr>
          <w:b/>
        </w:rPr>
        <w:t>17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F71C33" w:rsidRDefault="00F71C33" w:rsidP="00F71C33">
      <w:pPr>
        <w:outlineLvl w:val="0"/>
        <w:rPr>
          <w:szCs w:val="20"/>
        </w:rPr>
      </w:pPr>
    </w:p>
    <w:p w:rsidR="00F71C33" w:rsidRPr="00DC601A" w:rsidRDefault="00F71C33" w:rsidP="00F71C33">
      <w:pPr>
        <w:rPr>
          <w:szCs w:val="20"/>
        </w:rPr>
      </w:pPr>
      <w:r w:rsidRPr="00DC601A">
        <w:rPr>
          <w:szCs w:val="20"/>
        </w:rPr>
        <w:t>Qual é o título mais adequado ao gráfico?</w:t>
      </w:r>
    </w:p>
    <w:p w:rsidR="00F71C33" w:rsidRPr="003E28D6" w:rsidRDefault="00F71C33" w:rsidP="00F71C33">
      <w:pPr>
        <w:rPr>
          <w:szCs w:val="20"/>
        </w:rPr>
      </w:pPr>
    </w:p>
    <w:p w:rsidR="00F71C33" w:rsidRDefault="00F71C33" w:rsidP="00F71C33">
      <w:pPr>
        <w:pStyle w:val="ListParagraph"/>
        <w:numPr>
          <w:ilvl w:val="0"/>
          <w:numId w:val="35"/>
        </w:numPr>
        <w:rPr>
          <w:szCs w:val="20"/>
        </w:rPr>
      </w:pPr>
      <w:r w:rsidRPr="00DC601A">
        <w:rPr>
          <w:szCs w:val="20"/>
        </w:rPr>
        <w:t>O crescimento demográfico europeu no século XVIII.</w:t>
      </w:r>
    </w:p>
    <w:p w:rsidR="00F71C33" w:rsidRDefault="00F71C33" w:rsidP="00F71C33">
      <w:pPr>
        <w:pStyle w:val="ListParagraph"/>
        <w:numPr>
          <w:ilvl w:val="0"/>
          <w:numId w:val="35"/>
        </w:numPr>
        <w:rPr>
          <w:szCs w:val="20"/>
        </w:rPr>
      </w:pPr>
      <w:r w:rsidRPr="00DC601A">
        <w:rPr>
          <w:szCs w:val="20"/>
        </w:rPr>
        <w:t>A evolução populacional.</w:t>
      </w:r>
    </w:p>
    <w:p w:rsidR="00F71C33" w:rsidRDefault="00F71C33" w:rsidP="00F71C33">
      <w:pPr>
        <w:pStyle w:val="ListParagraph"/>
        <w:numPr>
          <w:ilvl w:val="0"/>
          <w:numId w:val="35"/>
        </w:numPr>
        <w:rPr>
          <w:szCs w:val="20"/>
        </w:rPr>
      </w:pPr>
      <w:r>
        <w:rPr>
          <w:szCs w:val="20"/>
        </w:rPr>
        <w:t>A Peste Negra</w:t>
      </w:r>
      <w:r w:rsidRPr="00F71C33">
        <w:rPr>
          <w:szCs w:val="20"/>
        </w:rPr>
        <w:t>.</w:t>
      </w:r>
    </w:p>
    <w:p w:rsidR="00F71C33" w:rsidRPr="00F71C33" w:rsidRDefault="00F71C33" w:rsidP="00F71C33">
      <w:pPr>
        <w:pStyle w:val="ListParagraph"/>
        <w:numPr>
          <w:ilvl w:val="0"/>
          <w:numId w:val="35"/>
        </w:numPr>
        <w:rPr>
          <w:szCs w:val="20"/>
        </w:rPr>
      </w:pPr>
      <w:r w:rsidRPr="00DC601A">
        <w:rPr>
          <w:szCs w:val="20"/>
        </w:rPr>
        <w:t>A diminuição da população europeia em 1700.</w:t>
      </w:r>
    </w:p>
    <w:p w:rsidR="00F71C33" w:rsidRDefault="00F71C33" w:rsidP="00F71C33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460ADF" w:rsidRDefault="00460ADF" w:rsidP="00460ADF">
      <w:pPr>
        <w:outlineLvl w:val="0"/>
      </w:pPr>
      <w:r>
        <w:rPr>
          <w:b/>
        </w:rPr>
        <w:t>18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460ADF" w:rsidRDefault="00460ADF" w:rsidP="00460ADF">
      <w:pPr>
        <w:rPr>
          <w:rStyle w:val="Strong"/>
          <w:b w:val="0"/>
          <w:color w:val="000000"/>
          <w:szCs w:val="20"/>
        </w:rPr>
      </w:pPr>
    </w:p>
    <w:p w:rsidR="00460ADF" w:rsidRPr="00DC601A" w:rsidRDefault="00460ADF" w:rsidP="00460ADF">
      <w:pPr>
        <w:rPr>
          <w:szCs w:val="20"/>
        </w:rPr>
      </w:pPr>
      <w:r w:rsidRPr="00DC601A">
        <w:rPr>
          <w:szCs w:val="20"/>
        </w:rPr>
        <w:t>Resolve o exercício sobre a Revolução Demográfica.</w:t>
      </w:r>
    </w:p>
    <w:p w:rsidR="00460ADF" w:rsidRDefault="00460ADF" w:rsidP="00460ADF">
      <w:pPr>
        <w:outlineLvl w:val="0"/>
      </w:pPr>
    </w:p>
    <w:p w:rsidR="00460ADF" w:rsidRPr="00EB5064" w:rsidRDefault="00460ADF" w:rsidP="00460ADF">
      <w:pPr>
        <w:pStyle w:val="ListParagraph"/>
        <w:numPr>
          <w:ilvl w:val="0"/>
          <w:numId w:val="36"/>
        </w:numPr>
        <w:ind w:left="284" w:hanging="284"/>
        <w:outlineLvl w:val="0"/>
      </w:pPr>
      <w:r w:rsidRPr="00DC601A">
        <w:rPr>
          <w:szCs w:val="20"/>
        </w:rPr>
        <w:t>A diminuição da mortalidade e o aumento da natalidade conduziram a um saldo fisiológico negativo.</w:t>
      </w:r>
    </w:p>
    <w:p w:rsidR="00460ADF" w:rsidRDefault="00460ADF" w:rsidP="00460ADF">
      <w:pPr>
        <w:pStyle w:val="ListParagraph"/>
        <w:numPr>
          <w:ilvl w:val="0"/>
          <w:numId w:val="36"/>
        </w:numPr>
        <w:ind w:left="284" w:hanging="284"/>
        <w:outlineLvl w:val="0"/>
      </w:pPr>
      <w:r w:rsidRPr="00DC601A">
        <w:rPr>
          <w:szCs w:val="20"/>
        </w:rPr>
        <w:t>As melhores condições de higiene e de salubridade foram determinantes para o recuo da mortalidade.</w:t>
      </w:r>
    </w:p>
    <w:p w:rsidR="00460ADF" w:rsidRPr="00EB5064" w:rsidRDefault="00460ADF" w:rsidP="00460ADF">
      <w:pPr>
        <w:pStyle w:val="ListParagraph"/>
        <w:numPr>
          <w:ilvl w:val="0"/>
          <w:numId w:val="36"/>
        </w:numPr>
        <w:ind w:left="284" w:hanging="284"/>
        <w:outlineLvl w:val="0"/>
        <w:rPr>
          <w:rStyle w:val="Strong"/>
          <w:b w:val="0"/>
          <w:bCs w:val="0"/>
        </w:rPr>
      </w:pPr>
      <w:r w:rsidRPr="00DC601A">
        <w:rPr>
          <w:szCs w:val="20"/>
        </w:rPr>
        <w:t>O recuo da mortalidade infantil permitiu o envelhecimento da população</w:t>
      </w:r>
      <w:r w:rsidRPr="009A0660">
        <w:rPr>
          <w:rStyle w:val="Strong"/>
          <w:b w:val="0"/>
          <w:color w:val="000000"/>
          <w:szCs w:val="20"/>
        </w:rPr>
        <w:t>.</w:t>
      </w:r>
    </w:p>
    <w:p w:rsidR="00460ADF" w:rsidRPr="00460ADF" w:rsidRDefault="00460ADF" w:rsidP="00460ADF">
      <w:pPr>
        <w:pStyle w:val="ListParagraph"/>
        <w:numPr>
          <w:ilvl w:val="0"/>
          <w:numId w:val="36"/>
        </w:numPr>
        <w:ind w:left="284" w:hanging="284"/>
        <w:outlineLvl w:val="0"/>
      </w:pPr>
      <w:r w:rsidRPr="00DC601A">
        <w:rPr>
          <w:szCs w:val="20"/>
        </w:rPr>
        <w:t>As transformações demográficas do século XVIII relacionam-se com a melhoria da alimentação.</w:t>
      </w:r>
    </w:p>
    <w:p w:rsidR="00460ADF" w:rsidRPr="004F1830" w:rsidRDefault="00460ADF" w:rsidP="00460ADF">
      <w:pPr>
        <w:pStyle w:val="ListParagraph"/>
        <w:numPr>
          <w:ilvl w:val="0"/>
          <w:numId w:val="36"/>
        </w:numPr>
        <w:ind w:left="284" w:hanging="284"/>
        <w:outlineLvl w:val="0"/>
        <w:rPr>
          <w:rStyle w:val="Strong"/>
          <w:b w:val="0"/>
          <w:bCs w:val="0"/>
        </w:rPr>
      </w:pPr>
      <w:r w:rsidRPr="00DC601A">
        <w:rPr>
          <w:szCs w:val="20"/>
        </w:rPr>
        <w:t>O aumento da população europeia refletiu-se no crescimento urbano.</w:t>
      </w:r>
    </w:p>
    <w:p w:rsidR="00F71C33" w:rsidRDefault="00F71C33" w:rsidP="003F04E6">
      <w:pPr>
        <w:outlineLvl w:val="0"/>
        <w:rPr>
          <w:b/>
        </w:rPr>
      </w:pPr>
    </w:p>
    <w:p w:rsidR="00F71C33" w:rsidRDefault="00F71C33" w:rsidP="003F04E6">
      <w:pPr>
        <w:outlineLvl w:val="0"/>
        <w:rPr>
          <w:b/>
        </w:rPr>
      </w:pPr>
    </w:p>
    <w:p w:rsidR="00460ADF" w:rsidRDefault="00460ADF" w:rsidP="00460ADF">
      <w:pPr>
        <w:outlineLvl w:val="0"/>
      </w:pPr>
      <w:r>
        <w:rPr>
          <w:b/>
        </w:rPr>
        <w:t>19</w:t>
      </w:r>
      <w:r w:rsidRPr="00922072">
        <w:rPr>
          <w:b/>
        </w:rPr>
        <w:t>.</w:t>
      </w:r>
      <w:r>
        <w:t xml:space="preserve"> Completa </w:t>
      </w:r>
      <w:proofErr w:type="gramStart"/>
      <w:r w:rsidRPr="00684D63">
        <w:rPr>
          <w:szCs w:val="20"/>
        </w:rPr>
        <w:t>a(s</w:t>
      </w:r>
      <w:proofErr w:type="gramEnd"/>
      <w:r w:rsidRPr="00684D63">
        <w:rPr>
          <w:szCs w:val="20"/>
        </w:rPr>
        <w:t xml:space="preserve">) frase(s) </w:t>
      </w:r>
      <w:r>
        <w:rPr>
          <w:szCs w:val="20"/>
        </w:rPr>
        <w:t xml:space="preserve">sobre a Revolução Industrial </w:t>
      </w:r>
      <w:r w:rsidRPr="00684D63">
        <w:rPr>
          <w:szCs w:val="20"/>
        </w:rPr>
        <w:t>com as opções corretas</w:t>
      </w:r>
      <w:r w:rsidRPr="00922072">
        <w:t>:</w:t>
      </w:r>
    </w:p>
    <w:p w:rsidR="00460ADF" w:rsidRDefault="00460ADF" w:rsidP="00460ADF"/>
    <w:p w:rsidR="00460ADF" w:rsidRPr="00DC601A" w:rsidRDefault="00460ADF" w:rsidP="00460ADF">
      <w:pPr>
        <w:rPr>
          <w:szCs w:val="20"/>
        </w:rPr>
      </w:pPr>
      <w:r w:rsidRPr="00DC601A">
        <w:rPr>
          <w:szCs w:val="20"/>
        </w:rPr>
        <w:t xml:space="preserve">A _________________ era o país que reunia todas as condições para fazer a sua _________________ no século XVIII, antecipando-se a outros países europeus. As indústrias têxtil e _________________ foram os setores de arranque do processo industrial. A manufatura deu lugar </w:t>
      </w:r>
      <w:proofErr w:type="gramStart"/>
      <w:r w:rsidRPr="00DC601A">
        <w:rPr>
          <w:szCs w:val="20"/>
        </w:rPr>
        <w:t>à</w:t>
      </w:r>
      <w:proofErr w:type="gramEnd"/>
      <w:r w:rsidRPr="00DC601A">
        <w:rPr>
          <w:szCs w:val="20"/>
        </w:rPr>
        <w:t xml:space="preserve"> _________________.</w:t>
      </w:r>
    </w:p>
    <w:p w:rsidR="00B03ACB" w:rsidRDefault="00B03ACB" w:rsidP="00460ADF">
      <w:pPr>
        <w:rPr>
          <w:szCs w:val="20"/>
        </w:rPr>
      </w:pPr>
    </w:p>
    <w:p w:rsidR="00460ADF" w:rsidRPr="00B03ACB" w:rsidRDefault="00B03ACB" w:rsidP="00460ADF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="004903A6">
        <w:rPr>
          <w:szCs w:val="20"/>
        </w:rPr>
        <w:t>Inglaterra;</w:t>
      </w:r>
      <w:r w:rsidR="00460ADF" w:rsidRPr="00DC601A">
        <w:rPr>
          <w:szCs w:val="20"/>
        </w:rPr>
        <w:t xml:space="preserve"> França</w:t>
      </w:r>
      <w:r w:rsidR="004903A6">
        <w:rPr>
          <w:szCs w:val="20"/>
        </w:rPr>
        <w:t>;</w:t>
      </w:r>
      <w:r>
        <w:rPr>
          <w:b/>
          <w:szCs w:val="20"/>
        </w:rPr>
        <w:t xml:space="preserve"> </w:t>
      </w:r>
      <w:r w:rsidR="004903A6">
        <w:rPr>
          <w:szCs w:val="20"/>
        </w:rPr>
        <w:t>Revolução Industrial;</w:t>
      </w:r>
      <w:r w:rsidR="00460ADF" w:rsidRPr="00DC601A">
        <w:rPr>
          <w:szCs w:val="20"/>
        </w:rPr>
        <w:t xml:space="preserve"> </w:t>
      </w:r>
      <w:r w:rsidR="00460ADF" w:rsidRPr="00B03ACB">
        <w:rPr>
          <w:szCs w:val="20"/>
        </w:rPr>
        <w:t>urbanização</w:t>
      </w:r>
      <w:r w:rsidR="004903A6">
        <w:rPr>
          <w:szCs w:val="20"/>
        </w:rPr>
        <w:t>;</w:t>
      </w:r>
      <w:r w:rsidRPr="00B03ACB">
        <w:rPr>
          <w:szCs w:val="20"/>
        </w:rPr>
        <w:t xml:space="preserve"> </w:t>
      </w:r>
      <w:r w:rsidR="00460ADF" w:rsidRPr="00B03ACB">
        <w:rPr>
          <w:szCs w:val="20"/>
        </w:rPr>
        <w:t>mineira</w:t>
      </w:r>
      <w:r w:rsidR="004903A6">
        <w:rPr>
          <w:szCs w:val="20"/>
        </w:rPr>
        <w:t>;</w:t>
      </w:r>
      <w:r w:rsidR="00460ADF" w:rsidRPr="00DC601A">
        <w:rPr>
          <w:szCs w:val="20"/>
        </w:rPr>
        <w:t xml:space="preserve"> metalúrgic</w:t>
      </w:r>
      <w:r w:rsidR="00460ADF" w:rsidRPr="00B03ACB">
        <w:rPr>
          <w:szCs w:val="20"/>
        </w:rPr>
        <w:t>a</w:t>
      </w:r>
      <w:r w:rsidR="004903A6">
        <w:rPr>
          <w:szCs w:val="20"/>
        </w:rPr>
        <w:t>;</w:t>
      </w:r>
      <w:r>
        <w:rPr>
          <w:b/>
          <w:szCs w:val="20"/>
        </w:rPr>
        <w:t xml:space="preserve"> </w:t>
      </w:r>
      <w:r w:rsidR="004903A6">
        <w:rPr>
          <w:szCs w:val="20"/>
        </w:rPr>
        <w:t>maquinofatura;</w:t>
      </w:r>
      <w:bookmarkStart w:id="0" w:name="_GoBack"/>
      <w:bookmarkEnd w:id="0"/>
      <w:r w:rsidR="00460ADF" w:rsidRPr="00DC601A">
        <w:rPr>
          <w:szCs w:val="20"/>
        </w:rPr>
        <w:t xml:space="preserve"> força do vapor</w:t>
      </w:r>
    </w:p>
    <w:p w:rsidR="00F71C33" w:rsidRDefault="00F71C33" w:rsidP="003F04E6">
      <w:pPr>
        <w:outlineLvl w:val="0"/>
        <w:rPr>
          <w:b/>
        </w:rPr>
      </w:pPr>
    </w:p>
    <w:p w:rsidR="00B03ACB" w:rsidRDefault="00B03ACB" w:rsidP="003F04E6">
      <w:pPr>
        <w:outlineLvl w:val="0"/>
        <w:rPr>
          <w:b/>
        </w:rPr>
      </w:pPr>
    </w:p>
    <w:p w:rsidR="00B03ACB" w:rsidRPr="00684D63" w:rsidRDefault="00B03ACB" w:rsidP="00B03ACB">
      <w:pPr>
        <w:rPr>
          <w:szCs w:val="20"/>
        </w:rPr>
      </w:pPr>
      <w:r>
        <w:rPr>
          <w:b/>
        </w:rPr>
        <w:t>20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B03ACB" w:rsidRDefault="00B03ACB" w:rsidP="00B03ACB">
      <w:pPr>
        <w:outlineLvl w:val="0"/>
        <w:rPr>
          <w:szCs w:val="20"/>
        </w:rPr>
      </w:pPr>
    </w:p>
    <w:p w:rsidR="00B03ACB" w:rsidRDefault="00B03ACB" w:rsidP="00B03ACB">
      <w:pPr>
        <w:rPr>
          <w:szCs w:val="20"/>
        </w:rPr>
      </w:pPr>
      <w:r w:rsidRPr="00DC601A">
        <w:rPr>
          <w:szCs w:val="20"/>
        </w:rPr>
        <w:t>Qual é a principal consequência social da mecanização das atividades económicas?</w:t>
      </w:r>
    </w:p>
    <w:p w:rsidR="00B03ACB" w:rsidRPr="003E28D6" w:rsidRDefault="00B03ACB" w:rsidP="00B03ACB">
      <w:pPr>
        <w:rPr>
          <w:szCs w:val="20"/>
        </w:rPr>
      </w:pPr>
    </w:p>
    <w:p w:rsidR="00B03ACB" w:rsidRDefault="00B03ACB" w:rsidP="00B03ACB">
      <w:pPr>
        <w:pStyle w:val="ListParagraph"/>
        <w:numPr>
          <w:ilvl w:val="0"/>
          <w:numId w:val="38"/>
        </w:numPr>
        <w:rPr>
          <w:szCs w:val="20"/>
        </w:rPr>
      </w:pPr>
      <w:r w:rsidRPr="00DC601A">
        <w:rPr>
          <w:szCs w:val="20"/>
        </w:rPr>
        <w:t>Desemprego.</w:t>
      </w:r>
    </w:p>
    <w:p w:rsidR="00B03ACB" w:rsidRDefault="00B03ACB" w:rsidP="00B03ACB">
      <w:pPr>
        <w:pStyle w:val="ListParagraph"/>
        <w:numPr>
          <w:ilvl w:val="0"/>
          <w:numId w:val="37"/>
        </w:numPr>
        <w:rPr>
          <w:szCs w:val="20"/>
        </w:rPr>
      </w:pPr>
      <w:r w:rsidRPr="00DC601A">
        <w:rPr>
          <w:szCs w:val="20"/>
        </w:rPr>
        <w:t>Poluição</w:t>
      </w:r>
      <w:r w:rsidRPr="003E28D6">
        <w:rPr>
          <w:szCs w:val="20"/>
        </w:rPr>
        <w:t>.</w:t>
      </w:r>
    </w:p>
    <w:p w:rsidR="00944AAC" w:rsidRDefault="00B03ACB" w:rsidP="00B03ACB">
      <w:pPr>
        <w:pStyle w:val="ListParagraph"/>
        <w:numPr>
          <w:ilvl w:val="0"/>
          <w:numId w:val="37"/>
        </w:numPr>
        <w:rPr>
          <w:szCs w:val="20"/>
        </w:rPr>
      </w:pPr>
      <w:r w:rsidRPr="00DC601A">
        <w:rPr>
          <w:szCs w:val="20"/>
        </w:rPr>
        <w:t>Fome</w:t>
      </w:r>
      <w:r w:rsidRPr="00F71C33">
        <w:rPr>
          <w:szCs w:val="20"/>
        </w:rPr>
        <w:t>.</w:t>
      </w:r>
    </w:p>
    <w:p w:rsidR="00944AAC" w:rsidRDefault="00944AAC">
      <w:pPr>
        <w:rPr>
          <w:szCs w:val="20"/>
        </w:rPr>
      </w:pPr>
      <w:r>
        <w:rPr>
          <w:szCs w:val="20"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944AAC" w:rsidRPr="002C5FB9" w:rsidTr="006A29E1">
        <w:trPr>
          <w:trHeight w:val="428"/>
        </w:trPr>
        <w:tc>
          <w:tcPr>
            <w:tcW w:w="9808" w:type="dxa"/>
            <w:vAlign w:val="center"/>
          </w:tcPr>
          <w:p w:rsidR="00944AAC" w:rsidRPr="00AD7A0C" w:rsidRDefault="00944AAC" w:rsidP="006A29E1">
            <w:pPr>
              <w:pStyle w:val="TEMA"/>
              <w:ind w:left="709" w:hanging="709"/>
              <w:jc w:val="left"/>
            </w:pPr>
            <w:r>
              <w:lastRenderedPageBreak/>
              <w:t>Da Revolução Agrícola à Revolução Industrial</w:t>
            </w:r>
            <w:r w:rsidR="007F7099">
              <w:t xml:space="preserve">                  </w:t>
            </w:r>
            <w:r w:rsidR="00215FE9">
              <w:t xml:space="preserve">  </w:t>
            </w:r>
            <w:r w:rsidR="007F7099">
              <w:t xml:space="preserve">        </w:t>
            </w:r>
            <w:r w:rsidR="007F7099" w:rsidRPr="00215FE9">
              <w:rPr>
                <w:sz w:val="20"/>
                <w:szCs w:val="20"/>
              </w:rPr>
              <w:t>Soluções</w:t>
            </w:r>
          </w:p>
        </w:tc>
      </w:tr>
    </w:tbl>
    <w:p w:rsidR="007F7099" w:rsidRDefault="007F7099" w:rsidP="00944AAC">
      <w:pPr>
        <w:rPr>
          <w:szCs w:val="20"/>
        </w:rPr>
      </w:pPr>
    </w:p>
    <w:p w:rsidR="007F7099" w:rsidRDefault="007F7099" w:rsidP="00944AAC">
      <w:pPr>
        <w:rPr>
          <w:szCs w:val="20"/>
        </w:rPr>
      </w:pP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proofErr w:type="gramStart"/>
      <w:r>
        <w:t>E</w:t>
      </w:r>
      <w:proofErr w:type="gramEnd"/>
      <w:r>
        <w:t>; A; C; B; D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a)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c)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a) V; b) V; c) F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d)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a) V; b) V; c) V; d) F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1 – D; 2 – C; 3 – B; 4 – A</w:t>
      </w:r>
    </w:p>
    <w:p w:rsidR="007F7099" w:rsidRDefault="00263437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a)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>1 – F; 2 – D; 3 – B; 4 – A; 5 – C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c)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b)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c)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c)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b)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James Watt.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b)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a)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a) F; b) V; c) F; d) V; e) V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Inglaterra; Revolução Industrial; metalúrgica; maquinofatura</w:t>
      </w:r>
    </w:p>
    <w:p w:rsidR="007F7099" w:rsidRDefault="007F7099" w:rsidP="007F7099">
      <w:pPr>
        <w:pStyle w:val="ListParagraph"/>
        <w:numPr>
          <w:ilvl w:val="0"/>
          <w:numId w:val="39"/>
        </w:numPr>
        <w:spacing w:line="480" w:lineRule="auto"/>
        <w:outlineLvl w:val="0"/>
      </w:pPr>
      <w:r>
        <w:t xml:space="preserve"> a)</w:t>
      </w:r>
    </w:p>
    <w:p w:rsidR="00F71C33" w:rsidRPr="00944AAC" w:rsidRDefault="00944AAC" w:rsidP="00944AAC">
      <w:pPr>
        <w:rPr>
          <w:szCs w:val="20"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64614C05" wp14:editId="03AE5654">
                <wp:simplePos x="0" y="0"/>
                <wp:positionH relativeFrom="column">
                  <wp:posOffset>0</wp:posOffset>
                </wp:positionH>
                <wp:positionV relativeFrom="page">
                  <wp:posOffset>1039495</wp:posOffset>
                </wp:positionV>
                <wp:extent cx="6240780" cy="2667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891D6" id="AutoShape 85" o:spid="_x0000_s1026" style="position:absolute;margin-left:0;margin-top:81.85pt;width:491.4pt;height:21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exiQ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" fillcolor="#969696" stroked="f">
                <w10:wrap anchory="page"/>
              </v:roundrect>
            </w:pict>
          </mc:Fallback>
        </mc:AlternateContent>
      </w:r>
    </w:p>
    <w:sectPr w:rsidR="00F71C33" w:rsidRPr="00944AAC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DA4" w:rsidRDefault="00776DA4">
      <w:r>
        <w:separator/>
      </w:r>
    </w:p>
    <w:p w:rsidR="00776DA4" w:rsidRDefault="00776DA4"/>
    <w:p w:rsidR="00776DA4" w:rsidRDefault="00776DA4"/>
  </w:endnote>
  <w:endnote w:type="continuationSeparator" w:id="0">
    <w:p w:rsidR="00776DA4" w:rsidRDefault="00776DA4">
      <w:r>
        <w:continuationSeparator/>
      </w:r>
    </w:p>
    <w:p w:rsidR="00776DA4" w:rsidRDefault="00776DA4"/>
    <w:p w:rsidR="00776DA4" w:rsidRDefault="00776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7F212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4903A6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7F212B">
            <w:rPr>
              <w:b w:val="0"/>
              <w:sz w:val="16"/>
              <w:szCs w:val="16"/>
            </w:rPr>
            <w:fldChar w:fldCharType="begin"/>
          </w:r>
          <w:r w:rsidR="007F212B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7F212B">
            <w:rPr>
              <w:b w:val="0"/>
              <w:sz w:val="16"/>
              <w:szCs w:val="16"/>
            </w:rPr>
            <w:fldChar w:fldCharType="separate"/>
          </w:r>
          <w:r w:rsidR="004903A6">
            <w:rPr>
              <w:b w:val="0"/>
              <w:noProof/>
              <w:sz w:val="16"/>
              <w:szCs w:val="16"/>
            </w:rPr>
            <w:t>5</w:t>
          </w:r>
          <w:r w:rsidR="007F212B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DA4" w:rsidRDefault="00776DA4">
      <w:r>
        <w:separator/>
      </w:r>
    </w:p>
    <w:p w:rsidR="00776DA4" w:rsidRDefault="00776DA4"/>
    <w:p w:rsidR="00776DA4" w:rsidRDefault="00776DA4"/>
  </w:footnote>
  <w:footnote w:type="continuationSeparator" w:id="0">
    <w:p w:rsidR="00776DA4" w:rsidRDefault="00776DA4">
      <w:r>
        <w:continuationSeparator/>
      </w:r>
    </w:p>
    <w:p w:rsidR="00776DA4" w:rsidRDefault="00776DA4"/>
    <w:p w:rsidR="00776DA4" w:rsidRDefault="00776D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C935E4" w:rsidP="00064E6F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="00776DA4" w:rsidRPr="00776DA4">
            <w:rPr>
              <w:rFonts w:ascii="Verdana" w:hAnsi="Verdana"/>
              <w:sz w:val="40"/>
              <w:szCs w:val="40"/>
            </w:rPr>
            <w:t xml:space="preserve">  </w:t>
          </w:r>
          <w:r w:rsidR="00776DA4" w:rsidRPr="00776DA4">
            <w:rPr>
              <w:rFonts w:ascii="Verdana" w:hAnsi="Verdana"/>
              <w:sz w:val="20"/>
              <w:szCs w:val="20"/>
            </w:rPr>
            <w:t>8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proofErr w:type="gramEnd"/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601AAF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2E2400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">
    <w:nsid w:val="0325563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">
    <w:nsid w:val="037662D7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4">
    <w:nsid w:val="0D232141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0521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6">
    <w:nsid w:val="17222C0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7">
    <w:nsid w:val="17B5394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8">
    <w:nsid w:val="19CB33C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9">
    <w:nsid w:val="1EE85BDF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0">
    <w:nsid w:val="204937BF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84768C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7535859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4">
    <w:nsid w:val="27BA4BD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5">
    <w:nsid w:val="28ED3B8F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7">
    <w:nsid w:val="2FD0799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8">
    <w:nsid w:val="31641937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9">
    <w:nsid w:val="34AB3EC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38C46F66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6F268D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77DF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E34041A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2B7ABB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AF6C2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>
    <w:nsid w:val="51FE3EE3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>
    <w:nsid w:val="528E4E5F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1">
    <w:nsid w:val="52E4306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2">
    <w:nsid w:val="53801DE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3">
    <w:nsid w:val="54BF78F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4">
    <w:nsid w:val="57273CC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5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A62ACE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7">
    <w:nsid w:val="7A782D1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8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AA7D7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20"/>
  </w:num>
  <w:num w:numId="5">
    <w:abstractNumId w:val="35"/>
  </w:num>
  <w:num w:numId="6">
    <w:abstractNumId w:val="26"/>
  </w:num>
  <w:num w:numId="7">
    <w:abstractNumId w:val="33"/>
  </w:num>
  <w:num w:numId="8">
    <w:abstractNumId w:val="15"/>
  </w:num>
  <w:num w:numId="9">
    <w:abstractNumId w:val="31"/>
  </w:num>
  <w:num w:numId="10">
    <w:abstractNumId w:val="8"/>
  </w:num>
  <w:num w:numId="11">
    <w:abstractNumId w:val="22"/>
  </w:num>
  <w:num w:numId="12">
    <w:abstractNumId w:val="13"/>
  </w:num>
  <w:num w:numId="13">
    <w:abstractNumId w:val="27"/>
  </w:num>
  <w:num w:numId="14">
    <w:abstractNumId w:val="10"/>
  </w:num>
  <w:num w:numId="15">
    <w:abstractNumId w:val="37"/>
  </w:num>
  <w:num w:numId="16">
    <w:abstractNumId w:val="6"/>
  </w:num>
  <w:num w:numId="17">
    <w:abstractNumId w:val="14"/>
  </w:num>
  <w:num w:numId="18">
    <w:abstractNumId w:val="34"/>
  </w:num>
  <w:num w:numId="19">
    <w:abstractNumId w:val="32"/>
  </w:num>
  <w:num w:numId="20">
    <w:abstractNumId w:val="30"/>
  </w:num>
  <w:num w:numId="21">
    <w:abstractNumId w:val="4"/>
  </w:num>
  <w:num w:numId="22">
    <w:abstractNumId w:val="11"/>
  </w:num>
  <w:num w:numId="23">
    <w:abstractNumId w:val="7"/>
  </w:num>
  <w:num w:numId="24">
    <w:abstractNumId w:val="29"/>
  </w:num>
  <w:num w:numId="25">
    <w:abstractNumId w:val="3"/>
  </w:num>
  <w:num w:numId="26">
    <w:abstractNumId w:val="2"/>
  </w:num>
  <w:num w:numId="27">
    <w:abstractNumId w:val="5"/>
  </w:num>
  <w:num w:numId="28">
    <w:abstractNumId w:val="21"/>
  </w:num>
  <w:num w:numId="29">
    <w:abstractNumId w:val="1"/>
  </w:num>
  <w:num w:numId="30">
    <w:abstractNumId w:val="17"/>
  </w:num>
  <w:num w:numId="31">
    <w:abstractNumId w:val="28"/>
  </w:num>
  <w:num w:numId="32">
    <w:abstractNumId w:val="9"/>
  </w:num>
  <w:num w:numId="33">
    <w:abstractNumId w:val="36"/>
  </w:num>
  <w:num w:numId="34">
    <w:abstractNumId w:val="18"/>
  </w:num>
  <w:num w:numId="35">
    <w:abstractNumId w:val="39"/>
  </w:num>
  <w:num w:numId="36">
    <w:abstractNumId w:val="25"/>
  </w:num>
  <w:num w:numId="37">
    <w:abstractNumId w:val="0"/>
  </w:num>
  <w:num w:numId="38">
    <w:abstractNumId w:val="23"/>
  </w:num>
  <w:num w:numId="39">
    <w:abstractNumId w:val="38"/>
  </w:num>
  <w:num w:numId="40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11ECC"/>
    <w:rsid w:val="00122C1A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55FB"/>
    <w:rsid w:val="00215FE9"/>
    <w:rsid w:val="00221820"/>
    <w:rsid w:val="0022526D"/>
    <w:rsid w:val="002412BE"/>
    <w:rsid w:val="00255B3C"/>
    <w:rsid w:val="00263437"/>
    <w:rsid w:val="002641E2"/>
    <w:rsid w:val="00266F86"/>
    <w:rsid w:val="00267318"/>
    <w:rsid w:val="002724F7"/>
    <w:rsid w:val="00293B6E"/>
    <w:rsid w:val="00294344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537FA"/>
    <w:rsid w:val="00455541"/>
    <w:rsid w:val="00460ADF"/>
    <w:rsid w:val="00482E57"/>
    <w:rsid w:val="004903A6"/>
    <w:rsid w:val="00497316"/>
    <w:rsid w:val="004B2EC4"/>
    <w:rsid w:val="004C68B5"/>
    <w:rsid w:val="004D7139"/>
    <w:rsid w:val="004E33CC"/>
    <w:rsid w:val="004E79E6"/>
    <w:rsid w:val="004F1830"/>
    <w:rsid w:val="00523C36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E5224"/>
    <w:rsid w:val="00601AAF"/>
    <w:rsid w:val="0060667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61FB3"/>
    <w:rsid w:val="007700F7"/>
    <w:rsid w:val="00776DA4"/>
    <w:rsid w:val="007A3310"/>
    <w:rsid w:val="007C5763"/>
    <w:rsid w:val="007D4113"/>
    <w:rsid w:val="007F067A"/>
    <w:rsid w:val="007F212B"/>
    <w:rsid w:val="007F7099"/>
    <w:rsid w:val="007F70B1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71A4A"/>
    <w:rsid w:val="00875E55"/>
    <w:rsid w:val="008847F3"/>
    <w:rsid w:val="0089009C"/>
    <w:rsid w:val="00897DCC"/>
    <w:rsid w:val="008B48DC"/>
    <w:rsid w:val="008B7FA2"/>
    <w:rsid w:val="008E32B3"/>
    <w:rsid w:val="008F454E"/>
    <w:rsid w:val="00901FC9"/>
    <w:rsid w:val="00910DB8"/>
    <w:rsid w:val="0091657E"/>
    <w:rsid w:val="009351DA"/>
    <w:rsid w:val="00940570"/>
    <w:rsid w:val="00944AAC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8310E"/>
    <w:rsid w:val="00A91059"/>
    <w:rsid w:val="00AA491E"/>
    <w:rsid w:val="00AA6827"/>
    <w:rsid w:val="00AC4D72"/>
    <w:rsid w:val="00AD08EF"/>
    <w:rsid w:val="00AD7A0C"/>
    <w:rsid w:val="00AF1F46"/>
    <w:rsid w:val="00B01EE0"/>
    <w:rsid w:val="00B0219D"/>
    <w:rsid w:val="00B03ACB"/>
    <w:rsid w:val="00B157ED"/>
    <w:rsid w:val="00B271CA"/>
    <w:rsid w:val="00B44E2C"/>
    <w:rsid w:val="00B50B0C"/>
    <w:rsid w:val="00B54BDD"/>
    <w:rsid w:val="00B72AAB"/>
    <w:rsid w:val="00BB4B89"/>
    <w:rsid w:val="00BE5FC5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340EF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C7216"/>
    <w:rsid w:val="00CE07AF"/>
    <w:rsid w:val="00CE4490"/>
    <w:rsid w:val="00CF460F"/>
    <w:rsid w:val="00CF5397"/>
    <w:rsid w:val="00D16398"/>
    <w:rsid w:val="00D17E51"/>
    <w:rsid w:val="00D26748"/>
    <w:rsid w:val="00D31A0C"/>
    <w:rsid w:val="00D36BBC"/>
    <w:rsid w:val="00D42344"/>
    <w:rsid w:val="00D619D8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37854"/>
    <w:rsid w:val="00E426AE"/>
    <w:rsid w:val="00E52F82"/>
    <w:rsid w:val="00E53426"/>
    <w:rsid w:val="00E7363F"/>
    <w:rsid w:val="00E7539F"/>
    <w:rsid w:val="00E832F7"/>
    <w:rsid w:val="00E8385E"/>
    <w:rsid w:val="00E90070"/>
    <w:rsid w:val="00EA2B11"/>
    <w:rsid w:val="00EB01DD"/>
    <w:rsid w:val="00EB3D21"/>
    <w:rsid w:val="00EB5064"/>
    <w:rsid w:val="00EB69C0"/>
    <w:rsid w:val="00EB718C"/>
    <w:rsid w:val="00ED38ED"/>
    <w:rsid w:val="00ED623C"/>
    <w:rsid w:val="00ED6FBC"/>
    <w:rsid w:val="00EE2037"/>
    <w:rsid w:val="00EF391E"/>
    <w:rsid w:val="00F1765D"/>
    <w:rsid w:val="00F22B19"/>
    <w:rsid w:val="00F4363B"/>
    <w:rsid w:val="00F47AC5"/>
    <w:rsid w:val="00F71C33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F93608-690B-4B7B-87AE-5CA05588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iles1\cms\cms\CE\emanuais_2014\__coordenacao\template_banco_questo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F4311-739B-4634-A5CF-BA148C1D9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template_banco_questoes.dotm</Template>
  <TotalTime>28</TotalTime>
  <Pages>5</Pages>
  <Words>972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6117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Ana Sofia Peixoto</cp:lastModifiedBy>
  <cp:revision>7</cp:revision>
  <cp:lastPrinted>2014-02-20T16:01:00Z</cp:lastPrinted>
  <dcterms:created xsi:type="dcterms:W3CDTF">2014-02-21T11:46:00Z</dcterms:created>
  <dcterms:modified xsi:type="dcterms:W3CDTF">2014-05-30T10:32:00Z</dcterms:modified>
</cp:coreProperties>
</file>