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153EC" w:rsidP="006153EC">
            <w:pPr>
              <w:pStyle w:val="TEMA"/>
              <w:jc w:val="left"/>
            </w:pPr>
            <w:r>
              <w:t>Revoluções e Estados liberais conservadores</w:t>
            </w:r>
          </w:p>
        </w:tc>
      </w:tr>
    </w:tbl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0ED95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761FB3" w:rsidRDefault="00761FB3" w:rsidP="003F04E6">
      <w:pPr>
        <w:outlineLvl w:val="0"/>
        <w:rPr>
          <w:b/>
        </w:rPr>
      </w:pPr>
    </w:p>
    <w:p w:rsidR="004C6C88" w:rsidRPr="001679C5" w:rsidRDefault="004C6C88" w:rsidP="001679C5">
      <w:pPr>
        <w:pStyle w:val="ListParagraph"/>
        <w:numPr>
          <w:ilvl w:val="0"/>
          <w:numId w:val="20"/>
        </w:numPr>
        <w:rPr>
          <w:szCs w:val="20"/>
        </w:rPr>
      </w:pPr>
      <w:r w:rsidRPr="001679C5">
        <w:rPr>
          <w:szCs w:val="20"/>
        </w:rPr>
        <w:t xml:space="preserve">Seleciona a opção correta. </w:t>
      </w:r>
    </w:p>
    <w:p w:rsidR="004C6C88" w:rsidRDefault="004C6C88" w:rsidP="004C6C88">
      <w:pPr>
        <w:outlineLvl w:val="0"/>
        <w:rPr>
          <w:szCs w:val="20"/>
        </w:rPr>
      </w:pPr>
    </w:p>
    <w:p w:rsidR="004C6C88" w:rsidRDefault="004C6C88" w:rsidP="004C6C88">
      <w:pPr>
        <w:rPr>
          <w:szCs w:val="20"/>
        </w:rPr>
      </w:pPr>
      <w:r w:rsidRPr="001B1225">
        <w:rPr>
          <w:szCs w:val="20"/>
        </w:rPr>
        <w:t xml:space="preserve">Qual é o acontecimento que está descrito no documento e que deu início à Revolução Americana? </w:t>
      </w:r>
    </w:p>
    <w:p w:rsidR="004C6C88" w:rsidRPr="001B1225" w:rsidRDefault="004C6C88" w:rsidP="004C6C88">
      <w:pPr>
        <w:rPr>
          <w:szCs w:val="20"/>
        </w:rPr>
      </w:pPr>
    </w:p>
    <w:p w:rsidR="004C6C88" w:rsidRPr="001B1225" w:rsidRDefault="004C6C88" w:rsidP="004C6C88">
      <w:pPr>
        <w:rPr>
          <w:szCs w:val="20"/>
        </w:rPr>
      </w:pPr>
      <w:r>
        <w:rPr>
          <w:szCs w:val="20"/>
        </w:rPr>
        <w:t>“</w:t>
      </w:r>
      <w:r w:rsidRPr="001B1225">
        <w:rPr>
          <w:szCs w:val="20"/>
        </w:rPr>
        <w:t>Na noite passada, três carregamentos de chá da China foram lançados ao mar. (...) A questão é saber se a destruição do chá era necessária. Creio absolutamente que o era. Havia que tomar uma opção: desembarcá-lo ou destruí-lo. Deixar desembarcá-lo seria submetermo-nos às imposições do Parlamento inglês (...).</w:t>
      </w:r>
      <w:r>
        <w:rPr>
          <w:szCs w:val="20"/>
        </w:rPr>
        <w:t>”</w:t>
      </w:r>
    </w:p>
    <w:p w:rsidR="004C6C88" w:rsidRPr="004C6C88" w:rsidRDefault="004C6C88" w:rsidP="004C6C88">
      <w:pPr>
        <w:jc w:val="right"/>
        <w:rPr>
          <w:sz w:val="16"/>
          <w:szCs w:val="16"/>
        </w:rPr>
      </w:pPr>
      <w:r w:rsidRPr="004C6C88">
        <w:rPr>
          <w:sz w:val="16"/>
          <w:szCs w:val="16"/>
        </w:rPr>
        <w:t>John Adams, Carta de 17 de dezembro de 1773.</w:t>
      </w:r>
    </w:p>
    <w:p w:rsidR="004C6C88" w:rsidRPr="003E28D6" w:rsidRDefault="004C6C88" w:rsidP="004C6C88">
      <w:pPr>
        <w:rPr>
          <w:szCs w:val="20"/>
        </w:rPr>
      </w:pPr>
    </w:p>
    <w:p w:rsidR="004C6C88" w:rsidRPr="00EB5064" w:rsidRDefault="004C6C88" w:rsidP="004C6C88">
      <w:pPr>
        <w:pStyle w:val="ListParagraph"/>
        <w:numPr>
          <w:ilvl w:val="0"/>
          <w:numId w:val="4"/>
        </w:numPr>
        <w:rPr>
          <w:szCs w:val="20"/>
        </w:rPr>
      </w:pPr>
      <w:proofErr w:type="spellStart"/>
      <w:r w:rsidRPr="001B1225">
        <w:rPr>
          <w:szCs w:val="20"/>
        </w:rPr>
        <w:t>Big</w:t>
      </w:r>
      <w:proofErr w:type="spellEnd"/>
      <w:r w:rsidRPr="001B1225">
        <w:rPr>
          <w:szCs w:val="20"/>
        </w:rPr>
        <w:t xml:space="preserve"> Ben</w:t>
      </w:r>
      <w:r w:rsidRPr="00EB5064">
        <w:rPr>
          <w:szCs w:val="20"/>
        </w:rPr>
        <w:t>.</w:t>
      </w:r>
    </w:p>
    <w:p w:rsidR="004C6C88" w:rsidRPr="003E28D6" w:rsidRDefault="004C6C88" w:rsidP="004C6C88">
      <w:pPr>
        <w:pStyle w:val="ListParagraph"/>
        <w:numPr>
          <w:ilvl w:val="0"/>
          <w:numId w:val="4"/>
        </w:numPr>
        <w:rPr>
          <w:szCs w:val="20"/>
        </w:rPr>
      </w:pPr>
      <w:r w:rsidRPr="001B1225">
        <w:rPr>
          <w:szCs w:val="20"/>
        </w:rPr>
        <w:t>Congresso de Filadélfia</w:t>
      </w:r>
      <w:r w:rsidRPr="003E28D6">
        <w:rPr>
          <w:szCs w:val="20"/>
        </w:rPr>
        <w:t>.</w:t>
      </w:r>
    </w:p>
    <w:p w:rsidR="004C6C88" w:rsidRPr="003E28D6" w:rsidRDefault="004C6C88" w:rsidP="004C6C88">
      <w:pPr>
        <w:pStyle w:val="ListParagraph"/>
        <w:numPr>
          <w:ilvl w:val="0"/>
          <w:numId w:val="4"/>
        </w:numPr>
        <w:rPr>
          <w:szCs w:val="20"/>
        </w:rPr>
      </w:pPr>
      <w:r w:rsidRPr="001B1225">
        <w:rPr>
          <w:szCs w:val="20"/>
        </w:rPr>
        <w:t xml:space="preserve">Boston </w:t>
      </w:r>
      <w:proofErr w:type="spellStart"/>
      <w:r w:rsidRPr="001B1225">
        <w:rPr>
          <w:szCs w:val="20"/>
        </w:rPr>
        <w:t>Tea</w:t>
      </w:r>
      <w:proofErr w:type="spellEnd"/>
      <w:r w:rsidRPr="001B1225">
        <w:rPr>
          <w:szCs w:val="20"/>
        </w:rPr>
        <w:t xml:space="preserve"> </w:t>
      </w:r>
      <w:proofErr w:type="spellStart"/>
      <w:r w:rsidRPr="001B1225">
        <w:rPr>
          <w:szCs w:val="20"/>
        </w:rPr>
        <w:t>Party</w:t>
      </w:r>
      <w:proofErr w:type="spellEnd"/>
      <w:r w:rsidRPr="003E28D6">
        <w:rPr>
          <w:szCs w:val="20"/>
        </w:rPr>
        <w:t>.</w:t>
      </w: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Pr="001679C5" w:rsidRDefault="004C6C88" w:rsidP="001679C5">
      <w:pPr>
        <w:pStyle w:val="ListParagraph"/>
        <w:numPr>
          <w:ilvl w:val="0"/>
          <w:numId w:val="20"/>
        </w:numPr>
        <w:rPr>
          <w:szCs w:val="20"/>
        </w:rPr>
      </w:pPr>
      <w:r w:rsidRPr="001679C5">
        <w:rPr>
          <w:szCs w:val="20"/>
        </w:rPr>
        <w:t xml:space="preserve">Seleciona a opção correta. </w:t>
      </w:r>
    </w:p>
    <w:p w:rsidR="004C6C88" w:rsidRDefault="004C6C88" w:rsidP="004C6C88">
      <w:pPr>
        <w:outlineLvl w:val="0"/>
        <w:rPr>
          <w:szCs w:val="20"/>
        </w:rPr>
      </w:pPr>
    </w:p>
    <w:p w:rsidR="004C6C88" w:rsidRPr="001B1225" w:rsidRDefault="004C6C88" w:rsidP="004C6C88">
      <w:pPr>
        <w:rPr>
          <w:szCs w:val="20"/>
        </w:rPr>
      </w:pPr>
      <w:r w:rsidRPr="001B1225">
        <w:rPr>
          <w:szCs w:val="20"/>
        </w:rPr>
        <w:t>Assinala a definição mais correta de "Constituição".</w:t>
      </w:r>
    </w:p>
    <w:p w:rsidR="004C6C88" w:rsidRPr="003E28D6" w:rsidRDefault="004C6C88" w:rsidP="004C6C88">
      <w:pPr>
        <w:rPr>
          <w:szCs w:val="20"/>
        </w:rPr>
      </w:pPr>
    </w:p>
    <w:p w:rsidR="004C6C88" w:rsidRPr="00EB5064" w:rsidRDefault="004C6C88" w:rsidP="001679C5">
      <w:pPr>
        <w:pStyle w:val="ListParagraph"/>
        <w:numPr>
          <w:ilvl w:val="0"/>
          <w:numId w:val="8"/>
        </w:numPr>
        <w:rPr>
          <w:szCs w:val="20"/>
        </w:rPr>
      </w:pPr>
      <w:r w:rsidRPr="001B1225">
        <w:rPr>
          <w:szCs w:val="20"/>
        </w:rPr>
        <w:t>Documento com a declaração de independência de um país</w:t>
      </w:r>
      <w:r w:rsidRPr="00EB5064">
        <w:rPr>
          <w:szCs w:val="20"/>
        </w:rPr>
        <w:t>.</w:t>
      </w:r>
    </w:p>
    <w:p w:rsidR="004C6C88" w:rsidRPr="003E28D6" w:rsidRDefault="004C6C88" w:rsidP="001679C5">
      <w:pPr>
        <w:pStyle w:val="ListParagraph"/>
        <w:numPr>
          <w:ilvl w:val="0"/>
          <w:numId w:val="8"/>
        </w:numPr>
        <w:rPr>
          <w:szCs w:val="20"/>
        </w:rPr>
      </w:pPr>
      <w:r w:rsidRPr="001B1225">
        <w:rPr>
          <w:szCs w:val="20"/>
        </w:rPr>
        <w:t>Documento com o número total de habitantes de um país</w:t>
      </w:r>
      <w:r w:rsidRPr="003E28D6">
        <w:rPr>
          <w:szCs w:val="20"/>
        </w:rPr>
        <w:t>.</w:t>
      </w:r>
    </w:p>
    <w:p w:rsidR="004C6C88" w:rsidRPr="003E28D6" w:rsidRDefault="004C6C88" w:rsidP="001679C5">
      <w:pPr>
        <w:pStyle w:val="ListParagraph"/>
        <w:numPr>
          <w:ilvl w:val="0"/>
          <w:numId w:val="8"/>
        </w:numPr>
        <w:rPr>
          <w:szCs w:val="20"/>
        </w:rPr>
      </w:pPr>
      <w:r w:rsidRPr="001B1225">
        <w:rPr>
          <w:szCs w:val="20"/>
        </w:rPr>
        <w:t>Documento com as leis fundamentais de um país</w:t>
      </w:r>
      <w:r w:rsidRPr="003E28D6">
        <w:rPr>
          <w:szCs w:val="20"/>
        </w:rPr>
        <w:t>.</w:t>
      </w:r>
    </w:p>
    <w:p w:rsidR="004C6C88" w:rsidRDefault="004C6C88" w:rsidP="004C6C88">
      <w:pPr>
        <w:pStyle w:val="ListParagraph"/>
        <w:ind w:left="360"/>
        <w:rPr>
          <w:szCs w:val="20"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1679C5">
      <w:pPr>
        <w:pStyle w:val="ListParagraph"/>
        <w:numPr>
          <w:ilvl w:val="0"/>
          <w:numId w:val="20"/>
        </w:numPr>
        <w:outlineLvl w:val="0"/>
      </w:pPr>
      <w:r w:rsidRPr="00351760">
        <w:t>Classifica as seguintes afirmações em verdadeiras (V) ou falsas (F).</w:t>
      </w:r>
    </w:p>
    <w:p w:rsidR="004C6C88" w:rsidRDefault="004C6C88" w:rsidP="004C6C88">
      <w:pPr>
        <w:rPr>
          <w:rStyle w:val="Strong"/>
          <w:b w:val="0"/>
          <w:color w:val="000000"/>
          <w:szCs w:val="20"/>
        </w:rPr>
      </w:pPr>
    </w:p>
    <w:p w:rsidR="004C6C88" w:rsidRPr="001B1225" w:rsidRDefault="004C6C88" w:rsidP="004C6C88">
      <w:pPr>
        <w:rPr>
          <w:szCs w:val="20"/>
        </w:rPr>
      </w:pPr>
      <w:r w:rsidRPr="001B1225">
        <w:rPr>
          <w:szCs w:val="20"/>
        </w:rPr>
        <w:t>Resolve o exercício sobre a indep</w:t>
      </w:r>
      <w:r w:rsidR="001679C5">
        <w:rPr>
          <w:szCs w:val="20"/>
        </w:rPr>
        <w:t>endência das colónias inglesas da América</w:t>
      </w:r>
      <w:r w:rsidRPr="001B1225">
        <w:rPr>
          <w:szCs w:val="20"/>
        </w:rPr>
        <w:t>.</w:t>
      </w:r>
    </w:p>
    <w:p w:rsidR="004C6C88" w:rsidRDefault="004C6C88" w:rsidP="004C6C88">
      <w:pPr>
        <w:outlineLvl w:val="0"/>
      </w:pPr>
    </w:p>
    <w:p w:rsidR="004C6C88" w:rsidRPr="00EB5064" w:rsidRDefault="004C6C88" w:rsidP="001679C5">
      <w:pPr>
        <w:pStyle w:val="ListParagraph"/>
        <w:numPr>
          <w:ilvl w:val="0"/>
          <w:numId w:val="7"/>
        </w:numPr>
        <w:ind w:left="284" w:hanging="284"/>
        <w:outlineLvl w:val="0"/>
      </w:pPr>
      <w:r w:rsidRPr="001B1225">
        <w:rPr>
          <w:szCs w:val="20"/>
        </w:rPr>
        <w:t>O exército dos colonos foi chefiado por George Bush</w:t>
      </w:r>
      <w:r w:rsidRPr="00DC601A">
        <w:rPr>
          <w:szCs w:val="20"/>
        </w:rPr>
        <w:t>.</w:t>
      </w:r>
    </w:p>
    <w:p w:rsidR="004C6C88" w:rsidRDefault="004C6C88" w:rsidP="001679C5">
      <w:pPr>
        <w:pStyle w:val="ListParagraph"/>
        <w:numPr>
          <w:ilvl w:val="0"/>
          <w:numId w:val="7"/>
        </w:numPr>
        <w:ind w:left="284" w:hanging="284"/>
        <w:outlineLvl w:val="0"/>
      </w:pPr>
      <w:r w:rsidRPr="001B1225">
        <w:rPr>
          <w:szCs w:val="20"/>
        </w:rPr>
        <w:t>No dia 4 de julho, os americanos celebram a independência do seu país</w:t>
      </w:r>
      <w:r w:rsidRPr="00DC601A">
        <w:rPr>
          <w:szCs w:val="20"/>
        </w:rPr>
        <w:t>.</w:t>
      </w:r>
    </w:p>
    <w:p w:rsidR="004C6C88" w:rsidRPr="00EB5064" w:rsidRDefault="004C6C88" w:rsidP="001679C5">
      <w:pPr>
        <w:pStyle w:val="ListParagraph"/>
        <w:numPr>
          <w:ilvl w:val="0"/>
          <w:numId w:val="7"/>
        </w:numPr>
        <w:ind w:left="284" w:hanging="284"/>
        <w:outlineLvl w:val="0"/>
        <w:rPr>
          <w:rStyle w:val="Strong"/>
          <w:b w:val="0"/>
          <w:bCs w:val="0"/>
        </w:rPr>
      </w:pPr>
      <w:r w:rsidRPr="001B1225">
        <w:rPr>
          <w:szCs w:val="20"/>
        </w:rPr>
        <w:t xml:space="preserve">Em 1773, os colonos protestaram contra os impostos ingleses através do Boston </w:t>
      </w:r>
      <w:proofErr w:type="spellStart"/>
      <w:r w:rsidRPr="001B1225">
        <w:rPr>
          <w:szCs w:val="20"/>
        </w:rPr>
        <w:t>Tea</w:t>
      </w:r>
      <w:proofErr w:type="spellEnd"/>
      <w:r w:rsidRPr="001B1225">
        <w:rPr>
          <w:szCs w:val="20"/>
        </w:rPr>
        <w:t xml:space="preserve"> </w:t>
      </w:r>
      <w:proofErr w:type="spellStart"/>
      <w:r w:rsidRPr="001B1225">
        <w:rPr>
          <w:szCs w:val="20"/>
        </w:rPr>
        <w:t>Party</w:t>
      </w:r>
      <w:proofErr w:type="spellEnd"/>
      <w:r w:rsidRPr="009A0660">
        <w:rPr>
          <w:rStyle w:val="Strong"/>
          <w:b w:val="0"/>
          <w:color w:val="000000"/>
          <w:szCs w:val="20"/>
        </w:rPr>
        <w:t>.</w:t>
      </w:r>
    </w:p>
    <w:p w:rsidR="004C6C88" w:rsidRPr="004F1830" w:rsidRDefault="004C6C88" w:rsidP="001679C5">
      <w:pPr>
        <w:pStyle w:val="ListParagraph"/>
        <w:numPr>
          <w:ilvl w:val="0"/>
          <w:numId w:val="7"/>
        </w:numPr>
        <w:ind w:left="284" w:hanging="284"/>
        <w:outlineLvl w:val="0"/>
        <w:rPr>
          <w:rStyle w:val="Strong"/>
          <w:b w:val="0"/>
          <w:bCs w:val="0"/>
        </w:rPr>
      </w:pPr>
      <w:r w:rsidRPr="001B1225">
        <w:rPr>
          <w:szCs w:val="20"/>
        </w:rPr>
        <w:t>A Inglaterra reconheceu a independência americana em 1776</w:t>
      </w:r>
      <w:r w:rsidRPr="00DC601A">
        <w:rPr>
          <w:szCs w:val="20"/>
        </w:rPr>
        <w:t>.</w:t>
      </w: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1679C5">
      <w:pPr>
        <w:pStyle w:val="ListParagraph"/>
        <w:numPr>
          <w:ilvl w:val="0"/>
          <w:numId w:val="20"/>
        </w:numPr>
        <w:outlineLvl w:val="0"/>
      </w:pPr>
      <w:r w:rsidRPr="00351760">
        <w:t>Classifica as seguintes afirmações em verdadeiras (V) ou falsas (F).</w:t>
      </w:r>
    </w:p>
    <w:p w:rsidR="004C6C88" w:rsidRDefault="004C6C88" w:rsidP="004C6C88">
      <w:pPr>
        <w:rPr>
          <w:rStyle w:val="Strong"/>
          <w:b w:val="0"/>
          <w:color w:val="000000"/>
          <w:szCs w:val="20"/>
        </w:rPr>
      </w:pPr>
    </w:p>
    <w:p w:rsidR="004C6C88" w:rsidRPr="001B1225" w:rsidRDefault="004C6C88" w:rsidP="004C6C88">
      <w:pPr>
        <w:rPr>
          <w:szCs w:val="20"/>
        </w:rPr>
      </w:pPr>
      <w:r w:rsidRPr="001B1225">
        <w:rPr>
          <w:szCs w:val="20"/>
        </w:rPr>
        <w:t>Resolve o exercício sobre a Revolução Americana.</w:t>
      </w:r>
    </w:p>
    <w:p w:rsidR="004C6C88" w:rsidRDefault="004C6C88" w:rsidP="004C6C88">
      <w:pPr>
        <w:outlineLvl w:val="0"/>
      </w:pPr>
    </w:p>
    <w:p w:rsidR="004C6C88" w:rsidRPr="004C6C88" w:rsidRDefault="004C6C88" w:rsidP="001679C5">
      <w:pPr>
        <w:pStyle w:val="ListParagraph"/>
        <w:numPr>
          <w:ilvl w:val="0"/>
          <w:numId w:val="9"/>
        </w:numPr>
        <w:ind w:left="284" w:hanging="284"/>
        <w:outlineLvl w:val="0"/>
      </w:pPr>
      <w:r w:rsidRPr="001B1225">
        <w:rPr>
          <w:szCs w:val="20"/>
        </w:rPr>
        <w:t>Em Filadélfia, realizou-se o primeiro congresso</w:t>
      </w:r>
      <w:r w:rsidR="000C4D31">
        <w:rPr>
          <w:szCs w:val="20"/>
        </w:rPr>
        <w:t>.</w:t>
      </w:r>
      <w:r w:rsidRPr="001B1225">
        <w:rPr>
          <w:szCs w:val="20"/>
        </w:rPr>
        <w:t xml:space="preserve"> </w:t>
      </w:r>
    </w:p>
    <w:p w:rsidR="004C6C88" w:rsidRDefault="004C6C88" w:rsidP="001679C5">
      <w:pPr>
        <w:pStyle w:val="ListParagraph"/>
        <w:numPr>
          <w:ilvl w:val="0"/>
          <w:numId w:val="9"/>
        </w:numPr>
        <w:ind w:left="284" w:hanging="284"/>
        <w:outlineLvl w:val="0"/>
      </w:pPr>
      <w:r w:rsidRPr="001B1225">
        <w:rPr>
          <w:szCs w:val="20"/>
        </w:rPr>
        <w:t>Boston foi a cidade norte-americana onde ocorreu a revolta do chá</w:t>
      </w:r>
      <w:r w:rsidRPr="00DC601A">
        <w:rPr>
          <w:szCs w:val="20"/>
        </w:rPr>
        <w:t>.</w:t>
      </w:r>
    </w:p>
    <w:p w:rsidR="004C6C88" w:rsidRPr="00EB5064" w:rsidRDefault="000C4D31" w:rsidP="001679C5">
      <w:pPr>
        <w:pStyle w:val="ListParagraph"/>
        <w:numPr>
          <w:ilvl w:val="0"/>
          <w:numId w:val="9"/>
        </w:numPr>
        <w:ind w:left="284" w:hanging="284"/>
        <w:outlineLvl w:val="0"/>
        <w:rPr>
          <w:rStyle w:val="Strong"/>
          <w:b w:val="0"/>
          <w:bCs w:val="0"/>
        </w:rPr>
      </w:pPr>
      <w:r>
        <w:rPr>
          <w:szCs w:val="20"/>
        </w:rPr>
        <w:t>Thomas Edi</w:t>
      </w:r>
      <w:r w:rsidR="004C6C88" w:rsidRPr="001B1225">
        <w:rPr>
          <w:szCs w:val="20"/>
        </w:rPr>
        <w:t>son foi o redator da Declaração de Independência dos EUA</w:t>
      </w:r>
      <w:r w:rsidR="004C6C88" w:rsidRPr="009A0660">
        <w:rPr>
          <w:rStyle w:val="Strong"/>
          <w:b w:val="0"/>
          <w:color w:val="000000"/>
          <w:szCs w:val="20"/>
        </w:rPr>
        <w:t>.</w:t>
      </w:r>
    </w:p>
    <w:p w:rsidR="004C6C88" w:rsidRPr="004C6C88" w:rsidRDefault="001679C5" w:rsidP="001679C5">
      <w:pPr>
        <w:pStyle w:val="ListParagraph"/>
        <w:numPr>
          <w:ilvl w:val="0"/>
          <w:numId w:val="9"/>
        </w:numPr>
        <w:ind w:left="284" w:hanging="284"/>
        <w:outlineLvl w:val="0"/>
      </w:pPr>
      <w:r>
        <w:rPr>
          <w:szCs w:val="20"/>
        </w:rPr>
        <w:t>George</w:t>
      </w:r>
      <w:r w:rsidR="004C6C88" w:rsidRPr="001B1225">
        <w:rPr>
          <w:szCs w:val="20"/>
        </w:rPr>
        <w:t xml:space="preserve"> Washington foi o primeiro presidente americano</w:t>
      </w:r>
      <w:r w:rsidR="004C6C88" w:rsidRPr="00DC601A">
        <w:rPr>
          <w:szCs w:val="20"/>
        </w:rPr>
        <w:t>.</w:t>
      </w:r>
    </w:p>
    <w:p w:rsidR="004C6C88" w:rsidRPr="004F1830" w:rsidRDefault="004C6C88" w:rsidP="001679C5">
      <w:pPr>
        <w:pStyle w:val="ListParagraph"/>
        <w:numPr>
          <w:ilvl w:val="0"/>
          <w:numId w:val="9"/>
        </w:numPr>
        <w:ind w:left="284" w:hanging="284"/>
        <w:outlineLvl w:val="0"/>
        <w:rPr>
          <w:rStyle w:val="Strong"/>
          <w:b w:val="0"/>
          <w:bCs w:val="0"/>
        </w:rPr>
      </w:pPr>
      <w:r w:rsidRPr="001B1225">
        <w:rPr>
          <w:szCs w:val="20"/>
        </w:rPr>
        <w:t>A nobreza foi o grupo social que comandou a revolta</w:t>
      </w:r>
      <w:r>
        <w:rPr>
          <w:szCs w:val="20"/>
        </w:rPr>
        <w:t>.</w:t>
      </w: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1C7010" w:rsidRDefault="001C7010" w:rsidP="001679C5">
      <w:pPr>
        <w:pStyle w:val="ListParagraph"/>
        <w:numPr>
          <w:ilvl w:val="0"/>
          <w:numId w:val="20"/>
        </w:numPr>
        <w:outlineLvl w:val="0"/>
      </w:pPr>
      <w:r>
        <w:lastRenderedPageBreak/>
        <w:t xml:space="preserve">Completa </w:t>
      </w:r>
      <w:proofErr w:type="gramStart"/>
      <w:r w:rsidRPr="001679C5">
        <w:rPr>
          <w:szCs w:val="20"/>
        </w:rPr>
        <w:t>a(s</w:t>
      </w:r>
      <w:proofErr w:type="gramEnd"/>
      <w:r w:rsidRPr="001679C5">
        <w:rPr>
          <w:szCs w:val="20"/>
        </w:rPr>
        <w:t>) frase(s) com as opções corretas</w:t>
      </w:r>
      <w:r w:rsidRPr="00922072">
        <w:t>:</w:t>
      </w:r>
    </w:p>
    <w:p w:rsidR="001C7010" w:rsidRDefault="001C7010" w:rsidP="001C7010"/>
    <w:p w:rsidR="001C7010" w:rsidRPr="001B1225" w:rsidRDefault="001C7010" w:rsidP="001C7010">
      <w:pPr>
        <w:rPr>
          <w:szCs w:val="20"/>
        </w:rPr>
      </w:pPr>
      <w:r w:rsidRPr="001B1225">
        <w:rPr>
          <w:szCs w:val="20"/>
        </w:rPr>
        <w:t xml:space="preserve">A instituição nos EUA de uma _________________ tornou cada Estado federado _________________, mas um Governo Central ficou responsável pelas questões comuns, como a defesa, as finanças e a _________________. </w:t>
      </w:r>
    </w:p>
    <w:p w:rsidR="001C7010" w:rsidRDefault="001C7010" w:rsidP="001C7010">
      <w:pPr>
        <w:rPr>
          <w:szCs w:val="20"/>
        </w:rPr>
      </w:pPr>
    </w:p>
    <w:p w:rsidR="001C7010" w:rsidRPr="001B1225" w:rsidRDefault="001C7010" w:rsidP="001C7010">
      <w:pPr>
        <w:rPr>
          <w:szCs w:val="20"/>
        </w:rPr>
      </w:pPr>
      <w:r w:rsidRPr="001C7010">
        <w:rPr>
          <w:b/>
          <w:szCs w:val="20"/>
        </w:rPr>
        <w:t>Opções:</w:t>
      </w:r>
      <w:r>
        <w:rPr>
          <w:szCs w:val="20"/>
        </w:rPr>
        <w:t xml:space="preserve"> </w:t>
      </w:r>
      <w:r w:rsidRPr="001B1225">
        <w:rPr>
          <w:szCs w:val="20"/>
        </w:rPr>
        <w:t>monar</w:t>
      </w:r>
      <w:r w:rsidR="00CC387F">
        <w:rPr>
          <w:szCs w:val="20"/>
        </w:rPr>
        <w:t>quia federal; república federal;</w:t>
      </w:r>
      <w:r>
        <w:rPr>
          <w:szCs w:val="20"/>
        </w:rPr>
        <w:t xml:space="preserve"> </w:t>
      </w:r>
      <w:r w:rsidR="00CC387F">
        <w:rPr>
          <w:szCs w:val="20"/>
        </w:rPr>
        <w:t>dependente; autónomo; política externa;</w:t>
      </w:r>
      <w:r>
        <w:rPr>
          <w:szCs w:val="20"/>
        </w:rPr>
        <w:t xml:space="preserve"> </w:t>
      </w:r>
      <w:r w:rsidRPr="001B1225">
        <w:rPr>
          <w:szCs w:val="20"/>
        </w:rPr>
        <w:t>aprovação de leis</w:t>
      </w: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1C7010" w:rsidRPr="001679C5" w:rsidRDefault="001C7010" w:rsidP="001679C5">
      <w:pPr>
        <w:pStyle w:val="ListParagraph"/>
        <w:numPr>
          <w:ilvl w:val="0"/>
          <w:numId w:val="20"/>
        </w:numPr>
        <w:rPr>
          <w:rStyle w:val="Strong"/>
          <w:b w:val="0"/>
          <w:color w:val="000000"/>
          <w:szCs w:val="20"/>
        </w:rPr>
      </w:pPr>
      <w:r w:rsidRPr="001679C5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1C7010" w:rsidRDefault="001C7010" w:rsidP="001C7010">
      <w:pPr>
        <w:rPr>
          <w:rStyle w:val="Strong"/>
          <w:b w:val="0"/>
          <w:color w:val="000000"/>
          <w:szCs w:val="20"/>
        </w:rPr>
      </w:pPr>
    </w:p>
    <w:p w:rsidR="001C7010" w:rsidRPr="009A0660" w:rsidRDefault="001C7010" w:rsidP="001C7010">
      <w:pPr>
        <w:rPr>
          <w:rStyle w:val="Strong"/>
          <w:b w:val="0"/>
          <w:color w:val="000000"/>
          <w:szCs w:val="20"/>
        </w:rPr>
      </w:pPr>
      <w:r w:rsidRPr="00DC601A">
        <w:rPr>
          <w:szCs w:val="20"/>
        </w:rPr>
        <w:t>Estabelece a correspondência</w:t>
      </w:r>
      <w:r>
        <w:rPr>
          <w:szCs w:val="20"/>
        </w:rPr>
        <w:t xml:space="preserve"> entre </w:t>
      </w:r>
      <w:r w:rsidRPr="001B1225">
        <w:rPr>
          <w:szCs w:val="20"/>
        </w:rPr>
        <w:t>os órgãos políticos da C</w:t>
      </w:r>
      <w:r>
        <w:rPr>
          <w:szCs w:val="20"/>
        </w:rPr>
        <w:t>onstituição Americana de 1787 e as</w:t>
      </w:r>
      <w:r w:rsidRPr="001B1225">
        <w:rPr>
          <w:szCs w:val="20"/>
        </w:rPr>
        <w:t xml:space="preserve"> respetivas funções</w:t>
      </w:r>
      <w:r w:rsidRPr="00DC601A">
        <w:rPr>
          <w:szCs w:val="20"/>
        </w:rPr>
        <w:t>.</w:t>
      </w:r>
    </w:p>
    <w:p w:rsidR="001C7010" w:rsidRDefault="001C7010" w:rsidP="001C7010">
      <w:pPr>
        <w:tabs>
          <w:tab w:val="left" w:pos="3525"/>
        </w:tabs>
        <w:rPr>
          <w:b/>
          <w:bCs/>
        </w:rPr>
      </w:pPr>
      <w:r>
        <w:rPr>
          <w:b/>
          <w:bCs/>
        </w:rPr>
        <w:tab/>
      </w: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0"/>
        <w:gridCol w:w="5978"/>
      </w:tblGrid>
      <w:tr w:rsidR="001C7010" w:rsidRPr="0074754C" w:rsidTr="0049351B">
        <w:trPr>
          <w:tblCellSpacing w:w="45" w:type="dxa"/>
        </w:trPr>
        <w:tc>
          <w:tcPr>
            <w:tcW w:w="3309" w:type="dxa"/>
          </w:tcPr>
          <w:p w:rsidR="001C7010" w:rsidRPr="009A0660" w:rsidRDefault="001C7010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1C7010" w:rsidRPr="0074754C" w:rsidRDefault="001C7010" w:rsidP="0049351B">
            <w:pPr>
              <w:pStyle w:val="ListParagraph"/>
              <w:jc w:val="both"/>
            </w:pPr>
          </w:p>
        </w:tc>
        <w:tc>
          <w:tcPr>
            <w:tcW w:w="20" w:type="dxa"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</w:tcPr>
          <w:p w:rsidR="001C7010" w:rsidRPr="009A0660" w:rsidRDefault="001C7010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1B1225">
              <w:rPr>
                <w:szCs w:val="20"/>
              </w:rPr>
              <w:t>Congresso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  <w:jc w:val="both"/>
            </w:pP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szCs w:val="20"/>
              </w:rPr>
              <w:t>A</w:t>
            </w:r>
            <w:r w:rsidRPr="001B1225">
              <w:rPr>
                <w:szCs w:val="20"/>
              </w:rPr>
              <w:t>pli</w:t>
            </w:r>
            <w:r>
              <w:rPr>
                <w:szCs w:val="20"/>
              </w:rPr>
              <w:t>ca as leis e comanda o exército</w:t>
            </w:r>
            <w:r w:rsidRPr="00DC601A">
              <w:rPr>
                <w:szCs w:val="20"/>
              </w:rPr>
              <w:t>.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</w:tcPr>
          <w:p w:rsidR="001C7010" w:rsidRDefault="001C7010" w:rsidP="0049351B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1B1225">
              <w:rPr>
                <w:szCs w:val="20"/>
              </w:rPr>
              <w:t>Presidente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1C7010" w:rsidRDefault="001C7010" w:rsidP="0049351B">
            <w:pPr>
              <w:pStyle w:val="ListParagraph"/>
              <w:rPr>
                <w:noProof/>
              </w:rPr>
            </w:pPr>
          </w:p>
        </w:tc>
        <w:tc>
          <w:tcPr>
            <w:tcW w:w="20" w:type="dxa"/>
          </w:tcPr>
          <w:p w:rsidR="001C7010" w:rsidRDefault="001C7010" w:rsidP="0049351B">
            <w:pPr>
              <w:pStyle w:val="ListParagraph"/>
              <w:rPr>
                <w:noProof/>
              </w:rPr>
            </w:pPr>
          </w:p>
        </w:tc>
        <w:tc>
          <w:tcPr>
            <w:tcW w:w="5843" w:type="dxa"/>
          </w:tcPr>
          <w:p w:rsidR="001C7010" w:rsidRPr="005443E2" w:rsidRDefault="001C7010" w:rsidP="0049351B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5C2295">
              <w:rPr>
                <w:szCs w:val="20"/>
              </w:rPr>
              <w:t>A</w:t>
            </w:r>
            <w:r w:rsidR="005C2295" w:rsidRPr="001B1225">
              <w:rPr>
                <w:szCs w:val="20"/>
              </w:rPr>
              <w:t>ssegura o cumprimento da Constituição</w:t>
            </w:r>
            <w:r w:rsidRPr="00DC601A">
              <w:rPr>
                <w:szCs w:val="20"/>
              </w:rPr>
              <w:t>.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1B1225">
              <w:rPr>
                <w:szCs w:val="20"/>
              </w:rPr>
              <w:t>Supremo Tribunal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ind w:firstLine="128"/>
            </w:pP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1C7010" w:rsidRPr="0074754C" w:rsidRDefault="001C7010" w:rsidP="005C2295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5C2295">
              <w:rPr>
                <w:szCs w:val="20"/>
              </w:rPr>
              <w:t>V</w:t>
            </w:r>
            <w:r w:rsidR="005C2295" w:rsidRPr="001B1225">
              <w:rPr>
                <w:szCs w:val="20"/>
              </w:rPr>
              <w:t>ota as leis e o orçamento</w:t>
            </w:r>
            <w:r>
              <w:rPr>
                <w:szCs w:val="20"/>
              </w:rPr>
              <w:t>.</w:t>
            </w:r>
          </w:p>
        </w:tc>
      </w:tr>
    </w:tbl>
    <w:p w:rsidR="004C6C88" w:rsidRDefault="004C6C88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1C7010" w:rsidRDefault="001C7010" w:rsidP="00C935E4">
      <w:pPr>
        <w:rPr>
          <w:b/>
        </w:rPr>
      </w:pPr>
    </w:p>
    <w:p w:rsidR="001C7010" w:rsidRPr="001679C5" w:rsidRDefault="001C7010" w:rsidP="001679C5">
      <w:pPr>
        <w:pStyle w:val="ListParagraph"/>
        <w:numPr>
          <w:ilvl w:val="0"/>
          <w:numId w:val="20"/>
        </w:numPr>
        <w:rPr>
          <w:rStyle w:val="Strong"/>
          <w:b w:val="0"/>
          <w:color w:val="000000"/>
          <w:szCs w:val="20"/>
        </w:rPr>
      </w:pPr>
      <w:r w:rsidRPr="001679C5">
        <w:rPr>
          <w:rStyle w:val="Strong"/>
          <w:b w:val="0"/>
          <w:color w:val="000000"/>
          <w:szCs w:val="20"/>
        </w:rPr>
        <w:t xml:space="preserve">Associa o número do item da coluna I à letra identificativa do elemento da coluna II, </w:t>
      </w:r>
      <w:r w:rsidRPr="001679C5">
        <w:rPr>
          <w:szCs w:val="20"/>
        </w:rPr>
        <w:t>tendo em conta a Constituição Americana de 1787.</w:t>
      </w:r>
    </w:p>
    <w:p w:rsidR="001C7010" w:rsidRDefault="001C7010" w:rsidP="001C7010">
      <w:pPr>
        <w:tabs>
          <w:tab w:val="left" w:pos="3525"/>
        </w:tabs>
        <w:rPr>
          <w:b/>
          <w:bCs/>
        </w:rPr>
      </w:pPr>
      <w:r>
        <w:rPr>
          <w:b/>
          <w:bCs/>
        </w:rPr>
        <w:tab/>
      </w: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0"/>
        <w:gridCol w:w="5978"/>
      </w:tblGrid>
      <w:tr w:rsidR="001C7010" w:rsidRPr="0074754C" w:rsidTr="0049351B">
        <w:trPr>
          <w:tblCellSpacing w:w="45" w:type="dxa"/>
        </w:trPr>
        <w:tc>
          <w:tcPr>
            <w:tcW w:w="3309" w:type="dxa"/>
          </w:tcPr>
          <w:p w:rsidR="001C7010" w:rsidRPr="009A0660" w:rsidRDefault="001C7010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1C7010" w:rsidRPr="0074754C" w:rsidRDefault="001C7010" w:rsidP="0049351B">
            <w:pPr>
              <w:pStyle w:val="ListParagraph"/>
              <w:jc w:val="both"/>
            </w:pPr>
          </w:p>
        </w:tc>
        <w:tc>
          <w:tcPr>
            <w:tcW w:w="20" w:type="dxa"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</w:tcPr>
          <w:p w:rsidR="001C7010" w:rsidRPr="009A0660" w:rsidRDefault="001C7010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1B1225">
              <w:rPr>
                <w:szCs w:val="20"/>
              </w:rPr>
              <w:t>Poder judicial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  <w:jc w:val="both"/>
            </w:pP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1B1225">
              <w:rPr>
                <w:szCs w:val="20"/>
              </w:rPr>
              <w:t>Congresso</w:t>
            </w:r>
            <w:r w:rsidRPr="00DC601A">
              <w:rPr>
                <w:szCs w:val="20"/>
              </w:rPr>
              <w:t>.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</w:tcPr>
          <w:p w:rsidR="001C7010" w:rsidRDefault="001C7010" w:rsidP="0049351B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1B1225">
              <w:rPr>
                <w:szCs w:val="20"/>
              </w:rPr>
              <w:t>Poder legislativo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1C7010" w:rsidRDefault="001C7010" w:rsidP="0049351B">
            <w:pPr>
              <w:pStyle w:val="ListParagraph"/>
              <w:rPr>
                <w:noProof/>
              </w:rPr>
            </w:pPr>
          </w:p>
        </w:tc>
        <w:tc>
          <w:tcPr>
            <w:tcW w:w="20" w:type="dxa"/>
          </w:tcPr>
          <w:p w:rsidR="001C7010" w:rsidRDefault="001C7010" w:rsidP="0049351B">
            <w:pPr>
              <w:pStyle w:val="ListParagraph"/>
              <w:rPr>
                <w:noProof/>
              </w:rPr>
            </w:pPr>
          </w:p>
        </w:tc>
        <w:tc>
          <w:tcPr>
            <w:tcW w:w="5843" w:type="dxa"/>
          </w:tcPr>
          <w:p w:rsidR="001C7010" w:rsidRPr="005443E2" w:rsidRDefault="001C7010" w:rsidP="0049351B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5C2295" w:rsidRPr="001B1225">
              <w:rPr>
                <w:szCs w:val="20"/>
              </w:rPr>
              <w:t>Presidente</w:t>
            </w:r>
            <w:r w:rsidRPr="00DC601A">
              <w:rPr>
                <w:szCs w:val="20"/>
              </w:rPr>
              <w:t>.</w:t>
            </w:r>
          </w:p>
        </w:tc>
      </w:tr>
      <w:tr w:rsidR="001C7010" w:rsidRPr="0074754C" w:rsidTr="0049351B">
        <w:trPr>
          <w:tblCellSpacing w:w="45" w:type="dxa"/>
        </w:trPr>
        <w:tc>
          <w:tcPr>
            <w:tcW w:w="3309" w:type="dxa"/>
            <w:hideMark/>
          </w:tcPr>
          <w:p w:rsidR="001C7010" w:rsidRPr="0074754C" w:rsidRDefault="001C7010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1B1225">
              <w:rPr>
                <w:szCs w:val="20"/>
              </w:rPr>
              <w:t>Poder executivo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ind w:firstLine="128"/>
            </w:pPr>
          </w:p>
        </w:tc>
        <w:tc>
          <w:tcPr>
            <w:tcW w:w="20" w:type="dxa"/>
            <w:hideMark/>
          </w:tcPr>
          <w:p w:rsidR="001C7010" w:rsidRPr="0074754C" w:rsidRDefault="001C7010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1C7010" w:rsidRPr="0074754C" w:rsidRDefault="001C7010" w:rsidP="005C2295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5C2295" w:rsidRPr="001B1225">
              <w:rPr>
                <w:szCs w:val="20"/>
              </w:rPr>
              <w:t>Tribunais</w:t>
            </w:r>
            <w:r>
              <w:rPr>
                <w:szCs w:val="20"/>
              </w:rPr>
              <w:t>.</w:t>
            </w:r>
          </w:p>
        </w:tc>
      </w:tr>
    </w:tbl>
    <w:p w:rsidR="006840D4" w:rsidRDefault="006840D4" w:rsidP="00C935E4">
      <w:pPr>
        <w:rPr>
          <w:b/>
        </w:rPr>
      </w:pPr>
    </w:p>
    <w:p w:rsidR="004C6C88" w:rsidRDefault="004C6C88" w:rsidP="00C935E4">
      <w:pPr>
        <w:rPr>
          <w:b/>
        </w:rPr>
      </w:pPr>
    </w:p>
    <w:p w:rsidR="001C7010" w:rsidRPr="001679C5" w:rsidRDefault="001C7010" w:rsidP="001679C5">
      <w:pPr>
        <w:pStyle w:val="ListParagraph"/>
        <w:numPr>
          <w:ilvl w:val="0"/>
          <w:numId w:val="20"/>
        </w:numPr>
        <w:rPr>
          <w:szCs w:val="20"/>
        </w:rPr>
      </w:pPr>
      <w:r w:rsidRPr="001679C5">
        <w:rPr>
          <w:szCs w:val="20"/>
        </w:rPr>
        <w:t xml:space="preserve">Seleciona a opção </w:t>
      </w:r>
      <w:r w:rsidR="007534D4" w:rsidRPr="001679C5">
        <w:rPr>
          <w:szCs w:val="20"/>
        </w:rPr>
        <w:t xml:space="preserve">que completa </w:t>
      </w:r>
      <w:r w:rsidRPr="001679C5">
        <w:rPr>
          <w:szCs w:val="20"/>
        </w:rPr>
        <w:t>correta</w:t>
      </w:r>
      <w:r w:rsidR="007534D4" w:rsidRPr="001679C5">
        <w:rPr>
          <w:szCs w:val="20"/>
        </w:rPr>
        <w:t>mente a frase</w:t>
      </w:r>
      <w:r w:rsidRPr="001679C5">
        <w:rPr>
          <w:szCs w:val="20"/>
        </w:rPr>
        <w:t xml:space="preserve">. </w:t>
      </w:r>
    </w:p>
    <w:p w:rsidR="001C7010" w:rsidRDefault="001C7010" w:rsidP="001C7010">
      <w:pPr>
        <w:outlineLvl w:val="0"/>
        <w:rPr>
          <w:szCs w:val="20"/>
        </w:rPr>
      </w:pPr>
    </w:p>
    <w:p w:rsidR="007534D4" w:rsidRPr="001B1225" w:rsidRDefault="007534D4" w:rsidP="007534D4">
      <w:pPr>
        <w:rPr>
          <w:szCs w:val="20"/>
        </w:rPr>
      </w:pPr>
      <w:r w:rsidRPr="001B1225">
        <w:rPr>
          <w:szCs w:val="20"/>
        </w:rPr>
        <w:t>A Constituição Americana representou a primeira aplicação prátic</w:t>
      </w:r>
      <w:r>
        <w:rPr>
          <w:szCs w:val="20"/>
        </w:rPr>
        <w:t xml:space="preserve">a das ideias iluministas </w:t>
      </w:r>
      <w:proofErr w:type="gramStart"/>
      <w:r>
        <w:rPr>
          <w:szCs w:val="20"/>
        </w:rPr>
        <w:t>porque</w:t>
      </w:r>
      <w:proofErr w:type="gramEnd"/>
      <w:r w:rsidRPr="001B1225">
        <w:rPr>
          <w:szCs w:val="20"/>
        </w:rPr>
        <w:t xml:space="preserve">... </w:t>
      </w:r>
    </w:p>
    <w:p w:rsidR="001C7010" w:rsidRPr="003E28D6" w:rsidRDefault="001C7010" w:rsidP="001C7010">
      <w:pPr>
        <w:rPr>
          <w:szCs w:val="20"/>
        </w:rPr>
      </w:pPr>
    </w:p>
    <w:p w:rsidR="001C7010" w:rsidRDefault="007534D4" w:rsidP="001679C5">
      <w:pPr>
        <w:pStyle w:val="ListParagraph"/>
        <w:numPr>
          <w:ilvl w:val="0"/>
          <w:numId w:val="6"/>
        </w:numPr>
        <w:rPr>
          <w:szCs w:val="20"/>
        </w:rPr>
      </w:pPr>
      <w:proofErr w:type="gramStart"/>
      <w:r w:rsidRPr="001B1225">
        <w:rPr>
          <w:szCs w:val="20"/>
        </w:rPr>
        <w:t>estipulava</w:t>
      </w:r>
      <w:proofErr w:type="gramEnd"/>
      <w:r w:rsidRPr="001B1225">
        <w:rPr>
          <w:szCs w:val="20"/>
        </w:rPr>
        <w:t xml:space="preserve"> a escravatura como direito inalienável dos mais pobres</w:t>
      </w:r>
      <w:r w:rsidR="001C7010" w:rsidRPr="003E28D6">
        <w:rPr>
          <w:szCs w:val="20"/>
        </w:rPr>
        <w:t>.</w:t>
      </w:r>
    </w:p>
    <w:p w:rsidR="007534D4" w:rsidRDefault="007534D4" w:rsidP="001679C5">
      <w:pPr>
        <w:pStyle w:val="ListParagraph"/>
        <w:numPr>
          <w:ilvl w:val="0"/>
          <w:numId w:val="6"/>
        </w:numPr>
        <w:rPr>
          <w:szCs w:val="20"/>
        </w:rPr>
      </w:pPr>
      <w:proofErr w:type="gramStart"/>
      <w:r w:rsidRPr="001B1225">
        <w:rPr>
          <w:szCs w:val="20"/>
        </w:rPr>
        <w:t>estabelecia</w:t>
      </w:r>
      <w:proofErr w:type="gramEnd"/>
      <w:r w:rsidRPr="001B1225">
        <w:rPr>
          <w:szCs w:val="20"/>
        </w:rPr>
        <w:t xml:space="preserve"> o princípio da soberania popular e a separ</w:t>
      </w:r>
      <w:r>
        <w:rPr>
          <w:szCs w:val="20"/>
        </w:rPr>
        <w:t>ação dos três poderes políticos</w:t>
      </w:r>
      <w:r w:rsidRPr="00EB5064">
        <w:rPr>
          <w:szCs w:val="20"/>
        </w:rPr>
        <w:t>.</w:t>
      </w:r>
    </w:p>
    <w:p w:rsidR="006840D4" w:rsidRPr="003E28D6" w:rsidRDefault="006840D4" w:rsidP="001679C5">
      <w:pPr>
        <w:pStyle w:val="ListParagraph"/>
        <w:numPr>
          <w:ilvl w:val="0"/>
          <w:numId w:val="6"/>
        </w:numPr>
        <w:rPr>
          <w:szCs w:val="20"/>
        </w:rPr>
      </w:pPr>
      <w:proofErr w:type="gramStart"/>
      <w:r w:rsidRPr="001B1225">
        <w:rPr>
          <w:szCs w:val="20"/>
        </w:rPr>
        <w:t>mantinha</w:t>
      </w:r>
      <w:proofErr w:type="gramEnd"/>
      <w:r w:rsidRPr="001B1225">
        <w:rPr>
          <w:szCs w:val="20"/>
        </w:rPr>
        <w:t xml:space="preserve"> a ligação entre o Estado e a Igreja</w:t>
      </w:r>
      <w:r w:rsidRPr="003E28D6">
        <w:rPr>
          <w:szCs w:val="20"/>
        </w:rPr>
        <w:t>.</w:t>
      </w:r>
    </w:p>
    <w:p w:rsidR="006840D4" w:rsidRPr="00EB5064" w:rsidRDefault="006840D4" w:rsidP="006840D4">
      <w:pPr>
        <w:pStyle w:val="ListParagraph"/>
        <w:ind w:left="360"/>
        <w:rPr>
          <w:szCs w:val="20"/>
        </w:rPr>
      </w:pPr>
    </w:p>
    <w:p w:rsidR="007534D4" w:rsidRDefault="007534D4" w:rsidP="007534D4">
      <w:pPr>
        <w:pStyle w:val="ListParagraph"/>
        <w:ind w:left="360"/>
        <w:rPr>
          <w:szCs w:val="20"/>
        </w:rPr>
      </w:pPr>
    </w:p>
    <w:p w:rsidR="006840D4" w:rsidRDefault="006840D4" w:rsidP="007534D4">
      <w:pPr>
        <w:pStyle w:val="ListParagraph"/>
        <w:ind w:left="360"/>
        <w:rPr>
          <w:szCs w:val="20"/>
        </w:rPr>
      </w:pPr>
    </w:p>
    <w:p w:rsidR="007534D4" w:rsidRPr="001679C5" w:rsidRDefault="007534D4" w:rsidP="001679C5">
      <w:pPr>
        <w:pStyle w:val="ListParagraph"/>
        <w:numPr>
          <w:ilvl w:val="0"/>
          <w:numId w:val="20"/>
        </w:numPr>
        <w:rPr>
          <w:szCs w:val="20"/>
        </w:rPr>
      </w:pPr>
      <w:r w:rsidRPr="001679C5">
        <w:rPr>
          <w:szCs w:val="20"/>
        </w:rPr>
        <w:t xml:space="preserve">Seleciona a opção correta. </w:t>
      </w:r>
    </w:p>
    <w:p w:rsidR="007534D4" w:rsidRDefault="007534D4" w:rsidP="007534D4">
      <w:pPr>
        <w:outlineLvl w:val="0"/>
        <w:rPr>
          <w:szCs w:val="20"/>
        </w:rPr>
      </w:pPr>
    </w:p>
    <w:p w:rsidR="007534D4" w:rsidRDefault="007534D4" w:rsidP="007534D4">
      <w:pPr>
        <w:rPr>
          <w:szCs w:val="20"/>
        </w:rPr>
      </w:pPr>
      <w:r w:rsidRPr="001B1225">
        <w:rPr>
          <w:szCs w:val="20"/>
        </w:rPr>
        <w:t>Quem foi o primeiro Presidente dos EUA?</w:t>
      </w:r>
    </w:p>
    <w:p w:rsidR="007534D4" w:rsidRPr="003E28D6" w:rsidRDefault="007534D4" w:rsidP="007534D4">
      <w:pPr>
        <w:rPr>
          <w:szCs w:val="20"/>
        </w:rPr>
      </w:pPr>
    </w:p>
    <w:p w:rsidR="006840D4" w:rsidRPr="003E28D6" w:rsidRDefault="006840D4" w:rsidP="001679C5">
      <w:pPr>
        <w:pStyle w:val="ListParagraph"/>
        <w:numPr>
          <w:ilvl w:val="0"/>
          <w:numId w:val="10"/>
        </w:numPr>
        <w:rPr>
          <w:szCs w:val="20"/>
        </w:rPr>
      </w:pPr>
      <w:r w:rsidRPr="001B1225">
        <w:rPr>
          <w:szCs w:val="20"/>
          <w:lang w:val="en-US"/>
        </w:rPr>
        <w:t>George Washington</w:t>
      </w:r>
      <w:r w:rsidRPr="003E28D6">
        <w:rPr>
          <w:szCs w:val="20"/>
        </w:rPr>
        <w:t>.</w:t>
      </w:r>
    </w:p>
    <w:p w:rsidR="007534D4" w:rsidRPr="00EB5064" w:rsidRDefault="007534D4" w:rsidP="001679C5">
      <w:pPr>
        <w:pStyle w:val="ListParagraph"/>
        <w:numPr>
          <w:ilvl w:val="0"/>
          <w:numId w:val="10"/>
        </w:numPr>
        <w:rPr>
          <w:szCs w:val="20"/>
        </w:rPr>
      </w:pPr>
      <w:r>
        <w:rPr>
          <w:szCs w:val="20"/>
          <w:lang w:val="en-US"/>
        </w:rPr>
        <w:t>George W. Bush</w:t>
      </w:r>
      <w:r w:rsidRPr="00EB5064">
        <w:rPr>
          <w:szCs w:val="20"/>
        </w:rPr>
        <w:t>.</w:t>
      </w:r>
    </w:p>
    <w:p w:rsidR="007534D4" w:rsidRPr="003E28D6" w:rsidRDefault="007534D4" w:rsidP="001679C5">
      <w:pPr>
        <w:pStyle w:val="ListParagraph"/>
        <w:numPr>
          <w:ilvl w:val="0"/>
          <w:numId w:val="10"/>
        </w:numPr>
        <w:rPr>
          <w:szCs w:val="20"/>
        </w:rPr>
      </w:pPr>
      <w:r w:rsidRPr="001B1225">
        <w:rPr>
          <w:szCs w:val="20"/>
        </w:rPr>
        <w:t xml:space="preserve">George </w:t>
      </w:r>
      <w:proofErr w:type="spellStart"/>
      <w:r w:rsidRPr="001B1225">
        <w:rPr>
          <w:szCs w:val="20"/>
        </w:rPr>
        <w:t>Town</w:t>
      </w:r>
      <w:proofErr w:type="spellEnd"/>
      <w:r w:rsidRPr="003E28D6">
        <w:rPr>
          <w:szCs w:val="20"/>
        </w:rPr>
        <w:t>.</w:t>
      </w:r>
    </w:p>
    <w:p w:rsidR="001C7010" w:rsidRDefault="001C7010" w:rsidP="00C935E4">
      <w:pPr>
        <w:rPr>
          <w:b/>
        </w:rPr>
      </w:pPr>
    </w:p>
    <w:p w:rsidR="006840D4" w:rsidRDefault="006840D4" w:rsidP="00C935E4">
      <w:pPr>
        <w:rPr>
          <w:b/>
        </w:rPr>
      </w:pPr>
    </w:p>
    <w:p w:rsidR="007534D4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7534D4" w:rsidRPr="00351760">
        <w:t>Classifica as seguintes afirmações em verdadeiras (V) ou falsas (F).</w:t>
      </w:r>
    </w:p>
    <w:p w:rsidR="007534D4" w:rsidRDefault="007534D4" w:rsidP="007534D4">
      <w:pPr>
        <w:rPr>
          <w:rStyle w:val="Strong"/>
          <w:b w:val="0"/>
          <w:color w:val="000000"/>
          <w:szCs w:val="20"/>
        </w:rPr>
      </w:pPr>
    </w:p>
    <w:p w:rsidR="007534D4" w:rsidRPr="001B1225" w:rsidRDefault="007534D4" w:rsidP="007534D4">
      <w:pPr>
        <w:rPr>
          <w:szCs w:val="20"/>
        </w:rPr>
      </w:pPr>
      <w:r w:rsidRPr="001B1225">
        <w:rPr>
          <w:szCs w:val="20"/>
        </w:rPr>
        <w:t>Resolve o exercício sobre as alterações políticas, económicas e sociais da Revolução Francesa.</w:t>
      </w:r>
    </w:p>
    <w:p w:rsidR="007534D4" w:rsidRDefault="007534D4" w:rsidP="007534D4">
      <w:pPr>
        <w:outlineLvl w:val="0"/>
      </w:pPr>
    </w:p>
    <w:p w:rsidR="007534D4" w:rsidRPr="004C6C88" w:rsidRDefault="007534D4" w:rsidP="001679C5">
      <w:pPr>
        <w:pStyle w:val="ListParagraph"/>
        <w:numPr>
          <w:ilvl w:val="0"/>
          <w:numId w:val="11"/>
        </w:numPr>
        <w:ind w:left="284" w:hanging="284"/>
        <w:outlineLvl w:val="0"/>
      </w:pPr>
      <w:r w:rsidRPr="001B1225">
        <w:rPr>
          <w:szCs w:val="20"/>
        </w:rPr>
        <w:t xml:space="preserve">A nobreza viu a sua ordem social valorizada. </w:t>
      </w:r>
    </w:p>
    <w:p w:rsidR="007534D4" w:rsidRDefault="007534D4" w:rsidP="001679C5">
      <w:pPr>
        <w:pStyle w:val="ListParagraph"/>
        <w:numPr>
          <w:ilvl w:val="0"/>
          <w:numId w:val="11"/>
        </w:numPr>
        <w:ind w:left="284" w:hanging="284"/>
        <w:outlineLvl w:val="0"/>
      </w:pPr>
      <w:r w:rsidRPr="001B1225">
        <w:rPr>
          <w:szCs w:val="20"/>
        </w:rPr>
        <w:t>A monarquia absoluta aperfeiçoou-se e reforçou o seu poder.</w:t>
      </w:r>
    </w:p>
    <w:p w:rsidR="007534D4" w:rsidRPr="00EB5064" w:rsidRDefault="007534D4" w:rsidP="001679C5">
      <w:pPr>
        <w:pStyle w:val="ListParagraph"/>
        <w:numPr>
          <w:ilvl w:val="0"/>
          <w:numId w:val="11"/>
        </w:numPr>
        <w:ind w:left="284" w:hanging="284"/>
        <w:outlineLvl w:val="0"/>
        <w:rPr>
          <w:rStyle w:val="Strong"/>
          <w:b w:val="0"/>
          <w:bCs w:val="0"/>
        </w:rPr>
      </w:pPr>
      <w:r w:rsidRPr="001B1225">
        <w:rPr>
          <w:szCs w:val="20"/>
        </w:rPr>
        <w:t>A Revolução Francesa trouxe a laicização do Estado.</w:t>
      </w:r>
    </w:p>
    <w:p w:rsidR="007534D4" w:rsidRPr="004C6C88" w:rsidRDefault="007534D4" w:rsidP="001679C5">
      <w:pPr>
        <w:pStyle w:val="ListParagraph"/>
        <w:numPr>
          <w:ilvl w:val="0"/>
          <w:numId w:val="11"/>
        </w:numPr>
        <w:ind w:left="284" w:hanging="284"/>
        <w:outlineLvl w:val="0"/>
      </w:pPr>
      <w:r w:rsidRPr="001B1225">
        <w:rPr>
          <w:szCs w:val="20"/>
        </w:rPr>
        <w:t>A burguesi</w:t>
      </w:r>
      <w:r>
        <w:rPr>
          <w:szCs w:val="20"/>
        </w:rPr>
        <w:t>a tornou-se na classe dirigente</w:t>
      </w:r>
      <w:r w:rsidRPr="00DC601A">
        <w:rPr>
          <w:szCs w:val="20"/>
        </w:rPr>
        <w:t>.</w:t>
      </w:r>
    </w:p>
    <w:p w:rsidR="007534D4" w:rsidRPr="004F1830" w:rsidRDefault="007534D4" w:rsidP="001679C5">
      <w:pPr>
        <w:pStyle w:val="ListParagraph"/>
        <w:numPr>
          <w:ilvl w:val="0"/>
          <w:numId w:val="11"/>
        </w:numPr>
        <w:ind w:left="284" w:hanging="284"/>
        <w:outlineLvl w:val="0"/>
        <w:rPr>
          <w:rStyle w:val="Strong"/>
          <w:b w:val="0"/>
          <w:bCs w:val="0"/>
        </w:rPr>
      </w:pPr>
      <w:r w:rsidRPr="001B1225">
        <w:rPr>
          <w:szCs w:val="20"/>
        </w:rPr>
        <w:t>A igualdade e a liberdade tornaram-se direi</w:t>
      </w:r>
      <w:r>
        <w:rPr>
          <w:szCs w:val="20"/>
        </w:rPr>
        <w:t>tos fundamentais dos indivíduos.</w:t>
      </w:r>
    </w:p>
    <w:p w:rsidR="007534D4" w:rsidRDefault="007534D4" w:rsidP="007534D4">
      <w:pPr>
        <w:rPr>
          <w:b/>
        </w:rPr>
      </w:pPr>
    </w:p>
    <w:p w:rsidR="001679C5" w:rsidRDefault="001679C5" w:rsidP="007534D4">
      <w:pPr>
        <w:rPr>
          <w:b/>
        </w:rPr>
      </w:pPr>
    </w:p>
    <w:p w:rsidR="004C6C88" w:rsidRDefault="004C6C88" w:rsidP="00C935E4">
      <w:pPr>
        <w:rPr>
          <w:b/>
        </w:rPr>
      </w:pPr>
    </w:p>
    <w:p w:rsidR="00C935E4" w:rsidRPr="001679C5" w:rsidRDefault="00CC387F" w:rsidP="001679C5">
      <w:pPr>
        <w:pStyle w:val="ListParagraph"/>
        <w:numPr>
          <w:ilvl w:val="0"/>
          <w:numId w:val="20"/>
        </w:numPr>
        <w:rPr>
          <w:szCs w:val="20"/>
        </w:rPr>
      </w:pPr>
      <w:r>
        <w:rPr>
          <w:szCs w:val="20"/>
        </w:rPr>
        <w:t xml:space="preserve"> </w:t>
      </w:r>
      <w:r w:rsidR="00C935E4" w:rsidRPr="001679C5">
        <w:rPr>
          <w:szCs w:val="20"/>
        </w:rPr>
        <w:t xml:space="preserve">Coloca por ordem cronológica os acontecimentos </w:t>
      </w:r>
      <w:r w:rsidR="00C36D88" w:rsidRPr="001679C5">
        <w:rPr>
          <w:szCs w:val="20"/>
        </w:rPr>
        <w:t>da Revolução Francesa.</w:t>
      </w:r>
    </w:p>
    <w:p w:rsidR="00C36D88" w:rsidRPr="003E28D6" w:rsidRDefault="00C36D88" w:rsidP="00C935E4">
      <w:pPr>
        <w:rPr>
          <w:szCs w:val="20"/>
        </w:rPr>
      </w:pPr>
    </w:p>
    <w:p w:rsidR="00C935E4" w:rsidRPr="0091657E" w:rsidRDefault="00C36D88" w:rsidP="001679C5">
      <w:pPr>
        <w:pStyle w:val="ListParagraph"/>
        <w:numPr>
          <w:ilvl w:val="0"/>
          <w:numId w:val="5"/>
        </w:numPr>
        <w:rPr>
          <w:rStyle w:val="Strong"/>
          <w:b w:val="0"/>
          <w:color w:val="000000"/>
          <w:szCs w:val="20"/>
        </w:rPr>
      </w:pPr>
      <w:r w:rsidRPr="001B1225">
        <w:rPr>
          <w:szCs w:val="20"/>
        </w:rPr>
        <w:t>Diretório.</w:t>
      </w:r>
      <w:r w:rsidR="00C935E4" w:rsidRPr="0091657E">
        <w:rPr>
          <w:rStyle w:val="Strong"/>
          <w:b w:val="0"/>
          <w:color w:val="000000"/>
          <w:szCs w:val="20"/>
        </w:rPr>
        <w:t xml:space="preserve"> </w:t>
      </w:r>
    </w:p>
    <w:p w:rsidR="00C935E4" w:rsidRPr="0091657E" w:rsidRDefault="00C36D88" w:rsidP="001679C5">
      <w:pPr>
        <w:pStyle w:val="ListParagraph"/>
        <w:numPr>
          <w:ilvl w:val="0"/>
          <w:numId w:val="5"/>
        </w:numPr>
        <w:rPr>
          <w:rStyle w:val="Strong"/>
          <w:b w:val="0"/>
          <w:color w:val="000000"/>
          <w:szCs w:val="20"/>
        </w:rPr>
      </w:pPr>
      <w:r>
        <w:rPr>
          <w:szCs w:val="20"/>
        </w:rPr>
        <w:t>Convenção</w:t>
      </w:r>
      <w:r w:rsidR="00C935E4">
        <w:rPr>
          <w:szCs w:val="20"/>
        </w:rPr>
        <w:t>.</w:t>
      </w:r>
      <w:r w:rsidR="00C935E4" w:rsidRPr="0091657E">
        <w:rPr>
          <w:rStyle w:val="Strong"/>
          <w:b w:val="0"/>
          <w:color w:val="000000"/>
          <w:szCs w:val="20"/>
        </w:rPr>
        <w:t xml:space="preserve"> </w:t>
      </w:r>
    </w:p>
    <w:p w:rsidR="00C935E4" w:rsidRPr="00C935E4" w:rsidRDefault="00C36D88" w:rsidP="001679C5">
      <w:pPr>
        <w:pStyle w:val="ListParagraph"/>
        <w:numPr>
          <w:ilvl w:val="0"/>
          <w:numId w:val="5"/>
        </w:numPr>
        <w:rPr>
          <w:szCs w:val="20"/>
        </w:rPr>
      </w:pPr>
      <w:r w:rsidRPr="001B1225">
        <w:rPr>
          <w:szCs w:val="20"/>
        </w:rPr>
        <w:t>Consulado</w:t>
      </w:r>
      <w:r w:rsidR="00C935E4" w:rsidRPr="00C935E4">
        <w:rPr>
          <w:szCs w:val="20"/>
        </w:rPr>
        <w:t xml:space="preserve">. </w:t>
      </w:r>
    </w:p>
    <w:p w:rsidR="00C935E4" w:rsidRPr="00E37854" w:rsidRDefault="00C36D88" w:rsidP="001679C5">
      <w:pPr>
        <w:pStyle w:val="ListParagraph"/>
        <w:numPr>
          <w:ilvl w:val="0"/>
          <w:numId w:val="5"/>
        </w:numPr>
        <w:rPr>
          <w:rStyle w:val="Strong"/>
          <w:bCs w:val="0"/>
        </w:rPr>
      </w:pPr>
      <w:r w:rsidRPr="001B1225">
        <w:rPr>
          <w:szCs w:val="20"/>
        </w:rPr>
        <w:t>Império</w:t>
      </w:r>
      <w:r w:rsidR="00C935E4">
        <w:rPr>
          <w:szCs w:val="20"/>
        </w:rPr>
        <w:t>.</w:t>
      </w:r>
    </w:p>
    <w:p w:rsidR="00C935E4" w:rsidRPr="00C36D88" w:rsidRDefault="00C36D88" w:rsidP="001679C5">
      <w:pPr>
        <w:pStyle w:val="ListParagraph"/>
        <w:numPr>
          <w:ilvl w:val="0"/>
          <w:numId w:val="5"/>
        </w:numPr>
        <w:rPr>
          <w:b/>
        </w:rPr>
      </w:pPr>
      <w:r w:rsidRPr="001B1225">
        <w:rPr>
          <w:szCs w:val="20"/>
        </w:rPr>
        <w:t>Assembleia Constituinte</w:t>
      </w:r>
      <w:r w:rsidR="00C935E4" w:rsidRPr="00DC601A">
        <w:rPr>
          <w:szCs w:val="20"/>
        </w:rPr>
        <w:t xml:space="preserve">. </w:t>
      </w:r>
    </w:p>
    <w:p w:rsidR="00C36D88" w:rsidRPr="00C36D88" w:rsidRDefault="00C36D88" w:rsidP="001679C5">
      <w:pPr>
        <w:pStyle w:val="ListParagraph"/>
        <w:numPr>
          <w:ilvl w:val="0"/>
          <w:numId w:val="5"/>
        </w:numPr>
        <w:rPr>
          <w:b/>
        </w:rPr>
      </w:pPr>
      <w:r w:rsidRPr="001B1225">
        <w:rPr>
          <w:szCs w:val="20"/>
        </w:rPr>
        <w:t>Assembleia Legislativa</w:t>
      </w:r>
      <w:r>
        <w:rPr>
          <w:szCs w:val="20"/>
        </w:rPr>
        <w:t>.</w:t>
      </w:r>
    </w:p>
    <w:p w:rsidR="00C36D88" w:rsidRDefault="00C36D88" w:rsidP="00C36D88">
      <w:pPr>
        <w:rPr>
          <w:b/>
        </w:rPr>
      </w:pPr>
    </w:p>
    <w:p w:rsidR="001679C5" w:rsidRDefault="001679C5" w:rsidP="00C36D88">
      <w:pPr>
        <w:rPr>
          <w:b/>
        </w:rPr>
      </w:pPr>
    </w:p>
    <w:p w:rsidR="00C935E4" w:rsidRDefault="00C935E4" w:rsidP="00C935E4">
      <w:pPr>
        <w:outlineLvl w:val="0"/>
        <w:rPr>
          <w:b/>
        </w:rPr>
      </w:pPr>
    </w:p>
    <w:p w:rsidR="00C36D88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C36D88">
        <w:t xml:space="preserve">Completa </w:t>
      </w:r>
      <w:proofErr w:type="gramStart"/>
      <w:r w:rsidR="00C36D88" w:rsidRPr="001679C5">
        <w:rPr>
          <w:szCs w:val="20"/>
        </w:rPr>
        <w:t>a(s</w:t>
      </w:r>
      <w:proofErr w:type="gramEnd"/>
      <w:r w:rsidR="00C36D88" w:rsidRPr="001679C5">
        <w:rPr>
          <w:szCs w:val="20"/>
        </w:rPr>
        <w:t>) frase(s) com as opções corretas</w:t>
      </w:r>
      <w:r w:rsidR="00C36D88" w:rsidRPr="00922072">
        <w:t>:</w:t>
      </w:r>
    </w:p>
    <w:p w:rsidR="00C935E4" w:rsidRDefault="00C935E4" w:rsidP="003F04E6">
      <w:pPr>
        <w:outlineLvl w:val="0"/>
        <w:rPr>
          <w:b/>
        </w:rPr>
      </w:pPr>
    </w:p>
    <w:p w:rsidR="00C36D88" w:rsidRPr="001B1225" w:rsidRDefault="00C36D88" w:rsidP="00C36D88">
      <w:pPr>
        <w:rPr>
          <w:szCs w:val="20"/>
        </w:rPr>
      </w:pPr>
      <w:r w:rsidRPr="001B1225">
        <w:rPr>
          <w:szCs w:val="20"/>
        </w:rPr>
        <w:t xml:space="preserve">Sistema de governo político que substituiu a monarquia constitucional. _________________ </w:t>
      </w:r>
    </w:p>
    <w:p w:rsidR="00C36D88" w:rsidRPr="001B1225" w:rsidRDefault="00C36D88" w:rsidP="00C36D88">
      <w:pPr>
        <w:rPr>
          <w:szCs w:val="20"/>
        </w:rPr>
      </w:pPr>
      <w:r w:rsidRPr="001B1225">
        <w:rPr>
          <w:szCs w:val="20"/>
        </w:rPr>
        <w:t xml:space="preserve">Direito de voto mediante o pagamento de um imposto. _________________ </w:t>
      </w:r>
    </w:p>
    <w:p w:rsidR="00C36D88" w:rsidRPr="001B1225" w:rsidRDefault="00C36D88" w:rsidP="00C36D88">
      <w:pPr>
        <w:rPr>
          <w:szCs w:val="20"/>
        </w:rPr>
      </w:pPr>
      <w:r w:rsidRPr="001B1225">
        <w:rPr>
          <w:szCs w:val="20"/>
        </w:rPr>
        <w:t xml:space="preserve">Etapa da Revolução Francesa, em que os Jacobinos prenderam o rei (1792) e lideraram a Revolução. _________________ </w:t>
      </w:r>
    </w:p>
    <w:p w:rsidR="00C36D88" w:rsidRPr="001B1225" w:rsidRDefault="00C36D88" w:rsidP="00C36D88">
      <w:pPr>
        <w:rPr>
          <w:szCs w:val="20"/>
        </w:rPr>
      </w:pPr>
      <w:r w:rsidRPr="001B1225">
        <w:rPr>
          <w:szCs w:val="20"/>
        </w:rPr>
        <w:t xml:space="preserve">Monarquia que substituiu a monarquia absoluta. _________________ </w:t>
      </w:r>
    </w:p>
    <w:p w:rsidR="00C36D88" w:rsidRPr="001B1225" w:rsidRDefault="00C36D88" w:rsidP="00C36D88">
      <w:pPr>
        <w:rPr>
          <w:szCs w:val="20"/>
        </w:rPr>
      </w:pPr>
      <w:r w:rsidRPr="001B1225">
        <w:rPr>
          <w:szCs w:val="20"/>
        </w:rPr>
        <w:t>Documento aprovado pela Assembleia Constituinte em 1791. _________________</w:t>
      </w:r>
    </w:p>
    <w:p w:rsidR="00C36D88" w:rsidRDefault="00C36D88" w:rsidP="00C36D88">
      <w:pPr>
        <w:rPr>
          <w:szCs w:val="20"/>
        </w:rPr>
      </w:pPr>
    </w:p>
    <w:p w:rsidR="00C36D88" w:rsidRPr="00C36D88" w:rsidRDefault="00C36D88" w:rsidP="00C36D88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="00CC387F">
        <w:rPr>
          <w:szCs w:val="20"/>
        </w:rPr>
        <w:t>República;</w:t>
      </w:r>
      <w:r w:rsidRPr="001B1225">
        <w:rPr>
          <w:szCs w:val="20"/>
        </w:rPr>
        <w:t xml:space="preserve"> Monarquia</w:t>
      </w:r>
      <w:r w:rsidR="00CC387F">
        <w:rPr>
          <w:szCs w:val="20"/>
        </w:rPr>
        <w:t>;</w:t>
      </w:r>
      <w:r>
        <w:rPr>
          <w:szCs w:val="20"/>
        </w:rPr>
        <w:t xml:space="preserve"> </w:t>
      </w:r>
      <w:r w:rsidR="00CC387F">
        <w:rPr>
          <w:szCs w:val="20"/>
        </w:rPr>
        <w:t>Censitário;</w:t>
      </w:r>
      <w:r w:rsidRPr="001B1225">
        <w:rPr>
          <w:szCs w:val="20"/>
        </w:rPr>
        <w:t xml:space="preserve"> Universal</w:t>
      </w:r>
      <w:r w:rsidR="00CC387F">
        <w:rPr>
          <w:szCs w:val="20"/>
        </w:rPr>
        <w:t>;</w:t>
      </w:r>
      <w:r>
        <w:rPr>
          <w:b/>
          <w:szCs w:val="20"/>
        </w:rPr>
        <w:t xml:space="preserve"> </w:t>
      </w:r>
      <w:r w:rsidR="00CC387F">
        <w:rPr>
          <w:szCs w:val="20"/>
        </w:rPr>
        <w:t>Convenção;</w:t>
      </w:r>
      <w:r w:rsidRPr="001B1225">
        <w:rPr>
          <w:szCs w:val="20"/>
        </w:rPr>
        <w:t xml:space="preserve"> República burguesa</w:t>
      </w:r>
      <w:r w:rsidR="00CC387F">
        <w:rPr>
          <w:szCs w:val="20"/>
        </w:rPr>
        <w:t>;</w:t>
      </w:r>
      <w:r>
        <w:rPr>
          <w:szCs w:val="20"/>
        </w:rPr>
        <w:t xml:space="preserve"> </w:t>
      </w:r>
      <w:r w:rsidR="00CC387F">
        <w:rPr>
          <w:szCs w:val="20"/>
        </w:rPr>
        <w:t>Direito divino;</w:t>
      </w:r>
      <w:r w:rsidRPr="001B1225">
        <w:rPr>
          <w:szCs w:val="20"/>
        </w:rPr>
        <w:t xml:space="preserve"> Constitucional</w:t>
      </w:r>
      <w:r w:rsidR="00CC387F">
        <w:rPr>
          <w:szCs w:val="20"/>
        </w:rPr>
        <w:t>;</w:t>
      </w:r>
      <w:r>
        <w:rPr>
          <w:szCs w:val="20"/>
        </w:rPr>
        <w:t xml:space="preserve"> </w:t>
      </w:r>
      <w:r w:rsidR="00CC387F">
        <w:rPr>
          <w:szCs w:val="20"/>
        </w:rPr>
        <w:t>Constituição;</w:t>
      </w:r>
      <w:r w:rsidRPr="001B1225">
        <w:rPr>
          <w:szCs w:val="20"/>
        </w:rPr>
        <w:t xml:space="preserve"> Calendário revolucionário</w:t>
      </w:r>
    </w:p>
    <w:p w:rsidR="00226BC6" w:rsidRDefault="00226BC6" w:rsidP="003F04E6">
      <w:pPr>
        <w:outlineLvl w:val="0"/>
        <w:rPr>
          <w:b/>
        </w:rPr>
      </w:pPr>
    </w:p>
    <w:p w:rsidR="001679C5" w:rsidRDefault="001679C5" w:rsidP="003F04E6">
      <w:pPr>
        <w:outlineLvl w:val="0"/>
        <w:rPr>
          <w:b/>
        </w:rPr>
      </w:pPr>
    </w:p>
    <w:p w:rsidR="00226BC6" w:rsidRDefault="00226BC6" w:rsidP="003F04E6">
      <w:pPr>
        <w:outlineLvl w:val="0"/>
        <w:rPr>
          <w:b/>
        </w:rPr>
      </w:pPr>
    </w:p>
    <w:p w:rsidR="00226BC6" w:rsidRPr="001679C5" w:rsidRDefault="00CC387F" w:rsidP="001679C5">
      <w:pPr>
        <w:pStyle w:val="ListParagraph"/>
        <w:numPr>
          <w:ilvl w:val="0"/>
          <w:numId w:val="20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226BC6" w:rsidRPr="001679C5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226BC6" w:rsidRDefault="00226BC6" w:rsidP="00226BC6">
      <w:pPr>
        <w:rPr>
          <w:rStyle w:val="Strong"/>
          <w:b w:val="0"/>
          <w:color w:val="000000"/>
          <w:szCs w:val="20"/>
        </w:rPr>
      </w:pPr>
    </w:p>
    <w:p w:rsidR="00226BC6" w:rsidRDefault="00226BC6" w:rsidP="00226BC6">
      <w:pPr>
        <w:tabs>
          <w:tab w:val="left" w:pos="3525"/>
        </w:tabs>
        <w:rPr>
          <w:b/>
          <w:bCs/>
        </w:rPr>
      </w:pPr>
      <w:r w:rsidRPr="001B1225">
        <w:rPr>
          <w:szCs w:val="20"/>
        </w:rPr>
        <w:t>O que mudou depois da Revolução Francesa?</w:t>
      </w:r>
      <w:r>
        <w:rPr>
          <w:b/>
          <w:bCs/>
        </w:rPr>
        <w:tab/>
      </w:r>
    </w:p>
    <w:p w:rsidR="0049351B" w:rsidRDefault="0049351B" w:rsidP="00226BC6">
      <w:pPr>
        <w:tabs>
          <w:tab w:val="left" w:pos="3525"/>
        </w:tabs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0"/>
        <w:gridCol w:w="5978"/>
      </w:tblGrid>
      <w:tr w:rsidR="00226BC6" w:rsidRPr="0074754C" w:rsidTr="0049351B">
        <w:trPr>
          <w:tblCellSpacing w:w="45" w:type="dxa"/>
        </w:trPr>
        <w:tc>
          <w:tcPr>
            <w:tcW w:w="3309" w:type="dxa"/>
          </w:tcPr>
          <w:p w:rsidR="00226BC6" w:rsidRPr="009A0660" w:rsidRDefault="00226BC6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226BC6" w:rsidRPr="0074754C" w:rsidRDefault="00226BC6" w:rsidP="0049351B">
            <w:pPr>
              <w:pStyle w:val="ListParagraph"/>
              <w:jc w:val="both"/>
            </w:pPr>
          </w:p>
        </w:tc>
        <w:tc>
          <w:tcPr>
            <w:tcW w:w="20" w:type="dxa"/>
          </w:tcPr>
          <w:p w:rsidR="00226BC6" w:rsidRPr="0074754C" w:rsidRDefault="00226BC6" w:rsidP="0049351B">
            <w:pPr>
              <w:pStyle w:val="ListParagraph"/>
            </w:pPr>
          </w:p>
        </w:tc>
        <w:tc>
          <w:tcPr>
            <w:tcW w:w="5843" w:type="dxa"/>
          </w:tcPr>
          <w:p w:rsidR="00226BC6" w:rsidRPr="009A0660" w:rsidRDefault="00226BC6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226BC6" w:rsidRPr="0074754C" w:rsidTr="0049351B">
        <w:trPr>
          <w:tblCellSpacing w:w="45" w:type="dxa"/>
        </w:trPr>
        <w:tc>
          <w:tcPr>
            <w:tcW w:w="3309" w:type="dxa"/>
            <w:hideMark/>
          </w:tcPr>
          <w:p w:rsidR="00226BC6" w:rsidRPr="0074754C" w:rsidRDefault="00226BC6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1B1225">
              <w:rPr>
                <w:szCs w:val="20"/>
              </w:rPr>
              <w:t>Alteração económica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226BC6" w:rsidRPr="0074754C" w:rsidRDefault="00226BC6" w:rsidP="0049351B">
            <w:pPr>
              <w:pStyle w:val="ListParagraph"/>
              <w:jc w:val="both"/>
            </w:pPr>
          </w:p>
        </w:tc>
        <w:tc>
          <w:tcPr>
            <w:tcW w:w="20" w:type="dxa"/>
            <w:hideMark/>
          </w:tcPr>
          <w:p w:rsidR="00226BC6" w:rsidRPr="0074754C" w:rsidRDefault="00226BC6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226BC6" w:rsidRPr="0074754C" w:rsidRDefault="00226BC6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="0049351B">
              <w:rPr>
                <w:szCs w:val="20"/>
              </w:rPr>
              <w:t>S</w:t>
            </w:r>
            <w:r w:rsidRPr="001B1225">
              <w:rPr>
                <w:szCs w:val="20"/>
              </w:rPr>
              <w:t>ubstituição da monarquia absoluta pela monarquia constitucional</w:t>
            </w:r>
            <w:r w:rsidRPr="00DC601A">
              <w:rPr>
                <w:szCs w:val="20"/>
              </w:rPr>
              <w:t>.</w:t>
            </w:r>
          </w:p>
        </w:tc>
      </w:tr>
      <w:tr w:rsidR="00226BC6" w:rsidRPr="0074754C" w:rsidTr="0049351B">
        <w:trPr>
          <w:tblCellSpacing w:w="45" w:type="dxa"/>
        </w:trPr>
        <w:tc>
          <w:tcPr>
            <w:tcW w:w="3309" w:type="dxa"/>
          </w:tcPr>
          <w:p w:rsidR="00226BC6" w:rsidRDefault="00226BC6" w:rsidP="0049351B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1B1225">
              <w:rPr>
                <w:szCs w:val="20"/>
              </w:rPr>
              <w:t>Alteração política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226BC6" w:rsidRDefault="00226BC6" w:rsidP="0049351B">
            <w:pPr>
              <w:pStyle w:val="ListParagraph"/>
              <w:rPr>
                <w:noProof/>
              </w:rPr>
            </w:pPr>
          </w:p>
        </w:tc>
        <w:tc>
          <w:tcPr>
            <w:tcW w:w="20" w:type="dxa"/>
          </w:tcPr>
          <w:p w:rsidR="00226BC6" w:rsidRDefault="00226BC6" w:rsidP="0049351B">
            <w:pPr>
              <w:pStyle w:val="ListParagraph"/>
              <w:rPr>
                <w:noProof/>
              </w:rPr>
            </w:pPr>
          </w:p>
        </w:tc>
        <w:tc>
          <w:tcPr>
            <w:tcW w:w="5843" w:type="dxa"/>
          </w:tcPr>
          <w:p w:rsidR="00226BC6" w:rsidRPr="005443E2" w:rsidRDefault="00226BC6" w:rsidP="0049351B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49351B">
              <w:rPr>
                <w:szCs w:val="20"/>
              </w:rPr>
              <w:t>A</w:t>
            </w:r>
            <w:r w:rsidR="0049351B" w:rsidRPr="001B1225">
              <w:rPr>
                <w:szCs w:val="20"/>
              </w:rPr>
              <w:t>bolição dos direitos feudais</w:t>
            </w:r>
            <w:r w:rsidRPr="00DC601A">
              <w:rPr>
                <w:szCs w:val="20"/>
              </w:rPr>
              <w:t>.</w:t>
            </w:r>
          </w:p>
        </w:tc>
      </w:tr>
      <w:tr w:rsidR="00226BC6" w:rsidRPr="0074754C" w:rsidTr="001679C5">
        <w:trPr>
          <w:trHeight w:val="740"/>
          <w:tblCellSpacing w:w="45" w:type="dxa"/>
        </w:trPr>
        <w:tc>
          <w:tcPr>
            <w:tcW w:w="3309" w:type="dxa"/>
            <w:hideMark/>
          </w:tcPr>
          <w:p w:rsidR="00226BC6" w:rsidRPr="0074754C" w:rsidRDefault="00226BC6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1B1225">
              <w:rPr>
                <w:szCs w:val="20"/>
              </w:rPr>
              <w:t>Alteração social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226BC6" w:rsidRPr="0074754C" w:rsidRDefault="00226BC6" w:rsidP="0049351B">
            <w:pPr>
              <w:ind w:firstLine="128"/>
            </w:pPr>
          </w:p>
        </w:tc>
        <w:tc>
          <w:tcPr>
            <w:tcW w:w="20" w:type="dxa"/>
            <w:hideMark/>
          </w:tcPr>
          <w:p w:rsidR="00226BC6" w:rsidRPr="0074754C" w:rsidRDefault="00226BC6" w:rsidP="0049351B">
            <w:pPr>
              <w:pStyle w:val="ListParagraph"/>
            </w:pPr>
          </w:p>
        </w:tc>
        <w:tc>
          <w:tcPr>
            <w:tcW w:w="5843" w:type="dxa"/>
            <w:hideMark/>
          </w:tcPr>
          <w:p w:rsidR="00226BC6" w:rsidRDefault="00226BC6" w:rsidP="0049351B">
            <w:pPr>
              <w:rPr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49351B">
              <w:rPr>
                <w:szCs w:val="20"/>
              </w:rPr>
              <w:t>S</w:t>
            </w:r>
            <w:r w:rsidR="0049351B" w:rsidRPr="001B1225">
              <w:rPr>
                <w:szCs w:val="20"/>
              </w:rPr>
              <w:t>ubstituição do mercantilismo pelo liberalismo económico</w:t>
            </w:r>
            <w:r>
              <w:rPr>
                <w:szCs w:val="20"/>
              </w:rPr>
              <w:t>.</w:t>
            </w:r>
          </w:p>
          <w:p w:rsidR="001679C5" w:rsidRPr="0074754C" w:rsidRDefault="001679C5" w:rsidP="0049351B"/>
        </w:tc>
      </w:tr>
    </w:tbl>
    <w:p w:rsidR="001679C5" w:rsidRPr="001679C5" w:rsidRDefault="001679C5" w:rsidP="001679C5">
      <w:pPr>
        <w:ind w:left="360"/>
        <w:rPr>
          <w:rStyle w:val="Strong"/>
          <w:b w:val="0"/>
          <w:color w:val="000000"/>
          <w:szCs w:val="20"/>
        </w:rPr>
      </w:pPr>
    </w:p>
    <w:p w:rsidR="001679C5" w:rsidRDefault="001679C5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br w:type="page"/>
      </w:r>
    </w:p>
    <w:p w:rsidR="0049351B" w:rsidRPr="001679C5" w:rsidRDefault="00CC387F" w:rsidP="001679C5">
      <w:pPr>
        <w:pStyle w:val="ListParagraph"/>
        <w:numPr>
          <w:ilvl w:val="0"/>
          <w:numId w:val="20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49351B" w:rsidRPr="001679C5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49351B" w:rsidRDefault="0049351B" w:rsidP="0049351B">
      <w:pPr>
        <w:rPr>
          <w:rStyle w:val="Strong"/>
          <w:b w:val="0"/>
          <w:color w:val="000000"/>
          <w:szCs w:val="20"/>
        </w:rPr>
      </w:pPr>
    </w:p>
    <w:p w:rsidR="0049351B" w:rsidRPr="001B1225" w:rsidRDefault="0049351B" w:rsidP="0049351B">
      <w:pPr>
        <w:rPr>
          <w:szCs w:val="20"/>
        </w:rPr>
      </w:pPr>
      <w:r w:rsidRPr="001B1225">
        <w:rPr>
          <w:szCs w:val="20"/>
        </w:rPr>
        <w:t>Que tipos de fatores desencadearam a Revolução Francesa?</w:t>
      </w:r>
    </w:p>
    <w:p w:rsidR="0049351B" w:rsidRDefault="0049351B" w:rsidP="0049351B">
      <w:pPr>
        <w:tabs>
          <w:tab w:val="left" w:pos="3525"/>
        </w:tabs>
        <w:rPr>
          <w:b/>
          <w:bCs/>
        </w:rPr>
      </w:pPr>
    </w:p>
    <w:tbl>
      <w:tblPr>
        <w:tblW w:w="9752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8"/>
        <w:gridCol w:w="567"/>
        <w:gridCol w:w="709"/>
        <w:gridCol w:w="4328"/>
      </w:tblGrid>
      <w:tr w:rsidR="0049351B" w:rsidRPr="0074754C" w:rsidTr="00DB5DBF">
        <w:trPr>
          <w:tblCellSpacing w:w="45" w:type="dxa"/>
        </w:trPr>
        <w:tc>
          <w:tcPr>
            <w:tcW w:w="4013" w:type="dxa"/>
          </w:tcPr>
          <w:p w:rsidR="0049351B" w:rsidRPr="009A0660" w:rsidRDefault="0049351B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77" w:type="dxa"/>
          </w:tcPr>
          <w:p w:rsidR="0049351B" w:rsidRPr="0074754C" w:rsidRDefault="0049351B" w:rsidP="0049351B">
            <w:pPr>
              <w:pStyle w:val="ListParagraph"/>
              <w:jc w:val="both"/>
            </w:pPr>
          </w:p>
        </w:tc>
        <w:tc>
          <w:tcPr>
            <w:tcW w:w="619" w:type="dxa"/>
          </w:tcPr>
          <w:p w:rsidR="0049351B" w:rsidRPr="0074754C" w:rsidRDefault="0049351B" w:rsidP="0049351B">
            <w:pPr>
              <w:pStyle w:val="ListParagraph"/>
            </w:pPr>
          </w:p>
        </w:tc>
        <w:tc>
          <w:tcPr>
            <w:tcW w:w="4193" w:type="dxa"/>
          </w:tcPr>
          <w:p w:rsidR="0049351B" w:rsidRPr="009A0660" w:rsidRDefault="0049351B" w:rsidP="0049351B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49351B" w:rsidRPr="0074754C" w:rsidTr="00DB5DBF">
        <w:trPr>
          <w:tblCellSpacing w:w="45" w:type="dxa"/>
        </w:trPr>
        <w:tc>
          <w:tcPr>
            <w:tcW w:w="4013" w:type="dxa"/>
            <w:hideMark/>
          </w:tcPr>
          <w:p w:rsidR="0049351B" w:rsidRPr="0074754C" w:rsidRDefault="0049351B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1B1225">
              <w:rPr>
                <w:szCs w:val="20"/>
              </w:rPr>
              <w:t>Défice comercial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  <w:hideMark/>
          </w:tcPr>
          <w:p w:rsidR="0049351B" w:rsidRPr="0074754C" w:rsidRDefault="0049351B" w:rsidP="0049351B">
            <w:pPr>
              <w:pStyle w:val="ListParagraph"/>
              <w:jc w:val="both"/>
            </w:pPr>
          </w:p>
        </w:tc>
        <w:tc>
          <w:tcPr>
            <w:tcW w:w="619" w:type="dxa"/>
            <w:hideMark/>
          </w:tcPr>
          <w:p w:rsidR="0049351B" w:rsidRPr="0074754C" w:rsidRDefault="0049351B" w:rsidP="0049351B">
            <w:pPr>
              <w:pStyle w:val="ListParagraph"/>
            </w:pPr>
          </w:p>
        </w:tc>
        <w:tc>
          <w:tcPr>
            <w:tcW w:w="4193" w:type="dxa"/>
            <w:hideMark/>
          </w:tcPr>
          <w:p w:rsidR="0049351B" w:rsidRPr="0074754C" w:rsidRDefault="0049351B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szCs w:val="20"/>
              </w:rPr>
              <w:t>C</w:t>
            </w:r>
            <w:r w:rsidRPr="001B1225">
              <w:rPr>
                <w:szCs w:val="20"/>
              </w:rPr>
              <w:t>rise social</w:t>
            </w:r>
            <w:r w:rsidRPr="00DC601A">
              <w:rPr>
                <w:szCs w:val="20"/>
              </w:rPr>
              <w:t>.</w:t>
            </w:r>
          </w:p>
        </w:tc>
      </w:tr>
      <w:tr w:rsidR="0049351B" w:rsidRPr="0074754C" w:rsidTr="00DB5DBF">
        <w:trPr>
          <w:tblCellSpacing w:w="45" w:type="dxa"/>
        </w:trPr>
        <w:tc>
          <w:tcPr>
            <w:tcW w:w="4013" w:type="dxa"/>
          </w:tcPr>
          <w:p w:rsidR="0049351B" w:rsidRDefault="0049351B" w:rsidP="0049351B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1B1225">
              <w:rPr>
                <w:szCs w:val="20"/>
              </w:rPr>
              <w:t>Elevados impostos pagos pelo Terceiro Estado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</w:tcPr>
          <w:p w:rsidR="0049351B" w:rsidRDefault="0049351B" w:rsidP="0049351B">
            <w:pPr>
              <w:pStyle w:val="ListParagraph"/>
              <w:rPr>
                <w:noProof/>
              </w:rPr>
            </w:pPr>
          </w:p>
        </w:tc>
        <w:tc>
          <w:tcPr>
            <w:tcW w:w="619" w:type="dxa"/>
          </w:tcPr>
          <w:p w:rsidR="0049351B" w:rsidRDefault="0049351B" w:rsidP="0049351B">
            <w:pPr>
              <w:pStyle w:val="ListParagraph"/>
              <w:rPr>
                <w:noProof/>
              </w:rPr>
            </w:pPr>
          </w:p>
        </w:tc>
        <w:tc>
          <w:tcPr>
            <w:tcW w:w="4193" w:type="dxa"/>
          </w:tcPr>
          <w:p w:rsidR="0049351B" w:rsidRPr="005443E2" w:rsidRDefault="0049351B" w:rsidP="0049351B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szCs w:val="20"/>
              </w:rPr>
              <w:t>C</w:t>
            </w:r>
            <w:r w:rsidRPr="001B1225">
              <w:rPr>
                <w:szCs w:val="20"/>
              </w:rPr>
              <w:t>rise política</w:t>
            </w:r>
            <w:r w:rsidRPr="00DC601A">
              <w:rPr>
                <w:szCs w:val="20"/>
              </w:rPr>
              <w:t>.</w:t>
            </w:r>
          </w:p>
        </w:tc>
      </w:tr>
      <w:tr w:rsidR="0049351B" w:rsidRPr="0074754C" w:rsidTr="00DB5DBF">
        <w:trPr>
          <w:tblCellSpacing w:w="45" w:type="dxa"/>
        </w:trPr>
        <w:tc>
          <w:tcPr>
            <w:tcW w:w="4013" w:type="dxa"/>
            <w:hideMark/>
          </w:tcPr>
          <w:p w:rsidR="0049351B" w:rsidRPr="0074754C" w:rsidRDefault="0049351B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1B1225">
              <w:rPr>
                <w:szCs w:val="20"/>
              </w:rPr>
              <w:t>Baixa produtividade industrial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  <w:hideMark/>
          </w:tcPr>
          <w:p w:rsidR="0049351B" w:rsidRPr="0074754C" w:rsidRDefault="0049351B" w:rsidP="0049351B">
            <w:pPr>
              <w:ind w:firstLine="128"/>
            </w:pPr>
          </w:p>
        </w:tc>
        <w:tc>
          <w:tcPr>
            <w:tcW w:w="619" w:type="dxa"/>
            <w:hideMark/>
          </w:tcPr>
          <w:p w:rsidR="0049351B" w:rsidRPr="0074754C" w:rsidRDefault="0049351B" w:rsidP="0049351B">
            <w:pPr>
              <w:pStyle w:val="ListParagraph"/>
            </w:pPr>
          </w:p>
        </w:tc>
        <w:tc>
          <w:tcPr>
            <w:tcW w:w="4193" w:type="dxa"/>
            <w:hideMark/>
          </w:tcPr>
          <w:p w:rsidR="0049351B" w:rsidRPr="0074754C" w:rsidRDefault="0049351B" w:rsidP="0049351B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szCs w:val="20"/>
              </w:rPr>
              <w:t>C</w:t>
            </w:r>
            <w:r w:rsidRPr="001B1225">
              <w:rPr>
                <w:szCs w:val="20"/>
              </w:rPr>
              <w:t>rise financeira</w:t>
            </w:r>
            <w:r>
              <w:rPr>
                <w:szCs w:val="20"/>
              </w:rPr>
              <w:t>.</w:t>
            </w:r>
          </w:p>
        </w:tc>
      </w:tr>
      <w:tr w:rsidR="0049351B" w:rsidRPr="0074754C" w:rsidTr="00DB5DBF">
        <w:trPr>
          <w:tblCellSpacing w:w="45" w:type="dxa"/>
        </w:trPr>
        <w:tc>
          <w:tcPr>
            <w:tcW w:w="4013" w:type="dxa"/>
          </w:tcPr>
          <w:p w:rsidR="0049351B" w:rsidRDefault="0049351B" w:rsidP="0049351B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Pr="001B1225">
              <w:rPr>
                <w:szCs w:val="20"/>
              </w:rPr>
              <w:t>Descrédito da monarquia absoluta</w:t>
            </w:r>
            <w:r>
              <w:rPr>
                <w:szCs w:val="20"/>
              </w:rPr>
              <w:t>.</w:t>
            </w:r>
          </w:p>
        </w:tc>
        <w:tc>
          <w:tcPr>
            <w:tcW w:w="477" w:type="dxa"/>
          </w:tcPr>
          <w:p w:rsidR="0049351B" w:rsidRPr="0074754C" w:rsidRDefault="0049351B" w:rsidP="0049351B">
            <w:pPr>
              <w:ind w:firstLine="128"/>
            </w:pPr>
          </w:p>
        </w:tc>
        <w:tc>
          <w:tcPr>
            <w:tcW w:w="619" w:type="dxa"/>
          </w:tcPr>
          <w:p w:rsidR="0049351B" w:rsidRPr="0074754C" w:rsidRDefault="0049351B" w:rsidP="0049351B">
            <w:pPr>
              <w:pStyle w:val="ListParagraph"/>
            </w:pPr>
          </w:p>
        </w:tc>
        <w:tc>
          <w:tcPr>
            <w:tcW w:w="4193" w:type="dxa"/>
          </w:tcPr>
          <w:p w:rsidR="0049351B" w:rsidRDefault="0049351B" w:rsidP="0049351B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>
              <w:rPr>
                <w:szCs w:val="20"/>
              </w:rPr>
              <w:t>C</w:t>
            </w:r>
            <w:r w:rsidRPr="001B1225">
              <w:rPr>
                <w:szCs w:val="20"/>
              </w:rPr>
              <w:t>rise económica</w:t>
            </w:r>
            <w:r>
              <w:rPr>
                <w:szCs w:val="20"/>
              </w:rPr>
              <w:t>.</w:t>
            </w:r>
          </w:p>
        </w:tc>
      </w:tr>
    </w:tbl>
    <w:p w:rsidR="00C36D88" w:rsidRDefault="00C36D88" w:rsidP="003F04E6">
      <w:pPr>
        <w:outlineLvl w:val="0"/>
        <w:rPr>
          <w:b/>
        </w:rPr>
      </w:pPr>
    </w:p>
    <w:p w:rsidR="00C36D88" w:rsidRDefault="00C36D88" w:rsidP="003F04E6">
      <w:pPr>
        <w:outlineLvl w:val="0"/>
        <w:rPr>
          <w:b/>
        </w:rPr>
      </w:pPr>
    </w:p>
    <w:p w:rsidR="00EB5064" w:rsidRPr="001679C5" w:rsidRDefault="00CC387F" w:rsidP="001679C5">
      <w:pPr>
        <w:pStyle w:val="ListParagraph"/>
        <w:numPr>
          <w:ilvl w:val="0"/>
          <w:numId w:val="20"/>
        </w:numPr>
        <w:rPr>
          <w:szCs w:val="20"/>
        </w:rPr>
      </w:pPr>
      <w:r>
        <w:rPr>
          <w:szCs w:val="20"/>
        </w:rPr>
        <w:t xml:space="preserve"> </w:t>
      </w:r>
      <w:r w:rsidR="00EB5064" w:rsidRPr="001679C5">
        <w:rPr>
          <w:szCs w:val="20"/>
        </w:rPr>
        <w:t xml:space="preserve">Seleciona a opção correta. </w:t>
      </w:r>
    </w:p>
    <w:p w:rsidR="00EB5064" w:rsidRDefault="00EB5064" w:rsidP="00EB5064">
      <w:pPr>
        <w:outlineLvl w:val="0"/>
        <w:rPr>
          <w:szCs w:val="20"/>
        </w:rPr>
      </w:pPr>
    </w:p>
    <w:p w:rsidR="0049351B" w:rsidRPr="001B1225" w:rsidRDefault="0049351B" w:rsidP="0049351B">
      <w:pPr>
        <w:rPr>
          <w:szCs w:val="20"/>
        </w:rPr>
      </w:pPr>
      <w:r w:rsidRPr="001B1225">
        <w:rPr>
          <w:szCs w:val="20"/>
        </w:rPr>
        <w:t>Qual é o ato revolucionário que se tornou no símbolo da Revolução Francesa?</w:t>
      </w:r>
    </w:p>
    <w:p w:rsidR="00EB5064" w:rsidRPr="003E28D6" w:rsidRDefault="00EB5064" w:rsidP="00EB5064">
      <w:pPr>
        <w:rPr>
          <w:szCs w:val="20"/>
        </w:rPr>
      </w:pPr>
    </w:p>
    <w:p w:rsidR="00EB5064" w:rsidRPr="00EB5064" w:rsidRDefault="0049351B" w:rsidP="001679C5">
      <w:pPr>
        <w:pStyle w:val="ListParagraph"/>
        <w:numPr>
          <w:ilvl w:val="0"/>
          <w:numId w:val="12"/>
        </w:numPr>
        <w:rPr>
          <w:szCs w:val="20"/>
        </w:rPr>
      </w:pPr>
      <w:r w:rsidRPr="001B1225">
        <w:rPr>
          <w:szCs w:val="20"/>
        </w:rPr>
        <w:t>Coroação de Napoleão em 1804</w:t>
      </w:r>
      <w:r w:rsidR="00EB5064" w:rsidRPr="00EB5064">
        <w:rPr>
          <w:szCs w:val="20"/>
        </w:rPr>
        <w:t>.</w:t>
      </w:r>
    </w:p>
    <w:p w:rsidR="00EB5064" w:rsidRPr="003E28D6" w:rsidRDefault="0049351B" w:rsidP="001679C5">
      <w:pPr>
        <w:pStyle w:val="ListParagraph"/>
        <w:numPr>
          <w:ilvl w:val="0"/>
          <w:numId w:val="12"/>
        </w:numPr>
        <w:rPr>
          <w:szCs w:val="20"/>
        </w:rPr>
      </w:pPr>
      <w:r w:rsidRPr="001B1225">
        <w:rPr>
          <w:szCs w:val="20"/>
        </w:rPr>
        <w:t>Aprovação da Constituição Francesa em 1791</w:t>
      </w:r>
      <w:r w:rsidR="00EB5064" w:rsidRPr="003E28D6">
        <w:rPr>
          <w:szCs w:val="20"/>
        </w:rPr>
        <w:t>.</w:t>
      </w:r>
    </w:p>
    <w:p w:rsidR="00EB5064" w:rsidRPr="003E28D6" w:rsidRDefault="0049351B" w:rsidP="001679C5">
      <w:pPr>
        <w:pStyle w:val="ListParagraph"/>
        <w:numPr>
          <w:ilvl w:val="0"/>
          <w:numId w:val="12"/>
        </w:numPr>
        <w:rPr>
          <w:szCs w:val="20"/>
        </w:rPr>
      </w:pPr>
      <w:r w:rsidRPr="001B1225">
        <w:rPr>
          <w:szCs w:val="20"/>
        </w:rPr>
        <w:t>Tomada da Bastilha a 14 de julho de 1789</w:t>
      </w:r>
      <w:r w:rsidR="00EB5064" w:rsidRPr="003E28D6">
        <w:rPr>
          <w:szCs w:val="20"/>
        </w:rPr>
        <w:t>.</w:t>
      </w:r>
    </w:p>
    <w:p w:rsidR="00C935E4" w:rsidRDefault="00C935E4" w:rsidP="003F04E6">
      <w:pPr>
        <w:outlineLvl w:val="0"/>
        <w:rPr>
          <w:szCs w:val="20"/>
        </w:rPr>
      </w:pPr>
    </w:p>
    <w:p w:rsidR="0049351B" w:rsidRDefault="0049351B" w:rsidP="003F04E6">
      <w:pPr>
        <w:outlineLvl w:val="0"/>
        <w:rPr>
          <w:b/>
        </w:rPr>
      </w:pPr>
    </w:p>
    <w:p w:rsidR="0049351B" w:rsidRPr="001679C5" w:rsidRDefault="00CC387F" w:rsidP="001679C5">
      <w:pPr>
        <w:pStyle w:val="ListParagraph"/>
        <w:numPr>
          <w:ilvl w:val="0"/>
          <w:numId w:val="20"/>
        </w:numPr>
        <w:rPr>
          <w:szCs w:val="20"/>
        </w:rPr>
      </w:pPr>
      <w:r>
        <w:rPr>
          <w:szCs w:val="20"/>
        </w:rPr>
        <w:t xml:space="preserve"> </w:t>
      </w:r>
      <w:r w:rsidR="0049351B" w:rsidRPr="001679C5">
        <w:rPr>
          <w:szCs w:val="20"/>
        </w:rPr>
        <w:t xml:space="preserve">Seleciona a opção correta. </w:t>
      </w:r>
    </w:p>
    <w:p w:rsidR="0049351B" w:rsidRDefault="0049351B" w:rsidP="0049351B">
      <w:pPr>
        <w:outlineLvl w:val="0"/>
        <w:rPr>
          <w:szCs w:val="20"/>
        </w:rPr>
      </w:pPr>
    </w:p>
    <w:p w:rsidR="0049351B" w:rsidRDefault="0049351B" w:rsidP="0049351B">
      <w:pPr>
        <w:rPr>
          <w:szCs w:val="20"/>
        </w:rPr>
      </w:pPr>
      <w:r w:rsidRPr="001B1225">
        <w:rPr>
          <w:szCs w:val="20"/>
        </w:rPr>
        <w:t xml:space="preserve">Quem eram os </w:t>
      </w:r>
      <w:proofErr w:type="spellStart"/>
      <w:r w:rsidRPr="001B1225">
        <w:rPr>
          <w:szCs w:val="20"/>
        </w:rPr>
        <w:t>sans-culottes</w:t>
      </w:r>
      <w:proofErr w:type="spellEnd"/>
      <w:r w:rsidRPr="001B1225">
        <w:rPr>
          <w:szCs w:val="20"/>
        </w:rPr>
        <w:t>?</w:t>
      </w:r>
    </w:p>
    <w:p w:rsidR="0049351B" w:rsidRPr="003E28D6" w:rsidRDefault="0049351B" w:rsidP="0049351B">
      <w:pPr>
        <w:rPr>
          <w:szCs w:val="20"/>
        </w:rPr>
      </w:pPr>
    </w:p>
    <w:p w:rsidR="0049351B" w:rsidRPr="00EB5064" w:rsidRDefault="0049351B" w:rsidP="001679C5">
      <w:pPr>
        <w:pStyle w:val="ListParagraph"/>
        <w:numPr>
          <w:ilvl w:val="0"/>
          <w:numId w:val="13"/>
        </w:numPr>
        <w:rPr>
          <w:szCs w:val="20"/>
        </w:rPr>
      </w:pPr>
      <w:r w:rsidRPr="001B1225">
        <w:rPr>
          <w:szCs w:val="20"/>
        </w:rPr>
        <w:t>Re</w:t>
      </w:r>
      <w:r>
        <w:rPr>
          <w:szCs w:val="20"/>
        </w:rPr>
        <w:t>volucionários de origem popular</w:t>
      </w:r>
      <w:r w:rsidRPr="00EB5064">
        <w:rPr>
          <w:szCs w:val="20"/>
        </w:rPr>
        <w:t>.</w:t>
      </w:r>
    </w:p>
    <w:p w:rsidR="0049351B" w:rsidRPr="003E28D6" w:rsidRDefault="0049351B" w:rsidP="001679C5">
      <w:pPr>
        <w:pStyle w:val="ListParagraph"/>
        <w:numPr>
          <w:ilvl w:val="0"/>
          <w:numId w:val="13"/>
        </w:numPr>
        <w:rPr>
          <w:szCs w:val="20"/>
        </w:rPr>
      </w:pPr>
      <w:r w:rsidRPr="001B1225">
        <w:rPr>
          <w:szCs w:val="20"/>
        </w:rPr>
        <w:t>Nobres que se tinham juntado à causa republicana</w:t>
      </w:r>
      <w:r w:rsidRPr="003E28D6">
        <w:rPr>
          <w:szCs w:val="20"/>
        </w:rPr>
        <w:t>.</w:t>
      </w:r>
    </w:p>
    <w:p w:rsidR="0049351B" w:rsidRPr="003E28D6" w:rsidRDefault="0049351B" w:rsidP="001679C5">
      <w:pPr>
        <w:pStyle w:val="ListParagraph"/>
        <w:numPr>
          <w:ilvl w:val="0"/>
          <w:numId w:val="13"/>
        </w:numPr>
        <w:rPr>
          <w:szCs w:val="20"/>
        </w:rPr>
      </w:pPr>
      <w:r w:rsidRPr="001B1225">
        <w:rPr>
          <w:szCs w:val="20"/>
        </w:rPr>
        <w:t>Políticos republicanos</w:t>
      </w:r>
      <w:r w:rsidRPr="003E28D6">
        <w:rPr>
          <w:szCs w:val="20"/>
        </w:rPr>
        <w:t>.</w:t>
      </w: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4B05AB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4B05AB">
        <w:t xml:space="preserve">Completa </w:t>
      </w:r>
      <w:proofErr w:type="gramStart"/>
      <w:r w:rsidR="004B05AB" w:rsidRPr="001679C5">
        <w:rPr>
          <w:szCs w:val="20"/>
        </w:rPr>
        <w:t>a(s</w:t>
      </w:r>
      <w:proofErr w:type="gramEnd"/>
      <w:r w:rsidR="004B05AB" w:rsidRPr="001679C5">
        <w:rPr>
          <w:szCs w:val="20"/>
        </w:rPr>
        <w:t>) frase(s) sobre as invasões francesas com as opções corretas</w:t>
      </w:r>
      <w:r w:rsidR="004B05AB" w:rsidRPr="00922072">
        <w:t>:</w:t>
      </w:r>
    </w:p>
    <w:p w:rsidR="004B05AB" w:rsidRDefault="004B05AB" w:rsidP="004B05AB">
      <w:pPr>
        <w:outlineLvl w:val="0"/>
        <w:rPr>
          <w:b/>
        </w:rPr>
      </w:pPr>
    </w:p>
    <w:p w:rsidR="004B05AB" w:rsidRPr="001B1225" w:rsidRDefault="004B05AB" w:rsidP="004B05AB">
      <w:pPr>
        <w:rPr>
          <w:szCs w:val="20"/>
        </w:rPr>
      </w:pPr>
      <w:r w:rsidRPr="001B1225">
        <w:rPr>
          <w:szCs w:val="20"/>
        </w:rPr>
        <w:t>Os monarcas absolutos lutaram contra a _________________. Todavia, foram derrotados pelo general _________________. Apenas a Inglaterra resistiu. Como represália, Napoleão decretou o Bloqueio Continental</w:t>
      </w:r>
      <w:r w:rsidR="001679C5">
        <w:rPr>
          <w:szCs w:val="20"/>
        </w:rPr>
        <w:t>, mas</w:t>
      </w:r>
      <w:r w:rsidRPr="001B1225">
        <w:rPr>
          <w:szCs w:val="20"/>
        </w:rPr>
        <w:t xml:space="preserve"> </w:t>
      </w:r>
      <w:proofErr w:type="gramStart"/>
      <w:r w:rsidRPr="001B1225">
        <w:rPr>
          <w:szCs w:val="20"/>
        </w:rPr>
        <w:t>_________________ ,</w:t>
      </w:r>
      <w:proofErr w:type="gramEnd"/>
      <w:r w:rsidRPr="001B1225">
        <w:rPr>
          <w:szCs w:val="20"/>
        </w:rPr>
        <w:t xml:space="preserve"> velho aliado da Inglaterra</w:t>
      </w:r>
      <w:r w:rsidR="001679C5">
        <w:rPr>
          <w:szCs w:val="20"/>
        </w:rPr>
        <w:t>, não obedeceu</w:t>
      </w:r>
      <w:r w:rsidRPr="001B1225">
        <w:rPr>
          <w:szCs w:val="20"/>
        </w:rPr>
        <w:t>. O resultado da desobediência daquele país foram as _________________ invasões francesas.</w:t>
      </w:r>
    </w:p>
    <w:p w:rsidR="004B05AB" w:rsidRDefault="004B05AB" w:rsidP="004B05AB">
      <w:pPr>
        <w:rPr>
          <w:szCs w:val="20"/>
        </w:rPr>
      </w:pPr>
    </w:p>
    <w:p w:rsidR="004B05AB" w:rsidRPr="001B1225" w:rsidRDefault="004B05AB" w:rsidP="004B05AB">
      <w:pPr>
        <w:rPr>
          <w:szCs w:val="20"/>
        </w:rPr>
      </w:pPr>
      <w:r w:rsidRPr="004B05AB">
        <w:rPr>
          <w:b/>
          <w:szCs w:val="20"/>
        </w:rPr>
        <w:t>Opções:</w:t>
      </w:r>
      <w:r>
        <w:rPr>
          <w:szCs w:val="20"/>
        </w:rPr>
        <w:t xml:space="preserve"> </w:t>
      </w:r>
      <w:r w:rsidRPr="001B1225">
        <w:rPr>
          <w:szCs w:val="20"/>
        </w:rPr>
        <w:t>Revolu</w:t>
      </w:r>
      <w:r w:rsidR="00CC387F">
        <w:rPr>
          <w:szCs w:val="20"/>
        </w:rPr>
        <w:t xml:space="preserve">ção Francesa; hegemonia inglesa; Napoleão; </w:t>
      </w:r>
      <w:proofErr w:type="spellStart"/>
      <w:r w:rsidR="00CC387F">
        <w:rPr>
          <w:szCs w:val="20"/>
        </w:rPr>
        <w:t>Wellesley</w:t>
      </w:r>
      <w:proofErr w:type="spellEnd"/>
      <w:r w:rsidR="00CC387F">
        <w:rPr>
          <w:szCs w:val="20"/>
        </w:rPr>
        <w:t>; Portugal; Espanha;</w:t>
      </w:r>
      <w:r>
        <w:rPr>
          <w:szCs w:val="20"/>
        </w:rPr>
        <w:t xml:space="preserve"> </w:t>
      </w:r>
      <w:r w:rsidR="00CC387F">
        <w:rPr>
          <w:szCs w:val="20"/>
        </w:rPr>
        <w:t>duas;</w:t>
      </w:r>
      <w:r w:rsidRPr="001B1225">
        <w:rPr>
          <w:szCs w:val="20"/>
        </w:rPr>
        <w:t xml:space="preserve"> três</w:t>
      </w: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4B05AB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4B05AB" w:rsidRPr="00351760">
        <w:t>Classifica as seguintes afirmações em verdadeiras (V) ou falsas (F).</w:t>
      </w:r>
    </w:p>
    <w:p w:rsidR="004B05AB" w:rsidRDefault="004B05AB" w:rsidP="004B05AB">
      <w:pPr>
        <w:rPr>
          <w:rStyle w:val="Strong"/>
          <w:b w:val="0"/>
          <w:color w:val="000000"/>
          <w:szCs w:val="20"/>
        </w:rPr>
      </w:pPr>
    </w:p>
    <w:p w:rsidR="004B05AB" w:rsidRPr="001B1225" w:rsidRDefault="004B05AB" w:rsidP="004B05AB">
      <w:pPr>
        <w:rPr>
          <w:szCs w:val="20"/>
        </w:rPr>
      </w:pPr>
      <w:r w:rsidRPr="001B1225">
        <w:rPr>
          <w:szCs w:val="20"/>
        </w:rPr>
        <w:t xml:space="preserve">Assinala os benefícios para o Brasil da mudança da corte de Lisboa para o Rio de </w:t>
      </w:r>
      <w:proofErr w:type="spellStart"/>
      <w:r w:rsidRPr="001B1225">
        <w:rPr>
          <w:szCs w:val="20"/>
        </w:rPr>
        <w:t>Janeiro</w:t>
      </w:r>
      <w:proofErr w:type="spellEnd"/>
      <w:r w:rsidRPr="001B1225">
        <w:rPr>
          <w:szCs w:val="20"/>
        </w:rPr>
        <w:t>.</w:t>
      </w:r>
    </w:p>
    <w:p w:rsidR="004B05AB" w:rsidRDefault="004B05AB" w:rsidP="004B05AB">
      <w:pPr>
        <w:outlineLvl w:val="0"/>
      </w:pPr>
    </w:p>
    <w:p w:rsidR="004B05AB" w:rsidRPr="004C6C88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1B1225">
        <w:rPr>
          <w:szCs w:val="20"/>
        </w:rPr>
        <w:t>Abertura dos</w:t>
      </w:r>
      <w:r>
        <w:rPr>
          <w:szCs w:val="20"/>
        </w:rPr>
        <w:t xml:space="preserve"> portos ao comércio estrangeiro</w:t>
      </w:r>
      <w:r w:rsidRPr="001B1225">
        <w:rPr>
          <w:szCs w:val="20"/>
        </w:rPr>
        <w:t xml:space="preserve">. </w:t>
      </w:r>
    </w:p>
    <w:p w:rsidR="004B05AB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1B1225">
        <w:rPr>
          <w:szCs w:val="20"/>
        </w:rPr>
        <w:t>Desenvolvimento da indústria.</w:t>
      </w:r>
    </w:p>
    <w:p w:rsidR="004B05AB" w:rsidRPr="004B05AB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1B1225">
        <w:rPr>
          <w:szCs w:val="20"/>
        </w:rPr>
        <w:t>Exclusivo comercial da burguesia portuguesa.</w:t>
      </w:r>
    </w:p>
    <w:p w:rsidR="004B05AB" w:rsidRPr="004B05AB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1B1225">
        <w:rPr>
          <w:szCs w:val="20"/>
        </w:rPr>
        <w:t>Publicação de jornais</w:t>
      </w:r>
      <w:r w:rsidRPr="00DC601A">
        <w:rPr>
          <w:szCs w:val="20"/>
        </w:rPr>
        <w:t>.</w:t>
      </w:r>
    </w:p>
    <w:p w:rsidR="0049351B" w:rsidRPr="004B05AB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4B05AB">
        <w:rPr>
          <w:szCs w:val="20"/>
        </w:rPr>
        <w:t>Estabelecimento de instituições de ensino superior.</w:t>
      </w:r>
    </w:p>
    <w:p w:rsidR="004B05AB" w:rsidRPr="004B05AB" w:rsidRDefault="004B05AB" w:rsidP="001679C5">
      <w:pPr>
        <w:pStyle w:val="ListParagraph"/>
        <w:numPr>
          <w:ilvl w:val="0"/>
          <w:numId w:val="14"/>
        </w:numPr>
        <w:ind w:left="284" w:hanging="284"/>
        <w:outlineLvl w:val="0"/>
      </w:pPr>
      <w:r w:rsidRPr="001B1225">
        <w:rPr>
          <w:szCs w:val="20"/>
        </w:rPr>
        <w:t>Aumento do comércio entre Portugal e o Brasil.</w:t>
      </w: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1679C5" w:rsidRDefault="001679C5" w:rsidP="003F04E6">
      <w:pPr>
        <w:outlineLvl w:val="0"/>
        <w:rPr>
          <w:b/>
        </w:rPr>
      </w:pPr>
    </w:p>
    <w:p w:rsidR="00DB5DBF" w:rsidRPr="001679C5" w:rsidRDefault="00CC387F" w:rsidP="001679C5">
      <w:pPr>
        <w:pStyle w:val="ListParagraph"/>
        <w:numPr>
          <w:ilvl w:val="0"/>
          <w:numId w:val="20"/>
        </w:numPr>
        <w:rPr>
          <w:szCs w:val="20"/>
        </w:rPr>
      </w:pPr>
      <w:r>
        <w:rPr>
          <w:szCs w:val="20"/>
        </w:rPr>
        <w:t xml:space="preserve"> </w:t>
      </w:r>
      <w:r w:rsidR="00DB5DBF" w:rsidRPr="001679C5">
        <w:rPr>
          <w:szCs w:val="20"/>
        </w:rPr>
        <w:t>Coloca por ordem cronológica os acontecimentos.</w:t>
      </w:r>
    </w:p>
    <w:p w:rsidR="00DB5DBF" w:rsidRPr="003E28D6" w:rsidRDefault="00DB5DBF" w:rsidP="00DB5DBF">
      <w:pPr>
        <w:rPr>
          <w:szCs w:val="20"/>
        </w:rPr>
      </w:pPr>
    </w:p>
    <w:p w:rsidR="00DB5DBF" w:rsidRPr="0091657E" w:rsidRDefault="00DB5DBF" w:rsidP="001679C5">
      <w:pPr>
        <w:pStyle w:val="ListParagraph"/>
        <w:numPr>
          <w:ilvl w:val="0"/>
          <w:numId w:val="15"/>
        </w:numPr>
        <w:rPr>
          <w:rStyle w:val="Strong"/>
          <w:b w:val="0"/>
          <w:color w:val="000000"/>
          <w:szCs w:val="20"/>
        </w:rPr>
      </w:pPr>
      <w:r w:rsidRPr="001B1225">
        <w:rPr>
          <w:szCs w:val="20"/>
        </w:rPr>
        <w:t>Refúgio de alguns liberais em Inglaterra.</w:t>
      </w:r>
      <w:r w:rsidRPr="0091657E">
        <w:rPr>
          <w:rStyle w:val="Strong"/>
          <w:b w:val="0"/>
          <w:color w:val="000000"/>
          <w:szCs w:val="20"/>
        </w:rPr>
        <w:t xml:space="preserve"> </w:t>
      </w:r>
    </w:p>
    <w:p w:rsidR="00DB5DBF" w:rsidRPr="0091657E" w:rsidRDefault="00DB5DBF" w:rsidP="001679C5">
      <w:pPr>
        <w:pStyle w:val="ListParagraph"/>
        <w:numPr>
          <w:ilvl w:val="0"/>
          <w:numId w:val="15"/>
        </w:numPr>
        <w:rPr>
          <w:rStyle w:val="Strong"/>
          <w:b w:val="0"/>
          <w:color w:val="000000"/>
          <w:szCs w:val="20"/>
        </w:rPr>
      </w:pPr>
      <w:r w:rsidRPr="001B1225">
        <w:rPr>
          <w:szCs w:val="20"/>
        </w:rPr>
        <w:t>Triunfo do liberalismo</w:t>
      </w:r>
      <w:r>
        <w:rPr>
          <w:szCs w:val="20"/>
        </w:rPr>
        <w:t>.</w:t>
      </w:r>
      <w:r w:rsidRPr="0091657E">
        <w:rPr>
          <w:rStyle w:val="Strong"/>
          <w:b w:val="0"/>
          <w:color w:val="000000"/>
          <w:szCs w:val="20"/>
        </w:rPr>
        <w:t xml:space="preserve"> </w:t>
      </w:r>
    </w:p>
    <w:p w:rsidR="00DB5DBF" w:rsidRPr="00C935E4" w:rsidRDefault="00DB5DBF" w:rsidP="001679C5">
      <w:pPr>
        <w:pStyle w:val="ListParagraph"/>
        <w:numPr>
          <w:ilvl w:val="0"/>
          <w:numId w:val="15"/>
        </w:numPr>
        <w:rPr>
          <w:szCs w:val="20"/>
        </w:rPr>
      </w:pPr>
      <w:r w:rsidRPr="001B1225">
        <w:rPr>
          <w:szCs w:val="20"/>
        </w:rPr>
        <w:t>Legislação de Mouzinho da Silveira</w:t>
      </w:r>
      <w:r w:rsidRPr="00C935E4">
        <w:rPr>
          <w:szCs w:val="20"/>
        </w:rPr>
        <w:t xml:space="preserve">. </w:t>
      </w:r>
    </w:p>
    <w:p w:rsidR="00DB5DBF" w:rsidRPr="00E37854" w:rsidRDefault="00DB5DBF" w:rsidP="001679C5">
      <w:pPr>
        <w:pStyle w:val="ListParagraph"/>
        <w:numPr>
          <w:ilvl w:val="0"/>
          <w:numId w:val="15"/>
        </w:numPr>
        <w:rPr>
          <w:rStyle w:val="Strong"/>
          <w:bCs w:val="0"/>
        </w:rPr>
      </w:pPr>
      <w:r w:rsidRPr="001B1225">
        <w:rPr>
          <w:szCs w:val="20"/>
        </w:rPr>
        <w:t>Cerco do Porto pelas tropas absolutistas</w:t>
      </w:r>
      <w:r>
        <w:rPr>
          <w:szCs w:val="20"/>
        </w:rPr>
        <w:t>.</w:t>
      </w: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DB5DBF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DB5DBF" w:rsidRPr="00351760">
        <w:t>Classifica as seguintes afirmações em verdadeiras (V) ou falsas (F).</w:t>
      </w:r>
    </w:p>
    <w:p w:rsidR="00DB5DBF" w:rsidRDefault="00DB5DBF" w:rsidP="00DB5DBF">
      <w:pPr>
        <w:rPr>
          <w:rStyle w:val="Strong"/>
          <w:b w:val="0"/>
          <w:color w:val="000000"/>
          <w:szCs w:val="20"/>
        </w:rPr>
      </w:pPr>
    </w:p>
    <w:p w:rsidR="00DB5DBF" w:rsidRDefault="00DB5DBF" w:rsidP="00DB5DBF">
      <w:pPr>
        <w:outlineLvl w:val="0"/>
        <w:rPr>
          <w:szCs w:val="20"/>
        </w:rPr>
      </w:pPr>
      <w:r w:rsidRPr="001B1225">
        <w:rPr>
          <w:szCs w:val="20"/>
        </w:rPr>
        <w:t xml:space="preserve">Mouzinho da Silveira aplicou reformas legislativas com vista à abolição dos privilégios existentes durante o Antigo Regime. Quais </w:t>
      </w:r>
      <w:r w:rsidR="001679C5">
        <w:rPr>
          <w:szCs w:val="20"/>
        </w:rPr>
        <w:t xml:space="preserve">foram </w:t>
      </w:r>
      <w:r w:rsidRPr="001B1225">
        <w:rPr>
          <w:szCs w:val="20"/>
        </w:rPr>
        <w:t>as medidas tomadas por este ministro?</w:t>
      </w:r>
    </w:p>
    <w:p w:rsidR="00DB5DBF" w:rsidRDefault="00DB5DBF" w:rsidP="00DB5DBF">
      <w:pPr>
        <w:outlineLvl w:val="0"/>
      </w:pPr>
    </w:p>
    <w:p w:rsidR="00DB5DBF" w:rsidRPr="004C6C88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 xml:space="preserve">Extinção de grande parte dos morgadios. </w:t>
      </w:r>
    </w:p>
    <w:p w:rsidR="00DB5DBF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Desenvolvimento da indústria.</w:t>
      </w:r>
    </w:p>
    <w:p w:rsidR="00DB5DBF" w:rsidRPr="004B05AB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Abolição da dízima.</w:t>
      </w:r>
    </w:p>
    <w:p w:rsidR="00DB5DBF" w:rsidRPr="004B05AB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Aumento dos bens da Coroa</w:t>
      </w:r>
      <w:r w:rsidRPr="00DC601A">
        <w:rPr>
          <w:szCs w:val="20"/>
        </w:rPr>
        <w:t>.</w:t>
      </w:r>
    </w:p>
    <w:p w:rsidR="00DB5DBF" w:rsidRPr="004B05AB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Modernização da administração pública e da justiça</w:t>
      </w:r>
      <w:r w:rsidRPr="004B05AB">
        <w:rPr>
          <w:szCs w:val="20"/>
        </w:rPr>
        <w:t>.</w:t>
      </w:r>
    </w:p>
    <w:p w:rsidR="00DB5DBF" w:rsidRPr="00DB5DBF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Proteção do pequeno comércio.</w:t>
      </w:r>
    </w:p>
    <w:p w:rsidR="00DB5DBF" w:rsidRPr="004B05AB" w:rsidRDefault="00DB5DBF" w:rsidP="001679C5">
      <w:pPr>
        <w:pStyle w:val="ListParagraph"/>
        <w:numPr>
          <w:ilvl w:val="0"/>
          <w:numId w:val="16"/>
        </w:numPr>
        <w:ind w:left="284" w:hanging="284"/>
        <w:outlineLvl w:val="0"/>
      </w:pPr>
      <w:r w:rsidRPr="001B1225">
        <w:rPr>
          <w:szCs w:val="20"/>
        </w:rPr>
        <w:t>Reforço da influência do clero nas decisões políticas</w:t>
      </w:r>
      <w:r>
        <w:rPr>
          <w:szCs w:val="20"/>
        </w:rPr>
        <w:t>.</w:t>
      </w: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DB5DBF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DB5DBF">
        <w:t xml:space="preserve">Completa </w:t>
      </w:r>
      <w:proofErr w:type="gramStart"/>
      <w:r w:rsidR="00DB5DBF" w:rsidRPr="001679C5">
        <w:rPr>
          <w:szCs w:val="20"/>
        </w:rPr>
        <w:t>a(s</w:t>
      </w:r>
      <w:proofErr w:type="gramEnd"/>
      <w:r w:rsidR="00DB5DBF" w:rsidRPr="001679C5">
        <w:rPr>
          <w:szCs w:val="20"/>
        </w:rPr>
        <w:t>) frase(s) com as opções corretas</w:t>
      </w:r>
      <w:r w:rsidR="00DB5DBF" w:rsidRPr="00922072">
        <w:t>:</w:t>
      </w:r>
    </w:p>
    <w:p w:rsidR="00DB5DBF" w:rsidRDefault="00DB5DBF" w:rsidP="003F04E6">
      <w:pPr>
        <w:outlineLvl w:val="0"/>
        <w:rPr>
          <w:b/>
        </w:rPr>
      </w:pPr>
    </w:p>
    <w:p w:rsidR="00DB5DBF" w:rsidRPr="001B1225" w:rsidRDefault="00DB5DBF" w:rsidP="00DB5DBF">
      <w:pPr>
        <w:rPr>
          <w:szCs w:val="20"/>
        </w:rPr>
      </w:pPr>
      <w:r w:rsidRPr="001B1225">
        <w:rPr>
          <w:szCs w:val="20"/>
        </w:rPr>
        <w:t xml:space="preserve">A Carta Constitucional, outorgada a Portugal por _________________, era mais _________________ do que a Constituição de 1822, pois reforçava o poder do _________________ e enfraquecia o poder legislativo. </w:t>
      </w:r>
    </w:p>
    <w:p w:rsidR="00DB5DBF" w:rsidRDefault="00DB5DBF" w:rsidP="00DB5DBF">
      <w:pPr>
        <w:rPr>
          <w:szCs w:val="20"/>
        </w:rPr>
      </w:pPr>
    </w:p>
    <w:p w:rsidR="00DB5DBF" w:rsidRPr="001B1225" w:rsidRDefault="00DB5DBF" w:rsidP="00DB5DBF">
      <w:pPr>
        <w:rPr>
          <w:szCs w:val="20"/>
        </w:rPr>
      </w:pPr>
      <w:r w:rsidRPr="00DB5DBF">
        <w:rPr>
          <w:b/>
          <w:szCs w:val="20"/>
        </w:rPr>
        <w:t>Opções:</w:t>
      </w:r>
      <w:r w:rsidR="00CC387F">
        <w:rPr>
          <w:szCs w:val="20"/>
        </w:rPr>
        <w:t xml:space="preserve"> D. Pedro; D. João VI; liberal; moderada;</w:t>
      </w:r>
      <w:r>
        <w:rPr>
          <w:szCs w:val="20"/>
        </w:rPr>
        <w:t xml:space="preserve"> </w:t>
      </w:r>
      <w:r w:rsidR="00CC387F">
        <w:rPr>
          <w:szCs w:val="20"/>
        </w:rPr>
        <w:t>rei;</w:t>
      </w:r>
      <w:r w:rsidRPr="001B1225">
        <w:rPr>
          <w:szCs w:val="20"/>
        </w:rPr>
        <w:t xml:space="preserve"> Parlamento</w:t>
      </w:r>
    </w:p>
    <w:p w:rsidR="00DB5DBF" w:rsidRDefault="00DB5DBF" w:rsidP="003F04E6">
      <w:pPr>
        <w:outlineLvl w:val="0"/>
        <w:rPr>
          <w:b/>
        </w:rPr>
      </w:pPr>
    </w:p>
    <w:p w:rsidR="001679C5" w:rsidRDefault="001679C5" w:rsidP="003F04E6">
      <w:pPr>
        <w:outlineLvl w:val="0"/>
        <w:rPr>
          <w:b/>
        </w:rPr>
      </w:pPr>
    </w:p>
    <w:p w:rsidR="00DB5DBF" w:rsidRDefault="00DB5DBF" w:rsidP="003F04E6">
      <w:pPr>
        <w:outlineLvl w:val="0"/>
        <w:rPr>
          <w:b/>
        </w:rPr>
      </w:pPr>
    </w:p>
    <w:p w:rsidR="00DB5DBF" w:rsidRDefault="00CC387F" w:rsidP="001679C5">
      <w:pPr>
        <w:pStyle w:val="ListParagraph"/>
        <w:numPr>
          <w:ilvl w:val="0"/>
          <w:numId w:val="20"/>
        </w:numPr>
        <w:outlineLvl w:val="0"/>
      </w:pPr>
      <w:r>
        <w:t xml:space="preserve"> </w:t>
      </w:r>
      <w:r w:rsidR="00DB5DBF" w:rsidRPr="00351760">
        <w:t>Classifica as seguintes afirmações em verdadeiras (V) ou falsas (F).</w:t>
      </w:r>
    </w:p>
    <w:p w:rsidR="00DB5DBF" w:rsidRDefault="00DB5DBF" w:rsidP="00DB5DBF">
      <w:pPr>
        <w:rPr>
          <w:rStyle w:val="Strong"/>
          <w:b w:val="0"/>
          <w:color w:val="000000"/>
          <w:szCs w:val="20"/>
        </w:rPr>
      </w:pPr>
    </w:p>
    <w:p w:rsidR="00F723ED" w:rsidRPr="001B1225" w:rsidRDefault="00F723ED" w:rsidP="00F723ED">
      <w:pPr>
        <w:rPr>
          <w:szCs w:val="20"/>
        </w:rPr>
      </w:pPr>
      <w:r w:rsidRPr="001B1225">
        <w:rPr>
          <w:szCs w:val="20"/>
        </w:rPr>
        <w:t>Resolve o exercício sobre o triunfo do Liberalismo em Portugal.</w:t>
      </w:r>
    </w:p>
    <w:p w:rsidR="00DB5DBF" w:rsidRDefault="00DB5DBF" w:rsidP="00DB5DBF">
      <w:pPr>
        <w:outlineLvl w:val="0"/>
      </w:pPr>
    </w:p>
    <w:p w:rsidR="00DB5DBF" w:rsidRPr="004C6C88" w:rsidRDefault="00F723ED" w:rsidP="001679C5">
      <w:pPr>
        <w:pStyle w:val="ListParagraph"/>
        <w:numPr>
          <w:ilvl w:val="0"/>
          <w:numId w:val="17"/>
        </w:numPr>
        <w:ind w:left="284" w:hanging="284"/>
        <w:outlineLvl w:val="0"/>
      </w:pPr>
      <w:r w:rsidRPr="001B1225">
        <w:rPr>
          <w:szCs w:val="20"/>
        </w:rPr>
        <w:t>O clero continuava a ser uma ordem privi</w:t>
      </w:r>
      <w:r>
        <w:rPr>
          <w:szCs w:val="20"/>
        </w:rPr>
        <w:t>legiada pelos governos liberais</w:t>
      </w:r>
      <w:r w:rsidR="00DB5DBF" w:rsidRPr="001B1225">
        <w:rPr>
          <w:szCs w:val="20"/>
        </w:rPr>
        <w:t xml:space="preserve">. </w:t>
      </w:r>
    </w:p>
    <w:p w:rsidR="00F723ED" w:rsidRPr="00F723ED" w:rsidRDefault="00F723ED" w:rsidP="001679C5">
      <w:pPr>
        <w:pStyle w:val="ListParagraph"/>
        <w:numPr>
          <w:ilvl w:val="0"/>
          <w:numId w:val="17"/>
        </w:numPr>
        <w:ind w:left="284" w:hanging="284"/>
        <w:outlineLvl w:val="0"/>
      </w:pPr>
      <w:r w:rsidRPr="001B1225">
        <w:rPr>
          <w:szCs w:val="20"/>
        </w:rPr>
        <w:t>O ministro Mouzinho da Silveira acabou com os privilégios da nobreza e do clero.</w:t>
      </w:r>
    </w:p>
    <w:p w:rsidR="00DB5DBF" w:rsidRPr="004B05AB" w:rsidRDefault="00F723ED" w:rsidP="001679C5">
      <w:pPr>
        <w:pStyle w:val="ListParagraph"/>
        <w:numPr>
          <w:ilvl w:val="0"/>
          <w:numId w:val="17"/>
        </w:numPr>
        <w:ind w:left="284" w:hanging="284"/>
        <w:outlineLvl w:val="0"/>
      </w:pPr>
      <w:r w:rsidRPr="001B1225">
        <w:rPr>
          <w:szCs w:val="20"/>
        </w:rPr>
        <w:t>Os liberais preocuparam-se em abolir as estruturas políticas e sociais do Antigo Regime</w:t>
      </w:r>
      <w:r w:rsidR="00DB5DBF" w:rsidRPr="001B1225">
        <w:rPr>
          <w:szCs w:val="20"/>
        </w:rPr>
        <w:t>.</w:t>
      </w:r>
    </w:p>
    <w:p w:rsidR="00DB5DBF" w:rsidRPr="004B05AB" w:rsidRDefault="00F723ED" w:rsidP="001679C5">
      <w:pPr>
        <w:pStyle w:val="ListParagraph"/>
        <w:numPr>
          <w:ilvl w:val="0"/>
          <w:numId w:val="17"/>
        </w:numPr>
        <w:ind w:left="284" w:hanging="284"/>
        <w:outlineLvl w:val="0"/>
      </w:pPr>
      <w:r w:rsidRPr="001B1225">
        <w:rPr>
          <w:szCs w:val="20"/>
        </w:rPr>
        <w:t>A legislação de Ferreira Borges e de Joaquim de Aguiar veio atrasar o triunfo do Liberalismo</w:t>
      </w:r>
      <w:r w:rsidR="00DB5DBF" w:rsidRPr="00DC601A">
        <w:rPr>
          <w:szCs w:val="20"/>
        </w:rPr>
        <w:t>.</w:t>
      </w:r>
    </w:p>
    <w:p w:rsidR="00DB5DBF" w:rsidRPr="004B05AB" w:rsidRDefault="00F723ED" w:rsidP="001679C5">
      <w:pPr>
        <w:pStyle w:val="ListParagraph"/>
        <w:numPr>
          <w:ilvl w:val="0"/>
          <w:numId w:val="17"/>
        </w:numPr>
        <w:ind w:left="284" w:hanging="284"/>
        <w:outlineLvl w:val="0"/>
      </w:pPr>
      <w:r w:rsidRPr="001B1225">
        <w:rPr>
          <w:szCs w:val="20"/>
        </w:rPr>
        <w:t>A legislação de Mouzinho da Silveira contribuiu para a definitiva implantação da nova ordem burguesa</w:t>
      </w:r>
      <w:r w:rsidR="00DB5DBF" w:rsidRPr="004B05AB">
        <w:rPr>
          <w:szCs w:val="20"/>
        </w:rPr>
        <w:t>.</w:t>
      </w:r>
    </w:p>
    <w:p w:rsidR="00DB5DBF" w:rsidRDefault="00DB5DBF" w:rsidP="003F04E6">
      <w:pPr>
        <w:outlineLvl w:val="0"/>
        <w:rPr>
          <w:b/>
        </w:rPr>
      </w:pPr>
    </w:p>
    <w:p w:rsidR="00DB5DBF" w:rsidRDefault="00DB5DBF" w:rsidP="003F04E6">
      <w:pPr>
        <w:outlineLvl w:val="0"/>
        <w:rPr>
          <w:b/>
        </w:rPr>
      </w:pPr>
    </w:p>
    <w:p w:rsidR="00F723ED" w:rsidRPr="001679C5" w:rsidRDefault="00CC387F" w:rsidP="001679C5">
      <w:pPr>
        <w:pStyle w:val="ListParagraph"/>
        <w:numPr>
          <w:ilvl w:val="0"/>
          <w:numId w:val="20"/>
        </w:numPr>
        <w:rPr>
          <w:szCs w:val="20"/>
        </w:rPr>
      </w:pPr>
      <w:r>
        <w:rPr>
          <w:szCs w:val="20"/>
        </w:rPr>
        <w:t xml:space="preserve"> </w:t>
      </w:r>
      <w:r w:rsidR="00F723ED" w:rsidRPr="001679C5">
        <w:rPr>
          <w:szCs w:val="20"/>
        </w:rPr>
        <w:t xml:space="preserve">Seleciona a opção correta. </w:t>
      </w:r>
    </w:p>
    <w:p w:rsidR="00F723ED" w:rsidRDefault="00F723ED" w:rsidP="00F723ED">
      <w:pPr>
        <w:outlineLvl w:val="0"/>
        <w:rPr>
          <w:szCs w:val="20"/>
        </w:rPr>
      </w:pPr>
    </w:p>
    <w:p w:rsidR="00F723ED" w:rsidRPr="001B1225" w:rsidRDefault="00F723ED" w:rsidP="00F723ED">
      <w:pPr>
        <w:rPr>
          <w:szCs w:val="20"/>
        </w:rPr>
      </w:pPr>
      <w:r w:rsidRPr="001B1225">
        <w:rPr>
          <w:szCs w:val="20"/>
        </w:rPr>
        <w:t>Qual foi o regime político em vigor em Portugal após a Revolução Liberal de 1820?</w:t>
      </w:r>
    </w:p>
    <w:p w:rsidR="00F723ED" w:rsidRPr="003E28D6" w:rsidRDefault="00F723ED" w:rsidP="00F723ED">
      <w:pPr>
        <w:rPr>
          <w:szCs w:val="20"/>
        </w:rPr>
      </w:pPr>
    </w:p>
    <w:p w:rsidR="00F723ED" w:rsidRDefault="00F723ED" w:rsidP="001679C5">
      <w:pPr>
        <w:pStyle w:val="ListParagraph"/>
        <w:numPr>
          <w:ilvl w:val="0"/>
          <w:numId w:val="18"/>
        </w:numPr>
        <w:rPr>
          <w:szCs w:val="20"/>
        </w:rPr>
      </w:pPr>
      <w:r w:rsidRPr="001B1225">
        <w:rPr>
          <w:szCs w:val="20"/>
        </w:rPr>
        <w:t>Monarquia absoluta.</w:t>
      </w:r>
    </w:p>
    <w:p w:rsidR="00F723ED" w:rsidRDefault="00F723ED" w:rsidP="001679C5">
      <w:pPr>
        <w:pStyle w:val="ListParagraph"/>
        <w:numPr>
          <w:ilvl w:val="0"/>
          <w:numId w:val="18"/>
        </w:numPr>
        <w:rPr>
          <w:szCs w:val="20"/>
        </w:rPr>
      </w:pPr>
      <w:r w:rsidRPr="001B1225">
        <w:rPr>
          <w:szCs w:val="20"/>
        </w:rPr>
        <w:t>República.</w:t>
      </w:r>
    </w:p>
    <w:p w:rsidR="00F723ED" w:rsidRPr="00EB5064" w:rsidRDefault="00F723ED" w:rsidP="001679C5">
      <w:pPr>
        <w:pStyle w:val="ListParagraph"/>
        <w:numPr>
          <w:ilvl w:val="0"/>
          <w:numId w:val="18"/>
        </w:numPr>
        <w:rPr>
          <w:szCs w:val="20"/>
        </w:rPr>
      </w:pPr>
      <w:r>
        <w:rPr>
          <w:szCs w:val="20"/>
        </w:rPr>
        <w:t>Monarquia constitucional</w:t>
      </w:r>
      <w:r w:rsidRPr="00EB5064">
        <w:rPr>
          <w:szCs w:val="20"/>
        </w:rPr>
        <w:t>.</w:t>
      </w:r>
    </w:p>
    <w:p w:rsidR="00F723ED" w:rsidRDefault="00F723ED" w:rsidP="00F723ED">
      <w:pPr>
        <w:outlineLvl w:val="0"/>
        <w:rPr>
          <w:szCs w:val="20"/>
        </w:rPr>
      </w:pPr>
    </w:p>
    <w:p w:rsidR="00DB5DBF" w:rsidRDefault="00DB5DBF" w:rsidP="003F04E6">
      <w:pPr>
        <w:outlineLvl w:val="0"/>
        <w:rPr>
          <w:b/>
        </w:rPr>
      </w:pPr>
    </w:p>
    <w:p w:rsidR="00DB5DBF" w:rsidRDefault="00DB5DBF" w:rsidP="003F04E6">
      <w:pPr>
        <w:outlineLvl w:val="0"/>
        <w:rPr>
          <w:b/>
        </w:rPr>
      </w:pPr>
    </w:p>
    <w:p w:rsidR="00F723ED" w:rsidRPr="001679C5" w:rsidRDefault="00CC387F" w:rsidP="001679C5">
      <w:pPr>
        <w:pStyle w:val="ListParagraph"/>
        <w:numPr>
          <w:ilvl w:val="0"/>
          <w:numId w:val="20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F723ED" w:rsidRPr="001679C5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F723ED" w:rsidRDefault="00F723ED" w:rsidP="00F723ED">
      <w:pPr>
        <w:rPr>
          <w:rStyle w:val="Strong"/>
          <w:b w:val="0"/>
          <w:color w:val="000000"/>
          <w:szCs w:val="20"/>
        </w:rPr>
      </w:pPr>
    </w:p>
    <w:p w:rsidR="00F723ED" w:rsidRPr="001B1225" w:rsidRDefault="00F723ED" w:rsidP="00F723ED">
      <w:pPr>
        <w:rPr>
          <w:szCs w:val="20"/>
        </w:rPr>
      </w:pPr>
      <w:r w:rsidRPr="001B1225">
        <w:rPr>
          <w:szCs w:val="20"/>
        </w:rPr>
        <w:t>Resolve o exercício sobre a implantação do Liberalismo em Portugal.</w:t>
      </w:r>
    </w:p>
    <w:p w:rsidR="00F723ED" w:rsidRDefault="00F723ED" w:rsidP="00F723ED">
      <w:pPr>
        <w:tabs>
          <w:tab w:val="left" w:pos="3525"/>
        </w:tabs>
        <w:rPr>
          <w:b/>
          <w:bCs/>
        </w:rPr>
      </w:pPr>
    </w:p>
    <w:tbl>
      <w:tblPr>
        <w:tblW w:w="9752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8"/>
        <w:gridCol w:w="567"/>
        <w:gridCol w:w="110"/>
        <w:gridCol w:w="4927"/>
      </w:tblGrid>
      <w:tr w:rsidR="00F723ED" w:rsidRPr="0074754C" w:rsidTr="00F723ED">
        <w:trPr>
          <w:tblCellSpacing w:w="45" w:type="dxa"/>
        </w:trPr>
        <w:tc>
          <w:tcPr>
            <w:tcW w:w="4013" w:type="dxa"/>
          </w:tcPr>
          <w:p w:rsidR="00F723ED" w:rsidRPr="009A0660" w:rsidRDefault="00F723ED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77" w:type="dxa"/>
          </w:tcPr>
          <w:p w:rsidR="00F723ED" w:rsidRPr="0074754C" w:rsidRDefault="00F723ED" w:rsidP="00494BAA">
            <w:pPr>
              <w:pStyle w:val="ListParagraph"/>
              <w:jc w:val="both"/>
            </w:pPr>
          </w:p>
        </w:tc>
        <w:tc>
          <w:tcPr>
            <w:tcW w:w="20" w:type="dxa"/>
          </w:tcPr>
          <w:p w:rsidR="00F723ED" w:rsidRPr="0074754C" w:rsidRDefault="00F723ED" w:rsidP="00494BAA">
            <w:pPr>
              <w:pStyle w:val="ListParagraph"/>
            </w:pPr>
          </w:p>
        </w:tc>
        <w:tc>
          <w:tcPr>
            <w:tcW w:w="4792" w:type="dxa"/>
          </w:tcPr>
          <w:p w:rsidR="00F723ED" w:rsidRPr="009A0660" w:rsidRDefault="00F723ED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723ED" w:rsidRPr="0074754C" w:rsidTr="00F723ED">
        <w:trPr>
          <w:tblCellSpacing w:w="45" w:type="dxa"/>
        </w:trPr>
        <w:tc>
          <w:tcPr>
            <w:tcW w:w="4013" w:type="dxa"/>
            <w:hideMark/>
          </w:tcPr>
          <w:p w:rsidR="00F723ED" w:rsidRPr="0074754C" w:rsidRDefault="00F723ED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1B1225">
              <w:rPr>
                <w:szCs w:val="20"/>
              </w:rPr>
              <w:t>Paz de Évora-Monte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  <w:hideMark/>
          </w:tcPr>
          <w:p w:rsidR="00F723ED" w:rsidRPr="0074754C" w:rsidRDefault="00F723ED" w:rsidP="00494BAA">
            <w:pPr>
              <w:pStyle w:val="ListParagraph"/>
              <w:jc w:val="both"/>
            </w:pPr>
          </w:p>
        </w:tc>
        <w:tc>
          <w:tcPr>
            <w:tcW w:w="20" w:type="dxa"/>
            <w:hideMark/>
          </w:tcPr>
          <w:p w:rsidR="00F723ED" w:rsidRPr="0074754C" w:rsidRDefault="00F723ED" w:rsidP="00494BAA">
            <w:pPr>
              <w:pStyle w:val="ListParagraph"/>
            </w:pPr>
          </w:p>
        </w:tc>
        <w:tc>
          <w:tcPr>
            <w:tcW w:w="4792" w:type="dxa"/>
            <w:hideMark/>
          </w:tcPr>
          <w:p w:rsidR="00F723ED" w:rsidRPr="0074754C" w:rsidRDefault="00F723ED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szCs w:val="20"/>
              </w:rPr>
              <w:t>T</w:t>
            </w:r>
            <w:r w:rsidRPr="001B1225">
              <w:rPr>
                <w:szCs w:val="20"/>
              </w:rPr>
              <w:t>entativa de implantação do absolutismo</w:t>
            </w:r>
            <w:r w:rsidRPr="00DC601A">
              <w:rPr>
                <w:szCs w:val="20"/>
              </w:rPr>
              <w:t>.</w:t>
            </w:r>
          </w:p>
        </w:tc>
      </w:tr>
      <w:tr w:rsidR="00F723ED" w:rsidRPr="0074754C" w:rsidTr="00F723ED">
        <w:trPr>
          <w:tblCellSpacing w:w="45" w:type="dxa"/>
        </w:trPr>
        <w:tc>
          <w:tcPr>
            <w:tcW w:w="4013" w:type="dxa"/>
          </w:tcPr>
          <w:p w:rsidR="00F723ED" w:rsidRDefault="00F723ED" w:rsidP="00494BAA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1B1225">
              <w:rPr>
                <w:szCs w:val="20"/>
              </w:rPr>
              <w:t>Sinédrio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</w:tcPr>
          <w:p w:rsidR="00F723ED" w:rsidRDefault="00F723ED" w:rsidP="00494BAA">
            <w:pPr>
              <w:pStyle w:val="ListParagraph"/>
              <w:rPr>
                <w:noProof/>
              </w:rPr>
            </w:pPr>
          </w:p>
        </w:tc>
        <w:tc>
          <w:tcPr>
            <w:tcW w:w="20" w:type="dxa"/>
          </w:tcPr>
          <w:p w:rsidR="00F723ED" w:rsidRDefault="00F723ED" w:rsidP="00494BAA">
            <w:pPr>
              <w:pStyle w:val="ListParagraph"/>
              <w:rPr>
                <w:noProof/>
              </w:rPr>
            </w:pPr>
          </w:p>
        </w:tc>
        <w:tc>
          <w:tcPr>
            <w:tcW w:w="4792" w:type="dxa"/>
          </w:tcPr>
          <w:p w:rsidR="00F723ED" w:rsidRPr="005443E2" w:rsidRDefault="00F723ED" w:rsidP="00494BAA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szCs w:val="20"/>
              </w:rPr>
              <w:t>A</w:t>
            </w:r>
            <w:r w:rsidRPr="001B1225">
              <w:rPr>
                <w:szCs w:val="20"/>
              </w:rPr>
              <w:t>ssociação secreta defensora do liberalismo</w:t>
            </w:r>
            <w:r w:rsidRPr="00DC601A">
              <w:rPr>
                <w:szCs w:val="20"/>
              </w:rPr>
              <w:t>.</w:t>
            </w:r>
          </w:p>
        </w:tc>
      </w:tr>
      <w:tr w:rsidR="00F723ED" w:rsidRPr="0074754C" w:rsidTr="00F723ED">
        <w:trPr>
          <w:tblCellSpacing w:w="45" w:type="dxa"/>
        </w:trPr>
        <w:tc>
          <w:tcPr>
            <w:tcW w:w="4013" w:type="dxa"/>
            <w:hideMark/>
          </w:tcPr>
          <w:p w:rsidR="00F723ED" w:rsidRPr="0074754C" w:rsidRDefault="00F723ED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1B1225">
              <w:rPr>
                <w:szCs w:val="20"/>
              </w:rPr>
              <w:t>Invasões Francesas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77" w:type="dxa"/>
            <w:hideMark/>
          </w:tcPr>
          <w:p w:rsidR="00F723ED" w:rsidRPr="0074754C" w:rsidRDefault="00F723ED" w:rsidP="00494BAA">
            <w:pPr>
              <w:ind w:firstLine="128"/>
            </w:pPr>
          </w:p>
        </w:tc>
        <w:tc>
          <w:tcPr>
            <w:tcW w:w="20" w:type="dxa"/>
            <w:hideMark/>
          </w:tcPr>
          <w:p w:rsidR="00F723ED" w:rsidRPr="0074754C" w:rsidRDefault="00F723ED" w:rsidP="00494BAA">
            <w:pPr>
              <w:pStyle w:val="ListParagraph"/>
            </w:pPr>
          </w:p>
        </w:tc>
        <w:tc>
          <w:tcPr>
            <w:tcW w:w="4792" w:type="dxa"/>
            <w:hideMark/>
          </w:tcPr>
          <w:p w:rsidR="00F723ED" w:rsidRPr="0074754C" w:rsidRDefault="00F723ED" w:rsidP="00EE30B3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EE30B3">
              <w:rPr>
                <w:szCs w:val="20"/>
              </w:rPr>
              <w:t>A</w:t>
            </w:r>
            <w:r w:rsidR="00EE30B3" w:rsidRPr="001B1225">
              <w:rPr>
                <w:szCs w:val="20"/>
              </w:rPr>
              <w:t>cordo entre absolutistas e liberais</w:t>
            </w:r>
            <w:r w:rsidR="00EE30B3">
              <w:rPr>
                <w:szCs w:val="20"/>
              </w:rPr>
              <w:t>.</w:t>
            </w:r>
          </w:p>
        </w:tc>
      </w:tr>
      <w:tr w:rsidR="00F723ED" w:rsidRPr="0074754C" w:rsidTr="00F723ED">
        <w:trPr>
          <w:tblCellSpacing w:w="45" w:type="dxa"/>
        </w:trPr>
        <w:tc>
          <w:tcPr>
            <w:tcW w:w="4013" w:type="dxa"/>
          </w:tcPr>
          <w:p w:rsidR="00F723ED" w:rsidRDefault="00F723ED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Pr="001B1225">
              <w:rPr>
                <w:szCs w:val="20"/>
              </w:rPr>
              <w:t>Abrilada</w:t>
            </w:r>
            <w:r>
              <w:rPr>
                <w:szCs w:val="20"/>
              </w:rPr>
              <w:t>.</w:t>
            </w:r>
          </w:p>
        </w:tc>
        <w:tc>
          <w:tcPr>
            <w:tcW w:w="477" w:type="dxa"/>
          </w:tcPr>
          <w:p w:rsidR="00F723ED" w:rsidRPr="0074754C" w:rsidRDefault="00F723ED" w:rsidP="00494BAA">
            <w:pPr>
              <w:ind w:firstLine="128"/>
            </w:pPr>
          </w:p>
        </w:tc>
        <w:tc>
          <w:tcPr>
            <w:tcW w:w="20" w:type="dxa"/>
          </w:tcPr>
          <w:p w:rsidR="00F723ED" w:rsidRPr="0074754C" w:rsidRDefault="00F723ED" w:rsidP="00494BAA">
            <w:pPr>
              <w:pStyle w:val="ListParagraph"/>
            </w:pPr>
          </w:p>
        </w:tc>
        <w:tc>
          <w:tcPr>
            <w:tcW w:w="4792" w:type="dxa"/>
          </w:tcPr>
          <w:p w:rsidR="00F723ED" w:rsidRDefault="00F723ED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 w:rsidR="00EE30B3">
              <w:rPr>
                <w:szCs w:val="20"/>
              </w:rPr>
              <w:t>R</w:t>
            </w:r>
            <w:r w:rsidR="00EE30B3" w:rsidRPr="001B1225">
              <w:rPr>
                <w:szCs w:val="20"/>
              </w:rPr>
              <w:t>eação de França contra Portugal</w:t>
            </w:r>
            <w:r>
              <w:rPr>
                <w:szCs w:val="20"/>
              </w:rPr>
              <w:t>.</w:t>
            </w:r>
          </w:p>
        </w:tc>
      </w:tr>
    </w:tbl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49351B" w:rsidRDefault="0049351B" w:rsidP="003F04E6">
      <w:pPr>
        <w:outlineLvl w:val="0"/>
        <w:rPr>
          <w:b/>
        </w:rPr>
      </w:pPr>
    </w:p>
    <w:p w:rsidR="00AE01A3" w:rsidRDefault="00AE01A3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AE01A3" w:rsidRPr="00AD7A0C" w:rsidTr="00AE01A3">
        <w:trPr>
          <w:trHeight w:val="428"/>
        </w:trPr>
        <w:tc>
          <w:tcPr>
            <w:tcW w:w="9752" w:type="dxa"/>
            <w:vAlign w:val="center"/>
          </w:tcPr>
          <w:p w:rsidR="00AE01A3" w:rsidRPr="00AD7A0C" w:rsidRDefault="00AE01A3" w:rsidP="006A29E1">
            <w:pPr>
              <w:pStyle w:val="TEMA"/>
              <w:jc w:val="left"/>
            </w:pPr>
            <w:r w:rsidRPr="00AD7A0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7162F7C7" wp14:editId="7CC892D0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-24130</wp:posOffset>
                      </wp:positionV>
                      <wp:extent cx="6240780" cy="266700"/>
                      <wp:effectExtent l="0" t="0" r="7620" b="0"/>
                      <wp:wrapNone/>
                      <wp:docPr id="1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B0A3DF" id="AutoShape 85" o:spid="_x0000_s1026" style="position:absolute;margin-left:-5.4pt;margin-top:-1.9pt;width:491.4pt;height:2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exiQ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" fillcolor="#969696" stroked="f">
                      <w10:wrap anchory="page"/>
                    </v:roundrect>
                  </w:pict>
                </mc:Fallback>
              </mc:AlternateContent>
            </w:r>
            <w:r>
              <w:t xml:space="preserve">Revoluções e Estados liberais conservadores              </w:t>
            </w:r>
            <w:r w:rsidR="00570B6F">
              <w:t xml:space="preserve">   </w:t>
            </w:r>
            <w:r>
              <w:t xml:space="preserve">             </w:t>
            </w:r>
            <w:r w:rsidRPr="00570B6F">
              <w:rPr>
                <w:sz w:val="20"/>
                <w:szCs w:val="20"/>
              </w:rPr>
              <w:t>Soluções</w:t>
            </w:r>
          </w:p>
        </w:tc>
      </w:tr>
    </w:tbl>
    <w:p w:rsidR="0049351B" w:rsidRDefault="0049351B" w:rsidP="003F04E6">
      <w:pPr>
        <w:outlineLvl w:val="0"/>
        <w:rPr>
          <w:b/>
        </w:rPr>
      </w:pPr>
    </w:p>
    <w:p w:rsidR="00AE01A3" w:rsidRDefault="00AE01A3" w:rsidP="00AE01A3">
      <w:pPr>
        <w:rPr>
          <w:szCs w:val="20"/>
        </w:rPr>
      </w:pP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c)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c)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a) F; b) V; c) V; d) F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a) V; b) V; c) F; d) V; e) F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proofErr w:type="gramStart"/>
      <w:r>
        <w:t>república</w:t>
      </w:r>
      <w:proofErr w:type="gramEnd"/>
      <w:r>
        <w:t xml:space="preserve"> feudal; autónomo; política externa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1 – C; 2 – A; 3 – B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1 – C; 2 – A; 3 – B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>b)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 F; b) F; c) V; d) V; e) V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</w:t>
      </w:r>
      <w:proofErr w:type="gramStart"/>
      <w:r>
        <w:t>E</w:t>
      </w:r>
      <w:proofErr w:type="gramEnd"/>
      <w:r>
        <w:t>; F; B; A; C: D</w:t>
      </w:r>
    </w:p>
    <w:p w:rsidR="00AE01A3" w:rsidRDefault="00AE01A3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República; Censitário; Convenção; Constitucional;</w:t>
      </w:r>
      <w:r w:rsidR="00A226C6">
        <w:t xml:space="preserve"> Constituição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1 – C; 2 – A; 3 – B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1 – C; 2 – A; 3 – D; 4 – B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c)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Revolução Francesa; Napoleão; Portugal; três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 V; b) V; c) F; d) V; e) V; f) F</w:t>
      </w:r>
    </w:p>
    <w:p w:rsidR="00A226C6" w:rsidRDefault="001679C5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A; D; B; C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 V; b) V; c) V; d) F; e) V; f) V; g) F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D. Pedro; moderada; rei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a) F; b) V; c) V; d) F; e) V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c)</w:t>
      </w:r>
    </w:p>
    <w:p w:rsidR="00A226C6" w:rsidRDefault="00A226C6" w:rsidP="001679C5">
      <w:pPr>
        <w:pStyle w:val="ListParagraph"/>
        <w:numPr>
          <w:ilvl w:val="0"/>
          <w:numId w:val="19"/>
        </w:numPr>
        <w:spacing w:line="480" w:lineRule="auto"/>
        <w:outlineLvl w:val="0"/>
      </w:pPr>
      <w:r>
        <w:t xml:space="preserve"> 1 – C; 2 – B; 3 – D; 4 – A</w:t>
      </w:r>
      <w:bookmarkStart w:id="0" w:name="_GoBack"/>
      <w:bookmarkEnd w:id="0"/>
    </w:p>
    <w:p w:rsidR="0049351B" w:rsidRDefault="0049351B" w:rsidP="003F04E6">
      <w:pPr>
        <w:outlineLvl w:val="0"/>
        <w:rPr>
          <w:b/>
        </w:rPr>
      </w:pPr>
    </w:p>
    <w:sectPr w:rsidR="0049351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51B" w:rsidRDefault="0049351B">
      <w:r>
        <w:separator/>
      </w:r>
    </w:p>
    <w:p w:rsidR="0049351B" w:rsidRDefault="0049351B"/>
    <w:p w:rsidR="0049351B" w:rsidRDefault="0049351B"/>
  </w:endnote>
  <w:endnote w:type="continuationSeparator" w:id="0">
    <w:p w:rsidR="0049351B" w:rsidRDefault="0049351B">
      <w:r>
        <w:continuationSeparator/>
      </w:r>
    </w:p>
    <w:p w:rsidR="0049351B" w:rsidRDefault="0049351B"/>
    <w:p w:rsidR="0049351B" w:rsidRDefault="004935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51B" w:rsidRDefault="0049351B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9351B" w:rsidRDefault="0049351B"/>
  <w:p w:rsidR="0049351B" w:rsidRDefault="0049351B"/>
  <w:p w:rsidR="0049351B" w:rsidRDefault="004935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49351B" w:rsidRPr="0068759B" w:rsidTr="006F5E1E">
      <w:trPr>
        <w:trHeight w:val="454"/>
      </w:trPr>
      <w:tc>
        <w:tcPr>
          <w:tcW w:w="9039" w:type="dxa"/>
          <w:vAlign w:val="center"/>
        </w:tcPr>
        <w:p w:rsidR="0049351B" w:rsidRPr="0068759B" w:rsidRDefault="0049351B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49351B" w:rsidRPr="0068759B" w:rsidRDefault="0049351B" w:rsidP="00CC387F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CC387F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C387F">
            <w:rPr>
              <w:b w:val="0"/>
              <w:sz w:val="16"/>
              <w:szCs w:val="16"/>
            </w:rPr>
            <w:fldChar w:fldCharType="begin"/>
          </w:r>
          <w:r w:rsidR="00CC387F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CC387F">
            <w:rPr>
              <w:b w:val="0"/>
              <w:sz w:val="16"/>
              <w:szCs w:val="16"/>
            </w:rPr>
            <w:fldChar w:fldCharType="separate"/>
          </w:r>
          <w:r w:rsidR="00CC387F">
            <w:rPr>
              <w:b w:val="0"/>
              <w:noProof/>
              <w:sz w:val="16"/>
              <w:szCs w:val="16"/>
            </w:rPr>
            <w:t>7</w:t>
          </w:r>
          <w:r w:rsidR="00CC387F">
            <w:rPr>
              <w:b w:val="0"/>
              <w:sz w:val="16"/>
              <w:szCs w:val="16"/>
            </w:rPr>
            <w:fldChar w:fldCharType="end"/>
          </w:r>
        </w:p>
      </w:tc>
    </w:tr>
  </w:tbl>
  <w:p w:rsidR="0049351B" w:rsidRDefault="0049351B"/>
  <w:p w:rsidR="0049351B" w:rsidRDefault="0049351B"/>
  <w:p w:rsidR="0049351B" w:rsidRDefault="004935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51B" w:rsidRDefault="0049351B">
      <w:r>
        <w:separator/>
      </w:r>
    </w:p>
    <w:p w:rsidR="0049351B" w:rsidRDefault="0049351B"/>
    <w:p w:rsidR="0049351B" w:rsidRDefault="0049351B"/>
  </w:footnote>
  <w:footnote w:type="continuationSeparator" w:id="0">
    <w:p w:rsidR="0049351B" w:rsidRDefault="0049351B">
      <w:r>
        <w:continuationSeparator/>
      </w:r>
    </w:p>
    <w:p w:rsidR="0049351B" w:rsidRDefault="0049351B"/>
    <w:p w:rsidR="0049351B" w:rsidRDefault="004935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51B" w:rsidRDefault="0049351B"/>
  <w:p w:rsidR="0049351B" w:rsidRDefault="0049351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49351B" w:rsidRPr="00776DA4" w:rsidTr="003F04E6">
      <w:trPr>
        <w:trHeight w:val="822"/>
      </w:trPr>
      <w:tc>
        <w:tcPr>
          <w:tcW w:w="2943" w:type="dxa"/>
          <w:vAlign w:val="center"/>
        </w:tcPr>
        <w:p w:rsidR="0049351B" w:rsidRPr="00776DA4" w:rsidRDefault="0049351B" w:rsidP="00832551">
          <w:pPr>
            <w:ind w:left="-180"/>
            <w:rPr>
              <w:sz w:val="10"/>
              <w:szCs w:val="10"/>
            </w:rPr>
          </w:pPr>
        </w:p>
        <w:p w:rsidR="0049351B" w:rsidRPr="00776DA4" w:rsidRDefault="0049351B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49351B" w:rsidRPr="00776DA4" w:rsidRDefault="0049351B" w:rsidP="00064E6F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49351B" w:rsidRPr="00776DA4" w:rsidRDefault="0049351B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0E92BD1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662D7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3">
    <w:nsid w:val="1DA45BE7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64D082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6">
    <w:nsid w:val="28AE51E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2D5425E8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0">
    <w:nsid w:val="38C46F66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1676025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13">
    <w:nsid w:val="544E7EB1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CE60DF"/>
    <w:multiLevelType w:val="hybridMultilevel"/>
    <w:tmpl w:val="D110E3D4"/>
    <w:lvl w:ilvl="0" w:tplc="9B046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622E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63395337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1238B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8D21D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18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5"/>
  </w:num>
  <w:num w:numId="14">
    <w:abstractNumId w:val="16"/>
  </w:num>
  <w:num w:numId="15">
    <w:abstractNumId w:val="12"/>
  </w:num>
  <w:num w:numId="16">
    <w:abstractNumId w:val="17"/>
  </w:num>
  <w:num w:numId="17">
    <w:abstractNumId w:val="13"/>
  </w:num>
  <w:num w:numId="18">
    <w:abstractNumId w:val="6"/>
  </w:num>
  <w:num w:numId="19">
    <w:abstractNumId w:val="19"/>
  </w:num>
  <w:num w:numId="20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C4D31"/>
    <w:rsid w:val="000D52E8"/>
    <w:rsid w:val="000D68A1"/>
    <w:rsid w:val="000F514A"/>
    <w:rsid w:val="00111ECC"/>
    <w:rsid w:val="00122C1A"/>
    <w:rsid w:val="00127B3E"/>
    <w:rsid w:val="00132C6E"/>
    <w:rsid w:val="00136167"/>
    <w:rsid w:val="00140543"/>
    <w:rsid w:val="00143E30"/>
    <w:rsid w:val="0014665A"/>
    <w:rsid w:val="001567C9"/>
    <w:rsid w:val="001679C5"/>
    <w:rsid w:val="00171B19"/>
    <w:rsid w:val="001754D8"/>
    <w:rsid w:val="00181361"/>
    <w:rsid w:val="00192D0E"/>
    <w:rsid w:val="00197F2E"/>
    <w:rsid w:val="001B288E"/>
    <w:rsid w:val="001C7010"/>
    <w:rsid w:val="001D286E"/>
    <w:rsid w:val="001E025C"/>
    <w:rsid w:val="001E034A"/>
    <w:rsid w:val="001E3B83"/>
    <w:rsid w:val="002055FB"/>
    <w:rsid w:val="00221820"/>
    <w:rsid w:val="0022526D"/>
    <w:rsid w:val="00226BC6"/>
    <w:rsid w:val="002412BE"/>
    <w:rsid w:val="00255B3C"/>
    <w:rsid w:val="002641E2"/>
    <w:rsid w:val="00266F86"/>
    <w:rsid w:val="00267318"/>
    <w:rsid w:val="002724F7"/>
    <w:rsid w:val="00293B6E"/>
    <w:rsid w:val="00294344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537FA"/>
    <w:rsid w:val="00455541"/>
    <w:rsid w:val="00460ADF"/>
    <w:rsid w:val="00482E57"/>
    <w:rsid w:val="0049351B"/>
    <w:rsid w:val="00497316"/>
    <w:rsid w:val="004B05AB"/>
    <w:rsid w:val="004B2EC4"/>
    <w:rsid w:val="004C68B5"/>
    <w:rsid w:val="004C6C88"/>
    <w:rsid w:val="004D7139"/>
    <w:rsid w:val="004E33CC"/>
    <w:rsid w:val="004E79E6"/>
    <w:rsid w:val="004F1830"/>
    <w:rsid w:val="00523C36"/>
    <w:rsid w:val="005443E2"/>
    <w:rsid w:val="005456FD"/>
    <w:rsid w:val="00550BF2"/>
    <w:rsid w:val="00550CAD"/>
    <w:rsid w:val="00557252"/>
    <w:rsid w:val="005618E5"/>
    <w:rsid w:val="00570B6F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C2295"/>
    <w:rsid w:val="005D2A49"/>
    <w:rsid w:val="005D3A36"/>
    <w:rsid w:val="005E5224"/>
    <w:rsid w:val="00601AAF"/>
    <w:rsid w:val="0060667A"/>
    <w:rsid w:val="006153EC"/>
    <w:rsid w:val="00623E2F"/>
    <w:rsid w:val="00625C57"/>
    <w:rsid w:val="00650CC7"/>
    <w:rsid w:val="00683F88"/>
    <w:rsid w:val="006840D4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34D4"/>
    <w:rsid w:val="00756F31"/>
    <w:rsid w:val="00761FB3"/>
    <w:rsid w:val="007700F7"/>
    <w:rsid w:val="00776DA4"/>
    <w:rsid w:val="007A3310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71A4A"/>
    <w:rsid w:val="00875E55"/>
    <w:rsid w:val="008847F3"/>
    <w:rsid w:val="0089009C"/>
    <w:rsid w:val="00897DCC"/>
    <w:rsid w:val="008B48DC"/>
    <w:rsid w:val="008B7FA2"/>
    <w:rsid w:val="008E32B3"/>
    <w:rsid w:val="008F454E"/>
    <w:rsid w:val="00901FC9"/>
    <w:rsid w:val="00910DB8"/>
    <w:rsid w:val="0091657E"/>
    <w:rsid w:val="009351DA"/>
    <w:rsid w:val="00940570"/>
    <w:rsid w:val="00947A3F"/>
    <w:rsid w:val="00961DAA"/>
    <w:rsid w:val="009622C3"/>
    <w:rsid w:val="00977301"/>
    <w:rsid w:val="00977C70"/>
    <w:rsid w:val="00986C2F"/>
    <w:rsid w:val="00990740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F2E7D"/>
    <w:rsid w:val="00A0439E"/>
    <w:rsid w:val="00A1748D"/>
    <w:rsid w:val="00A226C6"/>
    <w:rsid w:val="00A27D86"/>
    <w:rsid w:val="00A4131E"/>
    <w:rsid w:val="00A43F04"/>
    <w:rsid w:val="00A45723"/>
    <w:rsid w:val="00A8310E"/>
    <w:rsid w:val="00A91059"/>
    <w:rsid w:val="00AA491E"/>
    <w:rsid w:val="00AA6827"/>
    <w:rsid w:val="00AC4D72"/>
    <w:rsid w:val="00AD08EF"/>
    <w:rsid w:val="00AD7A0C"/>
    <w:rsid w:val="00AE01A3"/>
    <w:rsid w:val="00AF1F46"/>
    <w:rsid w:val="00B01EE0"/>
    <w:rsid w:val="00B0219D"/>
    <w:rsid w:val="00B03ACB"/>
    <w:rsid w:val="00B157ED"/>
    <w:rsid w:val="00B271CA"/>
    <w:rsid w:val="00B44E2C"/>
    <w:rsid w:val="00B50B0C"/>
    <w:rsid w:val="00B54BDD"/>
    <w:rsid w:val="00B72AAB"/>
    <w:rsid w:val="00BB4B89"/>
    <w:rsid w:val="00BE5FC5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340EF"/>
    <w:rsid w:val="00C36D88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C387F"/>
    <w:rsid w:val="00CC7216"/>
    <w:rsid w:val="00CE07AF"/>
    <w:rsid w:val="00CE4490"/>
    <w:rsid w:val="00CF460F"/>
    <w:rsid w:val="00CF5397"/>
    <w:rsid w:val="00D16398"/>
    <w:rsid w:val="00D17E51"/>
    <w:rsid w:val="00D26748"/>
    <w:rsid w:val="00D31A0C"/>
    <w:rsid w:val="00D36BBC"/>
    <w:rsid w:val="00D42344"/>
    <w:rsid w:val="00D619D8"/>
    <w:rsid w:val="00D83ECE"/>
    <w:rsid w:val="00DA4585"/>
    <w:rsid w:val="00DB4E98"/>
    <w:rsid w:val="00DB5DBF"/>
    <w:rsid w:val="00DF357E"/>
    <w:rsid w:val="00DF3B37"/>
    <w:rsid w:val="00DF6C1B"/>
    <w:rsid w:val="00E1317D"/>
    <w:rsid w:val="00E16DBB"/>
    <w:rsid w:val="00E36B4A"/>
    <w:rsid w:val="00E37854"/>
    <w:rsid w:val="00E426AE"/>
    <w:rsid w:val="00E52F82"/>
    <w:rsid w:val="00E53426"/>
    <w:rsid w:val="00E7363F"/>
    <w:rsid w:val="00E7539F"/>
    <w:rsid w:val="00E832F7"/>
    <w:rsid w:val="00E8385E"/>
    <w:rsid w:val="00E90070"/>
    <w:rsid w:val="00EA2B11"/>
    <w:rsid w:val="00EB01DD"/>
    <w:rsid w:val="00EB3D21"/>
    <w:rsid w:val="00EB5064"/>
    <w:rsid w:val="00EB69C0"/>
    <w:rsid w:val="00EB718C"/>
    <w:rsid w:val="00ED38ED"/>
    <w:rsid w:val="00ED623C"/>
    <w:rsid w:val="00ED6FBC"/>
    <w:rsid w:val="00EE2037"/>
    <w:rsid w:val="00EE30B3"/>
    <w:rsid w:val="00EF391E"/>
    <w:rsid w:val="00F1765D"/>
    <w:rsid w:val="00F22B19"/>
    <w:rsid w:val="00F4363B"/>
    <w:rsid w:val="00F47AC5"/>
    <w:rsid w:val="00F71C33"/>
    <w:rsid w:val="00F723ED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F93608-690B-4B7B-87AE-5CA05588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iles1\cms\cms\CE\emanuais_2014\__coordenacao\template_banco_questo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C674-904A-4949-A8E8-FF37C797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template_banco_questoes.dotm</Template>
  <TotalTime>236</TotalTime>
  <Pages>7</Pages>
  <Words>1502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9434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Ana Sofia Peixoto</cp:lastModifiedBy>
  <cp:revision>11</cp:revision>
  <cp:lastPrinted>2014-02-20T16:01:00Z</cp:lastPrinted>
  <dcterms:created xsi:type="dcterms:W3CDTF">2014-02-21T11:59:00Z</dcterms:created>
  <dcterms:modified xsi:type="dcterms:W3CDTF">2014-05-30T10:31:00Z</dcterms:modified>
</cp:coreProperties>
</file>