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B4" w:rsidRDefault="007F60B4">
      <w:pPr>
        <w:spacing w:after="0" w:line="200" w:lineRule="exact"/>
        <w:rPr>
          <w:sz w:val="20"/>
          <w:szCs w:val="20"/>
        </w:rPr>
      </w:pPr>
    </w:p>
    <w:p w:rsidR="00926924" w:rsidRDefault="00926924">
      <w:pPr>
        <w:spacing w:after="0" w:line="200" w:lineRule="exact"/>
        <w:rPr>
          <w:sz w:val="20"/>
          <w:szCs w:val="20"/>
        </w:rPr>
      </w:pPr>
    </w:p>
    <w:p w:rsidR="00926924" w:rsidRDefault="00926924">
      <w:pPr>
        <w:spacing w:before="6" w:after="0" w:line="220" w:lineRule="exact"/>
      </w:pPr>
    </w:p>
    <w:p w:rsidR="00926924" w:rsidRDefault="00B76922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  <w:t>3</w:t>
      </w:r>
    </w:p>
    <w:p w:rsidR="00926924" w:rsidRPr="007F60B4" w:rsidRDefault="007F60B4" w:rsidP="007F60B4">
      <w:pPr>
        <w:spacing w:before="17" w:after="0" w:line="240" w:lineRule="auto"/>
        <w:ind w:left="117" w:right="-20"/>
        <w:jc w:val="center"/>
        <w:rPr>
          <w:rFonts w:ascii="Arial" w:eastAsia="Arial" w:hAnsi="Arial" w:cs="Arial"/>
        </w:rPr>
      </w:pPr>
      <w:r w:rsidRPr="00C7241B">
        <w:rPr>
          <w:rFonts w:ascii="Arial" w:eastAsia="Arial" w:hAnsi="Arial" w:cs="Arial"/>
        </w:rPr>
        <w:t>CASA DA AULA – www.casa</w:t>
      </w:r>
      <w:bookmarkStart w:id="0" w:name="_GoBack"/>
      <w:bookmarkEnd w:id="0"/>
      <w:r w:rsidRPr="00C7241B">
        <w:rPr>
          <w:rFonts w:ascii="Arial" w:eastAsia="Arial" w:hAnsi="Arial" w:cs="Arial"/>
        </w:rPr>
        <w:t>daaula.com</w:t>
      </w:r>
    </w:p>
    <w:p w:rsidR="00926924" w:rsidRDefault="00926924">
      <w:pPr>
        <w:spacing w:after="0" w:line="200" w:lineRule="exact"/>
        <w:rPr>
          <w:sz w:val="20"/>
          <w:szCs w:val="20"/>
        </w:rPr>
      </w:pPr>
    </w:p>
    <w:p w:rsidR="00926924" w:rsidRDefault="00926924">
      <w:pPr>
        <w:spacing w:after="0" w:line="200" w:lineRule="exact"/>
        <w:rPr>
          <w:sz w:val="20"/>
          <w:szCs w:val="20"/>
        </w:rPr>
      </w:pPr>
    </w:p>
    <w:p w:rsidR="00926924" w:rsidRDefault="00B76922">
      <w:pPr>
        <w:spacing w:after="0" w:line="240" w:lineRule="auto"/>
        <w:ind w:left="2027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4"/>
          <w:sz w:val="36"/>
          <w:szCs w:val="36"/>
        </w:rPr>
        <w:t>Used</w:t>
      </w:r>
      <w:r>
        <w:rPr>
          <w:rFonts w:ascii="Arial" w:eastAsia="Arial" w:hAnsi="Arial" w:cs="Arial"/>
          <w:color w:val="2A2A29"/>
          <w:spacing w:val="-6"/>
          <w:w w:val="74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82"/>
          <w:sz w:val="36"/>
          <w:szCs w:val="36"/>
        </w:rPr>
        <w:t>to</w:t>
      </w:r>
    </w:p>
    <w:p w:rsidR="00926924" w:rsidRDefault="00926924">
      <w:pPr>
        <w:spacing w:after="0"/>
        <w:sectPr w:rsidR="00926924">
          <w:type w:val="continuous"/>
          <w:pgSz w:w="12080" w:h="16840"/>
          <w:pgMar w:top="320" w:right="0" w:bottom="280" w:left="1300" w:header="720" w:footer="720" w:gutter="0"/>
          <w:cols w:num="2" w:space="720" w:equalWidth="0">
            <w:col w:w="2975" w:space="3546"/>
            <w:col w:w="4259"/>
          </w:cols>
        </w:sectPr>
      </w:pPr>
    </w:p>
    <w:p w:rsidR="00926924" w:rsidRDefault="00DA0D9C">
      <w:pPr>
        <w:spacing w:before="3" w:after="0" w:line="150" w:lineRule="exact"/>
        <w:rPr>
          <w:sz w:val="15"/>
          <w:szCs w:val="15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68260" cy="10692130"/>
                <wp:effectExtent l="9525" t="9525" r="8890" b="366395"/>
                <wp:wrapNone/>
                <wp:docPr id="11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8260" cy="10692130"/>
                          <a:chOff x="0" y="0"/>
                          <a:chExt cx="12076" cy="16838"/>
                        </a:xfrm>
                      </wpg:grpSpPr>
                      <wpg:grpSp>
                        <wpg:cNvPr id="117" name="Group 179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118" name="Freeform 180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567 h 16838"/>
                                <a:gd name="T1" fmla="*/ 17405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567"/>
                                  </a:moveTo>
                                  <a:lnTo>
                                    <a:pt x="0" y="174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77"/>
                        <wpg:cNvGrpSpPr>
                          <a:grpSpLocks/>
                        </wpg:cNvGrpSpPr>
                        <wpg:grpSpPr bwMode="auto">
                          <a:xfrm>
                            <a:off x="170" y="0"/>
                            <a:ext cx="2" cy="16838"/>
                            <a:chOff x="170" y="0"/>
                            <a:chExt cx="2" cy="16838"/>
                          </a:xfrm>
                        </wpg:grpSpPr>
                        <wps:wsp>
                          <wps:cNvPr id="120" name="Freeform 178"/>
                          <wps:cNvSpPr>
                            <a:spLocks/>
                          </wps:cNvSpPr>
                          <wps:spPr bwMode="auto">
                            <a:xfrm>
                              <a:off x="170" y="0"/>
                              <a:ext cx="2" cy="16838"/>
                            </a:xfrm>
                            <a:custGeom>
                              <a:avLst/>
                              <a:gdLst>
                                <a:gd name="T0" fmla="*/ 170 h 16838"/>
                                <a:gd name="T1" fmla="*/ 17008 h 16838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</a:cxnLst>
                              <a:rect l="0" t="0" r="r" b="b"/>
                              <a:pathLst>
                                <a:path h="16838">
                                  <a:moveTo>
                                    <a:pt x="0" y="170"/>
                                  </a:moveTo>
                                  <a:lnTo>
                                    <a:pt x="0" y="1700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7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076" cy="3603"/>
                            <a:chOff x="0" y="0"/>
                            <a:chExt cx="12076" cy="3603"/>
                          </a:xfrm>
                        </wpg:grpSpPr>
                        <wps:wsp>
                          <wps:cNvPr id="122" name="Freeform 17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076" cy="3603"/>
                            </a:xfrm>
                            <a:custGeom>
                              <a:avLst/>
                              <a:gdLst>
                                <a:gd name="T0" fmla="*/ 12076 w 12076"/>
                                <a:gd name="T1" fmla="*/ 0 h 3603"/>
                                <a:gd name="T2" fmla="*/ 0 w 12076"/>
                                <a:gd name="T3" fmla="*/ 0 h 3603"/>
                                <a:gd name="T4" fmla="*/ 0 w 12076"/>
                                <a:gd name="T5" fmla="*/ 3603 h 3603"/>
                                <a:gd name="T6" fmla="*/ 11099 w 12076"/>
                                <a:gd name="T7" fmla="*/ 2249 h 3603"/>
                                <a:gd name="T8" fmla="*/ 11939 w 12076"/>
                                <a:gd name="T9" fmla="*/ 2132 h 3603"/>
                                <a:gd name="T10" fmla="*/ 12076 w 12076"/>
                                <a:gd name="T11" fmla="*/ 2110 h 3603"/>
                                <a:gd name="T12" fmla="*/ 12076 w 12076"/>
                                <a:gd name="T13" fmla="*/ 0 h 36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2076" h="3603">
                                  <a:moveTo>
                                    <a:pt x="1207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603"/>
                                  </a:lnTo>
                                  <a:lnTo>
                                    <a:pt x="11099" y="2249"/>
                                  </a:lnTo>
                                  <a:lnTo>
                                    <a:pt x="11939" y="2132"/>
                                  </a:lnTo>
                                  <a:lnTo>
                                    <a:pt x="12076" y="2110"/>
                                  </a:lnTo>
                                  <a:lnTo>
                                    <a:pt x="12076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73"/>
                        <wpg:cNvGrpSpPr>
                          <a:grpSpLocks/>
                        </wpg:cNvGrpSpPr>
                        <wpg:grpSpPr bwMode="auto">
                          <a:xfrm>
                            <a:off x="7482" y="0"/>
                            <a:ext cx="4593" cy="803"/>
                            <a:chOff x="7482" y="0"/>
                            <a:chExt cx="4593" cy="803"/>
                          </a:xfrm>
                        </wpg:grpSpPr>
                        <wps:wsp>
                          <wps:cNvPr id="124" name="Freeform 174"/>
                          <wps:cNvSpPr>
                            <a:spLocks/>
                          </wps:cNvSpPr>
                          <wps:spPr bwMode="auto">
                            <a:xfrm>
                              <a:off x="7482" y="0"/>
                              <a:ext cx="4593" cy="803"/>
                            </a:xfrm>
                            <a:custGeom>
                              <a:avLst/>
                              <a:gdLst>
                                <a:gd name="T0" fmla="+- 0 12076 7482"/>
                                <a:gd name="T1" fmla="*/ T0 w 4593"/>
                                <a:gd name="T2" fmla="*/ 0 h 803"/>
                                <a:gd name="T3" fmla="+- 0 7484 7482"/>
                                <a:gd name="T4" fmla="*/ T3 w 4593"/>
                                <a:gd name="T5" fmla="*/ 0 h 803"/>
                                <a:gd name="T6" fmla="+- 0 7488 7482"/>
                                <a:gd name="T7" fmla="*/ T6 w 4593"/>
                                <a:gd name="T8" fmla="*/ 601 h 803"/>
                                <a:gd name="T9" fmla="+- 0 7485 7482"/>
                                <a:gd name="T10" fmla="*/ T9 w 4593"/>
                                <a:gd name="T11" fmla="*/ 636 h 803"/>
                                <a:gd name="T12" fmla="+- 0 7483 7482"/>
                                <a:gd name="T13" fmla="*/ T12 w 4593"/>
                                <a:gd name="T14" fmla="*/ 667 h 803"/>
                                <a:gd name="T15" fmla="+- 0 7482 7482"/>
                                <a:gd name="T16" fmla="*/ T15 w 4593"/>
                                <a:gd name="T17" fmla="*/ 693 h 803"/>
                                <a:gd name="T18" fmla="+- 0 7482 7482"/>
                                <a:gd name="T19" fmla="*/ T18 w 4593"/>
                                <a:gd name="T20" fmla="*/ 716 h 803"/>
                                <a:gd name="T21" fmla="+- 0 7502 7482"/>
                                <a:gd name="T22" fmla="*/ T21 w 4593"/>
                                <a:gd name="T23" fmla="*/ 777 h 803"/>
                                <a:gd name="T24" fmla="+- 0 7565 7482"/>
                                <a:gd name="T25" fmla="*/ T24 w 4593"/>
                                <a:gd name="T26" fmla="*/ 800 h 803"/>
                                <a:gd name="T27" fmla="+- 0 7653 7482"/>
                                <a:gd name="T28" fmla="*/ T27 w 4593"/>
                                <a:gd name="T29" fmla="*/ 803 h 803"/>
                                <a:gd name="T30" fmla="+- 0 7692 7482"/>
                                <a:gd name="T31" fmla="*/ T30 w 4593"/>
                                <a:gd name="T32" fmla="*/ 803 h 803"/>
                                <a:gd name="T33" fmla="+- 0 12076 7482"/>
                                <a:gd name="T34" fmla="*/ T33 w 4593"/>
                                <a:gd name="T35" fmla="*/ 662 h 803"/>
                                <a:gd name="T36" fmla="+- 0 12076 7482"/>
                                <a:gd name="T37" fmla="*/ T36 w 4593"/>
                                <a:gd name="T38" fmla="*/ 0 h 803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9" y="T20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5" y="T26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1" y="T32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7" y="T38"/>
                                </a:cxn>
                              </a:cxnLst>
                              <a:rect l="0" t="0" r="r" b="b"/>
                              <a:pathLst>
                                <a:path w="4593" h="803">
                                  <a:moveTo>
                                    <a:pt x="4594" y="0"/>
                                  </a:moveTo>
                                  <a:lnTo>
                                    <a:pt x="2" y="0"/>
                                  </a:lnTo>
                                  <a:lnTo>
                                    <a:pt x="6" y="601"/>
                                  </a:lnTo>
                                  <a:lnTo>
                                    <a:pt x="3" y="636"/>
                                  </a:lnTo>
                                  <a:lnTo>
                                    <a:pt x="1" y="667"/>
                                  </a:lnTo>
                                  <a:lnTo>
                                    <a:pt x="0" y="693"/>
                                  </a:lnTo>
                                  <a:lnTo>
                                    <a:pt x="0" y="716"/>
                                  </a:lnTo>
                                  <a:lnTo>
                                    <a:pt x="20" y="777"/>
                                  </a:lnTo>
                                  <a:lnTo>
                                    <a:pt x="83" y="800"/>
                                  </a:lnTo>
                                  <a:lnTo>
                                    <a:pt x="171" y="803"/>
                                  </a:lnTo>
                                  <a:lnTo>
                                    <a:pt x="210" y="803"/>
                                  </a:lnTo>
                                  <a:lnTo>
                                    <a:pt x="4594" y="662"/>
                                  </a:lnTo>
                                  <a:lnTo>
                                    <a:pt x="4594" y="0"/>
                                  </a:lnTo>
                                </a:path>
                              </a:pathLst>
                            </a:custGeom>
                            <a:solidFill>
                              <a:srgbClr val="ECECE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71"/>
                        <wpg:cNvGrpSpPr>
                          <a:grpSpLocks/>
                        </wpg:cNvGrpSpPr>
                        <wpg:grpSpPr bwMode="auto">
                          <a:xfrm>
                            <a:off x="9543" y="1211"/>
                            <a:ext cx="1548" cy="754"/>
                            <a:chOff x="9543" y="1211"/>
                            <a:chExt cx="1548" cy="754"/>
                          </a:xfrm>
                        </wpg:grpSpPr>
                        <wps:wsp>
                          <wps:cNvPr id="126" name="Freeform 172"/>
                          <wps:cNvSpPr>
                            <a:spLocks/>
                          </wps:cNvSpPr>
                          <wps:spPr bwMode="auto">
                            <a:xfrm>
                              <a:off x="9543" y="1211"/>
                              <a:ext cx="1548" cy="754"/>
                            </a:xfrm>
                            <a:custGeom>
                              <a:avLst/>
                              <a:gdLst>
                                <a:gd name="T0" fmla="+- 0 9657 9543"/>
                                <a:gd name="T1" fmla="*/ T0 w 1548"/>
                                <a:gd name="T2" fmla="+- 0 1211 1211"/>
                                <a:gd name="T3" fmla="*/ 1211 h 754"/>
                                <a:gd name="T4" fmla="+- 0 9591 9543"/>
                                <a:gd name="T5" fmla="*/ T4 w 1548"/>
                                <a:gd name="T6" fmla="+- 0 1212 1211"/>
                                <a:gd name="T7" fmla="*/ 1212 h 754"/>
                                <a:gd name="T8" fmla="+- 0 9545 9543"/>
                                <a:gd name="T9" fmla="*/ T8 w 1548"/>
                                <a:gd name="T10" fmla="+- 0 1258 1211"/>
                                <a:gd name="T11" fmla="*/ 1258 h 754"/>
                                <a:gd name="T12" fmla="+- 0 9543 9543"/>
                                <a:gd name="T13" fmla="*/ T12 w 1548"/>
                                <a:gd name="T14" fmla="+- 0 1323 1211"/>
                                <a:gd name="T15" fmla="*/ 1323 h 754"/>
                                <a:gd name="T16" fmla="+- 0 9543 9543"/>
                                <a:gd name="T17" fmla="*/ T16 w 1548"/>
                                <a:gd name="T18" fmla="+- 0 1852 1211"/>
                                <a:gd name="T19" fmla="*/ 1852 h 754"/>
                                <a:gd name="T20" fmla="+- 0 9545 9543"/>
                                <a:gd name="T21" fmla="*/ T20 w 1548"/>
                                <a:gd name="T22" fmla="+- 0 1916 1211"/>
                                <a:gd name="T23" fmla="*/ 1916 h 754"/>
                                <a:gd name="T24" fmla="+- 0 9591 9543"/>
                                <a:gd name="T25" fmla="*/ T24 w 1548"/>
                                <a:gd name="T26" fmla="+- 0 1962 1211"/>
                                <a:gd name="T27" fmla="*/ 1962 h 754"/>
                                <a:gd name="T28" fmla="+- 0 10978 9543"/>
                                <a:gd name="T29" fmla="*/ T28 w 1548"/>
                                <a:gd name="T30" fmla="+- 0 1964 1211"/>
                                <a:gd name="T31" fmla="*/ 1964 h 754"/>
                                <a:gd name="T32" fmla="+- 0 11016 9543"/>
                                <a:gd name="T33" fmla="*/ T32 w 1548"/>
                                <a:gd name="T34" fmla="+- 0 1964 1211"/>
                                <a:gd name="T35" fmla="*/ 1964 h 754"/>
                                <a:gd name="T36" fmla="+- 0 11078 9543"/>
                                <a:gd name="T37" fmla="*/ T36 w 1548"/>
                                <a:gd name="T38" fmla="+- 0 1950 1211"/>
                                <a:gd name="T39" fmla="*/ 1950 h 754"/>
                                <a:gd name="T40" fmla="+- 0 11092 9543"/>
                                <a:gd name="T41" fmla="*/ T40 w 1548"/>
                                <a:gd name="T42" fmla="+- 0 1889 1211"/>
                                <a:gd name="T43" fmla="*/ 1889 h 754"/>
                                <a:gd name="T44" fmla="+- 0 11092 9543"/>
                                <a:gd name="T45" fmla="*/ T44 w 1548"/>
                                <a:gd name="T46" fmla="+- 0 1852 1211"/>
                                <a:gd name="T47" fmla="*/ 1852 h 754"/>
                                <a:gd name="T48" fmla="+- 0 11092 9543"/>
                                <a:gd name="T49" fmla="*/ T48 w 1548"/>
                                <a:gd name="T50" fmla="+- 0 1323 1211"/>
                                <a:gd name="T51" fmla="*/ 1323 h 754"/>
                                <a:gd name="T52" fmla="+- 0 11090 9543"/>
                                <a:gd name="T53" fmla="*/ T52 w 1548"/>
                                <a:gd name="T54" fmla="+- 0 1258 1211"/>
                                <a:gd name="T55" fmla="*/ 1258 h 754"/>
                                <a:gd name="T56" fmla="+- 0 11044 9543"/>
                                <a:gd name="T57" fmla="*/ T56 w 1548"/>
                                <a:gd name="T58" fmla="+- 0 1212 1211"/>
                                <a:gd name="T59" fmla="*/ 1212 h 754"/>
                                <a:gd name="T60" fmla="+- 0 9657 9543"/>
                                <a:gd name="T61" fmla="*/ T60 w 1548"/>
                                <a:gd name="T62" fmla="+- 0 1211 1211"/>
                                <a:gd name="T63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548" h="754">
                                  <a:moveTo>
                                    <a:pt x="114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1"/>
                                  </a:lnTo>
                                  <a:lnTo>
                                    <a:pt x="2" y="705"/>
                                  </a:lnTo>
                                  <a:lnTo>
                                    <a:pt x="48" y="751"/>
                                  </a:lnTo>
                                  <a:lnTo>
                                    <a:pt x="1435" y="753"/>
                                  </a:lnTo>
                                  <a:lnTo>
                                    <a:pt x="1473" y="753"/>
                                  </a:lnTo>
                                  <a:lnTo>
                                    <a:pt x="1535" y="739"/>
                                  </a:lnTo>
                                  <a:lnTo>
                                    <a:pt x="1549" y="678"/>
                                  </a:lnTo>
                                  <a:lnTo>
                                    <a:pt x="1549" y="641"/>
                                  </a:lnTo>
                                  <a:lnTo>
                                    <a:pt x="1549" y="112"/>
                                  </a:lnTo>
                                  <a:lnTo>
                                    <a:pt x="1547" y="47"/>
                                  </a:lnTo>
                                  <a:lnTo>
                                    <a:pt x="1501" y="1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69"/>
                        <wpg:cNvGrpSpPr>
                          <a:grpSpLocks/>
                        </wpg:cNvGrpSpPr>
                        <wpg:grpSpPr bwMode="auto">
                          <a:xfrm>
                            <a:off x="9543" y="1211"/>
                            <a:ext cx="1548" cy="754"/>
                            <a:chOff x="9543" y="1211"/>
                            <a:chExt cx="1548" cy="754"/>
                          </a:xfrm>
                        </wpg:grpSpPr>
                        <wps:wsp>
                          <wps:cNvPr id="128" name="Freeform 170"/>
                          <wps:cNvSpPr>
                            <a:spLocks/>
                          </wps:cNvSpPr>
                          <wps:spPr bwMode="auto">
                            <a:xfrm>
                              <a:off x="9543" y="1211"/>
                              <a:ext cx="1548" cy="754"/>
                            </a:xfrm>
                            <a:custGeom>
                              <a:avLst/>
                              <a:gdLst>
                                <a:gd name="T0" fmla="+- 0 9657 9543"/>
                                <a:gd name="T1" fmla="*/ T0 w 1548"/>
                                <a:gd name="T2" fmla="+- 0 1211 1211"/>
                                <a:gd name="T3" fmla="*/ 1211 h 754"/>
                                <a:gd name="T4" fmla="+- 0 9591 9543"/>
                                <a:gd name="T5" fmla="*/ T4 w 1548"/>
                                <a:gd name="T6" fmla="+- 0 1212 1211"/>
                                <a:gd name="T7" fmla="*/ 1212 h 754"/>
                                <a:gd name="T8" fmla="+- 0 9545 9543"/>
                                <a:gd name="T9" fmla="*/ T8 w 1548"/>
                                <a:gd name="T10" fmla="+- 0 1258 1211"/>
                                <a:gd name="T11" fmla="*/ 1258 h 754"/>
                                <a:gd name="T12" fmla="+- 0 9543 9543"/>
                                <a:gd name="T13" fmla="*/ T12 w 1548"/>
                                <a:gd name="T14" fmla="+- 0 1323 1211"/>
                                <a:gd name="T15" fmla="*/ 1323 h 754"/>
                                <a:gd name="T16" fmla="+- 0 9543 9543"/>
                                <a:gd name="T17" fmla="*/ T16 w 1548"/>
                                <a:gd name="T18" fmla="+- 0 1851 1211"/>
                                <a:gd name="T19" fmla="*/ 1851 h 754"/>
                                <a:gd name="T20" fmla="+- 0 9544 9543"/>
                                <a:gd name="T21" fmla="*/ T20 w 1548"/>
                                <a:gd name="T22" fmla="+- 0 1888 1211"/>
                                <a:gd name="T23" fmla="*/ 1888 h 754"/>
                                <a:gd name="T24" fmla="+- 0 9558 9543"/>
                                <a:gd name="T25" fmla="*/ T24 w 1548"/>
                                <a:gd name="T26" fmla="+- 0 1950 1211"/>
                                <a:gd name="T27" fmla="*/ 1950 h 754"/>
                                <a:gd name="T28" fmla="+- 0 9619 9543"/>
                                <a:gd name="T29" fmla="*/ T28 w 1548"/>
                                <a:gd name="T30" fmla="+- 0 1964 1211"/>
                                <a:gd name="T31" fmla="*/ 1964 h 754"/>
                                <a:gd name="T32" fmla="+- 0 10978 9543"/>
                                <a:gd name="T33" fmla="*/ T32 w 1548"/>
                                <a:gd name="T34" fmla="+- 0 1964 1211"/>
                                <a:gd name="T35" fmla="*/ 1964 h 754"/>
                                <a:gd name="T36" fmla="+- 0 11016 9543"/>
                                <a:gd name="T37" fmla="*/ T36 w 1548"/>
                                <a:gd name="T38" fmla="+- 0 1964 1211"/>
                                <a:gd name="T39" fmla="*/ 1964 h 754"/>
                                <a:gd name="T40" fmla="+- 0 11078 9543"/>
                                <a:gd name="T41" fmla="*/ T40 w 1548"/>
                                <a:gd name="T42" fmla="+- 0 1950 1211"/>
                                <a:gd name="T43" fmla="*/ 1950 h 754"/>
                                <a:gd name="T44" fmla="+- 0 11092 9543"/>
                                <a:gd name="T45" fmla="*/ T44 w 1548"/>
                                <a:gd name="T46" fmla="+- 0 1889 1211"/>
                                <a:gd name="T47" fmla="*/ 1889 h 754"/>
                                <a:gd name="T48" fmla="+- 0 11092 9543"/>
                                <a:gd name="T49" fmla="*/ T48 w 1548"/>
                                <a:gd name="T50" fmla="+- 0 1324 1211"/>
                                <a:gd name="T51" fmla="*/ 1324 h 754"/>
                                <a:gd name="T52" fmla="+- 0 11092 9543"/>
                                <a:gd name="T53" fmla="*/ T52 w 1548"/>
                                <a:gd name="T54" fmla="+- 0 1287 1211"/>
                                <a:gd name="T55" fmla="*/ 1287 h 754"/>
                                <a:gd name="T56" fmla="+- 0 11078 9543"/>
                                <a:gd name="T57" fmla="*/ T56 w 1548"/>
                                <a:gd name="T58" fmla="+- 0 1225 1211"/>
                                <a:gd name="T59" fmla="*/ 1225 h 754"/>
                                <a:gd name="T60" fmla="+- 0 11016 9543"/>
                                <a:gd name="T61" fmla="*/ T60 w 1548"/>
                                <a:gd name="T62" fmla="+- 0 1211 1211"/>
                                <a:gd name="T63" fmla="*/ 1211 h 754"/>
                                <a:gd name="T64" fmla="+- 0 9657 9543"/>
                                <a:gd name="T65" fmla="*/ T64 w 1548"/>
                                <a:gd name="T66" fmla="+- 0 1211 1211"/>
                                <a:gd name="T67" fmla="*/ 1211 h 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548" h="754">
                                  <a:moveTo>
                                    <a:pt x="114" y="0"/>
                                  </a:moveTo>
                                  <a:lnTo>
                                    <a:pt x="48" y="1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640"/>
                                  </a:lnTo>
                                  <a:lnTo>
                                    <a:pt x="1" y="677"/>
                                  </a:lnTo>
                                  <a:lnTo>
                                    <a:pt x="15" y="739"/>
                                  </a:lnTo>
                                  <a:lnTo>
                                    <a:pt x="76" y="753"/>
                                  </a:lnTo>
                                  <a:lnTo>
                                    <a:pt x="1435" y="753"/>
                                  </a:lnTo>
                                  <a:lnTo>
                                    <a:pt x="1473" y="753"/>
                                  </a:lnTo>
                                  <a:lnTo>
                                    <a:pt x="1535" y="739"/>
                                  </a:lnTo>
                                  <a:lnTo>
                                    <a:pt x="1549" y="678"/>
                                  </a:lnTo>
                                  <a:lnTo>
                                    <a:pt x="1549" y="113"/>
                                  </a:lnTo>
                                  <a:lnTo>
                                    <a:pt x="1549" y="76"/>
                                  </a:lnTo>
                                  <a:lnTo>
                                    <a:pt x="1535" y="14"/>
                                  </a:lnTo>
                                  <a:lnTo>
                                    <a:pt x="1473" y="0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B3B3B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67"/>
                        <wpg:cNvGrpSpPr>
                          <a:grpSpLocks/>
                        </wpg:cNvGrpSpPr>
                        <wpg:grpSpPr bwMode="auto">
                          <a:xfrm>
                            <a:off x="9552" y="1242"/>
                            <a:ext cx="22" cy="33"/>
                            <a:chOff x="9552" y="1242"/>
                            <a:chExt cx="22" cy="33"/>
                          </a:xfrm>
                        </wpg:grpSpPr>
                        <wps:wsp>
                          <wps:cNvPr id="130" name="Freeform 168"/>
                          <wps:cNvSpPr>
                            <a:spLocks/>
                          </wps:cNvSpPr>
                          <wps:spPr bwMode="auto">
                            <a:xfrm>
                              <a:off x="9552" y="1242"/>
                              <a:ext cx="22" cy="33"/>
                            </a:xfrm>
                            <a:custGeom>
                              <a:avLst/>
                              <a:gdLst>
                                <a:gd name="T0" fmla="+- 0 9575 9552"/>
                                <a:gd name="T1" fmla="*/ T0 w 22"/>
                                <a:gd name="T2" fmla="+- 0 1242 1242"/>
                                <a:gd name="T3" fmla="*/ 1242 h 33"/>
                                <a:gd name="T4" fmla="+- 0 9562 9552"/>
                                <a:gd name="T5" fmla="*/ T4 w 22"/>
                                <a:gd name="T6" fmla="+- 0 1257 1242"/>
                                <a:gd name="T7" fmla="*/ 1257 h 33"/>
                                <a:gd name="T8" fmla="+- 0 9552 9552"/>
                                <a:gd name="T9" fmla="*/ T8 w 22"/>
                                <a:gd name="T10" fmla="+- 0 1275 1242"/>
                                <a:gd name="T11" fmla="*/ 1275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23" y="0"/>
                                  </a:moveTo>
                                  <a:lnTo>
                                    <a:pt x="10" y="15"/>
                                  </a:lnTo>
                                  <a:lnTo>
                                    <a:pt x="0" y="33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65"/>
                        <wpg:cNvGrpSpPr>
                          <a:grpSpLocks/>
                        </wpg:cNvGrpSpPr>
                        <wpg:grpSpPr bwMode="auto">
                          <a:xfrm>
                            <a:off x="9543" y="1399"/>
                            <a:ext cx="2" cy="414"/>
                            <a:chOff x="9543" y="1399"/>
                            <a:chExt cx="2" cy="414"/>
                          </a:xfrm>
                        </wpg:grpSpPr>
                        <wps:wsp>
                          <wps:cNvPr id="132" name="Freeform 166"/>
                          <wps:cNvSpPr>
                            <a:spLocks/>
                          </wps:cNvSpPr>
                          <wps:spPr bwMode="auto">
                            <a:xfrm>
                              <a:off x="9543" y="1399"/>
                              <a:ext cx="2" cy="414"/>
                            </a:xfrm>
                            <a:custGeom>
                              <a:avLst/>
                              <a:gdLst>
                                <a:gd name="T0" fmla="+- 0 1399 1399"/>
                                <a:gd name="T1" fmla="*/ 1399 h 414"/>
                                <a:gd name="T2" fmla="+- 0 1813 1399"/>
                                <a:gd name="T3" fmla="*/ 1813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0"/>
                                  </a:moveTo>
                                  <a:lnTo>
                                    <a:pt x="0" y="414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63"/>
                        <wpg:cNvGrpSpPr>
                          <a:grpSpLocks/>
                        </wpg:cNvGrpSpPr>
                        <wpg:grpSpPr bwMode="auto">
                          <a:xfrm>
                            <a:off x="9575" y="1933"/>
                            <a:ext cx="33" cy="22"/>
                            <a:chOff x="9575" y="1933"/>
                            <a:chExt cx="33" cy="22"/>
                          </a:xfrm>
                        </wpg:grpSpPr>
                        <wps:wsp>
                          <wps:cNvPr id="134" name="Freeform 164"/>
                          <wps:cNvSpPr>
                            <a:spLocks/>
                          </wps:cNvSpPr>
                          <wps:spPr bwMode="auto">
                            <a:xfrm>
                              <a:off x="9575" y="1933"/>
                              <a:ext cx="33" cy="22"/>
                            </a:xfrm>
                            <a:custGeom>
                              <a:avLst/>
                              <a:gdLst>
                                <a:gd name="T0" fmla="+- 0 9575 9575"/>
                                <a:gd name="T1" fmla="*/ T0 w 33"/>
                                <a:gd name="T2" fmla="+- 0 1933 1933"/>
                                <a:gd name="T3" fmla="*/ 1933 h 22"/>
                                <a:gd name="T4" fmla="+- 0 9590 9575"/>
                                <a:gd name="T5" fmla="*/ T4 w 33"/>
                                <a:gd name="T6" fmla="+- 0 1945 1933"/>
                                <a:gd name="T7" fmla="*/ 1945 h 22"/>
                                <a:gd name="T8" fmla="+- 0 9608 9575"/>
                                <a:gd name="T9" fmla="*/ T8 w 33"/>
                                <a:gd name="T10" fmla="+- 0 1955 1933"/>
                                <a:gd name="T11" fmla="*/ 1955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0" y="0"/>
                                  </a:moveTo>
                                  <a:lnTo>
                                    <a:pt x="15" y="12"/>
                                  </a:lnTo>
                                  <a:lnTo>
                                    <a:pt x="33" y="22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61"/>
                        <wpg:cNvGrpSpPr>
                          <a:grpSpLocks/>
                        </wpg:cNvGrpSpPr>
                        <wpg:grpSpPr bwMode="auto">
                          <a:xfrm>
                            <a:off x="11061" y="1900"/>
                            <a:ext cx="22" cy="33"/>
                            <a:chOff x="11061" y="1900"/>
                            <a:chExt cx="22" cy="33"/>
                          </a:xfrm>
                        </wpg:grpSpPr>
                        <wps:wsp>
                          <wps:cNvPr id="136" name="Freeform 162"/>
                          <wps:cNvSpPr>
                            <a:spLocks/>
                          </wps:cNvSpPr>
                          <wps:spPr bwMode="auto">
                            <a:xfrm>
                              <a:off x="11061" y="1900"/>
                              <a:ext cx="22" cy="33"/>
                            </a:xfrm>
                            <a:custGeom>
                              <a:avLst/>
                              <a:gdLst>
                                <a:gd name="T0" fmla="+- 0 11061 11061"/>
                                <a:gd name="T1" fmla="*/ T0 w 22"/>
                                <a:gd name="T2" fmla="+- 0 1932 1900"/>
                                <a:gd name="T3" fmla="*/ 1932 h 33"/>
                                <a:gd name="T4" fmla="+- 0 11073 11061"/>
                                <a:gd name="T5" fmla="*/ T4 w 22"/>
                                <a:gd name="T6" fmla="+- 0 1918 1900"/>
                                <a:gd name="T7" fmla="*/ 1918 h 33"/>
                                <a:gd name="T8" fmla="+- 0 11083 11061"/>
                                <a:gd name="T9" fmla="*/ T8 w 22"/>
                                <a:gd name="T10" fmla="+- 0 1900 1900"/>
                                <a:gd name="T11" fmla="*/ 1900 h 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22" h="33">
                                  <a:moveTo>
                                    <a:pt x="0" y="32"/>
                                  </a:moveTo>
                                  <a:lnTo>
                                    <a:pt x="12" y="18"/>
                                  </a:lnTo>
                                  <a:lnTo>
                                    <a:pt x="22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59"/>
                        <wpg:cNvGrpSpPr>
                          <a:grpSpLocks/>
                        </wpg:cNvGrpSpPr>
                        <wpg:grpSpPr bwMode="auto">
                          <a:xfrm>
                            <a:off x="11092" y="1362"/>
                            <a:ext cx="2" cy="414"/>
                            <a:chOff x="11092" y="1362"/>
                            <a:chExt cx="2" cy="414"/>
                          </a:xfrm>
                        </wpg:grpSpPr>
                        <wps:wsp>
                          <wps:cNvPr id="138" name="Freeform 160"/>
                          <wps:cNvSpPr>
                            <a:spLocks/>
                          </wps:cNvSpPr>
                          <wps:spPr bwMode="auto">
                            <a:xfrm>
                              <a:off x="11092" y="1362"/>
                              <a:ext cx="2" cy="414"/>
                            </a:xfrm>
                            <a:custGeom>
                              <a:avLst/>
                              <a:gdLst>
                                <a:gd name="T0" fmla="+- 0 1776 1362"/>
                                <a:gd name="T1" fmla="*/ 1776 h 414"/>
                                <a:gd name="T2" fmla="+- 0 1362 1362"/>
                                <a:gd name="T3" fmla="*/ 1362 h 41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4">
                                  <a:moveTo>
                                    <a:pt x="0" y="414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57"/>
                        <wpg:cNvGrpSpPr>
                          <a:grpSpLocks/>
                        </wpg:cNvGrpSpPr>
                        <wpg:grpSpPr bwMode="auto">
                          <a:xfrm>
                            <a:off x="11027" y="1219"/>
                            <a:ext cx="33" cy="22"/>
                            <a:chOff x="11027" y="1219"/>
                            <a:chExt cx="33" cy="22"/>
                          </a:xfrm>
                        </wpg:grpSpPr>
                        <wps:wsp>
                          <wps:cNvPr id="140" name="Freeform 158"/>
                          <wps:cNvSpPr>
                            <a:spLocks/>
                          </wps:cNvSpPr>
                          <wps:spPr bwMode="auto">
                            <a:xfrm>
                              <a:off x="11027" y="1219"/>
                              <a:ext cx="33" cy="22"/>
                            </a:xfrm>
                            <a:custGeom>
                              <a:avLst/>
                              <a:gdLst>
                                <a:gd name="T0" fmla="+- 0 11060 11027"/>
                                <a:gd name="T1" fmla="*/ T0 w 33"/>
                                <a:gd name="T2" fmla="+- 0 1242 1219"/>
                                <a:gd name="T3" fmla="*/ 1242 h 22"/>
                                <a:gd name="T4" fmla="+- 0 11046 11027"/>
                                <a:gd name="T5" fmla="*/ T4 w 33"/>
                                <a:gd name="T6" fmla="+- 0 1229 1219"/>
                                <a:gd name="T7" fmla="*/ 1229 h 22"/>
                                <a:gd name="T8" fmla="+- 0 11027 11027"/>
                                <a:gd name="T9" fmla="*/ T8 w 33"/>
                                <a:gd name="T10" fmla="+- 0 1219 1219"/>
                                <a:gd name="T11" fmla="*/ 1219 h 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33" h="22">
                                  <a:moveTo>
                                    <a:pt x="33" y="23"/>
                                  </a:moveTo>
                                  <a:lnTo>
                                    <a:pt x="19" y="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55"/>
                        <wpg:cNvGrpSpPr>
                          <a:grpSpLocks/>
                        </wpg:cNvGrpSpPr>
                        <wpg:grpSpPr bwMode="auto">
                          <a:xfrm>
                            <a:off x="9696" y="1211"/>
                            <a:ext cx="1205" cy="2"/>
                            <a:chOff x="9696" y="1211"/>
                            <a:chExt cx="1205" cy="2"/>
                          </a:xfrm>
                        </wpg:grpSpPr>
                        <wps:wsp>
                          <wps:cNvPr id="142" name="Freeform 156"/>
                          <wps:cNvSpPr>
                            <a:spLocks/>
                          </wps:cNvSpPr>
                          <wps:spPr bwMode="auto">
                            <a:xfrm>
                              <a:off x="9696" y="1211"/>
                              <a:ext cx="1205" cy="2"/>
                            </a:xfrm>
                            <a:custGeom>
                              <a:avLst/>
                              <a:gdLst>
                                <a:gd name="T0" fmla="+- 0 10901 9696"/>
                                <a:gd name="T1" fmla="*/ T0 w 1205"/>
                                <a:gd name="T2" fmla="+- 0 9696 9696"/>
                                <a:gd name="T3" fmla="*/ T2 w 120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205">
                                  <a:moveTo>
                                    <a:pt x="1205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FFFFFF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53"/>
                        <wpg:cNvGrpSpPr>
                          <a:grpSpLocks/>
                        </wpg:cNvGrpSpPr>
                        <wpg:grpSpPr bwMode="auto">
                          <a:xfrm>
                            <a:off x="9543" y="1304"/>
                            <a:ext cx="2" cy="40"/>
                            <a:chOff x="9543" y="1304"/>
                            <a:chExt cx="2" cy="40"/>
                          </a:xfrm>
                        </wpg:grpSpPr>
                        <wps:wsp>
                          <wps:cNvPr id="144" name="Freeform 154"/>
                          <wps:cNvSpPr>
                            <a:spLocks/>
                          </wps:cNvSpPr>
                          <wps:spPr bwMode="auto">
                            <a:xfrm>
                              <a:off x="9543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51"/>
                        <wpg:cNvGrpSpPr>
                          <a:grpSpLocks/>
                        </wpg:cNvGrpSpPr>
                        <wpg:grpSpPr bwMode="auto">
                          <a:xfrm>
                            <a:off x="11092" y="1304"/>
                            <a:ext cx="2" cy="40"/>
                            <a:chOff x="11092" y="1304"/>
                            <a:chExt cx="2" cy="40"/>
                          </a:xfrm>
                        </wpg:grpSpPr>
                        <wps:wsp>
                          <wps:cNvPr id="146" name="Freeform 152"/>
                          <wps:cNvSpPr>
                            <a:spLocks/>
                          </wps:cNvSpPr>
                          <wps:spPr bwMode="auto">
                            <a:xfrm>
                              <a:off x="11092" y="1304"/>
                              <a:ext cx="2" cy="40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1304 h 40"/>
                                <a:gd name="T2" fmla="+- 0 1344 1304"/>
                                <a:gd name="T3" fmla="*/ 1344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49"/>
                        <wpg:cNvGrpSpPr>
                          <a:grpSpLocks/>
                        </wpg:cNvGrpSpPr>
                        <wpg:grpSpPr bwMode="auto">
                          <a:xfrm>
                            <a:off x="10978" y="1191"/>
                            <a:ext cx="2" cy="40"/>
                            <a:chOff x="10978" y="1191"/>
                            <a:chExt cx="2" cy="40"/>
                          </a:xfrm>
                        </wpg:grpSpPr>
                        <wps:wsp>
                          <wps:cNvPr id="148" name="Freeform 150"/>
                          <wps:cNvSpPr>
                            <a:spLocks/>
                          </wps:cNvSpPr>
                          <wps:spPr bwMode="auto">
                            <a:xfrm>
                              <a:off x="10978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47"/>
                        <wpg:cNvGrpSpPr>
                          <a:grpSpLocks/>
                        </wpg:cNvGrpSpPr>
                        <wpg:grpSpPr bwMode="auto">
                          <a:xfrm>
                            <a:off x="9657" y="1191"/>
                            <a:ext cx="2" cy="40"/>
                            <a:chOff x="9657" y="1191"/>
                            <a:chExt cx="2" cy="40"/>
                          </a:xfrm>
                        </wpg:grpSpPr>
                        <wps:wsp>
                          <wps:cNvPr id="150" name="Freeform 148"/>
                          <wps:cNvSpPr>
                            <a:spLocks/>
                          </wps:cNvSpPr>
                          <wps:spPr bwMode="auto">
                            <a:xfrm>
                              <a:off x="9657" y="1191"/>
                              <a:ext cx="2" cy="40"/>
                            </a:xfrm>
                            <a:custGeom>
                              <a:avLst/>
                              <a:gdLst>
                                <a:gd name="T0" fmla="+- 0 1191 1191"/>
                                <a:gd name="T1" fmla="*/ 1191 h 40"/>
                                <a:gd name="T2" fmla="+- 0 1231 1191"/>
                                <a:gd name="T3" fmla="*/ 1231 h 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0">
                                  <a:moveTo>
                                    <a:pt x="0" y="0"/>
                                  </a:moveTo>
                                  <a:lnTo>
                                    <a:pt x="0" y="4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145"/>
                        <wpg:cNvGrpSpPr>
                          <a:grpSpLocks/>
                        </wpg:cNvGrpSpPr>
                        <wpg:grpSpPr bwMode="auto">
                          <a:xfrm>
                            <a:off x="1353" y="1807"/>
                            <a:ext cx="10051" cy="1315"/>
                            <a:chOff x="1353" y="1807"/>
                            <a:chExt cx="10051" cy="1315"/>
                          </a:xfrm>
                        </wpg:grpSpPr>
                        <wps:wsp>
                          <wps:cNvPr id="152" name="Freeform 146"/>
                          <wps:cNvSpPr>
                            <a:spLocks/>
                          </wps:cNvSpPr>
                          <wps:spPr bwMode="auto">
                            <a:xfrm>
                              <a:off x="1353" y="1807"/>
                              <a:ext cx="10051" cy="1315"/>
                            </a:xfrm>
                            <a:custGeom>
                              <a:avLst/>
                              <a:gdLst>
                                <a:gd name="T0" fmla="+- 0 1353 1353"/>
                                <a:gd name="T1" fmla="*/ T0 w 10051"/>
                                <a:gd name="T2" fmla="+- 0 1807 1807"/>
                                <a:gd name="T3" fmla="*/ 1807 h 1315"/>
                                <a:gd name="T4" fmla="+- 0 11404 1353"/>
                                <a:gd name="T5" fmla="*/ T4 w 10051"/>
                                <a:gd name="T6" fmla="+- 0 1807 1807"/>
                                <a:gd name="T7" fmla="*/ 1807 h 1315"/>
                                <a:gd name="T8" fmla="+- 0 11404 1353"/>
                                <a:gd name="T9" fmla="*/ T8 w 10051"/>
                                <a:gd name="T10" fmla="+- 0 3123 1807"/>
                                <a:gd name="T11" fmla="*/ 3123 h 1315"/>
                                <a:gd name="T12" fmla="+- 0 1353 1353"/>
                                <a:gd name="T13" fmla="*/ T12 w 10051"/>
                                <a:gd name="T14" fmla="+- 0 3123 1807"/>
                                <a:gd name="T15" fmla="*/ 3123 h 1315"/>
                                <a:gd name="T16" fmla="+- 0 1353 1353"/>
                                <a:gd name="T17" fmla="*/ T16 w 10051"/>
                                <a:gd name="T18" fmla="+- 0 1807 1807"/>
                                <a:gd name="T19" fmla="*/ 1807 h 13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51" h="1315">
                                  <a:moveTo>
                                    <a:pt x="0" y="0"/>
                                  </a:moveTo>
                                  <a:lnTo>
                                    <a:pt x="10051" y="0"/>
                                  </a:lnTo>
                                  <a:lnTo>
                                    <a:pt x="10051" y="1316"/>
                                  </a:lnTo>
                                  <a:lnTo>
                                    <a:pt x="0" y="131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2A2A2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143"/>
                        <wpg:cNvGrpSpPr>
                          <a:grpSpLocks/>
                        </wpg:cNvGrpSpPr>
                        <wpg:grpSpPr bwMode="auto">
                          <a:xfrm>
                            <a:off x="1417" y="1871"/>
                            <a:ext cx="9921" cy="1191"/>
                            <a:chOff x="1417" y="1871"/>
                            <a:chExt cx="9921" cy="1191"/>
                          </a:xfrm>
                        </wpg:grpSpPr>
                        <wps:wsp>
                          <wps:cNvPr id="154" name="Freeform 144"/>
                          <wps:cNvSpPr>
                            <a:spLocks/>
                          </wps:cNvSpPr>
                          <wps:spPr bwMode="auto">
                            <a:xfrm>
                              <a:off x="1417" y="1871"/>
                              <a:ext cx="9921" cy="1191"/>
                            </a:xfrm>
                            <a:custGeom>
                              <a:avLst/>
                              <a:gdLst>
                                <a:gd name="T0" fmla="+- 0 1531 1417"/>
                                <a:gd name="T1" fmla="*/ T0 w 9921"/>
                                <a:gd name="T2" fmla="+- 0 1871 1871"/>
                                <a:gd name="T3" fmla="*/ 1871 h 1191"/>
                                <a:gd name="T4" fmla="+- 0 1465 1417"/>
                                <a:gd name="T5" fmla="*/ T4 w 9921"/>
                                <a:gd name="T6" fmla="+- 0 1873 1871"/>
                                <a:gd name="T7" fmla="*/ 1873 h 1191"/>
                                <a:gd name="T8" fmla="+- 0 1419 1417"/>
                                <a:gd name="T9" fmla="*/ T8 w 9921"/>
                                <a:gd name="T10" fmla="+- 0 1918 1871"/>
                                <a:gd name="T11" fmla="*/ 1918 h 1191"/>
                                <a:gd name="T12" fmla="+- 0 1417 1417"/>
                                <a:gd name="T13" fmla="*/ T12 w 9921"/>
                                <a:gd name="T14" fmla="+- 0 1984 1871"/>
                                <a:gd name="T15" fmla="*/ 1984 h 1191"/>
                                <a:gd name="T16" fmla="+- 0 1417 1417"/>
                                <a:gd name="T17" fmla="*/ T16 w 9921"/>
                                <a:gd name="T18" fmla="+- 0 2949 1871"/>
                                <a:gd name="T19" fmla="*/ 2949 h 1191"/>
                                <a:gd name="T20" fmla="+- 0 1419 1417"/>
                                <a:gd name="T21" fmla="*/ T20 w 9921"/>
                                <a:gd name="T22" fmla="+- 0 3013 1871"/>
                                <a:gd name="T23" fmla="*/ 3013 h 1191"/>
                                <a:gd name="T24" fmla="+- 0 1465 1417"/>
                                <a:gd name="T25" fmla="*/ T24 w 9921"/>
                                <a:gd name="T26" fmla="+- 0 3060 1871"/>
                                <a:gd name="T27" fmla="*/ 3060 h 1191"/>
                                <a:gd name="T28" fmla="+- 0 11225 1417"/>
                                <a:gd name="T29" fmla="*/ T28 w 9921"/>
                                <a:gd name="T30" fmla="+- 0 3061 1871"/>
                                <a:gd name="T31" fmla="*/ 3061 h 1191"/>
                                <a:gd name="T32" fmla="+- 0 11263 1417"/>
                                <a:gd name="T33" fmla="*/ T32 w 9921"/>
                                <a:gd name="T34" fmla="+- 0 3061 1871"/>
                                <a:gd name="T35" fmla="*/ 3061 h 1191"/>
                                <a:gd name="T36" fmla="+- 0 11324 1417"/>
                                <a:gd name="T37" fmla="*/ T36 w 9921"/>
                                <a:gd name="T38" fmla="+- 0 3047 1871"/>
                                <a:gd name="T39" fmla="*/ 3047 h 1191"/>
                                <a:gd name="T40" fmla="+- 0 11338 1417"/>
                                <a:gd name="T41" fmla="*/ T40 w 9921"/>
                                <a:gd name="T42" fmla="+- 0 2986 1871"/>
                                <a:gd name="T43" fmla="*/ 2986 h 1191"/>
                                <a:gd name="T44" fmla="+- 0 11339 1417"/>
                                <a:gd name="T45" fmla="*/ T44 w 9921"/>
                                <a:gd name="T46" fmla="+- 0 2949 1871"/>
                                <a:gd name="T47" fmla="*/ 2949 h 1191"/>
                                <a:gd name="T48" fmla="+- 0 11339 1417"/>
                                <a:gd name="T49" fmla="*/ T48 w 9921"/>
                                <a:gd name="T50" fmla="+- 0 1984 1871"/>
                                <a:gd name="T51" fmla="*/ 1984 h 1191"/>
                                <a:gd name="T52" fmla="+- 0 11337 1417"/>
                                <a:gd name="T53" fmla="*/ T52 w 9921"/>
                                <a:gd name="T54" fmla="+- 0 1919 1871"/>
                                <a:gd name="T55" fmla="*/ 1919 h 1191"/>
                                <a:gd name="T56" fmla="+- 0 11291 1417"/>
                                <a:gd name="T57" fmla="*/ T56 w 9921"/>
                                <a:gd name="T58" fmla="+- 0 1873 1871"/>
                                <a:gd name="T59" fmla="*/ 1873 h 1191"/>
                                <a:gd name="T60" fmla="+- 0 1531 1417"/>
                                <a:gd name="T61" fmla="*/ T60 w 9921"/>
                                <a:gd name="T62" fmla="+- 0 1871 1871"/>
                                <a:gd name="T63" fmla="*/ 1871 h 119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921" h="1191">
                                  <a:moveTo>
                                    <a:pt x="114" y="0"/>
                                  </a:moveTo>
                                  <a:lnTo>
                                    <a:pt x="48" y="2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078"/>
                                  </a:lnTo>
                                  <a:lnTo>
                                    <a:pt x="2" y="1142"/>
                                  </a:lnTo>
                                  <a:lnTo>
                                    <a:pt x="48" y="1189"/>
                                  </a:lnTo>
                                  <a:lnTo>
                                    <a:pt x="9808" y="1190"/>
                                  </a:lnTo>
                                  <a:lnTo>
                                    <a:pt x="9846" y="1190"/>
                                  </a:lnTo>
                                  <a:lnTo>
                                    <a:pt x="9907" y="1176"/>
                                  </a:lnTo>
                                  <a:lnTo>
                                    <a:pt x="9921" y="1115"/>
                                  </a:lnTo>
                                  <a:lnTo>
                                    <a:pt x="9922" y="1078"/>
                                  </a:lnTo>
                                  <a:lnTo>
                                    <a:pt x="9922" y="113"/>
                                  </a:lnTo>
                                  <a:lnTo>
                                    <a:pt x="9920" y="48"/>
                                  </a:lnTo>
                                  <a:lnTo>
                                    <a:pt x="9874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41"/>
                        <wpg:cNvGrpSpPr>
                          <a:grpSpLocks/>
                        </wpg:cNvGrpSpPr>
                        <wpg:grpSpPr bwMode="auto">
                          <a:xfrm>
                            <a:off x="2169" y="2350"/>
                            <a:ext cx="6491" cy="2"/>
                            <a:chOff x="2169" y="2350"/>
                            <a:chExt cx="6491" cy="2"/>
                          </a:xfrm>
                        </wpg:grpSpPr>
                        <wps:wsp>
                          <wps:cNvPr id="156" name="Freeform 142"/>
                          <wps:cNvSpPr>
                            <a:spLocks/>
                          </wps:cNvSpPr>
                          <wps:spPr bwMode="auto">
                            <a:xfrm>
                              <a:off x="2169" y="2350"/>
                              <a:ext cx="6491" cy="2"/>
                            </a:xfrm>
                            <a:custGeom>
                              <a:avLst/>
                              <a:gdLst>
                                <a:gd name="T0" fmla="+- 0 2169 2169"/>
                                <a:gd name="T1" fmla="*/ T0 w 6491"/>
                                <a:gd name="T2" fmla="+- 0 8660 2169"/>
                                <a:gd name="T3" fmla="*/ T2 w 64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91">
                                  <a:moveTo>
                                    <a:pt x="0" y="0"/>
                                  </a:moveTo>
                                  <a:lnTo>
                                    <a:pt x="649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39"/>
                        <wpg:cNvGrpSpPr>
                          <a:grpSpLocks/>
                        </wpg:cNvGrpSpPr>
                        <wpg:grpSpPr bwMode="auto">
                          <a:xfrm>
                            <a:off x="9146" y="2350"/>
                            <a:ext cx="652" cy="2"/>
                            <a:chOff x="9146" y="2350"/>
                            <a:chExt cx="652" cy="2"/>
                          </a:xfrm>
                        </wpg:grpSpPr>
                        <wps:wsp>
                          <wps:cNvPr id="158" name="Freeform 140"/>
                          <wps:cNvSpPr>
                            <a:spLocks/>
                          </wps:cNvSpPr>
                          <wps:spPr bwMode="auto">
                            <a:xfrm>
                              <a:off x="9146" y="2350"/>
                              <a:ext cx="652" cy="2"/>
                            </a:xfrm>
                            <a:custGeom>
                              <a:avLst/>
                              <a:gdLst>
                                <a:gd name="T0" fmla="+- 0 9146 9146"/>
                                <a:gd name="T1" fmla="*/ T0 w 652"/>
                                <a:gd name="T2" fmla="+- 0 9798 9146"/>
                                <a:gd name="T3" fmla="*/ T2 w 65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2">
                                  <a:moveTo>
                                    <a:pt x="0" y="0"/>
                                  </a:moveTo>
                                  <a:lnTo>
                                    <a:pt x="652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37"/>
                        <wpg:cNvGrpSpPr>
                          <a:grpSpLocks/>
                        </wpg:cNvGrpSpPr>
                        <wpg:grpSpPr bwMode="auto">
                          <a:xfrm>
                            <a:off x="10468" y="2350"/>
                            <a:ext cx="680" cy="2"/>
                            <a:chOff x="10468" y="2350"/>
                            <a:chExt cx="680" cy="2"/>
                          </a:xfrm>
                        </wpg:grpSpPr>
                        <wps:wsp>
                          <wps:cNvPr id="160" name="Freeform 138"/>
                          <wps:cNvSpPr>
                            <a:spLocks/>
                          </wps:cNvSpPr>
                          <wps:spPr bwMode="auto">
                            <a:xfrm>
                              <a:off x="10468" y="2350"/>
                              <a:ext cx="680" cy="2"/>
                            </a:xfrm>
                            <a:custGeom>
                              <a:avLst/>
                              <a:gdLst>
                                <a:gd name="T0" fmla="+- 0 10468 10468"/>
                                <a:gd name="T1" fmla="*/ T0 w 680"/>
                                <a:gd name="T2" fmla="+- 0 11149 10468"/>
                                <a:gd name="T3" fmla="*/ T2 w 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80">
                                  <a:moveTo>
                                    <a:pt x="0" y="0"/>
                                  </a:moveTo>
                                  <a:lnTo>
                                    <a:pt x="68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35"/>
                        <wpg:cNvGrpSpPr>
                          <a:grpSpLocks/>
                        </wpg:cNvGrpSpPr>
                        <wpg:grpSpPr bwMode="auto">
                          <a:xfrm>
                            <a:off x="2069" y="2812"/>
                            <a:ext cx="510" cy="2"/>
                            <a:chOff x="2069" y="2812"/>
                            <a:chExt cx="510" cy="2"/>
                          </a:xfrm>
                        </wpg:grpSpPr>
                        <wps:wsp>
                          <wps:cNvPr id="162" name="Freeform 136"/>
                          <wps:cNvSpPr>
                            <a:spLocks/>
                          </wps:cNvSpPr>
                          <wps:spPr bwMode="auto">
                            <a:xfrm>
                              <a:off x="2069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069 2069"/>
                                <a:gd name="T1" fmla="*/ T0 w 510"/>
                                <a:gd name="T2" fmla="+- 0 2579 2069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33"/>
                        <wpg:cNvGrpSpPr>
                          <a:grpSpLocks/>
                        </wpg:cNvGrpSpPr>
                        <wpg:grpSpPr bwMode="auto">
                          <a:xfrm>
                            <a:off x="2713" y="2812"/>
                            <a:ext cx="510" cy="2"/>
                            <a:chOff x="2713" y="2812"/>
                            <a:chExt cx="510" cy="2"/>
                          </a:xfrm>
                        </wpg:grpSpPr>
                        <wps:wsp>
                          <wps:cNvPr id="164" name="Freeform 134"/>
                          <wps:cNvSpPr>
                            <a:spLocks/>
                          </wps:cNvSpPr>
                          <wps:spPr bwMode="auto">
                            <a:xfrm>
                              <a:off x="2713" y="2812"/>
                              <a:ext cx="510" cy="2"/>
                            </a:xfrm>
                            <a:custGeom>
                              <a:avLst/>
                              <a:gdLst>
                                <a:gd name="T0" fmla="+- 0 2713 2713"/>
                                <a:gd name="T1" fmla="*/ T0 w 510"/>
                                <a:gd name="T2" fmla="+- 0 3223 2713"/>
                                <a:gd name="T3" fmla="*/ T2 w 5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0">
                                  <a:moveTo>
                                    <a:pt x="0" y="0"/>
                                  </a:moveTo>
                                  <a:lnTo>
                                    <a:pt x="51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31"/>
                        <wpg:cNvGrpSpPr>
                          <a:grpSpLocks/>
                        </wpg:cNvGrpSpPr>
                        <wpg:grpSpPr bwMode="auto">
                          <a:xfrm>
                            <a:off x="3356" y="2812"/>
                            <a:ext cx="561" cy="2"/>
                            <a:chOff x="3356" y="2812"/>
                            <a:chExt cx="561" cy="2"/>
                          </a:xfrm>
                        </wpg:grpSpPr>
                        <wps:wsp>
                          <wps:cNvPr id="166" name="Freeform 132"/>
                          <wps:cNvSpPr>
                            <a:spLocks/>
                          </wps:cNvSpPr>
                          <wps:spPr bwMode="auto">
                            <a:xfrm>
                              <a:off x="3356" y="2812"/>
                              <a:ext cx="561" cy="2"/>
                            </a:xfrm>
                            <a:custGeom>
                              <a:avLst/>
                              <a:gdLst>
                                <a:gd name="T0" fmla="+- 0 3356 3356"/>
                                <a:gd name="T1" fmla="*/ T0 w 561"/>
                                <a:gd name="T2" fmla="+- 0 3917 3356"/>
                                <a:gd name="T3" fmla="*/ T2 w 5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61">
                                  <a:moveTo>
                                    <a:pt x="0" y="0"/>
                                  </a:moveTo>
                                  <a:lnTo>
                                    <a:pt x="561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29"/>
                        <wpg:cNvGrpSpPr>
                          <a:grpSpLocks/>
                        </wpg:cNvGrpSpPr>
                        <wpg:grpSpPr bwMode="auto">
                          <a:xfrm>
                            <a:off x="4947" y="2812"/>
                            <a:ext cx="2563" cy="2"/>
                            <a:chOff x="4947" y="2812"/>
                            <a:chExt cx="2563" cy="2"/>
                          </a:xfrm>
                        </wpg:grpSpPr>
                        <wps:wsp>
                          <wps:cNvPr id="168" name="Freeform 130"/>
                          <wps:cNvSpPr>
                            <a:spLocks/>
                          </wps:cNvSpPr>
                          <wps:spPr bwMode="auto">
                            <a:xfrm>
                              <a:off x="4947" y="2812"/>
                              <a:ext cx="2563" cy="2"/>
                            </a:xfrm>
                            <a:custGeom>
                              <a:avLst/>
                              <a:gdLst>
                                <a:gd name="T0" fmla="+- 0 4947 4947"/>
                                <a:gd name="T1" fmla="*/ T0 w 2563"/>
                                <a:gd name="T2" fmla="+- 0 7510 4947"/>
                                <a:gd name="T3" fmla="*/ T2 w 25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63">
                                  <a:moveTo>
                                    <a:pt x="0" y="0"/>
                                  </a:moveTo>
                                  <a:lnTo>
                                    <a:pt x="256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27"/>
                        <wpg:cNvGrpSpPr>
                          <a:grpSpLocks/>
                        </wpg:cNvGrpSpPr>
                        <wpg:grpSpPr bwMode="auto">
                          <a:xfrm>
                            <a:off x="8314" y="2812"/>
                            <a:ext cx="2835" cy="2"/>
                            <a:chOff x="8314" y="2812"/>
                            <a:chExt cx="2835" cy="2"/>
                          </a:xfrm>
                        </wpg:grpSpPr>
                        <wps:wsp>
                          <wps:cNvPr id="170" name="Freeform 128"/>
                          <wps:cNvSpPr>
                            <a:spLocks/>
                          </wps:cNvSpPr>
                          <wps:spPr bwMode="auto">
                            <a:xfrm>
                              <a:off x="8314" y="2812"/>
                              <a:ext cx="2835" cy="2"/>
                            </a:xfrm>
                            <a:custGeom>
                              <a:avLst/>
                              <a:gdLst>
                                <a:gd name="T0" fmla="+- 0 8314 8314"/>
                                <a:gd name="T1" fmla="*/ T0 w 2835"/>
                                <a:gd name="T2" fmla="+- 0 11149 8314"/>
                                <a:gd name="T3" fmla="*/ T2 w 2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5">
                                  <a:moveTo>
                                    <a:pt x="0" y="0"/>
                                  </a:moveTo>
                                  <a:lnTo>
                                    <a:pt x="2835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A2A2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0B9025" id="Group 126" o:spid="_x0000_s1026" style="position:absolute;margin-left:0;margin-top:0;width:603.8pt;height:841.9pt;z-index:-251671552;mso-position-horizontal-relative:page;mso-position-vertical-relative:page" coordsize="12076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">
                <v:group id="Group 179" o:spid="_x0000_s1027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shape id="Freeform 180" o:spid="_x0000_s1028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uEpcYA&#10;AADcAAAADwAAAGRycy9kb3ducmV2LnhtbESPT2/CMAzF75P2HSJP2m2k7ICgNEUMadoubOLPgaPV&#10;mLZa45Qkg7JPjw+TuNl6z+/9XCwG16kzhdh6NjAeZaCIK29brg3sd+8vU1AxIVvsPJOBK0VYlI8P&#10;BebWX3hD522qlYRwzNFAk1Kfax2rhhzGke+JRTv64DDJGmptA14k3HX6Ncsm2mHL0tBgT6uGqp/t&#10;rzPAm7f+++u0u/59DHt3oNk6LCdrY56fhuUcVKIh3c3/159W8MdCK8/IBLq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juEpcYAAADcAAAADwAAAAAAAAAAAAAAAACYAgAAZHJz&#10;L2Rvd25yZXYueG1sUEsFBgAAAAAEAAQA9QAAAIsDAAAAAA==&#10;" path="m,567l,17405e" filled="f" strokecolor="#2a2a29" strokeweight=".5pt">
                    <v:path arrowok="t" o:connecttype="custom" o:connectlocs="0,567;0,17405" o:connectangles="0,0"/>
                  </v:shape>
                </v:group>
                <v:group id="Group 177" o:spid="_x0000_s1029" style="position:absolute;left:170;width:2;height:16838" coordorigin="170" coordsize="2,16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178" o:spid="_x0000_s1030" style="position:absolute;left:170;width:2;height:16838;visibility:visible;mso-wrap-style:square;v-text-anchor:top" coordsize="2,16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XdecUA&#10;AADcAAAADwAAAGRycy9kb3ducmV2LnhtbESPT2vCQBDF7wW/wzKCl6CbChaJrqKFgnhp6x/wOGTH&#10;bDA7G7JbTfvpO4dCbzO8N+/9ZrnufaPu1MU6sIHnSQ6KuAy25srA6fg2noOKCdliE5gMfFOE9Wrw&#10;tMTChgd/0v2QKiUhHAs04FJqC61j6chjnISWWLRr6DwmWbtK2w4fEu4bPc3zF+2xZmlw2NKro/J2&#10;+PIG3nN3/vG8bfdZ+JhdMkvZbE/GjIb9ZgEqUZ/+zX/XOyv4U8GXZ2QCv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Vd15xQAAANwAAAAPAAAAAAAAAAAAAAAAAJgCAABkcnMv&#10;ZG93bnJldi54bWxQSwUGAAAAAAQABAD1AAAAigMAAAAA&#10;" path="m,170l,17008e" filled="f" strokecolor="white" strokeweight="1pt">
                    <v:path arrowok="t" o:connecttype="custom" o:connectlocs="0,170;0,17008" o:connectangles="0,0"/>
                  </v:shape>
                </v:group>
                <v:group id="Group 175" o:spid="_x0000_s1031" style="position:absolute;width:12076;height:3603" coordsize="12076,36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176" o:spid="_x0000_s1032" style="position:absolute;width:12076;height:3603;visibility:visible;mso-wrap-style:square;v-text-anchor:top" coordsize="12076,3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5JxMMA&#10;AADcAAAADwAAAGRycy9kb3ducmV2LnhtbESPQWsCMRCF7wX/QxjBW826B5HVKCIoCh7abQ89Dpsx&#10;WdxMliTq+u9NodDbDO99b96sNoPrxJ1CbD0rmE0LEMSN1y0bBd9f+/cFiJiQNXaeScGTImzWo7cV&#10;Vto/+JPudTIih3CsUIFNqa+kjI0lh3Hqe+KsXXxwmPIajNQBHzncdbIsirl02HK+YLGnnaXmWt9c&#10;rtEdjd19+GhPP/XCcDgdzs9eqcl42C5BJBrSv/mPPurMlSX8PpMnkO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5JxMMAAADcAAAADwAAAAAAAAAAAAAAAACYAgAAZHJzL2Rv&#10;d25yZXYueG1sUEsFBgAAAAAEAAQA9QAAAIgDAAAAAA==&#10;" path="m12076,l,,,3603,11099,2249r840,-117l12076,2110,12076,e" fillcolor="#ececec" stroked="f">
                    <v:path arrowok="t" o:connecttype="custom" o:connectlocs="12076,0;0,0;0,3603;11099,2249;11939,2132;12076,2110;12076,0" o:connectangles="0,0,0,0,0,0,0"/>
                  </v:shape>
                </v:group>
                <v:group id="Group 173" o:spid="_x0000_s1033" style="position:absolute;left:7482;width:4593;height:803" coordorigin="7482" coordsize="4593,8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174" o:spid="_x0000_s1034" style="position:absolute;left:7482;width:4593;height:803;visibility:visible;mso-wrap-style:square;v-text-anchor:top" coordsize="4593,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QPQ8EA&#10;AADcAAAADwAAAGRycy9kb3ducmV2LnhtbERPzYrCMBC+L/gOYYS9LJoqsko1iiyIi57W+gBDM22q&#10;zaTbxNp9+40geJuP73dWm97WoqPWV44VTMYJCOLc6YpLBedsN1qA8AFZY+2YFPyRh8168LbCVLs7&#10;/1B3CqWIIexTVGBCaFIpfW7Ioh+7hjhyhWsthgjbUuoW7zHc1nKaJJ/SYsWxwWBDX4by6+lmFVjd&#10;ZcUhK/Yfjue/1SWYizv2Sr0P++0SRKA+vMRP97eO86czeDwTL5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0D0PBAAAA3AAAAA8AAAAAAAAAAAAAAAAAmAIAAGRycy9kb3du&#10;cmV2LnhtbFBLBQYAAAAABAAEAPUAAACGAwAAAAA=&#10;" path="m4594,l2,,6,601,3,636,1,667,,693r,23l20,777r63,23l171,803r39,l4594,662,4594,e" fillcolor="#ececec" stroked="f">
                    <v:path arrowok="t" o:connecttype="custom" o:connectlocs="4594,0;2,0;6,601;3,636;1,667;0,693;0,716;20,777;83,800;171,803;210,803;4594,662;4594,0" o:connectangles="0,0,0,0,0,0,0,0,0,0,0,0,0"/>
                  </v:shape>
                </v:group>
                <v:group id="Group 171" o:spid="_x0000_s1035" style="position:absolute;left:9543;top:1211;width:1548;height:754" coordorigin="9543,1211" coordsize="1548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172" o:spid="_x0000_s1036" style="position:absolute;left:9543;top:1211;width:1548;height:754;visibility:visible;mso-wrap-style:square;v-text-anchor:top" coordsize="1548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wRT8IA&#10;AADcAAAADwAAAGRycy9kb3ducmV2LnhtbERPS4vCMBC+C/6HMII3TRURqUYRQdg9tOz6OHgbm7Et&#10;NpPaRK3/frMgeJuP7zmLVWsq8aDGlZYVjIYRCOLM6pJzBYf9djAD4TyyxsoyKXiRg9Wy21lgrO2T&#10;f+mx87kIIexiVFB4X8dSuqwgg25oa+LAXWxj0AfY5FI3+AzhppLjKJpKgyWHhgJr2hSUXXd3o+Dk&#10;z8lxktxebZrw4fJ9T4/0kyrV77XrOQhPrf+I3+4vHeaPp/D/TLh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LBFPwgAAANwAAAAPAAAAAAAAAAAAAAAAAJgCAABkcnMvZG93&#10;bnJldi54bWxQSwUGAAAAAAQABAD1AAAAhwMAAAAA&#10;" path="m114,l48,1,2,47,,112,,641r2,64l48,751r1387,2l1473,753r62,-14l1549,678r,-37l1549,112r-2,-65l1501,1,114,e" stroked="f">
                    <v:path arrowok="t" o:connecttype="custom" o:connectlocs="114,1211;48,1212;2,1258;0,1323;0,1852;2,1916;48,1962;1435,1964;1473,1964;1535,1950;1549,1889;1549,1852;1549,1323;1547,1258;1501,1212;114,1211" o:connectangles="0,0,0,0,0,0,0,0,0,0,0,0,0,0,0,0"/>
                  </v:shape>
                </v:group>
                <v:group id="Group 169" o:spid="_x0000_s1037" style="position:absolute;left:9543;top:1211;width:1548;height:754" coordorigin="9543,1211" coordsize="1548,7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170" o:spid="_x0000_s1038" style="position:absolute;left:9543;top:1211;width:1548;height:754;visibility:visible;mso-wrap-style:square;v-text-anchor:top" coordsize="1548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ZnycYA&#10;AADcAAAADwAAAGRycy9kb3ducmV2LnhtbESPS2sCQRCE74H8h6EFb3FWDyobR8kDJYggah7Xzk67&#10;u2SnZ9mZ6Pjv7YPgrZuqrvp6tkiuUSfqQu3ZwHCQgSIuvK25NPB5WD5NQYWIbLHxTAYuFGAxf3yY&#10;YW79mXd02sdSSQiHHA1UMba51qGoyGEY+JZYtKPvHEZZu1LbDs8S7ho9yrKxdlizNFTY0ltFxd/+&#10;3xlYTqbj7Be3lyatvl7T+li8/3xvjOn30sszqEgp3s236w8r+COhlWdkAj2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mZnycYAAADcAAAADwAAAAAAAAAAAAAAAACYAgAAZHJz&#10;L2Rvd25yZXYueG1sUEsFBgAAAAAEAAQA9QAAAIsDAAAAAA==&#10;" path="m114,l48,1,2,47,,112,,640r1,37l15,739r61,14l1435,753r38,l1535,739r14,-61l1549,113r,-37l1535,14,1473,,114,xe" filled="f" strokecolor="#b3b3b3" strokeweight="2pt">
                    <v:path arrowok="t" o:connecttype="custom" o:connectlocs="114,1211;48,1212;2,1258;0,1323;0,1851;1,1888;15,1950;76,1964;1435,1964;1473,1964;1535,1950;1549,1889;1549,1324;1549,1287;1535,1225;1473,1211;114,1211" o:connectangles="0,0,0,0,0,0,0,0,0,0,0,0,0,0,0,0,0"/>
                  </v:shape>
                </v:group>
                <v:group id="Group 167" o:spid="_x0000_s1039" style="position:absolute;left:9552;top:1242;width:22;height:33" coordorigin="9552,1242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shape id="Freeform 168" o:spid="_x0000_s1040" style="position:absolute;left:9552;top:1242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XlaMMA&#10;AADcAAAADwAAAGRycy9kb3ducmV2LnhtbESPTWvDMAyG74P+B6PBbquzD0LJ6pbSMhjsMJaW9ipi&#10;LQ6N5WB7Sfbvp8NgNwm9H4/W29n3aqSYusAGHpYFKOIm2I5bA6fj6/0KVMrIFvvAZOCHEmw3i5s1&#10;VjZM/EljnVslIZwqNOByHiqtU+PIY1qGgVhuXyF6zLLGVtuIk4T7Xj8WRak9diwNDgfaO2qu9beX&#10;3nB2Y3yey+FSTof6Y7/i83tjzN3tvHsBlWnO/+I/95sV/CfBl2dkAr3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XlaMMAAADcAAAADwAAAAAAAAAAAAAAAACYAgAAZHJzL2Rv&#10;d25yZXYueG1sUEsFBgAAAAAEAAQA9QAAAIgDAAAAAA==&#10;" path="m23,l10,15,,33e" filled="f" strokecolor="white" strokeweight="2pt">
                    <v:stroke dashstyle="dash"/>
                    <v:path arrowok="t" o:connecttype="custom" o:connectlocs="23,1242;10,1257;0,1275" o:connectangles="0,0,0"/>
                  </v:shape>
                </v:group>
                <v:group id="Group 165" o:spid="_x0000_s1041" style="position:absolute;left:9543;top:1399;width:2;height:414" coordorigin="9543,1399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Freeform 166" o:spid="_x0000_s1042" style="position:absolute;left:9543;top:1399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JNDMEA&#10;AADcAAAADwAAAGRycy9kb3ducmV2LnhtbERPPWvDMBDdA/kP4gLdajkOlOJGMSUh4KVD3QY6HtbV&#10;FrZORlIc999XhUK2e7zP21eLHcVMPhjHCrZZDoK4ddpwp+Dz4/z4DCJEZI2jY1LwQwGqw3q1x1K7&#10;G7/T3MROpBAOJSroY5xKKUPbk8WQuYk4cd/OW4wJ+k5qj7cUbkdZ5PmTtGg4NfQ40bGndmiuVsGX&#10;L5amGS4nlm/zTl7R6Lo2Sj1sltcXEJGWeBf/u2ud5u8K+HsmXS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yTQzBAAAA3AAAAA8AAAAAAAAAAAAAAAAAmAIAAGRycy9kb3du&#10;cmV2LnhtbFBLBQYAAAAABAAEAPUAAACGAwAAAAA=&#10;" path="m,l,414e" filled="f" strokecolor="white" strokeweight="2pt">
                    <v:stroke dashstyle="dash"/>
                    <v:path arrowok="t" o:connecttype="custom" o:connectlocs="0,1399;0,1813" o:connectangles="0,0"/>
                  </v:shape>
                </v:group>
                <v:group id="Group 163" o:spid="_x0000_s1043" style="position:absolute;left:9575;top:1933;width:33;height:22" coordorigin="9575,1933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164" o:spid="_x0000_s1044" style="position:absolute;left:9575;top:1933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/IBsMA&#10;AADcAAAADwAAAGRycy9kb3ducmV2LnhtbERP3WrCMBS+H+wdwhnsZmg654bUpjKE4XAitPoAh+bY&#10;BpuT0sRa394MBrs7H9/vyVajbcVAvTeOFbxOExDEldOGawXHw9dkAcIHZI2tY1JwIw+r/PEhw1S7&#10;Kxc0lKEWMYR9igqaELpUSl81ZNFPXUccuZPrLYYI+1rqHq8x3LZyliQf0qLh2NBgR+uGqnN5sQr2&#10;8+Nt597LzcvMGDNsfoptUo1KPT+Nn0sQgcbwL/5zf+s4/20Ov8/EC2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/IBsMAAADcAAAADwAAAAAAAAAAAAAAAACYAgAAZHJzL2Rv&#10;d25yZXYueG1sUEsFBgAAAAAEAAQA9QAAAIgDAAAAAA==&#10;" path="m,l15,12,33,22e" filled="f" strokecolor="white" strokeweight="2pt">
                    <v:stroke dashstyle="dash"/>
                    <v:path arrowok="t" o:connecttype="custom" o:connectlocs="0,1933;15,1945;33,1955" o:connectangles="0,0,0"/>
                  </v:shape>
                </v:group>
                <v:group id="Group 161" o:spid="_x0000_s1045" style="position:absolute;left:11061;top:1900;width:22;height:33" coordorigin="11061,1900" coordsize="22,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162" o:spid="_x0000_s1046" style="position:absolute;left:11061;top:1900;width:22;height:33;visibility:visible;mso-wrap-style:square;v-text-anchor:top" coordsize="22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DYh8QA&#10;AADcAAAADwAAAGRycy9kb3ducmV2LnhtbESPQWvCQBCF7wX/wzJCb3WjliDRVUQRhB5K06LXITtm&#10;g9nZsLsm6b/vFgq9zfDevO/NZjfaVvTkQ+NYwXyWgSCunG64VvD1eXpZgQgRWWPrmBR8U4DddvK0&#10;wUK7gT+oL2MtUgiHAhWYGLtCylAZshhmriNO2s15izGtvpba45DCbSsXWZZLiw0ngsGODoaqe/mw&#10;iesupvevY95d8+FYvh9WfHmrlHqejvs1iEhj/Df/XZ91qr/M4feZNIH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4Q2IfEAAAA3AAAAA8AAAAAAAAAAAAAAAAAmAIAAGRycy9k&#10;b3ducmV2LnhtbFBLBQYAAAAABAAEAPUAAACJAwAAAAA=&#10;" path="m,32l12,18,22,e" filled="f" strokecolor="white" strokeweight="2pt">
                    <v:stroke dashstyle="dash"/>
                    <v:path arrowok="t" o:connecttype="custom" o:connectlocs="0,1932;12,1918;22,1900" o:connectangles="0,0,0"/>
                  </v:shape>
                </v:group>
                <v:group id="Group 159" o:spid="_x0000_s1047" style="position:absolute;left:11092;top:1362;width:2;height:414" coordorigin="11092,1362" coordsize="2,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160" o:spid="_x0000_s1048" style="position:absolute;left:11092;top:1362;width:2;height:414;visibility:visible;mso-wrap-style:square;v-text-anchor:top" coordsize="2,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p65sMA&#10;AADcAAAADwAAAGRycy9kb3ducmV2LnhtbESPQWvDMAyF74X9B6PBbq2zFkbJ6pbSMchlh2Yr9Chi&#10;LTGN5WC7afbvq0NhN4n39N6nzW7yvRopJhfYwOuiAEXcBOu4NfDz/Tlfg0oZ2WIfmAz8UYLd9mm2&#10;wdKGGx9prHOrJIRTiQa6nIdS69R05DEtwkAs2m+IHrOssdU24k3Cfa+XRfGmPTqWhg4HOnTUXOqr&#10;N3COy6muL6cP1l/jSl/R2apyxrw8T/t3UJmm/G9+XFdW8FdCK8/IBHp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Bp65sMAAADcAAAADwAAAAAAAAAAAAAAAACYAgAAZHJzL2Rv&#10;d25yZXYueG1sUEsFBgAAAAAEAAQA9QAAAIgDAAAAAA==&#10;" path="m,414l,e" filled="f" strokecolor="white" strokeweight="2pt">
                    <v:stroke dashstyle="dash"/>
                    <v:path arrowok="t" o:connecttype="custom" o:connectlocs="0,1776;0,1362" o:connectangles="0,0"/>
                  </v:shape>
                </v:group>
                <v:group id="Group 157" o:spid="_x0000_s1049" style="position:absolute;left:11027;top:1219;width:33;height:22" coordorigin="11027,1219" coordsize="33,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<v:shape id="Freeform 158" o:spid="_x0000_s1050" style="position:absolute;left:11027;top:1219;width:33;height:22;visibility:visible;mso-wrap-style:square;v-text-anchor:top" coordsize="33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K9eMUA&#10;AADcAAAADwAAAGRycy9kb3ducmV2LnhtbESP0WrCQBBF3wX/YRmhL1I3ipWSuooIYrFFMPUDhuw0&#10;WZqdDdltjH/feRD6NsO9c++Z9Xbwjeqpiy6wgfksA0VcBuu4MnD9Ojy/gooJ2WITmAzcKcJ2Mx6t&#10;Mbfhxhfqi1QpCeGYo4E6pTbXOpY1eYyz0BKL9h06j0nWrtK2w5uE+0YvsmylPTqWhhpb2tdU/hS/&#10;3sB5eb1/hpfiOF045/rjx+WUlYMxT5Nh9wYq0ZD+zY/rdyv4S8GXZ2QCvf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Mr14xQAAANwAAAAPAAAAAAAAAAAAAAAAAJgCAABkcnMv&#10;ZG93bnJldi54bWxQSwUGAAAAAAQABAD1AAAAigMAAAAA&#10;" path="m33,23l19,10,,e" filled="f" strokecolor="white" strokeweight="2pt">
                    <v:stroke dashstyle="dash"/>
                    <v:path arrowok="t" o:connecttype="custom" o:connectlocs="33,1242;19,1229;0,1219" o:connectangles="0,0,0"/>
                  </v:shape>
                </v:group>
                <v:group id="Group 155" o:spid="_x0000_s1051" style="position:absolute;left:9696;top:1211;width:1205;height:2" coordorigin="9696,1211" coordsize="120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<v:shape id="Freeform 156" o:spid="_x0000_s1052" style="position:absolute;left:9696;top:1211;width:1205;height:2;visibility:visible;mso-wrap-style:square;v-text-anchor:top" coordsize="120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ElDsMA&#10;AADcAAAADwAAAGRycy9kb3ducmV2LnhtbERP22rCQBB9F/oPywh9q5vYoCW6iggFC6HipT4P2TEJ&#10;ZmdDdjWpX+8WCr7N4VxnvuxNLW7UusqygngUgSDOra64UHA8fL59gHAeWWNtmRT8koPl4mUwx1Tb&#10;jnd02/tChBB2KSoovW9SKV1ekkE3sg1x4M62NegDbAupW+xCuKnlOIom0mDFoaHEhtYl5Zf91Sg4&#10;ZT/f8v61TeLpOqFVlx3fs/ii1OuwX81AeOr9U/zv3ugwPxnD3zPhAr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aElDsMAAADcAAAADwAAAAAAAAAAAAAAAACYAgAAZHJzL2Rv&#10;d25yZXYueG1sUEsFBgAAAAAEAAQA9QAAAIgDAAAAAA==&#10;" path="m1205,l,e" filled="f" strokecolor="white" strokeweight="2pt">
                    <v:stroke dashstyle="dash"/>
                    <v:path arrowok="t" o:connecttype="custom" o:connectlocs="1205,0;0,0" o:connectangles="0,0"/>
                  </v:shape>
                </v:group>
                <v:group id="Group 153" o:spid="_x0000_s1053" style="position:absolute;left:9543;top:1304;width:2;height:40" coordorigin="9543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154" o:spid="_x0000_s1054" style="position:absolute;left:9543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3dIcMA&#10;AADcAAAADwAAAGRycy9kb3ducmV2LnhtbERP3WrCMBS+H/gO4Qx2t6YTEdcZyxCKHQgy3QOcNWdp&#10;t+akNlGrT28Ggnfn4/s983ywrThS7xvHCl6SFARx5XTDRsHXrniegfABWWPrmBScyUO+GD3MMdPu&#10;xJ903AYjYgj7DBXUIXSZlL6qyaJPXEccuR/XWwwR9kbqHk8x3LZynKZTabHh2FBjR8uaqr/twSpo&#10;S7M33ao4jMvwa78/Nmv/evFKPT0O728gAg3hLr65Sx3nTybw/0y8QC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e3dIcMAAADcAAAADwAAAAAAAAAAAAAAAACYAgAAZHJzL2Rv&#10;d25yZXYueG1sUEsFBgAAAAAEAAQA9QAAAIgDAAAAAA==&#10;" path="m,l,40e" filled="f" strokecolor="white" strokeweight="0">
                    <v:path arrowok="t" o:connecttype="custom" o:connectlocs="0,1304;0,1344" o:connectangles="0,0"/>
                  </v:shape>
                </v:group>
                <v:group id="Group 151" o:spid="_x0000_s1055" style="position:absolute;left:11092;top:1304;width:2;height:40" coordorigin="11092,1304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<v:shape id="Freeform 152" o:spid="_x0000_s1056" style="position:absolute;left:11092;top:1304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PmzcIA&#10;AADcAAAADwAAAGRycy9kb3ducmV2LnhtbERP24rCMBB9F/yHMIJvmioia9coIohdWBAvHzDbzKZd&#10;m0ltonb3642w4NscznXmy9ZW4kaNLx0rGA0TEMS50yUbBafjZvAGwgdkjZVjUvBLHpaLbmeOqXZ3&#10;3tPtEIyIIexTVFCEUKdS+rwgi37oauLIfbvGYoiwMVI3eI/htpLjJJlKiyXHhgJrWheUnw9Xq6DK&#10;zMXU2811nIUf+/Wx+/SzP69Uv9eu3kEEasNL/O/OdJw/mcLzmXiB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c+bNwgAAANwAAAAPAAAAAAAAAAAAAAAAAJgCAABkcnMvZG93&#10;bnJldi54bWxQSwUGAAAAAAQABAD1AAAAhwMAAAAA&#10;" path="m,l,40e" filled="f" strokecolor="white" strokeweight="0">
                    <v:path arrowok="t" o:connecttype="custom" o:connectlocs="0,1304;0,1344" o:connectangles="0,0"/>
                  </v:shape>
                </v:group>
                <v:group id="Group 149" o:spid="_x0000_s1057" style="position:absolute;left:10978;top:1191;width:2;height:40" coordorigin="10978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<v:shape id="Freeform 150" o:spid="_x0000_s1058" style="position:absolute;left:10978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DXJMUA&#10;AADcAAAADwAAAGRycy9kb3ducmV2LnhtbESP0WrCQBBF3wv+wzKCb3WjSKnRVUSQplAotX7AmB03&#10;0exsml017dd3Hgp9m+HeuffMct37Rt2oi3VgA5NxBoq4DLZmZ+DwuXt8BhUTssUmMBn4pgjr1eBh&#10;ibkNd/6g2z45JSEcczRQpdTmWseyIo9xHFpi0U6h85hk7Zy2Hd4l3Dd6mmVP2mPN0lBhS9uKysv+&#10;6g00hfty7cvuOi3S2R9f39/i/CcaMxr2mwWoRH36N/9dF1bwZ0Irz8gE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oNckxQAAANwAAAAPAAAAAAAAAAAAAAAAAJgCAABkcnMv&#10;ZG93bnJldi54bWxQSwUGAAAAAAQABAD1AAAAigMAAAAA&#10;" path="m,l,40e" filled="f" strokecolor="white" strokeweight="0">
                    <v:path arrowok="t" o:connecttype="custom" o:connectlocs="0,1191;0,1231" o:connectangles="0,0"/>
                  </v:shape>
                </v:group>
                <v:group id="Group 147" o:spid="_x0000_s1059" style="position:absolute;left:9657;top:1191;width:2;height:40" coordorigin="9657,1191" coordsize="2,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<v:shape id="Freeform 148" o:spid="_x0000_s1060" style="position:absolute;left:9657;top:1191;width:2;height:40;visibility:visible;mso-wrap-style:square;v-text-anchor:top" coordsize="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9N/8UA&#10;AADcAAAADwAAAGRycy9kb3ducmV2LnhtbESP0WrCQBBF3wv+wzKCb3WjYKnRVUSQplAotX7AmB03&#10;0exsml017dd3Hgp9m+HeuffMct37Rt2oi3VgA5NxBoq4DLZmZ+DwuXt8BhUTssUmMBn4pgjr1eBh&#10;ibkNd/6g2z45JSEcczRQpdTmWseyIo9xHFpi0U6h85hk7Zy2Hd4l3Dd6mmVP2mPN0lBhS9uKysv+&#10;6g00hfty7cvuOi3S2R9f39/i/CcaMxr2mwWoRH36N/9dF1bwZ4Ivz8gE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D03/xQAAANwAAAAPAAAAAAAAAAAAAAAAAJgCAABkcnMv&#10;ZG93bnJldi54bWxQSwUGAAAAAAQABAD1AAAAigMAAAAA&#10;" path="m,l,40e" filled="f" strokecolor="white" strokeweight="0">
                    <v:path arrowok="t" o:connecttype="custom" o:connectlocs="0,1191;0,1231" o:connectangles="0,0"/>
                  </v:shape>
                </v:group>
                <v:group id="Group 145" o:spid="_x0000_s1061" style="position:absolute;left:1353;top:1807;width:10051;height:1315" coordorigin="1353,1807" coordsize="10051,1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sQ2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Mn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NzsQ2sEAAADcAAAADwAA&#10;AAAAAAAAAAAAAACqAgAAZHJzL2Rvd25yZXYueG1sUEsFBgAAAAAEAAQA+gAAAJgDAAAAAA==&#10;">
                  <v:shape id="Freeform 146" o:spid="_x0000_s1062" style="position:absolute;left:1353;top:1807;width:10051;height:1315;visibility:visible;mso-wrap-style:square;v-text-anchor:top" coordsize="10051,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FfksIA&#10;AADcAAAADwAAAGRycy9kb3ducmV2LnhtbERP22qDQBB9L/Qflin0pTRrBGsw2UgRAgVDQZMPGNyp&#10;StxZ666J/ftuoNC3OZzr7PLFDOJKk+stK1ivIhDEjdU9twrOp8PrBoTzyBoHy6Tghxzk+8eHHWba&#10;3riia+1bEULYZaig837MpHRNRwbdyo7Egfuyk0Ef4NRKPeEthJtBxlH0Jg32HBo6HKnoqLnUs1FQ&#10;fW9c9FLKtEpLjuMinZNj8anU89PyvgXhafH/4j/3hw7zkxjuz4QL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QV+SwgAAANwAAAAPAAAAAAAAAAAAAAAAAJgCAABkcnMvZG93&#10;bnJldi54bWxQSwUGAAAAAAQABAD1AAAAhwMAAAAA&#10;" path="m,l10051,r,1316l,1316,,e" fillcolor="#2a2a29" stroked="f">
                    <v:path arrowok="t" o:connecttype="custom" o:connectlocs="0,1807;10051,1807;10051,3123;0,3123;0,1807" o:connectangles="0,0,0,0,0"/>
                  </v:shape>
                </v:group>
                <v:group id="Group 143" o:spid="_x0000_s1063" style="position:absolute;left:1417;top:1871;width:9921;height:1191" coordorigin="1417,1871" coordsize="9921,1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<v:shape id="Freeform 144" o:spid="_x0000_s1064" style="position:absolute;left:1417;top:1871;width:9921;height:1191;visibility:visible;mso-wrap-style:square;v-text-anchor:top" coordsize="9921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WRh8MA&#10;AADcAAAADwAAAGRycy9kb3ducmV2LnhtbERPTWvCQBC9F/wPywheRDdKKxJdRUsFoVDReMltyI5J&#10;MDsbsmtM/n23UPA2j/c5621nKtFS40rLCmbTCARxZnXJuYJrcpgsQTiPrLGyTAp6crDdDN7WGGv7&#10;5DO1F5+LEMIuRgWF93UspcsKMuimtiYO3M02Bn2ATS51g88Qbio5j6KFNFhyaCiwps+CsvvlYRR8&#10;J3bXp48sTU778/UrHY/bRf+j1GjY7VYgPHX+Jf53H3WY//EOf8+EC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WRh8MAAADcAAAADwAAAAAAAAAAAAAAAACYAgAAZHJzL2Rv&#10;d25yZXYueG1sUEsFBgAAAAAEAAQA9QAAAIgDAAAAAA==&#10;" path="m114,l48,2,2,47,,113r,965l2,1142r46,47l9808,1190r38,l9907,1176r14,-61l9922,1078r,-965l9920,48,9874,2,114,e" stroked="f">
                    <v:path arrowok="t" o:connecttype="custom" o:connectlocs="114,1871;48,1873;2,1918;0,1984;0,2949;2,3013;48,3060;9808,3061;9846,3061;9907,3047;9921,2986;9922,2949;9922,1984;9920,1919;9874,1873;114,1871" o:connectangles="0,0,0,0,0,0,0,0,0,0,0,0,0,0,0,0"/>
                  </v:shape>
                </v:group>
                <v:group id="Group 141" o:spid="_x0000_s1065" style="position:absolute;left:2169;top:2350;width:6491;height:2" coordorigin="2169,2350" coordsize="649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AW2cIAAADc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IHnM+EC&#10;OXs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gAFtnCAAAA3AAAAA8A&#10;AAAAAAAAAAAAAAAAqgIAAGRycy9kb3ducmV2LnhtbFBLBQYAAAAABAAEAPoAAACZAwAAAAA=&#10;">
                  <v:shape id="Freeform 142" o:spid="_x0000_s1066" style="position:absolute;left:2169;top:2350;width:6491;height:2;visibility:visible;mso-wrap-style:square;v-text-anchor:top" coordsize="649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2Qh8IA&#10;AADcAAAADwAAAGRycy9kb3ducmV2LnhtbERPTUvDQBC9F/wPywjemo0FS4ndFisIgl4a24O3ITsm&#10;IdnZsDsmqb++Kwje5vE+Z7ufXa9GCrH1bOA+y0ERV962XBs4fbwsN6CiIFvsPZOBC0XY724WWyys&#10;n/hIYym1SiEcCzTQiAyF1rFqyGHM/ECcuC8fHEqCodY24JTCXa9Xeb7WDltODQ0O9NxQ1ZXfzoCs&#10;DqH8OUzd5XMznqVz+u09jsbc3c5Pj6CEZvkX/7lfbZr/sIbfZ9IFenc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3ZCHwgAAANwAAAAPAAAAAAAAAAAAAAAAAJgCAABkcnMvZG93&#10;bnJldi54bWxQSwUGAAAAAAQABAD1AAAAhwMAAAAA&#10;" path="m,l6491,e" filled="f" strokecolor="#2a2a29" strokeweight=".25pt">
                    <v:path arrowok="t" o:connecttype="custom" o:connectlocs="0,0;6491,0" o:connectangles="0,0"/>
                  </v:shape>
                </v:group>
                <v:group id="Group 139" o:spid="_x0000_s1067" style="position:absolute;left:9146;top:2350;width:652;height:2" coordorigin="9146,2350" coordsize="65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<v:shape id="Freeform 140" o:spid="_x0000_s1068" style="position:absolute;left:9146;top:2350;width:652;height:2;visibility:visible;mso-wrap-style:square;v-text-anchor:top" coordsize="6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ISAMcA&#10;AADcAAAADwAAAGRycy9kb3ducmV2LnhtbESPS2sCQRCE74H8h6EDuUicNaLE1VGCEKKQiw/QY7PT&#10;+8CdnmVndDf+evsQyK2bqq76erHqXa1u1IbKs4HRMAFFnHlbcWHgePh6+wAVIrLF2jMZ+KUAq+Xz&#10;0wJT6zve0W0fCyUhHFI0UMbYpFqHrCSHYegbYtFy3zqMsraFti12Eu5q/Z4kU+2wYmkosaF1Sdll&#10;f3UGxuvrT5bfJ+Pu/H3i2WDr89HgbMzrS/85BxWpj//mv+uNFfyJ0MozMoFeP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8yEgDHAAAA3AAAAA8AAAAAAAAAAAAAAAAAmAIAAGRy&#10;cy9kb3ducmV2LnhtbFBLBQYAAAAABAAEAPUAAACMAwAAAAA=&#10;" path="m,l652,e" filled="f" strokecolor="#2a2a29" strokeweight=".25pt">
                    <v:path arrowok="t" o:connecttype="custom" o:connectlocs="0,0;652,0" o:connectangles="0,0"/>
                  </v:shape>
                </v:group>
                <v:group id="Group 137" o:spid="_x0000_s1069" style="position:absolute;left:10468;top:2350;width:680;height:2" coordorigin="10468,2350" coordsize="6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  <v:shape id="Freeform 138" o:spid="_x0000_s1070" style="position:absolute;left:10468;top:2350;width:680;height:2;visibility:visible;mso-wrap-style:square;v-text-anchor:top" coordsize="6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9rbcUA&#10;AADcAAAADwAAAGRycy9kb3ducmV2LnhtbESPQWvCQBCF70L/wzKF3nRjhdRGVymFloAHqYr0OGTH&#10;bGh2NmS3Mf33nYPgbYb35r1v1tvRt2qgPjaBDcxnGSjiKtiGawOn48d0CSomZIttYDLwRxG2m4fJ&#10;GgsbrvxFwyHVSkI4FmjApdQVWsfKkcc4Cx2xaJfQe0yy9rW2PV4l3Lf6Octy7bFhaXDY0buj6ufw&#10;6w0M+9fzbhnKBb7M0/nTZt+5W5TGPD2ObytQicZ0N9+uSyv4ueDLMzKB3v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b2ttxQAAANwAAAAPAAAAAAAAAAAAAAAAAJgCAABkcnMv&#10;ZG93bnJldi54bWxQSwUGAAAAAAQABAD1AAAAigMAAAAA&#10;" path="m,l681,e" filled="f" strokecolor="#2a2a29" strokeweight=".25pt">
                    <v:path arrowok="t" o:connecttype="custom" o:connectlocs="0,0;681,0" o:connectangles="0,0"/>
                  </v:shape>
                </v:group>
                <v:group id="Group 135" o:spid="_x0000_s1071" style="position:absolute;left:2069;top:2812;width:510;height:2" coordorigin="2069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VfaZ8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Y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5V9pnwwAAANwAAAAP&#10;AAAAAAAAAAAAAAAAAKoCAABkcnMvZG93bnJldi54bWxQSwUGAAAAAAQABAD6AAAAmgMAAAAA&#10;">
                  <v:shape id="Freeform 136" o:spid="_x0000_s1072" style="position:absolute;left:2069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4VxcIA&#10;AADcAAAADwAAAGRycy9kb3ducmV2LnhtbERP32vCMBB+H/g/hBP2NlM7kFGNIlrHGMKw+uLb0ZxN&#10;sbmUJNPuv1+Ewd7u4/t5i9VgO3EjH1rHCqaTDARx7XTLjYLTcffyBiJEZI2dY1LwQwFWy9HTAgvt&#10;7nygWxUbkUI4FKjAxNgXUobakMUwcT1x4i7OW4wJ+kZqj/cUbjuZZ9lMWmw5NRjsaWOovlbfVsHn&#10;e1n2ee5fz9tQ7V1dZq35Oin1PB7WcxCRhvgv/nN/6DR/lsPjmXSB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jhXFwgAAANwAAAAPAAAAAAAAAAAAAAAAAJgCAABkcnMvZG93&#10;bnJldi54bWxQSwUGAAAAAAQABAD1AAAAhwMAAAAA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133" o:spid="_x0000_s1073" style="position:absolute;left:2713;top:2812;width:510;height:2" coordorigin="2713,2812" coordsize="5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shape id="Freeform 134" o:spid="_x0000_s1074" style="position:absolute;left:2713;top:2812;width:510;height:2;visibility:visible;mso-wrap-style:square;v-text-anchor:top" coordsize="5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soKsMA&#10;AADcAAAADwAAAGRycy9kb3ducmV2LnhtbERP32vCMBB+F/wfwgl7m+m6IaMzytA6xhiInS97O5qz&#10;KTaXkkTt/vtFEHy7j+/nzZeD7cSZfGgdK3iaZiCIa6dbbhTsfzaPryBCRNbYOSYFfxRguRiP5lho&#10;d+EdnavYiBTCoUAFJsa+kDLUhiyGqeuJE3dw3mJM0DdSe7ykcNvJPMtm0mLLqcFgTytD9bE6WQVf&#10;H2XZ57l//l2H6tvVZdaa7V6ph8nw/gYi0hDv4pv7U6f5sxe4PpMuk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soKsMAAADcAAAADwAAAAAAAAAAAAAAAACYAgAAZHJzL2Rv&#10;d25yZXYueG1sUEsFBgAAAAAEAAQA9QAAAIgDAAAAAA==&#10;" path="m,l510,e" filled="f" strokecolor="#2a2a29" strokeweight=".25pt">
                    <v:path arrowok="t" o:connecttype="custom" o:connectlocs="0,0;510,0" o:connectangles="0,0"/>
                  </v:shape>
                </v:group>
                <v:group id="Group 131" o:spid="_x0000_s1075" style="position:absolute;left:3356;top:2812;width:561;height:2" coordorigin="3356,2812" coordsize="5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    <v:shape id="Freeform 132" o:spid="_x0000_s1076" style="position:absolute;left:3356;top:2812;width:561;height:2;visibility:visible;mso-wrap-style:square;v-text-anchor:top" coordsize="5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DkUMIA&#10;AADcAAAADwAAAGRycy9kb3ducmV2LnhtbERPO2vDMBDeA/kP4grdErkZTOtGNiEQ3A4Z4oZCt8M6&#10;P6h1MpKSqP8+KhS63cf3vG0VzSSu5PxoWcHTOgNB3Fo9cq/g/HFYPYPwAVnjZJkU/JCHqlwutlho&#10;e+MTXZvQixTCvkAFQwhzIaVvBzLo13YmTlxnncGQoOuldnhL4WaSmyzLpcGRU8OAM+0Har+bi1Hw&#10;dYy7yCdsXrr3+jPr6sbWbq/U40PcvYIIFMO/+M/9ptP8PIffZ9IFsr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gORQwgAAANwAAAAPAAAAAAAAAAAAAAAAAJgCAABkcnMvZG93&#10;bnJldi54bWxQSwUGAAAAAAQABAD1AAAAhwMAAAAA&#10;" path="m,l561,e" filled="f" strokecolor="#2a2a29" strokeweight=".25pt">
                    <v:path arrowok="t" o:connecttype="custom" o:connectlocs="0,0;561,0" o:connectangles="0,0"/>
                  </v:shape>
                </v:group>
                <v:group id="Group 129" o:spid="_x0000_s1077" style="position:absolute;left:4947;top:2812;width:2563;height:2" coordorigin="4947,2812" coordsize="256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niM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Z8ueIwwAAANwAAAAP&#10;AAAAAAAAAAAAAAAAAKoCAABkcnMvZG93bnJldi54bWxQSwUGAAAAAAQABAD6AAAAmgMAAAAA&#10;">
                  <v:shape id="Freeform 130" o:spid="_x0000_s1078" style="position:absolute;left:4947;top:2812;width:2563;height:2;visibility:visible;mso-wrap-style:square;v-text-anchor:top" coordsize="25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9q5McA&#10;AADcAAAADwAAAGRycy9kb3ducmV2LnhtbESPQW/CMAyF75P2HyJP4jbScQDUERDaNGkDcRiMcTWN&#10;SSsap2pC2/37+TBpN1vv+b3Pi9Xga9VRG6vABp7GGSjiItiKnYGvw9vjHFRMyBbrwGTghyKslvd3&#10;C8xt6PmTun1ySkI45migTKnJtY5FSR7jODTEol1C6zHJ2jptW+wl3Nd6kmVT7bFiaSixoZeSiuv+&#10;5g305/n2cHS73cfJdZvj9yy7TV6vxowehvUzqERD+jf/Xb9bwZ8KrTwjE+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afauTHAAAA3AAAAA8AAAAAAAAAAAAAAAAAmAIAAGRy&#10;cy9kb3ducmV2LnhtbFBLBQYAAAAABAAEAPUAAACMAwAAAAA=&#10;" path="m,l2563,e" filled="f" strokecolor="#2a2a29" strokeweight=".25pt">
                    <v:path arrowok="t" o:connecttype="custom" o:connectlocs="0,0;2563,0" o:connectangles="0,0"/>
                  </v:shape>
                </v:group>
                <v:group id="Group 127" o:spid="_x0000_s1079" style="position:absolute;left:8314;top:2812;width:2835;height:2" coordorigin="8314,2812" coordsize="283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<v:shape id="Freeform 128" o:spid="_x0000_s1080" style="position:absolute;left:8314;top:2812;width:2835;height:2;visibility:visible;mso-wrap-style:square;v-text-anchor:top" coordsize="283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T0b8UA&#10;AADcAAAADwAAAGRycy9kb3ducmV2LnhtbESPzWrDQAyE74W8w6JAb/U6gfzgZmOCIW2ucUtJb8Kr&#10;2qZerfFuHadPXx0CvUnMaObTLp9cp0YaQuvZwCJJQRFX3rZcG3h/Oz5tQYWIbLHzTAZuFCDfzx52&#10;mFl/5TONZayVhHDI0EATY59pHaqGHIbE98SiffnBYZR1qLUd8CrhrtPLNF1rhy1LQ4M9FQ1V3+WP&#10;M1CWl5ff8+epfl1N/UfKxXhbbbQxj/Pp8Awq0hT/zffrkxX8jeDLMzKB3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RPRvxQAAANwAAAAPAAAAAAAAAAAAAAAAAJgCAABkcnMv&#10;ZG93bnJldi54bWxQSwUGAAAAAAQABAD1AAAAigMAAAAA&#10;" path="m,l2835,e" filled="f" strokecolor="#2a2a29" strokeweight=".25pt">
                    <v:path arrowok="t" o:connecttype="custom" o:connectlocs="0,0;2835,0" o:connectangles="0,0"/>
                  </v:shape>
                </v:group>
                <w10:wrap anchorx="page" anchory="page"/>
              </v:group>
            </w:pict>
          </mc:Fallback>
        </mc:AlternateContent>
      </w:r>
    </w:p>
    <w:p w:rsidR="00926924" w:rsidRDefault="00DA0D9C" w:rsidP="00DA0D9C">
      <w:pPr>
        <w:tabs>
          <w:tab w:val="left" w:pos="8222"/>
          <w:tab w:val="left" w:pos="9356"/>
        </w:tabs>
        <w:spacing w:before="31" w:after="0" w:line="400" w:lineRule="exact"/>
        <w:ind w:left="99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</w:t>
      </w:r>
      <w:r w:rsidR="00B76922">
        <w:rPr>
          <w:rFonts w:ascii="Arial" w:eastAsia="Arial" w:hAnsi="Arial" w:cs="Arial"/>
          <w:color w:val="2A2A29"/>
          <w:sz w:val="20"/>
          <w:szCs w:val="20"/>
        </w:rPr>
        <w:t>o.</w:t>
      </w:r>
      <w:r w:rsidR="00B76922"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 w:rsidR="00B76922"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926924" w:rsidRDefault="00B76922" w:rsidP="00DA0D9C">
      <w:pPr>
        <w:tabs>
          <w:tab w:val="left" w:pos="1320"/>
          <w:tab w:val="left" w:pos="1960"/>
          <w:tab w:val="left" w:pos="2694"/>
          <w:tab w:val="left" w:pos="3402"/>
        </w:tabs>
        <w:spacing w:after="0" w:line="440" w:lineRule="exact"/>
        <w:ind w:left="992" w:right="-2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 w:rsidR="00DA0D9C">
        <w:rPr>
          <w:rFonts w:ascii="Arial" w:eastAsia="Arial" w:hAnsi="Arial" w:cs="Arial"/>
          <w:color w:val="2A2A29"/>
          <w:w w:val="139"/>
          <w:sz w:val="20"/>
          <w:szCs w:val="20"/>
        </w:rPr>
        <w:tab/>
      </w:r>
      <w:r>
        <w:rPr>
          <w:rFonts w:ascii="Arial" w:eastAsia="Arial" w:hAnsi="Arial" w:cs="Arial"/>
          <w:color w:val="2A2A29"/>
          <w:sz w:val="20"/>
          <w:szCs w:val="20"/>
        </w:rPr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 w:rsidR="00DA0D9C">
        <w:rPr>
          <w:rFonts w:ascii="Arial" w:eastAsia="Arial" w:hAnsi="Arial" w:cs="Arial"/>
          <w:color w:val="2A2A29"/>
          <w:sz w:val="20"/>
          <w:szCs w:val="20"/>
        </w:rPr>
        <w:tab/>
      </w:r>
      <w:r w:rsidR="00DA0D9C">
        <w:rPr>
          <w:rFonts w:ascii="Arial" w:eastAsia="Arial" w:hAnsi="Arial" w:cs="Arial"/>
          <w:color w:val="2A2A29"/>
          <w:sz w:val="20"/>
          <w:szCs w:val="20"/>
        </w:rPr>
        <w:tab/>
      </w:r>
      <w:r w:rsidR="00DA0D9C"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926924" w:rsidRDefault="00926924">
      <w:pPr>
        <w:spacing w:before="8" w:after="0" w:line="130" w:lineRule="exact"/>
        <w:rPr>
          <w:sz w:val="13"/>
          <w:szCs w:val="13"/>
        </w:rPr>
      </w:pPr>
    </w:p>
    <w:p w:rsidR="00926924" w:rsidRDefault="00926924">
      <w:pPr>
        <w:spacing w:after="0" w:line="200" w:lineRule="exact"/>
        <w:rPr>
          <w:sz w:val="20"/>
          <w:szCs w:val="20"/>
        </w:rPr>
      </w:pPr>
    </w:p>
    <w:p w:rsidR="00926924" w:rsidRDefault="00926924">
      <w:pPr>
        <w:spacing w:after="0" w:line="200" w:lineRule="exact"/>
        <w:rPr>
          <w:sz w:val="20"/>
          <w:szCs w:val="20"/>
        </w:rPr>
      </w:pPr>
    </w:p>
    <w:p w:rsidR="00926924" w:rsidRDefault="00926924">
      <w:pPr>
        <w:spacing w:after="0" w:line="200" w:lineRule="exact"/>
        <w:rPr>
          <w:sz w:val="20"/>
          <w:szCs w:val="20"/>
        </w:rPr>
      </w:pPr>
    </w:p>
    <w:p w:rsidR="00926924" w:rsidRDefault="00DA0D9C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page">
                  <wp:posOffset>575945</wp:posOffset>
                </wp:positionH>
                <wp:positionV relativeFrom="paragraph">
                  <wp:posOffset>120650</wp:posOffset>
                </wp:positionV>
                <wp:extent cx="273685" cy="273685"/>
                <wp:effectExtent l="13970" t="5715" r="7620" b="6350"/>
                <wp:wrapNone/>
                <wp:docPr id="11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112" name="Group 124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113" name="Freeform 125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122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115" name="Freeform 123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ADF51C" id="Group 121" o:spid="_x0000_s1026" style="position:absolute;margin-left:45.35pt;margin-top:9.5pt;width:21.55pt;height:21.55pt;z-index:-251670528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">
                <v:group id="Group 124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<v:shape id="Freeform 125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HCL8IA&#10;AADcAAAADwAAAGRycy9kb3ducmV2LnhtbERPTWvCQBC9F/wPywi91Y0GbJu6imiFXjwkFelxyE6z&#10;wexsyK5J/PddQehtHu9zVpvRNqKnzteOFcxnCQji0umaKwWn78PLGwgfkDU2jknBjTxs1pOnFWba&#10;DZxTX4RKxBD2GSowIbSZlL40ZNHPXEscuV/XWQwRdpXUHQ4x3DZykSRLabHm2GCwpZ2h8lJcrYIi&#10;def365b35vPH2OPrYpdjKJR6no7bDxCBxvAvfri/dJw/T+H+TLx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ocIvwgAAANwAAAAPAAAAAAAAAAAAAAAAAJgCAABkcnMvZG93&#10;bnJldi54bWxQSwUGAAAAAAQABAD1AAAAhwMAAAAA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122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<v:shape id="Freeform 123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fs6sMA&#10;AADcAAAADwAAAGRycy9kb3ducmV2LnhtbERPTWvCQBC9C/0PyxR6azYWLSVmlSoEUkGoqRdvQ3ZM&#10;QrOzcXer8d93CwVv83ifk69G04sLOd9ZVjBNUhDEtdUdNwoOX8XzGwgfkDX2lknBjTyslg+THDNt&#10;r7ynSxUaEUPYZ6igDWHIpPR1SwZ9YgfiyJ2sMxgidI3UDq8x3PTyJU1fpcGOY0OLA21aqr+rH6Ng&#10;LcfPWbpz5W4uZ3i262O/LT6Uenoc3xcgAo3hLv53lzrOn87h75l4gV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fs6sMAAADcAAAADwAAAAAAAAAAAAAAAACYAgAAZHJzL2Rv&#10;d25yZXYueG1sUEsFBgAAAAAEAAQA9QAAAIgDAAAAAA==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</w:p>
    <w:p w:rsidR="00926924" w:rsidRDefault="00B76922" w:rsidP="00DA0D9C">
      <w:pPr>
        <w:tabs>
          <w:tab w:val="left" w:pos="640"/>
        </w:tabs>
        <w:spacing w:before="11" w:after="0" w:line="240" w:lineRule="auto"/>
        <w:ind w:left="212" w:right="2363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2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sentence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b/>
          <w:bCs/>
          <w:color w:val="5C5B5B"/>
          <w:spacing w:val="46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usin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g</w:t>
      </w:r>
      <w:r>
        <w:rPr>
          <w:rFonts w:ascii="Times New Roman" w:eastAsia="Times New Roman" w:hAnsi="Times New Roman" w:cs="Times New Roman"/>
          <w:b/>
          <w:bCs/>
          <w:color w:val="5C5B5B"/>
          <w:spacing w:val="15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use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b/>
          <w:bCs/>
          <w:color w:val="2A2A29"/>
          <w:spacing w:val="1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b/>
          <w:bCs/>
          <w:color w:val="2A2A29"/>
          <w:spacing w:val="3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didn’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t</w:t>
      </w:r>
      <w:r w:rsidR="00DA0D9C">
        <w:rPr>
          <w:rFonts w:ascii="Times New Roman" w:eastAsia="Times New Roman" w:hAnsi="Times New Roman" w:cs="Times New Roman"/>
          <w:b/>
          <w:bCs/>
          <w:color w:val="2A2A29"/>
          <w:spacing w:val="-35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4"/>
          <w:w w:val="120"/>
          <w:sz w:val="26"/>
          <w:szCs w:val="26"/>
        </w:rPr>
        <w:t>us</w:t>
      </w:r>
      <w:r>
        <w:rPr>
          <w:rFonts w:ascii="Times New Roman" w:eastAsia="Times New Roman" w:hAnsi="Times New Roman" w:cs="Times New Roman"/>
          <w:b/>
          <w:bCs/>
          <w:color w:val="2A2A29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2A2A29"/>
          <w:spacing w:val="5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A2A29"/>
          <w:spacing w:val="-3"/>
          <w:w w:val="126"/>
          <w:sz w:val="26"/>
          <w:szCs w:val="26"/>
        </w:rPr>
        <w:t>to</w:t>
      </w:r>
      <w:r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926924" w:rsidRDefault="00926924">
      <w:pPr>
        <w:spacing w:before="7" w:after="0" w:line="200" w:lineRule="exact"/>
        <w:rPr>
          <w:sz w:val="20"/>
          <w:szCs w:val="20"/>
        </w:rPr>
      </w:pPr>
    </w:p>
    <w:p w:rsidR="00926924" w:rsidRDefault="00DA0D9C">
      <w:pPr>
        <w:tabs>
          <w:tab w:val="left" w:pos="38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page">
                  <wp:posOffset>6024245</wp:posOffset>
                </wp:positionH>
                <wp:positionV relativeFrom="paragraph">
                  <wp:posOffset>13335</wp:posOffset>
                </wp:positionV>
                <wp:extent cx="77470" cy="129540"/>
                <wp:effectExtent l="4445" t="6985" r="3810" b="6350"/>
                <wp:wrapNone/>
                <wp:docPr id="10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70" cy="129540"/>
                          <a:chOff x="10147" y="21"/>
                          <a:chExt cx="123" cy="204"/>
                        </a:xfrm>
                      </wpg:grpSpPr>
                      <wps:wsp>
                        <wps:cNvPr id="109" name="Freeform 120"/>
                        <wps:cNvSpPr>
                          <a:spLocks/>
                        </wps:cNvSpPr>
                        <wps:spPr bwMode="auto">
                          <a:xfrm>
                            <a:off x="10147" y="21"/>
                            <a:ext cx="123" cy="204"/>
                          </a:xfrm>
                          <a:custGeom>
                            <a:avLst/>
                            <a:gdLst>
                              <a:gd name="T0" fmla="+- 0 10175 10147"/>
                              <a:gd name="T1" fmla="*/ T0 w 123"/>
                              <a:gd name="T2" fmla="+- 0 108 21"/>
                              <a:gd name="T3" fmla="*/ 108 h 204"/>
                              <a:gd name="T4" fmla="+- 0 10147 10147"/>
                              <a:gd name="T5" fmla="*/ T4 w 123"/>
                              <a:gd name="T6" fmla="+- 0 118 21"/>
                              <a:gd name="T7" fmla="*/ 118 h 204"/>
                              <a:gd name="T8" fmla="+- 0 10183 10147"/>
                              <a:gd name="T9" fmla="*/ T8 w 123"/>
                              <a:gd name="T10" fmla="+- 0 225 21"/>
                              <a:gd name="T11" fmla="*/ 225 h 204"/>
                              <a:gd name="T12" fmla="+- 0 10220 10147"/>
                              <a:gd name="T13" fmla="*/ T12 w 123"/>
                              <a:gd name="T14" fmla="+- 0 225 21"/>
                              <a:gd name="T15" fmla="*/ 225 h 204"/>
                              <a:gd name="T16" fmla="+- 0 10229 10147"/>
                              <a:gd name="T17" fmla="*/ T16 w 123"/>
                              <a:gd name="T18" fmla="+- 0 190 21"/>
                              <a:gd name="T19" fmla="*/ 190 h 204"/>
                              <a:gd name="T20" fmla="+- 0 10200 10147"/>
                              <a:gd name="T21" fmla="*/ T20 w 123"/>
                              <a:gd name="T22" fmla="+- 0 190 21"/>
                              <a:gd name="T23" fmla="*/ 190 h 204"/>
                              <a:gd name="T24" fmla="+- 0 10200 10147"/>
                              <a:gd name="T25" fmla="*/ T24 w 123"/>
                              <a:gd name="T26" fmla="+- 0 190 21"/>
                              <a:gd name="T27" fmla="*/ 190 h 204"/>
                              <a:gd name="T28" fmla="+- 0 10199 10147"/>
                              <a:gd name="T29" fmla="*/ T28 w 123"/>
                              <a:gd name="T30" fmla="+- 0 185 21"/>
                              <a:gd name="T31" fmla="*/ 185 h 204"/>
                              <a:gd name="T32" fmla="+- 0 10197 10147"/>
                              <a:gd name="T33" fmla="*/ T32 w 123"/>
                              <a:gd name="T34" fmla="+- 0 177 21"/>
                              <a:gd name="T35" fmla="*/ 177 h 204"/>
                              <a:gd name="T36" fmla="+- 0 10195 10147"/>
                              <a:gd name="T37" fmla="*/ T36 w 123"/>
                              <a:gd name="T38" fmla="+- 0 171 21"/>
                              <a:gd name="T39" fmla="*/ 171 h 204"/>
                              <a:gd name="T40" fmla="+- 0 10175 10147"/>
                              <a:gd name="T41" fmla="*/ T40 w 123"/>
                              <a:gd name="T42" fmla="+- 0 108 21"/>
                              <a:gd name="T43" fmla="*/ 108 h 2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23" h="204">
                                <a:moveTo>
                                  <a:pt x="28" y="87"/>
                                </a:moveTo>
                                <a:lnTo>
                                  <a:pt x="0" y="97"/>
                                </a:lnTo>
                                <a:lnTo>
                                  <a:pt x="36" y="204"/>
                                </a:lnTo>
                                <a:lnTo>
                                  <a:pt x="73" y="204"/>
                                </a:lnTo>
                                <a:lnTo>
                                  <a:pt x="82" y="169"/>
                                </a:lnTo>
                                <a:lnTo>
                                  <a:pt x="53" y="169"/>
                                </a:lnTo>
                                <a:lnTo>
                                  <a:pt x="52" y="164"/>
                                </a:lnTo>
                                <a:lnTo>
                                  <a:pt x="50" y="156"/>
                                </a:lnTo>
                                <a:lnTo>
                                  <a:pt x="48" y="150"/>
                                </a:lnTo>
                                <a:lnTo>
                                  <a:pt x="28" y="87"/>
                                </a:lnTo>
                              </a:path>
                            </a:pathLst>
                          </a:custGeom>
                          <a:solidFill>
                            <a:srgbClr val="2A2A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19"/>
                        <wps:cNvSpPr>
                          <a:spLocks/>
                        </wps:cNvSpPr>
                        <wps:spPr bwMode="auto">
                          <a:xfrm>
                            <a:off x="10147" y="21"/>
                            <a:ext cx="123" cy="204"/>
                          </a:xfrm>
                          <a:custGeom>
                            <a:avLst/>
                            <a:gdLst>
                              <a:gd name="T0" fmla="+- 0 10270 10147"/>
                              <a:gd name="T1" fmla="*/ T0 w 123"/>
                              <a:gd name="T2" fmla="+- 0 21 21"/>
                              <a:gd name="T3" fmla="*/ 21 h 204"/>
                              <a:gd name="T4" fmla="+- 0 10240 10147"/>
                              <a:gd name="T5" fmla="*/ T4 w 123"/>
                              <a:gd name="T6" fmla="+- 0 21 21"/>
                              <a:gd name="T7" fmla="*/ 21 h 204"/>
                              <a:gd name="T8" fmla="+- 0 10204 10147"/>
                              <a:gd name="T9" fmla="*/ T8 w 123"/>
                              <a:gd name="T10" fmla="+- 0 169 21"/>
                              <a:gd name="T11" fmla="*/ 169 h 204"/>
                              <a:gd name="T12" fmla="+- 0 10202 10147"/>
                              <a:gd name="T13" fmla="*/ T12 w 123"/>
                              <a:gd name="T14" fmla="+- 0 177 21"/>
                              <a:gd name="T15" fmla="*/ 177 h 204"/>
                              <a:gd name="T16" fmla="+- 0 10201 10147"/>
                              <a:gd name="T17" fmla="*/ T16 w 123"/>
                              <a:gd name="T18" fmla="+- 0 185 21"/>
                              <a:gd name="T19" fmla="*/ 185 h 204"/>
                              <a:gd name="T20" fmla="+- 0 10200 10147"/>
                              <a:gd name="T21" fmla="*/ T20 w 123"/>
                              <a:gd name="T22" fmla="+- 0 190 21"/>
                              <a:gd name="T23" fmla="*/ 190 h 204"/>
                              <a:gd name="T24" fmla="+- 0 10229 10147"/>
                              <a:gd name="T25" fmla="*/ T24 w 123"/>
                              <a:gd name="T26" fmla="+- 0 190 21"/>
                              <a:gd name="T27" fmla="*/ 190 h 204"/>
                              <a:gd name="T28" fmla="+- 0 10270 10147"/>
                              <a:gd name="T29" fmla="*/ T28 w 123"/>
                              <a:gd name="T30" fmla="+- 0 21 21"/>
                              <a:gd name="T31" fmla="*/ 21 h 2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23" h="204">
                                <a:moveTo>
                                  <a:pt x="123" y="0"/>
                                </a:moveTo>
                                <a:lnTo>
                                  <a:pt x="93" y="0"/>
                                </a:lnTo>
                                <a:lnTo>
                                  <a:pt x="57" y="148"/>
                                </a:lnTo>
                                <a:lnTo>
                                  <a:pt x="55" y="156"/>
                                </a:lnTo>
                                <a:lnTo>
                                  <a:pt x="54" y="164"/>
                                </a:lnTo>
                                <a:lnTo>
                                  <a:pt x="53" y="169"/>
                                </a:lnTo>
                                <a:lnTo>
                                  <a:pt x="82" y="169"/>
                                </a:lnTo>
                                <a:lnTo>
                                  <a:pt x="123" y="0"/>
                                </a:lnTo>
                              </a:path>
                            </a:pathLst>
                          </a:custGeom>
                          <a:solidFill>
                            <a:srgbClr val="2A2A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F60262" id="Group 118" o:spid="_x0000_s1026" style="position:absolute;margin-left:474.35pt;margin-top:1.05pt;width:6.1pt;height:10.2pt;z-index:-251669504;mso-position-horizontal-relative:page" coordorigin="10147,21" coordsize="123,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">
                <v:shape id="Freeform 120" o:spid="_x0000_s1027" style="position:absolute;left:10147;top:21;width:123;height:204;visibility:visible;mso-wrap-style:square;v-text-anchor:top" coordsize="12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ZP/8IA&#10;AADcAAAADwAAAGRycy9kb3ducmV2LnhtbERPS4vCMBC+C/6HMMLeNN09SK1GcZd18eDBF+hxaMa2&#10;2kxKk23rvzeC4G0+vufMFp0pRUO1Kywr+BxFIIhTqwvOFBwPq2EMwnlkjaVlUnAnB4t5vzfDRNuW&#10;d9TsfSZCCLsEFeTeV4mULs3JoBvZijhwF1sb9AHWmdQ1tiHclPIrisbSYMGhIceKfnJKb/t/o+C8&#10;Orbd33hzsr+4PlTf27jJrrFSH4NuOQXhqfNv8cu91mF+NIHnM+ECO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Fk//wgAAANwAAAAPAAAAAAAAAAAAAAAAAJgCAABkcnMvZG93&#10;bnJldi54bWxQSwUGAAAAAAQABAD1AAAAhwMAAAAA&#10;" path="m28,87l,97,36,204r37,l82,169r-29,l52,164r-2,-8l48,150,28,87e" fillcolor="#2a2a29" stroked="f">
                  <v:path arrowok="t" o:connecttype="custom" o:connectlocs="28,108;0,118;36,225;73,225;82,190;53,190;53,190;52,185;50,177;48,171;28,108" o:connectangles="0,0,0,0,0,0,0,0,0,0,0"/>
                </v:shape>
                <v:shape id="Freeform 119" o:spid="_x0000_s1028" style="position:absolute;left:10147;top:21;width:123;height:204;visibility:visible;mso-wrap-style:square;v-text-anchor:top" coordsize="123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Vwv8UA&#10;AADcAAAADwAAAGRycy9kb3ducmV2LnhtbESPMW/CQAyF90r8h5OR2MoFBhQFDtRWUDEwtIAEo5Vz&#10;k0DOF+WuSfj3eKjUzdZ7fu/zajO4WnXUhsqzgdk0AUWce1txYeB82r2moEJEtlh7JgMPCrBZj15W&#10;mFnf8zd1x1goCeGQoYEyxibTOuQlOQxT3xCL9uNbh1HWttC2xV7CXa3nSbLQDiuWhhIb+igpvx9/&#10;nYHr7twPn4vDxW9xf2rev9KuuKXGTMbD2xJUpCH+m/+u91bwZ4Ivz8gEev0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9XC/xQAAANwAAAAPAAAAAAAAAAAAAAAAAJgCAABkcnMv&#10;ZG93bnJldi54bWxQSwUGAAAAAAQABAD1AAAAigMAAAAA&#10;" path="m123,l93,,57,148r-2,8l54,164r-1,5l82,169,123,e" fillcolor="#2a2a29" stroked="f">
                  <v:path arrowok="t" o:connecttype="custom" o:connectlocs="123,21;93,21;57,169;55,177;54,185;53,190;82,190;123,21" o:connectangles="0,0,0,0,0,0,0,0"/>
                </v:shape>
                <w10:wrap anchorx="page"/>
              </v:group>
            </w:pict>
          </mc:Fallback>
        </mc:AlternateContent>
      </w:r>
      <w:r w:rsidR="00B76922"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 w:rsidR="00B76922"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 w:rsidR="00B76922">
        <w:rPr>
          <w:rFonts w:ascii="Arial" w:eastAsia="Arial" w:hAnsi="Arial" w:cs="Arial"/>
          <w:color w:val="2A2A29"/>
          <w:sz w:val="24"/>
          <w:szCs w:val="24"/>
        </w:rPr>
        <w:t>My</w:t>
      </w:r>
      <w:r w:rsidR="00B76922"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 w:rsidR="00B76922">
        <w:rPr>
          <w:rFonts w:ascii="Arial" w:eastAsia="Arial" w:hAnsi="Arial" w:cs="Arial"/>
          <w:color w:val="2A2A29"/>
          <w:sz w:val="24"/>
          <w:szCs w:val="24"/>
        </w:rPr>
        <w:t xml:space="preserve">father </w:t>
      </w:r>
      <w:r w:rsidR="00B76922"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 w:rsidR="00B76922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B76922">
        <w:rPr>
          <w:rFonts w:ascii="Arial" w:eastAsia="Arial" w:hAnsi="Arial" w:cs="Arial"/>
          <w:color w:val="2A2A29"/>
          <w:sz w:val="24"/>
          <w:szCs w:val="24"/>
        </w:rPr>
        <w:t xml:space="preserve"> to</w:t>
      </w:r>
      <w:r w:rsidR="00B76922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B76922">
        <w:rPr>
          <w:rFonts w:ascii="Arial" w:eastAsia="Arial" w:hAnsi="Arial" w:cs="Arial"/>
          <w:color w:val="2A2A29"/>
          <w:sz w:val="24"/>
          <w:szCs w:val="24"/>
        </w:rPr>
        <w:t>go to</w:t>
      </w:r>
      <w:r w:rsidR="00B76922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B76922">
        <w:rPr>
          <w:rFonts w:ascii="Arial" w:eastAsia="Arial" w:hAnsi="Arial" w:cs="Arial"/>
          <w:color w:val="2A2A29"/>
          <w:sz w:val="24"/>
          <w:szCs w:val="24"/>
        </w:rPr>
        <w:t>work</w:t>
      </w:r>
      <w:r w:rsidR="00B76922">
        <w:rPr>
          <w:rFonts w:ascii="Arial" w:eastAsia="Arial" w:hAnsi="Arial" w:cs="Arial"/>
          <w:color w:val="2A2A29"/>
          <w:spacing w:val="5"/>
          <w:sz w:val="24"/>
          <w:szCs w:val="24"/>
        </w:rPr>
        <w:t xml:space="preserve"> </w:t>
      </w:r>
      <w:r w:rsidR="00B76922">
        <w:rPr>
          <w:rFonts w:ascii="Arial" w:eastAsia="Arial" w:hAnsi="Arial" w:cs="Arial"/>
          <w:color w:val="2A2A29"/>
          <w:sz w:val="24"/>
          <w:szCs w:val="24"/>
        </w:rPr>
        <w:t>by car but</w:t>
      </w:r>
      <w:r w:rsidR="00B76922"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 w:rsidR="00B76922">
        <w:rPr>
          <w:rFonts w:ascii="Arial" w:eastAsia="Arial" w:hAnsi="Arial" w:cs="Arial"/>
          <w:color w:val="2A2A29"/>
          <w:sz w:val="24"/>
          <w:szCs w:val="24"/>
        </w:rPr>
        <w:t>now</w:t>
      </w:r>
      <w:r w:rsidR="00B76922"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 w:rsidR="00B76922">
        <w:rPr>
          <w:rFonts w:ascii="Arial" w:eastAsia="Arial" w:hAnsi="Arial" w:cs="Arial"/>
          <w:color w:val="2A2A29"/>
          <w:sz w:val="24"/>
          <w:szCs w:val="24"/>
        </w:rPr>
        <w:t>he</w:t>
      </w:r>
      <w:r w:rsidR="00B76922"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 w:rsidR="00B76922">
        <w:rPr>
          <w:rFonts w:ascii="Arial" w:eastAsia="Arial" w:hAnsi="Arial" w:cs="Arial"/>
          <w:color w:val="2A2A29"/>
          <w:sz w:val="24"/>
          <w:szCs w:val="24"/>
        </w:rPr>
        <w:t>goes</w:t>
      </w:r>
      <w:r w:rsidR="00B76922"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 w:rsidR="00B76922">
        <w:rPr>
          <w:rFonts w:ascii="Arial" w:eastAsia="Arial" w:hAnsi="Arial" w:cs="Arial"/>
          <w:color w:val="2A2A29"/>
          <w:sz w:val="24"/>
          <w:szCs w:val="24"/>
        </w:rPr>
        <w:t>on foot.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 w:rsidR="00B76922">
        <w:rPr>
          <w:rFonts w:ascii="Arial" w:eastAsia="Arial" w:hAnsi="Arial" w:cs="Arial"/>
          <w:color w:val="2A2A29"/>
          <w:sz w:val="24"/>
          <w:szCs w:val="24"/>
        </w:rPr>
        <w:t>(</w:t>
      </w:r>
      <w:r w:rsidR="00B76922">
        <w:rPr>
          <w:rFonts w:ascii="Arial" w:eastAsia="Arial" w:hAnsi="Arial" w:cs="Arial"/>
          <w:color w:val="2A2A29"/>
          <w:spacing w:val="61"/>
          <w:sz w:val="24"/>
          <w:szCs w:val="24"/>
        </w:rPr>
        <w:t xml:space="preserve"> </w:t>
      </w:r>
      <w:r w:rsidR="00B76922">
        <w:rPr>
          <w:rFonts w:ascii="Arial" w:eastAsia="Arial" w:hAnsi="Arial" w:cs="Arial"/>
          <w:color w:val="2A2A29"/>
          <w:sz w:val="24"/>
          <w:szCs w:val="24"/>
        </w:rPr>
        <w:t>)</w:t>
      </w:r>
    </w:p>
    <w:p w:rsidR="00926924" w:rsidRDefault="00926924">
      <w:pPr>
        <w:spacing w:before="14" w:after="0" w:line="200" w:lineRule="exact"/>
        <w:rPr>
          <w:sz w:val="20"/>
          <w:szCs w:val="20"/>
        </w:rPr>
      </w:pPr>
    </w:p>
    <w:p w:rsidR="00926924" w:rsidRDefault="00B76922">
      <w:pPr>
        <w:tabs>
          <w:tab w:val="left" w:pos="39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place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famous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theatre. 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>(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>x</w:t>
      </w:r>
      <w:r>
        <w:rPr>
          <w:rFonts w:ascii="Arial" w:eastAsia="Arial" w:hAnsi="Arial" w:cs="Arial"/>
          <w:color w:val="2A2A29"/>
          <w:sz w:val="24"/>
          <w:szCs w:val="24"/>
        </w:rPr>
        <w:t>)</w:t>
      </w:r>
    </w:p>
    <w:p w:rsidR="00926924" w:rsidRDefault="00926924">
      <w:pPr>
        <w:spacing w:before="14" w:after="0" w:line="200" w:lineRule="exact"/>
        <w:rPr>
          <w:sz w:val="20"/>
          <w:szCs w:val="20"/>
        </w:rPr>
      </w:pPr>
    </w:p>
    <w:p w:rsidR="00926924" w:rsidRDefault="00B76922">
      <w:pPr>
        <w:tabs>
          <w:tab w:val="left" w:pos="35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Hillary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10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ride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 bike 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park.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>(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>x</w:t>
      </w:r>
      <w:r>
        <w:rPr>
          <w:rFonts w:ascii="Arial" w:eastAsia="Arial" w:hAnsi="Arial" w:cs="Arial"/>
          <w:color w:val="2A2A29"/>
          <w:sz w:val="24"/>
          <w:szCs w:val="24"/>
        </w:rPr>
        <w:t>)</w:t>
      </w:r>
    </w:p>
    <w:p w:rsidR="00926924" w:rsidRDefault="00926924">
      <w:pPr>
        <w:spacing w:before="14" w:after="0" w:line="200" w:lineRule="exact"/>
        <w:rPr>
          <w:sz w:val="20"/>
          <w:szCs w:val="20"/>
        </w:rPr>
      </w:pPr>
    </w:p>
    <w:p w:rsidR="00926924" w:rsidRDefault="00B76922">
      <w:pPr>
        <w:tabs>
          <w:tab w:val="left" w:pos="2780"/>
          <w:tab w:val="left" w:pos="516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4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position w:val="-1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Mary</w:t>
      </w:r>
      <w:r>
        <w:rPr>
          <w:rFonts w:ascii="Arial" w:eastAsia="Arial" w:hAnsi="Arial" w:cs="Arial"/>
          <w:color w:val="2A2A29"/>
          <w:spacing w:val="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5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to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study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French?</w:t>
      </w:r>
    </w:p>
    <w:p w:rsidR="00926924" w:rsidRDefault="00926924">
      <w:pPr>
        <w:spacing w:before="2" w:after="0" w:line="160" w:lineRule="exact"/>
        <w:rPr>
          <w:sz w:val="16"/>
          <w:szCs w:val="16"/>
        </w:rPr>
      </w:pPr>
    </w:p>
    <w:p w:rsidR="00926924" w:rsidRDefault="00926924">
      <w:pPr>
        <w:spacing w:after="0" w:line="200" w:lineRule="exact"/>
        <w:rPr>
          <w:sz w:val="20"/>
          <w:szCs w:val="20"/>
        </w:rPr>
      </w:pPr>
    </w:p>
    <w:p w:rsidR="00926924" w:rsidRDefault="00DA0D9C">
      <w:pPr>
        <w:spacing w:after="0" w:line="200" w:lineRule="exact"/>
        <w:rPr>
          <w:sz w:val="20"/>
          <w:szCs w:val="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461645</wp:posOffset>
                </wp:positionH>
                <wp:positionV relativeFrom="paragraph">
                  <wp:posOffset>120650</wp:posOffset>
                </wp:positionV>
                <wp:extent cx="273685" cy="273685"/>
                <wp:effectExtent l="13970" t="4445" r="7620" b="7620"/>
                <wp:wrapNone/>
                <wp:docPr id="103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104" name="Group 116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105" name="Freeform 117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8 9"/>
                                <a:gd name="T19" fmla="*/ 318 h 393"/>
                                <a:gd name="T20" fmla="+- 0 1452 1436"/>
                                <a:gd name="T21" fmla="*/ T20 w 393"/>
                                <a:gd name="T22" fmla="+- 0 390 9"/>
                                <a:gd name="T23" fmla="*/ 390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6 9"/>
                                <a:gd name="T39" fmla="*/ 386 h 393"/>
                                <a:gd name="T40" fmla="+- 0 1829 1436"/>
                                <a:gd name="T41" fmla="*/ T40 w 393"/>
                                <a:gd name="T42" fmla="+- 0 318 9"/>
                                <a:gd name="T43" fmla="*/ 318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09"/>
                                  </a:lnTo>
                                  <a:lnTo>
                                    <a:pt x="16" y="381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7"/>
                                  </a:lnTo>
                                  <a:lnTo>
                                    <a:pt x="393" y="309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114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107" name="Freeform 115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1 9"/>
                                <a:gd name="T19" fmla="*/ 331 h 393"/>
                                <a:gd name="T20" fmla="+- 0 1452 1436"/>
                                <a:gd name="T21" fmla="*/ T20 w 393"/>
                                <a:gd name="T22" fmla="+- 0 390 9"/>
                                <a:gd name="T23" fmla="*/ 390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6 9"/>
                                <a:gd name="T39" fmla="*/ 386 h 393"/>
                                <a:gd name="T40" fmla="+- 0 1829 1436"/>
                                <a:gd name="T41" fmla="*/ T40 w 393"/>
                                <a:gd name="T42" fmla="+- 0 318 9"/>
                                <a:gd name="T43" fmla="*/ 318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2"/>
                                  </a:lnTo>
                                  <a:lnTo>
                                    <a:pt x="16" y="381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7"/>
                                  </a:lnTo>
                                  <a:lnTo>
                                    <a:pt x="393" y="309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6FA310" id="Group 113" o:spid="_x0000_s1026" style="position:absolute;margin-left:36.35pt;margin-top:9.5pt;width:21.55pt;height:21.55pt;z-index:-251668480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">
                <v:group id="Group 116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17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1pHcIA&#10;AADcAAAADwAAAGRycy9kb3ducmV2LnhtbERPTWvCQBC9C/0Pywi96UaLtUY3QWyFXnowFvE4ZKfZ&#10;0OxsyK5J+u+7hYK3ebzP2eWjbURPna8dK1jMExDEpdM1Vwo+z8fZCwgfkDU2jknBD3nIs4fJDlPt&#10;Bj5RX4RKxBD2KSowIbSplL40ZNHPXUscuS/XWQwRdpXUHQ4x3DZymSTP0mLNscFgSwdD5XdxswqK&#10;J3fZ3Pb8at6uxn6sl4cThkKpx+m434IINIa7+N/9ruP8ZAV/z8QL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3WkdwgAAANwAAAAPAAAAAAAAAAAAAAAAAJgCAABkcnMvZG93&#10;bnJldi54bWxQSwUGAAAAAAQABAD1AAAAhwMAAAAA&#10;" path="m108,l44,2,1,53,,84,,309r16,72l84,393r201,l323,393r59,-16l393,309r,-238l378,12,310,,108,e" fillcolor="#727272" stroked="f">
                    <v:path arrowok="t" o:connecttype="custom" o:connectlocs="108,9;44,11;1,62;0,93;0,318;16,390;84,402;285,402;323,402;382,386;393,318;393,80;378,21;310,9;108,9" o:connectangles="0,0,0,0,0,0,0,0,0,0,0,0,0,0,0"/>
                  </v:shape>
                </v:group>
                <v:group id="Group 114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shape id="Freeform 115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BB28IA&#10;AADcAAAADwAAAGRycy9kb3ducmV2LnhtbERPTWsCMRC9F/wPYQRvNVFsldUoKghWEFr14m3YjLuL&#10;m8mapLr996ZQ6G0e73Nmi9bW4k4+VI41DPoKBHHuTMWFhtNx8zoBESKywdoxafihAIt552WGmXEP&#10;/qL7IRYihXDIUEMZY5NJGfKSLIa+a4gTd3HeYkzQF9J4fKRwW8uhUu/SYsWpocSG1iXl18O31bCS&#10;7edI7f12/yZHeHOrc73bfGjd67bLKYhIbfwX/7m3Js1XY/h9Jl0g5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cEHbwgAAANwAAAAPAAAAAAAAAAAAAAAAAJgCAABkcnMvZG93&#10;bnJldi54bWxQSwUGAAAAAAQABAD1AAAAhwMAAAAA&#10;" path="m108,l44,2,1,53,,285r1,37l16,381r68,12l285,393r38,l382,377r11,-68l393,108r,-37l378,12,310,,108,xe" filled="f" strokecolor="#9e9e9e" strokeweight="1.9pt">
                    <v:path arrowok="t" o:connecttype="custom" o:connectlocs="108,9;44,11;1,62;0,294;1,331;16,390;84,402;285,402;323,402;382,386;393,318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</w:p>
    <w:p w:rsidR="00926924" w:rsidRDefault="00DA0D9C">
      <w:pPr>
        <w:tabs>
          <w:tab w:val="left" w:pos="680"/>
        </w:tabs>
        <w:spacing w:before="81" w:after="0" w:line="300" w:lineRule="exact"/>
        <w:ind w:left="684" w:right="696" w:hanging="43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1303655</wp:posOffset>
                </wp:positionH>
                <wp:positionV relativeFrom="paragraph">
                  <wp:posOffset>71120</wp:posOffset>
                </wp:positionV>
                <wp:extent cx="99060" cy="151765"/>
                <wp:effectExtent l="8255" t="5715" r="6985" b="4445"/>
                <wp:wrapNone/>
                <wp:docPr id="10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060" cy="151765"/>
                          <a:chOff x="2818" y="112"/>
                          <a:chExt cx="156" cy="239"/>
                        </a:xfrm>
                      </wpg:grpSpPr>
                      <wps:wsp>
                        <wps:cNvPr id="101" name="Freeform 112"/>
                        <wps:cNvSpPr>
                          <a:spLocks/>
                        </wps:cNvSpPr>
                        <wps:spPr bwMode="auto">
                          <a:xfrm>
                            <a:off x="2818" y="112"/>
                            <a:ext cx="156" cy="239"/>
                          </a:xfrm>
                          <a:custGeom>
                            <a:avLst/>
                            <a:gdLst>
                              <a:gd name="T0" fmla="+- 0 2858 2818"/>
                              <a:gd name="T1" fmla="*/ T0 w 156"/>
                              <a:gd name="T2" fmla="+- 0 214 112"/>
                              <a:gd name="T3" fmla="*/ 214 h 239"/>
                              <a:gd name="T4" fmla="+- 0 2818 2818"/>
                              <a:gd name="T5" fmla="*/ T4 w 156"/>
                              <a:gd name="T6" fmla="+- 0 230 112"/>
                              <a:gd name="T7" fmla="*/ 230 h 239"/>
                              <a:gd name="T8" fmla="+- 0 2858 2818"/>
                              <a:gd name="T9" fmla="*/ T8 w 156"/>
                              <a:gd name="T10" fmla="+- 0 351 112"/>
                              <a:gd name="T11" fmla="*/ 351 h 239"/>
                              <a:gd name="T12" fmla="+- 0 2917 2818"/>
                              <a:gd name="T13" fmla="*/ T12 w 156"/>
                              <a:gd name="T14" fmla="+- 0 351 112"/>
                              <a:gd name="T15" fmla="*/ 351 h 239"/>
                              <a:gd name="T16" fmla="+- 0 2927 2818"/>
                              <a:gd name="T17" fmla="*/ T16 w 156"/>
                              <a:gd name="T18" fmla="+- 0 310 112"/>
                              <a:gd name="T19" fmla="*/ 310 h 239"/>
                              <a:gd name="T20" fmla="+- 0 2888 2818"/>
                              <a:gd name="T21" fmla="*/ T20 w 156"/>
                              <a:gd name="T22" fmla="+- 0 310 112"/>
                              <a:gd name="T23" fmla="*/ 310 h 239"/>
                              <a:gd name="T24" fmla="+- 0 2887 2818"/>
                              <a:gd name="T25" fmla="*/ T24 w 156"/>
                              <a:gd name="T26" fmla="+- 0 310 112"/>
                              <a:gd name="T27" fmla="*/ 310 h 239"/>
                              <a:gd name="T28" fmla="+- 0 2886 2818"/>
                              <a:gd name="T29" fmla="*/ T28 w 156"/>
                              <a:gd name="T30" fmla="+- 0 304 112"/>
                              <a:gd name="T31" fmla="*/ 304 h 239"/>
                              <a:gd name="T32" fmla="+- 0 2884 2818"/>
                              <a:gd name="T33" fmla="*/ T32 w 156"/>
                              <a:gd name="T34" fmla="+- 0 295 112"/>
                              <a:gd name="T35" fmla="*/ 295 h 239"/>
                              <a:gd name="T36" fmla="+- 0 2882 2818"/>
                              <a:gd name="T37" fmla="*/ T36 w 156"/>
                              <a:gd name="T38" fmla="+- 0 287 112"/>
                              <a:gd name="T39" fmla="*/ 287 h 239"/>
                              <a:gd name="T40" fmla="+- 0 2858 2818"/>
                              <a:gd name="T41" fmla="*/ T40 w 156"/>
                              <a:gd name="T42" fmla="+- 0 214 112"/>
                              <a:gd name="T43" fmla="*/ 214 h 2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56" h="239">
                                <a:moveTo>
                                  <a:pt x="40" y="102"/>
                                </a:moveTo>
                                <a:lnTo>
                                  <a:pt x="0" y="118"/>
                                </a:lnTo>
                                <a:lnTo>
                                  <a:pt x="40" y="239"/>
                                </a:lnTo>
                                <a:lnTo>
                                  <a:pt x="99" y="239"/>
                                </a:lnTo>
                                <a:lnTo>
                                  <a:pt x="109" y="198"/>
                                </a:lnTo>
                                <a:lnTo>
                                  <a:pt x="70" y="198"/>
                                </a:lnTo>
                                <a:lnTo>
                                  <a:pt x="69" y="198"/>
                                </a:lnTo>
                                <a:lnTo>
                                  <a:pt x="68" y="192"/>
                                </a:lnTo>
                                <a:lnTo>
                                  <a:pt x="66" y="183"/>
                                </a:lnTo>
                                <a:lnTo>
                                  <a:pt x="64" y="175"/>
                                </a:lnTo>
                                <a:lnTo>
                                  <a:pt x="40" y="102"/>
                                </a:lnTo>
                              </a:path>
                            </a:pathLst>
                          </a:custGeom>
                          <a:solidFill>
                            <a:srgbClr val="2A2A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1"/>
                        <wps:cNvSpPr>
                          <a:spLocks/>
                        </wps:cNvSpPr>
                        <wps:spPr bwMode="auto">
                          <a:xfrm>
                            <a:off x="2818" y="112"/>
                            <a:ext cx="156" cy="239"/>
                          </a:xfrm>
                          <a:custGeom>
                            <a:avLst/>
                            <a:gdLst>
                              <a:gd name="T0" fmla="+- 0 2975 2818"/>
                              <a:gd name="T1" fmla="*/ T0 w 156"/>
                              <a:gd name="T2" fmla="+- 0 112 112"/>
                              <a:gd name="T3" fmla="*/ 112 h 239"/>
                              <a:gd name="T4" fmla="+- 0 2934 2818"/>
                              <a:gd name="T5" fmla="*/ T4 w 156"/>
                              <a:gd name="T6" fmla="+- 0 112 112"/>
                              <a:gd name="T7" fmla="*/ 112 h 239"/>
                              <a:gd name="T8" fmla="+- 0 2892 2818"/>
                              <a:gd name="T9" fmla="*/ T8 w 156"/>
                              <a:gd name="T10" fmla="+- 0 285 112"/>
                              <a:gd name="T11" fmla="*/ 285 h 239"/>
                              <a:gd name="T12" fmla="+- 0 2890 2818"/>
                              <a:gd name="T13" fmla="*/ T12 w 156"/>
                              <a:gd name="T14" fmla="+- 0 295 112"/>
                              <a:gd name="T15" fmla="*/ 295 h 239"/>
                              <a:gd name="T16" fmla="+- 0 2889 2818"/>
                              <a:gd name="T17" fmla="*/ T16 w 156"/>
                              <a:gd name="T18" fmla="+- 0 304 112"/>
                              <a:gd name="T19" fmla="*/ 304 h 239"/>
                              <a:gd name="T20" fmla="+- 0 2888 2818"/>
                              <a:gd name="T21" fmla="*/ T20 w 156"/>
                              <a:gd name="T22" fmla="+- 0 310 112"/>
                              <a:gd name="T23" fmla="*/ 310 h 239"/>
                              <a:gd name="T24" fmla="+- 0 2927 2818"/>
                              <a:gd name="T25" fmla="*/ T24 w 156"/>
                              <a:gd name="T26" fmla="+- 0 310 112"/>
                              <a:gd name="T27" fmla="*/ 310 h 239"/>
                              <a:gd name="T28" fmla="+- 0 2975 2818"/>
                              <a:gd name="T29" fmla="*/ T28 w 156"/>
                              <a:gd name="T30" fmla="+- 0 112 112"/>
                              <a:gd name="T31" fmla="*/ 112 h 2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6" h="239">
                                <a:moveTo>
                                  <a:pt x="157" y="0"/>
                                </a:moveTo>
                                <a:lnTo>
                                  <a:pt x="116" y="0"/>
                                </a:lnTo>
                                <a:lnTo>
                                  <a:pt x="74" y="173"/>
                                </a:lnTo>
                                <a:lnTo>
                                  <a:pt x="72" y="183"/>
                                </a:lnTo>
                                <a:lnTo>
                                  <a:pt x="71" y="192"/>
                                </a:lnTo>
                                <a:lnTo>
                                  <a:pt x="70" y="198"/>
                                </a:lnTo>
                                <a:lnTo>
                                  <a:pt x="109" y="198"/>
                                </a:lnTo>
                                <a:lnTo>
                                  <a:pt x="157" y="0"/>
                                </a:lnTo>
                              </a:path>
                            </a:pathLst>
                          </a:custGeom>
                          <a:solidFill>
                            <a:srgbClr val="2A2A2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4F24B2" id="Group 110" o:spid="_x0000_s1026" style="position:absolute;margin-left:102.65pt;margin-top:5.6pt;width:7.8pt;height:11.95pt;z-index:-251667456;mso-position-horizontal-relative:page" coordorigin="2818,112" coordsize="156,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">
                <v:shape id="Freeform 112" o:spid="_x0000_s1027" style="position:absolute;left:2818;top:112;width:156;height:239;visibility:visible;mso-wrap-style:square;v-text-anchor:top" coordsize="156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uvDcQA&#10;AADcAAAADwAAAGRycy9kb3ducmV2LnhtbESPzWrDMBCE74G8g9hAb7Gc0JbiRDEmP5BTi908wGKt&#10;f4i1MpZiu29fBQq97TKz883u09l0YqTBtZYVbKIYBHFpdcu1gtv3Zf0BwnlkjZ1lUvBDDtLDcrHH&#10;RNuJcxoLX4sQwi5BBY33fSKlKxsy6CLbEwetsoNBH9ahlnrAKYSbTm7j+F0abDkQGuzp2FB5Lx4m&#10;cN+O0+nzK79ks5X5eeTX4lRZpV5Wc7YD4Wn2/+a/66sO9eMNPJ8JE8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brw3EAAAA3AAAAA8AAAAAAAAAAAAAAAAAmAIAAGRycy9k&#10;b3ducmV2LnhtbFBLBQYAAAAABAAEAPUAAACJAwAAAAA=&#10;" path="m40,102l,118,40,239r59,l109,198r-39,l69,198r-1,-6l66,183r-2,-8l40,102e" fillcolor="#2a2a29" stroked="f">
                  <v:path arrowok="t" o:connecttype="custom" o:connectlocs="40,214;0,230;40,351;99,351;109,310;70,310;69,310;68,304;66,295;64,287;40,214" o:connectangles="0,0,0,0,0,0,0,0,0,0,0"/>
                </v:shape>
                <v:shape id="Freeform 111" o:spid="_x0000_s1028" style="position:absolute;left:2818;top:112;width:156;height:239;visibility:visible;mso-wrap-style:square;v-text-anchor:top" coordsize="156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kxesMA&#10;AADcAAAADwAAAGRycy9kb3ducmV2LnhtbESP3YrCMBCF7wXfIYywd5oqu4vUpiL+gFe7tPoAQzO2&#10;xWZSmtjWtzfCwt7NcM6c70yyHU0jeupcbVnBchGBIC6srrlUcL2c5msQziNrbCyTgic52KbTSYKx&#10;tgNn1Oe+FCGEXYwKKu/bWEpXVGTQLWxLHLSb7Qz6sHal1B0OIdw0chVF39JgzYFQYUv7iop7/jCB&#10;+7UfDj+/2Wk3Wpkde/7MDzer1Mds3G1AeBr9v/nv+qxD/WgF72fCBDJ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kxesMAAADcAAAADwAAAAAAAAAAAAAAAACYAgAAZHJzL2Rv&#10;d25yZXYueG1sUEsFBgAAAAAEAAQA9QAAAIgDAAAAAA==&#10;" path="m157,l116,,74,173r-2,10l71,192r-1,6l109,198,157,e" fillcolor="#2a2a29" stroked="f">
                  <v:path arrowok="t" o:connecttype="custom" o:connectlocs="157,112;116,112;74,285;72,295;71,304;70,310;109,310;157,112" o:connectangles="0,0,0,0,0,0,0,0"/>
                </v:shape>
                <w10:wrap anchorx="page"/>
              </v:group>
            </w:pict>
          </mc:Fallback>
        </mc:AlternateContent>
      </w:r>
      <w:r w:rsidR="00B76922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B7692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Pu</w:t>
      </w:r>
      <w:r w:rsidR="00B7692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t a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(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24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2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fo</w:t>
      </w:r>
      <w:r w:rsidR="00B7692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thing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s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4"/>
          <w:w w:val="12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yo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u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20"/>
          <w:w w:val="12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use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d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16"/>
          <w:w w:val="12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o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6"/>
          <w:w w:val="12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d</w:t>
      </w:r>
      <w:r w:rsidR="00B7692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o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a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(</w:t>
      </w:r>
      <w:r w:rsidR="00B76922">
        <w:rPr>
          <w:rFonts w:ascii="Arial" w:eastAsia="Arial" w:hAnsi="Arial" w:cs="Arial"/>
          <w:b/>
          <w:bCs/>
          <w:color w:val="2A2A29"/>
          <w:sz w:val="30"/>
          <w:szCs w:val="30"/>
        </w:rPr>
        <w:t>x</w:t>
      </w:r>
      <w:r w:rsidR="00B7692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)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fo</w:t>
      </w:r>
      <w:r w:rsidR="00B7692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thing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s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4"/>
          <w:w w:val="12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yo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u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20"/>
          <w:w w:val="12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w w:val="116"/>
          <w:sz w:val="26"/>
          <w:szCs w:val="26"/>
        </w:rPr>
        <w:t xml:space="preserve">didn’t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us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16"/>
          <w:w w:val="125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o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11"/>
          <w:w w:val="125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d</w:t>
      </w:r>
      <w:r w:rsidR="00B7692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o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whe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n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yo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u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15"/>
          <w:w w:val="122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wer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16"/>
          <w:w w:val="122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eigh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t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12"/>
          <w:w w:val="122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year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27"/>
          <w:w w:val="122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>old.</w:t>
      </w:r>
    </w:p>
    <w:p w:rsidR="00926924" w:rsidRDefault="00926924">
      <w:pPr>
        <w:spacing w:before="8" w:after="0" w:line="190" w:lineRule="exact"/>
        <w:rPr>
          <w:sz w:val="19"/>
          <w:szCs w:val="19"/>
        </w:rPr>
      </w:pPr>
    </w:p>
    <w:p w:rsidR="00C65074" w:rsidRDefault="00C65074" w:rsidP="00C65074">
      <w:pPr>
        <w:spacing w:before="25" w:after="0" w:line="442" w:lineRule="auto"/>
        <w:ind w:left="1440" w:right="521" w:firstLine="414"/>
        <w:rPr>
          <w:rFonts w:ascii="Arial" w:eastAsia="Arial" w:hAnsi="Arial" w:cs="Arial"/>
          <w:color w:val="2A2A29"/>
          <w:w w:val="101"/>
          <w:sz w:val="24"/>
          <w:szCs w:val="24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5A1F7991" wp14:editId="04878C24">
                <wp:simplePos x="0" y="0"/>
                <wp:positionH relativeFrom="page">
                  <wp:posOffset>3964305</wp:posOffset>
                </wp:positionH>
                <wp:positionV relativeFrom="paragraph">
                  <wp:posOffset>41910</wp:posOffset>
                </wp:positionV>
                <wp:extent cx="167005" cy="167005"/>
                <wp:effectExtent l="0" t="0" r="42545" b="23495"/>
                <wp:wrapNone/>
                <wp:docPr id="31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005" cy="167005"/>
                          <a:chOff x="6243" y="20"/>
                          <a:chExt cx="263" cy="263"/>
                        </a:xfrm>
                      </wpg:grpSpPr>
                      <wps:wsp>
                        <wps:cNvPr id="96" name="Freeform 107"/>
                        <wps:cNvSpPr>
                          <a:spLocks/>
                        </wps:cNvSpPr>
                        <wps:spPr bwMode="auto">
                          <a:xfrm>
                            <a:off x="6243" y="20"/>
                            <a:ext cx="263" cy="263"/>
                          </a:xfrm>
                          <a:custGeom>
                            <a:avLst/>
                            <a:gdLst>
                              <a:gd name="T0" fmla="+- 0 6272 6243"/>
                              <a:gd name="T1" fmla="*/ T0 w 263"/>
                              <a:gd name="T2" fmla="+- 0 20 20"/>
                              <a:gd name="T3" fmla="*/ 20 h 263"/>
                              <a:gd name="T4" fmla="+- 0 6247 6243"/>
                              <a:gd name="T5" fmla="*/ T4 w 263"/>
                              <a:gd name="T6" fmla="+- 0 23 20"/>
                              <a:gd name="T7" fmla="*/ 23 h 263"/>
                              <a:gd name="T8" fmla="+- 0 6243 6243"/>
                              <a:gd name="T9" fmla="*/ T8 w 263"/>
                              <a:gd name="T10" fmla="+- 0 48 20"/>
                              <a:gd name="T11" fmla="*/ 48 h 263"/>
                              <a:gd name="T12" fmla="+- 0 6243 6243"/>
                              <a:gd name="T13" fmla="*/ T12 w 263"/>
                              <a:gd name="T14" fmla="+- 0 255 20"/>
                              <a:gd name="T15" fmla="*/ 255 h 263"/>
                              <a:gd name="T16" fmla="+- 0 6247 6243"/>
                              <a:gd name="T17" fmla="*/ T16 w 263"/>
                              <a:gd name="T18" fmla="+- 0 280 20"/>
                              <a:gd name="T19" fmla="*/ 280 h 263"/>
                              <a:gd name="T20" fmla="+- 0 6271 6243"/>
                              <a:gd name="T21" fmla="*/ T20 w 263"/>
                              <a:gd name="T22" fmla="+- 0 283 20"/>
                              <a:gd name="T23" fmla="*/ 283 h 263"/>
                              <a:gd name="T24" fmla="+- 0 6478 6243"/>
                              <a:gd name="T25" fmla="*/ T24 w 263"/>
                              <a:gd name="T26" fmla="+- 0 283 20"/>
                              <a:gd name="T27" fmla="*/ 283 h 263"/>
                              <a:gd name="T28" fmla="+- 0 6503 6243"/>
                              <a:gd name="T29" fmla="*/ T28 w 263"/>
                              <a:gd name="T30" fmla="+- 0 280 20"/>
                              <a:gd name="T31" fmla="*/ 280 h 263"/>
                              <a:gd name="T32" fmla="+- 0 6507 6243"/>
                              <a:gd name="T33" fmla="*/ T32 w 263"/>
                              <a:gd name="T34" fmla="+- 0 255 20"/>
                              <a:gd name="T35" fmla="*/ 255 h 263"/>
                              <a:gd name="T36" fmla="+- 0 6507 6243"/>
                              <a:gd name="T37" fmla="*/ T36 w 263"/>
                              <a:gd name="T38" fmla="+- 0 48 20"/>
                              <a:gd name="T39" fmla="*/ 48 h 263"/>
                              <a:gd name="T40" fmla="+- 0 6503 6243"/>
                              <a:gd name="T41" fmla="*/ T40 w 263"/>
                              <a:gd name="T42" fmla="+- 0 23 20"/>
                              <a:gd name="T43" fmla="*/ 23 h 263"/>
                              <a:gd name="T44" fmla="+- 0 6479 6243"/>
                              <a:gd name="T45" fmla="*/ T44 w 263"/>
                              <a:gd name="T46" fmla="+- 0 20 20"/>
                              <a:gd name="T47" fmla="*/ 20 h 263"/>
                              <a:gd name="T48" fmla="+- 0 6272 6243"/>
                              <a:gd name="T49" fmla="*/ T48 w 263"/>
                              <a:gd name="T50" fmla="+- 0 20 20"/>
                              <a:gd name="T51" fmla="*/ 20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63" h="263">
                                <a:moveTo>
                                  <a:pt x="29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235"/>
                                </a:lnTo>
                                <a:lnTo>
                                  <a:pt x="4" y="260"/>
                                </a:lnTo>
                                <a:lnTo>
                                  <a:pt x="28" y="263"/>
                                </a:lnTo>
                                <a:lnTo>
                                  <a:pt x="235" y="263"/>
                                </a:lnTo>
                                <a:lnTo>
                                  <a:pt x="260" y="260"/>
                                </a:lnTo>
                                <a:lnTo>
                                  <a:pt x="264" y="235"/>
                                </a:lnTo>
                                <a:lnTo>
                                  <a:pt x="264" y="28"/>
                                </a:lnTo>
                                <a:lnTo>
                                  <a:pt x="260" y="3"/>
                                </a:lnTo>
                                <a:lnTo>
                                  <a:pt x="236" y="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9E9E9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7470D0" id="Group 106" o:spid="_x0000_s1026" style="position:absolute;margin-left:312.15pt;margin-top:3.3pt;width:13.15pt;height:13.15pt;z-index:-251665408;mso-position-horizontal-relative:page" coordorigin="6243,20" coordsize="263,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">
                <v:shape id="Freeform 107" o:spid="_x0000_s1027" style="position:absolute;left:6243;top:20;width:263;height:263;visibility:visible;mso-wrap-style:square;v-text-anchor:top" coordsize="263,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qV0MEA&#10;AADbAAAADwAAAGRycy9kb3ducmV2LnhtbESP0YrCMBRE34X9h3CFfdNUWXStRllcFkQQsesHXJJr&#10;W2xuSpPW+vdGEHwcZuYMs9r0thIdNb50rGAyTkAQa2dKzhWc//9G3yB8QDZYOSYFd/KwWX8MVpga&#10;d+MTdVnIRYSwT1FBEUKdSul1QRb92NXE0bu4xmKIssmlafAW4baS0ySZSYslx4UCa9oWpK9ZaxUc&#10;fNvLVv9iNtf6vj/r7ovnR6U+h/3PEkSgPrzDr/bOKFjM4Pkl/gC5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2KldDBAAAA2wAAAA8AAAAAAAAAAAAAAAAAmAIAAGRycy9kb3du&#10;cmV2LnhtbFBLBQYAAAAABAAEAPUAAACGAwAAAAA=&#10;" path="m29,l4,3,,28,,235r4,25l28,263r207,l260,260r4,-25l264,28,260,3,236,,29,xe" filled="f" strokecolor="#9e9e9e" strokeweight=".7pt">
                  <v:path arrowok="t" o:connecttype="custom" o:connectlocs="29,20;4,23;0,48;0,255;4,280;28,283;235,283;260,280;264,255;264,48;260,23;236,20;29,20" o:connectangles="0,0,0,0,0,0,0,0,0,0,0,0,0"/>
                </v:shape>
                <w10:wrap anchorx="page"/>
              </v:group>
            </w:pict>
          </mc:Fallback>
        </mc:AlternateContent>
      </w:r>
      <w:r w:rsidR="00DA0D9C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 wp14:anchorId="0C2ACF15" wp14:editId="615713F8">
                <wp:simplePos x="0" y="0"/>
                <wp:positionH relativeFrom="page">
                  <wp:posOffset>1264285</wp:posOffset>
                </wp:positionH>
                <wp:positionV relativeFrom="paragraph">
                  <wp:posOffset>12700</wp:posOffset>
                </wp:positionV>
                <wp:extent cx="167005" cy="167005"/>
                <wp:effectExtent l="6985" t="10160" r="6985" b="13335"/>
                <wp:wrapNone/>
                <wp:docPr id="9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005" cy="167005"/>
                          <a:chOff x="1991" y="20"/>
                          <a:chExt cx="263" cy="263"/>
                        </a:xfrm>
                      </wpg:grpSpPr>
                      <wps:wsp>
                        <wps:cNvPr id="99" name="Freeform 109"/>
                        <wps:cNvSpPr>
                          <a:spLocks/>
                        </wps:cNvSpPr>
                        <wps:spPr bwMode="auto">
                          <a:xfrm>
                            <a:off x="1991" y="20"/>
                            <a:ext cx="263" cy="263"/>
                          </a:xfrm>
                          <a:custGeom>
                            <a:avLst/>
                            <a:gdLst>
                              <a:gd name="T0" fmla="+- 0 2020 1991"/>
                              <a:gd name="T1" fmla="*/ T0 w 263"/>
                              <a:gd name="T2" fmla="+- 0 20 20"/>
                              <a:gd name="T3" fmla="*/ 20 h 263"/>
                              <a:gd name="T4" fmla="+- 0 1995 1991"/>
                              <a:gd name="T5" fmla="*/ T4 w 263"/>
                              <a:gd name="T6" fmla="+- 0 23 20"/>
                              <a:gd name="T7" fmla="*/ 23 h 263"/>
                              <a:gd name="T8" fmla="+- 0 1991 1991"/>
                              <a:gd name="T9" fmla="*/ T8 w 263"/>
                              <a:gd name="T10" fmla="+- 0 48 20"/>
                              <a:gd name="T11" fmla="*/ 48 h 263"/>
                              <a:gd name="T12" fmla="+- 0 1991 1991"/>
                              <a:gd name="T13" fmla="*/ T12 w 263"/>
                              <a:gd name="T14" fmla="+- 0 255 20"/>
                              <a:gd name="T15" fmla="*/ 255 h 263"/>
                              <a:gd name="T16" fmla="+- 0 1995 1991"/>
                              <a:gd name="T17" fmla="*/ T16 w 263"/>
                              <a:gd name="T18" fmla="+- 0 280 20"/>
                              <a:gd name="T19" fmla="*/ 280 h 263"/>
                              <a:gd name="T20" fmla="+- 0 2019 1991"/>
                              <a:gd name="T21" fmla="*/ T20 w 263"/>
                              <a:gd name="T22" fmla="+- 0 283 20"/>
                              <a:gd name="T23" fmla="*/ 283 h 263"/>
                              <a:gd name="T24" fmla="+- 0 2226 1991"/>
                              <a:gd name="T25" fmla="*/ T24 w 263"/>
                              <a:gd name="T26" fmla="+- 0 283 20"/>
                              <a:gd name="T27" fmla="*/ 283 h 263"/>
                              <a:gd name="T28" fmla="+- 0 2251 1991"/>
                              <a:gd name="T29" fmla="*/ T28 w 263"/>
                              <a:gd name="T30" fmla="+- 0 280 20"/>
                              <a:gd name="T31" fmla="*/ 280 h 263"/>
                              <a:gd name="T32" fmla="+- 0 2255 1991"/>
                              <a:gd name="T33" fmla="*/ T32 w 263"/>
                              <a:gd name="T34" fmla="+- 0 255 20"/>
                              <a:gd name="T35" fmla="*/ 255 h 263"/>
                              <a:gd name="T36" fmla="+- 0 2255 1991"/>
                              <a:gd name="T37" fmla="*/ T36 w 263"/>
                              <a:gd name="T38" fmla="+- 0 48 20"/>
                              <a:gd name="T39" fmla="*/ 48 h 263"/>
                              <a:gd name="T40" fmla="+- 0 2251 1991"/>
                              <a:gd name="T41" fmla="*/ T40 w 263"/>
                              <a:gd name="T42" fmla="+- 0 23 20"/>
                              <a:gd name="T43" fmla="*/ 23 h 263"/>
                              <a:gd name="T44" fmla="+- 0 2227 1991"/>
                              <a:gd name="T45" fmla="*/ T44 w 263"/>
                              <a:gd name="T46" fmla="+- 0 20 20"/>
                              <a:gd name="T47" fmla="*/ 20 h 263"/>
                              <a:gd name="T48" fmla="+- 0 2020 1991"/>
                              <a:gd name="T49" fmla="*/ T48 w 263"/>
                              <a:gd name="T50" fmla="+- 0 20 20"/>
                              <a:gd name="T51" fmla="*/ 20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63" h="263">
                                <a:moveTo>
                                  <a:pt x="29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235"/>
                                </a:lnTo>
                                <a:lnTo>
                                  <a:pt x="4" y="260"/>
                                </a:lnTo>
                                <a:lnTo>
                                  <a:pt x="28" y="263"/>
                                </a:lnTo>
                                <a:lnTo>
                                  <a:pt x="235" y="263"/>
                                </a:lnTo>
                                <a:lnTo>
                                  <a:pt x="260" y="260"/>
                                </a:lnTo>
                                <a:lnTo>
                                  <a:pt x="264" y="235"/>
                                </a:lnTo>
                                <a:lnTo>
                                  <a:pt x="264" y="28"/>
                                </a:lnTo>
                                <a:lnTo>
                                  <a:pt x="260" y="3"/>
                                </a:lnTo>
                                <a:lnTo>
                                  <a:pt x="236" y="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9E9E9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A31EBD" id="Group 108" o:spid="_x0000_s1026" style="position:absolute;margin-left:99.55pt;margin-top:1pt;width:13.15pt;height:13.15pt;z-index:-251666432;mso-position-horizontal-relative:page" coordorigin="1991,20" coordsize="263,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">
                <v:shape id="Freeform 109" o:spid="_x0000_s1027" style="position:absolute;left:1991;top:20;width:263;height:263;visibility:visible;mso-wrap-style:square;v-text-anchor:top" coordsize="263,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UBosEA&#10;AADbAAAADwAAAGRycy9kb3ducmV2LnhtbESP3YrCMBSE7xd8h3CEvVtTF/GnGkVchEWQxeoDHJJj&#10;W2xOSpPW+vZGEPZymJlvmNWmt5XoqPGlYwXjUQKCWDtTcq7gct5/zUH4gGywckwKHuRhsx58rDA1&#10;7s4n6rKQiwhhn6KCIoQ6ldLrgiz6kauJo3d1jcUQZZNL0+A9wm0lv5NkKi2WHBcKrGlXkL5lrVVw&#10;9G0vW/2D2Uzrx+GiuwnP/pT6HPbbJYhAffgPv9u/RsFiAa8v8QfI9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VAaLBAAAA2wAAAA8AAAAAAAAAAAAAAAAAmAIAAGRycy9kb3du&#10;cmV2LnhtbFBLBQYAAAAABAAEAPUAAACGAwAAAAA=&#10;" path="m29,l4,3,,28,,235r4,25l28,263r207,l260,260r4,-25l264,28,260,3,236,,29,xe" filled="f" strokecolor="#9e9e9e" strokeweight=".7pt">
                  <v:path arrowok="t" o:connecttype="custom" o:connectlocs="29,20;4,23;0,48;0,255;4,280;28,283;235,283;260,280;264,255;264,48;260,23;236,20;29,20" o:connectangles="0,0,0,0,0,0,0,0,0,0,0,0,0"/>
                </v:shape>
                <w10:wrap anchorx="page"/>
              </v:group>
            </w:pict>
          </mc:Fallback>
        </mc:AlternateContent>
      </w:r>
      <w:r w:rsidR="00DA0D9C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page">
                  <wp:posOffset>1264285</wp:posOffset>
                </wp:positionH>
                <wp:positionV relativeFrom="paragraph">
                  <wp:posOffset>335280</wp:posOffset>
                </wp:positionV>
                <wp:extent cx="167005" cy="167005"/>
                <wp:effectExtent l="6985" t="8890" r="6985" b="14605"/>
                <wp:wrapNone/>
                <wp:docPr id="29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005" cy="167005"/>
                          <a:chOff x="1991" y="528"/>
                          <a:chExt cx="263" cy="263"/>
                        </a:xfrm>
                      </wpg:grpSpPr>
                      <wps:wsp>
                        <wps:cNvPr id="30" name="Freeform 105"/>
                        <wps:cNvSpPr>
                          <a:spLocks/>
                        </wps:cNvSpPr>
                        <wps:spPr bwMode="auto">
                          <a:xfrm>
                            <a:off x="1991" y="528"/>
                            <a:ext cx="263" cy="263"/>
                          </a:xfrm>
                          <a:custGeom>
                            <a:avLst/>
                            <a:gdLst>
                              <a:gd name="T0" fmla="+- 0 2020 1991"/>
                              <a:gd name="T1" fmla="*/ T0 w 263"/>
                              <a:gd name="T2" fmla="+- 0 528 528"/>
                              <a:gd name="T3" fmla="*/ 528 h 263"/>
                              <a:gd name="T4" fmla="+- 0 1995 1991"/>
                              <a:gd name="T5" fmla="*/ T4 w 263"/>
                              <a:gd name="T6" fmla="+- 0 532 528"/>
                              <a:gd name="T7" fmla="*/ 532 h 263"/>
                              <a:gd name="T8" fmla="+- 0 1991 1991"/>
                              <a:gd name="T9" fmla="*/ T8 w 263"/>
                              <a:gd name="T10" fmla="+- 0 556 528"/>
                              <a:gd name="T11" fmla="*/ 556 h 263"/>
                              <a:gd name="T12" fmla="+- 0 1991 1991"/>
                              <a:gd name="T13" fmla="*/ T12 w 263"/>
                              <a:gd name="T14" fmla="+- 0 763 528"/>
                              <a:gd name="T15" fmla="*/ 763 h 263"/>
                              <a:gd name="T16" fmla="+- 0 1995 1991"/>
                              <a:gd name="T17" fmla="*/ T16 w 263"/>
                              <a:gd name="T18" fmla="+- 0 788 528"/>
                              <a:gd name="T19" fmla="*/ 788 h 263"/>
                              <a:gd name="T20" fmla="+- 0 2019 1991"/>
                              <a:gd name="T21" fmla="*/ T20 w 263"/>
                              <a:gd name="T22" fmla="+- 0 792 528"/>
                              <a:gd name="T23" fmla="*/ 792 h 263"/>
                              <a:gd name="T24" fmla="+- 0 2226 1991"/>
                              <a:gd name="T25" fmla="*/ T24 w 263"/>
                              <a:gd name="T26" fmla="+- 0 792 528"/>
                              <a:gd name="T27" fmla="*/ 792 h 263"/>
                              <a:gd name="T28" fmla="+- 0 2251 1991"/>
                              <a:gd name="T29" fmla="*/ T28 w 263"/>
                              <a:gd name="T30" fmla="+- 0 788 528"/>
                              <a:gd name="T31" fmla="*/ 788 h 263"/>
                              <a:gd name="T32" fmla="+- 0 2255 1991"/>
                              <a:gd name="T33" fmla="*/ T32 w 263"/>
                              <a:gd name="T34" fmla="+- 0 763 528"/>
                              <a:gd name="T35" fmla="*/ 763 h 263"/>
                              <a:gd name="T36" fmla="+- 0 2255 1991"/>
                              <a:gd name="T37" fmla="*/ T36 w 263"/>
                              <a:gd name="T38" fmla="+- 0 556 528"/>
                              <a:gd name="T39" fmla="*/ 556 h 263"/>
                              <a:gd name="T40" fmla="+- 0 2251 1991"/>
                              <a:gd name="T41" fmla="*/ T40 w 263"/>
                              <a:gd name="T42" fmla="+- 0 532 528"/>
                              <a:gd name="T43" fmla="*/ 532 h 263"/>
                              <a:gd name="T44" fmla="+- 0 2227 1991"/>
                              <a:gd name="T45" fmla="*/ T44 w 263"/>
                              <a:gd name="T46" fmla="+- 0 528 528"/>
                              <a:gd name="T47" fmla="*/ 528 h 263"/>
                              <a:gd name="T48" fmla="+- 0 2020 1991"/>
                              <a:gd name="T49" fmla="*/ T48 w 263"/>
                              <a:gd name="T50" fmla="+- 0 528 528"/>
                              <a:gd name="T51" fmla="*/ 528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63" h="263">
                                <a:moveTo>
                                  <a:pt x="29" y="0"/>
                                </a:moveTo>
                                <a:lnTo>
                                  <a:pt x="4" y="4"/>
                                </a:lnTo>
                                <a:lnTo>
                                  <a:pt x="0" y="28"/>
                                </a:lnTo>
                                <a:lnTo>
                                  <a:pt x="0" y="235"/>
                                </a:lnTo>
                                <a:lnTo>
                                  <a:pt x="4" y="260"/>
                                </a:lnTo>
                                <a:lnTo>
                                  <a:pt x="28" y="264"/>
                                </a:lnTo>
                                <a:lnTo>
                                  <a:pt x="235" y="264"/>
                                </a:lnTo>
                                <a:lnTo>
                                  <a:pt x="260" y="260"/>
                                </a:lnTo>
                                <a:lnTo>
                                  <a:pt x="264" y="235"/>
                                </a:lnTo>
                                <a:lnTo>
                                  <a:pt x="264" y="28"/>
                                </a:lnTo>
                                <a:lnTo>
                                  <a:pt x="260" y="4"/>
                                </a:lnTo>
                                <a:lnTo>
                                  <a:pt x="236" y="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9E9E9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0E74ED" id="Group 104" o:spid="_x0000_s1026" style="position:absolute;margin-left:99.55pt;margin-top:26.4pt;width:13.15pt;height:13.15pt;z-index:-251664384;mso-position-horizontal-relative:page" coordorigin="1991,528" coordsize="263,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">
                <v:shape id="Freeform 105" o:spid="_x0000_s1027" style="position:absolute;left:1991;top:528;width:263;height:263;visibility:visible;mso-wrap-style:square;v-text-anchor:top" coordsize="263,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3Bb8A&#10;AADbAAAADwAAAGRycy9kb3ducmV2LnhtbERP3WrCMBS+H/gO4Qi7W1OdzFGNIspgDMaw6wMckmNb&#10;bE5Kktb69suFsMuP73+7n2wnRvKhdaxgkeUgiLUzLdcKqt+Pl3cQISIb7ByTgjsF2O9mT1ssjLvx&#10;mcYy1iKFcChQQRNjX0gZdEMWQ+Z64sRdnLcYE/S1NB5vKdx2cpnnb9Jiy6mhwZ6ODelrOVgF32GY&#10;5KBPWK61vn9Velzx+kep5/l02ICINMV/8cP9aRS8pvXpS/oBcvc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SfcFvwAAANsAAAAPAAAAAAAAAAAAAAAAAJgCAABkcnMvZG93bnJl&#10;di54bWxQSwUGAAAAAAQABAD1AAAAhAMAAAAA&#10;" path="m29,l4,4,,28,,235r4,25l28,264r207,l260,260r4,-25l264,28,260,4,236,,29,xe" filled="f" strokecolor="#9e9e9e" strokeweight=".7pt">
                  <v:path arrowok="t" o:connecttype="custom" o:connectlocs="29,528;4,532;0,556;0,763;4,788;28,792;235,792;260,788;264,763;264,556;260,532;236,528;29,528" o:connectangles="0,0,0,0,0,0,0,0,0,0,0,0,0"/>
                </v:shape>
                <w10:wrap anchorx="page"/>
              </v:group>
            </w:pict>
          </mc:Fallback>
        </mc:AlternateContent>
      </w:r>
      <w:r w:rsidR="00DA0D9C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page">
                  <wp:posOffset>3964305</wp:posOffset>
                </wp:positionH>
                <wp:positionV relativeFrom="paragraph">
                  <wp:posOffset>335280</wp:posOffset>
                </wp:positionV>
                <wp:extent cx="167005" cy="167005"/>
                <wp:effectExtent l="11430" t="8890" r="12065" b="14605"/>
                <wp:wrapNone/>
                <wp:docPr id="27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005" cy="167005"/>
                          <a:chOff x="6243" y="528"/>
                          <a:chExt cx="263" cy="263"/>
                        </a:xfrm>
                      </wpg:grpSpPr>
                      <wps:wsp>
                        <wps:cNvPr id="28" name="Freeform 103"/>
                        <wps:cNvSpPr>
                          <a:spLocks/>
                        </wps:cNvSpPr>
                        <wps:spPr bwMode="auto">
                          <a:xfrm>
                            <a:off x="6243" y="528"/>
                            <a:ext cx="263" cy="263"/>
                          </a:xfrm>
                          <a:custGeom>
                            <a:avLst/>
                            <a:gdLst>
                              <a:gd name="T0" fmla="+- 0 6272 6243"/>
                              <a:gd name="T1" fmla="*/ T0 w 263"/>
                              <a:gd name="T2" fmla="+- 0 528 528"/>
                              <a:gd name="T3" fmla="*/ 528 h 263"/>
                              <a:gd name="T4" fmla="+- 0 6247 6243"/>
                              <a:gd name="T5" fmla="*/ T4 w 263"/>
                              <a:gd name="T6" fmla="+- 0 532 528"/>
                              <a:gd name="T7" fmla="*/ 532 h 263"/>
                              <a:gd name="T8" fmla="+- 0 6243 6243"/>
                              <a:gd name="T9" fmla="*/ T8 w 263"/>
                              <a:gd name="T10" fmla="+- 0 556 528"/>
                              <a:gd name="T11" fmla="*/ 556 h 263"/>
                              <a:gd name="T12" fmla="+- 0 6243 6243"/>
                              <a:gd name="T13" fmla="*/ T12 w 263"/>
                              <a:gd name="T14" fmla="+- 0 763 528"/>
                              <a:gd name="T15" fmla="*/ 763 h 263"/>
                              <a:gd name="T16" fmla="+- 0 6247 6243"/>
                              <a:gd name="T17" fmla="*/ T16 w 263"/>
                              <a:gd name="T18" fmla="+- 0 788 528"/>
                              <a:gd name="T19" fmla="*/ 788 h 263"/>
                              <a:gd name="T20" fmla="+- 0 6271 6243"/>
                              <a:gd name="T21" fmla="*/ T20 w 263"/>
                              <a:gd name="T22" fmla="+- 0 792 528"/>
                              <a:gd name="T23" fmla="*/ 792 h 263"/>
                              <a:gd name="T24" fmla="+- 0 6478 6243"/>
                              <a:gd name="T25" fmla="*/ T24 w 263"/>
                              <a:gd name="T26" fmla="+- 0 792 528"/>
                              <a:gd name="T27" fmla="*/ 792 h 263"/>
                              <a:gd name="T28" fmla="+- 0 6503 6243"/>
                              <a:gd name="T29" fmla="*/ T28 w 263"/>
                              <a:gd name="T30" fmla="+- 0 788 528"/>
                              <a:gd name="T31" fmla="*/ 788 h 263"/>
                              <a:gd name="T32" fmla="+- 0 6507 6243"/>
                              <a:gd name="T33" fmla="*/ T32 w 263"/>
                              <a:gd name="T34" fmla="+- 0 763 528"/>
                              <a:gd name="T35" fmla="*/ 763 h 263"/>
                              <a:gd name="T36" fmla="+- 0 6507 6243"/>
                              <a:gd name="T37" fmla="*/ T36 w 263"/>
                              <a:gd name="T38" fmla="+- 0 556 528"/>
                              <a:gd name="T39" fmla="*/ 556 h 263"/>
                              <a:gd name="T40" fmla="+- 0 6503 6243"/>
                              <a:gd name="T41" fmla="*/ T40 w 263"/>
                              <a:gd name="T42" fmla="+- 0 532 528"/>
                              <a:gd name="T43" fmla="*/ 532 h 263"/>
                              <a:gd name="T44" fmla="+- 0 6479 6243"/>
                              <a:gd name="T45" fmla="*/ T44 w 263"/>
                              <a:gd name="T46" fmla="+- 0 528 528"/>
                              <a:gd name="T47" fmla="*/ 528 h 263"/>
                              <a:gd name="T48" fmla="+- 0 6272 6243"/>
                              <a:gd name="T49" fmla="*/ T48 w 263"/>
                              <a:gd name="T50" fmla="+- 0 528 528"/>
                              <a:gd name="T51" fmla="*/ 528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63" h="263">
                                <a:moveTo>
                                  <a:pt x="29" y="0"/>
                                </a:moveTo>
                                <a:lnTo>
                                  <a:pt x="4" y="4"/>
                                </a:lnTo>
                                <a:lnTo>
                                  <a:pt x="0" y="28"/>
                                </a:lnTo>
                                <a:lnTo>
                                  <a:pt x="0" y="235"/>
                                </a:lnTo>
                                <a:lnTo>
                                  <a:pt x="4" y="260"/>
                                </a:lnTo>
                                <a:lnTo>
                                  <a:pt x="28" y="264"/>
                                </a:lnTo>
                                <a:lnTo>
                                  <a:pt x="235" y="264"/>
                                </a:lnTo>
                                <a:lnTo>
                                  <a:pt x="260" y="260"/>
                                </a:lnTo>
                                <a:lnTo>
                                  <a:pt x="264" y="235"/>
                                </a:lnTo>
                                <a:lnTo>
                                  <a:pt x="264" y="28"/>
                                </a:lnTo>
                                <a:lnTo>
                                  <a:pt x="260" y="4"/>
                                </a:lnTo>
                                <a:lnTo>
                                  <a:pt x="236" y="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9E9E9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3FAAAB" id="Group 102" o:spid="_x0000_s1026" style="position:absolute;margin-left:312.15pt;margin-top:26.4pt;width:13.15pt;height:13.15pt;z-index:-251663360;mso-position-horizontal-relative:page" coordorigin="6243,528" coordsize="263,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">
                <v:shape id="Freeform 103" o:spid="_x0000_s1027" style="position:absolute;left:6243;top:528;width:263;height:263;visibility:visible;mso-wrap-style:square;v-text-anchor:top" coordsize="263,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Zt3r0A&#10;AADbAAAADwAAAGRycy9kb3ducmV2LnhtbERPzYrCMBC+L/gOYQRva6rIKtUooggiLGL1AYZkbIvN&#10;pDRprW9vDoLHj+9/teltJTpqfOlYwWScgCDWzpScK7hdD78LED4gG6wck4IXedisBz8rTI178oW6&#10;LOQihrBPUUERQp1K6XVBFv3Y1cSRu7vGYoiwyaVp8BnDbSWnSfInLZYcGwqsaVeQfmStVfDv2162&#10;eo/ZXOvX6aa7Gc/PSo2G/XYJIlAfvuKP+2gUTOPY+CX+ALl+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OZt3r0AAADbAAAADwAAAAAAAAAAAAAAAACYAgAAZHJzL2Rvd25yZXYu&#10;eG1sUEsFBgAAAAAEAAQA9QAAAIIDAAAAAA==&#10;" path="m29,l4,4,,28,,235r4,25l28,264r207,l260,260r4,-25l264,28,260,4,236,,29,xe" filled="f" strokecolor="#9e9e9e" strokeweight=".7pt">
                  <v:path arrowok="t" o:connecttype="custom" o:connectlocs="29,528;4,532;0,556;0,763;4,788;28,792;235,792;260,788;264,763;264,556;260,532;236,528;29,528" o:connectangles="0,0,0,0,0,0,0,0,0,0,0,0,0"/>
                </v:shape>
                <w10:wrap anchorx="page"/>
              </v:group>
            </w:pict>
          </mc:Fallback>
        </mc:AlternateContent>
      </w:r>
      <w:r w:rsidR="00DA0D9C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1264285</wp:posOffset>
                </wp:positionH>
                <wp:positionV relativeFrom="paragraph">
                  <wp:posOffset>658495</wp:posOffset>
                </wp:positionV>
                <wp:extent cx="167005" cy="167005"/>
                <wp:effectExtent l="6985" t="8255" r="6985" b="5715"/>
                <wp:wrapNone/>
                <wp:docPr id="25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005" cy="167005"/>
                          <a:chOff x="1991" y="1037"/>
                          <a:chExt cx="263" cy="263"/>
                        </a:xfrm>
                      </wpg:grpSpPr>
                      <wps:wsp>
                        <wps:cNvPr id="26" name="Freeform 101"/>
                        <wps:cNvSpPr>
                          <a:spLocks/>
                        </wps:cNvSpPr>
                        <wps:spPr bwMode="auto">
                          <a:xfrm>
                            <a:off x="1991" y="1037"/>
                            <a:ext cx="263" cy="263"/>
                          </a:xfrm>
                          <a:custGeom>
                            <a:avLst/>
                            <a:gdLst>
                              <a:gd name="T0" fmla="+- 0 2020 1991"/>
                              <a:gd name="T1" fmla="*/ T0 w 263"/>
                              <a:gd name="T2" fmla="+- 0 1037 1037"/>
                              <a:gd name="T3" fmla="*/ 1037 h 263"/>
                              <a:gd name="T4" fmla="+- 0 1995 1991"/>
                              <a:gd name="T5" fmla="*/ T4 w 263"/>
                              <a:gd name="T6" fmla="+- 0 1040 1037"/>
                              <a:gd name="T7" fmla="*/ 1040 h 263"/>
                              <a:gd name="T8" fmla="+- 0 1991 1991"/>
                              <a:gd name="T9" fmla="*/ T8 w 263"/>
                              <a:gd name="T10" fmla="+- 0 1065 1037"/>
                              <a:gd name="T11" fmla="*/ 1065 h 263"/>
                              <a:gd name="T12" fmla="+- 0 1991 1991"/>
                              <a:gd name="T13" fmla="*/ T12 w 263"/>
                              <a:gd name="T14" fmla="+- 0 1272 1037"/>
                              <a:gd name="T15" fmla="*/ 1272 h 263"/>
                              <a:gd name="T16" fmla="+- 0 1995 1991"/>
                              <a:gd name="T17" fmla="*/ T16 w 263"/>
                              <a:gd name="T18" fmla="+- 0 1296 1037"/>
                              <a:gd name="T19" fmla="*/ 1296 h 263"/>
                              <a:gd name="T20" fmla="+- 0 2019 1991"/>
                              <a:gd name="T21" fmla="*/ T20 w 263"/>
                              <a:gd name="T22" fmla="+- 0 1300 1037"/>
                              <a:gd name="T23" fmla="*/ 1300 h 263"/>
                              <a:gd name="T24" fmla="+- 0 2226 1991"/>
                              <a:gd name="T25" fmla="*/ T24 w 263"/>
                              <a:gd name="T26" fmla="+- 0 1300 1037"/>
                              <a:gd name="T27" fmla="*/ 1300 h 263"/>
                              <a:gd name="T28" fmla="+- 0 2251 1991"/>
                              <a:gd name="T29" fmla="*/ T28 w 263"/>
                              <a:gd name="T30" fmla="+- 0 1296 1037"/>
                              <a:gd name="T31" fmla="*/ 1296 h 263"/>
                              <a:gd name="T32" fmla="+- 0 2255 1991"/>
                              <a:gd name="T33" fmla="*/ T32 w 263"/>
                              <a:gd name="T34" fmla="+- 0 1272 1037"/>
                              <a:gd name="T35" fmla="*/ 1272 h 263"/>
                              <a:gd name="T36" fmla="+- 0 2255 1991"/>
                              <a:gd name="T37" fmla="*/ T36 w 263"/>
                              <a:gd name="T38" fmla="+- 0 1065 1037"/>
                              <a:gd name="T39" fmla="*/ 1065 h 263"/>
                              <a:gd name="T40" fmla="+- 0 2251 1991"/>
                              <a:gd name="T41" fmla="*/ T40 w 263"/>
                              <a:gd name="T42" fmla="+- 0 1040 1037"/>
                              <a:gd name="T43" fmla="*/ 1040 h 263"/>
                              <a:gd name="T44" fmla="+- 0 2227 1991"/>
                              <a:gd name="T45" fmla="*/ T44 w 263"/>
                              <a:gd name="T46" fmla="+- 0 1037 1037"/>
                              <a:gd name="T47" fmla="*/ 1037 h 263"/>
                              <a:gd name="T48" fmla="+- 0 2020 1991"/>
                              <a:gd name="T49" fmla="*/ T48 w 263"/>
                              <a:gd name="T50" fmla="+- 0 1037 1037"/>
                              <a:gd name="T51" fmla="*/ 1037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63" h="263">
                                <a:moveTo>
                                  <a:pt x="29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235"/>
                                </a:lnTo>
                                <a:lnTo>
                                  <a:pt x="4" y="259"/>
                                </a:lnTo>
                                <a:lnTo>
                                  <a:pt x="28" y="263"/>
                                </a:lnTo>
                                <a:lnTo>
                                  <a:pt x="235" y="263"/>
                                </a:lnTo>
                                <a:lnTo>
                                  <a:pt x="260" y="259"/>
                                </a:lnTo>
                                <a:lnTo>
                                  <a:pt x="264" y="235"/>
                                </a:lnTo>
                                <a:lnTo>
                                  <a:pt x="264" y="28"/>
                                </a:lnTo>
                                <a:lnTo>
                                  <a:pt x="260" y="3"/>
                                </a:lnTo>
                                <a:lnTo>
                                  <a:pt x="236" y="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9E9E9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F85996" id="Group 100" o:spid="_x0000_s1026" style="position:absolute;margin-left:99.55pt;margin-top:51.85pt;width:13.15pt;height:13.15pt;z-index:-251662336;mso-position-horizontal-relative:page" coordorigin="1991,1037" coordsize="263,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">
                <v:shape id="Freeform 101" o:spid="_x0000_s1027" style="position:absolute;left:1991;top:1037;width:263;height:263;visibility:visible;mso-wrap-style:square;v-text-anchor:top" coordsize="263,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VcN8IA&#10;AADbAAAADwAAAGRycy9kb3ducmV2LnhtbESPwWrDMBBE74H+g9hCb7HcUJziWgmlpVAKIcTxByzS&#10;xjaxVsaSHfvvq0Chx2Fm3jDFfradmGjwrWMFz0kKglg703KtoDp/rV9B+IBssHNMChbysN89rArM&#10;jbvxiaYy1CJC2OeooAmhz6X0uiGLPnE9cfQubrAYohxqaQa8Rbjt5CZNM2mx5bjQYE8fDelrOVoF&#10;Bz/OctSfWG61Xn4qPb3w9qjU0+P8/gYi0Bz+w3/tb6Ngk8H9S/wB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NVw3wgAAANsAAAAPAAAAAAAAAAAAAAAAAJgCAABkcnMvZG93&#10;bnJldi54bWxQSwUGAAAAAAQABAD1AAAAhwMAAAAA&#10;" path="m29,l4,3,,28,,235r4,24l28,263r207,l260,259r4,-24l264,28,260,3,236,,29,xe" filled="f" strokecolor="#9e9e9e" strokeweight=".7pt">
                  <v:path arrowok="t" o:connecttype="custom" o:connectlocs="29,1037;4,1040;0,1065;0,1272;4,1296;28,1300;235,1300;260,1296;264,1272;264,1065;260,1040;236,1037;29,1037" o:connectangles="0,0,0,0,0,0,0,0,0,0,0,0,0"/>
                </v:shape>
                <w10:wrap anchorx="page"/>
              </v:group>
            </w:pict>
          </mc:Fallback>
        </mc:AlternateContent>
      </w:r>
      <w:r w:rsidR="00DA0D9C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3964305</wp:posOffset>
                </wp:positionH>
                <wp:positionV relativeFrom="paragraph">
                  <wp:posOffset>658495</wp:posOffset>
                </wp:positionV>
                <wp:extent cx="167005" cy="167005"/>
                <wp:effectExtent l="11430" t="8255" r="12065" b="5715"/>
                <wp:wrapNone/>
                <wp:docPr id="23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005" cy="167005"/>
                          <a:chOff x="6243" y="1037"/>
                          <a:chExt cx="263" cy="263"/>
                        </a:xfrm>
                      </wpg:grpSpPr>
                      <wps:wsp>
                        <wps:cNvPr id="24" name="Freeform 99"/>
                        <wps:cNvSpPr>
                          <a:spLocks/>
                        </wps:cNvSpPr>
                        <wps:spPr bwMode="auto">
                          <a:xfrm>
                            <a:off x="6243" y="1037"/>
                            <a:ext cx="263" cy="263"/>
                          </a:xfrm>
                          <a:custGeom>
                            <a:avLst/>
                            <a:gdLst>
                              <a:gd name="T0" fmla="+- 0 6272 6243"/>
                              <a:gd name="T1" fmla="*/ T0 w 263"/>
                              <a:gd name="T2" fmla="+- 0 1037 1037"/>
                              <a:gd name="T3" fmla="*/ 1037 h 263"/>
                              <a:gd name="T4" fmla="+- 0 6247 6243"/>
                              <a:gd name="T5" fmla="*/ T4 w 263"/>
                              <a:gd name="T6" fmla="+- 0 1040 1037"/>
                              <a:gd name="T7" fmla="*/ 1040 h 263"/>
                              <a:gd name="T8" fmla="+- 0 6243 6243"/>
                              <a:gd name="T9" fmla="*/ T8 w 263"/>
                              <a:gd name="T10" fmla="+- 0 1065 1037"/>
                              <a:gd name="T11" fmla="*/ 1065 h 263"/>
                              <a:gd name="T12" fmla="+- 0 6243 6243"/>
                              <a:gd name="T13" fmla="*/ T12 w 263"/>
                              <a:gd name="T14" fmla="+- 0 1272 1037"/>
                              <a:gd name="T15" fmla="*/ 1272 h 263"/>
                              <a:gd name="T16" fmla="+- 0 6247 6243"/>
                              <a:gd name="T17" fmla="*/ T16 w 263"/>
                              <a:gd name="T18" fmla="+- 0 1296 1037"/>
                              <a:gd name="T19" fmla="*/ 1296 h 263"/>
                              <a:gd name="T20" fmla="+- 0 6271 6243"/>
                              <a:gd name="T21" fmla="*/ T20 w 263"/>
                              <a:gd name="T22" fmla="+- 0 1300 1037"/>
                              <a:gd name="T23" fmla="*/ 1300 h 263"/>
                              <a:gd name="T24" fmla="+- 0 6478 6243"/>
                              <a:gd name="T25" fmla="*/ T24 w 263"/>
                              <a:gd name="T26" fmla="+- 0 1300 1037"/>
                              <a:gd name="T27" fmla="*/ 1300 h 263"/>
                              <a:gd name="T28" fmla="+- 0 6503 6243"/>
                              <a:gd name="T29" fmla="*/ T28 w 263"/>
                              <a:gd name="T30" fmla="+- 0 1296 1037"/>
                              <a:gd name="T31" fmla="*/ 1296 h 263"/>
                              <a:gd name="T32" fmla="+- 0 6507 6243"/>
                              <a:gd name="T33" fmla="*/ T32 w 263"/>
                              <a:gd name="T34" fmla="+- 0 1272 1037"/>
                              <a:gd name="T35" fmla="*/ 1272 h 263"/>
                              <a:gd name="T36" fmla="+- 0 6507 6243"/>
                              <a:gd name="T37" fmla="*/ T36 w 263"/>
                              <a:gd name="T38" fmla="+- 0 1065 1037"/>
                              <a:gd name="T39" fmla="*/ 1065 h 263"/>
                              <a:gd name="T40" fmla="+- 0 6503 6243"/>
                              <a:gd name="T41" fmla="*/ T40 w 263"/>
                              <a:gd name="T42" fmla="+- 0 1040 1037"/>
                              <a:gd name="T43" fmla="*/ 1040 h 263"/>
                              <a:gd name="T44" fmla="+- 0 6479 6243"/>
                              <a:gd name="T45" fmla="*/ T44 w 263"/>
                              <a:gd name="T46" fmla="+- 0 1037 1037"/>
                              <a:gd name="T47" fmla="*/ 1037 h 263"/>
                              <a:gd name="T48" fmla="+- 0 6272 6243"/>
                              <a:gd name="T49" fmla="*/ T48 w 263"/>
                              <a:gd name="T50" fmla="+- 0 1037 1037"/>
                              <a:gd name="T51" fmla="*/ 1037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63" h="263">
                                <a:moveTo>
                                  <a:pt x="29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235"/>
                                </a:lnTo>
                                <a:lnTo>
                                  <a:pt x="4" y="259"/>
                                </a:lnTo>
                                <a:lnTo>
                                  <a:pt x="28" y="263"/>
                                </a:lnTo>
                                <a:lnTo>
                                  <a:pt x="235" y="263"/>
                                </a:lnTo>
                                <a:lnTo>
                                  <a:pt x="260" y="259"/>
                                </a:lnTo>
                                <a:lnTo>
                                  <a:pt x="264" y="235"/>
                                </a:lnTo>
                                <a:lnTo>
                                  <a:pt x="264" y="28"/>
                                </a:lnTo>
                                <a:lnTo>
                                  <a:pt x="260" y="3"/>
                                </a:lnTo>
                                <a:lnTo>
                                  <a:pt x="236" y="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9E9E9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7152B9" id="Group 98" o:spid="_x0000_s1026" style="position:absolute;margin-left:312.15pt;margin-top:51.85pt;width:13.15pt;height:13.15pt;z-index:-251661312;mso-position-horizontal-relative:page" coordorigin="6243,1037" coordsize="263,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">
                <v:shape id="Freeform 99" o:spid="_x0000_s1027" style="position:absolute;left:6243;top:1037;width:263;height:263;visibility:visible;mso-wrap-style:square;v-text-anchor:top" coordsize="263,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tn28AA&#10;AADbAAAADwAAAGRycy9kb3ducmV2LnhtbESP0YrCMBRE3xf8h3AF39ZUEZVqFFEEEWTZ6gdckmtb&#10;bG5Kk9b690ZY2MdhZs4w621vK9FR40vHCibjBASxdqbkXMHtevxegvAB2WDlmBS8yMN2M/haY2rc&#10;k3+py0IuIoR9igqKEOpUSq8LsujHriaO3t01FkOUTS5Ng88It5WcJslcWiw5LhRY074g/chaq+Di&#10;2162+oDZQuvX+aa7GS9+lBoN+90KRKA+/If/2iejYDqDz5f4A+Tm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atn28AAAADbAAAADwAAAAAAAAAAAAAAAACYAgAAZHJzL2Rvd25y&#10;ZXYueG1sUEsFBgAAAAAEAAQA9QAAAIUDAAAAAA==&#10;" path="m29,l4,3,,28,,235r4,24l28,263r207,l260,259r4,-24l264,28,260,3,236,,29,xe" filled="f" strokecolor="#9e9e9e" strokeweight=".7pt">
                  <v:path arrowok="t" o:connecttype="custom" o:connectlocs="29,1037;4,1040;0,1065;0,1272;4,1296;28,1300;235,1300;260,1296;264,1272;264,1065;260,1040;236,1037;29,1037" o:connectangles="0,0,0,0,0,0,0,0,0,0,0,0,0"/>
                </v:shape>
                <w10:wrap anchorx="page"/>
              </v:group>
            </w:pict>
          </mc:Fallback>
        </mc:AlternateContent>
      </w:r>
      <w:r w:rsidR="00DA0D9C">
        <w:rPr>
          <w:noProof/>
          <w:lang w:val="pt-PT" w:eastAsia="pt-PT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5807710</wp:posOffset>
            </wp:positionH>
            <wp:positionV relativeFrom="paragraph">
              <wp:posOffset>50800</wp:posOffset>
            </wp:positionV>
            <wp:extent cx="1859915" cy="2138045"/>
            <wp:effectExtent l="0" t="0" r="6985" b="0"/>
            <wp:wrapNone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915" cy="2138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6922">
        <w:rPr>
          <w:rFonts w:ascii="Arial" w:eastAsia="Arial" w:hAnsi="Arial" w:cs="Arial"/>
          <w:color w:val="2A2A29"/>
          <w:sz w:val="24"/>
          <w:szCs w:val="24"/>
        </w:rPr>
        <w:t>playing</w:t>
      </w:r>
      <w:r w:rsidR="00B76922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B76922">
        <w:rPr>
          <w:rFonts w:ascii="Arial" w:eastAsia="Arial" w:hAnsi="Arial" w:cs="Arial"/>
          <w:color w:val="2A2A29"/>
          <w:sz w:val="24"/>
          <w:szCs w:val="24"/>
        </w:rPr>
        <w:t>computer games</w:t>
      </w:r>
      <w:r w:rsidR="00B76922"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 w:rsidR="00B76922">
        <w:rPr>
          <w:rFonts w:ascii="Arial" w:eastAsia="Arial" w:hAnsi="Arial" w:cs="Arial"/>
          <w:color w:val="2A2A29"/>
          <w:sz w:val="24"/>
          <w:szCs w:val="24"/>
        </w:rPr>
        <w:t>jogging</w:t>
      </w:r>
      <w:r w:rsidR="00B76922"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 w:rsidR="00B76922">
        <w:rPr>
          <w:rFonts w:ascii="Arial" w:eastAsia="Arial" w:hAnsi="Arial" w:cs="Arial"/>
          <w:color w:val="2A2A29"/>
          <w:sz w:val="24"/>
          <w:szCs w:val="24"/>
        </w:rPr>
        <w:t>in</w:t>
      </w:r>
      <w:r w:rsidR="00B76922"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 w:rsidR="00B76922">
        <w:rPr>
          <w:rFonts w:ascii="Arial" w:eastAsia="Arial" w:hAnsi="Arial" w:cs="Arial"/>
          <w:color w:val="2A2A29"/>
          <w:sz w:val="24"/>
          <w:szCs w:val="24"/>
        </w:rPr>
        <w:t>the</w:t>
      </w:r>
      <w:r w:rsidR="00B76922"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morning</w:t>
      </w:r>
    </w:p>
    <w:p w:rsidR="00C65074" w:rsidRDefault="00B76922" w:rsidP="00C65074">
      <w:pPr>
        <w:spacing w:before="25" w:after="0" w:line="442" w:lineRule="auto"/>
        <w:ind w:left="1440" w:right="521" w:firstLine="414"/>
        <w:rPr>
          <w:rFonts w:ascii="Arial" w:eastAsia="Arial" w:hAnsi="Arial" w:cs="Arial"/>
          <w:color w:val="2A2A29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going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bed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late</w:t>
      </w:r>
      <w:r>
        <w:rPr>
          <w:rFonts w:ascii="Arial" w:eastAsia="Arial" w:hAnsi="Arial" w:cs="Arial"/>
          <w:color w:val="2A2A29"/>
          <w:spacing w:val="-6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sending emails</w:t>
      </w:r>
    </w:p>
    <w:p w:rsidR="00C65074" w:rsidRDefault="00DA0D9C" w:rsidP="00C65074">
      <w:pPr>
        <w:spacing w:before="25" w:after="0" w:line="442" w:lineRule="auto"/>
        <w:ind w:left="1440" w:right="521" w:firstLine="414"/>
        <w:rPr>
          <w:rFonts w:ascii="Arial" w:eastAsia="Arial" w:hAnsi="Arial" w:cs="Arial"/>
          <w:color w:val="2A2A29"/>
          <w:w w:val="102"/>
          <w:sz w:val="24"/>
          <w:szCs w:val="24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42B594AD" wp14:editId="4B157B40">
                <wp:simplePos x="0" y="0"/>
                <wp:positionH relativeFrom="page">
                  <wp:posOffset>1264285</wp:posOffset>
                </wp:positionH>
                <wp:positionV relativeFrom="paragraph">
                  <wp:posOffset>323215</wp:posOffset>
                </wp:positionV>
                <wp:extent cx="167005" cy="167005"/>
                <wp:effectExtent l="6985" t="10795" r="6985" b="12700"/>
                <wp:wrapNone/>
                <wp:docPr id="2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005" cy="167005"/>
                          <a:chOff x="1991" y="509"/>
                          <a:chExt cx="263" cy="263"/>
                        </a:xfrm>
                      </wpg:grpSpPr>
                      <wps:wsp>
                        <wps:cNvPr id="22" name="Freeform 96"/>
                        <wps:cNvSpPr>
                          <a:spLocks/>
                        </wps:cNvSpPr>
                        <wps:spPr bwMode="auto">
                          <a:xfrm>
                            <a:off x="1991" y="509"/>
                            <a:ext cx="263" cy="263"/>
                          </a:xfrm>
                          <a:custGeom>
                            <a:avLst/>
                            <a:gdLst>
                              <a:gd name="T0" fmla="+- 0 2020 1991"/>
                              <a:gd name="T1" fmla="*/ T0 w 263"/>
                              <a:gd name="T2" fmla="+- 0 509 509"/>
                              <a:gd name="T3" fmla="*/ 509 h 263"/>
                              <a:gd name="T4" fmla="+- 0 1995 1991"/>
                              <a:gd name="T5" fmla="*/ T4 w 263"/>
                              <a:gd name="T6" fmla="+- 0 513 509"/>
                              <a:gd name="T7" fmla="*/ 513 h 263"/>
                              <a:gd name="T8" fmla="+- 0 1991 1991"/>
                              <a:gd name="T9" fmla="*/ T8 w 263"/>
                              <a:gd name="T10" fmla="+- 0 537 509"/>
                              <a:gd name="T11" fmla="*/ 537 h 263"/>
                              <a:gd name="T12" fmla="+- 0 1991 1991"/>
                              <a:gd name="T13" fmla="*/ T12 w 263"/>
                              <a:gd name="T14" fmla="+- 0 744 509"/>
                              <a:gd name="T15" fmla="*/ 744 h 263"/>
                              <a:gd name="T16" fmla="+- 0 1995 1991"/>
                              <a:gd name="T17" fmla="*/ T16 w 263"/>
                              <a:gd name="T18" fmla="+- 0 769 509"/>
                              <a:gd name="T19" fmla="*/ 769 h 263"/>
                              <a:gd name="T20" fmla="+- 0 2019 1991"/>
                              <a:gd name="T21" fmla="*/ T20 w 263"/>
                              <a:gd name="T22" fmla="+- 0 773 509"/>
                              <a:gd name="T23" fmla="*/ 773 h 263"/>
                              <a:gd name="T24" fmla="+- 0 2226 1991"/>
                              <a:gd name="T25" fmla="*/ T24 w 263"/>
                              <a:gd name="T26" fmla="+- 0 773 509"/>
                              <a:gd name="T27" fmla="*/ 773 h 263"/>
                              <a:gd name="T28" fmla="+- 0 2251 1991"/>
                              <a:gd name="T29" fmla="*/ T28 w 263"/>
                              <a:gd name="T30" fmla="+- 0 769 509"/>
                              <a:gd name="T31" fmla="*/ 769 h 263"/>
                              <a:gd name="T32" fmla="+- 0 2255 1991"/>
                              <a:gd name="T33" fmla="*/ T32 w 263"/>
                              <a:gd name="T34" fmla="+- 0 744 509"/>
                              <a:gd name="T35" fmla="*/ 744 h 263"/>
                              <a:gd name="T36" fmla="+- 0 2255 1991"/>
                              <a:gd name="T37" fmla="*/ T36 w 263"/>
                              <a:gd name="T38" fmla="+- 0 537 509"/>
                              <a:gd name="T39" fmla="*/ 537 h 263"/>
                              <a:gd name="T40" fmla="+- 0 2251 1991"/>
                              <a:gd name="T41" fmla="*/ T40 w 263"/>
                              <a:gd name="T42" fmla="+- 0 513 509"/>
                              <a:gd name="T43" fmla="*/ 513 h 263"/>
                              <a:gd name="T44" fmla="+- 0 2227 1991"/>
                              <a:gd name="T45" fmla="*/ T44 w 263"/>
                              <a:gd name="T46" fmla="+- 0 509 509"/>
                              <a:gd name="T47" fmla="*/ 509 h 263"/>
                              <a:gd name="T48" fmla="+- 0 2020 1991"/>
                              <a:gd name="T49" fmla="*/ T48 w 263"/>
                              <a:gd name="T50" fmla="+- 0 509 509"/>
                              <a:gd name="T51" fmla="*/ 509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63" h="263">
                                <a:moveTo>
                                  <a:pt x="29" y="0"/>
                                </a:moveTo>
                                <a:lnTo>
                                  <a:pt x="4" y="4"/>
                                </a:lnTo>
                                <a:lnTo>
                                  <a:pt x="0" y="28"/>
                                </a:lnTo>
                                <a:lnTo>
                                  <a:pt x="0" y="235"/>
                                </a:lnTo>
                                <a:lnTo>
                                  <a:pt x="4" y="260"/>
                                </a:lnTo>
                                <a:lnTo>
                                  <a:pt x="28" y="264"/>
                                </a:lnTo>
                                <a:lnTo>
                                  <a:pt x="235" y="264"/>
                                </a:lnTo>
                                <a:lnTo>
                                  <a:pt x="260" y="260"/>
                                </a:lnTo>
                                <a:lnTo>
                                  <a:pt x="264" y="235"/>
                                </a:lnTo>
                                <a:lnTo>
                                  <a:pt x="264" y="28"/>
                                </a:lnTo>
                                <a:lnTo>
                                  <a:pt x="260" y="4"/>
                                </a:lnTo>
                                <a:lnTo>
                                  <a:pt x="236" y="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9E9E9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58A2E4" id="Group 95" o:spid="_x0000_s1026" style="position:absolute;margin-left:99.55pt;margin-top:25.45pt;width:13.15pt;height:13.15pt;z-index:-251660288;mso-position-horizontal-relative:page" coordorigin="1991,509" coordsize="263,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">
                <v:shape id="Freeform 96" o:spid="_x0000_s1027" style="position:absolute;left:1991;top:509;width:263;height:263;visibility:visible;mso-wrap-style:square;v-text-anchor:top" coordsize="263,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5aNMEA&#10;AADbAAAADwAAAGRycy9kb3ducmV2LnhtbESP0YrCMBRE34X9h3AXfNN0y6LSNYqsCIsgYvUDLsnd&#10;ttjclCat9e+NIPg4zMwZZrkebC16an3lWMHXNAFBrJ2puFBwOe8mCxA+IBusHZOCO3lYrz5GS8yM&#10;u/GJ+jwUIkLYZ6igDKHJpPS6JIt+6hri6P271mKIsi2kafEW4baWaZLMpMWK40KJDf2WpK95ZxUc&#10;fDfITm8xn2t93190/83zo1Ljz2HzAyLQEN7hV/vPKEhTeH6JP0C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EOWjTBAAAA2wAAAA8AAAAAAAAAAAAAAAAAmAIAAGRycy9kb3du&#10;cmV2LnhtbFBLBQYAAAAABAAEAPUAAACGAwAAAAA=&#10;" path="m29,l4,4,,28,,235r4,25l28,264r207,l260,260r4,-25l264,28,260,4,236,,29,xe" filled="f" strokecolor="#9e9e9e" strokeweight=".7pt">
                  <v:path arrowok="t" o:connecttype="custom" o:connectlocs="29,509;4,513;0,537;0,744;4,769;28,773;235,773;260,769;264,744;264,537;260,513;236,509;29,509" o:connectangles="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12262E41" wp14:editId="5DC92B95">
                <wp:simplePos x="0" y="0"/>
                <wp:positionH relativeFrom="page">
                  <wp:posOffset>3964305</wp:posOffset>
                </wp:positionH>
                <wp:positionV relativeFrom="paragraph">
                  <wp:posOffset>323215</wp:posOffset>
                </wp:positionV>
                <wp:extent cx="167005" cy="167005"/>
                <wp:effectExtent l="11430" t="10795" r="12065" b="12700"/>
                <wp:wrapNone/>
                <wp:docPr id="19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005" cy="167005"/>
                          <a:chOff x="6243" y="509"/>
                          <a:chExt cx="263" cy="263"/>
                        </a:xfrm>
                      </wpg:grpSpPr>
                      <wps:wsp>
                        <wps:cNvPr id="20" name="Freeform 94"/>
                        <wps:cNvSpPr>
                          <a:spLocks/>
                        </wps:cNvSpPr>
                        <wps:spPr bwMode="auto">
                          <a:xfrm>
                            <a:off x="6243" y="509"/>
                            <a:ext cx="263" cy="263"/>
                          </a:xfrm>
                          <a:custGeom>
                            <a:avLst/>
                            <a:gdLst>
                              <a:gd name="T0" fmla="+- 0 6272 6243"/>
                              <a:gd name="T1" fmla="*/ T0 w 263"/>
                              <a:gd name="T2" fmla="+- 0 509 509"/>
                              <a:gd name="T3" fmla="*/ 509 h 263"/>
                              <a:gd name="T4" fmla="+- 0 6247 6243"/>
                              <a:gd name="T5" fmla="*/ T4 w 263"/>
                              <a:gd name="T6" fmla="+- 0 513 509"/>
                              <a:gd name="T7" fmla="*/ 513 h 263"/>
                              <a:gd name="T8" fmla="+- 0 6243 6243"/>
                              <a:gd name="T9" fmla="*/ T8 w 263"/>
                              <a:gd name="T10" fmla="+- 0 537 509"/>
                              <a:gd name="T11" fmla="*/ 537 h 263"/>
                              <a:gd name="T12" fmla="+- 0 6243 6243"/>
                              <a:gd name="T13" fmla="*/ T12 w 263"/>
                              <a:gd name="T14" fmla="+- 0 744 509"/>
                              <a:gd name="T15" fmla="*/ 744 h 263"/>
                              <a:gd name="T16" fmla="+- 0 6247 6243"/>
                              <a:gd name="T17" fmla="*/ T16 w 263"/>
                              <a:gd name="T18" fmla="+- 0 769 509"/>
                              <a:gd name="T19" fmla="*/ 769 h 263"/>
                              <a:gd name="T20" fmla="+- 0 6271 6243"/>
                              <a:gd name="T21" fmla="*/ T20 w 263"/>
                              <a:gd name="T22" fmla="+- 0 773 509"/>
                              <a:gd name="T23" fmla="*/ 773 h 263"/>
                              <a:gd name="T24" fmla="+- 0 6478 6243"/>
                              <a:gd name="T25" fmla="*/ T24 w 263"/>
                              <a:gd name="T26" fmla="+- 0 773 509"/>
                              <a:gd name="T27" fmla="*/ 773 h 263"/>
                              <a:gd name="T28" fmla="+- 0 6503 6243"/>
                              <a:gd name="T29" fmla="*/ T28 w 263"/>
                              <a:gd name="T30" fmla="+- 0 769 509"/>
                              <a:gd name="T31" fmla="*/ 769 h 263"/>
                              <a:gd name="T32" fmla="+- 0 6507 6243"/>
                              <a:gd name="T33" fmla="*/ T32 w 263"/>
                              <a:gd name="T34" fmla="+- 0 744 509"/>
                              <a:gd name="T35" fmla="*/ 744 h 263"/>
                              <a:gd name="T36" fmla="+- 0 6507 6243"/>
                              <a:gd name="T37" fmla="*/ T36 w 263"/>
                              <a:gd name="T38" fmla="+- 0 537 509"/>
                              <a:gd name="T39" fmla="*/ 537 h 263"/>
                              <a:gd name="T40" fmla="+- 0 6503 6243"/>
                              <a:gd name="T41" fmla="*/ T40 w 263"/>
                              <a:gd name="T42" fmla="+- 0 513 509"/>
                              <a:gd name="T43" fmla="*/ 513 h 263"/>
                              <a:gd name="T44" fmla="+- 0 6479 6243"/>
                              <a:gd name="T45" fmla="*/ T44 w 263"/>
                              <a:gd name="T46" fmla="+- 0 509 509"/>
                              <a:gd name="T47" fmla="*/ 509 h 263"/>
                              <a:gd name="T48" fmla="+- 0 6272 6243"/>
                              <a:gd name="T49" fmla="*/ T48 w 263"/>
                              <a:gd name="T50" fmla="+- 0 509 509"/>
                              <a:gd name="T51" fmla="*/ 509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63" h="263">
                                <a:moveTo>
                                  <a:pt x="29" y="0"/>
                                </a:moveTo>
                                <a:lnTo>
                                  <a:pt x="4" y="4"/>
                                </a:lnTo>
                                <a:lnTo>
                                  <a:pt x="0" y="28"/>
                                </a:lnTo>
                                <a:lnTo>
                                  <a:pt x="0" y="235"/>
                                </a:lnTo>
                                <a:lnTo>
                                  <a:pt x="4" y="260"/>
                                </a:lnTo>
                                <a:lnTo>
                                  <a:pt x="28" y="264"/>
                                </a:lnTo>
                                <a:lnTo>
                                  <a:pt x="235" y="264"/>
                                </a:lnTo>
                                <a:lnTo>
                                  <a:pt x="260" y="260"/>
                                </a:lnTo>
                                <a:lnTo>
                                  <a:pt x="264" y="235"/>
                                </a:lnTo>
                                <a:lnTo>
                                  <a:pt x="264" y="28"/>
                                </a:lnTo>
                                <a:lnTo>
                                  <a:pt x="260" y="4"/>
                                </a:lnTo>
                                <a:lnTo>
                                  <a:pt x="236" y="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9E9E9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68B6EA" id="Group 93" o:spid="_x0000_s1026" style="position:absolute;margin-left:312.15pt;margin-top:25.45pt;width:13.15pt;height:13.15pt;z-index:-251659264;mso-position-horizontal-relative:page" coordorigin="6243,509" coordsize="263,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">
                <v:shape id="Freeform 94" o:spid="_x0000_s1027" style="position:absolute;left:6243;top:509;width:263;height:263;visibility:visible;mso-wrap-style:square;v-text-anchor:top" coordsize="263,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Bh2L0A&#10;AADbAAAADwAAAGRycy9kb3ducmV2LnhtbERPzYrCMBC+L/gOYQRva6rIKtUooggiLGL1AYZkbIvN&#10;pDRprW9vDoLHj+9/teltJTpqfOlYwWScgCDWzpScK7hdD78LED4gG6wck4IXedisBz8rTI178oW6&#10;LOQihrBPUUERQp1K6XVBFv3Y1cSRu7vGYoiwyaVp8BnDbSWnSfInLZYcGwqsaVeQfmStVfDv2162&#10;eo/ZXOvX6aa7Gc/PSo2G/XYJIlAfvuKP+2gUTOP6+CX+ALl+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pBh2L0AAADbAAAADwAAAAAAAAAAAAAAAACYAgAAZHJzL2Rvd25yZXYu&#10;eG1sUEsFBgAAAAAEAAQA9QAAAIIDAAAAAA==&#10;" path="m29,l4,4,,28,,235r4,25l28,264r207,l260,260r4,-25l264,28,260,4,236,,29,xe" filled="f" strokecolor="#9e9e9e" strokeweight=".7pt">
                  <v:path arrowok="t" o:connecttype="custom" o:connectlocs="29,509;4,513;0,537;0,744;4,769;28,773;235,773;260,769;264,744;264,537;260,513;236,509;29,509" o:connectangles="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999E745" wp14:editId="704A0A5F">
                <wp:simplePos x="0" y="0"/>
                <wp:positionH relativeFrom="page">
                  <wp:posOffset>1264285</wp:posOffset>
                </wp:positionH>
                <wp:positionV relativeFrom="paragraph">
                  <wp:posOffset>646430</wp:posOffset>
                </wp:positionV>
                <wp:extent cx="167005" cy="167005"/>
                <wp:effectExtent l="6985" t="10160" r="6985" b="13335"/>
                <wp:wrapNone/>
                <wp:docPr id="17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005" cy="167005"/>
                          <a:chOff x="1991" y="1018"/>
                          <a:chExt cx="263" cy="263"/>
                        </a:xfrm>
                      </wpg:grpSpPr>
                      <wps:wsp>
                        <wps:cNvPr id="18" name="Freeform 92"/>
                        <wps:cNvSpPr>
                          <a:spLocks/>
                        </wps:cNvSpPr>
                        <wps:spPr bwMode="auto">
                          <a:xfrm>
                            <a:off x="1991" y="1018"/>
                            <a:ext cx="263" cy="263"/>
                          </a:xfrm>
                          <a:custGeom>
                            <a:avLst/>
                            <a:gdLst>
                              <a:gd name="T0" fmla="+- 0 2020 1991"/>
                              <a:gd name="T1" fmla="*/ T0 w 263"/>
                              <a:gd name="T2" fmla="+- 0 1018 1018"/>
                              <a:gd name="T3" fmla="*/ 1018 h 263"/>
                              <a:gd name="T4" fmla="+- 0 1995 1991"/>
                              <a:gd name="T5" fmla="*/ T4 w 263"/>
                              <a:gd name="T6" fmla="+- 0 1021 1018"/>
                              <a:gd name="T7" fmla="*/ 1021 h 263"/>
                              <a:gd name="T8" fmla="+- 0 1991 1991"/>
                              <a:gd name="T9" fmla="*/ T8 w 263"/>
                              <a:gd name="T10" fmla="+- 0 1046 1018"/>
                              <a:gd name="T11" fmla="*/ 1046 h 263"/>
                              <a:gd name="T12" fmla="+- 0 1991 1991"/>
                              <a:gd name="T13" fmla="*/ T12 w 263"/>
                              <a:gd name="T14" fmla="+- 0 1253 1018"/>
                              <a:gd name="T15" fmla="*/ 1253 h 263"/>
                              <a:gd name="T16" fmla="+- 0 1995 1991"/>
                              <a:gd name="T17" fmla="*/ T16 w 263"/>
                              <a:gd name="T18" fmla="+- 0 1277 1018"/>
                              <a:gd name="T19" fmla="*/ 1277 h 263"/>
                              <a:gd name="T20" fmla="+- 0 2019 1991"/>
                              <a:gd name="T21" fmla="*/ T20 w 263"/>
                              <a:gd name="T22" fmla="+- 0 1281 1018"/>
                              <a:gd name="T23" fmla="*/ 1281 h 263"/>
                              <a:gd name="T24" fmla="+- 0 2226 1991"/>
                              <a:gd name="T25" fmla="*/ T24 w 263"/>
                              <a:gd name="T26" fmla="+- 0 1281 1018"/>
                              <a:gd name="T27" fmla="*/ 1281 h 263"/>
                              <a:gd name="T28" fmla="+- 0 2251 1991"/>
                              <a:gd name="T29" fmla="*/ T28 w 263"/>
                              <a:gd name="T30" fmla="+- 0 1277 1018"/>
                              <a:gd name="T31" fmla="*/ 1277 h 263"/>
                              <a:gd name="T32" fmla="+- 0 2255 1991"/>
                              <a:gd name="T33" fmla="*/ T32 w 263"/>
                              <a:gd name="T34" fmla="+- 0 1253 1018"/>
                              <a:gd name="T35" fmla="*/ 1253 h 263"/>
                              <a:gd name="T36" fmla="+- 0 2255 1991"/>
                              <a:gd name="T37" fmla="*/ T36 w 263"/>
                              <a:gd name="T38" fmla="+- 0 1046 1018"/>
                              <a:gd name="T39" fmla="*/ 1046 h 263"/>
                              <a:gd name="T40" fmla="+- 0 2251 1991"/>
                              <a:gd name="T41" fmla="*/ T40 w 263"/>
                              <a:gd name="T42" fmla="+- 0 1021 1018"/>
                              <a:gd name="T43" fmla="*/ 1021 h 263"/>
                              <a:gd name="T44" fmla="+- 0 2227 1991"/>
                              <a:gd name="T45" fmla="*/ T44 w 263"/>
                              <a:gd name="T46" fmla="+- 0 1018 1018"/>
                              <a:gd name="T47" fmla="*/ 1018 h 263"/>
                              <a:gd name="T48" fmla="+- 0 2020 1991"/>
                              <a:gd name="T49" fmla="*/ T48 w 263"/>
                              <a:gd name="T50" fmla="+- 0 1018 1018"/>
                              <a:gd name="T51" fmla="*/ 1018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63" h="263">
                                <a:moveTo>
                                  <a:pt x="29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235"/>
                                </a:lnTo>
                                <a:lnTo>
                                  <a:pt x="4" y="259"/>
                                </a:lnTo>
                                <a:lnTo>
                                  <a:pt x="28" y="263"/>
                                </a:lnTo>
                                <a:lnTo>
                                  <a:pt x="235" y="263"/>
                                </a:lnTo>
                                <a:lnTo>
                                  <a:pt x="260" y="259"/>
                                </a:lnTo>
                                <a:lnTo>
                                  <a:pt x="264" y="235"/>
                                </a:lnTo>
                                <a:lnTo>
                                  <a:pt x="264" y="28"/>
                                </a:lnTo>
                                <a:lnTo>
                                  <a:pt x="260" y="3"/>
                                </a:lnTo>
                                <a:lnTo>
                                  <a:pt x="236" y="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9E9E9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87B990" id="Group 91" o:spid="_x0000_s1026" style="position:absolute;margin-left:99.55pt;margin-top:50.9pt;width:13.15pt;height:13.15pt;z-index:-251658240;mso-position-horizontal-relative:page" coordorigin="1991,1018" coordsize="263,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">
                <v:shape id="Freeform 92" o:spid="_x0000_s1027" style="position:absolute;left:1991;top:1018;width:263;height:263;visibility:visible;mso-wrap-style:square;v-text-anchor:top" coordsize="263,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qnY8IA&#10;AADbAAAADwAAAGRycy9kb3ducmV2LnhtbESP0WrCQBBF3wv+wzKCb3VjkVqiq4ilUApFTP2AYXdM&#10;gtnZkN3E+PedB8G3Ge6de89sdqNv1EBdrAMbWMwzUMQ2uJpLA+e/r9cPUDEhO2wCk4E7RdhtJy8b&#10;zF248YmGIpVKQjjmaKBKqc21jrYij3EeWmLRLqHzmGTtSu06vEm4b/Rblr1rjzVLQ4UtHSqy16L3&#10;Bn5jP+refmKxsvb+c7bDkldHY2bTcb8GlWhMT/Pj+tsJvsDKLzKA3v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iqdjwgAAANsAAAAPAAAAAAAAAAAAAAAAAJgCAABkcnMvZG93&#10;bnJldi54bWxQSwUGAAAAAAQABAD1AAAAhwMAAAAA&#10;" path="m29,l4,3,,28,,235r4,24l28,263r207,l260,259r4,-24l264,28,260,3,236,,29,xe" filled="f" strokecolor="#9e9e9e" strokeweight=".7pt">
                  <v:path arrowok="t" o:connecttype="custom" o:connectlocs="29,1018;4,1021;0,1046;0,1253;4,1277;28,1281;235,1281;260,1277;264,1253;264,1046;260,1021;236,1018;29,1018" o:connectangles="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37CC337" wp14:editId="4459F39D">
                <wp:simplePos x="0" y="0"/>
                <wp:positionH relativeFrom="page">
                  <wp:posOffset>3964305</wp:posOffset>
                </wp:positionH>
                <wp:positionV relativeFrom="paragraph">
                  <wp:posOffset>646430</wp:posOffset>
                </wp:positionV>
                <wp:extent cx="167005" cy="167005"/>
                <wp:effectExtent l="11430" t="10160" r="12065" b="13335"/>
                <wp:wrapNone/>
                <wp:docPr id="15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005" cy="167005"/>
                          <a:chOff x="6243" y="1018"/>
                          <a:chExt cx="263" cy="263"/>
                        </a:xfrm>
                      </wpg:grpSpPr>
                      <wps:wsp>
                        <wps:cNvPr id="16" name="Freeform 90"/>
                        <wps:cNvSpPr>
                          <a:spLocks/>
                        </wps:cNvSpPr>
                        <wps:spPr bwMode="auto">
                          <a:xfrm>
                            <a:off x="6243" y="1018"/>
                            <a:ext cx="263" cy="263"/>
                          </a:xfrm>
                          <a:custGeom>
                            <a:avLst/>
                            <a:gdLst>
                              <a:gd name="T0" fmla="+- 0 6272 6243"/>
                              <a:gd name="T1" fmla="*/ T0 w 263"/>
                              <a:gd name="T2" fmla="+- 0 1018 1018"/>
                              <a:gd name="T3" fmla="*/ 1018 h 263"/>
                              <a:gd name="T4" fmla="+- 0 6247 6243"/>
                              <a:gd name="T5" fmla="*/ T4 w 263"/>
                              <a:gd name="T6" fmla="+- 0 1021 1018"/>
                              <a:gd name="T7" fmla="*/ 1021 h 263"/>
                              <a:gd name="T8" fmla="+- 0 6243 6243"/>
                              <a:gd name="T9" fmla="*/ T8 w 263"/>
                              <a:gd name="T10" fmla="+- 0 1046 1018"/>
                              <a:gd name="T11" fmla="*/ 1046 h 263"/>
                              <a:gd name="T12" fmla="+- 0 6243 6243"/>
                              <a:gd name="T13" fmla="*/ T12 w 263"/>
                              <a:gd name="T14" fmla="+- 0 1253 1018"/>
                              <a:gd name="T15" fmla="*/ 1253 h 263"/>
                              <a:gd name="T16" fmla="+- 0 6247 6243"/>
                              <a:gd name="T17" fmla="*/ T16 w 263"/>
                              <a:gd name="T18" fmla="+- 0 1277 1018"/>
                              <a:gd name="T19" fmla="*/ 1277 h 263"/>
                              <a:gd name="T20" fmla="+- 0 6271 6243"/>
                              <a:gd name="T21" fmla="*/ T20 w 263"/>
                              <a:gd name="T22" fmla="+- 0 1281 1018"/>
                              <a:gd name="T23" fmla="*/ 1281 h 263"/>
                              <a:gd name="T24" fmla="+- 0 6478 6243"/>
                              <a:gd name="T25" fmla="*/ T24 w 263"/>
                              <a:gd name="T26" fmla="+- 0 1281 1018"/>
                              <a:gd name="T27" fmla="*/ 1281 h 263"/>
                              <a:gd name="T28" fmla="+- 0 6503 6243"/>
                              <a:gd name="T29" fmla="*/ T28 w 263"/>
                              <a:gd name="T30" fmla="+- 0 1277 1018"/>
                              <a:gd name="T31" fmla="*/ 1277 h 263"/>
                              <a:gd name="T32" fmla="+- 0 6507 6243"/>
                              <a:gd name="T33" fmla="*/ T32 w 263"/>
                              <a:gd name="T34" fmla="+- 0 1253 1018"/>
                              <a:gd name="T35" fmla="*/ 1253 h 263"/>
                              <a:gd name="T36" fmla="+- 0 6507 6243"/>
                              <a:gd name="T37" fmla="*/ T36 w 263"/>
                              <a:gd name="T38" fmla="+- 0 1046 1018"/>
                              <a:gd name="T39" fmla="*/ 1046 h 263"/>
                              <a:gd name="T40" fmla="+- 0 6503 6243"/>
                              <a:gd name="T41" fmla="*/ T40 w 263"/>
                              <a:gd name="T42" fmla="+- 0 1021 1018"/>
                              <a:gd name="T43" fmla="*/ 1021 h 263"/>
                              <a:gd name="T44" fmla="+- 0 6479 6243"/>
                              <a:gd name="T45" fmla="*/ T44 w 263"/>
                              <a:gd name="T46" fmla="+- 0 1018 1018"/>
                              <a:gd name="T47" fmla="*/ 1018 h 263"/>
                              <a:gd name="T48" fmla="+- 0 6272 6243"/>
                              <a:gd name="T49" fmla="*/ T48 w 263"/>
                              <a:gd name="T50" fmla="+- 0 1018 1018"/>
                              <a:gd name="T51" fmla="*/ 1018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63" h="263">
                                <a:moveTo>
                                  <a:pt x="29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235"/>
                                </a:lnTo>
                                <a:lnTo>
                                  <a:pt x="4" y="259"/>
                                </a:lnTo>
                                <a:lnTo>
                                  <a:pt x="28" y="263"/>
                                </a:lnTo>
                                <a:lnTo>
                                  <a:pt x="235" y="263"/>
                                </a:lnTo>
                                <a:lnTo>
                                  <a:pt x="260" y="259"/>
                                </a:lnTo>
                                <a:lnTo>
                                  <a:pt x="264" y="235"/>
                                </a:lnTo>
                                <a:lnTo>
                                  <a:pt x="264" y="28"/>
                                </a:lnTo>
                                <a:lnTo>
                                  <a:pt x="260" y="3"/>
                                </a:lnTo>
                                <a:lnTo>
                                  <a:pt x="236" y="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9E9E9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AEF217" id="Group 89" o:spid="_x0000_s1026" style="position:absolute;margin-left:312.15pt;margin-top:50.9pt;width:13.15pt;height:13.15pt;z-index:-251657216;mso-position-horizontal-relative:page" coordorigin="6243,1018" coordsize="263,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">
                <v:shape id="Freeform 90" o:spid="_x0000_s1027" style="position:absolute;left:6243;top:1018;width:263;height:263;visibility:visible;mso-wrap-style:square;v-text-anchor:top" coordsize="263,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mWir8A&#10;AADbAAAADwAAAGRycy9kb3ducmV2LnhtbERP24rCMBB9X/Afwgi+bVNFdOkaZVEEEUTs+gFDMtuW&#10;bSalSWv9eyMIvs3hXGe1GWwtemp95VjBNElBEGtnKi4UXH/3n18gfEA2WDsmBXfysFmPPlaYGXfj&#10;C/V5KEQMYZ+hgjKEJpPS65Is+sQ1xJH7c63FEGFbSNPiLYbbWs7SdCEtVhwbSmxoW5L+zzur4OS7&#10;QXZ6h/lS6/vxqvs5L89KTcbDzzeIQEN4i1/ug4nzF/D8JR4g1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WZaKvwAAANsAAAAPAAAAAAAAAAAAAAAAAJgCAABkcnMvZG93bnJl&#10;di54bWxQSwUGAAAAAAQABAD1AAAAhAMAAAAA&#10;" path="m29,l4,3,,28,,235r4,24l28,263r207,l260,259r4,-24l264,28,260,3,236,,29,xe" filled="f" strokecolor="#9e9e9e" strokeweight=".7pt">
                  <v:path arrowok="t" o:connecttype="custom" o:connectlocs="29,1018;4,1021;0,1046;0,1253;4,1277;28,1281;235,1281;260,1277;264,1253;264,1046;260,1021;236,1018;29,1018" o:connectangles="0,0,0,0,0,0,0,0,0,0,0,0,0"/>
                </v:shape>
                <w10:wrap anchorx="page"/>
              </v:group>
            </w:pict>
          </mc:Fallback>
        </mc:AlternateContent>
      </w:r>
      <w:r w:rsidR="00B76922">
        <w:rPr>
          <w:rFonts w:ascii="Arial" w:eastAsia="Arial" w:hAnsi="Arial" w:cs="Arial"/>
          <w:color w:val="2A2A29"/>
          <w:sz w:val="24"/>
          <w:szCs w:val="24"/>
        </w:rPr>
        <w:t>studying</w:t>
      </w:r>
      <w:r w:rsidR="00B76922"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 w:rsidR="00B76922">
        <w:rPr>
          <w:rFonts w:ascii="Arial" w:eastAsia="Arial" w:hAnsi="Arial" w:cs="Arial"/>
          <w:color w:val="2A2A29"/>
          <w:sz w:val="24"/>
          <w:szCs w:val="24"/>
        </w:rPr>
        <w:t>hard</w:t>
      </w:r>
      <w:r w:rsidR="00B76922">
        <w:rPr>
          <w:rFonts w:ascii="Arial" w:eastAsia="Arial" w:hAnsi="Arial" w:cs="Arial"/>
          <w:color w:val="2A2A29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sz w:val="24"/>
          <w:szCs w:val="24"/>
        </w:rPr>
        <w:tab/>
      </w:r>
      <w:r w:rsidR="00B76922">
        <w:rPr>
          <w:rFonts w:ascii="Arial" w:eastAsia="Arial" w:hAnsi="Arial" w:cs="Arial"/>
          <w:color w:val="2A2A29"/>
          <w:sz w:val="24"/>
          <w:szCs w:val="24"/>
        </w:rPr>
        <w:t>chatting</w:t>
      </w:r>
      <w:r w:rsidR="00B76922"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 w:rsidR="00B76922">
        <w:rPr>
          <w:rFonts w:ascii="Arial" w:eastAsia="Arial" w:hAnsi="Arial" w:cs="Arial"/>
          <w:color w:val="2A2A29"/>
          <w:sz w:val="24"/>
          <w:szCs w:val="24"/>
        </w:rPr>
        <w:t>on the</w:t>
      </w:r>
      <w:r w:rsidR="00B76922"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 w:rsidR="00C65074">
        <w:rPr>
          <w:rFonts w:ascii="Arial" w:eastAsia="Arial" w:hAnsi="Arial" w:cs="Arial"/>
          <w:color w:val="2A2A29"/>
          <w:w w:val="102"/>
          <w:sz w:val="24"/>
          <w:szCs w:val="24"/>
        </w:rPr>
        <w:t>internet</w:t>
      </w:r>
    </w:p>
    <w:p w:rsidR="00C65074" w:rsidRDefault="00B76922" w:rsidP="00C65074">
      <w:pPr>
        <w:spacing w:before="25" w:after="0" w:line="442" w:lineRule="auto"/>
        <w:ind w:left="1440" w:right="521" w:firstLine="414"/>
        <w:rPr>
          <w:rFonts w:ascii="Arial" w:eastAsia="Arial" w:hAnsi="Arial" w:cs="Arial"/>
          <w:color w:val="2A2A29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watching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TV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playing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football</w:t>
      </w:r>
    </w:p>
    <w:p w:rsidR="00C65074" w:rsidRDefault="00B76922" w:rsidP="00C65074">
      <w:pPr>
        <w:spacing w:before="25" w:after="0" w:line="442" w:lineRule="auto"/>
        <w:ind w:left="1440" w:right="521" w:firstLine="414"/>
        <w:rPr>
          <w:rFonts w:ascii="Arial" w:eastAsia="Arial" w:hAnsi="Arial" w:cs="Arial"/>
          <w:color w:val="2A2A29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going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gym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playing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dolls</w:t>
      </w:r>
    </w:p>
    <w:p w:rsidR="00926924" w:rsidRPr="00C65074" w:rsidRDefault="00DA0D9C" w:rsidP="00C65074">
      <w:pPr>
        <w:spacing w:before="25" w:after="0" w:line="442" w:lineRule="auto"/>
        <w:ind w:left="1440" w:right="521" w:firstLine="414"/>
        <w:rPr>
          <w:rFonts w:ascii="Arial" w:eastAsia="Arial" w:hAnsi="Arial" w:cs="Arial"/>
          <w:color w:val="2A2A29"/>
          <w:sz w:val="24"/>
          <w:szCs w:val="24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11D97A3" wp14:editId="174F457F">
                <wp:simplePos x="0" y="0"/>
                <wp:positionH relativeFrom="page">
                  <wp:posOffset>1264285</wp:posOffset>
                </wp:positionH>
                <wp:positionV relativeFrom="paragraph">
                  <wp:posOffset>-3175</wp:posOffset>
                </wp:positionV>
                <wp:extent cx="167005" cy="167005"/>
                <wp:effectExtent l="6985" t="12065" r="6985" b="11430"/>
                <wp:wrapNone/>
                <wp:docPr id="13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005" cy="167005"/>
                          <a:chOff x="1991" y="-5"/>
                          <a:chExt cx="263" cy="263"/>
                        </a:xfrm>
                      </wpg:grpSpPr>
                      <wps:wsp>
                        <wps:cNvPr id="14" name="Freeform 88"/>
                        <wps:cNvSpPr>
                          <a:spLocks/>
                        </wps:cNvSpPr>
                        <wps:spPr bwMode="auto">
                          <a:xfrm>
                            <a:off x="1991" y="-5"/>
                            <a:ext cx="263" cy="263"/>
                          </a:xfrm>
                          <a:custGeom>
                            <a:avLst/>
                            <a:gdLst>
                              <a:gd name="T0" fmla="+- 0 2020 1991"/>
                              <a:gd name="T1" fmla="*/ T0 w 263"/>
                              <a:gd name="T2" fmla="+- 0 -5 -5"/>
                              <a:gd name="T3" fmla="*/ -5 h 263"/>
                              <a:gd name="T4" fmla="+- 0 1995 1991"/>
                              <a:gd name="T5" fmla="*/ T4 w 263"/>
                              <a:gd name="T6" fmla="+- 0 -2 -5"/>
                              <a:gd name="T7" fmla="*/ -2 h 263"/>
                              <a:gd name="T8" fmla="+- 0 1991 1991"/>
                              <a:gd name="T9" fmla="*/ T8 w 263"/>
                              <a:gd name="T10" fmla="+- 0 23 -5"/>
                              <a:gd name="T11" fmla="*/ 23 h 263"/>
                              <a:gd name="T12" fmla="+- 0 1991 1991"/>
                              <a:gd name="T13" fmla="*/ T12 w 263"/>
                              <a:gd name="T14" fmla="+- 0 230 -5"/>
                              <a:gd name="T15" fmla="*/ 230 h 263"/>
                              <a:gd name="T16" fmla="+- 0 1995 1991"/>
                              <a:gd name="T17" fmla="*/ T16 w 263"/>
                              <a:gd name="T18" fmla="+- 0 255 -5"/>
                              <a:gd name="T19" fmla="*/ 255 h 263"/>
                              <a:gd name="T20" fmla="+- 0 2019 1991"/>
                              <a:gd name="T21" fmla="*/ T20 w 263"/>
                              <a:gd name="T22" fmla="+- 0 258 -5"/>
                              <a:gd name="T23" fmla="*/ 258 h 263"/>
                              <a:gd name="T24" fmla="+- 0 2226 1991"/>
                              <a:gd name="T25" fmla="*/ T24 w 263"/>
                              <a:gd name="T26" fmla="+- 0 258 -5"/>
                              <a:gd name="T27" fmla="*/ 258 h 263"/>
                              <a:gd name="T28" fmla="+- 0 2251 1991"/>
                              <a:gd name="T29" fmla="*/ T28 w 263"/>
                              <a:gd name="T30" fmla="+- 0 255 -5"/>
                              <a:gd name="T31" fmla="*/ 255 h 263"/>
                              <a:gd name="T32" fmla="+- 0 2255 1991"/>
                              <a:gd name="T33" fmla="*/ T32 w 263"/>
                              <a:gd name="T34" fmla="+- 0 230 -5"/>
                              <a:gd name="T35" fmla="*/ 230 h 263"/>
                              <a:gd name="T36" fmla="+- 0 2255 1991"/>
                              <a:gd name="T37" fmla="*/ T36 w 263"/>
                              <a:gd name="T38" fmla="+- 0 23 -5"/>
                              <a:gd name="T39" fmla="*/ 23 h 263"/>
                              <a:gd name="T40" fmla="+- 0 2251 1991"/>
                              <a:gd name="T41" fmla="*/ T40 w 263"/>
                              <a:gd name="T42" fmla="+- 0 -2 -5"/>
                              <a:gd name="T43" fmla="*/ -2 h 263"/>
                              <a:gd name="T44" fmla="+- 0 2227 1991"/>
                              <a:gd name="T45" fmla="*/ T44 w 263"/>
                              <a:gd name="T46" fmla="+- 0 -5 -5"/>
                              <a:gd name="T47" fmla="*/ -5 h 263"/>
                              <a:gd name="T48" fmla="+- 0 2020 1991"/>
                              <a:gd name="T49" fmla="*/ T48 w 263"/>
                              <a:gd name="T50" fmla="+- 0 -5 -5"/>
                              <a:gd name="T51" fmla="*/ -5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63" h="263">
                                <a:moveTo>
                                  <a:pt x="29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235"/>
                                </a:lnTo>
                                <a:lnTo>
                                  <a:pt x="4" y="260"/>
                                </a:lnTo>
                                <a:lnTo>
                                  <a:pt x="28" y="263"/>
                                </a:lnTo>
                                <a:lnTo>
                                  <a:pt x="235" y="263"/>
                                </a:lnTo>
                                <a:lnTo>
                                  <a:pt x="260" y="260"/>
                                </a:lnTo>
                                <a:lnTo>
                                  <a:pt x="264" y="235"/>
                                </a:lnTo>
                                <a:lnTo>
                                  <a:pt x="264" y="28"/>
                                </a:lnTo>
                                <a:lnTo>
                                  <a:pt x="260" y="3"/>
                                </a:lnTo>
                                <a:lnTo>
                                  <a:pt x="236" y="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9E9E9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B1FFC5" id="Group 87" o:spid="_x0000_s1026" style="position:absolute;margin-left:99.55pt;margin-top:-.25pt;width:13.15pt;height:13.15pt;z-index:-251656192;mso-position-horizontal-relative:page" coordorigin="1991,-5" coordsize="263,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">
                <v:shape id="Freeform 88" o:spid="_x0000_s1027" style="position:absolute;left:1991;top:-5;width:263;height:263;visibility:visible;mso-wrap-style:square;v-text-anchor:top" coordsize="263,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etZr8A&#10;AADbAAAADwAAAGRycy9kb3ducmV2LnhtbERP24rCMBB9F/yHMIJvNnURla5RFhdBBFm2+gFDMtuW&#10;bSalSWv9eyMIvs3hXGezG2wtemp95VjBPElBEGtnKi4UXC+H2RqED8gGa8ek4E4edtvxaIOZcTf+&#10;pT4PhYgh7DNUUIbQZFJ6XZJFn7iGOHJ/rrUYImwLaVq8xXBby480XUqLFceGEhval6T/884qOPtu&#10;kJ3+xnyl9f101f2CVz9KTSfD1yeIQEN4i1/uo4nzF/D8JR4gt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/x61mvwAAANsAAAAPAAAAAAAAAAAAAAAAAJgCAABkcnMvZG93bnJl&#10;di54bWxQSwUGAAAAAAQABAD1AAAAhAMAAAAA&#10;" path="m29,l4,3,,28,,235r4,25l28,263r207,l260,260r4,-25l264,28,260,3,236,,29,xe" filled="f" strokecolor="#9e9e9e" strokeweight=".7pt">
                  <v:path arrowok="t" o:connecttype="custom" o:connectlocs="29,-5;4,-2;0,23;0,230;4,255;28,258;235,258;260,255;264,230;264,23;260,-2;236,-5;29,-5" o:connectangles="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729E796" wp14:editId="7DA64625">
                <wp:simplePos x="0" y="0"/>
                <wp:positionH relativeFrom="page">
                  <wp:posOffset>3964305</wp:posOffset>
                </wp:positionH>
                <wp:positionV relativeFrom="paragraph">
                  <wp:posOffset>-3175</wp:posOffset>
                </wp:positionV>
                <wp:extent cx="167005" cy="167005"/>
                <wp:effectExtent l="11430" t="12065" r="12065" b="11430"/>
                <wp:wrapNone/>
                <wp:docPr id="11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005" cy="167005"/>
                          <a:chOff x="6243" y="-5"/>
                          <a:chExt cx="263" cy="263"/>
                        </a:xfrm>
                      </wpg:grpSpPr>
                      <wps:wsp>
                        <wps:cNvPr id="12" name="Freeform 86"/>
                        <wps:cNvSpPr>
                          <a:spLocks/>
                        </wps:cNvSpPr>
                        <wps:spPr bwMode="auto">
                          <a:xfrm>
                            <a:off x="6243" y="-5"/>
                            <a:ext cx="263" cy="263"/>
                          </a:xfrm>
                          <a:custGeom>
                            <a:avLst/>
                            <a:gdLst>
                              <a:gd name="T0" fmla="+- 0 6272 6243"/>
                              <a:gd name="T1" fmla="*/ T0 w 263"/>
                              <a:gd name="T2" fmla="+- 0 -5 -5"/>
                              <a:gd name="T3" fmla="*/ -5 h 263"/>
                              <a:gd name="T4" fmla="+- 0 6247 6243"/>
                              <a:gd name="T5" fmla="*/ T4 w 263"/>
                              <a:gd name="T6" fmla="+- 0 -2 -5"/>
                              <a:gd name="T7" fmla="*/ -2 h 263"/>
                              <a:gd name="T8" fmla="+- 0 6243 6243"/>
                              <a:gd name="T9" fmla="*/ T8 w 263"/>
                              <a:gd name="T10" fmla="+- 0 23 -5"/>
                              <a:gd name="T11" fmla="*/ 23 h 263"/>
                              <a:gd name="T12" fmla="+- 0 6243 6243"/>
                              <a:gd name="T13" fmla="*/ T12 w 263"/>
                              <a:gd name="T14" fmla="+- 0 230 -5"/>
                              <a:gd name="T15" fmla="*/ 230 h 263"/>
                              <a:gd name="T16" fmla="+- 0 6247 6243"/>
                              <a:gd name="T17" fmla="*/ T16 w 263"/>
                              <a:gd name="T18" fmla="+- 0 255 -5"/>
                              <a:gd name="T19" fmla="*/ 255 h 263"/>
                              <a:gd name="T20" fmla="+- 0 6271 6243"/>
                              <a:gd name="T21" fmla="*/ T20 w 263"/>
                              <a:gd name="T22" fmla="+- 0 258 -5"/>
                              <a:gd name="T23" fmla="*/ 258 h 263"/>
                              <a:gd name="T24" fmla="+- 0 6478 6243"/>
                              <a:gd name="T25" fmla="*/ T24 w 263"/>
                              <a:gd name="T26" fmla="+- 0 258 -5"/>
                              <a:gd name="T27" fmla="*/ 258 h 263"/>
                              <a:gd name="T28" fmla="+- 0 6503 6243"/>
                              <a:gd name="T29" fmla="*/ T28 w 263"/>
                              <a:gd name="T30" fmla="+- 0 255 -5"/>
                              <a:gd name="T31" fmla="*/ 255 h 263"/>
                              <a:gd name="T32" fmla="+- 0 6507 6243"/>
                              <a:gd name="T33" fmla="*/ T32 w 263"/>
                              <a:gd name="T34" fmla="+- 0 230 -5"/>
                              <a:gd name="T35" fmla="*/ 230 h 263"/>
                              <a:gd name="T36" fmla="+- 0 6507 6243"/>
                              <a:gd name="T37" fmla="*/ T36 w 263"/>
                              <a:gd name="T38" fmla="+- 0 23 -5"/>
                              <a:gd name="T39" fmla="*/ 23 h 263"/>
                              <a:gd name="T40" fmla="+- 0 6503 6243"/>
                              <a:gd name="T41" fmla="*/ T40 w 263"/>
                              <a:gd name="T42" fmla="+- 0 -2 -5"/>
                              <a:gd name="T43" fmla="*/ -2 h 263"/>
                              <a:gd name="T44" fmla="+- 0 6479 6243"/>
                              <a:gd name="T45" fmla="*/ T44 w 263"/>
                              <a:gd name="T46" fmla="+- 0 -5 -5"/>
                              <a:gd name="T47" fmla="*/ -5 h 263"/>
                              <a:gd name="T48" fmla="+- 0 6272 6243"/>
                              <a:gd name="T49" fmla="*/ T48 w 263"/>
                              <a:gd name="T50" fmla="+- 0 -5 -5"/>
                              <a:gd name="T51" fmla="*/ -5 h 2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63" h="263">
                                <a:moveTo>
                                  <a:pt x="29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235"/>
                                </a:lnTo>
                                <a:lnTo>
                                  <a:pt x="4" y="260"/>
                                </a:lnTo>
                                <a:lnTo>
                                  <a:pt x="28" y="263"/>
                                </a:lnTo>
                                <a:lnTo>
                                  <a:pt x="235" y="263"/>
                                </a:lnTo>
                                <a:lnTo>
                                  <a:pt x="260" y="260"/>
                                </a:lnTo>
                                <a:lnTo>
                                  <a:pt x="264" y="235"/>
                                </a:lnTo>
                                <a:lnTo>
                                  <a:pt x="264" y="28"/>
                                </a:lnTo>
                                <a:lnTo>
                                  <a:pt x="260" y="3"/>
                                </a:lnTo>
                                <a:lnTo>
                                  <a:pt x="236" y="0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9E9E9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B8F08E" id="Group 85" o:spid="_x0000_s1026" style="position:absolute;margin-left:312.15pt;margin-top:-.25pt;width:13.15pt;height:13.15pt;z-index:-251655168;mso-position-horizontal-relative:page" coordorigin="6243,-5" coordsize="263,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">
                <v:shape id="Freeform 86" o:spid="_x0000_s1027" style="position:absolute;left:6243;top:-5;width:263;height:263;visibility:visible;mso-wrap-style:square;v-text-anchor:top" coordsize="263,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KQib8A&#10;AADbAAAADwAAAGRycy9kb3ducmV2LnhtbERP24rCMBB9F/yHMIJvNlVklWoUcVmQhWXZ6gcMydgW&#10;m0lp0lr/3iwIvs3hXGe7H2wtemp95VjBPElBEGtnKi4UXM5fszUIH5AN1o5JwYM87Hfj0RYz4+78&#10;R30eChFD2GeooAyhyaT0uiSLPnENceSurrUYImwLaVq8x3Bby0WafkiLFceGEhs6lqRveWcV/Phu&#10;kJ3+xHyl9eP7ovslr36Vmk6GwwZEoCG8xS/3ycT5C/j/JR4gd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YpCJvwAAANsAAAAPAAAAAAAAAAAAAAAAAJgCAABkcnMvZG93bnJl&#10;di54bWxQSwUGAAAAAAQABAD1AAAAhAMAAAAA&#10;" path="m29,l4,3,,28,,235r4,25l28,263r207,l260,260r4,-25l264,28,260,3,236,,29,xe" filled="f" strokecolor="#9e9e9e" strokeweight=".7pt">
                  <v:path arrowok="t" o:connecttype="custom" o:connectlocs="29,-5;4,-2;0,23;0,230;4,255;28,258;235,258;260,255;264,230;264,23;260,-2;236,-5;29,-5" o:connectangles="0,0,0,0,0,0,0,0,0,0,0,0,0"/>
                </v:shape>
                <w10:wrap anchorx="page"/>
              </v:group>
            </w:pict>
          </mc:Fallback>
        </mc:AlternateContent>
      </w:r>
      <w:r w:rsidR="00B76922">
        <w:rPr>
          <w:rFonts w:ascii="Arial" w:eastAsia="Arial" w:hAnsi="Arial" w:cs="Arial"/>
          <w:color w:val="2A2A29"/>
          <w:position w:val="-1"/>
          <w:sz w:val="24"/>
          <w:szCs w:val="24"/>
        </w:rPr>
        <w:t>eating breakfast</w:t>
      </w:r>
      <w:r w:rsidR="00B76922"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 w:rsidR="00C65074"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 w:rsidR="00B76922">
        <w:rPr>
          <w:rFonts w:ascii="Arial" w:eastAsia="Arial" w:hAnsi="Arial" w:cs="Arial"/>
          <w:color w:val="2A2A29"/>
          <w:position w:val="-1"/>
          <w:sz w:val="24"/>
          <w:szCs w:val="24"/>
        </w:rPr>
        <w:t>drinking</w:t>
      </w:r>
      <w:r w:rsidR="00B76922">
        <w:rPr>
          <w:rFonts w:ascii="Arial" w:eastAsia="Arial" w:hAnsi="Arial" w:cs="Arial"/>
          <w:color w:val="2A2A29"/>
          <w:spacing w:val="17"/>
          <w:position w:val="-1"/>
          <w:sz w:val="24"/>
          <w:szCs w:val="24"/>
        </w:rPr>
        <w:t xml:space="preserve"> </w:t>
      </w:r>
      <w:r w:rsidR="00B76922"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milk</w:t>
      </w:r>
    </w:p>
    <w:p w:rsidR="00926924" w:rsidRDefault="00C65074">
      <w:pPr>
        <w:spacing w:before="2" w:after="0" w:line="150" w:lineRule="exact"/>
        <w:rPr>
          <w:sz w:val="15"/>
          <w:szCs w:val="15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08DAA99" wp14:editId="55D663BB">
                <wp:simplePos x="0" y="0"/>
                <wp:positionH relativeFrom="page">
                  <wp:posOffset>385445</wp:posOffset>
                </wp:positionH>
                <wp:positionV relativeFrom="paragraph">
                  <wp:posOffset>96520</wp:posOffset>
                </wp:positionV>
                <wp:extent cx="273685" cy="273685"/>
                <wp:effectExtent l="0" t="0" r="12065" b="12065"/>
                <wp:wrapNone/>
                <wp:docPr id="6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7" name="Group 83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8" name="Freeform 84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81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10" name="Freeform 82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2EE7A7" id="Group 80" o:spid="_x0000_s1026" style="position:absolute;margin-left:30.35pt;margin-top:7.6pt;width:21.55pt;height:21.55pt;z-index:-251654144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">
                <v:group id="Group 83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84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UHUb4A&#10;AADaAAAADwAAAGRycy9kb3ducmV2LnhtbERPTYvCMBC9L/gfwgje1lQXXK2mRXQFLx6sIh6HZmyK&#10;zaQ0Ubv/fnMQ9vh436u8t414Uudrxwom4wQEcel0zZWC82n3OQfhA7LGxjEp+CUPeTb4WGGq3YuP&#10;9CxCJWII+xQVmBDaVEpfGrLox64ljtzNdRZDhF0ldYevGG4bOU2SmbRYc2ww2NLGUHkvHlZB8eUu&#10;i8eat+bnauzhe7o5YiiUGg379RJEoD78i9/uvVYQt8Yr8QbI7A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PlB1G+AAAA2gAAAA8AAAAAAAAAAAAAAAAAmAIAAGRycy9kb3ducmV2&#10;LnhtbFBLBQYAAAAABAAEAPUAAACDAwAAAAA=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81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82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zu4MQA&#10;AADbAAAADwAAAGRycy9kb3ducmV2LnhtbESPT2sCQQzF74LfYYjQm862WJGto1RBsILgv0tvYSfd&#10;XbqTWWemun775iB4S3gv7/0yW3SuUVcKsfZs4HWUgSIuvK25NHA+rYdTUDEhW2w8k4E7RVjM+70Z&#10;5tbf+EDXYyqVhHDM0UCVUptrHYuKHMaRb4lF+/HBYZI1lNoGvEm4a/Rblk20w5qlocKWVhUVv8c/&#10;Z2Cpu/0424XN7l2P8eKX3812/WXMy6D7/ACVqEtP8+N6YwVf6OUXGUDP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M7uDEAAAA2wAAAA8AAAAAAAAAAAAAAAAAmAIAAGRycy9k&#10;b3ducmV2LnhtbFBLBQYAAAAABAAEAPUAAACJAwAAAAA=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</w:p>
    <w:p w:rsidR="00926924" w:rsidRDefault="00926924">
      <w:pPr>
        <w:spacing w:after="0" w:line="200" w:lineRule="exact"/>
        <w:rPr>
          <w:sz w:val="20"/>
          <w:szCs w:val="20"/>
        </w:rPr>
      </w:pPr>
    </w:p>
    <w:p w:rsidR="00926924" w:rsidRDefault="00C65074" w:rsidP="00C65074">
      <w:pPr>
        <w:spacing w:after="0" w:line="200" w:lineRule="exac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 xml:space="preserve">  </w:t>
      </w:r>
      <w:r w:rsidR="00B76922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B76922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 w:rsidR="00B7692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 xml:space="preserve">e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sentence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3"/>
          <w:w w:val="124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usin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g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11"/>
          <w:w w:val="124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som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17"/>
          <w:w w:val="124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B7692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f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45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phrase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25"/>
          <w:w w:val="122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B76922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exercis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B76922">
        <w:rPr>
          <w:rFonts w:ascii="Times New Roman" w:eastAsia="Times New Roman" w:hAnsi="Times New Roman" w:cs="Times New Roman"/>
          <w:b/>
          <w:bCs/>
          <w:color w:val="5C5B5B"/>
          <w:spacing w:val="-7"/>
          <w:w w:val="121"/>
          <w:sz w:val="26"/>
          <w:szCs w:val="26"/>
        </w:rPr>
        <w:t xml:space="preserve"> </w:t>
      </w:r>
      <w:r w:rsidR="00B76922">
        <w:rPr>
          <w:rFonts w:ascii="Times New Roman" w:eastAsia="Times New Roman" w:hAnsi="Times New Roman" w:cs="Times New Roman"/>
          <w:b/>
          <w:bCs/>
          <w:color w:val="2A2A29"/>
          <w:spacing w:val="-3"/>
          <w:w w:val="121"/>
          <w:sz w:val="26"/>
          <w:szCs w:val="26"/>
        </w:rPr>
        <w:t>B</w:t>
      </w:r>
      <w:r w:rsidR="00B76922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926924" w:rsidRDefault="00926924">
      <w:pPr>
        <w:spacing w:before="1" w:after="0" w:line="150" w:lineRule="exact"/>
        <w:rPr>
          <w:sz w:val="15"/>
          <w:szCs w:val="15"/>
        </w:rPr>
      </w:pPr>
    </w:p>
    <w:tbl>
      <w:tblPr>
        <w:tblW w:w="0" w:type="auto"/>
        <w:tblInd w:w="6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"/>
        <w:gridCol w:w="9071"/>
      </w:tblGrid>
      <w:tr w:rsidR="00926924">
        <w:trPr>
          <w:trHeight w:hRule="exact" w:val="460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926924" w:rsidRDefault="00B76922">
            <w:pPr>
              <w:spacing w:before="65" w:after="0" w:line="240" w:lineRule="auto"/>
              <w:ind w:left="40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1.</w:t>
            </w:r>
          </w:p>
        </w:tc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926924" w:rsidRDefault="00B76922">
            <w:pPr>
              <w:tabs>
                <w:tab w:val="left" w:pos="9020"/>
              </w:tabs>
              <w:spacing w:before="65" w:after="0" w:line="240" w:lineRule="auto"/>
              <w:ind w:left="74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  <w:u w:val="single" w:color="2A2A29"/>
              </w:rPr>
              <w:t xml:space="preserve"> </w:t>
            </w:r>
            <w:r>
              <w:rPr>
                <w:rFonts w:ascii="Arial" w:eastAsia="Arial" w:hAnsi="Arial" w:cs="Arial"/>
                <w:color w:val="434342"/>
                <w:sz w:val="23"/>
                <w:szCs w:val="23"/>
                <w:u w:val="single" w:color="2A2A29"/>
              </w:rPr>
              <w:tab/>
            </w:r>
          </w:p>
        </w:tc>
      </w:tr>
      <w:tr w:rsidR="00926924">
        <w:trPr>
          <w:trHeight w:hRule="exact" w:val="490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926924" w:rsidRDefault="00B76922">
            <w:pPr>
              <w:spacing w:before="95" w:after="0" w:line="240" w:lineRule="auto"/>
              <w:ind w:left="40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2.</w:t>
            </w:r>
          </w:p>
        </w:tc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926924" w:rsidRDefault="00B76922">
            <w:pPr>
              <w:tabs>
                <w:tab w:val="left" w:pos="9020"/>
              </w:tabs>
              <w:spacing w:before="95" w:after="0" w:line="240" w:lineRule="auto"/>
              <w:ind w:left="74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  <w:u w:val="single" w:color="2A2A29"/>
              </w:rPr>
              <w:t xml:space="preserve"> </w:t>
            </w:r>
            <w:r>
              <w:rPr>
                <w:rFonts w:ascii="Arial" w:eastAsia="Arial" w:hAnsi="Arial" w:cs="Arial"/>
                <w:color w:val="434342"/>
                <w:sz w:val="23"/>
                <w:szCs w:val="23"/>
                <w:u w:val="single" w:color="2A2A29"/>
              </w:rPr>
              <w:tab/>
            </w:r>
          </w:p>
        </w:tc>
      </w:tr>
      <w:tr w:rsidR="00926924">
        <w:trPr>
          <w:trHeight w:hRule="exact" w:val="490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926924" w:rsidRDefault="00B76922">
            <w:pPr>
              <w:spacing w:before="95" w:after="0" w:line="240" w:lineRule="auto"/>
              <w:ind w:left="40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3.</w:t>
            </w:r>
          </w:p>
        </w:tc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926924" w:rsidRDefault="00B76922">
            <w:pPr>
              <w:tabs>
                <w:tab w:val="left" w:pos="9020"/>
              </w:tabs>
              <w:spacing w:before="95" w:after="0" w:line="240" w:lineRule="auto"/>
              <w:ind w:left="74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  <w:u w:val="single" w:color="2A2A29"/>
              </w:rPr>
              <w:t xml:space="preserve"> </w:t>
            </w:r>
            <w:r>
              <w:rPr>
                <w:rFonts w:ascii="Arial" w:eastAsia="Arial" w:hAnsi="Arial" w:cs="Arial"/>
                <w:color w:val="434342"/>
                <w:sz w:val="23"/>
                <w:szCs w:val="23"/>
                <w:u w:val="single" w:color="2A2A29"/>
              </w:rPr>
              <w:tab/>
            </w:r>
          </w:p>
        </w:tc>
      </w:tr>
      <w:tr w:rsidR="00926924">
        <w:trPr>
          <w:trHeight w:hRule="exact" w:val="460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926924" w:rsidRDefault="00B76922">
            <w:pPr>
              <w:spacing w:before="95" w:after="0" w:line="240" w:lineRule="auto"/>
              <w:ind w:left="40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</w:rPr>
              <w:t>4.</w:t>
            </w:r>
          </w:p>
        </w:tc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926924" w:rsidRDefault="00B76922">
            <w:pPr>
              <w:tabs>
                <w:tab w:val="left" w:pos="9020"/>
              </w:tabs>
              <w:spacing w:before="95" w:after="0" w:line="240" w:lineRule="auto"/>
              <w:ind w:left="74" w:right="-20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434342"/>
                <w:w w:val="129"/>
                <w:sz w:val="23"/>
                <w:szCs w:val="23"/>
                <w:u w:val="single" w:color="2A2A29"/>
              </w:rPr>
              <w:t xml:space="preserve"> </w:t>
            </w:r>
            <w:r>
              <w:rPr>
                <w:rFonts w:ascii="Arial" w:eastAsia="Arial" w:hAnsi="Arial" w:cs="Arial"/>
                <w:color w:val="434342"/>
                <w:sz w:val="23"/>
                <w:szCs w:val="23"/>
                <w:u w:val="single" w:color="2A2A29"/>
              </w:rPr>
              <w:tab/>
            </w:r>
          </w:p>
        </w:tc>
      </w:tr>
    </w:tbl>
    <w:p w:rsidR="00926924" w:rsidRDefault="00926924">
      <w:pPr>
        <w:spacing w:after="0" w:line="200" w:lineRule="exact"/>
        <w:rPr>
          <w:sz w:val="20"/>
          <w:szCs w:val="20"/>
        </w:rPr>
      </w:pPr>
    </w:p>
    <w:p w:rsidR="00926924" w:rsidRDefault="00DA0D9C">
      <w:pPr>
        <w:spacing w:before="13" w:after="0" w:line="240" w:lineRule="exact"/>
        <w:rPr>
          <w:sz w:val="24"/>
          <w:szCs w:val="24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461645</wp:posOffset>
                </wp:positionH>
                <wp:positionV relativeFrom="paragraph">
                  <wp:posOffset>154305</wp:posOffset>
                </wp:positionV>
                <wp:extent cx="273685" cy="273685"/>
                <wp:effectExtent l="13970" t="2540" r="7620" b="0"/>
                <wp:wrapNone/>
                <wp:docPr id="1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" cy="273685"/>
                          <a:chOff x="1417" y="-10"/>
                          <a:chExt cx="431" cy="431"/>
                        </a:xfrm>
                      </wpg:grpSpPr>
                      <wpg:grpSp>
                        <wpg:cNvPr id="2" name="Group 78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3" name="Freeform 79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93 9"/>
                                <a:gd name="T15" fmla="*/ 93 h 393"/>
                                <a:gd name="T16" fmla="+- 0 1436 1436"/>
                                <a:gd name="T17" fmla="*/ T16 w 393"/>
                                <a:gd name="T18" fmla="+- 0 319 9"/>
                                <a:gd name="T19" fmla="*/ 319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80 9"/>
                                <a:gd name="T47" fmla="*/ 80 h 393"/>
                                <a:gd name="T48" fmla="+- 0 1814 1436"/>
                                <a:gd name="T49" fmla="*/ T48 w 393"/>
                                <a:gd name="T50" fmla="+- 0 21 9"/>
                                <a:gd name="T51" fmla="*/ 21 h 393"/>
                                <a:gd name="T52" fmla="+- 0 1746 1436"/>
                                <a:gd name="T53" fmla="*/ T52 w 393"/>
                                <a:gd name="T54" fmla="+- 0 9 9"/>
                                <a:gd name="T55" fmla="*/ 9 h 393"/>
                                <a:gd name="T56" fmla="+- 0 1544 1436"/>
                                <a:gd name="T57" fmla="*/ T56 w 393"/>
                                <a:gd name="T58" fmla="+- 0 9 9"/>
                                <a:gd name="T59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</a:path>
                              </a:pathLst>
                            </a:custGeom>
                            <a:solidFill>
                              <a:srgbClr val="7272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76"/>
                        <wpg:cNvGrpSpPr>
                          <a:grpSpLocks/>
                        </wpg:cNvGrpSpPr>
                        <wpg:grpSpPr bwMode="auto">
                          <a:xfrm>
                            <a:off x="1436" y="9"/>
                            <a:ext cx="393" cy="393"/>
                            <a:chOff x="1436" y="9"/>
                            <a:chExt cx="393" cy="393"/>
                          </a:xfrm>
                        </wpg:grpSpPr>
                        <wps:wsp>
                          <wps:cNvPr id="5" name="Freeform 77"/>
                          <wps:cNvSpPr>
                            <a:spLocks/>
                          </wps:cNvSpPr>
                          <wps:spPr bwMode="auto">
                            <a:xfrm>
                              <a:off x="1436" y="9"/>
                              <a:ext cx="393" cy="393"/>
                            </a:xfrm>
                            <a:custGeom>
                              <a:avLst/>
                              <a:gdLst>
                                <a:gd name="T0" fmla="+- 0 1544 1436"/>
                                <a:gd name="T1" fmla="*/ T0 w 393"/>
                                <a:gd name="T2" fmla="+- 0 9 9"/>
                                <a:gd name="T3" fmla="*/ 9 h 393"/>
                                <a:gd name="T4" fmla="+- 0 1480 1436"/>
                                <a:gd name="T5" fmla="*/ T4 w 393"/>
                                <a:gd name="T6" fmla="+- 0 11 9"/>
                                <a:gd name="T7" fmla="*/ 11 h 393"/>
                                <a:gd name="T8" fmla="+- 0 1437 1436"/>
                                <a:gd name="T9" fmla="*/ T8 w 393"/>
                                <a:gd name="T10" fmla="+- 0 62 9"/>
                                <a:gd name="T11" fmla="*/ 62 h 393"/>
                                <a:gd name="T12" fmla="+- 0 1436 1436"/>
                                <a:gd name="T13" fmla="*/ T12 w 393"/>
                                <a:gd name="T14" fmla="+- 0 294 9"/>
                                <a:gd name="T15" fmla="*/ 294 h 393"/>
                                <a:gd name="T16" fmla="+- 0 1437 1436"/>
                                <a:gd name="T17" fmla="*/ T16 w 393"/>
                                <a:gd name="T18" fmla="+- 0 332 9"/>
                                <a:gd name="T19" fmla="*/ 332 h 393"/>
                                <a:gd name="T20" fmla="+- 0 1452 1436"/>
                                <a:gd name="T21" fmla="*/ T20 w 393"/>
                                <a:gd name="T22" fmla="+- 0 391 9"/>
                                <a:gd name="T23" fmla="*/ 391 h 393"/>
                                <a:gd name="T24" fmla="+- 0 1520 1436"/>
                                <a:gd name="T25" fmla="*/ T24 w 393"/>
                                <a:gd name="T26" fmla="+- 0 402 9"/>
                                <a:gd name="T27" fmla="*/ 402 h 393"/>
                                <a:gd name="T28" fmla="+- 0 1721 1436"/>
                                <a:gd name="T29" fmla="*/ T28 w 393"/>
                                <a:gd name="T30" fmla="+- 0 402 9"/>
                                <a:gd name="T31" fmla="*/ 402 h 393"/>
                                <a:gd name="T32" fmla="+- 0 1759 1436"/>
                                <a:gd name="T33" fmla="*/ T32 w 393"/>
                                <a:gd name="T34" fmla="+- 0 402 9"/>
                                <a:gd name="T35" fmla="*/ 402 h 393"/>
                                <a:gd name="T36" fmla="+- 0 1818 1436"/>
                                <a:gd name="T37" fmla="*/ T36 w 393"/>
                                <a:gd name="T38" fmla="+- 0 387 9"/>
                                <a:gd name="T39" fmla="*/ 387 h 393"/>
                                <a:gd name="T40" fmla="+- 0 1829 1436"/>
                                <a:gd name="T41" fmla="*/ T40 w 393"/>
                                <a:gd name="T42" fmla="+- 0 319 9"/>
                                <a:gd name="T43" fmla="*/ 319 h 393"/>
                                <a:gd name="T44" fmla="+- 0 1829 1436"/>
                                <a:gd name="T45" fmla="*/ T44 w 393"/>
                                <a:gd name="T46" fmla="+- 0 117 9"/>
                                <a:gd name="T47" fmla="*/ 117 h 393"/>
                                <a:gd name="T48" fmla="+- 0 1829 1436"/>
                                <a:gd name="T49" fmla="*/ T48 w 393"/>
                                <a:gd name="T50" fmla="+- 0 80 9"/>
                                <a:gd name="T51" fmla="*/ 80 h 393"/>
                                <a:gd name="T52" fmla="+- 0 1814 1436"/>
                                <a:gd name="T53" fmla="*/ T52 w 393"/>
                                <a:gd name="T54" fmla="+- 0 21 9"/>
                                <a:gd name="T55" fmla="*/ 21 h 393"/>
                                <a:gd name="T56" fmla="+- 0 1746 1436"/>
                                <a:gd name="T57" fmla="*/ T56 w 393"/>
                                <a:gd name="T58" fmla="+- 0 9 9"/>
                                <a:gd name="T59" fmla="*/ 9 h 393"/>
                                <a:gd name="T60" fmla="+- 0 1544 1436"/>
                                <a:gd name="T61" fmla="*/ T60 w 393"/>
                                <a:gd name="T62" fmla="+- 0 9 9"/>
                                <a:gd name="T63" fmla="*/ 9 h 3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393" h="393">
                                  <a:moveTo>
                                    <a:pt x="108" y="0"/>
                                  </a:moveTo>
                                  <a:lnTo>
                                    <a:pt x="44" y="2"/>
                                  </a:lnTo>
                                  <a:lnTo>
                                    <a:pt x="1" y="53"/>
                                  </a:lnTo>
                                  <a:lnTo>
                                    <a:pt x="0" y="285"/>
                                  </a:lnTo>
                                  <a:lnTo>
                                    <a:pt x="1" y="323"/>
                                  </a:lnTo>
                                  <a:lnTo>
                                    <a:pt x="16" y="382"/>
                                  </a:lnTo>
                                  <a:lnTo>
                                    <a:pt x="84" y="393"/>
                                  </a:lnTo>
                                  <a:lnTo>
                                    <a:pt x="285" y="393"/>
                                  </a:lnTo>
                                  <a:lnTo>
                                    <a:pt x="323" y="393"/>
                                  </a:lnTo>
                                  <a:lnTo>
                                    <a:pt x="382" y="378"/>
                                  </a:lnTo>
                                  <a:lnTo>
                                    <a:pt x="393" y="310"/>
                                  </a:lnTo>
                                  <a:lnTo>
                                    <a:pt x="393" y="108"/>
                                  </a:lnTo>
                                  <a:lnTo>
                                    <a:pt x="393" y="71"/>
                                  </a:lnTo>
                                  <a:lnTo>
                                    <a:pt x="378" y="12"/>
                                  </a:lnTo>
                                  <a:lnTo>
                                    <a:pt x="310" y="0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9E9E9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72B750" id="Group 75" o:spid="_x0000_s1026" style="position:absolute;margin-left:36.35pt;margin-top:12.15pt;width:21.55pt;height:21.55pt;z-index:-251653120;mso-position-horizontal-relative:page" coordorigin="1417,-10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">
                <v:group id="Group 78" o:spid="_x0000_s1027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79" o:spid="_x0000_s1028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GVIMIA&#10;AADaAAAADwAAAGRycy9kb3ducmV2LnhtbESPQWsCMRSE7wX/Q3hCbzWrgtXtZkW0Qi89GEV6fGxe&#10;N0s3L8sm6vrvG6HQ4zAz3zDFenCtuFIfGs8KppMMBHHlTcO1gtNx/7IEESKywdYzKbhTgHU5eiow&#10;N/7GB7rqWIsE4ZCjAhtjl0sZKksOw8R3xMn79r3DmGRfS9PjLcFdK2dZtpAOG04LFjvaWqp+9MUp&#10;0HN/Xl02vLPvX9Z9vs62B4xaqefxsHkDEWmI/+G/9odRMIfHlXQDZ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QZUgwgAAANoAAAAPAAAAAAAAAAAAAAAAAJgCAABkcnMvZG93&#10;bnJldi54bWxQSwUGAAAAAAQABAD1AAAAhwMAAAAA&#10;" path="m108,l44,2,1,53,,84,,310r16,72l84,393r201,l323,393r59,-15l393,310r,-239l378,12,310,,108,e" fillcolor="#727272" stroked="f">
                    <v:path arrowok="t" o:connecttype="custom" o:connectlocs="108,9;44,11;1,62;0,93;0,319;16,391;84,402;285,402;323,402;382,387;393,319;393,80;378,21;310,9;108,9" o:connectangles="0,0,0,0,0,0,0,0,0,0,0,0,0,0,0"/>
                  </v:shape>
                </v:group>
                <v:group id="Group 76" o:spid="_x0000_s1029" style="position:absolute;left:1436;top:9;width:393;height:393" coordorigin="1436,9" coordsize="393,3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77" o:spid="_x0000_s1030" style="position:absolute;left:1436;top:9;width:393;height:393;visibility:visible;mso-wrap-style:square;v-text-anchor:top" coordsize="393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gPC8QA&#10;AADaAAAADwAAAGRycy9kb3ducmV2LnhtbESPQWvCQBSE70L/w/IKvdVNJRaJrlILQioImvbi7ZF9&#10;TUKzb9PdNYn/vlsQPA4z8w2z2oymFT0531hW8DJNQBCXVjdcKfj63D0vQPiArLG1TAqu5GGzfpis&#10;MNN24BP1RahEhLDPUEEdQpdJ6cuaDPqp7Yij922dwRClq6R2OES4aeUsSV6lwYbjQo0dvddU/hQX&#10;o2Arx2OaHFx+mMsUf+323O53H0o9PY5vSxCBxnAP39q5VjCH/yvxBs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oDwvEAAAA2gAAAA8AAAAAAAAAAAAAAAAAmAIAAGRycy9k&#10;b3ducmV2LnhtbFBLBQYAAAAABAAEAPUAAACJAwAAAAA=&#10;" path="m108,l44,2,1,53,,285r1,38l16,382r68,11l285,393r38,l382,378r11,-68l393,108r,-37l378,12,310,,108,xe" filled="f" strokecolor="#9e9e9e" strokeweight="1.9pt">
                    <v:path arrowok="t" o:connecttype="custom" o:connectlocs="108,9;44,11;1,62;0,294;1,332;16,391;84,402;285,402;323,402;382,387;393,319;393,117;393,80;378,21;310,9;108,9" o:connectangles="0,0,0,0,0,0,0,0,0,0,0,0,0,0,0,0"/>
                  </v:shape>
                </v:group>
                <w10:wrap anchorx="page"/>
              </v:group>
            </w:pict>
          </mc:Fallback>
        </mc:AlternateContent>
      </w:r>
    </w:p>
    <w:p w:rsidR="00926924" w:rsidRDefault="00B76922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Arial" w:eastAsia="Arial" w:hAnsi="Arial" w:cs="Arial"/>
          <w:color w:val="FFFFFF"/>
          <w:w w:val="66"/>
          <w:position w:val="1"/>
          <w:sz w:val="32"/>
          <w:szCs w:val="32"/>
        </w:rPr>
        <w:t>D</w:t>
      </w:r>
      <w:r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Choos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-32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righ</w:t>
      </w:r>
      <w:r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option</w:t>
      </w:r>
    </w:p>
    <w:p w:rsidR="00926924" w:rsidRDefault="00926924">
      <w:pPr>
        <w:spacing w:before="7" w:after="0" w:line="190" w:lineRule="exact"/>
        <w:rPr>
          <w:sz w:val="19"/>
          <w:szCs w:val="19"/>
        </w:rPr>
      </w:pPr>
    </w:p>
    <w:p w:rsidR="00926924" w:rsidRDefault="00B76922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 I was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five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>didn’t</w:t>
      </w:r>
      <w:r>
        <w:rPr>
          <w:rFonts w:ascii="Arial" w:eastAsia="Arial" w:hAnsi="Arial" w:cs="Arial"/>
          <w:b/>
          <w:bCs/>
          <w:color w:val="2A2A29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06"/>
          <w:sz w:val="24"/>
          <w:szCs w:val="24"/>
        </w:rPr>
        <w:t>use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7"/>
          <w:sz w:val="24"/>
          <w:szCs w:val="24"/>
        </w:rPr>
        <w:t>usually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play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footba</w:t>
      </w:r>
      <w:r w:rsidR="005F75F4">
        <w:rPr>
          <w:rFonts w:ascii="Arial" w:eastAsia="Arial" w:hAnsi="Arial" w:cs="Arial"/>
          <w:color w:val="2A2A29"/>
          <w:w w:val="101"/>
          <w:sz w:val="24"/>
          <w:szCs w:val="24"/>
        </w:rPr>
        <w:t>l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l.</w:t>
      </w:r>
    </w:p>
    <w:p w:rsidR="00926924" w:rsidRDefault="00926924">
      <w:pPr>
        <w:spacing w:before="4" w:after="0" w:line="200" w:lineRule="exact"/>
        <w:rPr>
          <w:sz w:val="20"/>
          <w:szCs w:val="20"/>
        </w:rPr>
      </w:pPr>
    </w:p>
    <w:p w:rsidR="00926924" w:rsidRDefault="00B76922">
      <w:pPr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sister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07"/>
          <w:sz w:val="24"/>
          <w:szCs w:val="24"/>
        </w:rPr>
        <w:t>usually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7"/>
          <w:sz w:val="24"/>
          <w:szCs w:val="24"/>
        </w:rPr>
        <w:t>used</w:t>
      </w:r>
      <w:r>
        <w:rPr>
          <w:rFonts w:ascii="Arial" w:eastAsia="Arial" w:hAnsi="Arial" w:cs="Arial"/>
          <w:b/>
          <w:bCs/>
          <w:color w:val="2A2A29"/>
          <w:sz w:val="24"/>
          <w:szCs w:val="24"/>
        </w:rPr>
        <w:t xml:space="preserve"> to</w:t>
      </w:r>
      <w:r>
        <w:rPr>
          <w:rFonts w:ascii="Arial" w:eastAsia="Arial" w:hAnsi="Arial" w:cs="Arial"/>
          <w:b/>
          <w:bCs/>
          <w:color w:val="2A2A29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wakes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up at seven</w:t>
      </w:r>
      <w:r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o’clock.</w:t>
      </w:r>
    </w:p>
    <w:p w:rsidR="00926924" w:rsidRDefault="00926924">
      <w:pPr>
        <w:spacing w:before="4" w:after="0" w:line="200" w:lineRule="exact"/>
        <w:rPr>
          <w:sz w:val="20"/>
          <w:szCs w:val="20"/>
        </w:rPr>
      </w:pPr>
    </w:p>
    <w:p w:rsidR="00926924" w:rsidRPr="00DA0D9C" w:rsidRDefault="00B76922" w:rsidP="00DA0D9C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Anita </w:t>
      </w:r>
      <w:r>
        <w:rPr>
          <w:rFonts w:ascii="Arial" w:eastAsia="Arial" w:hAnsi="Arial" w:cs="Arial"/>
          <w:b/>
          <w:bCs/>
          <w:color w:val="2A2A29"/>
          <w:position w:val="-1"/>
          <w:sz w:val="24"/>
          <w:szCs w:val="24"/>
        </w:rPr>
        <w:t>used</w:t>
      </w:r>
      <w:r>
        <w:rPr>
          <w:rFonts w:ascii="Arial" w:eastAsia="Arial" w:hAnsi="Arial" w:cs="Arial"/>
          <w:b/>
          <w:bCs/>
          <w:color w:val="2A2A29"/>
          <w:spacing w:val="5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09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A2A29"/>
          <w:w w:val="107"/>
          <w:position w:val="-1"/>
          <w:sz w:val="24"/>
          <w:szCs w:val="24"/>
        </w:rPr>
        <w:t>usually</w:t>
      </w:r>
      <w:r>
        <w:rPr>
          <w:rFonts w:ascii="Arial" w:eastAsia="Arial" w:hAnsi="Arial" w:cs="Arial"/>
          <w:b/>
          <w:bCs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travel a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lot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but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now</w:t>
      </w:r>
      <w:r>
        <w:rPr>
          <w:rFonts w:ascii="Arial" w:eastAsia="Arial" w:hAnsi="Arial" w:cs="Arial"/>
          <w:color w:val="2A2A29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she</w:t>
      </w:r>
      <w:r>
        <w:rPr>
          <w:rFonts w:ascii="Arial" w:eastAsia="Arial" w:hAnsi="Arial" w:cs="Arial"/>
          <w:color w:val="2A2A29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stays at home</w:t>
      </w:r>
      <w:r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studying.</w:t>
      </w:r>
    </w:p>
    <w:sectPr w:rsidR="00926924" w:rsidRPr="00DA0D9C" w:rsidSect="00926924">
      <w:type w:val="continuous"/>
      <w:pgSz w:w="12080" w:h="16840"/>
      <w:pgMar w:top="320" w:right="13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924"/>
    <w:rsid w:val="002E1CCE"/>
    <w:rsid w:val="00594D81"/>
    <w:rsid w:val="005F75F4"/>
    <w:rsid w:val="007F60B4"/>
    <w:rsid w:val="00926924"/>
    <w:rsid w:val="00B76922"/>
    <w:rsid w:val="00C65074"/>
    <w:rsid w:val="00DA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BF54A"/>
  <w15:docId w15:val="{09B967E9-E912-4DA6-A6A7-921CC396B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A83BF391-6E45-4550-9EC5-13713D51559A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1</TotalTime>
  <Pages>1</Pages>
  <Words>165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Carreira</dc:creator>
  <cp:lastModifiedBy>Carlos Gil</cp:lastModifiedBy>
  <cp:revision>4</cp:revision>
  <dcterms:created xsi:type="dcterms:W3CDTF">2014-07-23T14:15:00Z</dcterms:created>
  <dcterms:modified xsi:type="dcterms:W3CDTF">2019-02-06T14:21:00Z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