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924" w:rsidRDefault="00B76922" w:rsidP="00C20297">
      <w:pPr>
        <w:tabs>
          <w:tab w:val="left" w:pos="2660"/>
        </w:tabs>
        <w:spacing w:before="5" w:after="0" w:line="240" w:lineRule="auto"/>
        <w:ind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 w:rsidR="00EC56FE">
        <w:rPr>
          <w:rFonts w:ascii="Arial" w:eastAsia="Arial" w:hAnsi="Arial" w:cs="Arial"/>
          <w:color w:val="2A2A2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106"/>
          <w:sz w:val="60"/>
          <w:szCs w:val="60"/>
        </w:rPr>
        <w:t>4</w:t>
      </w:r>
    </w:p>
    <w:p w:rsidR="00926924" w:rsidRDefault="00B76922">
      <w:pPr>
        <w:spacing w:after="0" w:line="200" w:lineRule="exact"/>
        <w:rPr>
          <w:sz w:val="20"/>
          <w:szCs w:val="20"/>
        </w:rPr>
      </w:pPr>
      <w:r>
        <w:br w:type="column"/>
      </w:r>
    </w:p>
    <w:p w:rsidR="00926924" w:rsidRDefault="00926924">
      <w:pPr>
        <w:spacing w:before="9" w:after="0" w:line="200" w:lineRule="exact"/>
        <w:rPr>
          <w:sz w:val="20"/>
          <w:szCs w:val="20"/>
        </w:rPr>
      </w:pPr>
    </w:p>
    <w:p w:rsidR="00926924" w:rsidRDefault="00B76922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Used</w:t>
      </w:r>
      <w:r>
        <w:rPr>
          <w:rFonts w:ascii="Arial" w:eastAsia="Arial" w:hAnsi="Arial" w:cs="Arial"/>
          <w:color w:val="2A2A29"/>
          <w:spacing w:val="-6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82"/>
          <w:sz w:val="36"/>
          <w:szCs w:val="36"/>
        </w:rPr>
        <w:t>to</w:t>
      </w:r>
    </w:p>
    <w:p w:rsidR="00926924" w:rsidRDefault="00926924">
      <w:pPr>
        <w:spacing w:after="0"/>
        <w:sectPr w:rsidR="00926924">
          <w:pgSz w:w="12080" w:h="16840"/>
          <w:pgMar w:top="940" w:right="1300" w:bottom="280" w:left="620" w:header="720" w:footer="720" w:gutter="0"/>
          <w:cols w:num="2" w:space="720" w:equalWidth="0">
            <w:col w:w="3017" w:space="5521"/>
            <w:col w:w="1622"/>
          </w:cols>
        </w:sectPr>
      </w:pPr>
    </w:p>
    <w:p w:rsidR="00926924" w:rsidRDefault="002F1B1B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45" style="position:absolute;margin-left:0;margin-top:0;width:603.8pt;height:841.9pt;z-index:-251650048;mso-position-horizontal-relative:page;mso-position-vertical-relative:page" coordsize="12076,16838">
            <v:group id="_x0000_s1096" style="position:absolute;left:11906;width:2;height:16838" coordorigin="11906" coordsize="2,16838">
              <v:shape id="_x0000_s1097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4" style="position:absolute;left:11906;width:2;height:16838" coordorigin="11906" coordsize="2,16838">
              <v:shape id="_x0000_s1095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92" style="position:absolute;width:12076;height:3583" coordsize="12076,3583">
              <v:shape id="_x0000_s1093" style="position:absolute;width:12076;height:3583" coordsize="12076,3583" path="m12076,l,,,3583,12076,2074,12076,e" fillcolor="#ececec" stroked="f">
                <v:path arrowok="t"/>
              </v:shape>
            </v:group>
            <v:group id="_x0000_s1090" style="position:absolute;left:8854;top:1211;width:1557;height:754" coordorigin="8854,1211" coordsize="1557,754">
              <v:shape id="_x0000_s1091" style="position:absolute;left:8854;top:1211;width:1557;height:754" coordorigin="8854,1211" coordsize="1557,754" path="m8967,1211r-65,1l8856,1258r-2,65l8854,1852r2,64l8902,1962r1396,2l10335,1964r62,-14l10411,1889r,-37l10411,1323r-1,-65l10364,1212r-1397,-1e" stroked="f">
                <v:path arrowok="t"/>
              </v:shape>
            </v:group>
            <v:group id="_x0000_s1088" style="position:absolute;left:8854;top:1211;width:1557;height:754" coordorigin="8854,1211" coordsize="1557,754">
              <v:shape id="_x0000_s1089" style="position:absolute;left:8854;top:1211;width:1557;height:754" coordorigin="8854,1211" coordsize="1557,754" path="m8967,1211r-65,1l8856,1258r-2,65l8854,1851r,37l8868,1950r62,14l10298,1964r37,l10397,1950r14,-61l10411,1324r,-37l10397,1225r-61,-14l8967,1211xe" filled="f" strokecolor="#b3b3b3" strokeweight="2pt">
                <v:path arrowok="t"/>
              </v:shape>
            </v:group>
            <v:group id="_x0000_s1086" style="position:absolute;left:8863;top:1242;width:22;height:33" coordorigin="8863,1242" coordsize="22,33">
              <v:shape id="_x0000_s1087" style="position:absolute;left:8863;top:1242;width:22;height:33" coordorigin="8863,1242" coordsize="22,33" path="m8885,1242r-12,15l8863,1275e" filled="f" strokecolor="white" strokeweight="2pt">
                <v:stroke dashstyle="dash"/>
                <v:path arrowok="t"/>
              </v:shape>
            </v:group>
            <v:group id="_x0000_s1084" style="position:absolute;left:8854;top:1399;width:2;height:414" coordorigin="8854,1399" coordsize="2,414">
              <v:shape id="_x0000_s1085" style="position:absolute;left:8854;top:1399;width:2;height:414" coordorigin="8854,1399" coordsize="0,414" path="m8854,1399r,414e" filled="f" strokecolor="white" strokeweight="2pt">
                <v:stroke dashstyle="dash"/>
                <v:path arrowok="t"/>
              </v:shape>
            </v:group>
            <v:group id="_x0000_s1082" style="position:absolute;left:8886;top:1933;width:33;height:22" coordorigin="8886,1933" coordsize="33,22">
              <v:shape id="_x0000_s1083" style="position:absolute;left:8886;top:1933;width:33;height:22" coordorigin="8886,1933" coordsize="33,22" path="m8886,1933r14,12l8919,1955e" filled="f" strokecolor="white" strokeweight="2pt">
                <v:stroke dashstyle="dash"/>
                <v:path arrowok="t"/>
              </v:shape>
            </v:group>
            <v:group id="_x0000_s1080" style="position:absolute;left:10380;top:1900;width:22;height:33" coordorigin="10380,1900" coordsize="22,33">
              <v:shape id="_x0000_s1081" style="position:absolute;left:10380;top:1900;width:22;height:33" coordorigin="10380,1900" coordsize="22,33" path="m10380,1932r13,-14l10403,1900e" filled="f" strokecolor="white" strokeweight="2pt">
                <v:stroke dashstyle="dash"/>
                <v:path arrowok="t"/>
              </v:shape>
            </v:group>
            <v:group id="_x0000_s1078" style="position:absolute;left:10411;top:1362;width:2;height:414" coordorigin="10411,1362" coordsize="2,414">
              <v:shape id="_x0000_s1079" style="position:absolute;left:10411;top:1362;width:2;height:414" coordorigin="10411,1362" coordsize="0,414" path="m10411,1776r,-414e" filled="f" strokecolor="white" strokeweight="2pt">
                <v:stroke dashstyle="dash"/>
                <v:path arrowok="t"/>
              </v:shape>
            </v:group>
            <v:group id="_x0000_s1076" style="position:absolute;left:10347;top:1219;width:33;height:22" coordorigin="10347,1219" coordsize="33,22">
              <v:shape id="_x0000_s1077" style="position:absolute;left:10347;top:1219;width:33;height:22" coordorigin="10347,1219" coordsize="33,22" path="m10380,1242r-15,-13l10347,1219e" filled="f" strokecolor="white" strokeweight="2pt">
                <v:stroke dashstyle="dash"/>
                <v:path arrowok="t"/>
              </v:shape>
            </v:group>
            <v:group id="_x0000_s1074" style="position:absolute;left:9007;top:1211;width:1213;height:2" coordorigin="9007,1211" coordsize="1213,2">
              <v:shape id="_x0000_s1075" style="position:absolute;left:9007;top:1211;width:1213;height:2" coordorigin="9007,1211" coordsize="1213,0" path="m10220,1211r-1213,e" filled="f" strokecolor="white" strokeweight="2pt">
                <v:stroke dashstyle="dash"/>
                <v:path arrowok="t"/>
              </v:shape>
            </v:group>
            <v:group id="_x0000_s1072" style="position:absolute;left:8854;top:1304;width:2;height:40" coordorigin="8854,1304" coordsize="2,40">
              <v:shape id="_x0000_s1073" style="position:absolute;left:8854;top:1304;width:2;height:40" coordorigin="8854,1304" coordsize="0,40" path="m8854,1304r,40e" filled="f" strokecolor="white" strokeweight="0">
                <v:path arrowok="t"/>
              </v:shape>
            </v:group>
            <v:group id="_x0000_s1070" style="position:absolute;left:10411;top:1304;width:2;height:40" coordorigin="10411,1304" coordsize="2,40">
              <v:shape id="_x0000_s1071" style="position:absolute;left:10411;top:1304;width:2;height:40" coordorigin="10411,1304" coordsize="0,40" path="m10411,1304r,40e" filled="f" strokecolor="white" strokeweight="0">
                <v:path arrowok="t"/>
              </v:shape>
            </v:group>
            <v:group id="_x0000_s1068" style="position:absolute;left:10298;top:1191;width:2;height:40" coordorigin="10298,1191" coordsize="2,40">
              <v:shape id="_x0000_s1069" style="position:absolute;left:10298;top:1191;width:2;height:40" coordorigin="10298,1191" coordsize="0,40" path="m10298,1191r,40e" filled="f" strokecolor="white" strokeweight="0">
                <v:path arrowok="t"/>
              </v:shape>
            </v:group>
            <v:group id="_x0000_s1066" style="position:absolute;left:8967;top:1191;width:2;height:40" coordorigin="8967,1191" coordsize="2,40">
              <v:shape id="_x0000_s1067" style="position:absolute;left:8967;top:1191;width:2;height:40" coordorigin="8967,1191" coordsize="0,40" path="m8967,1191r,40e" filled="f" strokecolor="white" strokeweight="0">
                <v:path arrowok="t"/>
              </v:shape>
            </v:group>
            <v:group id="_x0000_s1064" style="position:absolute;left:673;top:1807;width:10051;height:1315" coordorigin="673,1807" coordsize="10051,1315">
              <v:shape id="_x0000_s1065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62" style="position:absolute;left:737;top:1871;width:9921;height:1191" coordorigin="737,1871" coordsize="9921,1191">
              <v:shape id="_x0000_s1063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60" style="position:absolute;left:1489;top:2350;width:6491;height:2" coordorigin="1489,2350" coordsize="6491,2">
              <v:shape id="_x0000_s1061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58" style="position:absolute;left:8465;top:2350;width:652;height:2" coordorigin="8465,2350" coordsize="652,2">
              <v:shape id="_x0000_s1059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56" style="position:absolute;left:9788;top:2350;width:680;height:2" coordorigin="9788,2350" coordsize="680,2">
              <v:shape id="_x0000_s1057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54" style="position:absolute;left:1389;top:2812;width:510;height:2" coordorigin="1389,2812" coordsize="510,2">
              <v:shape id="_x0000_s1055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52" style="position:absolute;left:2032;top:2812;width:510;height:2" coordorigin="2032,2812" coordsize="510,2">
              <v:shape id="_x0000_s1053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50" style="position:absolute;left:2676;top:2812;width:561;height:2" coordorigin="2676,2812" coordsize="561,2">
              <v:shape id="_x0000_s1051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48" style="position:absolute;left:4267;top:2812;width:2563;height:2" coordorigin="4267,2812" coordsize="2563,2">
              <v:shape id="_x0000_s1049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46" style="position:absolute;left:7634;top:2812;width:2835;height:2" coordorigin="7634,2812" coordsize="2835,2">
              <v:shape id="_x0000_s1047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37" style="position:absolute;margin-left:326pt;margin-top:351.95pt;width:227.8pt;height:283.5pt;z-index:-251646976;mso-position-horizontal-relative:page;mso-position-vertical-relative:page" coordorigin="6520,7039" coordsize="4556,5670">
            <v:group id="_x0000_s1043" style="position:absolute;left:6530;top:7049;width:4536;height:5650" coordorigin="6530,7049" coordsize="4536,5650">
              <v:shape id="_x0000_s1044" style="position:absolute;left:6530;top:7049;width:4536;height:5650" coordorigin="6530,7049" coordsize="4536,5650" path="m6530,7049r4536,l11066,12699r-4536,l6530,7049e" filled="f" fillcolor="#2a2a29" stroked="f">
                <v:path arrowok="t"/>
              </v:shape>
            </v:group>
            <v:group id="_x0000_s1040" style="position:absolute;left:6598;top:7117;width:4398;height:5512" coordorigin="6598,7117" coordsize="4398,5512">
              <v:shape id="_x0000_s1042" style="position:absolute;left:6598;top:7117;width:4398;height:5512" coordorigin="6598,7117" coordsize="4398,5512" path="m7143,7117r-70,13l7040,7180r-12,70l7021,7317r-415,4750l6600,12136r-2,54l6599,12212r21,58l6681,12298r82,10l10397,12626r54,2l10473,12628r58,-21l10559,12545r10,-81l10988,7678r6,-69l10996,7555r-1,-22l10974,7475r-61,-28l10831,7437,7196,7119r-53,-2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41" type="#_x0000_t75" style="position:absolute;left:6598;top:7124;width:4398;height:5504">
                <v:imagedata r:id="rId5" o:title=""/>
              </v:shape>
            </v:group>
            <v:group id="_x0000_s1038" style="position:absolute;left:6598;top:7117;width:4398;height:5512" coordorigin="6598,7117" coordsize="4398,5512">
              <v:shape id="_x0000_s1039" style="position:absolute;left:6598;top:7117;width:4398;height:5512" coordorigin="6598,7117" coordsize="4398,5512" path="m7266,7125r-37,-3l7196,7119r-28,-2l7143,7117r-22,1l7062,7139r-27,61l7025,7281r-419,4786l6600,12136r-2,54l6599,12212r21,58l6681,12298r82,10l10328,12620r69,6l10451,12628r22,l10531,12607r28,-62l10569,12464r419,-4786l10994,7609r2,-54l10995,7533r-21,-58l10913,7447r-82,-10l7266,7125xe" filled="f" strokecolor="white" strokeweight="1.5pt">
                <v:path arrowok="t"/>
              </v:shape>
            </v:group>
            <w10:wrap anchorx="page" anchory="page"/>
          </v:group>
        </w:pict>
      </w: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B76922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926924" w:rsidRDefault="00926924">
      <w:pPr>
        <w:spacing w:before="2" w:after="0" w:line="200" w:lineRule="exact"/>
        <w:rPr>
          <w:sz w:val="20"/>
          <w:szCs w:val="20"/>
        </w:rPr>
      </w:pPr>
    </w:p>
    <w:p w:rsidR="00926924" w:rsidRDefault="00B76922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926924" w:rsidRDefault="00926924">
      <w:pPr>
        <w:spacing w:before="8" w:after="0" w:line="130" w:lineRule="exact"/>
        <w:rPr>
          <w:sz w:val="13"/>
          <w:szCs w:val="13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2F1B1B">
      <w:pPr>
        <w:tabs>
          <w:tab w:val="left" w:pos="680"/>
        </w:tabs>
        <w:spacing w:before="81" w:after="0" w:line="300" w:lineRule="exact"/>
        <w:ind w:left="684" w:right="102" w:hanging="428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1" style="position:absolute;left:0;text-align:left;margin-left:36.85pt;margin-top:-.5pt;width:21.55pt;height:21.55pt;z-index:-251649024;mso-position-horizontal-relative:page" coordorigin="737,-10" coordsize="431,431"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r-65,2l757,62r-1,31l756,318r16,72l840,402r201,l1078,402r59,-16l1149,318r,-238l1133,21,1065,9,864,9e" fillcolor="#727272" stroked="f">
                <v:path arrowok="t"/>
              </v:shape>
            </v:group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r-65,2l757,62r-1,232l756,331r16,59l840,402r201,l1078,402r59,-16l1149,318r,-201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B76922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B7692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son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16"/>
          <w:w w:val="120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gap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usin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g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use</w:t>
      </w:r>
      <w:r w:rsidR="00B76922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d</w:t>
      </w:r>
      <w:r w:rsidR="00B76922">
        <w:rPr>
          <w:rFonts w:ascii="Times New Roman" w:eastAsia="Times New Roman" w:hAnsi="Times New Roman" w:cs="Times New Roman"/>
          <w:b/>
          <w:bCs/>
          <w:color w:val="2A2A29"/>
          <w:spacing w:val="-16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t</w:t>
      </w:r>
      <w:r w:rsidR="00B76922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o</w:t>
      </w:r>
      <w:r w:rsidR="00B76922">
        <w:rPr>
          <w:rFonts w:ascii="Times New Roman" w:eastAsia="Times New Roman" w:hAnsi="Times New Roman" w:cs="Times New Roman"/>
          <w:b/>
          <w:bCs/>
          <w:color w:val="2A2A29"/>
          <w:spacing w:val="-6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an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d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24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Pas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20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 xml:space="preserve">Simple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verb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28"/>
          <w:w w:val="12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926924" w:rsidRDefault="00926924">
      <w:pPr>
        <w:spacing w:before="9" w:after="0" w:line="180" w:lineRule="exact"/>
        <w:rPr>
          <w:sz w:val="18"/>
          <w:szCs w:val="18"/>
        </w:rPr>
      </w:pPr>
    </w:p>
    <w:p w:rsidR="00926924" w:rsidRDefault="00B76922">
      <w:pPr>
        <w:tabs>
          <w:tab w:val="left" w:pos="3220"/>
        </w:tabs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2A2A29"/>
          <w:spacing w:val="-2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4"/>
          <w:w w:val="10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und</w:t>
      </w:r>
    </w:p>
    <w:p w:rsidR="00926924" w:rsidRDefault="00B76922">
      <w:pPr>
        <w:tabs>
          <w:tab w:val="left" w:pos="322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childhood</w:t>
      </w:r>
      <w:r>
        <w:rPr>
          <w:rFonts w:ascii="Times New Roman" w:eastAsia="Times New Roman" w:hAnsi="Times New Roman" w:cs="Times New Roman"/>
          <w:color w:val="2A2A29"/>
          <w:spacing w:val="-7"/>
          <w:w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w w:val="1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am</w:t>
      </w:r>
    </w:p>
    <w:p w:rsidR="00926924" w:rsidRDefault="00B76922">
      <w:pPr>
        <w:tabs>
          <w:tab w:val="left" w:pos="3220"/>
          <w:tab w:val="left" w:pos="644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color w:val="2A2A29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un)</w:t>
      </w:r>
      <w:r>
        <w:rPr>
          <w:rFonts w:ascii="Times New Roman" w:eastAsia="Times New Roman" w:hAnsi="Times New Roman" w:cs="Times New Roman"/>
          <w:color w:val="5C5B5B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to</w:t>
      </w:r>
    </w:p>
    <w:p w:rsidR="00926924" w:rsidRDefault="00B76922">
      <w:pPr>
        <w:tabs>
          <w:tab w:val="left" w:pos="396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Whene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be)</w:t>
      </w:r>
      <w:r>
        <w:rPr>
          <w:rFonts w:ascii="Times New Roman" w:eastAsia="Times New Roman" w:hAnsi="Times New Roman" w:cs="Times New Roman"/>
          <w:color w:val="5C5B5B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w w:val="1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d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A2A29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pacing w:val="2"/>
          <w:w w:val="9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iend</w:t>
      </w:r>
    </w:p>
    <w:p w:rsidR="00926924" w:rsidRDefault="00B76922">
      <w:pPr>
        <w:tabs>
          <w:tab w:val="left" w:pos="3240"/>
          <w:tab w:val="left" w:pos="5460"/>
        </w:tabs>
        <w:spacing w:before="2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5C5B5B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color w:val="5C5B5B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end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ys</w:t>
      </w:r>
      <w:r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  <w:t>y</w:t>
      </w:r>
    </w:p>
    <w:p w:rsidR="002F1B1B" w:rsidRPr="002F1B1B" w:rsidRDefault="002F1B1B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B1B">
        <w:rPr>
          <w:rFonts w:ascii="Times New Roman" w:eastAsia="Times New Roman" w:hAnsi="Times New Roman" w:cs="Times New Roman"/>
          <w:b/>
          <w:color w:val="2A2A29"/>
          <w:sz w:val="24"/>
          <w:szCs w:val="24"/>
        </w:rPr>
        <w:t>(…)</w:t>
      </w:r>
    </w:p>
    <w:p w:rsidR="00926924" w:rsidRDefault="00926924">
      <w:pPr>
        <w:spacing w:before="14" w:after="0" w:line="200" w:lineRule="exact"/>
        <w:rPr>
          <w:sz w:val="20"/>
          <w:szCs w:val="20"/>
        </w:rPr>
      </w:pPr>
    </w:p>
    <w:p w:rsidR="00926924" w:rsidRDefault="00B76922">
      <w:pPr>
        <w:spacing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arn</w:t>
      </w:r>
    </w:p>
    <w:p w:rsidR="00926924" w:rsidRDefault="00B76922">
      <w:pPr>
        <w:tabs>
          <w:tab w:val="left" w:pos="3100"/>
          <w:tab w:val="left" w:pos="4180"/>
          <w:tab w:val="left" w:pos="4700"/>
        </w:tabs>
        <w:spacing w:before="27" w:after="0" w:line="262" w:lineRule="auto"/>
        <w:ind w:left="684" w:right="49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ell</w:t>
      </w:r>
      <w:r>
        <w:rPr>
          <w:rFonts w:ascii="Times New Roman" w:eastAsia="Times New Roman" w:hAnsi="Times New Roman" w:cs="Times New Roman"/>
          <w:color w:val="2A2A29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ears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 xml:space="preserve">(fly) </w:t>
      </w:r>
      <w:proofErr w:type="gramStart"/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proofErr w:type="gramEnd"/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 ne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w w:val="108"/>
          <w:sz w:val="24"/>
          <w:szCs w:val="24"/>
        </w:rPr>
        <w:t>(kn</w:t>
      </w:r>
      <w:r>
        <w:rPr>
          <w:rFonts w:ascii="Times New Roman" w:eastAsia="Times New Roman" w:hAnsi="Times New Roman" w:cs="Times New Roman"/>
          <w:color w:val="5C5B5B"/>
          <w:spacing w:val="-2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5C5B5B"/>
          <w:w w:val="102"/>
          <w:sz w:val="24"/>
          <w:szCs w:val="24"/>
        </w:rPr>
        <w:t xml:space="preserve">w) </w:t>
      </w: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be)</w:t>
      </w:r>
      <w:r>
        <w:rPr>
          <w:rFonts w:ascii="Times New Roman" w:eastAsia="Times New Roman" w:hAnsi="Times New Roman" w:cs="Times New Roman"/>
          <w:color w:val="5C5B5B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foolish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then</w:t>
      </w:r>
    </w:p>
    <w:p w:rsidR="00926924" w:rsidRDefault="00B76922">
      <w:pPr>
        <w:spacing w:before="17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r>
        <w:rPr>
          <w:rFonts w:ascii="Times New Roman" w:eastAsia="Times New Roman" w:hAnsi="Times New Roman" w:cs="Times New Roman"/>
          <w:color w:val="2A2A29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tle</w:t>
      </w:r>
      <w:r>
        <w:rPr>
          <w:rFonts w:ascii="Times New Roman" w:eastAsia="Times New Roman" w:hAnsi="Times New Roman" w:cs="Times New Roman"/>
          <w:color w:val="2A2A29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2A2A29"/>
          <w:spacing w:val="-4"/>
          <w:w w:val="9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still</w:t>
      </w:r>
      <w:r>
        <w:rPr>
          <w:rFonts w:ascii="Times New Roman" w:eastAsia="Times New Roman" w:hAnsi="Times New Roman" w:cs="Times New Roman"/>
          <w:color w:val="2A2A29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me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ill</w:t>
      </w:r>
      <w:r>
        <w:rPr>
          <w:rFonts w:ascii="Times New Roman" w:eastAsia="Times New Roman" w:hAnsi="Times New Roman" w:cs="Times New Roman"/>
          <w:color w:val="2A2A29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  <w:t>y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3"/>
          <w:w w:val="11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e)</w:t>
      </w:r>
    </w:p>
    <w:p w:rsidR="002F1B1B" w:rsidRPr="004E3E50" w:rsidRDefault="002F1B1B" w:rsidP="002F1B1B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3E50">
        <w:rPr>
          <w:rFonts w:ascii="Times New Roman" w:eastAsia="Times New Roman" w:hAnsi="Times New Roman" w:cs="Times New Roman"/>
          <w:b/>
          <w:color w:val="2A2A29"/>
          <w:spacing w:val="-2"/>
          <w:sz w:val="24"/>
          <w:szCs w:val="24"/>
        </w:rPr>
        <w:t>(Chorus)</w:t>
      </w:r>
      <w:bookmarkStart w:id="0" w:name="_GoBack"/>
      <w:bookmarkEnd w:id="0"/>
    </w:p>
    <w:p w:rsidR="002F1B1B" w:rsidRDefault="002F1B1B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926924" w:rsidRDefault="002F1B1B" w:rsidP="002F1B1B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               </w:t>
      </w:r>
      <w:r w:rsidR="00B76922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N</w:t>
      </w:r>
      <w:r w:rsidR="00B76922">
        <w:rPr>
          <w:rFonts w:ascii="Times New Roman" w:eastAsia="Times New Roman" w:hAnsi="Times New Roman" w:cs="Times New Roman"/>
          <w:color w:val="2A2A29"/>
          <w:sz w:val="24"/>
          <w:szCs w:val="24"/>
        </w:rPr>
        <w:t xml:space="preserve">o </w:t>
      </w:r>
      <w:r w:rsidR="00B76922">
        <w:rPr>
          <w:rFonts w:ascii="Times New Roman" w:eastAsia="Times New Roman" w:hAnsi="Times New Roman" w:cs="Times New Roman"/>
          <w:color w:val="2A2A29"/>
          <w:spacing w:val="-4"/>
          <w:w w:val="110"/>
          <w:sz w:val="24"/>
          <w:szCs w:val="24"/>
        </w:rPr>
        <w:t>r</w:t>
      </w:r>
      <w:r w:rsidR="00B76922"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 w:rsidR="00B76922"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g</w:t>
      </w:r>
      <w:r w:rsidR="00B76922">
        <w:rPr>
          <w:rFonts w:ascii="Times New Roman" w:eastAsia="Times New Roman" w:hAnsi="Times New Roman" w:cs="Times New Roman"/>
          <w:color w:val="2A2A29"/>
          <w:spacing w:val="-4"/>
          <w:w w:val="103"/>
          <w:sz w:val="24"/>
          <w:szCs w:val="24"/>
        </w:rPr>
        <w:t>r</w:t>
      </w:r>
      <w:r w:rsidR="00B76922"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ets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 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ish</w:t>
      </w:r>
      <w:r>
        <w:rPr>
          <w:rFonts w:ascii="Times New Roman" w:eastAsia="Times New Roman" w:hAnsi="Times New Roman" w:cs="Times New Roman"/>
          <w:color w:val="2A2A29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926924" w:rsidRDefault="00B76922">
      <w:pPr>
        <w:tabs>
          <w:tab w:val="left" w:pos="2800"/>
        </w:tabs>
        <w:spacing w:before="28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10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be)</w:t>
      </w:r>
      <w:r>
        <w:rPr>
          <w:rFonts w:ascii="Times New Roman" w:eastAsia="Times New Roman" w:hAnsi="Times New Roman" w:cs="Times New Roman"/>
          <w:color w:val="5C5B5B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me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ell</w:t>
      </w:r>
      <w:r>
        <w:rPr>
          <w:rFonts w:ascii="Times New Roman" w:eastAsia="Times New Roman" w:hAnsi="Times New Roman" w:cs="Times New Roman"/>
          <w:color w:val="2A2A29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2A2A29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-4"/>
          <w:w w:val="1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7"/>
          <w:w w:val="78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hope</w:t>
      </w:r>
      <w:r>
        <w:rPr>
          <w:rFonts w:ascii="Times New Roman" w:eastAsia="Times New Roman" w:hAnsi="Times New Roman" w:cs="Times New Roman"/>
          <w:color w:val="2A2A29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et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4"/>
          <w:sz w:val="24"/>
          <w:szCs w:val="24"/>
        </w:rPr>
        <w:t>face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2A2A29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ace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03"/>
          <w:sz w:val="24"/>
          <w:szCs w:val="24"/>
        </w:rPr>
        <w:t>u’</w:t>
      </w:r>
      <w:r>
        <w:rPr>
          <w:rFonts w:ascii="Times New Roman" w:eastAsia="Times New Roman" w:hAnsi="Times New Roman" w:cs="Times New Roman"/>
          <w:color w:val="2A2A29"/>
          <w:spacing w:val="-4"/>
          <w:w w:val="10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memo</w:t>
      </w:r>
      <w:r>
        <w:rPr>
          <w:rFonts w:ascii="Times New Roman" w:eastAsia="Times New Roman" w:hAnsi="Times New Roman" w:cs="Times New Roman"/>
          <w:color w:val="2A2A29"/>
          <w:spacing w:val="5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  <w:t>y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(the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w w:val="1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eam)</w:t>
      </w:r>
    </w:p>
    <w:p w:rsidR="00926924" w:rsidRDefault="00B76922">
      <w:pPr>
        <w:spacing w:before="44" w:after="0" w:line="240" w:lineRule="auto"/>
        <w:ind w:left="6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color w:val="2A2A29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9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’ll</w:t>
      </w:r>
      <w:r>
        <w:rPr>
          <w:rFonts w:ascii="Times New Roman" w:eastAsia="Times New Roman" w:hAnsi="Times New Roman" w:cs="Times New Roman"/>
          <w:color w:val="2A2A29"/>
          <w:spacing w:val="-3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2A2A29"/>
          <w:spacing w:val="-2"/>
          <w:w w:val="9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  <w:t>’ll</w:t>
      </w:r>
      <w:r>
        <w:rPr>
          <w:rFonts w:ascii="Times New Roman" w:eastAsia="Times New Roman" w:hAnsi="Times New Roman" w:cs="Times New Roman"/>
          <w:color w:val="2A2A29"/>
          <w:spacing w:val="-4"/>
          <w:w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w w:val="99"/>
          <w:sz w:val="24"/>
          <w:szCs w:val="24"/>
        </w:rPr>
        <w:t>y)</w:t>
      </w:r>
    </w:p>
    <w:p w:rsidR="00926924" w:rsidRDefault="00926924">
      <w:pPr>
        <w:spacing w:before="1" w:after="0" w:line="190" w:lineRule="exact"/>
        <w:rPr>
          <w:sz w:val="19"/>
          <w:szCs w:val="19"/>
        </w:rPr>
      </w:pPr>
    </w:p>
    <w:p w:rsidR="00926924" w:rsidRDefault="00B76922">
      <w:pPr>
        <w:spacing w:after="0" w:line="240" w:lineRule="auto"/>
        <w:ind w:left="3137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-4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adon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A2A29"/>
          <w:spacing w:val="-2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A2A29"/>
          <w:spacing w:val="-10"/>
          <w:w w:val="109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is</w:t>
      </w:r>
      <w:proofErr w:type="gramEnd"/>
      <w:r>
        <w:rPr>
          <w:rFonts w:ascii="Times New Roman" w:eastAsia="Times New Roman" w:hAnsi="Times New Roman" w:cs="Times New Roman"/>
          <w:i/>
          <w:color w:val="2A2A29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ed</w:t>
      </w:r>
      <w:r>
        <w:rPr>
          <w:rFonts w:ascii="Times New Roman" w:eastAsia="Times New Roman" w:hAnsi="Times New Roman" w:cs="Times New Roman"/>
          <w:i/>
          <w:color w:val="2A2A29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color w:val="2A2A29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ro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i/>
          <w:color w:val="2A2A29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(sho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d)</w:t>
      </w:r>
    </w:p>
    <w:p w:rsidR="00926924" w:rsidRDefault="00926924">
      <w:pPr>
        <w:spacing w:before="6" w:after="0" w:line="100" w:lineRule="exact"/>
        <w:rPr>
          <w:sz w:val="10"/>
          <w:szCs w:val="10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2F1B1B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48000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B76922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B7692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Rewrit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sentence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35"/>
          <w:w w:val="121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s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asked.</w:t>
      </w:r>
    </w:p>
    <w:p w:rsidR="00926924" w:rsidRDefault="00926924">
      <w:pPr>
        <w:spacing w:before="7" w:after="0" w:line="190" w:lineRule="exact"/>
        <w:rPr>
          <w:sz w:val="19"/>
          <w:szCs w:val="19"/>
        </w:rPr>
      </w:pPr>
    </w:p>
    <w:p w:rsidR="00926924" w:rsidRDefault="00B76922">
      <w:pPr>
        <w:tabs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sz w:val="24"/>
          <w:szCs w:val="24"/>
        </w:rPr>
        <w:t>used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playground.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w w:val="95"/>
          <w:sz w:val="24"/>
          <w:szCs w:val="24"/>
        </w:rPr>
        <w:t>negative</w:t>
      </w:r>
      <w:proofErr w:type="gramEnd"/>
      <w:r>
        <w:rPr>
          <w:rFonts w:ascii="Arial" w:eastAsia="Arial" w:hAnsi="Arial" w:cs="Arial"/>
          <w:color w:val="2A2A29"/>
          <w:w w:val="95"/>
          <w:sz w:val="24"/>
          <w:szCs w:val="24"/>
        </w:rPr>
        <w:t>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926924" w:rsidRDefault="00926924">
      <w:pPr>
        <w:spacing w:before="10" w:after="0" w:line="180" w:lineRule="exact"/>
        <w:rPr>
          <w:sz w:val="18"/>
          <w:szCs w:val="18"/>
        </w:rPr>
      </w:pPr>
    </w:p>
    <w:p w:rsidR="00926924" w:rsidRPr="00C20297" w:rsidRDefault="00B76922" w:rsidP="00C20297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w w:val="103"/>
          <w:sz w:val="24"/>
          <w:szCs w:val="24"/>
        </w:rPr>
        <w:t>W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sz w:val="24"/>
          <w:szCs w:val="24"/>
        </w:rPr>
        <w:t>used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foolish.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(interrogative)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sectPr w:rsidR="00926924" w:rsidRPr="00C20297" w:rsidSect="00926924">
      <w:type w:val="continuous"/>
      <w:pgSz w:w="12080" w:h="16840"/>
      <w:pgMar w:top="320" w:right="13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26924"/>
    <w:rsid w:val="002E1CCE"/>
    <w:rsid w:val="002F1B1B"/>
    <w:rsid w:val="00594D81"/>
    <w:rsid w:val="00926924"/>
    <w:rsid w:val="00B76922"/>
    <w:rsid w:val="00C20297"/>
    <w:rsid w:val="00EC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8"/>
    <o:shapelayout v:ext="edit">
      <o:idmap v:ext="edit" data="1"/>
    </o:shapelayout>
  </w:shapeDefaults>
  <w:decimalSymbol w:val=","/>
  <w:listSeparator w:val=";"/>
  <w15:docId w15:val="{A2C964A7-9C98-4CD5-BCA9-CF370949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A83BF391-6E45-4550-9EC5-13713D51559A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Pereira</cp:lastModifiedBy>
  <cp:revision>5</cp:revision>
  <dcterms:created xsi:type="dcterms:W3CDTF">2014-07-07T08:56:00Z</dcterms:created>
  <dcterms:modified xsi:type="dcterms:W3CDTF">2014-08-21T15:07:00Z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