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BFF" w:rsidRDefault="00D30EA1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proofErr w:type="gramStart"/>
      <w:r>
        <w:rPr>
          <w:rFonts w:ascii="Arial" w:eastAsia="Arial" w:hAnsi="Arial" w:cs="Arial"/>
          <w:color w:val="2A2A29"/>
          <w:spacing w:val="-15"/>
          <w:w w:val="76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6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63"/>
          <w:w w:val="76"/>
          <w:sz w:val="60"/>
          <w:szCs w:val="60"/>
        </w:rPr>
        <w:t xml:space="preserve"> </w:t>
      </w:r>
      <w:r w:rsidR="005B3244">
        <w:rPr>
          <w:rFonts w:ascii="Arial" w:eastAsia="Arial" w:hAnsi="Arial" w:cs="Arial"/>
          <w:color w:val="2A2A29"/>
          <w:spacing w:val="-63"/>
          <w:w w:val="76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6"/>
          <w:sz w:val="60"/>
          <w:szCs w:val="60"/>
        </w:rPr>
        <w:t>14</w:t>
      </w:r>
      <w:proofErr w:type="gramEnd"/>
    </w:p>
    <w:p w:rsidR="000E3BFF" w:rsidRDefault="00D30EA1">
      <w:pPr>
        <w:spacing w:after="0" w:line="200" w:lineRule="exact"/>
        <w:rPr>
          <w:sz w:val="20"/>
          <w:szCs w:val="20"/>
        </w:rPr>
      </w:pPr>
      <w:r>
        <w:br w:type="column"/>
      </w:r>
    </w:p>
    <w:p w:rsidR="000E3BFF" w:rsidRDefault="000E3BFF">
      <w:pPr>
        <w:spacing w:before="9" w:after="0" w:line="200" w:lineRule="exact"/>
        <w:rPr>
          <w:sz w:val="20"/>
          <w:szCs w:val="20"/>
        </w:rPr>
      </w:pPr>
    </w:p>
    <w:p w:rsidR="000E3BFF" w:rsidRDefault="00D30EA1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Modal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erbs</w:t>
      </w:r>
    </w:p>
    <w:p w:rsidR="000E3BFF" w:rsidRDefault="000E3BFF">
      <w:pPr>
        <w:spacing w:after="0"/>
        <w:sectPr w:rsidR="000E3BFF">
          <w:footerReference w:type="default" r:id="rId7"/>
          <w:type w:val="continuous"/>
          <w:pgSz w:w="12080" w:h="16840"/>
          <w:pgMar w:top="940" w:right="1320" w:bottom="280" w:left="620" w:header="720" w:footer="720" w:gutter="0"/>
          <w:cols w:num="2" w:space="720" w:equalWidth="0">
            <w:col w:w="3160" w:space="4837"/>
            <w:col w:w="2143"/>
          </w:cols>
        </w:sectPr>
      </w:pPr>
    </w:p>
    <w:p w:rsidR="000E3BFF" w:rsidRDefault="000E3BFF">
      <w:pPr>
        <w:spacing w:before="3" w:after="0" w:line="150" w:lineRule="exact"/>
        <w:rPr>
          <w:sz w:val="15"/>
          <w:szCs w:val="15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D30EA1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0E3BFF" w:rsidRDefault="000E3BFF">
      <w:pPr>
        <w:spacing w:before="2" w:after="0" w:line="200" w:lineRule="exact"/>
        <w:rPr>
          <w:sz w:val="20"/>
          <w:szCs w:val="20"/>
        </w:rPr>
      </w:pPr>
    </w:p>
    <w:p w:rsidR="000E3BFF" w:rsidRDefault="00D30EA1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0E3BFF" w:rsidRDefault="000E3BFF">
      <w:pPr>
        <w:spacing w:before="8" w:after="0" w:line="130" w:lineRule="exact"/>
        <w:rPr>
          <w:sz w:val="13"/>
          <w:szCs w:val="13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tabs>
          <w:tab w:val="left" w:pos="680"/>
        </w:tabs>
        <w:spacing w:before="81" w:after="0" w:line="300" w:lineRule="exact"/>
        <w:ind w:left="684" w:right="262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76" style="position:absolute;left:0;text-align:left;margin-left:36.85pt;margin-top:-.5pt;width:21.55pt;height:21.55pt;z-index:-251667456;mso-position-horizontal-relative:page" coordorigin="737,-10" coordsize="431,431">
            <v:group id="_x0000_s1179" style="position:absolute;left:756;top:9;width:393;height:393" coordorigin="756,9" coordsize="393,393">
              <v:shape id="_x0000_s1180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177" style="position:absolute;left:756;top:9;width:393;height:393" coordorigin="756,9" coordsize="393,393">
              <v:shape id="_x0000_s1178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D30EA1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D30EA1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usin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g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34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righ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t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15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moda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14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ver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b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8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(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3"/>
          <w:w w:val="117"/>
          <w:sz w:val="26"/>
          <w:szCs w:val="26"/>
        </w:rPr>
        <w:t>mus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17"/>
          <w:sz w:val="26"/>
          <w:szCs w:val="26"/>
        </w:rPr>
        <w:t>t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11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/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7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3"/>
          <w:w w:val="117"/>
          <w:sz w:val="26"/>
          <w:szCs w:val="26"/>
        </w:rPr>
        <w:t>mustn’t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)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6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an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d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5"/>
          <w:w w:val="117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verb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8"/>
          <w:w w:val="119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D30EA1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0E3BFF" w:rsidRDefault="000E3BFF">
      <w:pPr>
        <w:spacing w:after="0" w:line="140" w:lineRule="exact"/>
        <w:rPr>
          <w:sz w:val="14"/>
          <w:szCs w:val="14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tabs>
          <w:tab w:val="left" w:pos="3440"/>
          <w:tab w:val="left" w:pos="4460"/>
          <w:tab w:val="left" w:pos="5500"/>
          <w:tab w:val="left" w:pos="6500"/>
          <w:tab w:val="left" w:pos="7500"/>
        </w:tabs>
        <w:spacing w:before="23" w:after="0" w:line="240" w:lineRule="auto"/>
        <w:ind w:left="2098" w:right="-20"/>
        <w:rPr>
          <w:rFonts w:ascii="Arial" w:eastAsia="Arial" w:hAnsi="Arial" w:cs="Arial"/>
          <w:sz w:val="24"/>
          <w:szCs w:val="24"/>
        </w:rPr>
      </w:pPr>
      <w:r>
        <w:pict>
          <v:group id="_x0000_s1174" style="position:absolute;left:0;text-align:left;margin-left:125.3pt;margin-top:-1.45pt;width:58.6pt;height:19.1pt;z-index:-251666432;mso-position-horizontal-relative:page" coordorigin="2506,-29" coordsize="1172,382">
            <v:shape id="_x0000_s1175" style="position:absolute;left:2506;top:-29;width:1172;height:382" coordorigin="2506,-29" coordsize="1172,382" path="m2562,-29r-32,1l2513,-22r-6,17l2506,28r,269l2507,330r6,16l2529,353r33,l3621,353r33,l3671,346r6,-16l3678,297r,-269l3654,-28,2562,-29e" fillcolor="#dedede" stroked="f">
              <v:path arrowok="t"/>
            </v:shape>
            <w10:wrap anchorx="page"/>
          </v:group>
        </w:pict>
      </w:r>
      <w:r>
        <w:pict>
          <v:group id="_x0000_s1172" style="position:absolute;left:0;text-align:left;margin-left:192.4pt;margin-top:-1.45pt;width:42.2pt;height:19.1pt;z-index:-251665408;mso-position-horizontal-relative:page" coordorigin="3848,-29" coordsize="844,382">
            <v:shape id="_x0000_s1173" style="position:absolute;left:3848;top:-29;width:844;height:382" coordorigin="3848,-29" coordsize="844,382" path="m3905,-29r-33,1l3855,-22r-6,17l3848,28r,269l3849,330r6,16l3872,353r32,l4635,353r33,l4684,346r7,-16l4692,297r,-269l4668,-28r-763,-1e" fillcolor="#dedede" stroked="f">
              <v:path arrowok="t"/>
            </v:shape>
            <w10:wrap anchorx="page"/>
          </v:group>
        </w:pict>
      </w:r>
      <w:r>
        <w:pict>
          <v:group id="_x0000_s1170" style="position:absolute;left:0;text-align:left;margin-left:243.1pt;margin-top:-1.45pt;width:44.35pt;height:19.1pt;z-index:-251664384;mso-position-horizontal-relative:page" coordorigin="4862,-29" coordsize="887,382">
            <v:shape id="_x0000_s1171" style="position:absolute;left:4862;top:-29;width:887;height:382" coordorigin="4862,-29" coordsize="887,382" path="m4918,-29r-32,1l4869,-22r-6,17l4862,28r,269l4863,330r6,16l4885,353r33,l5692,353r32,l5741,346r6,-16l5748,297r,-269l5724,-28r-806,-1e" fillcolor="#dedede" stroked="f">
              <v:path arrowok="t"/>
            </v:shape>
            <w10:wrap anchorx="page"/>
          </v:group>
        </w:pict>
      </w:r>
      <w:r>
        <w:pict>
          <v:group id="_x0000_s1168" style="position:absolute;left:0;text-align:left;margin-left:295.9pt;margin-top:-1.45pt;width:41.45pt;height:19.1pt;z-index:-251663360;mso-position-horizontal-relative:page" coordorigin="5918,-29" coordsize="829,382">
            <v:shape id="_x0000_s1169" style="position:absolute;left:5918;top:-29;width:829;height:382" coordorigin="5918,-29" coordsize="829,382" path="m5975,-29r-33,1l5925,-22r-6,17l5918,28r,269l5919,330r6,16l5942,353r33,l6691,353r33,l6741,346r6,-16l6748,297r,-269l6724,-28r-749,-1e" fillcolor="#dedede" stroked="f">
              <v:path arrowok="t"/>
            </v:shape>
            <w10:wrap anchorx="page"/>
          </v:group>
        </w:pict>
      </w:r>
      <w:r>
        <w:pict>
          <v:group id="_x0000_s1166" style="position:absolute;left:0;text-align:left;margin-left:345.9pt;margin-top:-1.45pt;width:41.45pt;height:19.1pt;z-index:-251662336;mso-position-horizontal-relative:page" coordorigin="6918,-29" coordsize="829,382">
            <v:shape id="_x0000_s1167" style="position:absolute;left:6918;top:-29;width:829;height:382" coordorigin="6918,-29" coordsize="829,382" path="m6975,-29r-33,1l6925,-22r-6,17l6918,28r,269l6919,330r6,16l6942,353r32,l7691,353r32,l7740,346r6,-16l7747,297r,-269l7724,-28r-749,-1e" fillcolor="#dedede" stroked="f">
              <v:path arrowok="t"/>
            </v:shape>
            <w10:wrap anchorx="page"/>
          </v:group>
        </w:pict>
      </w:r>
      <w:r>
        <w:pict>
          <v:group id="_x0000_s1164" style="position:absolute;left:0;text-align:left;margin-left:395.85pt;margin-top:-1.45pt;width:48.6pt;height:19.1pt;z-index:-251661312;mso-position-horizontal-relative:page" coordorigin="7917,-29" coordsize="972,382">
            <v:shape id="_x0000_s1165" style="position:absolute;left:7917;top:-29;width:972;height:382" coordorigin="7917,-29" coordsize="972,382" path="m7974,-29r-33,1l7924,-22r-6,17l7917,28r,269l7918,330r6,16l7941,353r33,l8833,353r33,l8882,346r7,-16l8890,297r,-269l8866,-28r-892,-1e" fillcolor="#dedede" stroked="f">
              <v:path arrowok="t"/>
            </v:shape>
            <w10:wrap anchorx="page"/>
          </v:group>
        </w:pict>
      </w:r>
      <w:r w:rsidR="00D30EA1">
        <w:rPr>
          <w:rFonts w:ascii="Arial" w:eastAsia="Arial" w:hAnsi="Arial" w:cs="Arial"/>
          <w:color w:val="2A2A29"/>
          <w:w w:val="81"/>
          <w:sz w:val="24"/>
          <w:szCs w:val="24"/>
        </w:rPr>
        <w:t>attention</w:t>
      </w:r>
      <w:r w:rsidR="00D30EA1">
        <w:rPr>
          <w:rFonts w:ascii="Arial" w:eastAsia="Arial" w:hAnsi="Arial" w:cs="Arial"/>
          <w:color w:val="2A2A29"/>
          <w:sz w:val="24"/>
          <w:szCs w:val="24"/>
        </w:rPr>
        <w:tab/>
        <w:t>litter</w:t>
      </w:r>
      <w:r w:rsidR="00D30EA1">
        <w:rPr>
          <w:rFonts w:ascii="Arial" w:eastAsia="Arial" w:hAnsi="Arial" w:cs="Arial"/>
          <w:color w:val="2A2A29"/>
          <w:sz w:val="24"/>
          <w:szCs w:val="24"/>
        </w:rPr>
        <w:tab/>
      </w:r>
      <w:r w:rsidR="00D30EA1">
        <w:rPr>
          <w:rFonts w:ascii="Arial" w:eastAsia="Arial" w:hAnsi="Arial" w:cs="Arial"/>
          <w:color w:val="2A2A29"/>
          <w:w w:val="78"/>
          <w:sz w:val="24"/>
          <w:szCs w:val="24"/>
        </w:rPr>
        <w:t>cross</w:t>
      </w:r>
      <w:r w:rsidR="00D30EA1">
        <w:rPr>
          <w:rFonts w:ascii="Arial" w:eastAsia="Arial" w:hAnsi="Arial" w:cs="Arial"/>
          <w:color w:val="2A2A29"/>
          <w:sz w:val="24"/>
          <w:szCs w:val="24"/>
        </w:rPr>
        <w:tab/>
      </w:r>
      <w:proofErr w:type="gramStart"/>
      <w:r w:rsidR="00D30EA1">
        <w:rPr>
          <w:rFonts w:ascii="Arial" w:eastAsia="Arial" w:hAnsi="Arial" w:cs="Arial"/>
          <w:color w:val="2A2A29"/>
          <w:w w:val="78"/>
          <w:sz w:val="24"/>
          <w:szCs w:val="24"/>
        </w:rPr>
        <w:t>obey</w:t>
      </w:r>
      <w:proofErr w:type="gramEnd"/>
      <w:r w:rsidR="00D30EA1">
        <w:rPr>
          <w:rFonts w:ascii="Arial" w:eastAsia="Arial" w:hAnsi="Arial" w:cs="Arial"/>
          <w:color w:val="2A2A29"/>
          <w:sz w:val="24"/>
          <w:szCs w:val="24"/>
        </w:rPr>
        <w:tab/>
      </w:r>
      <w:r w:rsidR="00D30EA1">
        <w:rPr>
          <w:rFonts w:ascii="Arial" w:eastAsia="Arial" w:hAnsi="Arial" w:cs="Arial"/>
          <w:color w:val="2A2A29"/>
          <w:w w:val="78"/>
          <w:sz w:val="24"/>
          <w:szCs w:val="24"/>
        </w:rPr>
        <w:t>walk</w:t>
      </w:r>
      <w:r w:rsidR="00D30EA1">
        <w:rPr>
          <w:rFonts w:ascii="Arial" w:eastAsia="Arial" w:hAnsi="Arial" w:cs="Arial"/>
          <w:color w:val="2A2A29"/>
          <w:spacing w:val="-28"/>
          <w:w w:val="78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sz w:val="24"/>
          <w:szCs w:val="24"/>
        </w:rPr>
        <w:tab/>
      </w:r>
      <w:r w:rsidR="00D30EA1">
        <w:rPr>
          <w:rFonts w:ascii="Arial" w:eastAsia="Arial" w:hAnsi="Arial" w:cs="Arial"/>
          <w:color w:val="2A2A29"/>
          <w:w w:val="78"/>
          <w:sz w:val="24"/>
          <w:szCs w:val="24"/>
        </w:rPr>
        <w:t>smoke</w:t>
      </w: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before="10" w:after="0" w:line="200" w:lineRule="exact"/>
        <w:rPr>
          <w:sz w:val="20"/>
          <w:szCs w:val="20"/>
        </w:rPr>
      </w:pPr>
    </w:p>
    <w:p w:rsidR="000E3BFF" w:rsidRDefault="000E3BFF">
      <w:pPr>
        <w:spacing w:after="0"/>
        <w:sectPr w:rsidR="000E3BFF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0E3BFF" w:rsidRDefault="0003129C">
      <w:pPr>
        <w:tabs>
          <w:tab w:val="left" w:pos="356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28" style="position:absolute;left:0;text-align:left;margin-left:61pt;margin-top:-116.85pt;width:152.9pt;height:107.55pt;z-index:-251655168;mso-position-horizontal-relative:page" coordorigin="1220,-2337" coordsize="3058,2151">
            <v:group id="_x0000_s1162" style="position:absolute;left:1230;top:-2327;width:3038;height:2131" coordorigin="1230,-2327" coordsize="3038,2131">
              <v:shape id="_x0000_s1163" style="position:absolute;left:1230;top:-2327;width:3038;height:2131" coordorigin="1230,-2327" coordsize="3038,2131" path="m1230,-2327r3038,l4268,-196r-3038,l1230,-2327e" fillcolor="#2a2a29" stroked="f">
                <v:path arrowok="t"/>
              </v:shape>
            </v:group>
            <v:group id="_x0000_s1160" style="position:absolute;left:1304;top:-2254;width:2891;height:1984" coordorigin="1304,-2254" coordsize="2891,1984">
              <v:shape id="_x0000_s1161" style="position:absolute;left:1304;top:-2254;width:2891;height:1984" coordorigin="1304,-2254" coordsize="2891,1984" path="m1417,-2254r-65,2l1306,-2206r-2,65l1304,-382r2,65l1351,-271r2731,1l4119,-270r62,-14l4195,-345r,-37l4195,-2141r-1,-65l4148,-2252r-2731,-2e" stroked="f">
                <v:path arrowok="t"/>
              </v:shape>
            </v:group>
            <v:group id="_x0000_s1157" style="position:absolute;left:1843;top:-2169;width:1814;height:1814" coordorigin="1843,-2169" coordsize="1814,1814">
              <v:shape id="_x0000_s1159" style="position:absolute;left:1843;top:-2169;width:1814;height:1814" coordorigin="1843,-2169" coordsize="1814,1814" path="m2766,-2169r-61,1l2644,-2162r-62,9l2510,-2136r-70,22l2373,-2087r-64,32l2249,-2018r-57,42l2138,-1931r-50,49l2043,-1829r-42,56l1964,-1714r-32,61l1904,-1588r-23,66l1863,-1454r-12,70l1844,-1313r-1,72l1847,-1168r11,74l1872,-1034r17,58l1917,-902r37,73l1986,-776r35,50l2059,-678r40,44l2187,-554r97,68l2389,-431r110,40l2615,-365r119,10l2795,-356r61,-5l2917,-370r73,-17l3059,-409r67,-27l3190,-469r57,-35l2736,-504r-50,-2l2588,-521r-94,-27l2405,-587r-84,-50l2245,-697r-69,-69l2117,-844r-49,-87l2037,-1004r-24,-77l2000,-1147r-6,-83l1994,-1261r6,-85l2016,-1434r26,-84l2077,-1597r46,-71l2186,-1768r51,-52l2293,-1866r60,-42l2418,-1943r69,-30l2559,-1995r102,-20l2764,-2020r479,l3217,-2037r-104,-54l3002,-2132r-116,-26l2827,-2165r-61,-4e" fillcolor="#727272" stroked="f">
                <v:path arrowok="t"/>
              </v:shape>
              <v:shape id="_x0000_s1158" style="position:absolute;left:1843;top:-2169;width:1814;height:1814" coordorigin="1843,-2169" coordsize="1814,1814" path="m3243,-2020r-479,l2814,-2017r50,6l2960,-1990r93,34l3140,-1911r80,56l3293,-1790r64,75l3411,-1632r31,63l3471,-1495r16,58l3501,-1354r5,62l3506,-1261r,30l3497,-1143r-18,85l3452,-978r-36,76l3304,-743r-16,21l3236,-666r-59,45l3113,-586r-66,28l2979,-537r-68,16l2838,-509r-102,5l3247,-504r61,-43l3361,-592r50,-49l3457,-694r41,-56l3535,-809r33,-62l3595,-935r23,-66l3636,-1069r12,-70l3655,-1210r1,-73l3652,-1356r-11,-73l3628,-1489r-17,-58l3582,-1621r-36,-73l3514,-1747r-34,-50l3442,-1844r-83,-86l3267,-2004r-24,-16e" fillcolor="#727272" stroked="f">
                <v:path arrowok="t"/>
              </v:shape>
            </v:group>
            <v:group id="_x0000_s1155" style="position:absolute;left:2134;top:-1272;width:1093;height:162" coordorigin="2134,-1272" coordsize="1093,162">
              <v:shape id="_x0000_s1156" style="position:absolute;left:2134;top:-1272;width:1093;height:162" coordorigin="2134,-1272" coordsize="1093,162" path="m3227,-1110r-1093,l2134,-1272r1093,l3227,-1110e" fillcolor="#2a2a29" stroked="f">
                <v:path arrowok="t"/>
              </v:shape>
            </v:group>
            <v:group id="_x0000_s1153" style="position:absolute;left:3281;top:-1272;width:2;height:162" coordorigin="3281,-1272" coordsize="2,162">
              <v:shape id="_x0000_s1154" style="position:absolute;left:3281;top:-1272;width:2;height:162" coordorigin="3281,-1272" coordsize="0,162" path="m3281,-1272r,162e" filled="f" strokecolor="#2a2a29" strokeweight=".78811mm">
                <v:path arrowok="t"/>
              </v:shape>
            </v:group>
            <v:group id="_x0000_s1151" style="position:absolute;left:3355;top:-1272;width:2;height:162" coordorigin="3355,-1272" coordsize="2,162">
              <v:shape id="_x0000_s1152" style="position:absolute;left:3355;top:-1272;width:2;height:162" coordorigin="3355,-1272" coordsize="0,162" path="m3355,-1272r,162e" filled="f" strokecolor="#2a2a29" strokeweight=".78811mm">
                <v:path arrowok="t"/>
              </v:shape>
            </v:group>
            <v:group id="_x0000_s1149" style="position:absolute;left:3139;top:-1434;width:106;height:136" coordorigin="3139,-1434" coordsize="106,136">
              <v:shape id="_x0000_s1150" style="position:absolute;left:3139;top:-1434;width:106;height:136" coordorigin="3139,-1434" coordsize="106,136" path="m3232,-1434r-93,l3160,-1431r21,10l3193,-1405r4,21l3195,-1323r,13l3206,-1299r26,l3244,-1309r1,-74l3243,-1405r-6,-20l3232,-1434e" fillcolor="#2a2a29" stroked="f">
                <v:path arrowok="t"/>
              </v:shape>
            </v:group>
            <v:group id="_x0000_s1147" style="position:absolute;left:2800;top:-1524;width:432;height:100" coordorigin="2800,-1524" coordsize="432,100">
              <v:shape id="_x0000_s1148" style="position:absolute;left:2800;top:-1524;width:432;height:100" coordorigin="2800,-1524" coordsize="432,100" path="m2858,-1524r-58,l2810,-1504r59,60l2937,-1425r21,1l2977,-1425r17,-2l3007,-1429r10,-3l3031,-1432r108,-2l3232,-1434r-5,-8l3204,-1461r-21,-11l2951,-1472r-24,-1l2903,-1479r-21,-14l2867,-1509r-9,-15e" fillcolor="#2a2a29" stroked="f">
                <v:path arrowok="t"/>
              </v:shape>
            </v:group>
            <v:group id="_x0000_s1145" style="position:absolute;left:2951;top:-1483;width:232;height:11" coordorigin="2951,-1483" coordsize="232,11">
              <v:shape id="_x0000_s1146" style="position:absolute;left:2951;top:-1483;width:232;height:11" coordorigin="2951,-1483" coordsize="232,11" path="m3127,-1483r-112,2l3012,-1481r-2,1l3005,-1479r-13,3l2973,-1473r-22,1l3183,-1472r-3,-1l3159,-1480r-18,-2l3127,-1483e" fillcolor="#2a2a29" stroked="f">
                <v:path arrowok="t"/>
              </v:shape>
            </v:group>
            <v:group id="_x0000_s1143" style="position:absolute;left:2582;top:-1742;width:276;height:220" coordorigin="2582,-1742" coordsize="276,220">
              <v:shape id="_x0000_s1144" style="position:absolute;left:2582;top:-1742;width:276;height:220" coordorigin="2582,-1742" coordsize="276,220" path="m2619,-1742r-24,2l2584,-1727r-1,4l2582,-1699r1,23l2597,-1616r51,61l2710,-1528r58,6l2785,-1523r15,-1l2858,-1524r,-1l2853,-1543r-3,-20l2847,-1569r-2,-1l2769,-1570r-23,-1l2676,-1592r-40,-64l2631,-1698r-3,-30l2619,-1742e" fillcolor="#2a2a29" stroked="f">
                <v:path arrowok="t"/>
              </v:shape>
            </v:group>
            <v:group id="_x0000_s1141" style="position:absolute;left:2769;top:-1579;width:76;height:8" coordorigin="2769,-1579" coordsize="76,8">
              <v:shape id="_x0000_s1142" style="position:absolute;left:2769;top:-1579;width:76;height:8" coordorigin="2769,-1579" coordsize="76,8" path="m2828,-1579r-59,9l2845,-1570r-10,-7l2828,-1579e" fillcolor="#2a2a29" stroked="f">
                <v:path arrowok="t"/>
              </v:shape>
            </v:group>
            <v:group id="_x0000_s1133" style="position:absolute;left:2733;top:-1904;width:635;height:605" coordorigin="2733,-1904" coordsize="635,605">
              <v:shape id="_x0000_s1140" style="position:absolute;left:2733;top:-1904;width:635;height:605" coordorigin="2733,-1904" coordsize="635,605" path="m3353,-1566r-95,l3280,-1563r23,17l3315,-1530r4,16l3320,-1323r,13l3331,-1299r27,l3368,-1310r,-195l3367,-1527r-5,-21l3354,-1566e" fillcolor="#2a2a29" stroked="f">
                <v:path arrowok="t"/>
              </v:shape>
              <v:shape id="_x0000_s1139" style="position:absolute;left:2733;top:-1904;width:635;height:605" coordorigin="2733,-1904" coordsize="635,605" path="m3089,-1682r-109,l3000,-1681r17,4l3064,-1624r7,43l3073,-1575r5,4l3082,-1566r7,2l3245,-1565r3,-1l3258,-1566r95,l3342,-1581r-8,-6l3119,-1587r,-1l3333,-1588r-15,-10l3295,-1608r-19,-4l3124,-1612r-6,-16l3111,-1645r-10,-18l3090,-1681r-1,-1e" fillcolor="#2a2a29" stroked="f">
                <v:path arrowok="t"/>
              </v:shape>
              <v:shape id="_x0000_s1138" style="position:absolute;left:2733;top:-1904;width:635;height:605" coordorigin="2733,-1904" coordsize="635,605" path="m3333,-1588r-214,l3119,-1587r215,l3333,-1588e" fillcolor="#2a2a29" stroked="f">
                <v:path arrowok="t"/>
              </v:shape>
              <v:shape id="_x0000_s1137" style="position:absolute;left:2733;top:-1904;width:635;height:605" coordorigin="2733,-1904" coordsize="635,605" path="m3257,-1614r-11,l3124,-1612r152,l3274,-1613r-17,-1e" fillcolor="#2a2a29" stroked="f">
                <v:path arrowok="t"/>
              </v:shape>
              <v:shape id="_x0000_s1136" style="position:absolute;left:2733;top:-1904;width:635;height:605" coordorigin="2733,-1904" coordsize="635,605" path="m2904,-1855r-120,l2806,-1853r20,4l2878,-1809r25,70l2904,-1721r,13l2904,-1702r-1,8l2906,-1686r12,11l2926,-1673r8,-2l2958,-1680r22,-2l3089,-1682r-15,-16l3004,-1729r-6,l2963,-1729r-5,-16l2931,-1820r-11,-19l2904,-1855e" fillcolor="#2a2a29" stroked="f">
                <v:path arrowok="t"/>
              </v:shape>
              <v:shape id="_x0000_s1135" style="position:absolute;left:2733;top:-1904;width:635;height:605" coordorigin="2733,-1904" coordsize="635,605" path="m2984,-1730r-21,1l2998,-1729r-14,-1e" fillcolor="#2a2a29" stroked="f">
                <v:path arrowok="t"/>
              </v:shape>
              <v:shape id="_x0000_s1134" style="position:absolute;left:2733;top:-1904;width:635;height:605" coordorigin="2733,-1904" coordsize="635,605" path="m2776,-1904r-19,1l2743,-1902r-10,11l2735,-1864r12,10l2760,-1855r24,l2904,-1855r-17,-14l2816,-1900r-19,-3l2776,-1904e" fillcolor="#2a2a29" stroked="f">
                <v:path arrowok="t"/>
              </v:shape>
            </v:group>
            <v:group id="_x0000_s1131" style="position:absolute;left:2034;top:-1783;width:1366;height:1104" coordorigin="2034,-1783" coordsize="1366,1104">
              <v:shape id="_x0000_s1132" style="position:absolute;left:2034;top:-1783;width:1366;height:1104" coordorigin="2034,-1783" coordsize="1366,1104" path="m2151,-1783r-117,150l3287,-680r113,-152l2151,-1783e" fillcolor="#727272" stroked="f">
                <v:path arrowok="t"/>
              </v:shape>
            </v:group>
            <v:group id="_x0000_s1129" style="position:absolute;left:1304;top:-2254;width:2891;height:1984" coordorigin="1304,-2254" coordsize="2891,1984">
              <v:shape id="_x0000_s1130" style="position:absolute;left:1304;top:-2254;width:2891;height:1984" coordorigin="1304,-2254" coordsize="2891,1984" path="m1417,-2254r-65,2l1306,-2206r-2,65l1304,-383r,37l1318,-284r61,14l4082,-270r37,l4181,-284r14,-61l4195,-2140r,-38l4181,-2240r-61,-14l1417,-2254xe" filled="f" strokecolor="white" strokeweight="1pt">
                <v:path arrowok="t"/>
              </v:shape>
            </v:group>
            <w10:wrap anchorx="page"/>
          </v:group>
        </w:pict>
      </w:r>
      <w:r>
        <w:pict>
          <v:group id="_x0000_s1120" style="position:absolute;left:0;text-align:left;margin-left:384.15pt;margin-top:-116.85pt;width:152.9pt;height:107.55pt;z-index:-251653120;mso-position-horizontal-relative:page" coordorigin="7683,-2337" coordsize="3058,2151">
            <v:group id="_x0000_s1126" style="position:absolute;left:7693;top:-2327;width:3038;height:2131" coordorigin="7693,-2327" coordsize="3038,2131">
              <v:shape id="_x0000_s1127" style="position:absolute;left:7693;top:-2327;width:3038;height:2131" coordorigin="7693,-2327" coordsize="3038,2131" path="m7693,-2327r3038,l10731,-196r-3038,l7693,-2327e" fillcolor="#2a2a29" stroked="f">
                <v:path arrowok="t"/>
              </v:shape>
            </v:group>
            <v:group id="_x0000_s1123" style="position:absolute;left:7767;top:-2254;width:2891;height:1984" coordorigin="7767,-2254" coordsize="2891,1984">
              <v:shape id="_x0000_s1125" style="position:absolute;left:7767;top:-2254;width:2891;height:1984" coordorigin="7767,-2254" coordsize="2891,1984" path="m7880,-2254r-65,2l7769,-2206r-2,65l7767,-382r2,65l7814,-271r2731,1l10582,-270r62,-14l10658,-345r,-37l10658,-2141r-1,-65l10611,-2252r-2731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24" type="#_x0000_t75" style="position:absolute;left:7767;top:-2254;width:2891;height:1984">
                <v:imagedata r:id="rId8" o:title=""/>
              </v:shape>
            </v:group>
            <v:group id="_x0000_s1121" style="position:absolute;left:7767;top:-2254;width:2891;height:1984" coordorigin="7767,-2254" coordsize="2891,1984">
              <v:shape id="_x0000_s1122" style="position:absolute;left:7767;top:-2254;width:2891;height:1984" coordorigin="7767,-2254" coordsize="2891,1984" path="m7880,-2254r-65,2l7769,-2206r-2,65l7767,-383r,37l7781,-284r61,14l10545,-270r37,l10644,-284r14,-61l10658,-2140r,-38l10644,-2240r-61,-14l7880,-2254xe" filled="f" strokecolor="white" strokeweight="1pt">
                <v:path arrowok="t"/>
              </v:shape>
            </v:group>
            <w10:wrap anchorx="page"/>
          </v:group>
        </w:pict>
      </w:r>
      <w:r>
        <w:pict>
          <v:group id="_x0000_s1112" style="position:absolute;left:0;text-align:left;margin-left:222.55pt;margin-top:-116.85pt;width:152.9pt;height:107.55pt;z-index:-251651072;mso-position-horizontal-relative:page" coordorigin="4451,-2337" coordsize="3058,2151">
            <v:group id="_x0000_s1118" style="position:absolute;left:4461;top:-2327;width:3038;height:2131" coordorigin="4461,-2327" coordsize="3038,2131">
              <v:shape id="_x0000_s1119" style="position:absolute;left:4461;top:-2327;width:3038;height:2131" coordorigin="4461,-2327" coordsize="3038,2131" path="m4461,-2327r3039,l7500,-196r-3039,l4461,-2327e" fillcolor="#2a2a29" stroked="f">
                <v:path arrowok="t"/>
              </v:shape>
            </v:group>
            <v:group id="_x0000_s1115" style="position:absolute;left:4535;top:-2254;width:2891;height:1984" coordorigin="4535,-2254" coordsize="2891,1984">
              <v:shape id="_x0000_s1117" style="position:absolute;left:4535;top:-2254;width:2891;height:1984" coordorigin="4535,-2254" coordsize="2891,1984" path="m4649,-2254r-66,2l4537,-2206r-2,65l4535,-382r2,65l4583,-271r2730,1l7351,-270r62,-14l7427,-345r,-37l7427,-2141r-2,-65l7379,-2252r-2730,-2e" stroked="f">
                <v:path arrowok="t"/>
              </v:shape>
              <v:shape id="_x0000_s1116" type="#_x0000_t75" style="position:absolute;left:4535;top:-2254;width:2891;height:1984">
                <v:imagedata r:id="rId9" o:title=""/>
              </v:shape>
            </v:group>
            <v:group id="_x0000_s1113" style="position:absolute;left:4535;top:-2254;width:2891;height:1984" coordorigin="4535,-2254" coordsize="2891,1984">
              <v:shape id="_x0000_s1114" style="position:absolute;left:4535;top:-2254;width:2891;height:1984" coordorigin="4535,-2254" coordsize="2891,1984" path="m4649,-2254r-66,2l4537,-2206r-2,65l4535,-383r1,37l4550,-284r61,14l7313,-270r38,l7413,-284r14,-61l7427,-2140r,-38l7413,-2240r-62,-14l4649,-2254xe" filled="f" strokecolor="white" strokeweight="1pt">
                <v:path arrowok="t"/>
              </v:shape>
            </v:group>
            <w10:wrap anchorx="page"/>
          </v:group>
        </w:pic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D30EA1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D30EA1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0E3BFF">
      <w:pPr>
        <w:spacing w:after="0"/>
        <w:sectPr w:rsidR="000E3BFF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3564" w:space="351"/>
            <w:col w:w="2880" w:space="351"/>
            <w:col w:w="2994"/>
          </w:cols>
        </w:sect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before="4" w:after="0" w:line="200" w:lineRule="exact"/>
        <w:rPr>
          <w:sz w:val="20"/>
          <w:szCs w:val="20"/>
        </w:rPr>
      </w:pPr>
    </w:p>
    <w:p w:rsidR="000E3BFF" w:rsidRDefault="000E3BFF">
      <w:pPr>
        <w:spacing w:after="0"/>
        <w:sectPr w:rsidR="000E3BFF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0E3BFF" w:rsidRDefault="0003129C">
      <w:pPr>
        <w:tabs>
          <w:tab w:val="left" w:pos="356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08" style="position:absolute;left:0;text-align:left;margin-left:61pt;margin-top:-117pt;width:152.9pt;height:107.55pt;z-index:-251654144;mso-position-horizontal-relative:page" coordorigin="1220,-2340" coordsize="3058,2151">
            <v:group id="_x0000_s1109" style="position:absolute;left:1230;top:-2330;width:3038;height:2131" coordorigin="1230,-2330" coordsize="3038,2131">
              <v:shape id="_x0000_s1111" style="position:absolute;left:1230;top:-2330;width:3038;height:2131" coordorigin="1230,-2330" coordsize="3038,2131" path="m1230,-2330r3038,l4268,-199r-3038,l1230,-2330e" fillcolor="#2a2a29" stroked="f">
                <v:path arrowok="t"/>
              </v:shape>
              <v:shape id="_x0000_s1110" type="#_x0000_t75" style="position:absolute;left:1294;top:-2267;width:2911;height:2004">
                <v:imagedata r:id="rId10" o:title=""/>
              </v:shape>
            </v:group>
            <w10:wrap anchorx="page"/>
          </v:group>
        </w:pict>
      </w:r>
      <w:r>
        <w:pict>
          <v:group id="_x0000_s1100" style="position:absolute;left:0;text-align:left;margin-left:384.15pt;margin-top:-117pt;width:152.9pt;height:107.55pt;z-index:-251652096;mso-position-horizontal-relative:page" coordorigin="7683,-2340" coordsize="3058,2151">
            <v:group id="_x0000_s1106" style="position:absolute;left:7693;top:-2330;width:3038;height:2131" coordorigin="7693,-2330" coordsize="3038,2131">
              <v:shape id="_x0000_s1107" style="position:absolute;left:7693;top:-2330;width:3038;height:2131" coordorigin="7693,-2330" coordsize="3038,2131" path="m7693,-2330r3038,l10731,-199r-3038,l7693,-2330e" fillcolor="#2a2a29" stroked="f">
                <v:path arrowok="t"/>
              </v:shape>
            </v:group>
            <v:group id="_x0000_s1103" style="position:absolute;left:7767;top:-2257;width:2891;height:1984" coordorigin="7767,-2257" coordsize="2891,1984">
              <v:shape id="_x0000_s1105" style="position:absolute;left:7767;top:-2257;width:2891;height:1984" coordorigin="7767,-2257" coordsize="2891,1984" path="m7880,-2257r-65,2l7769,-2209r-2,65l7767,-385r2,65l7814,-274r2731,2l10582,-272r62,-14l10658,-348r,-37l10658,-2144r-1,-65l10611,-2255r-2731,-2e" stroked="f">
                <v:path arrowok="t"/>
              </v:shape>
              <v:shape id="_x0000_s1104" type="#_x0000_t75" style="position:absolute;left:7767;top:-2257;width:2891;height:1984">
                <v:imagedata r:id="rId11" o:title=""/>
              </v:shape>
            </v:group>
            <v:group id="_x0000_s1101" style="position:absolute;left:7767;top:-2257;width:2891;height:1984" coordorigin="7767,-2257" coordsize="2891,1984">
              <v:shape id="_x0000_s1102" style="position:absolute;left:7767;top:-2257;width:2891;height:1984" coordorigin="7767,-2257" coordsize="2891,1984" path="m7880,-2257r-65,2l7769,-2209r-2,65l7767,-386r,38l7781,-287r61,14l10545,-272r37,l10644,-286r14,-62l10658,-2143r,-37l10644,-2242r-61,-14l7880,-2257xe" filled="f" strokecolor="white" strokeweight="1pt">
                <v:path arrowok="t"/>
              </v:shape>
            </v:group>
            <w10:wrap anchorx="page"/>
          </v:group>
        </w:pict>
      </w:r>
      <w:r>
        <w:pict>
          <v:group id="_x0000_s1092" style="position:absolute;left:0;text-align:left;margin-left:222.55pt;margin-top:-117pt;width:152.9pt;height:107.55pt;z-index:-251650048;mso-position-horizontal-relative:page" coordorigin="4451,-2340" coordsize="3058,2151">
            <v:group id="_x0000_s1098" style="position:absolute;left:4461;top:-2330;width:3038;height:2131" coordorigin="4461,-2330" coordsize="3038,2131">
              <v:shape id="_x0000_s1099" style="position:absolute;left:4461;top:-2330;width:3038;height:2131" coordorigin="4461,-2330" coordsize="3038,2131" path="m4461,-2330r3039,l7500,-199r-3039,l4461,-2330e" fillcolor="#2a2a29" stroked="f">
                <v:path arrowok="t"/>
              </v:shape>
            </v:group>
            <v:group id="_x0000_s1095" style="position:absolute;left:4535;top:-2257;width:2891;height:1984" coordorigin="4535,-2257" coordsize="2891,1984">
              <v:shape id="_x0000_s1097" style="position:absolute;left:4535;top:-2257;width:2891;height:1984" coordorigin="4535,-2257" coordsize="2891,1984" path="m4649,-2257r-66,2l4537,-2209r-2,65l4535,-385r2,65l4583,-274r2730,2l7351,-272r62,-14l7427,-348r,-37l7427,-2144r-2,-65l7379,-2255r-2730,-2e" stroked="f">
                <v:path arrowok="t"/>
              </v:shape>
              <v:shape id="_x0000_s1096" type="#_x0000_t75" style="position:absolute;left:4535;top:-2257;width:2891;height:1984">
                <v:imagedata r:id="rId12" o:title=""/>
              </v:shape>
            </v:group>
            <v:group id="_x0000_s1093" style="position:absolute;left:4535;top:-2257;width:2891;height:1984" coordorigin="4535,-2257" coordsize="2891,1984">
              <v:shape id="_x0000_s1094" style="position:absolute;left:4535;top:-2257;width:2891;height:1984" coordorigin="4535,-2257" coordsize="2891,1984" path="m4649,-2257r-66,2l4537,-2209r-2,65l4535,-386r1,38l4550,-287r61,14l7313,-272r38,l7413,-286r14,-62l7427,-2143r,-37l7413,-2242r-62,-14l4649,-2257xe" filled="f" strokecolor="white" strokeweight="1pt">
                <v:path arrowok="t"/>
              </v:shape>
            </v:group>
            <w10:wrap anchorx="page"/>
          </v:group>
        </w:pic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D30EA1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D30EA1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E3BFF" w:rsidRDefault="000E3BFF">
      <w:pPr>
        <w:spacing w:after="0"/>
        <w:sectPr w:rsidR="000E3BFF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3564" w:space="351"/>
            <w:col w:w="2880" w:space="351"/>
            <w:col w:w="2994"/>
          </w:cols>
        </w:sectPr>
      </w:pPr>
    </w:p>
    <w:p w:rsidR="000E3BFF" w:rsidRDefault="0003129C">
      <w:pPr>
        <w:spacing w:after="0" w:line="200" w:lineRule="exact"/>
        <w:rPr>
          <w:sz w:val="20"/>
          <w:szCs w:val="20"/>
        </w:rPr>
      </w:pPr>
      <w:r>
        <w:pict>
          <v:group id="_x0000_s1039" style="position:absolute;margin-left:0;margin-top:0;width:603.8pt;height:841.9pt;z-index:-251668480;mso-position-horizontal-relative:page;mso-position-vertical-relative:page" coordsize="12076,16838">
            <v:group id="_x0000_s1090" style="position:absolute;left:11906;width:2;height:16838" coordorigin="11906" coordsize="2,16838">
              <v:shape id="_x0000_s109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88" style="position:absolute;left:11906;width:2;height:16838" coordorigin="11906" coordsize="2,16838">
              <v:shape id="_x0000_s108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6" style="position:absolute;width:12076;height:3583" coordsize="12076,3583">
              <v:shape id="_x0000_s1087" style="position:absolute;width:12076;height:3583" coordsize="12076,3583" path="m12076,l,,,3583,12076,2074,12076,e" fillcolor="#ececec" stroked="f">
                <v:path arrowok="t"/>
              </v:shape>
            </v:group>
            <v:group id="_x0000_s1084" style="position:absolute;left:8308;top:1211;width:2090;height:754" coordorigin="8308,1211" coordsize="2090,754">
              <v:shape id="_x0000_s1085" style="position:absolute;left:8308;top:1211;width:2090;height:754" coordorigin="8308,1211" coordsize="2090,754" path="m8421,1211r-65,1l8310,1258r-2,65l8308,1852r2,64l8355,1962r1929,2l10321,1964r62,-14l10397,1889r,-37l10397,1323r-1,-65l10350,1212r-1929,-1e" stroked="f">
                <v:path arrowok="t"/>
              </v:shape>
            </v:group>
            <v:group id="_x0000_s1082" style="position:absolute;left:8308;top:1211;width:2090;height:754" coordorigin="8308,1211" coordsize="2090,754">
              <v:shape id="_x0000_s1083" style="position:absolute;left:8308;top:1211;width:2090;height:754" coordorigin="8308,1211" coordsize="2090,754" path="m8421,1211r-65,1l8310,1258r-2,65l8308,1851r,37l8322,1950r61,14l10284,1964r37,l10383,1950r14,-61l10397,1324r,-37l10383,1225r-61,-14l8421,1211xe" filled="f" strokecolor="#b3b3b3" strokeweight="2pt">
                <v:path arrowok="t"/>
              </v:shape>
            </v:group>
            <v:group id="_x0000_s1080" style="position:absolute;left:8317;top:1242;width:22;height:33" coordorigin="8317,1242" coordsize="22,33">
              <v:shape id="_x0000_s1081" style="position:absolute;left:8317;top:1242;width:22;height:33" coordorigin="8317,1242" coordsize="22,33" path="m8339,1242r-12,15l8317,1275e" filled="f" strokecolor="white" strokeweight="2pt">
                <v:stroke dashstyle="dash"/>
                <v:path arrowok="t"/>
              </v:shape>
            </v:group>
            <v:group id="_x0000_s1078" style="position:absolute;left:8308;top:1399;width:2;height:414" coordorigin="8308,1399" coordsize="2,414">
              <v:shape id="_x0000_s1079" style="position:absolute;left:8308;top:1399;width:2;height:414" coordorigin="8308,1399" coordsize="0,414" path="m8308,1399r,414e" filled="f" strokecolor="white" strokeweight="2pt">
                <v:stroke dashstyle="dash"/>
                <v:path arrowok="t"/>
              </v:shape>
            </v:group>
            <v:group id="_x0000_s1076" style="position:absolute;left:8340;top:1933;width:33;height:22" coordorigin="8340,1933" coordsize="33,22">
              <v:shape id="_x0000_s1077" style="position:absolute;left:8340;top:1933;width:33;height:22" coordorigin="8340,1933" coordsize="33,22" path="m8340,1933r14,12l8372,1955e" filled="f" strokecolor="white" strokeweight="2pt">
                <v:stroke dashstyle="dash"/>
                <v:path arrowok="t"/>
              </v:shape>
            </v:group>
            <v:group id="_x0000_s1074" style="position:absolute;left:10366;top:1900;width:22;height:33" coordorigin="10366,1900" coordsize="22,33">
              <v:shape id="_x0000_s1075" style="position:absolute;left:10366;top:1900;width:22;height:33" coordorigin="10366,1900" coordsize="22,33" path="m10366,1932r13,-14l10389,1900e" filled="f" strokecolor="white" strokeweight="2pt">
                <v:stroke dashstyle="dash"/>
                <v:path arrowok="t"/>
              </v:shape>
            </v:group>
            <v:group id="_x0000_s1072" style="position:absolute;left:10397;top:1362;width:2;height:414" coordorigin="10397,1362" coordsize="2,414">
              <v:shape id="_x0000_s1073" style="position:absolute;left:10397;top:1362;width:2;height:414" coordorigin="10397,1362" coordsize="0,414" path="m10397,1776r,-414e" filled="f" strokecolor="white" strokeweight="2pt">
                <v:stroke dashstyle="dash"/>
                <v:path arrowok="t"/>
              </v:shape>
            </v:group>
            <v:group id="_x0000_s1070" style="position:absolute;left:10333;top:1219;width:33;height:22" coordorigin="10333,1219" coordsize="33,22">
              <v:shape id="_x0000_s1071" style="position:absolute;left:10333;top:1219;width:33;height:22" coordorigin="10333,1219" coordsize="33,22" path="m10366,1242r-15,-13l10333,1219e" filled="f" strokecolor="white" strokeweight="2pt">
                <v:stroke dashstyle="dash"/>
                <v:path arrowok="t"/>
              </v:shape>
            </v:group>
            <v:group id="_x0000_s1068" style="position:absolute;left:8462;top:1211;width:1741;height:2" coordorigin="8462,1211" coordsize="1741,2">
              <v:shape id="_x0000_s1069" style="position:absolute;left:8462;top:1211;width:1741;height:2" coordorigin="8462,1211" coordsize="1741,0" path="m10203,1211r-1741,e" filled="f" strokecolor="white" strokeweight="2pt">
                <v:stroke dashstyle="dash"/>
                <v:path arrowok="t"/>
              </v:shape>
            </v:group>
            <v:group id="_x0000_s1066" style="position:absolute;left:8308;top:1304;width:2;height:40" coordorigin="8308,1304" coordsize="2,40">
              <v:shape id="_x0000_s1067" style="position:absolute;left:8308;top:1304;width:2;height:40" coordorigin="8308,1304" coordsize="0,40" path="m8308,1304r,40e" filled="f" strokecolor="white" strokeweight="0">
                <v:path arrowok="t"/>
              </v:shape>
            </v:group>
            <v:group id="_x0000_s1064" style="position:absolute;left:10397;top:1304;width:2;height:40" coordorigin="10397,1304" coordsize="2,40">
              <v:shape id="_x0000_s1065" style="position:absolute;left:10397;top:1304;width:2;height:40" coordorigin="10397,1304" coordsize="0,40" path="m10397,1304r,40e" filled="f" strokecolor="white" strokeweight="0">
                <v:path arrowok="t"/>
              </v:shape>
            </v:group>
            <v:group id="_x0000_s1062" style="position:absolute;left:10284;top:1191;width:2;height:40" coordorigin="10284,1191" coordsize="2,40">
              <v:shape id="_x0000_s1063" style="position:absolute;left:10284;top:1191;width:2;height:40" coordorigin="10284,1191" coordsize="0,40" path="m10284,1191r,40e" filled="f" strokecolor="white" strokeweight="0">
                <v:path arrowok="t"/>
              </v:shape>
            </v:group>
            <v:group id="_x0000_s1060" style="position:absolute;left:8421;top:1191;width:2;height:40" coordorigin="8421,1191" coordsize="2,40">
              <v:shape id="_x0000_s1061" style="position:absolute;left:8421;top:1191;width:2;height:40" coordorigin="8421,1191" coordsize="0,40" path="m8421,1191r,40e" filled="f" strokecolor="white" strokeweight="0">
                <v:path arrowok="t"/>
              </v:shape>
            </v:group>
            <v:group id="_x0000_s1058" style="position:absolute;left:673;top:1807;width:10051;height:1315" coordorigin="673,1807" coordsize="10051,1315">
              <v:shape id="_x0000_s1059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6" style="position:absolute;left:737;top:1871;width:9921;height:1191" coordorigin="737,1871" coordsize="9921,1191">
              <v:shape id="_x0000_s105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4" style="position:absolute;left:1489;top:2350;width:6491;height:2" coordorigin="1489,2350" coordsize="6491,2">
              <v:shape id="_x0000_s1055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52" style="position:absolute;left:8465;top:2350;width:652;height:2" coordorigin="8465,2350" coordsize="652,2">
              <v:shape id="_x0000_s1053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0" style="position:absolute;left:9788;top:2350;width:680;height:2" coordorigin="9788,2350" coordsize="680,2">
              <v:shape id="_x0000_s1051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48" style="position:absolute;left:1389;top:2812;width:510;height:2" coordorigin="1389,2812" coordsize="510,2">
              <v:shape id="_x0000_s1049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6" style="position:absolute;left:2032;top:2812;width:510;height:2" coordorigin="2032,2812" coordsize="510,2">
              <v:shape id="_x0000_s1047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44" style="position:absolute;left:2676;top:2812;width:561;height:2" coordorigin="2676,2812" coordsize="561,2">
              <v:shape id="_x0000_s1045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42" style="position:absolute;left:4267;top:2812;width:2563;height:2" coordorigin="4267,2812" coordsize="2563,2">
              <v:shape id="_x0000_s1043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0" style="position:absolute;left:7634;top:2812;width:2835;height:2" coordorigin="7634,2812" coordsize="2835,2">
              <v:shape id="_x0000_s1041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0E3BFF" w:rsidRDefault="0003129C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4" style="position:absolute;left:0;text-align:left;margin-left:36.85pt;margin-top:-.5pt;width:21.55pt;height:21.55pt;z-index:-251660288;mso-position-horizontal-relative:page" coordorigin="737,-10" coordsize="431,431"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5" style="position:absolute;left:756;top:9;width:393;height:393" coordorigin="756,9" coordsize="393,393">
              <v:shape id="_x0000_s103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D30EA1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D30EA1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D30EA1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sentence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13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usin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 xml:space="preserve"> th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moda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l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1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verb</w:t>
      </w:r>
      <w:r w:rsidR="00D30EA1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: 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8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mus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t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11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/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1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mustn’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t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35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/</w:t>
      </w:r>
      <w:r w:rsidR="00D30EA1">
        <w:rPr>
          <w:rFonts w:ascii="Times New Roman" w:eastAsia="Times New Roman" w:hAnsi="Times New Roman" w:cs="Times New Roman"/>
          <w:b/>
          <w:bCs/>
          <w:color w:val="5C5B5B"/>
          <w:spacing w:val="-1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hav</w:t>
      </w:r>
      <w:r w:rsidR="00D30EA1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e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16"/>
          <w:w w:val="123"/>
          <w:sz w:val="26"/>
          <w:szCs w:val="26"/>
        </w:rPr>
        <w:t xml:space="preserve"> </w:t>
      </w:r>
      <w:r w:rsidR="00D30EA1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to</w:t>
      </w:r>
      <w:r w:rsidR="00D30EA1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0E3BFF" w:rsidRDefault="000E3BFF">
      <w:pPr>
        <w:spacing w:before="7" w:after="0" w:line="190" w:lineRule="exact"/>
        <w:rPr>
          <w:sz w:val="19"/>
          <w:szCs w:val="19"/>
        </w:rPr>
      </w:pPr>
    </w:p>
    <w:p w:rsidR="000E3BFF" w:rsidRDefault="00D30EA1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wait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line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everyone.</w:t>
      </w:r>
    </w:p>
    <w:p w:rsidR="000E3BFF" w:rsidRDefault="000E3BFF">
      <w:pPr>
        <w:spacing w:before="7" w:after="0" w:line="110" w:lineRule="exact"/>
        <w:rPr>
          <w:sz w:val="11"/>
          <w:szCs w:val="11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2" style="position:absolute;left:0;text-align:left;margin-left:85.05pt;margin-top:-14.45pt;width:447.85pt;height:.1pt;z-index:-251659264;mso-position-horizontal-relative:page" coordorigin="1701,-289" coordsize="8957,2">
            <v:shape id="_x0000_s1033" style="position:absolute;left:1701;top:-289;width:8957;height:2" coordorigin="1701,-289" coordsize="8957,0" path="m1701,-289r8957,e" filled="f" strokecolor="#2a2a29" strokeweight=".25pt">
              <v:path arrowok="t"/>
            </v:shape>
            <w10:wrap anchorx="page"/>
          </v:group>
        </w:pict>
      </w:r>
      <w:r w:rsidR="00D30EA1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D30EA1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D30EA1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 w:rsidR="00D30EA1"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take</w:t>
      </w:r>
      <w:r w:rsidR="00D30EA1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pictures</w:t>
      </w:r>
      <w:r w:rsidR="00D30EA1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D30EA1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D30EA1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museum.</w:t>
      </w:r>
    </w:p>
    <w:p w:rsidR="000E3BFF" w:rsidRDefault="000E3BFF">
      <w:pPr>
        <w:spacing w:before="7" w:after="0" w:line="110" w:lineRule="exact"/>
        <w:rPr>
          <w:sz w:val="11"/>
          <w:szCs w:val="11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0" style="position:absolute;left:0;text-align:left;margin-left:85.05pt;margin-top:-14.45pt;width:447.85pt;height:.1pt;z-index:-251658240;mso-position-horizontal-relative:page" coordorigin="1701,-289" coordsize="8957,2">
            <v:shape id="_x0000_s1031" style="position:absolute;left:1701;top:-289;width:8957;height:2" coordorigin="1701,-289" coordsize="8957,0" path="m1701,-289r8957,e" filled="f" strokecolor="#2a2a29" strokeweight=".25pt">
              <v:path arrowok="t"/>
            </v:shape>
            <w10:wrap anchorx="page"/>
          </v:group>
        </w:pict>
      </w:r>
      <w:r w:rsidR="00D30EA1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D30EA1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D30EA1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 w:rsidR="00D30EA1"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stay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until</w:t>
      </w:r>
      <w:r w:rsidR="00D30EA1">
        <w:rPr>
          <w:rFonts w:ascii="Arial" w:eastAsia="Arial" w:hAnsi="Arial" w:cs="Arial"/>
          <w:color w:val="2A2A29"/>
          <w:spacing w:val="26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D30EA1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end</w:t>
      </w:r>
      <w:r w:rsidR="00D30EA1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D30EA1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D30EA1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race?</w:t>
      </w:r>
    </w:p>
    <w:p w:rsidR="000E3BFF" w:rsidRDefault="000E3BFF">
      <w:pPr>
        <w:spacing w:before="7" w:after="0" w:line="110" w:lineRule="exact"/>
        <w:rPr>
          <w:sz w:val="11"/>
          <w:szCs w:val="11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spacing w:before="25" w:after="0" w:line="275" w:lineRule="exact"/>
        <w:ind w:left="684" w:right="-20"/>
        <w:rPr>
          <w:rFonts w:ascii="Arial" w:eastAsia="Arial" w:hAnsi="Arial" w:cs="Arial"/>
          <w:color w:val="2A2A29"/>
          <w:position w:val="-1"/>
          <w:sz w:val="24"/>
          <w:szCs w:val="24"/>
        </w:rPr>
      </w:pPr>
      <w:r>
        <w:pict>
          <v:group id="_x0000_s1028" style="position:absolute;left:0;text-align:left;margin-left:85.05pt;margin-top:-14.45pt;width:447.85pt;height:.1pt;z-index:-251657216;mso-position-horizontal-relative:page" coordorigin="1701,-289" coordsize="8957,2">
            <v:shape id="_x0000_s1029" style="position:absolute;left:1701;top:-289;width:8957;height:2" coordorigin="1701,-289" coordsize="8957,0" path="m1701,-289r8957,e" filled="f" strokecolor="#2a2a29" strokeweight=".25pt">
              <v:path arrowok="t"/>
            </v:shape>
            <w10:wrap anchorx="page"/>
          </v:group>
        </w:pict>
      </w:r>
      <w:r w:rsidR="00D30EA1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D30EA1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D30EA1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 w:rsidR="00D30EA1"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talk</w:t>
      </w:r>
      <w:r w:rsidR="00D30EA1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D30EA1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during</w:t>
      </w:r>
      <w:r w:rsidR="00D30EA1"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your teacher</w:t>
      </w:r>
      <w:r w:rsidR="00D30EA1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 w:rsidR="00D30EA1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D30EA1">
        <w:rPr>
          <w:rFonts w:ascii="Arial" w:eastAsia="Arial" w:hAnsi="Arial" w:cs="Arial"/>
          <w:color w:val="2A2A29"/>
          <w:position w:val="-1"/>
          <w:sz w:val="24"/>
          <w:szCs w:val="24"/>
        </w:rPr>
        <w:t>presentation.</w:t>
      </w:r>
    </w:p>
    <w:p w:rsidR="00000F1E" w:rsidRDefault="00000F1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</w:p>
    <w:p w:rsidR="000E3BFF" w:rsidRDefault="000E3BFF">
      <w:pPr>
        <w:spacing w:before="1" w:after="0" w:line="130" w:lineRule="exact"/>
        <w:rPr>
          <w:sz w:val="13"/>
          <w:szCs w:val="13"/>
        </w:rPr>
      </w:pPr>
      <w:bookmarkStart w:id="0" w:name="_GoBack"/>
      <w:bookmarkEnd w:id="0"/>
    </w:p>
    <w:p w:rsidR="000E3BFF" w:rsidRDefault="000E3BFF">
      <w:pPr>
        <w:spacing w:after="0" w:line="200" w:lineRule="exact"/>
        <w:rPr>
          <w:sz w:val="20"/>
          <w:szCs w:val="20"/>
        </w:rPr>
      </w:pPr>
    </w:p>
    <w:p w:rsidR="000E3BFF" w:rsidRDefault="0003129C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85.05pt;margin-top:-15.15pt;width:447.85pt;height:.1pt;z-index:-251656192;mso-position-horizontal-relative:page" coordorigin="1701,-303" coordsize="8957,2">
            <v:shape id="_x0000_s1027" style="position:absolute;left:1701;top:-303;width:8957;height:2" coordorigin="1701,-303" coordsize="8957,0" path="m1701,-303r8957,e" filled="f" strokecolor="#2a2a29" strokeweight=".25pt">
              <v:path arrowok="t"/>
            </v:shape>
            <w10:wrap anchorx="page"/>
          </v:group>
        </w:pict>
      </w:r>
    </w:p>
    <w:sectPr w:rsidR="000E3BFF" w:rsidSect="00000F1E">
      <w:type w:val="continuous"/>
      <w:pgSz w:w="12080" w:h="16840"/>
      <w:pgMar w:top="940" w:right="1320" w:bottom="142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29C" w:rsidRDefault="0003129C" w:rsidP="00000F1E">
      <w:pPr>
        <w:spacing w:after="0" w:line="240" w:lineRule="auto"/>
      </w:pPr>
      <w:r>
        <w:separator/>
      </w:r>
    </w:p>
  </w:endnote>
  <w:endnote w:type="continuationSeparator" w:id="0">
    <w:p w:rsidR="0003129C" w:rsidRDefault="0003129C" w:rsidP="0000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20000287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F1E" w:rsidRDefault="00000F1E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29C" w:rsidRDefault="0003129C" w:rsidP="00000F1E">
      <w:pPr>
        <w:spacing w:after="0" w:line="240" w:lineRule="auto"/>
      </w:pPr>
      <w:r>
        <w:separator/>
      </w:r>
    </w:p>
  </w:footnote>
  <w:footnote w:type="continuationSeparator" w:id="0">
    <w:p w:rsidR="0003129C" w:rsidRDefault="0003129C" w:rsidP="00000F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BFF"/>
    <w:rsid w:val="00000F1E"/>
    <w:rsid w:val="0003129C"/>
    <w:rsid w:val="0003404A"/>
    <w:rsid w:val="000E3BFF"/>
    <w:rsid w:val="001930F5"/>
    <w:rsid w:val="005B3244"/>
    <w:rsid w:val="00783A89"/>
    <w:rsid w:val="00D30EA1"/>
    <w:rsid w:val="00F0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1"/>
    <o:shapelayout v:ext="edit">
      <o:idmap v:ext="edit" data="1"/>
    </o:shapelayout>
  </w:shapeDefaults>
  <w:decimalSymbol w:val=","/>
  <w:listSeparator w:val=";"/>
  <w14:docId w14:val="02A14B2D"/>
  <w15:docId w15:val="{B08C76B2-ADB4-4653-8FFD-CB1006BF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00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0F1E"/>
  </w:style>
  <w:style w:type="paragraph" w:styleId="Rodap">
    <w:name w:val="footer"/>
    <w:basedOn w:val="Normal"/>
    <w:link w:val="RodapCarter"/>
    <w:uiPriority w:val="99"/>
    <w:unhideWhenUsed/>
    <w:rsid w:val="00000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00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7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EB5145-7E3E-4BA7-B145-3E8CD111093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18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5</cp:revision>
  <cp:lastPrinted>2019-03-14T16:07:00Z</cp:lastPrinted>
  <dcterms:created xsi:type="dcterms:W3CDTF">2014-07-07T08:58:00Z</dcterms:created>
  <dcterms:modified xsi:type="dcterms:W3CDTF">2019-03-14T16:24:00Z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