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591813" w:rsidP="00A27420">
      <w:pPr>
        <w:spacing w:before="6" w:after="0" w:line="220" w:lineRule="exact"/>
        <w:ind w:left="851"/>
      </w:pPr>
    </w:p>
    <w:p w:rsidR="00591813" w:rsidRDefault="00BE0036" w:rsidP="00A27420">
      <w:pPr>
        <w:tabs>
          <w:tab w:val="left" w:pos="2660"/>
        </w:tabs>
        <w:spacing w:after="0" w:line="240" w:lineRule="auto"/>
        <w:ind w:right="-993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5"/>
          <w:w w:val="73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orksheet</w:t>
      </w:r>
      <w:r w:rsidR="00A27420">
        <w:rPr>
          <w:rFonts w:ascii="Arial" w:eastAsia="Arial" w:hAnsi="Arial" w:cs="Arial"/>
          <w:color w:val="2A2A29"/>
          <w:spacing w:val="28"/>
          <w:w w:val="73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19</w:t>
      </w:r>
    </w:p>
    <w:p w:rsidR="00591813" w:rsidRDefault="00BE0036" w:rsidP="00A27420">
      <w:pPr>
        <w:spacing w:before="61" w:after="0" w:line="240" w:lineRule="auto"/>
        <w:ind w:right="-20"/>
        <w:rPr>
          <w:rFonts w:ascii="Arial" w:eastAsia="Arial" w:hAnsi="Arial" w:cs="Arial"/>
          <w:b/>
          <w:color w:val="2A2A29"/>
          <w:w w:val="79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551E36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551E36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551E36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551E36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551E36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551E36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591813" w:rsidRDefault="00591813" w:rsidP="00B24031">
      <w:pPr>
        <w:spacing w:after="0" w:line="200" w:lineRule="exact"/>
        <w:rPr>
          <w:rFonts w:ascii="Arial" w:eastAsia="Arial" w:hAnsi="Arial" w:cs="Arial"/>
          <w:sz w:val="12"/>
          <w:szCs w:val="19"/>
        </w:rPr>
      </w:pPr>
    </w:p>
    <w:p w:rsidR="00B24031" w:rsidRDefault="00B24031" w:rsidP="00B24031">
      <w:pPr>
        <w:spacing w:after="0" w:line="200" w:lineRule="exact"/>
        <w:rPr>
          <w:rFonts w:ascii="Arial" w:eastAsia="Arial" w:hAnsi="Arial" w:cs="Arial"/>
          <w:sz w:val="12"/>
          <w:szCs w:val="19"/>
        </w:rPr>
      </w:pPr>
    </w:p>
    <w:p w:rsidR="00B24031" w:rsidRDefault="00B24031" w:rsidP="00B24031">
      <w:pPr>
        <w:spacing w:after="0" w:line="200" w:lineRule="exact"/>
        <w:rPr>
          <w:sz w:val="20"/>
          <w:szCs w:val="20"/>
        </w:rPr>
      </w:pPr>
    </w:p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BE0036" w:rsidP="00A27420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6"/>
          <w:w w:val="77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7"/>
          <w:sz w:val="36"/>
          <w:szCs w:val="36"/>
        </w:rPr>
        <w:t>uture</w:t>
      </w:r>
      <w:r>
        <w:rPr>
          <w:rFonts w:ascii="Arial" w:eastAsia="Arial" w:hAnsi="Arial" w:cs="Arial"/>
          <w:color w:val="2A2A29"/>
          <w:spacing w:val="15"/>
          <w:w w:val="77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7"/>
          <w:sz w:val="36"/>
          <w:szCs w:val="36"/>
        </w:rPr>
        <w:t>tense</w:t>
      </w:r>
      <w:r>
        <w:rPr>
          <w:rFonts w:ascii="Arial" w:eastAsia="Arial" w:hAnsi="Arial" w:cs="Arial"/>
          <w:color w:val="2A2A29"/>
          <w:spacing w:val="-9"/>
          <w:w w:val="77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91"/>
          <w:sz w:val="36"/>
          <w:szCs w:val="36"/>
        </w:rPr>
        <w:t>(will/</w:t>
      </w:r>
      <w:r>
        <w:rPr>
          <w:rFonts w:ascii="Arial" w:eastAsia="Arial" w:hAnsi="Arial" w:cs="Arial"/>
          <w:color w:val="2A2A29"/>
          <w:spacing w:val="-7"/>
          <w:w w:val="91"/>
          <w:sz w:val="36"/>
          <w:szCs w:val="36"/>
        </w:rPr>
        <w:t>w</w:t>
      </w:r>
      <w:r>
        <w:rPr>
          <w:rFonts w:ascii="Arial" w:eastAsia="Arial" w:hAnsi="Arial" w:cs="Arial"/>
          <w:color w:val="2A2A29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2A2A29"/>
          <w:spacing w:val="-12"/>
          <w:w w:val="71"/>
          <w:sz w:val="36"/>
          <w:szCs w:val="36"/>
        </w:rPr>
        <w:t>n</w:t>
      </w:r>
      <w:r>
        <w:rPr>
          <w:rFonts w:ascii="Arial" w:eastAsia="Arial" w:hAnsi="Arial" w:cs="Arial"/>
          <w:color w:val="2A2A29"/>
          <w:spacing w:val="-7"/>
          <w:w w:val="108"/>
          <w:sz w:val="36"/>
          <w:szCs w:val="36"/>
        </w:rPr>
        <w:t>’</w:t>
      </w:r>
      <w:r>
        <w:rPr>
          <w:rFonts w:ascii="Arial" w:eastAsia="Arial" w:hAnsi="Arial" w:cs="Arial"/>
          <w:color w:val="2A2A29"/>
          <w:w w:val="104"/>
          <w:sz w:val="36"/>
          <w:szCs w:val="36"/>
        </w:rPr>
        <w:t>t)</w:t>
      </w:r>
    </w:p>
    <w:p w:rsidR="00591813" w:rsidRDefault="00591813" w:rsidP="00A27420">
      <w:pPr>
        <w:spacing w:after="0"/>
        <w:ind w:left="851"/>
        <w:sectPr w:rsidR="00591813" w:rsidSect="00A27420">
          <w:type w:val="continuous"/>
          <w:pgSz w:w="12080" w:h="16840"/>
          <w:pgMar w:top="320" w:right="620" w:bottom="280" w:left="1300" w:header="720" w:footer="720" w:gutter="0"/>
          <w:cols w:num="2" w:space="154" w:equalWidth="0">
            <w:col w:w="3118" w:space="3234"/>
            <w:col w:w="3808"/>
          </w:cols>
        </w:sectPr>
      </w:pPr>
    </w:p>
    <w:p w:rsidR="00591813" w:rsidRDefault="00A27420" w:rsidP="00A27420">
      <w:pPr>
        <w:spacing w:before="3" w:after="0" w:line="150" w:lineRule="exact"/>
        <w:ind w:left="851"/>
        <w:rPr>
          <w:sz w:val="15"/>
          <w:szCs w:val="15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2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29" name="Group 152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30" name="Freeform 153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50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32" name="Freeform 151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4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34" name="Freeform 14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46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36" name="Freeform 147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44"/>
                        <wpg:cNvGrpSpPr>
                          <a:grpSpLocks/>
                        </wpg:cNvGrpSpPr>
                        <wpg:grpSpPr bwMode="auto">
                          <a:xfrm>
                            <a:off x="7340" y="1211"/>
                            <a:ext cx="3732" cy="754"/>
                            <a:chOff x="7340" y="1211"/>
                            <a:chExt cx="3732" cy="754"/>
                          </a:xfrm>
                        </wpg:grpSpPr>
                        <wps:wsp>
                          <wps:cNvPr id="38" name="Freeform 145"/>
                          <wps:cNvSpPr>
                            <a:spLocks/>
                          </wps:cNvSpPr>
                          <wps:spPr bwMode="auto">
                            <a:xfrm>
                              <a:off x="7340" y="1211"/>
                              <a:ext cx="3732" cy="754"/>
                            </a:xfrm>
                            <a:custGeom>
                              <a:avLst/>
                              <a:gdLst>
                                <a:gd name="T0" fmla="+- 0 7453 7340"/>
                                <a:gd name="T1" fmla="*/ T0 w 3732"/>
                                <a:gd name="T2" fmla="+- 0 1211 1211"/>
                                <a:gd name="T3" fmla="*/ 1211 h 754"/>
                                <a:gd name="T4" fmla="+- 0 7387 7340"/>
                                <a:gd name="T5" fmla="*/ T4 w 3732"/>
                                <a:gd name="T6" fmla="+- 0 1212 1211"/>
                                <a:gd name="T7" fmla="*/ 1212 h 754"/>
                                <a:gd name="T8" fmla="+- 0 7341 7340"/>
                                <a:gd name="T9" fmla="*/ T8 w 3732"/>
                                <a:gd name="T10" fmla="+- 0 1258 1211"/>
                                <a:gd name="T11" fmla="*/ 1258 h 754"/>
                                <a:gd name="T12" fmla="+- 0 7340 7340"/>
                                <a:gd name="T13" fmla="*/ T12 w 3732"/>
                                <a:gd name="T14" fmla="+- 0 1323 1211"/>
                                <a:gd name="T15" fmla="*/ 1323 h 754"/>
                                <a:gd name="T16" fmla="+- 0 7340 7340"/>
                                <a:gd name="T17" fmla="*/ T16 w 3732"/>
                                <a:gd name="T18" fmla="+- 0 1852 1211"/>
                                <a:gd name="T19" fmla="*/ 1852 h 754"/>
                                <a:gd name="T20" fmla="+- 0 7341 7340"/>
                                <a:gd name="T21" fmla="*/ T20 w 3732"/>
                                <a:gd name="T22" fmla="+- 0 1916 1211"/>
                                <a:gd name="T23" fmla="*/ 1916 h 754"/>
                                <a:gd name="T24" fmla="+- 0 7387 7340"/>
                                <a:gd name="T25" fmla="*/ T24 w 3732"/>
                                <a:gd name="T26" fmla="+- 0 1962 1211"/>
                                <a:gd name="T27" fmla="*/ 1962 h 754"/>
                                <a:gd name="T28" fmla="+- 0 10958 7340"/>
                                <a:gd name="T29" fmla="*/ T28 w 3732"/>
                                <a:gd name="T30" fmla="+- 0 1964 1211"/>
                                <a:gd name="T31" fmla="*/ 1964 h 754"/>
                                <a:gd name="T32" fmla="+- 0 10996 7340"/>
                                <a:gd name="T33" fmla="*/ T32 w 3732"/>
                                <a:gd name="T34" fmla="+- 0 1964 1211"/>
                                <a:gd name="T35" fmla="*/ 1964 h 754"/>
                                <a:gd name="T36" fmla="+- 0 11057 7340"/>
                                <a:gd name="T37" fmla="*/ T36 w 3732"/>
                                <a:gd name="T38" fmla="+- 0 1950 1211"/>
                                <a:gd name="T39" fmla="*/ 1950 h 754"/>
                                <a:gd name="T40" fmla="+- 0 11071 7340"/>
                                <a:gd name="T41" fmla="*/ T40 w 3732"/>
                                <a:gd name="T42" fmla="+- 0 1889 1211"/>
                                <a:gd name="T43" fmla="*/ 1889 h 754"/>
                                <a:gd name="T44" fmla="+- 0 11072 7340"/>
                                <a:gd name="T45" fmla="*/ T44 w 3732"/>
                                <a:gd name="T46" fmla="+- 0 1852 1211"/>
                                <a:gd name="T47" fmla="*/ 1852 h 754"/>
                                <a:gd name="T48" fmla="+- 0 11072 7340"/>
                                <a:gd name="T49" fmla="*/ T48 w 3732"/>
                                <a:gd name="T50" fmla="+- 0 1323 1211"/>
                                <a:gd name="T51" fmla="*/ 1323 h 754"/>
                                <a:gd name="T52" fmla="+- 0 11070 7340"/>
                                <a:gd name="T53" fmla="*/ T52 w 3732"/>
                                <a:gd name="T54" fmla="+- 0 1258 1211"/>
                                <a:gd name="T55" fmla="*/ 1258 h 754"/>
                                <a:gd name="T56" fmla="+- 0 11024 7340"/>
                                <a:gd name="T57" fmla="*/ T56 w 3732"/>
                                <a:gd name="T58" fmla="+- 0 1212 1211"/>
                                <a:gd name="T59" fmla="*/ 1212 h 754"/>
                                <a:gd name="T60" fmla="+- 0 7453 7340"/>
                                <a:gd name="T61" fmla="*/ T60 w 3732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732" h="754">
                                  <a:moveTo>
                                    <a:pt x="113" y="0"/>
                                  </a:moveTo>
                                  <a:lnTo>
                                    <a:pt x="47" y="1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1" y="705"/>
                                  </a:lnTo>
                                  <a:lnTo>
                                    <a:pt x="47" y="751"/>
                                  </a:lnTo>
                                  <a:lnTo>
                                    <a:pt x="3618" y="753"/>
                                  </a:lnTo>
                                  <a:lnTo>
                                    <a:pt x="3656" y="753"/>
                                  </a:lnTo>
                                  <a:lnTo>
                                    <a:pt x="3717" y="739"/>
                                  </a:lnTo>
                                  <a:lnTo>
                                    <a:pt x="3731" y="678"/>
                                  </a:lnTo>
                                  <a:lnTo>
                                    <a:pt x="3732" y="641"/>
                                  </a:lnTo>
                                  <a:lnTo>
                                    <a:pt x="3732" y="112"/>
                                  </a:lnTo>
                                  <a:lnTo>
                                    <a:pt x="3730" y="47"/>
                                  </a:lnTo>
                                  <a:lnTo>
                                    <a:pt x="3684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42"/>
                        <wpg:cNvGrpSpPr>
                          <a:grpSpLocks/>
                        </wpg:cNvGrpSpPr>
                        <wpg:grpSpPr bwMode="auto">
                          <a:xfrm>
                            <a:off x="7340" y="1211"/>
                            <a:ext cx="3732" cy="754"/>
                            <a:chOff x="7340" y="1211"/>
                            <a:chExt cx="3732" cy="754"/>
                          </a:xfrm>
                        </wpg:grpSpPr>
                        <wps:wsp>
                          <wps:cNvPr id="40" name="Freeform 143"/>
                          <wps:cNvSpPr>
                            <a:spLocks/>
                          </wps:cNvSpPr>
                          <wps:spPr bwMode="auto">
                            <a:xfrm>
                              <a:off x="7340" y="1211"/>
                              <a:ext cx="3732" cy="754"/>
                            </a:xfrm>
                            <a:custGeom>
                              <a:avLst/>
                              <a:gdLst>
                                <a:gd name="T0" fmla="+- 0 7453 7340"/>
                                <a:gd name="T1" fmla="*/ T0 w 3732"/>
                                <a:gd name="T2" fmla="+- 0 1211 1211"/>
                                <a:gd name="T3" fmla="*/ 1211 h 754"/>
                                <a:gd name="T4" fmla="+- 0 7387 7340"/>
                                <a:gd name="T5" fmla="*/ T4 w 3732"/>
                                <a:gd name="T6" fmla="+- 0 1212 1211"/>
                                <a:gd name="T7" fmla="*/ 1212 h 754"/>
                                <a:gd name="T8" fmla="+- 0 7341 7340"/>
                                <a:gd name="T9" fmla="*/ T8 w 3732"/>
                                <a:gd name="T10" fmla="+- 0 1258 1211"/>
                                <a:gd name="T11" fmla="*/ 1258 h 754"/>
                                <a:gd name="T12" fmla="+- 0 7340 7340"/>
                                <a:gd name="T13" fmla="*/ T12 w 3732"/>
                                <a:gd name="T14" fmla="+- 0 1323 1211"/>
                                <a:gd name="T15" fmla="*/ 1323 h 754"/>
                                <a:gd name="T16" fmla="+- 0 7340 7340"/>
                                <a:gd name="T17" fmla="*/ T16 w 3732"/>
                                <a:gd name="T18" fmla="+- 0 1851 1211"/>
                                <a:gd name="T19" fmla="*/ 1851 h 754"/>
                                <a:gd name="T20" fmla="+- 0 7340 7340"/>
                                <a:gd name="T21" fmla="*/ T20 w 3732"/>
                                <a:gd name="T22" fmla="+- 0 1888 1211"/>
                                <a:gd name="T23" fmla="*/ 1888 h 754"/>
                                <a:gd name="T24" fmla="+- 0 7354 7340"/>
                                <a:gd name="T25" fmla="*/ T24 w 3732"/>
                                <a:gd name="T26" fmla="+- 0 1950 1211"/>
                                <a:gd name="T27" fmla="*/ 1950 h 754"/>
                                <a:gd name="T28" fmla="+- 0 7415 7340"/>
                                <a:gd name="T29" fmla="*/ T28 w 3732"/>
                                <a:gd name="T30" fmla="+- 0 1964 1211"/>
                                <a:gd name="T31" fmla="*/ 1964 h 754"/>
                                <a:gd name="T32" fmla="+- 0 10958 7340"/>
                                <a:gd name="T33" fmla="*/ T32 w 3732"/>
                                <a:gd name="T34" fmla="+- 0 1964 1211"/>
                                <a:gd name="T35" fmla="*/ 1964 h 754"/>
                                <a:gd name="T36" fmla="+- 0 10996 7340"/>
                                <a:gd name="T37" fmla="*/ T36 w 3732"/>
                                <a:gd name="T38" fmla="+- 0 1964 1211"/>
                                <a:gd name="T39" fmla="*/ 1964 h 754"/>
                                <a:gd name="T40" fmla="+- 0 11057 7340"/>
                                <a:gd name="T41" fmla="*/ T40 w 3732"/>
                                <a:gd name="T42" fmla="+- 0 1950 1211"/>
                                <a:gd name="T43" fmla="*/ 1950 h 754"/>
                                <a:gd name="T44" fmla="+- 0 11071 7340"/>
                                <a:gd name="T45" fmla="*/ T44 w 3732"/>
                                <a:gd name="T46" fmla="+- 0 1889 1211"/>
                                <a:gd name="T47" fmla="*/ 1889 h 754"/>
                                <a:gd name="T48" fmla="+- 0 11072 7340"/>
                                <a:gd name="T49" fmla="*/ T48 w 3732"/>
                                <a:gd name="T50" fmla="+- 0 1324 1211"/>
                                <a:gd name="T51" fmla="*/ 1324 h 754"/>
                                <a:gd name="T52" fmla="+- 0 11071 7340"/>
                                <a:gd name="T53" fmla="*/ T52 w 3732"/>
                                <a:gd name="T54" fmla="+- 0 1287 1211"/>
                                <a:gd name="T55" fmla="*/ 1287 h 754"/>
                                <a:gd name="T56" fmla="+- 0 11058 7340"/>
                                <a:gd name="T57" fmla="*/ T56 w 3732"/>
                                <a:gd name="T58" fmla="+- 0 1225 1211"/>
                                <a:gd name="T59" fmla="*/ 1225 h 754"/>
                                <a:gd name="T60" fmla="+- 0 10996 7340"/>
                                <a:gd name="T61" fmla="*/ T60 w 3732"/>
                                <a:gd name="T62" fmla="+- 0 1211 1211"/>
                                <a:gd name="T63" fmla="*/ 1211 h 754"/>
                                <a:gd name="T64" fmla="+- 0 7453 7340"/>
                                <a:gd name="T65" fmla="*/ T64 w 3732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32" h="754">
                                  <a:moveTo>
                                    <a:pt x="113" y="0"/>
                                  </a:moveTo>
                                  <a:lnTo>
                                    <a:pt x="47" y="1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5" y="753"/>
                                  </a:lnTo>
                                  <a:lnTo>
                                    <a:pt x="3618" y="753"/>
                                  </a:lnTo>
                                  <a:lnTo>
                                    <a:pt x="3656" y="753"/>
                                  </a:lnTo>
                                  <a:lnTo>
                                    <a:pt x="3717" y="739"/>
                                  </a:lnTo>
                                  <a:lnTo>
                                    <a:pt x="3731" y="678"/>
                                  </a:lnTo>
                                  <a:lnTo>
                                    <a:pt x="3732" y="113"/>
                                  </a:lnTo>
                                  <a:lnTo>
                                    <a:pt x="3731" y="76"/>
                                  </a:lnTo>
                                  <a:lnTo>
                                    <a:pt x="3718" y="14"/>
                                  </a:lnTo>
                                  <a:lnTo>
                                    <a:pt x="3656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40"/>
                        <wpg:cNvGrpSpPr>
                          <a:grpSpLocks/>
                        </wpg:cNvGrpSpPr>
                        <wpg:grpSpPr bwMode="auto">
                          <a:xfrm>
                            <a:off x="7348" y="1242"/>
                            <a:ext cx="22" cy="33"/>
                            <a:chOff x="7348" y="1242"/>
                            <a:chExt cx="22" cy="33"/>
                          </a:xfrm>
                        </wpg:grpSpPr>
                        <wps:wsp>
                          <wps:cNvPr id="42" name="Freeform 141"/>
                          <wps:cNvSpPr>
                            <a:spLocks/>
                          </wps:cNvSpPr>
                          <wps:spPr bwMode="auto">
                            <a:xfrm>
                              <a:off x="7348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7371 7348"/>
                                <a:gd name="T1" fmla="*/ T0 w 22"/>
                                <a:gd name="T2" fmla="+- 0 1242 1242"/>
                                <a:gd name="T3" fmla="*/ 1242 h 33"/>
                                <a:gd name="T4" fmla="+- 0 7358 7348"/>
                                <a:gd name="T5" fmla="*/ T4 w 22"/>
                                <a:gd name="T6" fmla="+- 0 1257 1242"/>
                                <a:gd name="T7" fmla="*/ 1257 h 33"/>
                                <a:gd name="T8" fmla="+- 0 7348 7348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3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38"/>
                        <wpg:cNvGrpSpPr>
                          <a:grpSpLocks/>
                        </wpg:cNvGrpSpPr>
                        <wpg:grpSpPr bwMode="auto">
                          <a:xfrm>
                            <a:off x="7340" y="1399"/>
                            <a:ext cx="2" cy="414"/>
                            <a:chOff x="7340" y="1399"/>
                            <a:chExt cx="2" cy="414"/>
                          </a:xfrm>
                        </wpg:grpSpPr>
                        <wps:wsp>
                          <wps:cNvPr id="44" name="Freeform 139"/>
                          <wps:cNvSpPr>
                            <a:spLocks/>
                          </wps:cNvSpPr>
                          <wps:spPr bwMode="auto">
                            <a:xfrm>
                              <a:off x="7340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36"/>
                        <wpg:cNvGrpSpPr>
                          <a:grpSpLocks/>
                        </wpg:cNvGrpSpPr>
                        <wpg:grpSpPr bwMode="auto">
                          <a:xfrm>
                            <a:off x="7371" y="1933"/>
                            <a:ext cx="33" cy="22"/>
                            <a:chOff x="7371" y="1933"/>
                            <a:chExt cx="33" cy="22"/>
                          </a:xfrm>
                        </wpg:grpSpPr>
                        <wps:wsp>
                          <wps:cNvPr id="46" name="Freeform 137"/>
                          <wps:cNvSpPr>
                            <a:spLocks/>
                          </wps:cNvSpPr>
                          <wps:spPr bwMode="auto">
                            <a:xfrm>
                              <a:off x="7371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7371 7371"/>
                                <a:gd name="T1" fmla="*/ T0 w 33"/>
                                <a:gd name="T2" fmla="+- 0 1933 1933"/>
                                <a:gd name="T3" fmla="*/ 1933 h 22"/>
                                <a:gd name="T4" fmla="+- 0 7386 7371"/>
                                <a:gd name="T5" fmla="*/ T4 w 33"/>
                                <a:gd name="T6" fmla="+- 0 1945 1933"/>
                                <a:gd name="T7" fmla="*/ 1945 h 22"/>
                                <a:gd name="T8" fmla="+- 0 7404 7371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5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34"/>
                        <wpg:cNvGrpSpPr>
                          <a:grpSpLocks/>
                        </wpg:cNvGrpSpPr>
                        <wpg:grpSpPr bwMode="auto">
                          <a:xfrm>
                            <a:off x="11040" y="1900"/>
                            <a:ext cx="22" cy="33"/>
                            <a:chOff x="11040" y="1900"/>
                            <a:chExt cx="22" cy="33"/>
                          </a:xfrm>
                        </wpg:grpSpPr>
                        <wps:wsp>
                          <wps:cNvPr id="48" name="Freeform 135"/>
                          <wps:cNvSpPr>
                            <a:spLocks/>
                          </wps:cNvSpPr>
                          <wps:spPr bwMode="auto">
                            <a:xfrm>
                              <a:off x="11040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40 11040"/>
                                <a:gd name="T1" fmla="*/ T0 w 22"/>
                                <a:gd name="T2" fmla="+- 0 1932 1900"/>
                                <a:gd name="T3" fmla="*/ 1932 h 33"/>
                                <a:gd name="T4" fmla="+- 0 11053 11040"/>
                                <a:gd name="T5" fmla="*/ T4 w 22"/>
                                <a:gd name="T6" fmla="+- 0 1918 1900"/>
                                <a:gd name="T7" fmla="*/ 1918 h 33"/>
                                <a:gd name="T8" fmla="+- 0 11063 11040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3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32"/>
                        <wpg:cNvGrpSpPr>
                          <a:grpSpLocks/>
                        </wpg:cNvGrpSpPr>
                        <wpg:grpSpPr bwMode="auto">
                          <a:xfrm>
                            <a:off x="11072" y="1362"/>
                            <a:ext cx="2" cy="414"/>
                            <a:chOff x="11072" y="1362"/>
                            <a:chExt cx="2" cy="414"/>
                          </a:xfrm>
                        </wpg:grpSpPr>
                        <wps:wsp>
                          <wps:cNvPr id="50" name="Freeform 133"/>
                          <wps:cNvSpPr>
                            <a:spLocks/>
                          </wps:cNvSpPr>
                          <wps:spPr bwMode="auto">
                            <a:xfrm>
                              <a:off x="11072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30"/>
                        <wpg:cNvGrpSpPr>
                          <a:grpSpLocks/>
                        </wpg:cNvGrpSpPr>
                        <wpg:grpSpPr bwMode="auto">
                          <a:xfrm>
                            <a:off x="11007" y="1219"/>
                            <a:ext cx="33" cy="22"/>
                            <a:chOff x="11007" y="1219"/>
                            <a:chExt cx="33" cy="22"/>
                          </a:xfrm>
                        </wpg:grpSpPr>
                        <wps:wsp>
                          <wps:cNvPr id="52" name="Freeform 131"/>
                          <wps:cNvSpPr>
                            <a:spLocks/>
                          </wps:cNvSpPr>
                          <wps:spPr bwMode="auto">
                            <a:xfrm>
                              <a:off x="11007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40 11007"/>
                                <a:gd name="T1" fmla="*/ T0 w 33"/>
                                <a:gd name="T2" fmla="+- 0 1242 1219"/>
                                <a:gd name="T3" fmla="*/ 1242 h 22"/>
                                <a:gd name="T4" fmla="+- 0 11025 11007"/>
                                <a:gd name="T5" fmla="*/ T4 w 33"/>
                                <a:gd name="T6" fmla="+- 0 1229 1219"/>
                                <a:gd name="T7" fmla="*/ 1229 h 22"/>
                                <a:gd name="T8" fmla="+- 0 11007 11007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28"/>
                        <wpg:cNvGrpSpPr>
                          <a:grpSpLocks/>
                        </wpg:cNvGrpSpPr>
                        <wpg:grpSpPr bwMode="auto">
                          <a:xfrm>
                            <a:off x="7493" y="1211"/>
                            <a:ext cx="3386" cy="2"/>
                            <a:chOff x="7493" y="1211"/>
                            <a:chExt cx="3386" cy="2"/>
                          </a:xfrm>
                        </wpg:grpSpPr>
                        <wps:wsp>
                          <wps:cNvPr id="54" name="Freeform 129"/>
                          <wps:cNvSpPr>
                            <a:spLocks/>
                          </wps:cNvSpPr>
                          <wps:spPr bwMode="auto">
                            <a:xfrm>
                              <a:off x="7493" y="1211"/>
                              <a:ext cx="3386" cy="2"/>
                            </a:xfrm>
                            <a:custGeom>
                              <a:avLst/>
                              <a:gdLst>
                                <a:gd name="T0" fmla="+- 0 10879 7493"/>
                                <a:gd name="T1" fmla="*/ T0 w 3386"/>
                                <a:gd name="T2" fmla="+- 0 7493 7493"/>
                                <a:gd name="T3" fmla="*/ T2 w 33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86">
                                  <a:moveTo>
                                    <a:pt x="3386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26"/>
                        <wpg:cNvGrpSpPr>
                          <a:grpSpLocks/>
                        </wpg:cNvGrpSpPr>
                        <wpg:grpSpPr bwMode="auto">
                          <a:xfrm>
                            <a:off x="7340" y="1304"/>
                            <a:ext cx="2" cy="40"/>
                            <a:chOff x="7340" y="1304"/>
                            <a:chExt cx="2" cy="40"/>
                          </a:xfrm>
                        </wpg:grpSpPr>
                        <wps:wsp>
                          <wps:cNvPr id="56" name="Freeform 127"/>
                          <wps:cNvSpPr>
                            <a:spLocks/>
                          </wps:cNvSpPr>
                          <wps:spPr bwMode="auto">
                            <a:xfrm>
                              <a:off x="7340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24"/>
                        <wpg:cNvGrpSpPr>
                          <a:grpSpLocks/>
                        </wpg:cNvGrpSpPr>
                        <wpg:grpSpPr bwMode="auto">
                          <a:xfrm>
                            <a:off x="11072" y="1304"/>
                            <a:ext cx="2" cy="40"/>
                            <a:chOff x="11072" y="1304"/>
                            <a:chExt cx="2" cy="40"/>
                          </a:xfrm>
                        </wpg:grpSpPr>
                        <wps:wsp>
                          <wps:cNvPr id="58" name="Freeform 125"/>
                          <wps:cNvSpPr>
                            <a:spLocks/>
                          </wps:cNvSpPr>
                          <wps:spPr bwMode="auto">
                            <a:xfrm>
                              <a:off x="11072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22"/>
                        <wpg:cNvGrpSpPr>
                          <a:grpSpLocks/>
                        </wpg:cNvGrpSpPr>
                        <wpg:grpSpPr bwMode="auto">
                          <a:xfrm>
                            <a:off x="10958" y="1191"/>
                            <a:ext cx="2" cy="40"/>
                            <a:chOff x="10958" y="1191"/>
                            <a:chExt cx="2" cy="40"/>
                          </a:xfrm>
                        </wpg:grpSpPr>
                        <wps:wsp>
                          <wps:cNvPr id="60" name="Freeform 123"/>
                          <wps:cNvSpPr>
                            <a:spLocks/>
                          </wps:cNvSpPr>
                          <wps:spPr bwMode="auto">
                            <a:xfrm>
                              <a:off x="10958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20"/>
                        <wpg:cNvGrpSpPr>
                          <a:grpSpLocks/>
                        </wpg:cNvGrpSpPr>
                        <wpg:grpSpPr bwMode="auto">
                          <a:xfrm>
                            <a:off x="7453" y="1191"/>
                            <a:ext cx="2" cy="40"/>
                            <a:chOff x="7453" y="1191"/>
                            <a:chExt cx="2" cy="40"/>
                          </a:xfrm>
                        </wpg:grpSpPr>
                        <wps:wsp>
                          <wps:cNvPr id="62" name="Freeform 121"/>
                          <wps:cNvSpPr>
                            <a:spLocks/>
                          </wps:cNvSpPr>
                          <wps:spPr bwMode="auto">
                            <a:xfrm>
                              <a:off x="7453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18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64" name="Freeform 119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16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66" name="Freeform 117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14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68" name="Freeform 115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12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70" name="Freeform 113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110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72" name="Freeform 111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08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74" name="Freeform 109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06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76" name="Freeform 107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04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78" name="Freeform 105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02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80" name="Freeform 103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00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82" name="Freeform 101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8AD1C" id="Group 99" o:spid="_x0000_s1026" style="position:absolute;margin-left:0;margin-top:0;width:603.8pt;height:841.9pt;z-index:-251663360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">
                <v:group id="Group 152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53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Y/MEA&#10;AADbAAAADwAAAGRycy9kb3ducmV2LnhtbERPy4rCMBTdC/5DuII7m46COB2jqDDoRsXHYpaX5k5b&#10;prmpSUarX28WgsvDeU/nranFlZyvLCv4SFIQxLnVFRcKzqfvwQSED8gaa8uk4E4e5rNuZ4qZtjc+&#10;0PUYChFD2GeooAyhyaT0eUkGfWIb4sj9WmcwROgKqR3eYrip5TBNx9JgxbGhxIZWJeV/x3+jgA/L&#10;Zr+7nO6PdXs2P/S5dYvxVql+r118gQjUhrf45d5oBaO4Pn6JP0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X2PzBAAAA2wAAAA8AAAAAAAAAAAAAAAAAmAIAAGRycy9kb3du&#10;cmV2LnhtbFBLBQYAAAAABAAEAPUAAACGAwAAAAA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50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51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LdUsMA&#10;AADbAAAADwAAAGRycy9kb3ducmV2LnhtbESPQWsCMRSE74L/ITzBy6JZFYusRmmFgnhptQoeH5vn&#10;ZnHzsmxSXf31plDwOMzMN8xi1dpKXKnxpWMFo2EKgjh3uuRCweHnczAD4QOyxsoxKbiTh9Wy21lg&#10;pt2Nd3Tdh0JECPsMFZgQ6kxKnxuy6IeuJo7e2TUWQ5RNIXWDtwi3lRyn6Zu0WHJcMFjT2lB+2f9a&#10;BV+pOT4sf9TbxH1PT4mmZLolpfq99n0OIlAbXuH/9kYrmIzh70v8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LdUsMAAADb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48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49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wlzMIA&#10;AADbAAAADwAAAGRycy9kb3ducmV2LnhtbESPQWsCMRCF7wX/QxjBW81aS5HVKCIoCj20qwePw2ZM&#10;FjeTJUl1/femUOjx8eZ9b95i1btW3CjExrOCybgAQVx73bBRcDpuX2cgYkLW2HomBQ+KsFoOXhZY&#10;an/nb7pVyYgM4ViiAptSV0oZa0sO49h3xNm7+OAwZRmM1AHvGe5a+VYUH9Jhw7nBYkcbS/W1+nH5&#10;jXZv7ObLR3s4VzPD4bD7fHRKjYb9eg4iUZ/+j//Se61g+g6/WzIA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fCXMwgAAANsAAAAPAAAAAAAAAAAAAAAAAJgCAABkcnMvZG93&#10;bnJldi54bWxQSwUGAAAAAAQABAD1AAAAhwMAAAAA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146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47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4yhsMA&#10;AADbAAAADwAAAGRycy9kb3ducmV2LnhtbESP0WrCQBRE3wX/YblCX0Q3bUEluooUisU+mfgBl+xN&#10;Npq9m2bXmP69Wyj4OMzMGWazG2wjeup87VjB6zwBQVw4XXOl4Jx/zlYgfEDW2DgmBb/kYbcdjzaY&#10;anfnE/VZqESEsE9RgQmhTaX0hSGLfu5a4uiVrrMYouwqqTu8R7ht5FuSLKTFmuOCwZY+DBXX7GYV&#10;WN3n5TEvD1PHy5/6EszFfQ9KvUyG/RpEoCE8w//tL63gfQF/X+IPkN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4yhsMAAADbAAAADwAAAAAAAAAAAAAAAACYAgAAZHJzL2Rv&#10;d25yZXYueG1sUEsFBgAAAAAEAAQA9QAAAIgDAAAAAA=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144" o:spid="_x0000_s1035" style="position:absolute;left:7340;top:1211;width:3732;height:754" coordorigin="7340,1211" coordsize="3732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45" o:spid="_x0000_s1036" style="position:absolute;left:7340;top:1211;width:3732;height:754;visibility:visible;mso-wrap-style:square;v-text-anchor:top" coordsize="3732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ln4cIA&#10;AADbAAAADwAAAGRycy9kb3ducmV2LnhtbERPy4rCMBTdC/MP4Q64EU0dQaVjFFEGRBeiM/jYXZo7&#10;bbW5KU2s9e/NQnB5OO/JrDGFqKlyuWUF/V4EgjixOudUwd/vT3cMwnlkjYVlUvAgB7PpR2uCsbZ3&#10;3lG996kIIexiVJB5X8ZSuiQjg65nS+LA/dvKoA+wSqWu8B7CTSG/omgoDeYcGjIsaZFRct3fjIJ8&#10;eT7Vp8NQrrcuuYwkjo6d8Uap9mcz/wbhqfFv8cu90goGYWz4En6An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WfhwgAAANsAAAAPAAAAAAAAAAAAAAAAAJgCAABkcnMvZG93&#10;bnJldi54bWxQSwUGAAAAAAQABAD1AAAAhwMAAAAA&#10;" path="m113,l47,1,1,47,,112,,641r1,64l47,751r3571,2l3656,753r61,-14l3731,678r1,-37l3732,112r-2,-65l3684,1,113,e" stroked="f">
                    <v:path arrowok="t" o:connecttype="custom" o:connectlocs="113,1211;47,1212;1,1258;0,1323;0,1852;1,1916;47,1962;3618,1964;3656,1964;3717,1950;3731,1889;3732,1852;3732,1323;3730,1258;3684,1212;113,1211" o:connectangles="0,0,0,0,0,0,0,0,0,0,0,0,0,0,0,0"/>
                  </v:shape>
                </v:group>
                <v:group id="Group 142" o:spid="_x0000_s1037" style="position:absolute;left:7340;top:1211;width:3732;height:754" coordorigin="7340,1211" coordsize="3732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43" o:spid="_x0000_s1038" style="position:absolute;left:7340;top:1211;width:3732;height:754;visibility:visible;mso-wrap-style:square;v-text-anchor:top" coordsize="3732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cj778A&#10;AADbAAAADwAAAGRycy9kb3ducmV2LnhtbERPy4rCMBTdC/5DuAPuNPU50mkqIoguRNAZZn2nubZl&#10;mpvSRI1/bxaCy8N5Z6tgGnGjztWWFYxHCQjiwuqaSwU/39vhEoTzyBoby6TgQQ5Web+XYartnU90&#10;O/tSxBB2KSqovG9TKV1RkUE3si1x5C62M+gj7EqpO7zHcNPISZIspMGaY0OFLW0qKv7PV6Pgs/wr&#10;puH3GHi5myfy0rjddnxQavAR1l8gPAX/Fr/ce61gFtfHL/EHyP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tyPvvwAAANsAAAAPAAAAAAAAAAAAAAAAAJgCAABkcnMvZG93bnJl&#10;di54bWxQSwUGAAAAAAQABAD1AAAAhAMAAAAA&#10;" path="m113,l47,1,1,47,,112,,640r,37l14,739r61,14l3618,753r38,l3717,739r14,-61l3732,113r-1,-37l3718,14,3656,,113,xe" filled="f" strokecolor="#b3b3b3" strokeweight="2pt">
                    <v:path arrowok="t" o:connecttype="custom" o:connectlocs="113,1211;47,1212;1,1258;0,1323;0,1851;0,1888;14,1950;75,1964;3618,1964;3656,1964;3717,1950;3731,1889;3732,1324;3731,1287;3718,1225;3656,1211;113,1211" o:connectangles="0,0,0,0,0,0,0,0,0,0,0,0,0,0,0,0,0"/>
                  </v:shape>
                </v:group>
                <v:group id="Group 140" o:spid="_x0000_s1039" style="position:absolute;left:7348;top:1242;width:22;height:33" coordorigin="7348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41" o:spid="_x0000_s1040" style="position:absolute;left:7348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vgjcIA&#10;AADbAAAADwAAAGRycy9kb3ducmV2LnhtbESPX2vCMBTF3wd+h3CFvc1UkSLVKOIYCHsY60RfL821&#10;KTY3JYlt/fZmMNjj4fz5cTa70baiJx8axwrmswwEceV0w7WC08/H2wpEiMgaW8ek4EEBdtvJywYL&#10;7Qb+pr6MtUgjHApUYGLsCilDZchimLmOOHlX5y3GJH0ttcchjdtWLrIslxYbTgSDHR0MVbfybhPX&#10;nU3vl2PeXfLhvfw6rPj8WSn1Oh33axCRxvgf/msftYLlAn6/pB8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+CNwgAAANsAAAAPAAAAAAAAAAAAAAAAAJgCAABkcnMvZG93&#10;bnJldi54bWxQSwUGAAAAAAQABAD1AAAAhwMAAAAA&#10;" path="m23,l10,15,,33e" filled="f" strokecolor="white" strokeweight="2pt">
                    <v:stroke dashstyle="dash"/>
                    <v:path arrowok="t" o:connecttype="custom" o:connectlocs="23,1242;10,1257;0,1275" o:connectangles="0,0,0"/>
                  </v:shape>
                </v:group>
                <v:group id="Group 138" o:spid="_x0000_s1041" style="position:absolute;left:7340;top:1399;width:2;height:414" coordorigin="7340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139" o:spid="_x0000_s1042" style="position:absolute;left:7340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e+cIA&#10;AADbAAAADwAAAGRycy9kb3ducmV2LnhtbESPQYvCMBSE7wv+h/AEb2u6Kot0jbIoQi8etqvg8dG8&#10;bYPNS0lirf/eLAgeh5n5hlltBtuKnnwwjhV8TDMQxJXThmsFx9/9+xJEiMgaW8ek4E4BNuvR2wpz&#10;7W78Q30Za5EgHHJU0MTY5VKGqiGLYeo64uT9OW8xJulrqT3eEty2cpZln9Ki4bTQYEfbhqpLebUK&#10;zn42lOXltGN56OfyikYXhVFqMh6+v0BEGuIr/GwXWsFiAf9f0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5F75wgAAANsAAAAPAAAAAAAAAAAAAAAAAJgCAABkcnMvZG93&#10;bnJldi54bWxQSwUGAAAAAAQABAD1AAAAhwMAAAAA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36" o:spid="_x0000_s1043" style="position:absolute;left:7371;top:1933;width:33;height:22" coordorigin="7371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37" o:spid="_x0000_s1044" style="position:absolute;left:7371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SDeMMA&#10;AADbAAAADwAAAGRycy9kb3ducmV2LnhtbESP0YrCMBRE34X9h3AX9kXWVFFZqlEWQVxUBKsfcGmu&#10;bdjmpjSx1r83guDjMDNnmPmys5VoqfHGsYLhIAFBnDttuFBwPq2/f0D4gKyxckwK7uRhufjozTHV&#10;7sZHarNQiAhhn6KCMoQ6ldLnJVn0A1cTR+/iGoshyqaQusFbhNtKjpJkKi0ajgsl1rQqKf/PrlbB&#10;YXy+790k2/RHxph2sztuk7xT6uuz+52BCNSFd/jV/tMKxl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SDeMMAAADbAAAADwAAAAAAAAAAAAAAAACYAgAAZHJzL2Rv&#10;d25yZXYueG1sUEsFBgAAAAAEAAQA9QAAAIgDAAAAAA==&#10;" path="m,l15,12,33,22e" filled="f" strokecolor="white" strokeweight="2pt">
                    <v:stroke dashstyle="dash"/>
                    <v:path arrowok="t" o:connecttype="custom" o:connectlocs="0,1933;15,1945;33,1955" o:connectangles="0,0,0"/>
                  </v:shape>
                </v:group>
                <v:group id="Group 134" o:spid="_x0000_s1045" style="position:absolute;left:11040;top:1900;width:22;height:33" coordorigin="11040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35" o:spid="_x0000_s1046" style="position:absolute;left:11040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PXZ8AA&#10;AADbAAAADwAAAGRycy9kb3ducmV2LnhtbERPTUvDQBC9C/0PyxS82U2lhBK7LaWlIHgQY6nXITtm&#10;g9nZsLsm8d87B8Hj433vDrPv1UgxdYENrFcFKOIm2I5bA9f3y8MWVMrIFvvAZOCHEhz2i7sdVjZM&#10;/EZjnVslIZwqNOByHiqtU+PIY1qFgVi4zxA9ZoGx1TbiJOG+149FUWqPHUuDw4FOjpqv+ttLb7i5&#10;MW7mcvgop3P9etry7aUx5n45H59AZZrzv/jP/WwNbGSsfJEfo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ePXZ8AAAADbAAAADwAAAAAAAAAAAAAAAACYAgAAZHJzL2Rvd25y&#10;ZXYueG1sUEsFBgAAAAAEAAQA9QAAAIUDAAAAAA==&#10;" path="m,32l13,18,23,e" filled="f" strokecolor="white" strokeweight="2pt">
                    <v:stroke dashstyle="dash"/>
                    <v:path arrowok="t" o:connecttype="custom" o:connectlocs="0,1932;13,1918;23,1900" o:connectangles="0,0,0"/>
                  </v:shape>
                </v:group>
                <v:group id="Group 132" o:spid="_x0000_s1047" style="position:absolute;left:11072;top:1362;width:2;height:414" coordorigin="11072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33" o:spid="_x0000_s1048" style="position:absolute;left:11072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bOJ74A&#10;AADbAAAADwAAAGRycy9kb3ducmV2LnhtbERPTYvCMBC9L/gfwgje1lSXFalGEWWhlz1sVfA4NGMb&#10;bCYlibX++81B8Ph43+vtYFvRkw/GsYLZNANBXDltuFZwOv58LkGEiKyxdUwKnhRguxl9rDHX7sF/&#10;1JexFimEQ44Kmhi7XMpQNWQxTF1HnLir8xZjgr6W2uMjhdtWzrNsIS0aTg0NdrRvqLqVd6vg4udD&#10;Wd7OB5a//Ze8o9FFYZSajIfdCkSkIb7FL3ehFXyn9elL+gFy8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oGzie+AAAA2wAAAA8AAAAAAAAAAAAAAAAAmAIAAGRycy9kb3ducmV2&#10;LnhtbFBLBQYAAAAABAAEAPUAAACDAwAAAAA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30" o:spid="_x0000_s1049" style="position:absolute;left:11007;top:1219;width:33;height:22" coordorigin="11007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31" o:spid="_x0000_s1050" style="position:absolute;left:11007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TpsQA&#10;AADbAAAADwAAAGRycy9kb3ducmV2LnhtbESP0WrCQBRE3wv+w3IFX0rdNFQpaTYiBVFsEYx+wCV7&#10;myxm74bsGuPfu4VCH4eZOcPkq9G2YqDeG8cKXucJCOLKacO1gvNp8/IOwgdkja1jUnAnD6ti8pRj&#10;pt2NjzSUoRYRwj5DBU0IXSalrxqy6OeuI47ej+sthij7WuoebxFuW5kmyVJaNBwXGuzos6HqUl6t&#10;gsPb+f7tFuX2OTXGDNuv4z6pRqVm03H9ASLQGP7Df+2dVrBI4fdL/AGy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mE6bEAAAA2wAAAA8AAAAAAAAAAAAAAAAAmAIAAGRycy9k&#10;b3ducmV2LnhtbFBLBQYAAAAABAAEAPUAAACJAwAAAAA=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128" o:spid="_x0000_s1051" style="position:absolute;left:7493;top:1211;width:3386;height:2" coordorigin="7493,1211" coordsize="338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29" o:spid="_x0000_s1052" style="position:absolute;left:7493;top:1211;width:3386;height:2;visibility:visible;mso-wrap-style:square;v-text-anchor:top" coordsize="33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g2q8UA&#10;AADbAAAADwAAAGRycy9kb3ducmV2LnhtbESPQWvCQBCF7wX/wzKCt7pR2lJSV9FQiadArZQeh+yY&#10;RLOzS3ZN4r/vFgo9Pt68781bbUbTip4631hWsJgnIIhLqxuuFJw+94+vIHxA1thaJgV38rBZTx5W&#10;mGo78Af1x1CJCGGfooI6BJdK6cuaDPq5dcTRO9vOYIiyq6TucIhw08plkrxIgw3HhhodZTWV1+PN&#10;xDfyYnc5J8V3QU5me5e/3+5fJ6Vm03H7BiLQGP6P/9IHreD5CX63RAD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DarxQAAANsAAAAPAAAAAAAAAAAAAAAAAJgCAABkcnMv&#10;ZG93bnJldi54bWxQSwUGAAAAAAQABAD1AAAAigMAAAAA&#10;" path="m3386,l,e" filled="f" strokecolor="white" strokeweight="2pt">
                    <v:stroke dashstyle="dash"/>
                    <v:path arrowok="t" o:connecttype="custom" o:connectlocs="3386,0;0,0" o:connectangles="0,0"/>
                  </v:shape>
                </v:group>
                <v:group id="Group 126" o:spid="_x0000_s1053" style="position:absolute;left:7340;top:1304;width:2;height:40" coordorigin="7340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27" o:spid="_x0000_s1054" style="position:absolute;left:7340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uxsMA&#10;AADbAAAADwAAAGRycy9kb3ducmV2LnhtbESP0WoCMRRE3wv9h3AF32pWQdHVKFIQVyhIrR9w3Vyz&#10;q5ubdRN17debgtDHYWbOMLNFaytxo8aXjhX0ewkI4tzpko2C/c/qYwzCB2SNlWNS8CAPi/n72wxT&#10;7e78TbddMCJC2KeooAihTqX0eUEWfc/VxNE7usZiiLIxUjd4j3BbyUGSjKTFkuNCgTV9FpSfd1er&#10;oMrMxdTr1XWQhZM9bLZffvLrlep22uUURKA2/Idf7UwrGI7g70v8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kuxsMAAADbAAAADwAAAAAAAAAAAAAAAACYAgAAZHJzL2Rv&#10;d25yZXYueG1sUEsFBgAAAAAEAAQA9QAAAIgDAAAAAA=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4" o:spid="_x0000_s1055" style="position:absolute;left:11072;top:1304;width:2;height:40" coordorigin="11072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25" o:spid="_x0000_s1056" style="position:absolute;left:11072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ofL8EA&#10;AADbAAAADwAAAGRycy9kb3ducmV2LnhtbERP3WrCMBS+F/YO4Qi7s6nCxHWNIgNZB8JQ9wBnzTGt&#10;NiddErXb0y8XAy8/vv9yNdhOXMmH1rGCaZaDIK6dbtko+DxsJgsQISJr7ByTgh8KsFo+jEostLvx&#10;jq77aEQK4VCggibGvpAy1A1ZDJnriRN3dN5iTNAbqT3eUrjt5CzP59Jiy6mhwZ5eG6rP+4tV0FXm&#10;2/Rvm8usiif79f6xDc+/QanH8bB+ARFpiHfxv7vSCp7S2PQl/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6Hy/BAAAA2wAAAA8AAAAAAAAAAAAAAAAAmAIAAGRycy9kb3du&#10;cmV2LnhtbFBLBQYAAAAABAAEAPUAAACG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2" o:spid="_x0000_s1057" style="position:absolute;left:10958;top:1191;width:2;height:40" coordorigin="10958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23" o:spid="_x0000_s1058" style="position:absolute;left:10958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DZlMIA&#10;AADbAAAADwAAAGRycy9kb3ducmV2LnhtbERP3WrCMBS+H/gO4Qi7W1O9KLMzyhBkHQxk1Qc4a45p&#10;XXPSNbHtfPrlYuDlx/e/3k62FQP1vnGsYJGkIIgrpxs2Ck7H/dMzCB+QNbaOScEvedhuZg9rzLUb&#10;+ZOGMhgRQ9jnqKAOocul9FVNFn3iOuLInV1vMUTYG6l7HGO4beUyTTNpseHYUGNHu5qq7/JqFbSF&#10;+THd2/66LMLFfr0fPvzq5pV6nE+vLyACTeEu/ncXWkEW18cv8Q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YNmUwgAAANsAAAAPAAAAAAAAAAAAAAAAAJgCAABkcnMvZG93&#10;bnJldi54bWxQSwUGAAAAAAQABAD1AAAAhwMAAAAA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20" o:spid="_x0000_s1059" style="position:absolute;left:7453;top:1191;width:2;height:40" coordorigin="7453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21" o:spid="_x0000_s1060" style="position:absolute;left:7453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7ieMQA&#10;AADbAAAADwAAAGRycy9kb3ducmV2LnhtbESP3WrCQBSE7wu+w3IKvWs2zYXY6CoiSFMoiD8PcMwe&#10;N9Hs2ZhdNe3Tu4LQy2FmvmEms9424kqdrx0r+EhSEMSl0zUbBbvt8n0EwgdkjY1jUvBLHmbTwcsE&#10;c+1uvKbrJhgRIexzVFCF0OZS+rIiiz5xLXH0Dq6zGKLsjNQd3iLcNjJL06G0WHNcqLClRUXlaXOx&#10;CprCnE37tbxkRTja/ffqx3/+eaXeXvv5GESgPvyHn+1CKxhm8PgSf4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+4nj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18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19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UZAMUA&#10;AADbAAAADwAAAGRycy9kb3ducmV2LnhtbESP0WrCQBRE3wv9h+UKvhTdbWgTSV2lBATBUkj0Ay7Z&#10;2ySYvZtmV41/3y0U+jjMzBlmvZ1sL640+s6xhuelAkFcO9Nxo+F03C1WIHxANtg7Jg138rDdPD6s&#10;MTfuxiVdq9CICGGfo4Y2hCGX0tctWfRLNxBH78uNFkOUYyPNiLcIt71MlEqlxY7jQosDFS3V5+pi&#10;NZTfK6+eDjIrswMnSZFdXj+KT63ns+n9DUSgKfyH/9p7oyF9g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VRkAxQAAANsAAAAPAAAAAAAAAAAAAAAAAJgCAABkcnMv&#10;ZG93bnJldi54bWxQSwUGAAAAAAQABAD1AAAAigMAAAAA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16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17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7uEMQA&#10;AADbAAAADwAAAGRycy9kb3ducmV2LnhtbESPQYvCMBSE74L/ITxhL6LpeihSjaLigrCwovXS26N5&#10;tsXmpTSxtv9+s7DgcZiZb5j1tje16Kh1lWUFn/MIBHFudcWFglv6NVuCcB5ZY22ZFAzkYLsZj9aY&#10;aPviC3VXX4gAYZeggtL7JpHS5SUZdHPbEAfvbluDPsi2kLrFV4CbWi6iKJYGKw4LJTZ0KCl/XJ9G&#10;wXdqd0P2zLP0vL/cjtl02sXDj1Ifk363AuGp9+/wf/ukFcQx/H0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O7hDEAAAA2wAAAA8AAAAAAAAAAAAAAAAAmAIAAGRycy9k&#10;b3ducmV2LnhtbFBLBQYAAAAABAAEAPUAAACJAwAAAAA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114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15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7oMEA&#10;AADbAAAADwAAAGRycy9kb3ducmV2LnhtbERPTWvCQBC9F/oflil4q5t6EEldpRYKBb0Y9eBtyE6T&#10;kOxs2J0m0V/vHgo9Pt73eju5Tg0UYuPZwNs8A0VcettwZeB8+npdgYqCbLHzTAZuFGG7eX5aY279&#10;yEcaCqlUCuGYo4FapM+1jmVNDuPc98SJ+/HBoSQYKm0DjincdXqRZUvtsOHUUGNPnzWVbfHrDMhi&#10;F4r7bmxv19Vwkdbp/SEOxsxepo93UEKT/Iv/3N/WwDKNTV/SD9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Ue6DBAAAA2wAAAA8AAAAAAAAAAAAAAAAAmAIAAGRycy9kb3du&#10;cmV2LnhtbFBLBQYAAAAABAAEAPUAAACGAwAAAAA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12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13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Tbo8MA&#10;AADbAAAADwAAAGRycy9kb3ducmV2LnhtbERPy2rCQBTdF/oPwy10E3SiodqmjiJCqQU3RsEsL5mb&#10;B83cCZnRpH59Z1Ho8nDeq81oWnGj3jWWFcymMQjiwuqGKwXn08fkFYTzyBpby6Tghxxs1o8PK0y1&#10;HfhIt8xXIoSwS1FB7X2XSumKmgy6qe2IA1fa3qAPsK+k7nEI4aaV8zheSIMNh4YaO9rVVHxnV6Mg&#10;2V0PRXl/SYb888Jv0ZctZ1Gu1PPTuH0H4Wn0/+I/914rWIb14Uv4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Tbo8MAAADbAAAADwAAAAAAAAAAAAAAAACYAgAAZHJzL2Rv&#10;d25yZXYueG1sUEsFBgAAAAAEAAQA9QAAAIg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10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11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UEJsQA&#10;AADbAAAADwAAAGRycy9kb3ducmV2LnhtbESPQWvCQBSE7wX/w/IEb3UTBY2paxChEuihNIr0+Mi+&#10;ZkOzb0N2G9N/3y0Uehxm5htmX0y2EyMNvnWsIF0mIIhrp1tuFFwvz48ZCB+QNXaOScE3eSgOs4c9&#10;5trd+Y3GKjQiQtjnqMCE0OdS+tqQRb90PXH0PtxgMUQ5NFIPeI9w28lVkmykxZbjgsGeTobqz+rL&#10;Khhfd7eXzJVr3KbhdtbJ+8asS6UW8+n4BCLQFP7Df+1SK9iu4PdL/AHy8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1BCbEAAAA2wAAAA8AAAAAAAAAAAAAAAAAmAIAAGRycy9k&#10;b3ducmV2LnhtbFBLBQYAAAAABAAEAPUAAACJAwAAAAA=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108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09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triMUA&#10;AADbAAAADwAAAGRycy9kb3ducmV2LnhtbESPQWsCMRSE74X+h/CE3mrWrVRZjVLarZRSKK5evD02&#10;z83i5mVJUl3/vSkUehxm5htmuR5sJ87kQ+tYwWScgSCunW65UbDfvT/OQYSIrLFzTAquFGC9ur9b&#10;YqHdhbd0rmIjEoRDgQpMjH0hZagNWQxj1xMn7+i8xZikb6T2eElw28k8y56lxZbTgsGeXg3Vp+rH&#10;KvjclGWf5/7p8BaqL1eXWWu+90o9jIaXBYhIQ/wP/7U/tILZFH6/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m2uIxQAAANsAAAAPAAAAAAAAAAAAAAAAAJgCAABkcnMv&#10;ZG93bnJldi54bWxQSwUGAAAAAAQABAD1AAAAig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6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107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VQZMQA&#10;AADbAAAADwAAAGRycy9kb3ducmV2LnhtbESPQWsCMRSE7wX/Q3hCb5rtFrRsjVJ0LVIK4tZLb4/N&#10;c7O4eVmSqNt/bwqFHoeZ+YZZrAbbiSv50DpW8DTNQBDXTrfcKDh+bScvIEJE1tg5JgU/FGC1HD0s&#10;sNDuxge6VrERCcKhQAUmxr6QMtSGLIap64mTd3LeYkzSN1J7vCW47WSeZTNpseW0YLCntaH6XF2s&#10;go/3suzz3D9/b0L16eoya83+qNTjeHh7BRFpiP/hv/ZOK5jP4PdL+g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FUGTEAAAA2wAAAA8AAAAAAAAAAAAAAAAAmAIAAGRycy9k&#10;b3ducmV2LnhtbFBLBQYAAAAABAAEAPUAAACJ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4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05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X8c8AA&#10;AADbAAAADwAAAGRycy9kb3ducmV2LnhtbERPy2oCMRTdF/yHcAV3nUxd2Do1iggyunDhtAjdXSZ3&#10;HnRyMyRR49+bRaHLw3mvNtEM4kbO95YVvGU5COLa6p5bBd9f+9cPED4gaxwsk4IHedisJy8rLLS9&#10;85luVWhFCmFfoIIuhLGQ0tcdGfSZHYkT11hnMCToWqkd3lO4GeQ8zxfSYM+pocORdh3Vv9XVKPg5&#10;xW3kM1bL5lhe8qasbOl2Ss2mcfsJIlAM/+I/90EreE9j0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X8c8AAAADbAAAADwAAAAAAAAAAAAAAAACYAgAAZHJzL2Rvd25y&#10;ZXYueG1sUEsFBgAAAAAEAAQA9QAAAIUDAAAAAA=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02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103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FXhcIA&#10;AADbAAAADwAAAGRycy9kb3ducmV2LnhtbERPu2rDMBTdC/0HcQPZGjkZGuNYDqWl0CZkaJ7rrXUr&#10;m1hXxlJs9++roZDxcN75erSN6KnztWMF81kCgrh0umaj4Hh4f0pB+ICssXFMCn7Jw7p4fMgx027g&#10;L+r3wYgYwj5DBVUIbSalLyuy6GeuJY7cj+sshgg7I3WHQwy3jVwkybO0WHNsqLCl14rK6/5mFQzf&#10;6fZwMrvd58X0m9N5mdwWb1elppPxZQUi0Bju4n/3h1aQxvXxS/wBs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kVeFwgAAANsAAAAPAAAAAAAAAAAAAAAAAJgCAABkcnMvZG93&#10;bnJldi54bWxQSwUGAAAAAAQABAD1AAAAhwMAAAAA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100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01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BpaMIA&#10;AADbAAAADwAAAGRycy9kb3ducmV2LnhtbESPzarCMBSE9xd8h3AEd9dUQa9Uo4jgz9ZeEd0dmmNb&#10;bE5KE2v16Y0guBxm5htmtmhNKRqqXWFZwaAfgSBOrS44U3D4X/9OQDiPrLG0TAoe5GAx7/zMMNb2&#10;zntqEp+JAGEXo4Lc+yqW0qU5GXR9WxEH72Jrgz7IOpO6xnuAm1IOo2gsDRYcFnKsaJVTek1uRkGS&#10;nDbP/XmXbUdtdYx41TxGf1KpXrddTkF4av03/GnvtILJEN5fwg+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8GlowgAAANsAAAAPAAAAAAAAAAAAAAAAAJgCAABkcnMvZG93&#10;bnJldi54bWxQSwUGAAAAAAQABAD1AAAAhwMAAAAA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4580890</wp:posOffset>
                </wp:positionH>
                <wp:positionV relativeFrom="page">
                  <wp:posOffset>3950335</wp:posOffset>
                </wp:positionV>
                <wp:extent cx="3086735" cy="4317365"/>
                <wp:effectExtent l="0" t="0" r="19050" b="0"/>
                <wp:wrapNone/>
                <wp:docPr id="1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6735" cy="4317365"/>
                          <a:chOff x="7214" y="6221"/>
                          <a:chExt cx="4861" cy="6799"/>
                        </a:xfrm>
                      </wpg:grpSpPr>
                      <wpg:grpSp>
                        <wpg:cNvPr id="12" name="Group 97"/>
                        <wpg:cNvGrpSpPr>
                          <a:grpSpLocks/>
                        </wpg:cNvGrpSpPr>
                        <wpg:grpSpPr bwMode="auto">
                          <a:xfrm>
                            <a:off x="7559" y="6231"/>
                            <a:ext cx="4517" cy="2857"/>
                            <a:chOff x="7559" y="6231"/>
                            <a:chExt cx="4517" cy="2857"/>
                          </a:xfrm>
                        </wpg:grpSpPr>
                        <wps:wsp>
                          <wps:cNvPr id="13" name="Freeform 98"/>
                          <wps:cNvSpPr>
                            <a:spLocks/>
                          </wps:cNvSpPr>
                          <wps:spPr bwMode="auto">
                            <a:xfrm>
                              <a:off x="7559" y="6231"/>
                              <a:ext cx="4517" cy="2857"/>
                            </a:xfrm>
                            <a:custGeom>
                              <a:avLst/>
                              <a:gdLst>
                                <a:gd name="T0" fmla="+- 0 7559 7559"/>
                                <a:gd name="T1" fmla="*/ T0 w 4517"/>
                                <a:gd name="T2" fmla="+- 0 9088 6231"/>
                                <a:gd name="T3" fmla="*/ 9088 h 2857"/>
                                <a:gd name="T4" fmla="+- 0 12076 7559"/>
                                <a:gd name="T5" fmla="*/ T4 w 4517"/>
                                <a:gd name="T6" fmla="+- 0 9088 6231"/>
                                <a:gd name="T7" fmla="*/ 9088 h 2857"/>
                                <a:gd name="T8" fmla="+- 0 12076 7559"/>
                                <a:gd name="T9" fmla="*/ T8 w 4517"/>
                                <a:gd name="T10" fmla="+- 0 6231 6231"/>
                                <a:gd name="T11" fmla="*/ 6231 h 2857"/>
                                <a:gd name="T12" fmla="+- 0 7559 7559"/>
                                <a:gd name="T13" fmla="*/ T12 w 4517"/>
                                <a:gd name="T14" fmla="+- 0 6231 6231"/>
                                <a:gd name="T15" fmla="*/ 6231 h 2857"/>
                                <a:gd name="T16" fmla="+- 0 7559 7559"/>
                                <a:gd name="T17" fmla="*/ T16 w 4517"/>
                                <a:gd name="T18" fmla="+- 0 9088 6231"/>
                                <a:gd name="T19" fmla="*/ 9088 h 28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17" h="2857">
                                  <a:moveTo>
                                    <a:pt x="0" y="2857"/>
                                  </a:moveTo>
                                  <a:lnTo>
                                    <a:pt x="4517" y="2857"/>
                                  </a:lnTo>
                                  <a:lnTo>
                                    <a:pt x="45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57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94"/>
                        <wpg:cNvGrpSpPr>
                          <a:grpSpLocks/>
                        </wpg:cNvGrpSpPr>
                        <wpg:grpSpPr bwMode="auto">
                          <a:xfrm>
                            <a:off x="7635" y="6306"/>
                            <a:ext cx="4441" cy="3263"/>
                            <a:chOff x="7635" y="6306"/>
                            <a:chExt cx="4441" cy="3263"/>
                          </a:xfrm>
                        </wpg:grpSpPr>
                        <wps:wsp>
                          <wps:cNvPr id="15" name="Freeform 96"/>
                          <wps:cNvSpPr>
                            <a:spLocks/>
                          </wps:cNvSpPr>
                          <wps:spPr bwMode="auto">
                            <a:xfrm>
                              <a:off x="7635" y="6306"/>
                              <a:ext cx="4441" cy="3263"/>
                            </a:xfrm>
                            <a:custGeom>
                              <a:avLst/>
                              <a:gdLst>
                                <a:gd name="T0" fmla="+- 0 7862 7635"/>
                                <a:gd name="T1" fmla="*/ T0 w 4441"/>
                                <a:gd name="T2" fmla="+- 0 6306 6306"/>
                                <a:gd name="T3" fmla="*/ 6306 h 3263"/>
                                <a:gd name="T4" fmla="+- 0 7796 7635"/>
                                <a:gd name="T5" fmla="*/ T4 w 4441"/>
                                <a:gd name="T6" fmla="+- 0 6313 6306"/>
                                <a:gd name="T7" fmla="*/ 6313 h 3263"/>
                                <a:gd name="T8" fmla="+- 0 7744 7635"/>
                                <a:gd name="T9" fmla="*/ T8 w 4441"/>
                                <a:gd name="T10" fmla="+- 0 6366 6306"/>
                                <a:gd name="T11" fmla="*/ 6366 h 3263"/>
                                <a:gd name="T12" fmla="+- 0 7734 7635"/>
                                <a:gd name="T13" fmla="*/ T12 w 4441"/>
                                <a:gd name="T14" fmla="+- 0 6436 6306"/>
                                <a:gd name="T15" fmla="*/ 6436 h 3263"/>
                                <a:gd name="T16" fmla="+- 0 7731 7635"/>
                                <a:gd name="T17" fmla="*/ T16 w 4441"/>
                                <a:gd name="T18" fmla="+- 0 6504 6306"/>
                                <a:gd name="T19" fmla="*/ 6504 h 3263"/>
                                <a:gd name="T20" fmla="+- 0 7637 7635"/>
                                <a:gd name="T21" fmla="*/ T20 w 4441"/>
                                <a:gd name="T22" fmla="+- 0 9187 6306"/>
                                <a:gd name="T23" fmla="*/ 9187 h 3263"/>
                                <a:gd name="T24" fmla="+- 0 7635 7635"/>
                                <a:gd name="T25" fmla="*/ T24 w 4441"/>
                                <a:gd name="T26" fmla="+- 0 9260 6306"/>
                                <a:gd name="T27" fmla="*/ 9260 h 3263"/>
                                <a:gd name="T28" fmla="+- 0 7635 7635"/>
                                <a:gd name="T29" fmla="*/ T28 w 4441"/>
                                <a:gd name="T30" fmla="+- 0 9289 6306"/>
                                <a:gd name="T31" fmla="*/ 9289 h 3263"/>
                                <a:gd name="T32" fmla="+- 0 7636 7635"/>
                                <a:gd name="T33" fmla="*/ T32 w 4441"/>
                                <a:gd name="T34" fmla="+- 0 9315 6306"/>
                                <a:gd name="T35" fmla="*/ 9315 h 3263"/>
                                <a:gd name="T36" fmla="+- 0 7655 7635"/>
                                <a:gd name="T37" fmla="*/ T36 w 4441"/>
                                <a:gd name="T38" fmla="+- 0 9383 6306"/>
                                <a:gd name="T39" fmla="*/ 9383 h 3263"/>
                                <a:gd name="T40" fmla="+- 0 7715 7635"/>
                                <a:gd name="T41" fmla="*/ T40 w 4441"/>
                                <a:gd name="T42" fmla="+- 0 9412 6306"/>
                                <a:gd name="T43" fmla="*/ 9412 h 3263"/>
                                <a:gd name="T44" fmla="+- 0 7797 7635"/>
                                <a:gd name="T45" fmla="*/ T44 w 4441"/>
                                <a:gd name="T46" fmla="+- 0 9420 6306"/>
                                <a:gd name="T47" fmla="*/ 9420 h 3263"/>
                                <a:gd name="T48" fmla="+- 0 12076 7635"/>
                                <a:gd name="T49" fmla="*/ T48 w 4441"/>
                                <a:gd name="T50" fmla="+- 0 9569 6306"/>
                                <a:gd name="T51" fmla="*/ 9569 h 3263"/>
                                <a:gd name="T52" fmla="+- 0 12076 7635"/>
                                <a:gd name="T53" fmla="*/ T52 w 4441"/>
                                <a:gd name="T54" fmla="+- 0 6452 6306"/>
                                <a:gd name="T55" fmla="*/ 6452 h 3263"/>
                                <a:gd name="T56" fmla="+- 0 7926 7635"/>
                                <a:gd name="T57" fmla="*/ T56 w 4441"/>
                                <a:gd name="T58" fmla="+- 0 6307 6306"/>
                                <a:gd name="T59" fmla="*/ 6307 h 3263"/>
                                <a:gd name="T60" fmla="+- 0 7892 7635"/>
                                <a:gd name="T61" fmla="*/ T60 w 4441"/>
                                <a:gd name="T62" fmla="+- 0 6306 6306"/>
                                <a:gd name="T63" fmla="*/ 6306 h 3263"/>
                                <a:gd name="T64" fmla="+- 0 7862 7635"/>
                                <a:gd name="T65" fmla="*/ T64 w 4441"/>
                                <a:gd name="T66" fmla="+- 0 6306 6306"/>
                                <a:gd name="T67" fmla="*/ 6306 h 3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441" h="3263">
                                  <a:moveTo>
                                    <a:pt x="227" y="0"/>
                                  </a:moveTo>
                                  <a:lnTo>
                                    <a:pt x="161" y="7"/>
                                  </a:lnTo>
                                  <a:lnTo>
                                    <a:pt x="109" y="60"/>
                                  </a:lnTo>
                                  <a:lnTo>
                                    <a:pt x="99" y="130"/>
                                  </a:lnTo>
                                  <a:lnTo>
                                    <a:pt x="96" y="198"/>
                                  </a:lnTo>
                                  <a:lnTo>
                                    <a:pt x="2" y="2881"/>
                                  </a:lnTo>
                                  <a:lnTo>
                                    <a:pt x="0" y="2954"/>
                                  </a:lnTo>
                                  <a:lnTo>
                                    <a:pt x="0" y="2983"/>
                                  </a:lnTo>
                                  <a:lnTo>
                                    <a:pt x="1" y="3009"/>
                                  </a:lnTo>
                                  <a:lnTo>
                                    <a:pt x="20" y="3077"/>
                                  </a:lnTo>
                                  <a:lnTo>
                                    <a:pt x="80" y="3106"/>
                                  </a:lnTo>
                                  <a:lnTo>
                                    <a:pt x="162" y="3114"/>
                                  </a:lnTo>
                                  <a:lnTo>
                                    <a:pt x="4441" y="3263"/>
                                  </a:lnTo>
                                  <a:lnTo>
                                    <a:pt x="4441" y="146"/>
                                  </a:lnTo>
                                  <a:lnTo>
                                    <a:pt x="291" y="1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227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" name="Picture 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35" y="6308"/>
                              <a:ext cx="4441" cy="326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7" name="Group 91"/>
                        <wpg:cNvGrpSpPr>
                          <a:grpSpLocks/>
                        </wpg:cNvGrpSpPr>
                        <wpg:grpSpPr bwMode="auto">
                          <a:xfrm>
                            <a:off x="7635" y="6306"/>
                            <a:ext cx="4441" cy="3269"/>
                            <a:chOff x="7635" y="6306"/>
                            <a:chExt cx="4441" cy="3269"/>
                          </a:xfrm>
                        </wpg:grpSpPr>
                        <wps:wsp>
                          <wps:cNvPr id="18" name="Freeform 93"/>
                          <wps:cNvSpPr>
                            <a:spLocks/>
                          </wps:cNvSpPr>
                          <wps:spPr bwMode="auto">
                            <a:xfrm>
                              <a:off x="7635" y="6306"/>
                              <a:ext cx="4441" cy="3269"/>
                            </a:xfrm>
                            <a:custGeom>
                              <a:avLst/>
                              <a:gdLst>
                                <a:gd name="T0" fmla="+- 0 7964 7635"/>
                                <a:gd name="T1" fmla="*/ T0 w 4441"/>
                                <a:gd name="T2" fmla="+- 0 6308 6306"/>
                                <a:gd name="T3" fmla="*/ 6308 h 3269"/>
                                <a:gd name="T4" fmla="+- 0 7926 7635"/>
                                <a:gd name="T5" fmla="*/ T4 w 4441"/>
                                <a:gd name="T6" fmla="+- 0 6307 6306"/>
                                <a:gd name="T7" fmla="*/ 6307 h 3269"/>
                                <a:gd name="T8" fmla="+- 0 7892 7635"/>
                                <a:gd name="T9" fmla="*/ T8 w 4441"/>
                                <a:gd name="T10" fmla="+- 0 6306 6306"/>
                                <a:gd name="T11" fmla="*/ 6306 h 3269"/>
                                <a:gd name="T12" fmla="+- 0 7862 7635"/>
                                <a:gd name="T13" fmla="*/ T12 w 4441"/>
                                <a:gd name="T14" fmla="+- 0 6306 6306"/>
                                <a:gd name="T15" fmla="*/ 6306 h 3269"/>
                                <a:gd name="T16" fmla="+- 0 7837 7635"/>
                                <a:gd name="T17" fmla="*/ T16 w 4441"/>
                                <a:gd name="T18" fmla="+- 0 6307 6306"/>
                                <a:gd name="T19" fmla="*/ 6307 h 3269"/>
                                <a:gd name="T20" fmla="+- 0 7768 7635"/>
                                <a:gd name="T21" fmla="*/ T20 w 4441"/>
                                <a:gd name="T22" fmla="+- 0 6327 6306"/>
                                <a:gd name="T23" fmla="*/ 6327 h 3269"/>
                                <a:gd name="T24" fmla="+- 0 7739 7635"/>
                                <a:gd name="T25" fmla="*/ T24 w 4441"/>
                                <a:gd name="T26" fmla="+- 0 6386 6306"/>
                                <a:gd name="T27" fmla="*/ 6386 h 3269"/>
                                <a:gd name="T28" fmla="+- 0 7732 7635"/>
                                <a:gd name="T29" fmla="*/ T28 w 4441"/>
                                <a:gd name="T30" fmla="+- 0 6468 6306"/>
                                <a:gd name="T31" fmla="*/ 6468 h 3269"/>
                                <a:gd name="T32" fmla="+- 0 7637 7635"/>
                                <a:gd name="T33" fmla="*/ T32 w 4441"/>
                                <a:gd name="T34" fmla="+- 0 9187 6306"/>
                                <a:gd name="T35" fmla="*/ 9187 h 3269"/>
                                <a:gd name="T36" fmla="+- 0 7635 7635"/>
                                <a:gd name="T37" fmla="*/ T36 w 4441"/>
                                <a:gd name="T38" fmla="+- 0 9260 6306"/>
                                <a:gd name="T39" fmla="*/ 9260 h 3269"/>
                                <a:gd name="T40" fmla="+- 0 7635 7635"/>
                                <a:gd name="T41" fmla="*/ T40 w 4441"/>
                                <a:gd name="T42" fmla="+- 0 9289 6306"/>
                                <a:gd name="T43" fmla="*/ 9289 h 3269"/>
                                <a:gd name="T44" fmla="+- 0 7636 7635"/>
                                <a:gd name="T45" fmla="*/ T44 w 4441"/>
                                <a:gd name="T46" fmla="+- 0 9315 6306"/>
                                <a:gd name="T47" fmla="*/ 9315 h 3269"/>
                                <a:gd name="T48" fmla="+- 0 7655 7635"/>
                                <a:gd name="T49" fmla="*/ T48 w 4441"/>
                                <a:gd name="T50" fmla="+- 0 9383 6306"/>
                                <a:gd name="T51" fmla="*/ 9383 h 3269"/>
                                <a:gd name="T52" fmla="+- 0 7715 7635"/>
                                <a:gd name="T53" fmla="*/ T52 w 4441"/>
                                <a:gd name="T54" fmla="+- 0 9412 6306"/>
                                <a:gd name="T55" fmla="*/ 9412 h 3269"/>
                                <a:gd name="T56" fmla="+- 0 7797 7635"/>
                                <a:gd name="T57" fmla="*/ T56 w 4441"/>
                                <a:gd name="T58" fmla="+- 0 9420 6306"/>
                                <a:gd name="T59" fmla="*/ 9420 h 3269"/>
                                <a:gd name="T60" fmla="+- 0 7832 7635"/>
                                <a:gd name="T61" fmla="*/ T60 w 4441"/>
                                <a:gd name="T62" fmla="+- 0 9421 6306"/>
                                <a:gd name="T63" fmla="*/ 9421 h 3269"/>
                                <a:gd name="T64" fmla="+- 0 12076 7635"/>
                                <a:gd name="T65" fmla="*/ T64 w 4441"/>
                                <a:gd name="T66" fmla="+- 0 9569 6306"/>
                                <a:gd name="T67" fmla="*/ 9569 h 3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441" h="3269">
                                  <a:moveTo>
                                    <a:pt x="329" y="2"/>
                                  </a:moveTo>
                                  <a:lnTo>
                                    <a:pt x="291" y="1"/>
                                  </a:lnTo>
                                  <a:lnTo>
                                    <a:pt x="257" y="0"/>
                                  </a:lnTo>
                                  <a:lnTo>
                                    <a:pt x="227" y="0"/>
                                  </a:lnTo>
                                  <a:lnTo>
                                    <a:pt x="202" y="1"/>
                                  </a:lnTo>
                                  <a:lnTo>
                                    <a:pt x="133" y="21"/>
                                  </a:lnTo>
                                  <a:lnTo>
                                    <a:pt x="104" y="80"/>
                                  </a:lnTo>
                                  <a:lnTo>
                                    <a:pt x="97" y="162"/>
                                  </a:lnTo>
                                  <a:lnTo>
                                    <a:pt x="2" y="2881"/>
                                  </a:lnTo>
                                  <a:lnTo>
                                    <a:pt x="0" y="2954"/>
                                  </a:lnTo>
                                  <a:lnTo>
                                    <a:pt x="0" y="2983"/>
                                  </a:lnTo>
                                  <a:lnTo>
                                    <a:pt x="1" y="3009"/>
                                  </a:lnTo>
                                  <a:lnTo>
                                    <a:pt x="20" y="3077"/>
                                  </a:lnTo>
                                  <a:lnTo>
                                    <a:pt x="80" y="3106"/>
                                  </a:lnTo>
                                  <a:lnTo>
                                    <a:pt x="162" y="3114"/>
                                  </a:lnTo>
                                  <a:lnTo>
                                    <a:pt x="197" y="3115"/>
                                  </a:lnTo>
                                  <a:lnTo>
                                    <a:pt x="4441" y="3263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92"/>
                          <wps:cNvSpPr>
                            <a:spLocks/>
                          </wps:cNvSpPr>
                          <wps:spPr bwMode="auto">
                            <a:xfrm>
                              <a:off x="7635" y="6306"/>
                              <a:ext cx="4441" cy="3269"/>
                            </a:xfrm>
                            <a:custGeom>
                              <a:avLst/>
                              <a:gdLst>
                                <a:gd name="T0" fmla="+- 0 12076 7635"/>
                                <a:gd name="T1" fmla="*/ T0 w 4441"/>
                                <a:gd name="T2" fmla="+- 0 6452 6306"/>
                                <a:gd name="T3" fmla="*/ 6452 h 3269"/>
                                <a:gd name="T4" fmla="+- 0 7964 7635"/>
                                <a:gd name="T5" fmla="*/ T4 w 4441"/>
                                <a:gd name="T6" fmla="+- 0 6308 6306"/>
                                <a:gd name="T7" fmla="*/ 6308 h 3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441" h="3269">
                                  <a:moveTo>
                                    <a:pt x="4441" y="146"/>
                                  </a:moveTo>
                                  <a:lnTo>
                                    <a:pt x="329" y="2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89"/>
                        <wpg:cNvGrpSpPr>
                          <a:grpSpLocks/>
                        </wpg:cNvGrpSpPr>
                        <wpg:grpSpPr bwMode="auto">
                          <a:xfrm>
                            <a:off x="7224" y="9088"/>
                            <a:ext cx="4851" cy="3922"/>
                            <a:chOff x="7224" y="9088"/>
                            <a:chExt cx="4851" cy="3922"/>
                          </a:xfrm>
                        </wpg:grpSpPr>
                        <wps:wsp>
                          <wps:cNvPr id="21" name="Freeform 90"/>
                          <wps:cNvSpPr>
                            <a:spLocks/>
                          </wps:cNvSpPr>
                          <wps:spPr bwMode="auto">
                            <a:xfrm>
                              <a:off x="7224" y="9088"/>
                              <a:ext cx="4851" cy="3922"/>
                            </a:xfrm>
                            <a:custGeom>
                              <a:avLst/>
                              <a:gdLst>
                                <a:gd name="T0" fmla="+- 0 7224 7224"/>
                                <a:gd name="T1" fmla="*/ T0 w 4851"/>
                                <a:gd name="T2" fmla="+- 0 9088 9088"/>
                                <a:gd name="T3" fmla="*/ 9088 h 3922"/>
                                <a:gd name="T4" fmla="+- 0 12076 7224"/>
                                <a:gd name="T5" fmla="*/ T4 w 4851"/>
                                <a:gd name="T6" fmla="+- 0 9088 9088"/>
                                <a:gd name="T7" fmla="*/ 9088 h 3922"/>
                                <a:gd name="T8" fmla="+- 0 12076 7224"/>
                                <a:gd name="T9" fmla="*/ T8 w 4851"/>
                                <a:gd name="T10" fmla="+- 0 13010 9088"/>
                                <a:gd name="T11" fmla="*/ 13010 h 3922"/>
                                <a:gd name="T12" fmla="+- 0 7224 7224"/>
                                <a:gd name="T13" fmla="*/ T12 w 4851"/>
                                <a:gd name="T14" fmla="+- 0 13010 9088"/>
                                <a:gd name="T15" fmla="*/ 13010 h 3922"/>
                                <a:gd name="T16" fmla="+- 0 7224 7224"/>
                                <a:gd name="T17" fmla="*/ T16 w 4851"/>
                                <a:gd name="T18" fmla="+- 0 9088 9088"/>
                                <a:gd name="T19" fmla="*/ 9088 h 39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51" h="3922">
                                  <a:moveTo>
                                    <a:pt x="0" y="0"/>
                                  </a:moveTo>
                                  <a:lnTo>
                                    <a:pt x="4852" y="0"/>
                                  </a:lnTo>
                                  <a:lnTo>
                                    <a:pt x="4852" y="3922"/>
                                  </a:lnTo>
                                  <a:lnTo>
                                    <a:pt x="0" y="392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86"/>
                        <wpg:cNvGrpSpPr>
                          <a:grpSpLocks/>
                        </wpg:cNvGrpSpPr>
                        <wpg:grpSpPr bwMode="auto">
                          <a:xfrm>
                            <a:off x="7294" y="9180"/>
                            <a:ext cx="4781" cy="3763"/>
                            <a:chOff x="7294" y="9180"/>
                            <a:chExt cx="4781" cy="3763"/>
                          </a:xfrm>
                        </wpg:grpSpPr>
                        <wps:wsp>
                          <wps:cNvPr id="23" name="Freeform 88"/>
                          <wps:cNvSpPr>
                            <a:spLocks/>
                          </wps:cNvSpPr>
                          <wps:spPr bwMode="auto">
                            <a:xfrm>
                              <a:off x="7294" y="9180"/>
                              <a:ext cx="4781" cy="3763"/>
                            </a:xfrm>
                            <a:custGeom>
                              <a:avLst/>
                              <a:gdLst>
                                <a:gd name="T0" fmla="+- 0 12076 7294"/>
                                <a:gd name="T1" fmla="*/ T0 w 4781"/>
                                <a:gd name="T2" fmla="+- 0 9180 9180"/>
                                <a:gd name="T3" fmla="*/ 9180 h 3763"/>
                                <a:gd name="T4" fmla="+- 0 7438 7294"/>
                                <a:gd name="T5" fmla="*/ T4 w 4781"/>
                                <a:gd name="T6" fmla="+- 0 9668 9180"/>
                                <a:gd name="T7" fmla="*/ 9668 h 3763"/>
                                <a:gd name="T8" fmla="+- 0 7364 7294"/>
                                <a:gd name="T9" fmla="*/ T8 w 4781"/>
                                <a:gd name="T10" fmla="+- 0 9680 9180"/>
                                <a:gd name="T11" fmla="*/ 9680 h 3763"/>
                                <a:gd name="T12" fmla="+- 0 7310 7294"/>
                                <a:gd name="T13" fmla="*/ T12 w 4781"/>
                                <a:gd name="T14" fmla="+- 0 9711 9180"/>
                                <a:gd name="T15" fmla="*/ 9711 h 3763"/>
                                <a:gd name="T16" fmla="+- 0 7294 7294"/>
                                <a:gd name="T17" fmla="*/ T16 w 4781"/>
                                <a:gd name="T18" fmla="+- 0 9774 9180"/>
                                <a:gd name="T19" fmla="*/ 9774 h 3763"/>
                                <a:gd name="T20" fmla="+- 0 7295 7294"/>
                                <a:gd name="T21" fmla="*/ T20 w 4781"/>
                                <a:gd name="T22" fmla="+- 0 9797 9180"/>
                                <a:gd name="T23" fmla="*/ 9797 h 3763"/>
                                <a:gd name="T24" fmla="+- 0 7302 7294"/>
                                <a:gd name="T25" fmla="*/ T24 w 4781"/>
                                <a:gd name="T26" fmla="+- 0 9886 9180"/>
                                <a:gd name="T27" fmla="*/ 9886 h 3763"/>
                                <a:gd name="T28" fmla="+- 0 7601 7294"/>
                                <a:gd name="T29" fmla="*/ T28 w 4781"/>
                                <a:gd name="T30" fmla="+- 0 12732 9180"/>
                                <a:gd name="T31" fmla="*/ 12732 h 3763"/>
                                <a:gd name="T32" fmla="+- 0 7609 7294"/>
                                <a:gd name="T33" fmla="*/ T32 w 4781"/>
                                <a:gd name="T34" fmla="+- 0 12800 9180"/>
                                <a:gd name="T35" fmla="*/ 12800 h 3763"/>
                                <a:gd name="T36" fmla="+- 0 7621 7294"/>
                                <a:gd name="T37" fmla="*/ T36 w 4781"/>
                                <a:gd name="T38" fmla="+- 0 12874 9180"/>
                                <a:gd name="T39" fmla="*/ 12874 h 3763"/>
                                <a:gd name="T40" fmla="+- 0 7652 7294"/>
                                <a:gd name="T41" fmla="*/ T40 w 4781"/>
                                <a:gd name="T42" fmla="+- 0 12927 9180"/>
                                <a:gd name="T43" fmla="*/ 12927 h 3763"/>
                                <a:gd name="T44" fmla="+- 0 7715 7294"/>
                                <a:gd name="T45" fmla="*/ T44 w 4781"/>
                                <a:gd name="T46" fmla="+- 0 12943 9180"/>
                                <a:gd name="T47" fmla="*/ 12943 h 3763"/>
                                <a:gd name="T48" fmla="+- 0 7738 7294"/>
                                <a:gd name="T49" fmla="*/ T48 w 4781"/>
                                <a:gd name="T50" fmla="+- 0 12943 9180"/>
                                <a:gd name="T51" fmla="*/ 12943 h 3763"/>
                                <a:gd name="T52" fmla="+- 0 7764 7294"/>
                                <a:gd name="T53" fmla="*/ T52 w 4781"/>
                                <a:gd name="T54" fmla="+- 0 12942 9180"/>
                                <a:gd name="T55" fmla="*/ 12942 h 3763"/>
                                <a:gd name="T56" fmla="+- 0 7794 7294"/>
                                <a:gd name="T57" fmla="*/ T56 w 4781"/>
                                <a:gd name="T58" fmla="+- 0 12939 9180"/>
                                <a:gd name="T59" fmla="*/ 12939 h 3763"/>
                                <a:gd name="T60" fmla="+- 0 12076 7294"/>
                                <a:gd name="T61" fmla="*/ T60 w 4781"/>
                                <a:gd name="T62" fmla="+- 0 12489 9180"/>
                                <a:gd name="T63" fmla="*/ 12489 h 3763"/>
                                <a:gd name="T64" fmla="+- 0 12076 7294"/>
                                <a:gd name="T65" fmla="*/ T64 w 4781"/>
                                <a:gd name="T66" fmla="+- 0 9180 9180"/>
                                <a:gd name="T67" fmla="*/ 9180 h 37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781" h="3763">
                                  <a:moveTo>
                                    <a:pt x="4782" y="0"/>
                                  </a:moveTo>
                                  <a:lnTo>
                                    <a:pt x="144" y="488"/>
                                  </a:lnTo>
                                  <a:lnTo>
                                    <a:pt x="70" y="500"/>
                                  </a:lnTo>
                                  <a:lnTo>
                                    <a:pt x="16" y="531"/>
                                  </a:lnTo>
                                  <a:lnTo>
                                    <a:pt x="0" y="594"/>
                                  </a:lnTo>
                                  <a:lnTo>
                                    <a:pt x="1" y="617"/>
                                  </a:lnTo>
                                  <a:lnTo>
                                    <a:pt x="8" y="706"/>
                                  </a:lnTo>
                                  <a:lnTo>
                                    <a:pt x="307" y="3552"/>
                                  </a:lnTo>
                                  <a:lnTo>
                                    <a:pt x="315" y="3620"/>
                                  </a:lnTo>
                                  <a:lnTo>
                                    <a:pt x="327" y="3694"/>
                                  </a:lnTo>
                                  <a:lnTo>
                                    <a:pt x="358" y="3747"/>
                                  </a:lnTo>
                                  <a:lnTo>
                                    <a:pt x="421" y="3763"/>
                                  </a:lnTo>
                                  <a:lnTo>
                                    <a:pt x="444" y="3763"/>
                                  </a:lnTo>
                                  <a:lnTo>
                                    <a:pt x="470" y="3762"/>
                                  </a:lnTo>
                                  <a:lnTo>
                                    <a:pt x="500" y="3759"/>
                                  </a:lnTo>
                                  <a:lnTo>
                                    <a:pt x="4782" y="3309"/>
                                  </a:lnTo>
                                  <a:lnTo>
                                    <a:pt x="4782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Picture 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94" y="9180"/>
                              <a:ext cx="4781" cy="37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5" name="Group 83"/>
                        <wpg:cNvGrpSpPr>
                          <a:grpSpLocks/>
                        </wpg:cNvGrpSpPr>
                        <wpg:grpSpPr bwMode="auto">
                          <a:xfrm>
                            <a:off x="7294" y="9158"/>
                            <a:ext cx="4781" cy="3786"/>
                            <a:chOff x="7294" y="9158"/>
                            <a:chExt cx="4781" cy="3786"/>
                          </a:xfrm>
                        </wpg:grpSpPr>
                        <wps:wsp>
                          <wps:cNvPr id="26" name="Freeform 85"/>
                          <wps:cNvSpPr>
                            <a:spLocks/>
                          </wps:cNvSpPr>
                          <wps:spPr bwMode="auto">
                            <a:xfrm>
                              <a:off x="7294" y="9158"/>
                              <a:ext cx="4781" cy="3786"/>
                            </a:xfrm>
                            <a:custGeom>
                              <a:avLst/>
                              <a:gdLst>
                                <a:gd name="T0" fmla="+- 0 7506 7294"/>
                                <a:gd name="T1" fmla="*/ T0 w 4781"/>
                                <a:gd name="T2" fmla="+- 0 9660 9158"/>
                                <a:gd name="T3" fmla="*/ 9660 h 3786"/>
                                <a:gd name="T4" fmla="+- 0 7438 7294"/>
                                <a:gd name="T5" fmla="*/ T4 w 4781"/>
                                <a:gd name="T6" fmla="+- 0 9668 9158"/>
                                <a:gd name="T7" fmla="*/ 9668 h 3786"/>
                                <a:gd name="T8" fmla="+- 0 7364 7294"/>
                                <a:gd name="T9" fmla="*/ T8 w 4781"/>
                                <a:gd name="T10" fmla="+- 0 9680 9158"/>
                                <a:gd name="T11" fmla="*/ 9680 h 3786"/>
                                <a:gd name="T12" fmla="+- 0 7310 7294"/>
                                <a:gd name="T13" fmla="*/ T12 w 4781"/>
                                <a:gd name="T14" fmla="+- 0 9711 9158"/>
                                <a:gd name="T15" fmla="*/ 9711 h 3786"/>
                                <a:gd name="T16" fmla="+- 0 7294 7294"/>
                                <a:gd name="T17" fmla="*/ T16 w 4781"/>
                                <a:gd name="T18" fmla="+- 0 9774 9158"/>
                                <a:gd name="T19" fmla="*/ 9774 h 3786"/>
                                <a:gd name="T20" fmla="+- 0 7295 7294"/>
                                <a:gd name="T21" fmla="*/ T20 w 4781"/>
                                <a:gd name="T22" fmla="+- 0 9797 9158"/>
                                <a:gd name="T23" fmla="*/ 9797 h 3786"/>
                                <a:gd name="T24" fmla="+- 0 7302 7294"/>
                                <a:gd name="T25" fmla="*/ T24 w 4781"/>
                                <a:gd name="T26" fmla="+- 0 9886 9158"/>
                                <a:gd name="T27" fmla="*/ 9886 h 3786"/>
                                <a:gd name="T28" fmla="+- 0 7601 7294"/>
                                <a:gd name="T29" fmla="*/ T28 w 4781"/>
                                <a:gd name="T30" fmla="+- 0 12732 9158"/>
                                <a:gd name="T31" fmla="*/ 12732 h 3786"/>
                                <a:gd name="T32" fmla="+- 0 7609 7294"/>
                                <a:gd name="T33" fmla="*/ T32 w 4781"/>
                                <a:gd name="T34" fmla="+- 0 12800 9158"/>
                                <a:gd name="T35" fmla="*/ 12800 h 3786"/>
                                <a:gd name="T36" fmla="+- 0 7621 7294"/>
                                <a:gd name="T37" fmla="*/ T36 w 4781"/>
                                <a:gd name="T38" fmla="+- 0 12874 9158"/>
                                <a:gd name="T39" fmla="*/ 12874 h 3786"/>
                                <a:gd name="T40" fmla="+- 0 7652 7294"/>
                                <a:gd name="T41" fmla="*/ T40 w 4781"/>
                                <a:gd name="T42" fmla="+- 0 12927 9158"/>
                                <a:gd name="T43" fmla="*/ 12927 h 3786"/>
                                <a:gd name="T44" fmla="+- 0 7715 7294"/>
                                <a:gd name="T45" fmla="*/ T44 w 4781"/>
                                <a:gd name="T46" fmla="+- 0 12943 9158"/>
                                <a:gd name="T47" fmla="*/ 12943 h 3786"/>
                                <a:gd name="T48" fmla="+- 0 7738 7294"/>
                                <a:gd name="T49" fmla="*/ T48 w 4781"/>
                                <a:gd name="T50" fmla="+- 0 12943 9158"/>
                                <a:gd name="T51" fmla="*/ 12943 h 3786"/>
                                <a:gd name="T52" fmla="+- 0 7764 7294"/>
                                <a:gd name="T53" fmla="*/ T52 w 4781"/>
                                <a:gd name="T54" fmla="+- 0 12942 9158"/>
                                <a:gd name="T55" fmla="*/ 12942 h 3786"/>
                                <a:gd name="T56" fmla="+- 0 7794 7294"/>
                                <a:gd name="T57" fmla="*/ T56 w 4781"/>
                                <a:gd name="T58" fmla="+- 0 12939 9158"/>
                                <a:gd name="T59" fmla="*/ 12939 h 3786"/>
                                <a:gd name="T60" fmla="+- 0 7827 7294"/>
                                <a:gd name="T61" fmla="*/ T60 w 4781"/>
                                <a:gd name="T62" fmla="+- 0 12936 9158"/>
                                <a:gd name="T63" fmla="*/ 12936 h 3786"/>
                                <a:gd name="T64" fmla="+- 0 12076 7294"/>
                                <a:gd name="T65" fmla="*/ T64 w 4781"/>
                                <a:gd name="T66" fmla="+- 0 12489 9158"/>
                                <a:gd name="T67" fmla="*/ 12489 h 37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781" h="3786">
                                  <a:moveTo>
                                    <a:pt x="212" y="502"/>
                                  </a:moveTo>
                                  <a:lnTo>
                                    <a:pt x="144" y="510"/>
                                  </a:lnTo>
                                  <a:lnTo>
                                    <a:pt x="70" y="522"/>
                                  </a:lnTo>
                                  <a:lnTo>
                                    <a:pt x="16" y="553"/>
                                  </a:lnTo>
                                  <a:lnTo>
                                    <a:pt x="0" y="616"/>
                                  </a:lnTo>
                                  <a:lnTo>
                                    <a:pt x="1" y="639"/>
                                  </a:lnTo>
                                  <a:lnTo>
                                    <a:pt x="8" y="728"/>
                                  </a:lnTo>
                                  <a:lnTo>
                                    <a:pt x="307" y="3574"/>
                                  </a:lnTo>
                                  <a:lnTo>
                                    <a:pt x="315" y="3642"/>
                                  </a:lnTo>
                                  <a:lnTo>
                                    <a:pt x="327" y="3716"/>
                                  </a:lnTo>
                                  <a:lnTo>
                                    <a:pt x="358" y="3769"/>
                                  </a:lnTo>
                                  <a:lnTo>
                                    <a:pt x="421" y="3785"/>
                                  </a:lnTo>
                                  <a:lnTo>
                                    <a:pt x="444" y="3785"/>
                                  </a:lnTo>
                                  <a:lnTo>
                                    <a:pt x="470" y="3784"/>
                                  </a:lnTo>
                                  <a:lnTo>
                                    <a:pt x="500" y="3781"/>
                                  </a:lnTo>
                                  <a:lnTo>
                                    <a:pt x="533" y="3778"/>
                                  </a:lnTo>
                                  <a:lnTo>
                                    <a:pt x="4782" y="3331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84"/>
                          <wps:cNvSpPr>
                            <a:spLocks/>
                          </wps:cNvSpPr>
                          <wps:spPr bwMode="auto">
                            <a:xfrm>
                              <a:off x="7294" y="9158"/>
                              <a:ext cx="4781" cy="3786"/>
                            </a:xfrm>
                            <a:custGeom>
                              <a:avLst/>
                              <a:gdLst>
                                <a:gd name="T0" fmla="+- 0 12076 7294"/>
                                <a:gd name="T1" fmla="*/ T0 w 4781"/>
                                <a:gd name="T2" fmla="+- 0 9180 9158"/>
                                <a:gd name="T3" fmla="*/ 9180 h 3786"/>
                                <a:gd name="T4" fmla="+- 0 7506 7294"/>
                                <a:gd name="T5" fmla="*/ T4 w 4781"/>
                                <a:gd name="T6" fmla="+- 0 9660 9158"/>
                                <a:gd name="T7" fmla="*/ 9660 h 37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781" h="3786">
                                  <a:moveTo>
                                    <a:pt x="4782" y="22"/>
                                  </a:moveTo>
                                  <a:lnTo>
                                    <a:pt x="212" y="502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63E63F" id="Group 82" o:spid="_x0000_s1026" style="position:absolute;margin-left:360.7pt;margin-top:311.05pt;width:243.05pt;height:339.95pt;z-index:-251660288;mso-position-horizontal-relative:page;mso-position-vertical-relative:page" coordorigin="7214,6221" coordsize="4861,6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">
                <v:group id="Group 97" o:spid="_x0000_s1027" style="position:absolute;left:7559;top:6231;width:4517;height:2857" coordorigin="7559,6231" coordsize="4517,2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98" o:spid="_x0000_s1028" style="position:absolute;left:7559;top:6231;width:4517;height:2857;visibility:visible;mso-wrap-style:square;v-text-anchor:top" coordsize="4517,28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j398IA&#10;AADbAAAADwAAAGRycy9kb3ducmV2LnhtbERPTWvCQBC9C/0PyxR6q5ta0ZK6Ca2oqAelVnoestNk&#10;aXY2ZFcT/70rFLzN433OLO9tLc7UeuNYwcswAUFcOG24VHD8Xj6/gfABWWPtmBRcyEOePQxmmGrX&#10;8RedD6EUMYR9igqqEJpUSl9UZNEPXUMcuV/XWgwRtqXULXYx3NZylCQTadFwbKiwoXlFxd/hZBXM&#10;t7ty82P2ydgezWm6LPpFt/pU6umx/3gHEagPd/G/e63j/Fe4/RIPkN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mPf3wgAAANsAAAAPAAAAAAAAAAAAAAAAAJgCAABkcnMvZG93&#10;bnJldi54bWxQSwUGAAAAAAQABAD1AAAAhwMAAAAA&#10;" path="m,2857r4517,l4517,,,,,2857e" filled="f" fillcolor="#2a2a29" stroked="f">
                    <v:path arrowok="t" o:connecttype="custom" o:connectlocs="0,9088;4517,9088;4517,6231;0,6231;0,9088" o:connectangles="0,0,0,0,0"/>
                  </v:shape>
                </v:group>
                <v:group id="Group 94" o:spid="_x0000_s1029" style="position:absolute;left:7635;top:6306;width:4441;height:3263" coordorigin="7635,6306" coordsize="4441,32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96" o:spid="_x0000_s1030" style="position:absolute;left:7635;top:6306;width:4441;height:3263;visibility:visible;mso-wrap-style:square;v-text-anchor:top" coordsize="4441,3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9bF8EA&#10;AADbAAAADwAAAGRycy9kb3ducmV2LnhtbERPTWsCMRC9F/wPYQQvpWa1WmU1ShFEj1VLwduwGXcX&#10;k8k2iev235tCobd5vM9ZrjtrREs+1I4VjIYZCOLC6ZpLBZ+n7cscRIjIGo1jUvBDAdar3tMSc+3u&#10;fKD2GEuRQjjkqKCKscmlDEVFFsPQNcSJuzhvMSboS6k93lO4NXKcZW/SYs2pocKGNhUV1+PNKpDu&#10;Ql9Gnr9r/2xer7PzZPfRTpQa9Lv3BYhIXfwX/7n3Os2fwu8v6QC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fWxfBAAAA2wAAAA8AAAAAAAAAAAAAAAAAmAIAAGRycy9kb3du&#10;cmV2LnhtbFBLBQYAAAAABAAEAPUAAACGAwAAAAA=&#10;" path="m227,l161,7,109,60,99,130r-3,68l2,2881,,2954r,29l1,3009r19,68l80,3106r82,8l4441,3263r,-3117l291,1,257,,227,e" stroked="f">
                    <v:path arrowok="t" o:connecttype="custom" o:connectlocs="227,6306;161,6313;109,6366;99,6436;96,6504;2,9187;0,9260;0,9289;1,9315;20,9383;80,9412;162,9420;4441,9569;4441,6452;291,6307;257,6306;227,6306" o:connectangles="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5" o:spid="_x0000_s1031" type="#_x0000_t75" style="position:absolute;left:7635;top:6308;width:4441;height:3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e3BfAAAAA2wAAAA8AAABkcnMvZG93bnJldi54bWxET9uKwjAQfRf2H8Is+KapPqhU07IIi8KC&#10;4OUDhmZsuttMShK169cbQfBtDuc6q7K3rbiSD41jBZNxBoK4crrhWsHp+D1agAgRWWPrmBT8U4Cy&#10;+BisMNfuxnu6HmItUgiHHBWYGLtcylAZshjGriNO3Nl5izFBX0vt8ZbCbSunWTaTFhtODQY7Whuq&#10;/g4Xq+B3stjUfdidTLX19n45/8h2PVdq+Nl/LUFE6uNb/HJvdZo/g+cv6QBZP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x7cF8AAAADbAAAADwAAAAAAAAAAAAAAAACfAgAA&#10;ZHJzL2Rvd25yZXYueG1sUEsFBgAAAAAEAAQA9wAAAIwDAAAAAA==&#10;">
                    <v:imagedata r:id="rId7" o:title=""/>
                  </v:shape>
                </v:group>
                <v:group id="Group 91" o:spid="_x0000_s1032" style="position:absolute;left:7635;top:6306;width:4441;height:3269" coordorigin="7635,6306" coordsize="4441,3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93" o:spid="_x0000_s1033" style="position:absolute;left:7635;top:6306;width:4441;height:3269;visibility:visible;mso-wrap-style:square;v-text-anchor:top" coordsize="4441,3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7y78UA&#10;AADbAAAADwAAAGRycy9kb3ducmV2LnhtbESPQWvCQBCF74X+h2UKvRTdWEop0VXahtIivVQFPQ7Z&#10;MRuanQ3ZjYn/3jkI3mZ4b977ZrEafaNO1MU6sIHZNANFXAZbc2Vgt/2avIGKCdliE5gMnCnCanl/&#10;t8DchoH/6LRJlZIQjjkacCm1udaxdOQxTkNLLNoxdB6TrF2lbYeDhPtGP2fZq/ZYszQ4bOnTUfm/&#10;6b2B76E4/MZ1sX8q4jg7vxx698G9MY8P4/scVKIx3czX6x8r+AIrv8gAen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/vLvxQAAANsAAAAPAAAAAAAAAAAAAAAAAJgCAABkcnMv&#10;ZG93bnJldi54bWxQSwUGAAAAAAQABAD1AAAAigMAAAAA&#10;" path="m329,2l291,1,257,,227,,202,1,133,21,104,80r-7,82l2,2881,,2954r,29l1,3009r19,68l80,3106r82,8l197,3115r4244,148e" filled="f" strokecolor="white" strokeweight="1.5pt">
                    <v:path arrowok="t" o:connecttype="custom" o:connectlocs="329,6308;291,6307;257,6306;227,6306;202,6307;133,6327;104,6386;97,6468;2,9187;0,9260;0,9289;1,9315;20,9383;80,9412;162,9420;197,9421;4441,9569" o:connectangles="0,0,0,0,0,0,0,0,0,0,0,0,0,0,0,0,0"/>
                  </v:shape>
                  <v:shape id="Freeform 92" o:spid="_x0000_s1034" style="position:absolute;left:7635;top:6306;width:4441;height:3269;visibility:visible;mso-wrap-style:square;v-text-anchor:top" coordsize="4441,3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JXdMIA&#10;AADbAAAADwAAAGRycy9kb3ducmV2LnhtbERPTWvCQBC9C/6HZQpepG4UKTZ1FdsgSumlWqjHITvN&#10;hmZnQ3Zj4r93BcHbPN7nLNe9rcSZGl86VjCdJCCIc6dLLhT8HLfPCxA+IGusHJOCC3lYr4aDJaba&#10;dfxN50MoRAxhn6ICE0KdSulzQxb9xNXEkftzjcUQYVNI3WAXw20lZ0nyIi2WHBsM1vRhKP8/tFbB&#10;rstOX/4z+x1nvp9e5qfWvHOr1Oip37yBCNSHh/ju3us4/xVuv8QD5Oo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ld0wgAAANsAAAAPAAAAAAAAAAAAAAAAAJgCAABkcnMvZG93&#10;bnJldi54bWxQSwUGAAAAAAQABAD1AAAAhwMAAAAA&#10;" path="m4441,146l329,2e" filled="f" strokecolor="white" strokeweight="1.5pt">
                    <v:path arrowok="t" o:connecttype="custom" o:connectlocs="4441,6452;329,6308" o:connectangles="0,0"/>
                  </v:shape>
                </v:group>
                <v:group id="Group 89" o:spid="_x0000_s1035" style="position:absolute;left:7224;top:9088;width:4851;height:3922" coordorigin="7224,9088" coordsize="4851,39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90" o:spid="_x0000_s1036" style="position:absolute;left:7224;top:9088;width:4851;height:3922;visibility:visible;mso-wrap-style:square;v-text-anchor:top" coordsize="4851,3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S/DsEA&#10;AADbAAAADwAAAGRycy9kb3ducmV2LnhtbESPUYvCMBCE34X7D2EP7kXOVAXxqlFE7lB8s/YHLM3a&#10;lms2oYm2/fdGEHwcZuebnfW2N424U+trywqmkwQEcWF1zaWC/PL3vQThA7LGxjIpGMjDdvMxWmOq&#10;bcdnumehFBHCPkUFVQguldIXFRn0E+uIo3e1rcEQZVtK3WIX4aaRsyRZSIM1x4YKHe0rKv6zm4lv&#10;/OY71+2l88PPzefhMB5Oc1Lq67PfrUAE6sP7+JU+agWzKTy3RAD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Evw7BAAAA2wAAAA8AAAAAAAAAAAAAAAAAmAIAAGRycy9kb3du&#10;cmV2LnhtbFBLBQYAAAAABAAEAPUAAACGAwAAAAA=&#10;" path="m,l4852,r,3922l,3922,,e" filled="f" fillcolor="#2a2a29" stroked="f">
                    <v:path arrowok="t" o:connecttype="custom" o:connectlocs="0,9088;4852,9088;4852,13010;0,13010;0,9088" o:connectangles="0,0,0,0,0"/>
                  </v:shape>
                </v:group>
                <v:group id="Group 86" o:spid="_x0000_s1037" style="position:absolute;left:7294;top:9180;width:4781;height:3763" coordorigin="7294,9180" coordsize="4781,3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88" o:spid="_x0000_s1038" style="position:absolute;left:7294;top:9180;width:4781;height:3763;visibility:visible;mso-wrap-style:square;v-text-anchor:top" coordsize="4781,3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qdKsUA&#10;AADbAAAADwAAAGRycy9kb3ducmV2LnhtbESPT2vCQBTE7wW/w/KEXkrdmFYp0VXEIhW8+Kf1/Mg+&#10;s8Hs25BdY/TTu4VCj8PM/IaZzjtbiZYaXzpWMBwkIIhzp0suFHwfVq8fIHxA1lg5JgU38jCf9Z6m&#10;mGl35R21+1CICGGfoQITQp1J6XNDFv3A1cTRO7nGYoiyKaRu8BrhtpJpkoylxZLjgsGaloby8/5i&#10;FeRteNmMzNGv28+f49f7Pd2ezlap5363mIAI1IX/8F97rRWkb/D7Jf4A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Kp0qxQAAANsAAAAPAAAAAAAAAAAAAAAAAJgCAABkcnMv&#10;ZG93bnJldi54bWxQSwUGAAAAAAQABAD1AAAAigMAAAAA&#10;" path="m4782,l144,488,70,500,16,531,,594r1,23l8,706,307,3552r8,68l327,3694r31,53l421,3763r23,l470,3762r30,-3l4782,3309,4782,e" stroked="f">
                    <v:path arrowok="t" o:connecttype="custom" o:connectlocs="4782,9180;144,9668;70,9680;16,9711;0,9774;1,9797;8,9886;307,12732;315,12800;327,12874;358,12927;421,12943;444,12943;470,12942;500,12939;4782,12489;4782,9180" o:connectangles="0,0,0,0,0,0,0,0,0,0,0,0,0,0,0,0,0"/>
                  </v:shape>
                  <v:shape id="Picture 87" o:spid="_x0000_s1039" type="#_x0000_t75" style="position:absolute;left:7294;top:9180;width:4781;height:3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sc/PGAAAA2wAAAA8AAABkcnMvZG93bnJldi54bWxEj0FrwkAUhO+C/2F5gpdSN4qVEF3FCKIH&#10;C6320N4e2WcSzb4N2VWjv75bKHgcZuYbZrZoTSWu1LjSsoLhIAJBnFldcq7g67B+jUE4j6yxskwK&#10;7uRgMe92Zphoe+NPuu59LgKEXYIKCu/rREqXFWTQDWxNHLyjbQz6IJtc6gZvAW4qOYqiiTRYclgo&#10;sKZVQdl5fzEKqvSxSbdmR9/v9c/L8e0Uf/g0Vqrfa5dTEJ5a/wz/t7dawWgMf1/CD5D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yxz88YAAADbAAAADwAAAAAAAAAAAAAA&#10;AACfAgAAZHJzL2Rvd25yZXYueG1sUEsFBgAAAAAEAAQA9wAAAJIDAAAAAA==&#10;">
                    <v:imagedata r:id="rId8" o:title=""/>
                  </v:shape>
                </v:group>
                <v:group id="Group 83" o:spid="_x0000_s1040" style="position:absolute;left:7294;top:9158;width:4781;height:3786" coordorigin="7294,9158" coordsize="4781,37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85" o:spid="_x0000_s1041" style="position:absolute;left:7294;top:9158;width:4781;height:3786;visibility:visible;mso-wrap-style:square;v-text-anchor:top" coordsize="4781,3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y5YMQA&#10;AADbAAAADwAAAGRycy9kb3ducmV2LnhtbESP32rCMBTG7wXfIRzBm2FTZYh0jSKOwUDHMNsDHJuz&#10;ttictE2mdU+/DAZefnx/fnz5ZrCNuFDva8cK5kkKgrhwpuZSwefHy2wFwgdkg41jUnAjD5v1eJRj&#10;ZtyVj3TRoRRxhH2GCqoQ2kxKX1Rk0SeuJY7el+sthij7Upoer3HcNnKRpktpseZIqLClXUXFWX/b&#10;CJk/P3QH+6732053b91J/oRHqdR0MmyfQAQawj383341ChZL+PsSf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8uWDEAAAA2wAAAA8AAAAAAAAAAAAAAAAAmAIAAGRycy9k&#10;b3ducmV2LnhtbFBLBQYAAAAABAAEAPUAAACJAwAAAAA=&#10;" path="m212,502r-68,8l70,522,16,553,,616r1,23l8,728,307,3574r8,68l327,3716r31,53l421,3785r23,l470,3784r30,-3l533,3778,4782,3331e" filled="f" strokecolor="white" strokeweight="1.5pt">
                    <v:path arrowok="t" o:connecttype="custom" o:connectlocs="212,9660;144,9668;70,9680;16,9711;0,9774;1,9797;8,9886;307,12732;315,12800;327,12874;358,12927;421,12943;444,12943;470,12942;500,12939;533,12936;4782,12489" o:connectangles="0,0,0,0,0,0,0,0,0,0,0,0,0,0,0,0,0"/>
                  </v:shape>
                  <v:shape id="Freeform 84" o:spid="_x0000_s1042" style="position:absolute;left:7294;top:9158;width:4781;height:3786;visibility:visible;mso-wrap-style:square;v-text-anchor:top" coordsize="4781,3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Ac+8MA&#10;AADbAAAADwAAAGRycy9kb3ducmV2LnhtbESP3WrCQBCF7wXfYZmCN1I3itiSuooogqBSmvoAY3aa&#10;hGZnk+yq0ad3BcHLw/n5ONN5a0pxpsYVlhUMBxEI4tTqgjMFh9/1+ycI55E1lpZJwZUczGfdzhRj&#10;bS/8Q+fEZyKMsItRQe59FUvp0pwMuoGtiIP3ZxuDPsgmk7rBSxg3pRxF0UQaLDgQcqxomVP6n5xM&#10;gAxX/XpnvpPtok7qfX2UNz+WSvXe2sUXCE+tf4Wf7Y1WMPqAx5fwA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Ac+8MAAADbAAAADwAAAAAAAAAAAAAAAACYAgAAZHJzL2Rv&#10;d25yZXYueG1sUEsFBgAAAAAEAAQA9QAAAIgDAAAAAA==&#10;" path="m4782,22l212,502e" filled="f" strokecolor="white" strokeweight="1.5pt">
                    <v:path arrowok="t" o:connecttype="custom" o:connectlocs="4782,9180;212,966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591813" w:rsidRDefault="00BE0036" w:rsidP="00A27420">
      <w:pPr>
        <w:tabs>
          <w:tab w:val="left" w:pos="8222"/>
          <w:tab w:val="left" w:pos="9356"/>
        </w:tabs>
        <w:spacing w:before="31" w:after="0" w:line="229" w:lineRule="exact"/>
        <w:ind w:left="85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591813" w:rsidRDefault="00591813" w:rsidP="00A27420">
      <w:pPr>
        <w:spacing w:before="2" w:after="0" w:line="200" w:lineRule="exact"/>
        <w:ind w:left="851"/>
        <w:rPr>
          <w:sz w:val="20"/>
          <w:szCs w:val="20"/>
        </w:rPr>
      </w:pPr>
    </w:p>
    <w:p w:rsidR="00591813" w:rsidRDefault="00BE0036" w:rsidP="00A27420">
      <w:pPr>
        <w:tabs>
          <w:tab w:val="left" w:pos="1320"/>
          <w:tab w:val="left" w:pos="1960"/>
          <w:tab w:val="left" w:pos="2660"/>
          <w:tab w:val="left" w:pos="3402"/>
          <w:tab w:val="left" w:pos="6946"/>
        </w:tabs>
        <w:spacing w:before="31" w:after="0" w:line="229" w:lineRule="exact"/>
        <w:ind w:left="85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 w:rsidR="00A27420"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A27420"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 w:rsidR="00A27420"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591813" w:rsidRDefault="00591813" w:rsidP="00A27420">
      <w:pPr>
        <w:spacing w:before="8" w:after="0" w:line="130" w:lineRule="exact"/>
        <w:ind w:left="851"/>
        <w:rPr>
          <w:sz w:val="13"/>
          <w:szCs w:val="13"/>
        </w:rPr>
      </w:pPr>
    </w:p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A27420" w:rsidP="00A27420">
      <w:pPr>
        <w:spacing w:after="0" w:line="200" w:lineRule="exact"/>
        <w:ind w:left="851"/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833120</wp:posOffset>
                </wp:positionH>
                <wp:positionV relativeFrom="paragraph">
                  <wp:posOffset>120650</wp:posOffset>
                </wp:positionV>
                <wp:extent cx="273685" cy="273685"/>
                <wp:effectExtent l="13970" t="8890" r="7620" b="3175"/>
                <wp:wrapNone/>
                <wp:docPr id="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7" name="Group 80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8" name="Freeform 81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78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0" name="Freeform 79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E6F51" id="Group 77" o:spid="_x0000_s1026" style="position:absolute;margin-left:65.6pt;margin-top:9.5pt;width:21.55pt;height:21.55pt;z-index:-251662336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">
                <v:group id="Group 80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81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UHUb4A&#10;AADaAAAADwAAAGRycy9kb3ducmV2LnhtbERPTYvCMBC9L/gfwgje1lQXXK2mRXQFLx6sIh6HZmyK&#10;zaQ0Ubv/fnMQ9vh436u8t414Uudrxwom4wQEcel0zZWC82n3OQfhA7LGxjEp+CUPeTb4WGGq3YuP&#10;9CxCJWII+xQVmBDaVEpfGrLox64ljtzNdRZDhF0ldYevGG4bOU2SmbRYc2ww2NLGUHkvHlZB8eUu&#10;i8eat+bnauzhe7o5YiiUGg379RJEoD78i9/uvVYQt8Yr8QbI7A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PlB1G+AAAA2gAAAA8AAAAAAAAAAAAAAAAAmAIAAGRycy9kb3ducmV2&#10;LnhtbFBLBQYAAAAABAAEAPUAAACDAwAAAAA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78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79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zu4MQA&#10;AADbAAAADwAAAGRycy9kb3ducmV2LnhtbESPT2sCQQzF74LfYYjQm862WJGto1RBsILgv0tvYSfd&#10;XbqTWWemun775iB4S3gv7/0yW3SuUVcKsfZs4HWUgSIuvK25NHA+rYdTUDEhW2w8k4E7RVjM+70Z&#10;5tbf+EDXYyqVhHDM0UCVUptrHYuKHMaRb4lF+/HBYZI1lNoGvEm4a/Rblk20w5qlocKWVhUVv8c/&#10;Z2Cpu/0424XN7l2P8eKX3812/WXMy6D7/ACVqEtP8+N6YwVf6OUXGUDP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M7uDEAAAA2w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591813" w:rsidRDefault="00BE0036" w:rsidP="00A27420">
      <w:pPr>
        <w:tabs>
          <w:tab w:val="left" w:pos="640"/>
        </w:tabs>
        <w:spacing w:before="11" w:after="0" w:line="240" w:lineRule="auto"/>
        <w:ind w:left="851" w:right="193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7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missin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-18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verbs.</w:t>
      </w:r>
      <w:r w:rsidR="00A2742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27420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Futur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24"/>
          <w:sz w:val="26"/>
          <w:szCs w:val="26"/>
        </w:rPr>
        <w:t>will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39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won’t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591813" w:rsidRDefault="00591813" w:rsidP="00A27420">
      <w:pPr>
        <w:spacing w:before="10" w:after="0" w:line="200" w:lineRule="exact"/>
        <w:ind w:left="851"/>
        <w:rPr>
          <w:sz w:val="20"/>
          <w:szCs w:val="20"/>
        </w:rPr>
      </w:pPr>
    </w:p>
    <w:p w:rsidR="00591813" w:rsidRDefault="00BE0036" w:rsidP="00A27420">
      <w:pPr>
        <w:spacing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in,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16"/>
          <w:sz w:val="24"/>
          <w:szCs w:val="24"/>
        </w:rPr>
        <w:t>n</w:t>
      </w:r>
    </w:p>
    <w:p w:rsidR="00591813" w:rsidRDefault="00BE0036" w:rsidP="00A27420">
      <w:pPr>
        <w:tabs>
          <w:tab w:val="left" w:pos="2860"/>
        </w:tabs>
        <w:spacing w:before="27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(ne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5C5B5B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in)</w:t>
      </w:r>
      <w:r>
        <w:rPr>
          <w:rFonts w:ascii="Times New Roman" w:eastAsia="Times New Roman" w:hAnsi="Times New Roman" w:cs="Times New Roman"/>
          <w:color w:val="5C5B5B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ame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ain,</w:t>
      </w:r>
    </w:p>
    <w:p w:rsidR="00591813" w:rsidRDefault="00BE0036" w:rsidP="00A27420">
      <w:pPr>
        <w:tabs>
          <w:tab w:val="left" w:pos="2860"/>
        </w:tabs>
        <w:spacing w:before="27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 w:rsidR="003D7860">
        <w:rPr>
          <w:rFonts w:ascii="Times New Roman" w:eastAsia="Times New Roman" w:hAnsi="Times New Roman" w:cs="Times New Roman"/>
          <w:color w:val="5C5B5B"/>
          <w:sz w:val="24"/>
          <w:szCs w:val="24"/>
        </w:rPr>
        <w:t>(ne</w:t>
      </w:r>
      <w:r w:rsidR="003D7860"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v</w:t>
      </w:r>
      <w:r w:rsidR="003D7860">
        <w:rPr>
          <w:rFonts w:ascii="Times New Roman" w:eastAsia="Times New Roman" w:hAnsi="Times New Roman" w:cs="Times New Roman"/>
          <w:color w:val="5C5B5B"/>
          <w:sz w:val="24"/>
          <w:szCs w:val="24"/>
        </w:rPr>
        <w:t>er</w:t>
      </w:r>
      <w:r w:rsidR="003D7860">
        <w:rPr>
          <w:rFonts w:ascii="Times New Roman" w:eastAsia="Times New Roman" w:hAnsi="Times New Roman" w:cs="Times New Roman"/>
          <w:color w:val="5C5B5B"/>
          <w:spacing w:val="34"/>
          <w:sz w:val="24"/>
          <w:szCs w:val="24"/>
        </w:rPr>
        <w:t xml:space="preserve"> </w:t>
      </w:r>
      <w:r w:rsidR="003D7860">
        <w:rPr>
          <w:rFonts w:ascii="Times New Roman" w:eastAsia="Times New Roman" w:hAnsi="Times New Roman" w:cs="Times New Roman"/>
          <w:color w:val="5C5B5B"/>
          <w:sz w:val="24"/>
          <w:szCs w:val="24"/>
        </w:rPr>
        <w:t>be)</w:t>
      </w:r>
      <w:r w:rsidR="003D7860">
        <w:rPr>
          <w:rFonts w:ascii="Times New Roman" w:eastAsia="Times New Roman" w:hAnsi="Times New Roman" w:cs="Times New Roman"/>
          <w:color w:val="5C5B5B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ame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591813" w:rsidP="00A27420">
      <w:pPr>
        <w:spacing w:before="7" w:after="0" w:line="190" w:lineRule="exact"/>
        <w:ind w:left="851"/>
        <w:rPr>
          <w:sz w:val="19"/>
          <w:szCs w:val="19"/>
        </w:rPr>
      </w:pPr>
    </w:p>
    <w:p w:rsidR="00591813" w:rsidRDefault="00BE0036" w:rsidP="00A27420">
      <w:pPr>
        <w:tabs>
          <w:tab w:val="left" w:pos="2860"/>
        </w:tabs>
        <w:spacing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on’t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fly</w:t>
      </w:r>
      <w:r>
        <w:rPr>
          <w:rFonts w:ascii="Times New Roman" w:eastAsia="Times New Roman" w:hAnsi="Times New Roman" w:cs="Times New Roman"/>
          <w:color w:val="2A2A29"/>
          <w:spacing w:val="-3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(not</w:t>
      </w:r>
      <w:r>
        <w:rPr>
          <w:rFonts w:ascii="Times New Roman" w:eastAsia="Times New Roman" w:hAnsi="Times New Roman" w:cs="Times New Roman"/>
          <w:color w:val="5C5B5B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2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5C5B5B"/>
          <w:w w:val="113"/>
          <w:sz w:val="24"/>
          <w:szCs w:val="24"/>
        </w:rPr>
        <w:t>un)</w:t>
      </w:r>
    </w:p>
    <w:p w:rsidR="003D7860" w:rsidRDefault="00BE0036" w:rsidP="00A27420">
      <w:pPr>
        <w:tabs>
          <w:tab w:val="left" w:pos="2860"/>
          <w:tab w:val="left" w:pos="6100"/>
        </w:tabs>
        <w:spacing w:before="27" w:after="0"/>
        <w:ind w:left="851" w:right="3979"/>
        <w:rPr>
          <w:rFonts w:ascii="Times New Roman" w:eastAsia="Times New Roman" w:hAnsi="Times New Roman" w:cs="Times New Roman"/>
          <w:color w:val="2A2A29"/>
          <w:w w:val="82"/>
          <w:sz w:val="24"/>
          <w:szCs w:val="24"/>
          <w:u w:val="single" w:color="2A2A29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(ne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5C5B5B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</w:p>
    <w:p w:rsidR="00591813" w:rsidRDefault="00BE0036" w:rsidP="00A27420">
      <w:pPr>
        <w:tabs>
          <w:tab w:val="left" w:pos="2860"/>
          <w:tab w:val="left" w:pos="6100"/>
        </w:tabs>
        <w:spacing w:before="27" w:after="0"/>
        <w:ind w:left="851" w:right="3979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A2A29"/>
          <w:spacing w:val="-3"/>
          <w:w w:val="9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BE0036" w:rsidP="00A27420">
      <w:pPr>
        <w:spacing w:before="4" w:after="0" w:line="278" w:lineRule="auto"/>
        <w:ind w:left="851" w:right="68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w w:val="9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w w:val="106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 xml:space="preserve">I, </w:t>
      </w:r>
      <w:proofErr w:type="gramStart"/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proofErr w:type="gramEnd"/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591813" w:rsidP="00A27420">
      <w:pPr>
        <w:spacing w:before="5" w:after="0" w:line="150" w:lineRule="exact"/>
        <w:ind w:left="851"/>
        <w:rPr>
          <w:sz w:val="15"/>
          <w:szCs w:val="15"/>
        </w:rPr>
      </w:pPr>
    </w:p>
    <w:p w:rsidR="00591813" w:rsidRDefault="00BE0036" w:rsidP="00A27420">
      <w:pPr>
        <w:tabs>
          <w:tab w:val="left" w:pos="4380"/>
        </w:tabs>
        <w:spacing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(ta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ame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 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accept</w:t>
      </w:r>
      <w:r>
        <w:rPr>
          <w:rFonts w:ascii="Times New Roman" w:eastAsia="Times New Roman" w:hAnsi="Times New Roman" w:cs="Times New Roman"/>
          <w:color w:val="2A2A29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d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quit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w,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w w:val="106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sl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epless</w:t>
      </w:r>
      <w:r>
        <w:rPr>
          <w:rFonts w:ascii="Times New Roman" w:eastAsia="Times New Roman" w:hAnsi="Times New Roman" w:cs="Times New Roman"/>
          <w:color w:val="2A2A29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w w:val="106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591813" w:rsidP="00A27420">
      <w:pPr>
        <w:spacing w:before="8" w:after="0" w:line="190" w:lineRule="exact"/>
        <w:ind w:left="851"/>
        <w:rPr>
          <w:sz w:val="19"/>
          <w:szCs w:val="19"/>
        </w:rPr>
      </w:pPr>
    </w:p>
    <w:p w:rsidR="00591813" w:rsidRDefault="00BE0036" w:rsidP="00A27420">
      <w:pPr>
        <w:tabs>
          <w:tab w:val="left" w:pos="2860"/>
        </w:tabs>
        <w:spacing w:after="0"/>
        <w:ind w:left="851" w:right="4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2A2A29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on’t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(not</w:t>
      </w:r>
      <w:r>
        <w:rPr>
          <w:rFonts w:ascii="Times New Roman" w:eastAsia="Times New Roman" w:hAnsi="Times New Roman" w:cs="Times New Roman"/>
          <w:color w:val="5C5B5B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w w:val="15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5C5B5B"/>
          <w:spacing w:val="-42"/>
          <w:w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5C5B5B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5C5B5B"/>
          <w:w w:val="110"/>
          <w:sz w:val="24"/>
          <w:szCs w:val="24"/>
        </w:rPr>
        <w:t xml:space="preserve">ar)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A2A29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2A2A29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’m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2A2A29"/>
          <w:w w:val="9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97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d</w:t>
      </w:r>
    </w:p>
    <w:p w:rsidR="00591813" w:rsidRDefault="00BE0036" w:rsidP="00A27420">
      <w:pPr>
        <w:spacing w:before="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an’t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loo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’m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blind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lost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hea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lost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mind</w:t>
      </w:r>
    </w:p>
    <w:p w:rsidR="00591813" w:rsidRDefault="00BE0036" w:rsidP="00A27420">
      <w:pPr>
        <w:spacing w:before="44" w:after="0" w:line="240" w:lineRule="auto"/>
        <w:ind w:left="85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u,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</w:p>
    <w:p w:rsidR="00591813" w:rsidRDefault="00591813" w:rsidP="00A27420">
      <w:pPr>
        <w:spacing w:before="1" w:after="0" w:line="190" w:lineRule="exact"/>
        <w:ind w:left="851"/>
        <w:rPr>
          <w:sz w:val="19"/>
          <w:szCs w:val="19"/>
        </w:rPr>
      </w:pPr>
    </w:p>
    <w:p w:rsidR="00591813" w:rsidRDefault="00BE0036" w:rsidP="00A27420">
      <w:pPr>
        <w:spacing w:after="0" w:line="240" w:lineRule="auto"/>
        <w:ind w:left="851" w:right="474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vid</w:t>
      </w:r>
      <w:r>
        <w:rPr>
          <w:rFonts w:ascii="Times New Roman" w:eastAsia="Times New Roman" w:hAnsi="Times New Roman" w:cs="Times New Roman"/>
          <w:color w:val="2A2A29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ue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A2A29"/>
          <w:spacing w:val="30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ith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ut</w:t>
      </w:r>
      <w:proofErr w:type="gramEnd"/>
      <w:r>
        <w:rPr>
          <w:rFonts w:ascii="Times New Roman" w:eastAsia="Times New Roman" w:hAnsi="Times New Roman" w:cs="Times New Roman"/>
          <w:i/>
          <w:color w:val="2A2A29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(sho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d)</w:t>
      </w:r>
    </w:p>
    <w:p w:rsidR="00591813" w:rsidRDefault="00591813" w:rsidP="00A27420">
      <w:pPr>
        <w:spacing w:before="6" w:after="0" w:line="100" w:lineRule="exact"/>
        <w:ind w:left="851"/>
        <w:rPr>
          <w:sz w:val="10"/>
          <w:szCs w:val="10"/>
        </w:rPr>
      </w:pPr>
    </w:p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A27420" w:rsidP="00A27420">
      <w:pPr>
        <w:spacing w:after="0" w:line="200" w:lineRule="exact"/>
        <w:ind w:left="851"/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833120</wp:posOffset>
                </wp:positionH>
                <wp:positionV relativeFrom="paragraph">
                  <wp:posOffset>120650</wp:posOffset>
                </wp:positionV>
                <wp:extent cx="273685" cy="273685"/>
                <wp:effectExtent l="13970" t="5715" r="7620" b="6350"/>
                <wp:wrapNone/>
                <wp:docPr id="1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2" name="Group 75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3" name="Freeform 76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73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5" name="Freeform 74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AB3C0" id="Group 72" o:spid="_x0000_s1026" style="position:absolute;margin-left:65.6pt;margin-top:9.5pt;width:21.55pt;height:21.55pt;z-index:-251661312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">
                <v:group id="Group 75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76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VIMIA&#10;AADaAAAADwAAAGRycy9kb3ducmV2LnhtbESPQWsCMRSE7wX/Q3hCbzWrgtXtZkW0Qi89GEV6fGxe&#10;N0s3L8sm6vrvG6HQ4zAz3zDFenCtuFIfGs8KppMMBHHlTcO1gtNx/7IEESKywdYzKbhTgHU5eiow&#10;N/7GB7rqWIsE4ZCjAhtjl0sZKksOw8R3xMn79r3DmGRfS9PjLcFdK2dZtpAOG04LFjvaWqp+9MUp&#10;0HN/Xl02vLPvX9Z9vs62B4xaqefxsHkDEWmI/+G/9odRMIfHlXQDZ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QZUgwgAAANo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73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74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gPC8QA&#10;AADaAAAADwAAAGRycy9kb3ducmV2LnhtbESPQWvCQBSE70L/w/IKvdVNJRaJrlILQioImvbi7ZF9&#10;TUKzb9PdNYn/vlsQPA4z8w2z2oymFT0531hW8DJNQBCXVjdcKfj63D0vQPiArLG1TAqu5GGzfpis&#10;MNN24BP1RahEhLDPUEEdQpdJ6cuaDPqp7Yij922dwRClq6R2OES4aeUsSV6lwYbjQo0dvddU/hQX&#10;o2Arx2OaHFx+mMsUf+323O53H0o9PY5vSxCBxnAP39q5VjCH/yvxBs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oDwvEAAAA2g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591813" w:rsidRDefault="00BE0036" w:rsidP="00A27420">
      <w:pPr>
        <w:tabs>
          <w:tab w:val="left" w:pos="680"/>
        </w:tabs>
        <w:spacing w:before="11" w:after="0" w:line="240" w:lineRule="auto"/>
        <w:ind w:left="85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Rewrit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aske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0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591813" w:rsidRDefault="00591813" w:rsidP="00A27420">
      <w:pPr>
        <w:spacing w:before="7" w:after="0" w:line="190" w:lineRule="exact"/>
        <w:ind w:left="851"/>
        <w:rPr>
          <w:sz w:val="19"/>
          <w:szCs w:val="19"/>
        </w:rPr>
      </w:pPr>
    </w:p>
    <w:p w:rsidR="00591813" w:rsidRDefault="00BE0036" w:rsidP="00A27420">
      <w:pPr>
        <w:tabs>
          <w:tab w:val="left" w:pos="10020"/>
        </w:tabs>
        <w:spacing w:after="0" w:line="240" w:lineRule="auto"/>
        <w:ind w:left="85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never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win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game.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w w:val="95"/>
          <w:sz w:val="24"/>
          <w:szCs w:val="24"/>
        </w:rPr>
        <w:t>negative</w:t>
      </w:r>
      <w:proofErr w:type="gramEnd"/>
      <w:r>
        <w:rPr>
          <w:rFonts w:ascii="Arial" w:eastAsia="Arial" w:hAnsi="Arial" w:cs="Arial"/>
          <w:color w:val="2A2A29"/>
          <w:w w:val="95"/>
          <w:sz w:val="24"/>
          <w:szCs w:val="24"/>
        </w:rPr>
        <w:t>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591813" w:rsidRDefault="00591813" w:rsidP="00A27420">
      <w:pPr>
        <w:spacing w:before="4" w:after="0" w:line="200" w:lineRule="exact"/>
        <w:ind w:left="851"/>
        <w:rPr>
          <w:sz w:val="20"/>
          <w:szCs w:val="20"/>
        </w:rPr>
      </w:pPr>
    </w:p>
    <w:p w:rsidR="00591813" w:rsidRDefault="00BE0036" w:rsidP="00A27420">
      <w:pPr>
        <w:tabs>
          <w:tab w:val="left" w:pos="10020"/>
        </w:tabs>
        <w:spacing w:after="0" w:line="240" w:lineRule="auto"/>
        <w:ind w:left="85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9"/>
          <w:sz w:val="24"/>
          <w:szCs w:val="24"/>
        </w:rPr>
        <w:t>will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take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blame.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w w:val="97"/>
          <w:sz w:val="24"/>
          <w:szCs w:val="24"/>
        </w:rPr>
        <w:t>interrogative</w:t>
      </w:r>
      <w:proofErr w:type="gramEnd"/>
      <w:r>
        <w:rPr>
          <w:rFonts w:ascii="Arial" w:eastAsia="Arial" w:hAnsi="Arial" w:cs="Arial"/>
          <w:color w:val="2A2A29"/>
          <w:w w:val="97"/>
          <w:sz w:val="24"/>
          <w:szCs w:val="24"/>
        </w:rPr>
        <w:t>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591813" w:rsidRDefault="00591813" w:rsidP="00A27420">
      <w:pPr>
        <w:spacing w:before="4" w:after="0" w:line="200" w:lineRule="exact"/>
        <w:ind w:left="851"/>
        <w:rPr>
          <w:sz w:val="20"/>
          <w:szCs w:val="20"/>
        </w:rPr>
      </w:pPr>
    </w:p>
    <w:p w:rsidR="00591813" w:rsidRDefault="00BE0036" w:rsidP="00A27420">
      <w:pPr>
        <w:tabs>
          <w:tab w:val="left" w:pos="10020"/>
        </w:tabs>
        <w:spacing w:after="0" w:line="275" w:lineRule="exact"/>
        <w:ind w:left="85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won’t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soar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I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won’t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climb.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A2A29"/>
          <w:w w:val="97"/>
          <w:sz w:val="24"/>
          <w:szCs w:val="24"/>
        </w:rPr>
        <w:t>positive</w:t>
      </w:r>
      <w:proofErr w:type="gramEnd"/>
      <w:r>
        <w:rPr>
          <w:rFonts w:ascii="Arial" w:eastAsia="Arial" w:hAnsi="Arial" w:cs="Arial"/>
          <w:color w:val="2A2A29"/>
          <w:w w:val="97"/>
          <w:sz w:val="24"/>
          <w:szCs w:val="24"/>
        </w:rPr>
        <w:t>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591813" w:rsidRDefault="00591813" w:rsidP="00A27420">
      <w:pPr>
        <w:spacing w:after="0" w:line="200" w:lineRule="exact"/>
        <w:ind w:left="851"/>
        <w:rPr>
          <w:sz w:val="20"/>
          <w:szCs w:val="20"/>
        </w:rPr>
      </w:pPr>
    </w:p>
    <w:p w:rsidR="00591813" w:rsidRDefault="00591813" w:rsidP="00A27420">
      <w:pPr>
        <w:spacing w:before="17" w:after="0" w:line="240" w:lineRule="auto"/>
        <w:ind w:left="851" w:right="97"/>
        <w:rPr>
          <w:rFonts w:ascii="Arial" w:eastAsia="Arial" w:hAnsi="Arial" w:cs="Arial"/>
          <w:sz w:val="28"/>
          <w:szCs w:val="28"/>
        </w:rPr>
      </w:pPr>
    </w:p>
    <w:sectPr w:rsidR="00591813" w:rsidSect="00591813">
      <w:type w:val="continuous"/>
      <w:pgSz w:w="12080" w:h="16840"/>
      <w:pgMar w:top="320" w:right="13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13"/>
    <w:rsid w:val="003D7860"/>
    <w:rsid w:val="00551E36"/>
    <w:rsid w:val="00591813"/>
    <w:rsid w:val="00A27420"/>
    <w:rsid w:val="00B24031"/>
    <w:rsid w:val="00BE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EBE0F-665D-4802-ADAD-4EC79B5A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CB36A21-8B1D-4C5D-8AA5-0E30FDC538D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Sofia Pereira</cp:lastModifiedBy>
  <cp:revision>4</cp:revision>
  <dcterms:created xsi:type="dcterms:W3CDTF">2014-07-23T14:30:00Z</dcterms:created>
  <dcterms:modified xsi:type="dcterms:W3CDTF">2014-08-21T15:11:00Z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