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813" w:rsidRDefault="00BE0036" w:rsidP="00830A20">
      <w:pPr>
        <w:tabs>
          <w:tab w:val="left" w:pos="2660"/>
        </w:tabs>
        <w:spacing w:before="5" w:after="0" w:line="240" w:lineRule="auto"/>
        <w:ind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  <w:t>20</w:t>
      </w:r>
    </w:p>
    <w:p w:rsidR="00591813" w:rsidRDefault="00BE0036">
      <w:pPr>
        <w:spacing w:after="0" w:line="200" w:lineRule="exact"/>
        <w:rPr>
          <w:sz w:val="20"/>
          <w:szCs w:val="20"/>
        </w:rPr>
      </w:pPr>
      <w:r>
        <w:br w:type="column"/>
      </w:r>
    </w:p>
    <w:p w:rsidR="00591813" w:rsidRDefault="00591813">
      <w:pPr>
        <w:spacing w:before="9" w:after="0" w:line="200" w:lineRule="exact"/>
        <w:rPr>
          <w:sz w:val="20"/>
          <w:szCs w:val="20"/>
        </w:rPr>
      </w:pPr>
    </w:p>
    <w:p w:rsidR="00591813" w:rsidRDefault="00BE0036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6"/>
          <w:w w:val="80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80"/>
          <w:sz w:val="36"/>
          <w:szCs w:val="36"/>
        </w:rPr>
        <w:t>uture</w:t>
      </w:r>
      <w:r>
        <w:rPr>
          <w:rFonts w:ascii="Arial" w:eastAsia="Arial" w:hAnsi="Arial" w:cs="Arial"/>
          <w:color w:val="2A2A29"/>
          <w:spacing w:val="-19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0"/>
          <w:sz w:val="36"/>
          <w:szCs w:val="36"/>
        </w:rPr>
        <w:t>will/be</w:t>
      </w:r>
      <w:r>
        <w:rPr>
          <w:rFonts w:ascii="Arial" w:eastAsia="Arial" w:hAnsi="Arial" w:cs="Arial"/>
          <w:color w:val="2A2A29"/>
          <w:spacing w:val="48"/>
          <w:w w:val="80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2"/>
          <w:sz w:val="36"/>
          <w:szCs w:val="36"/>
        </w:rPr>
        <w:t>going</w:t>
      </w:r>
      <w:r>
        <w:rPr>
          <w:rFonts w:ascii="Arial" w:eastAsia="Arial" w:hAnsi="Arial" w:cs="Arial"/>
          <w:color w:val="2A2A29"/>
          <w:spacing w:val="-4"/>
          <w:w w:val="72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2"/>
          <w:sz w:val="36"/>
          <w:szCs w:val="36"/>
        </w:rPr>
        <w:t>to</w:t>
      </w:r>
    </w:p>
    <w:p w:rsidR="00591813" w:rsidRDefault="00591813">
      <w:pPr>
        <w:spacing w:after="0"/>
        <w:sectPr w:rsidR="00591813">
          <w:footerReference w:type="default" r:id="rId7"/>
          <w:pgSz w:w="12080" w:h="16840"/>
          <w:pgMar w:top="940" w:right="1300" w:bottom="280" w:left="620" w:header="720" w:footer="720" w:gutter="0"/>
          <w:cols w:num="2" w:space="720" w:equalWidth="0">
            <w:col w:w="3263" w:space="3444"/>
            <w:col w:w="3453"/>
          </w:cols>
        </w:sectPr>
      </w:pPr>
    </w:p>
    <w:p w:rsidR="00591813" w:rsidRDefault="002D3346">
      <w:pPr>
        <w:spacing w:before="3" w:after="0" w:line="150" w:lineRule="exact"/>
        <w:rPr>
          <w:sz w:val="15"/>
          <w:szCs w:val="15"/>
        </w:rPr>
      </w:pPr>
      <w:r>
        <w:pict>
          <v:group id="_x0000_s1042" style="position:absolute;margin-left:0;margin-top:0;width:603.8pt;height:841.9pt;z-index:-251658240;mso-position-horizontal-relative:page;mso-position-vertical-relative:page" coordsize="12076,16838">
            <v:group id="_x0000_s1093" style="position:absolute;left:11906;width:2;height:16838" coordorigin="11906" coordsize="2,16838">
              <v:shape id="_x0000_s1094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91" style="position:absolute;left:11906;width:2;height:16838" coordorigin="11906" coordsize="2,16838">
              <v:shape id="_x0000_s1092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89" style="position:absolute;width:12076;height:3583" coordsize="12076,3583">
              <v:shape id="_x0000_s1090" style="position:absolute;width:12076;height:3583" coordsize="12076,3583" path="m12076,l,,,3583,12076,2074,12076,e" fillcolor="#ececec" stroked="f">
                <v:path arrowok="t"/>
              </v:shape>
            </v:group>
            <v:group id="_x0000_s1087" style="position:absolute;left:7015;top:1211;width:3396;height:754" coordorigin="7015,1211" coordsize="3396,754">
              <v:shape id="_x0000_s1088" style="position:absolute;left:7015;top:1211;width:3396;height:754" coordorigin="7015,1211" coordsize="3396,754" path="m7129,1211r-66,1l7017,1258r-2,65l7015,1852r2,64l7063,1962r3235,2l10335,1964r62,-14l10411,1889r1,-37l10412,1323r-2,-65l10364,1212r-3235,-1e" stroked="f">
                <v:path arrowok="t"/>
              </v:shape>
            </v:group>
            <v:group id="_x0000_s1085" style="position:absolute;left:7015;top:1211;width:3396;height:754" coordorigin="7015,1211" coordsize="3396,754">
              <v:shape id="_x0000_s1086" style="position:absolute;left:7015;top:1211;width:3396;height:754" coordorigin="7015,1211" coordsize="3396,754" path="m7129,1211r-66,1l7017,1258r-2,65l7015,1851r1,37l7029,1950r62,14l10298,1964r37,l10397,1950r14,-61l10412,1324r-1,-37l10397,1225r-61,-14l7129,1211xe" filled="f" strokecolor="#b3b3b3" strokeweight="2pt">
                <v:path arrowok="t"/>
              </v:shape>
            </v:group>
            <v:group id="_x0000_s1083" style="position:absolute;left:7024;top:1242;width:22;height:33" coordorigin="7024,1242" coordsize="22,33">
              <v:shape id="_x0000_s1084" style="position:absolute;left:7024;top:1242;width:22;height:33" coordorigin="7024,1242" coordsize="22,33" path="m7047,1242r-13,15l7024,1275e" filled="f" strokecolor="white" strokeweight="2pt">
                <v:stroke dashstyle="dash"/>
                <v:path arrowok="t"/>
              </v:shape>
            </v:group>
            <v:group id="_x0000_s1081" style="position:absolute;left:7015;top:1399;width:2;height:414" coordorigin="7015,1399" coordsize="2,414">
              <v:shape id="_x0000_s1082" style="position:absolute;left:7015;top:1399;width:2;height:414" coordorigin="7015,1399" coordsize="0,414" path="m7015,1399r,414e" filled="f" strokecolor="white" strokeweight="2pt">
                <v:stroke dashstyle="dash"/>
                <v:path arrowok="t"/>
              </v:shape>
            </v:group>
            <v:group id="_x0000_s1079" style="position:absolute;left:7047;top:1933;width:33;height:22" coordorigin="7047,1933" coordsize="33,22">
              <v:shape id="_x0000_s1080" style="position:absolute;left:7047;top:1933;width:33;height:22" coordorigin="7047,1933" coordsize="33,22" path="m7047,1933r15,12l7080,1955e" filled="f" strokecolor="white" strokeweight="2pt">
                <v:stroke dashstyle="dash"/>
                <v:path arrowok="t"/>
              </v:shape>
            </v:group>
            <v:group id="_x0000_s1077" style="position:absolute;left:10380;top:1900;width:22;height:33" coordorigin="10380,1900" coordsize="22,33">
              <v:shape id="_x0000_s1078" style="position:absolute;left:10380;top:1900;width:22;height:33" coordorigin="10380,1900" coordsize="22,33" path="m10380,1932r13,-14l10403,1900e" filled="f" strokecolor="white" strokeweight="2pt">
                <v:stroke dashstyle="dash"/>
                <v:path arrowok="t"/>
              </v:shape>
            </v:group>
            <v:group id="_x0000_s1075" style="position:absolute;left:10412;top:1362;width:2;height:414" coordorigin="10412,1362" coordsize="2,414">
              <v:shape id="_x0000_s1076" style="position:absolute;left:10412;top:1362;width:2;height:414" coordorigin="10412,1362" coordsize="0,414" path="m10412,1776r,-414e" filled="f" strokecolor="white" strokeweight="2pt">
                <v:stroke dashstyle="dash"/>
                <v:path arrowok="t"/>
              </v:shape>
            </v:group>
            <v:group id="_x0000_s1073" style="position:absolute;left:10347;top:1219;width:33;height:22" coordorigin="10347,1219" coordsize="33,22">
              <v:shape id="_x0000_s1074" style="position:absolute;left:10347;top:1219;width:33;height:22" coordorigin="10347,1219" coordsize="33,22" path="m10380,1242r-15,-13l10347,1219e" filled="f" strokecolor="white" strokeweight="2pt">
                <v:stroke dashstyle="dash"/>
                <v:path arrowok="t"/>
              </v:shape>
            </v:group>
            <v:group id="_x0000_s1071" style="position:absolute;left:7168;top:1211;width:3051;height:2" coordorigin="7168,1211" coordsize="3051,2">
              <v:shape id="_x0000_s1072" style="position:absolute;left:7168;top:1211;width:3051;height:2" coordorigin="7168,1211" coordsize="3051,0" path="m10219,1211r-3051,e" filled="f" strokecolor="white" strokeweight="2pt">
                <v:stroke dashstyle="dash"/>
                <v:path arrowok="t"/>
              </v:shape>
            </v:group>
            <v:group id="_x0000_s1069" style="position:absolute;left:7015;top:1304;width:2;height:40" coordorigin="7015,1304" coordsize="2,40">
              <v:shape id="_x0000_s1070" style="position:absolute;left:7015;top:1304;width:2;height:40" coordorigin="7015,1304" coordsize="0,40" path="m7015,1304r,40e" filled="f" strokecolor="white" strokeweight="0">
                <v:path arrowok="t"/>
              </v:shape>
            </v:group>
            <v:group id="_x0000_s1067" style="position:absolute;left:10412;top:1304;width:2;height:40" coordorigin="10412,1304" coordsize="2,40">
              <v:shape id="_x0000_s1068" style="position:absolute;left:10412;top:1304;width:2;height:40" coordorigin="10412,1304" coordsize="0,40" path="m10412,1304r,40e" filled="f" strokecolor="white" strokeweight="0">
                <v:path arrowok="t"/>
              </v:shape>
            </v:group>
            <v:group id="_x0000_s1065" style="position:absolute;left:10298;top:1191;width:2;height:40" coordorigin="10298,1191" coordsize="2,40">
              <v:shape id="_x0000_s1066" style="position:absolute;left:10298;top:1191;width:2;height:40" coordorigin="10298,1191" coordsize="0,40" path="m10298,1191r,40e" filled="f" strokecolor="white" strokeweight="0">
                <v:path arrowok="t"/>
              </v:shape>
            </v:group>
            <v:group id="_x0000_s1063" style="position:absolute;left:7129;top:1191;width:2;height:40" coordorigin="7129,1191" coordsize="2,40">
              <v:shape id="_x0000_s1064" style="position:absolute;left:7129;top:1191;width:2;height:40" coordorigin="7129,1191" coordsize="0,40" path="m7129,1191r,40e" filled="f" strokecolor="white" strokeweight="0">
                <v:path arrowok="t"/>
              </v:shape>
            </v:group>
            <v:group id="_x0000_s1061" style="position:absolute;left:673;top:1807;width:10051;height:1315" coordorigin="673,1807" coordsize="10051,1315">
              <v:shape id="_x0000_s1062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59" style="position:absolute;left:737;top:1871;width:9921;height:1191" coordorigin="737,1871" coordsize="9921,1191">
              <v:shape id="_x0000_s1060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57" style="position:absolute;left:1489;top:2350;width:6491;height:2" coordorigin="1489,2350" coordsize="6491,2">
              <v:shape id="_x0000_s1058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55" style="position:absolute;left:8465;top:2350;width:652;height:2" coordorigin="8465,2350" coordsize="652,2">
              <v:shape id="_x0000_s1056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53" style="position:absolute;left:9788;top:2350;width:680;height:2" coordorigin="9788,2350" coordsize="680,2">
              <v:shape id="_x0000_s1054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51" style="position:absolute;left:1389;top:2812;width:510;height:2" coordorigin="1389,2812" coordsize="510,2">
              <v:shape id="_x0000_s1052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49" style="position:absolute;left:2032;top:2812;width:510;height:2" coordorigin="2032,2812" coordsize="510,2">
              <v:shape id="_x0000_s1050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47" style="position:absolute;left:2676;top:2812;width:561;height:2" coordorigin="2676,2812" coordsize="561,2">
              <v:shape id="_x0000_s1048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45" style="position:absolute;left:4267;top:2812;width:2563;height:2" coordorigin="4267,2812" coordsize="2563,2">
              <v:shape id="_x0000_s1046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43" style="position:absolute;left:7634;top:2812;width:2835;height:2" coordorigin="7634,2812" coordsize="2835,2">
              <v:shape id="_x0000_s1044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591813" w:rsidRDefault="00591813">
      <w:pPr>
        <w:spacing w:before="2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591813" w:rsidRDefault="00591813">
      <w:pPr>
        <w:spacing w:before="8" w:after="0" w:line="130" w:lineRule="exact"/>
        <w:rPr>
          <w:sz w:val="13"/>
          <w:szCs w:val="13"/>
        </w:rPr>
      </w:pP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2D3346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6" style="position:absolute;left:0;text-align:left;margin-left:36.85pt;margin-top:-.5pt;width:21.55pt;height:21.55pt;z-index:-251657216;mso-position-horizontal-relative:page" coordorigin="737,-10" coordsize="431,431">
            <v:group id="_x0000_s1039" style="position:absolute;left:756;top:9;width:393;height:393" coordorigin="756,9" coordsize="393,393">
              <v:shape id="_x0000_s104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7" style="position:absolute;left:756;top:9;width:393;height:393" coordorigin="756,9" coordsize="393,393">
              <v:shape id="_x0000_s103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E003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BE003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830A2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usin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futur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3"/>
          <w:w w:val="124"/>
          <w:sz w:val="26"/>
          <w:szCs w:val="26"/>
        </w:rPr>
        <w:t>will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"/>
          <w:w w:val="139"/>
          <w:sz w:val="26"/>
          <w:szCs w:val="26"/>
        </w:rPr>
        <w:t>/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3"/>
          <w:w w:val="120"/>
          <w:sz w:val="26"/>
          <w:szCs w:val="26"/>
        </w:rPr>
        <w:t>won’t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91813" w:rsidRDefault="00591813">
      <w:pPr>
        <w:spacing w:before="7" w:after="0" w:line="190" w:lineRule="exact"/>
        <w:rPr>
          <w:sz w:val="19"/>
          <w:szCs w:val="19"/>
        </w:rPr>
      </w:pPr>
    </w:p>
    <w:p w:rsidR="00591813" w:rsidRDefault="00BE0036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w w:val="84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omorrow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14"/>
          <w:position w:val="-1"/>
          <w:sz w:val="24"/>
          <w:szCs w:val="24"/>
        </w:rPr>
        <w:t>it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very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hot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 w:rsidR="00481D1D"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study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all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weekend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w w:val="88"/>
          <w:position w:val="-1"/>
          <w:sz w:val="24"/>
          <w:szCs w:val="24"/>
        </w:rPr>
        <w:t>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ou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at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home/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tonight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?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on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holidays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October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think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make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chocolate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cake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fourteen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position w:val="-1"/>
          <w:sz w:val="24"/>
          <w:szCs w:val="24"/>
        </w:rPr>
        <w:t>next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Saturday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591813">
      <w:pPr>
        <w:spacing w:before="15" w:after="0" w:line="280" w:lineRule="exact"/>
        <w:rPr>
          <w:sz w:val="28"/>
          <w:szCs w:val="28"/>
        </w:rPr>
      </w:pPr>
    </w:p>
    <w:p w:rsidR="00591813" w:rsidRDefault="002D3346">
      <w:pPr>
        <w:tabs>
          <w:tab w:val="left" w:pos="680"/>
        </w:tabs>
        <w:spacing w:before="11" w:after="0" w:line="240" w:lineRule="auto"/>
        <w:ind w:left="254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1" style="position:absolute;left:0;text-align:left;margin-left:36.85pt;margin-top:-.5pt;width:21.55pt;height:21.55pt;z-index:-251656192;mso-position-horizontal-relative:page" coordorigin="737,-10" coordsize="431,431">
            <v:group id="_x0000_s1034" style="position:absolute;left:756;top:9;width:393;height:393" coordorigin="756,9" coordsize="393,393">
              <v:shape id="_x0000_s1035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32" style="position:absolute;left:756;top:9;width:393;height:393" coordorigin="756,9" coordsize="393,393">
              <v:shape id="_x0000_s1033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E0036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BE003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830A20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usin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futur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7"/>
          <w:w w:val="122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b</w:t>
      </w:r>
      <w:r w:rsidR="00BE0036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59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goin</w:t>
      </w:r>
      <w:r w:rsidR="00BE0036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g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to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91813" w:rsidRDefault="00591813">
      <w:pPr>
        <w:spacing w:before="7" w:after="0" w:line="190" w:lineRule="exact"/>
        <w:rPr>
          <w:sz w:val="19"/>
          <w:szCs w:val="19"/>
        </w:rPr>
      </w:pPr>
    </w:p>
    <w:p w:rsidR="00591813" w:rsidRDefault="00BE0036">
      <w:pPr>
        <w:tabs>
          <w:tab w:val="left" w:pos="1002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1.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Sarah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phone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her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boyfriend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2.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you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do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5"/>
          <w:position w:val="-1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computer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?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3.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8"/>
          <w:position w:val="-1"/>
          <w:sz w:val="24"/>
          <w:szCs w:val="24"/>
        </w:rPr>
        <w:t>He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play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position w:val="-1"/>
          <w:sz w:val="24"/>
          <w:szCs w:val="24"/>
        </w:rPr>
        <w:t>golf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4.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watch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this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new </w:t>
      </w:r>
      <w:r>
        <w:rPr>
          <w:rFonts w:ascii="Arial" w:eastAsia="Arial" w:hAnsi="Arial" w:cs="Arial"/>
          <w:color w:val="2A2A29"/>
          <w:w w:val="104"/>
          <w:position w:val="-1"/>
          <w:sz w:val="24"/>
          <w:szCs w:val="24"/>
        </w:rPr>
        <w:t>film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5.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When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start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your </w:t>
      </w:r>
      <w:r>
        <w:rPr>
          <w:rFonts w:ascii="Arial" w:eastAsia="Arial" w:hAnsi="Arial" w:cs="Arial"/>
          <w:color w:val="2A2A29"/>
          <w:w w:val="99"/>
          <w:position w:val="-1"/>
          <w:sz w:val="24"/>
          <w:szCs w:val="24"/>
        </w:rPr>
        <w:t>company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?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180" w:lineRule="exact"/>
        <w:rPr>
          <w:sz w:val="18"/>
          <w:szCs w:val="18"/>
        </w:rPr>
      </w:pPr>
    </w:p>
    <w:p w:rsidR="00591813" w:rsidRDefault="00BE0036">
      <w:pPr>
        <w:tabs>
          <w:tab w:val="left" w:pos="10020"/>
        </w:tabs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6.</w:t>
      </w:r>
      <w:r>
        <w:rPr>
          <w:rFonts w:ascii="Arial" w:eastAsia="Arial" w:hAnsi="Arial" w:cs="Arial"/>
          <w:color w:val="43434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5"/>
          <w:position w:val="-1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position w:val="-1"/>
          <w:sz w:val="24"/>
          <w:szCs w:val="24"/>
        </w:rPr>
        <w:t>not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get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3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new computer </w:t>
      </w:r>
      <w:proofErr w:type="gramStart"/>
      <w:r>
        <w:rPr>
          <w:rFonts w:ascii="Arial" w:eastAsia="Arial" w:hAnsi="Arial" w:cs="Arial"/>
          <w:color w:val="2A2A29"/>
          <w:w w:val="139"/>
          <w:position w:val="-1"/>
          <w:sz w:val="24"/>
          <w:szCs w:val="24"/>
        </w:rPr>
        <w:t>/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</w:p>
    <w:p w:rsidR="00591813" w:rsidRDefault="00591813">
      <w:pPr>
        <w:spacing w:after="0" w:line="200" w:lineRule="exact"/>
        <w:rPr>
          <w:sz w:val="20"/>
          <w:szCs w:val="20"/>
        </w:rPr>
      </w:pPr>
    </w:p>
    <w:p w:rsidR="00591813" w:rsidRDefault="00591813">
      <w:pPr>
        <w:spacing w:before="15" w:after="0" w:line="280" w:lineRule="exact"/>
        <w:rPr>
          <w:sz w:val="28"/>
          <w:szCs w:val="28"/>
        </w:rPr>
      </w:pPr>
    </w:p>
    <w:p w:rsidR="00591813" w:rsidRDefault="002D3346">
      <w:pPr>
        <w:tabs>
          <w:tab w:val="left" w:pos="680"/>
        </w:tabs>
        <w:spacing w:before="11" w:after="0" w:line="240" w:lineRule="auto"/>
        <w:ind w:left="261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6" style="position:absolute;left:0;text-align:left;margin-left:36.85pt;margin-top:-.5pt;width:21.55pt;height:21.55pt;z-index:-251655168;mso-position-horizontal-relative:page" coordorigin="737,-10" coordsize="431,431">
            <v:group id="_x0000_s1029" style="position:absolute;left:756;top:9;width:393;height:393" coordorigin="756,9" coordsize="393,393">
              <v:shape id="_x0000_s1030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027" style="position:absolute;left:756;top:9;width:393;height:393" coordorigin="756,9" coordsize="393,393">
              <v:shape id="_x0000_s1028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BE0036">
        <w:rPr>
          <w:rFonts w:ascii="Arial" w:eastAsia="Arial" w:hAnsi="Arial" w:cs="Arial"/>
          <w:color w:val="FFFFFF"/>
          <w:w w:val="61"/>
          <w:position w:val="1"/>
          <w:sz w:val="32"/>
          <w:szCs w:val="32"/>
        </w:rPr>
        <w:t>C</w:t>
      </w:r>
      <w:r w:rsidR="00BE003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Complet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9"/>
          <w:w w:val="121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usin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g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9"/>
          <w:w w:val="121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4"/>
          <w:w w:val="121"/>
          <w:sz w:val="26"/>
          <w:szCs w:val="26"/>
        </w:rPr>
        <w:t>wil</w:t>
      </w:r>
      <w:r w:rsidR="00BE0036">
        <w:rPr>
          <w:rFonts w:ascii="Times New Roman" w:eastAsia="Times New Roman" w:hAnsi="Times New Roman" w:cs="Times New Roman"/>
          <w:b/>
          <w:bCs/>
          <w:color w:val="2A2A29"/>
          <w:w w:val="121"/>
          <w:sz w:val="26"/>
          <w:szCs w:val="26"/>
        </w:rPr>
        <w:t>l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2"/>
          <w:w w:val="121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BE003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r</w:t>
      </w:r>
      <w:r w:rsidR="00BE0036">
        <w:rPr>
          <w:rFonts w:ascii="Times New Roman" w:eastAsia="Times New Roman" w:hAnsi="Times New Roman" w:cs="Times New Roman"/>
          <w:b/>
          <w:bCs/>
          <w:color w:val="5C5B5B"/>
          <w:spacing w:val="29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4"/>
          <w:w w:val="126"/>
          <w:sz w:val="26"/>
          <w:szCs w:val="26"/>
        </w:rPr>
        <w:t>goin</w:t>
      </w:r>
      <w:r w:rsidR="00BE0036">
        <w:rPr>
          <w:rFonts w:ascii="Times New Roman" w:eastAsia="Times New Roman" w:hAnsi="Times New Roman" w:cs="Times New Roman"/>
          <w:b/>
          <w:bCs/>
          <w:color w:val="2A2A29"/>
          <w:w w:val="126"/>
          <w:sz w:val="26"/>
          <w:szCs w:val="26"/>
        </w:rPr>
        <w:t>g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12"/>
          <w:w w:val="126"/>
          <w:sz w:val="26"/>
          <w:szCs w:val="26"/>
        </w:rPr>
        <w:t xml:space="preserve"> </w:t>
      </w:r>
      <w:r w:rsidR="00BE0036">
        <w:rPr>
          <w:rFonts w:ascii="Times New Roman" w:eastAsia="Times New Roman" w:hAnsi="Times New Roman" w:cs="Times New Roman"/>
          <w:b/>
          <w:bCs/>
          <w:color w:val="2A2A29"/>
          <w:spacing w:val="-3"/>
          <w:w w:val="126"/>
          <w:sz w:val="26"/>
          <w:szCs w:val="26"/>
        </w:rPr>
        <w:t>to</w:t>
      </w:r>
      <w:r w:rsidR="00BE0036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91813" w:rsidRDefault="00591813">
      <w:pPr>
        <w:spacing w:before="7" w:after="0" w:line="190" w:lineRule="exact"/>
        <w:rPr>
          <w:sz w:val="19"/>
          <w:szCs w:val="19"/>
        </w:rPr>
      </w:pPr>
    </w:p>
    <w:p w:rsidR="00591813" w:rsidRDefault="00BE0036">
      <w:pPr>
        <w:tabs>
          <w:tab w:val="left" w:pos="43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Emma</w:t>
      </w:r>
      <w:r>
        <w:rPr>
          <w:rFonts w:ascii="Arial" w:eastAsia="Arial" w:hAnsi="Arial" w:cs="Arial"/>
          <w:color w:val="2A2A29"/>
          <w:spacing w:val="-17"/>
          <w:w w:val="96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7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sister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bab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591813" w:rsidRDefault="00591813">
      <w:pPr>
        <w:spacing w:before="4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44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 2030 people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3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use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more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robots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computers.</w:t>
      </w:r>
    </w:p>
    <w:p w:rsidR="00591813" w:rsidRDefault="00591813">
      <w:pPr>
        <w:spacing w:before="4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34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Sarah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lunch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her friends.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It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s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her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birthda</w:t>
      </w:r>
      <w:r>
        <w:rPr>
          <w:rFonts w:ascii="Arial" w:eastAsia="Arial" w:hAnsi="Arial" w:cs="Arial"/>
          <w:color w:val="2A2A29"/>
          <w:spacing w:val="-13"/>
          <w:w w:val="101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591813" w:rsidRDefault="00591813">
      <w:pPr>
        <w:spacing w:before="4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44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I’m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going</w:t>
      </w:r>
      <w:r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out.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buy some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bread.</w:t>
      </w:r>
    </w:p>
    <w:p w:rsidR="00591813" w:rsidRDefault="00591813">
      <w:pPr>
        <w:spacing w:before="4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43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 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class B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win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football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game.</w:t>
      </w:r>
    </w:p>
    <w:p w:rsidR="00591813" w:rsidRDefault="00591813">
      <w:pPr>
        <w:spacing w:before="4" w:after="0" w:line="200" w:lineRule="exact"/>
        <w:rPr>
          <w:sz w:val="20"/>
          <w:szCs w:val="20"/>
        </w:rPr>
      </w:pPr>
    </w:p>
    <w:p w:rsidR="00591813" w:rsidRDefault="00BE0036">
      <w:pPr>
        <w:tabs>
          <w:tab w:val="left" w:pos="8280"/>
        </w:tabs>
        <w:spacing w:after="0" w:line="269" w:lineRule="auto"/>
        <w:ind w:left="1081" w:right="1353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Have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 got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tickets</w:t>
      </w:r>
      <w:r>
        <w:rPr>
          <w:rFonts w:ascii="Arial" w:eastAsia="Arial" w:hAnsi="Arial" w:cs="Arial"/>
          <w:color w:val="2A2A29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concert?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es,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 xml:space="preserve">they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>see it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 Frida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591813" w:rsidRDefault="00591813">
      <w:pPr>
        <w:spacing w:before="1" w:after="0" w:line="170" w:lineRule="exact"/>
        <w:rPr>
          <w:sz w:val="17"/>
          <w:szCs w:val="17"/>
        </w:rPr>
      </w:pPr>
    </w:p>
    <w:p w:rsidR="00591813" w:rsidRPr="00830A20" w:rsidRDefault="00BE0036" w:rsidP="00830A20">
      <w:pPr>
        <w:tabs>
          <w:tab w:val="left" w:pos="57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Do</w:t>
      </w:r>
      <w:r>
        <w:rPr>
          <w:rFonts w:ascii="Arial" w:eastAsia="Arial" w:hAnsi="Arial" w:cs="Arial"/>
          <w:color w:val="2A2A29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you know that</w:t>
      </w:r>
      <w:r>
        <w:rPr>
          <w:rFonts w:ascii="Arial" w:eastAsia="Arial" w:hAnsi="Arial" w:cs="Arial"/>
          <w:color w:val="2A2A29"/>
          <w:spacing w:val="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father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>se</w:t>
      </w:r>
      <w:bookmarkStart w:id="0" w:name="_GoBack"/>
      <w:bookmarkEnd w:id="0"/>
      <w:r>
        <w:rPr>
          <w:rFonts w:ascii="Arial" w:eastAsia="Arial" w:hAnsi="Arial" w:cs="Arial"/>
          <w:color w:val="2A2A29"/>
          <w:position w:val="-1"/>
          <w:sz w:val="24"/>
          <w:szCs w:val="24"/>
        </w:rPr>
        <w:t>ll</w:t>
      </w:r>
      <w:r>
        <w:rPr>
          <w:rFonts w:ascii="Arial" w:eastAsia="Arial" w:hAnsi="Arial" w:cs="Arial"/>
          <w:color w:val="2A2A29"/>
          <w:spacing w:val="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our</w:t>
      </w:r>
      <w:r>
        <w:rPr>
          <w:rFonts w:ascii="Arial" w:eastAsia="Arial" w:hAnsi="Arial" w:cs="Arial"/>
          <w:color w:val="2A2A29"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house?</w:t>
      </w:r>
    </w:p>
    <w:sectPr w:rsidR="00591813" w:rsidRPr="00830A20" w:rsidSect="00591813">
      <w:type w:val="continuous"/>
      <w:pgSz w:w="12080" w:h="16840"/>
      <w:pgMar w:top="320" w:right="13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3346" w:rsidRDefault="002D3346" w:rsidP="00A317BA">
      <w:pPr>
        <w:spacing w:after="0" w:line="240" w:lineRule="auto"/>
      </w:pPr>
      <w:r>
        <w:separator/>
      </w:r>
    </w:p>
  </w:endnote>
  <w:endnote w:type="continuationSeparator" w:id="0">
    <w:p w:rsidR="002D3346" w:rsidRDefault="002D3346" w:rsidP="00A3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20000287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7BA" w:rsidRDefault="00A317BA">
    <w:pPr>
      <w:pStyle w:val="Rodap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3346" w:rsidRDefault="002D3346" w:rsidP="00A317BA">
      <w:pPr>
        <w:spacing w:after="0" w:line="240" w:lineRule="auto"/>
      </w:pPr>
      <w:r>
        <w:separator/>
      </w:r>
    </w:p>
  </w:footnote>
  <w:footnote w:type="continuationSeparator" w:id="0">
    <w:p w:rsidR="002D3346" w:rsidRDefault="002D3346" w:rsidP="00A317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813"/>
    <w:rsid w:val="00015B3B"/>
    <w:rsid w:val="002D3346"/>
    <w:rsid w:val="00481D1D"/>
    <w:rsid w:val="00551E36"/>
    <w:rsid w:val="00591813"/>
    <w:rsid w:val="00830A20"/>
    <w:rsid w:val="00A317BA"/>
    <w:rsid w:val="00B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"/>
    <o:shapelayout v:ext="edit">
      <o:idmap v:ext="edit" data="1"/>
    </o:shapelayout>
  </w:shapeDefaults>
  <w:decimalSymbol w:val=","/>
  <w:listSeparator w:val=";"/>
  <w14:docId w14:val="5A940379"/>
  <w15:docId w15:val="{DC4EC339-4781-43E1-9C28-DD0BB313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317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317BA"/>
  </w:style>
  <w:style w:type="paragraph" w:styleId="Rodap">
    <w:name w:val="footer"/>
    <w:basedOn w:val="Normal"/>
    <w:link w:val="RodapCarter"/>
    <w:uiPriority w:val="99"/>
    <w:unhideWhenUsed/>
    <w:rsid w:val="00A317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31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3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CB36A21-8B1D-4C5D-8AA5-0E30FDC538D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4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Carlos Gil</cp:lastModifiedBy>
  <cp:revision>5</cp:revision>
  <cp:lastPrinted>2019-03-14T16:05:00Z</cp:lastPrinted>
  <dcterms:created xsi:type="dcterms:W3CDTF">2014-07-07T08:59:00Z</dcterms:created>
  <dcterms:modified xsi:type="dcterms:W3CDTF">2019-03-14T16:24:00Z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