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E52" w:rsidRDefault="00336D68">
      <w:pPr>
        <w:spacing w:before="9" w:after="0" w:line="150" w:lineRule="exact"/>
        <w:rPr>
          <w:sz w:val="15"/>
          <w:szCs w:val="15"/>
        </w:rPr>
      </w:pPr>
      <w:r>
        <w:pict>
          <v:group id="_x0000_s1733" style="position:absolute;margin-left:594.8pt;margin-top:0;width:1pt;height:841.9pt;z-index:-251750400;mso-position-horizontal-relative:page;mso-position-vertical-relative:page" coordorigin="11896" coordsize="20,16838">
            <v:group id="_x0000_s1736" style="position:absolute;left:11906;width:2;height:16838" coordorigin="11906" coordsize="2,16838">
              <v:shape id="_x0000_s1737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734" style="position:absolute;left:11906;width:2;height:16838" coordorigin="11906" coordsize="2,16838">
              <v:shape id="_x0000_s1735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728" style="position:absolute;margin-left:32.5pt;margin-top:86.35pt;width:504.75pt;height:114.75pt;z-index:-251749376;mso-position-horizontal-relative:page;mso-position-vertical-relative:page" coordorigin="650,1727" coordsize="10095,2295">
            <v:group id="_x0000_s1731" style="position:absolute;left:660;top:1737;width:10075;height:2275" coordorigin="660,1737" coordsize="10075,2275">
              <v:shape id="_x0000_s1732" style="position:absolute;left:660;top:1737;width:10075;height:2275" coordorigin="660,1737" coordsize="10075,2275" path="m660,1737r10075,l10735,4012r-10075,l660,1737e" fillcolor="#2a2a29" stroked="f">
                <v:path arrowok="t"/>
              </v:shape>
            </v:group>
            <v:group id="_x0000_s1729" style="position:absolute;left:6973;top:2211;width:2;height:340" coordorigin="6973,2211" coordsize="2,340">
              <v:shape id="_x0000_s1730" style="position:absolute;left:6973;top:2211;width:2;height:340" coordorigin="6973,2211" coordsize="0,340" path="m6973,2211r,340l6973,2211e" fillcolor="#9e9e9e" stroked="f">
                <v:path arrowok="t"/>
              </v:shape>
            </v:group>
            <w10:wrap anchorx="page" anchory="page"/>
          </v:group>
        </w:pict>
      </w:r>
      <w:r>
        <w:pict>
          <v:group id="_x0000_s1723" style="position:absolute;margin-left:32.5pt;margin-top:210.7pt;width:504.75pt;height:423.15pt;z-index:-251748352;mso-position-horizontal-relative:page;mso-position-vertical-relative:page" coordorigin="650,4214" coordsize="10095,8463">
            <v:group id="_x0000_s1726" style="position:absolute;left:660;top:4224;width:10075;height:8443" coordorigin="660,4224" coordsize="10075,8443">
              <v:shape id="_x0000_s1727" style="position:absolute;left:660;top:4224;width:10075;height:8443" coordorigin="660,4224" coordsize="10075,8443" path="m660,4224r10075,l10735,12668r-10075,l660,4224e" fillcolor="#2a2a29" stroked="f">
                <v:path arrowok="t"/>
              </v:shape>
            </v:group>
            <v:group id="_x0000_s1724" style="position:absolute;left:6973;top:4698;width:2;height:340" coordorigin="6973,4698" coordsize="2,340">
              <v:shape id="_x0000_s1725" style="position:absolute;left:6973;top:4698;width:2;height:340" coordorigin="6973,4698" coordsize="0,340" path="m6973,4698r,341l6973,4698e" fillcolor="#9e9e9e" stroked="f">
                <v:path arrowok="t"/>
              </v:shape>
            </v:group>
            <w10:wrap anchorx="page" anchory="page"/>
          </v:group>
        </w:pict>
      </w:r>
      <w:r>
        <w:pict>
          <v:group id="_x0000_s1718" style="position:absolute;margin-left:32.5pt;margin-top:643.6pt;width:504.75pt;height:145.5pt;z-index:-251747328;mso-position-horizontal-relative:page;mso-position-vertical-relative:page" coordorigin="650,12872" coordsize="10095,2910">
            <v:group id="_x0000_s1721" style="position:absolute;left:660;top:12882;width:10075;height:2890" coordorigin="660,12882" coordsize="10075,2890">
              <v:shape id="_x0000_s1722" style="position:absolute;left:660;top:12882;width:10075;height:2890" coordorigin="660,12882" coordsize="10075,2890" path="m660,12882r10075,l10735,15772r-10075,l660,12882e" fillcolor="#2a2a29" stroked="f">
                <v:path arrowok="t"/>
              </v:shape>
            </v:group>
            <v:group id="_x0000_s1719" style="position:absolute;left:6973;top:13356;width:2;height:340" coordorigin="6973,13356" coordsize="2,340">
              <v:shape id="_x0000_s1720" style="position:absolute;left:6973;top:13356;width:2;height:340" coordorigin="6973,13356" coordsize="0,340" path="m6973,13356r,340l6973,13356e" fillcolor="#9e9e9e" stroked="f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936E52" w:rsidRPr="00746685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936E52" w:rsidRPr="00B21DBA" w:rsidRDefault="00FB5626">
            <w:pPr>
              <w:spacing w:before="75" w:after="0" w:line="240" w:lineRule="auto"/>
              <w:ind w:left="3155" w:right="-20"/>
              <w:rPr>
                <w:rFonts w:ascii="Times New Roman" w:eastAsia="Times New Roman" w:hAnsi="Times New Roman" w:cs="Times New Roman"/>
                <w:sz w:val="19"/>
                <w:szCs w:val="19"/>
                <w:lang w:val="pt-PT"/>
              </w:rPr>
            </w:pPr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  <w:lang w:val="pt-PT"/>
              </w:rPr>
              <w:t>Matri</w:t>
            </w:r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  <w:lang w:val="pt-PT"/>
              </w:rPr>
              <w:t>z</w:t>
            </w:r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  <w:lang w:val="pt-PT"/>
              </w:rPr>
              <w:t xml:space="preserve"> </w:t>
            </w:r>
            <w:proofErr w:type="gramStart"/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>d</w:t>
            </w:r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  <w:lang w:val="pt-PT"/>
              </w:rPr>
              <w:t xml:space="preserve">o </w:t>
            </w:r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7"/>
                <w:sz w:val="19"/>
                <w:szCs w:val="19"/>
                <w:lang w:val="pt-PT"/>
              </w:rPr>
              <w:t>test</w:t>
            </w:r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w w:val="127"/>
                <w:sz w:val="19"/>
                <w:szCs w:val="19"/>
                <w:lang w:val="pt-PT"/>
              </w:rPr>
              <w:t>e</w:t>
            </w:r>
            <w:proofErr w:type="gramEnd"/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  <w:w w:val="127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>d</w:t>
            </w:r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  <w:lang w:val="pt-PT"/>
              </w:rPr>
              <w:t xml:space="preserve">e </w:t>
            </w:r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6"/>
                <w:sz w:val="19"/>
                <w:szCs w:val="19"/>
                <w:lang w:val="pt-PT"/>
              </w:rPr>
              <w:t>Compreensã</w:t>
            </w:r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w w:val="116"/>
                <w:sz w:val="19"/>
                <w:szCs w:val="19"/>
                <w:lang w:val="pt-PT"/>
              </w:rPr>
              <w:t>o</w:t>
            </w:r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9"/>
                <w:w w:val="11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8"/>
                <w:sz w:val="19"/>
                <w:szCs w:val="19"/>
                <w:lang w:val="pt-PT"/>
              </w:rPr>
              <w:t>Oral</w:t>
            </w:r>
          </w:p>
        </w:tc>
      </w:tr>
      <w:tr w:rsidR="00936E52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936E52" w:rsidRPr="00746685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4"/>
                <w:sz w:val="19"/>
                <w:szCs w:val="19"/>
              </w:rPr>
              <w:t>Compreender</w:t>
            </w:r>
            <w:proofErr w:type="spellEnd"/>
            <w:r>
              <w:rPr>
                <w:rFonts w:ascii="Arial" w:eastAsia="Arial" w:hAnsi="Arial" w:cs="Arial"/>
                <w:color w:val="2A2A29"/>
                <w:w w:val="7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texto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B21DBA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B21DB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32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Ordenar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eventos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 acordo</w:t>
            </w:r>
            <w:r w:rsidRPr="00B21DBA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B21DB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61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5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549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3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das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8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80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936E52" w:rsidRDefault="00936E52"/>
        </w:tc>
      </w:tr>
    </w:tbl>
    <w:p w:rsidR="00936E52" w:rsidRDefault="00936E52">
      <w:pPr>
        <w:spacing w:before="8" w:after="0" w:line="160" w:lineRule="exact"/>
        <w:rPr>
          <w:sz w:val="16"/>
          <w:szCs w:val="16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936E52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936E52" w:rsidRDefault="00FB5626">
            <w:pPr>
              <w:spacing w:before="75" w:after="0" w:line="240" w:lineRule="auto"/>
              <w:ind w:left="4018" w:right="399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</w:rPr>
              <w:t>Matri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</w:rPr>
              <w:t>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2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19"/>
                <w:szCs w:val="19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9"/>
                <w:sz w:val="19"/>
                <w:szCs w:val="19"/>
              </w:rPr>
              <w:t>1A</w:t>
            </w:r>
          </w:p>
        </w:tc>
      </w:tr>
      <w:tr w:rsidR="00936E52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936E52" w:rsidRPr="00746685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Compreender </w:t>
            </w:r>
            <w:r w:rsidRPr="00B21DB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texto.</w:t>
            </w:r>
          </w:p>
          <w:p w:rsidR="00936E52" w:rsidRPr="00B21DBA" w:rsidRDefault="00FB5626">
            <w:pPr>
              <w:spacing w:before="56" w:after="0" w:line="241" w:lineRule="auto"/>
              <w:ind w:left="113" w:right="30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Expressar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informação</w:t>
            </w:r>
            <w:r w:rsidRPr="00B21DBA">
              <w:rPr>
                <w:rFonts w:ascii="Arial" w:eastAsia="Arial" w:hAnsi="Arial" w:cs="Arial"/>
                <w:color w:val="2A2A29"/>
                <w:spacing w:val="19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de forma</w:t>
            </w:r>
            <w:r w:rsidRPr="00B21DBA">
              <w:rPr>
                <w:rFonts w:ascii="Arial" w:eastAsia="Arial" w:hAnsi="Arial" w:cs="Arial"/>
                <w:color w:val="2A2A29"/>
                <w:spacing w:val="10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clara</w:t>
            </w:r>
            <w:r w:rsidRPr="00B21DBA">
              <w:rPr>
                <w:rFonts w:ascii="Arial" w:eastAsia="Arial" w:hAnsi="Arial" w:cs="Arial"/>
                <w:color w:val="2A2A29"/>
                <w:spacing w:val="13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 xml:space="preserve">e </w:t>
            </w:r>
            <w:r w:rsidRPr="00B21DB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estruturalmente </w:t>
            </w:r>
            <w:r w:rsidRPr="00B21DBA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correta.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B21DBA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B21DB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9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Identificar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sinónimos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no 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737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33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corrigir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as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  <w:p w:rsidR="00936E52" w:rsidRDefault="00FB5626">
            <w:pPr>
              <w:spacing w:before="36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19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correta:1,5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Correção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frase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falsa: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907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10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C.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2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Responder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perguntas sobre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4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</w:t>
            </w:r>
          </w:p>
          <w:p w:rsidR="00936E52" w:rsidRPr="00B21DBA" w:rsidRDefault="00FB5626">
            <w:pPr>
              <w:spacing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Conteúdo</w:t>
            </w:r>
            <w:r w:rsidRPr="00B21DBA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parcialmente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correto: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Desconto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máximo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 w:rsidRPr="00B21DBA"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incorreções:</w:t>
            </w:r>
            <w:r w:rsidRPr="00B21DBA">
              <w:rPr>
                <w:rFonts w:ascii="Arial" w:eastAsia="Arial" w:hAnsi="Arial" w:cs="Arial"/>
                <w:color w:val="2A2A29"/>
                <w:spacing w:val="26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B21DBA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B21DBA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B21DB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B21DB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15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D.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Identificar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problemas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soluções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ambientais.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61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B21DBA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B21DBA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</w:t>
            </w:r>
          </w:p>
          <w:p w:rsidR="00936E52" w:rsidRDefault="00FB5626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Adverbs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of</w:t>
            </w:r>
            <w:r>
              <w:rPr>
                <w:rFonts w:ascii="Arial" w:eastAsia="Arial" w:hAnsi="Arial" w:cs="Arial"/>
                <w:color w:val="2A2A2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frequency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E.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Construir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frases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907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5" w:after="0" w:line="240" w:lineRule="auto"/>
              <w:ind w:left="108" w:right="772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Past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</w:t>
            </w:r>
          </w:p>
          <w:p w:rsidR="00936E52" w:rsidRDefault="00FB5626">
            <w:pPr>
              <w:spacing w:before="17" w:after="0" w:line="264" w:lineRule="auto"/>
              <w:ind w:left="108" w:right="163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(Regular</w:t>
            </w:r>
            <w:r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and</w:t>
            </w:r>
            <w:r>
              <w:rPr>
                <w:rFonts w:ascii="Arial" w:eastAsia="Arial" w:hAnsi="Arial" w:cs="Arial"/>
                <w:color w:val="2A2A29"/>
                <w:spacing w:val="-4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 xml:space="preserve">irregular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verbs</w:t>
            </w:r>
            <w:r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3"/>
                <w:sz w:val="15"/>
                <w:szCs w:val="15"/>
              </w:rPr>
              <w:t>and</w:t>
            </w:r>
            <w:r>
              <w:rPr>
                <w:rFonts w:ascii="Arial" w:eastAsia="Arial" w:hAnsi="Arial" w:cs="Arial"/>
                <w:color w:val="2A2A29"/>
                <w:spacing w:val="2"/>
                <w:w w:val="9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the</w:t>
            </w:r>
            <w:r>
              <w:rPr>
                <w:rFonts w:ascii="Arial" w:eastAsia="Arial" w:hAnsi="Arial" w:cs="Arial"/>
                <w:color w:val="2A2A29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verb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4"/>
                <w:sz w:val="15"/>
                <w:szCs w:val="15"/>
              </w:rPr>
              <w:t xml:space="preserve">to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be)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Completar</w:t>
            </w:r>
            <w:proofErr w:type="spellEnd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59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549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Used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to</w:t>
            </w:r>
            <w:r>
              <w:rPr>
                <w:rFonts w:ascii="Arial" w:eastAsia="Arial" w:hAnsi="Arial" w:cs="Arial"/>
                <w:color w:val="2A2A2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spacing w:val="-26"/>
                <w:w w:val="15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Didn</w:t>
            </w:r>
            <w:r>
              <w:rPr>
                <w:rFonts w:ascii="Arial" w:eastAsia="Arial" w:hAnsi="Arial" w:cs="Arial"/>
                <w:color w:val="2A2A29"/>
                <w:spacing w:val="-3"/>
                <w:sz w:val="15"/>
                <w:szCs w:val="15"/>
              </w:rPr>
              <w:t>’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2A2A2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use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4"/>
                <w:sz w:val="15"/>
                <w:szCs w:val="15"/>
              </w:rPr>
              <w:t>to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27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G.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Corrigir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nas frases.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Ambiente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435"/>
              <w:jc w:val="both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H.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17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Escrever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email</w:t>
            </w:r>
            <w:proofErr w:type="gramEnd"/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propondo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ações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para proteger</w:t>
            </w:r>
            <w:r w:rsidRPr="00B21DB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ambiente.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proofErr w:type="gramStart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 xml:space="preserve"> 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B21DB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B21DB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21DB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936E52" w:rsidRPr="00B21DBA" w:rsidRDefault="00FB5626">
            <w:pPr>
              <w:spacing w:after="0" w:line="264" w:lineRule="auto"/>
              <w:ind w:left="108" w:right="46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proofErr w:type="gramStart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 xml:space="preserve"> 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B21DB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mas </w:t>
            </w:r>
            <w:r w:rsidRPr="00B21DBA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revela</w:t>
            </w:r>
            <w:r w:rsidRPr="00B21DBA">
              <w:rPr>
                <w:rFonts w:ascii="Arial" w:eastAsia="Arial" w:hAnsi="Arial" w:cs="Arial"/>
                <w:color w:val="2A2A29"/>
                <w:spacing w:val="6"/>
                <w:w w:val="9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B21DBA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936E52" w:rsidRPr="00B21DBA" w:rsidRDefault="00FB5626">
            <w:pPr>
              <w:spacing w:after="0" w:line="264" w:lineRule="auto"/>
              <w:ind w:left="108" w:right="21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21DB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21DB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B21DBA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B21DB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B21DB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B21DB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936E52" w:rsidRPr="00B21DBA" w:rsidRDefault="00FB5626">
            <w:pPr>
              <w:spacing w:after="0" w:line="264" w:lineRule="auto"/>
              <w:ind w:left="108" w:right="95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21DB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21DB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B21DBA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 w:rsidRPr="00B21DB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 w:rsidRPr="00B21DB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B21DB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B21DBA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B21DBA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936E52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936E52" w:rsidRDefault="00936E52"/>
        </w:tc>
      </w:tr>
    </w:tbl>
    <w:p w:rsidR="00936E52" w:rsidRDefault="00936E52">
      <w:pPr>
        <w:spacing w:before="8" w:after="0" w:line="160" w:lineRule="exact"/>
        <w:rPr>
          <w:sz w:val="16"/>
          <w:szCs w:val="16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936E52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936E52" w:rsidRDefault="00FB5626">
            <w:pPr>
              <w:spacing w:before="75" w:after="0" w:line="240" w:lineRule="auto"/>
              <w:ind w:left="4028" w:right="400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</w:rPr>
              <w:t>Matri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</w:rPr>
              <w:t>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2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19"/>
                <w:szCs w:val="19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4"/>
                <w:sz w:val="19"/>
                <w:szCs w:val="19"/>
              </w:rPr>
              <w:t>1B</w:t>
            </w:r>
          </w:p>
        </w:tc>
      </w:tr>
      <w:tr w:rsidR="00936E52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936E52" w:rsidRPr="00746685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Compreender </w:t>
            </w:r>
            <w:r w:rsidRPr="00B21DB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texto.</w:t>
            </w:r>
          </w:p>
          <w:p w:rsidR="00936E52" w:rsidRPr="00B21DBA" w:rsidRDefault="00FB5626">
            <w:pPr>
              <w:spacing w:before="56" w:after="0" w:line="241" w:lineRule="auto"/>
              <w:ind w:left="113" w:right="30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Expressar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informação</w:t>
            </w:r>
            <w:r w:rsidRPr="00B21DBA">
              <w:rPr>
                <w:rFonts w:ascii="Arial" w:eastAsia="Arial" w:hAnsi="Arial" w:cs="Arial"/>
                <w:color w:val="2A2A29"/>
                <w:spacing w:val="19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de forma</w:t>
            </w:r>
            <w:r w:rsidRPr="00B21DBA">
              <w:rPr>
                <w:rFonts w:ascii="Arial" w:eastAsia="Arial" w:hAnsi="Arial" w:cs="Arial"/>
                <w:color w:val="2A2A29"/>
                <w:spacing w:val="10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clara</w:t>
            </w:r>
            <w:r w:rsidRPr="00B21DBA">
              <w:rPr>
                <w:rFonts w:ascii="Arial" w:eastAsia="Arial" w:hAnsi="Arial" w:cs="Arial"/>
                <w:color w:val="2A2A29"/>
                <w:spacing w:val="13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 xml:space="preserve">e </w:t>
            </w:r>
            <w:r w:rsidRPr="00B21DB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estruturalmente </w:t>
            </w:r>
            <w:r w:rsidRPr="00B21DBA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correta.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B21DBA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B21DB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13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3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1"/>
                <w:sz w:val="15"/>
                <w:szCs w:val="15"/>
                <w:lang w:val="pt-PT"/>
              </w:rPr>
              <w:t>Fazer</w:t>
            </w:r>
            <w:r w:rsidRPr="00B21DBA">
              <w:rPr>
                <w:rFonts w:ascii="Arial" w:eastAsia="Arial" w:hAnsi="Arial" w:cs="Arial"/>
                <w:color w:val="2A2A29"/>
                <w:spacing w:val="3"/>
                <w:w w:val="9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 xml:space="preserve">correspondência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entre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sinónimos.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539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41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59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907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9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C.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2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Responder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perguntas sobre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58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5,5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</w:t>
            </w:r>
          </w:p>
          <w:p w:rsidR="00936E52" w:rsidRPr="00B21DBA" w:rsidRDefault="00FB5626">
            <w:pPr>
              <w:spacing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Conteúdo</w:t>
            </w:r>
            <w:r w:rsidRPr="00B21DBA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parcialmente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correto: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Desconto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máximo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 w:rsidRPr="00B21DBA"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incorreções:</w:t>
            </w:r>
            <w:r w:rsidRPr="00B21DBA">
              <w:rPr>
                <w:rFonts w:ascii="Arial" w:eastAsia="Arial" w:hAnsi="Arial" w:cs="Arial"/>
                <w:color w:val="2A2A29"/>
                <w:spacing w:val="26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4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</w:tbl>
    <w:p w:rsidR="00936E52" w:rsidRPr="00B21DBA" w:rsidRDefault="00936E52">
      <w:pPr>
        <w:spacing w:after="0"/>
        <w:rPr>
          <w:lang w:val="pt-PT"/>
        </w:rPr>
        <w:sectPr w:rsidR="00936E52" w:rsidRPr="00B21DBA">
          <w:headerReference w:type="even" r:id="rId7"/>
          <w:headerReference w:type="default" r:id="rId8"/>
          <w:footerReference w:type="even" r:id="rId9"/>
          <w:footerReference w:type="default" r:id="rId10"/>
          <w:type w:val="continuous"/>
          <w:pgSz w:w="12080" w:h="16840"/>
          <w:pgMar w:top="1640" w:right="1300" w:bottom="760" w:left="620" w:header="1056" w:footer="574" w:gutter="0"/>
          <w:cols w:space="720"/>
        </w:sectPr>
      </w:pPr>
    </w:p>
    <w:p w:rsidR="00936E52" w:rsidRPr="00B21DBA" w:rsidRDefault="00336D68" w:rsidP="00B21DBA">
      <w:pPr>
        <w:spacing w:before="5" w:after="0" w:line="190" w:lineRule="exact"/>
        <w:rPr>
          <w:sz w:val="20"/>
          <w:szCs w:val="20"/>
          <w:lang w:val="pt-PT"/>
        </w:rPr>
      </w:pPr>
      <w:r>
        <w:rPr>
          <w:noProof/>
          <w:lang w:val="pt-PT" w:eastAsia="pt-P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740" type="#_x0000_t202" style="position:absolute;margin-left:315.2pt;margin-top:-48.7pt;width:241.05pt;height:32.55pt;z-index:251743232" filled="f" stroked="f">
            <v:textbox>
              <w:txbxContent>
                <w:p w:rsidR="00F745C3" w:rsidRDefault="00F745C3"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New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6"/>
                      <w:w w:val="114"/>
                      <w:sz w:val="16"/>
                      <w:szCs w:val="16"/>
                    </w:rPr>
                    <w:t>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ave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1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Revolution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9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83"/>
                      <w:sz w:val="16"/>
                      <w:szCs w:val="16"/>
                    </w:rPr>
                    <w:t>·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1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8.˚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ano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4"/>
                      <w:sz w:val="16"/>
                      <w:szCs w:val="16"/>
                    </w:rPr>
                    <w:t xml:space="preserve"> </w:t>
                  </w:r>
                  <w:r w:rsidRPr="002D0FC3">
                    <w:rPr>
                      <w:rFonts w:ascii="Arial" w:eastAsia="Arial" w:hAnsi="Arial" w:cs="Arial"/>
                      <w:b/>
                      <w:color w:val="2A2A29"/>
                      <w:w w:val="73"/>
                      <w:sz w:val="19"/>
                      <w:szCs w:val="19"/>
                    </w:rPr>
                    <w:t>E</w:t>
                  </w:r>
                  <w:r w:rsidRPr="002D0FC3">
                    <w:rPr>
                      <w:rFonts w:ascii="Arial" w:eastAsia="Arial" w:hAnsi="Arial" w:cs="Arial"/>
                      <w:b/>
                      <w:color w:val="2A2A29"/>
                      <w:spacing w:val="-3"/>
                      <w:w w:val="73"/>
                      <w:sz w:val="19"/>
                      <w:szCs w:val="19"/>
                    </w:rPr>
                    <w:t>v</w:t>
                  </w:r>
                  <w:r w:rsidRPr="002D0FC3">
                    <w:rPr>
                      <w:rFonts w:ascii="Arial" w:eastAsia="Arial" w:hAnsi="Arial" w:cs="Arial"/>
                      <w:b/>
                      <w:color w:val="2A2A29"/>
                      <w:w w:val="73"/>
                      <w:sz w:val="19"/>
                      <w:szCs w:val="19"/>
                    </w:rPr>
                    <w:t>aluation</w:t>
                  </w:r>
                  <w:r w:rsidRPr="002D0FC3">
                    <w:rPr>
                      <w:rFonts w:ascii="Arial" w:eastAsia="Arial" w:hAnsi="Arial" w:cs="Arial"/>
                      <w:b/>
                      <w:color w:val="2A2A29"/>
                      <w:spacing w:val="3"/>
                      <w:w w:val="73"/>
                      <w:sz w:val="19"/>
                      <w:szCs w:val="19"/>
                    </w:rPr>
                    <w:t xml:space="preserve"> </w:t>
                  </w:r>
                  <w:r w:rsidRPr="002D0FC3">
                    <w:rPr>
                      <w:rFonts w:ascii="Arial" w:eastAsia="Arial" w:hAnsi="Arial" w:cs="Arial"/>
                      <w:b/>
                      <w:color w:val="2A2A29"/>
                      <w:spacing w:val="-9"/>
                      <w:w w:val="78"/>
                      <w:sz w:val="19"/>
                      <w:szCs w:val="19"/>
                    </w:rPr>
                    <w:t>T</w:t>
                  </w:r>
                  <w:r w:rsidRPr="002D0FC3">
                    <w:rPr>
                      <w:rFonts w:ascii="Arial" w:eastAsia="Arial" w:hAnsi="Arial" w:cs="Arial"/>
                      <w:b/>
                      <w:color w:val="2A2A29"/>
                      <w:w w:val="80"/>
                      <w:sz w:val="19"/>
                      <w:szCs w:val="19"/>
                    </w:rPr>
                    <w:t>ests</w:t>
                  </w:r>
                </w:p>
              </w:txbxContent>
            </v:textbox>
          </v:shape>
        </w:pict>
      </w:r>
      <w:r>
        <w:pict>
          <v:shape id="_x0000_s1716" type="#_x0000_t202" style="position:absolute;margin-left:63.4pt;margin-top:384.35pt;width:507.35pt;height:404.4pt;z-index:-251746304;mso-position-horizontal-relative:page;mso-position-vertical-relative:page" filled="f" stroked="f">
            <v:textbox style="mso-next-textbox:#_x0000_s1716" inset="0,0,0,0">
              <w:txbxContent>
                <w:p w:rsidR="00F745C3" w:rsidRDefault="00F745C3">
                  <w:pPr>
                    <w:spacing w:before="8" w:after="0" w:line="180" w:lineRule="exact"/>
                    <w:rPr>
                      <w:sz w:val="18"/>
                      <w:szCs w:val="18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F745C3" w:rsidRDefault="00F745C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group id="_x0000_s1711" style="position:absolute;margin-left:8pt;margin-top:0;width:1pt;height:841.9pt;z-index:-251745280;mso-position-horizontal-relative:page;mso-position-vertical-relative:page" coordorigin="160" coordsize="20,16838">
            <v:group id="_x0000_s1714" style="position:absolute;left:170;width:2;height:16838" coordorigin="170" coordsize="2,16838">
              <v:shape id="_x0000_s1715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712" style="position:absolute;left:170;width:2;height:16838" coordorigin="170" coordsize="2,16838">
              <v:shape id="_x0000_s1713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709" style="position:absolute;margin-left:371.75pt;margin-top:0;width:232pt;height:40.15pt;z-index:-251744256;mso-position-horizontal-relative:page;mso-position-vertical-relative:page" coordorigin="7435" coordsize="4640,803">
            <v:shape id="_x0000_s1710" style="position:absolute;left:7435;width:4640;height:803" coordorigin="7435" coordsize="4640,803" path="m7437,r4,601l7439,636r-2,31l7435,693r1,23l7437,736r43,56l7543,802r64,1l7645,803,12076,661r,-661l7437,e" fillcolor="#ececec" stroked="f">
              <v:path arrowok="t"/>
            </v:shape>
            <w10:wrap anchorx="page" anchory="page"/>
          </v:group>
        </w:pict>
      </w:r>
      <w:r>
        <w:pict>
          <v:shape id="_x0000_s1698" type="#_x0000_t202" style="position:absolute;margin-left:62.4pt;margin-top:784.45pt;width:7pt;height:5.7pt;z-index:-251741184;mso-position-horizontal-relative:page;mso-position-vertical-relative:page" filled="f" stroked="f">
            <v:textbox style="layout-flow:vertical;mso-layout-flow-alt:bottom-to-top;mso-next-textbox:#_x0000_s1698" inset="0,0,0,0">
              <w:txbxContent>
                <w:p w:rsidR="00F745C3" w:rsidRDefault="00F745C3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w w:val="102"/>
                      <w:sz w:val="10"/>
                      <w:szCs w:val="10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</w:p>
    <w:p w:rsidR="00936E52" w:rsidRPr="00B21DBA" w:rsidRDefault="00336D68">
      <w:pPr>
        <w:spacing w:after="0" w:line="200" w:lineRule="exact"/>
        <w:rPr>
          <w:sz w:val="20"/>
          <w:szCs w:val="20"/>
          <w:lang w:val="pt-PT"/>
        </w:rPr>
      </w:pPr>
      <w:r>
        <w:pict>
          <v:group id="_x0000_s1704" style="position:absolute;margin-left:66.5pt;margin-top:77pt;width:504.75pt;height:286.9pt;z-index:-251743232;mso-position-horizontal-relative:page;mso-position-vertical-relative:page" coordorigin="1330,1727" coordsize="10095,5655">
            <v:group id="_x0000_s1707" style="position:absolute;left:1340;top:1737;width:10075;height:5635" coordorigin="1340,1737" coordsize="10075,5635">
              <v:shape id="_x0000_s1708" style="position:absolute;left:1340;top:1737;width:10075;height:5635" coordorigin="1340,1737" coordsize="10075,5635" path="m1340,1737r10075,l11415,7372r-10075,l1340,1737e" fillcolor="#2a2a29" stroked="f">
                <v:path arrowok="t"/>
              </v:shape>
            </v:group>
            <v:group id="_x0000_s1705" style="position:absolute;left:6633;top:1814;width:2;height:340" coordorigin="6633,1814" coordsize="2,340">
              <v:shape id="_x0000_s1706" style="position:absolute;left:6633;top:1814;width:2;height:340" coordorigin="6633,1814" coordsize="0,340" path="m6633,1814r,340l6633,1814e" fillcolor="#9e9e9e" stroked="f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936E52">
        <w:trPr>
          <w:trHeight w:hRule="exact" w:val="340"/>
        </w:trPr>
        <w:tc>
          <w:tcPr>
            <w:tcW w:w="1531" w:type="dxa"/>
            <w:tcBorders>
              <w:top w:val="nil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74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74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74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74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936E52" w:rsidRDefault="00FB5626">
            <w:pPr>
              <w:spacing w:before="74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936E52" w:rsidRPr="00746685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B21DBA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B21DBA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B21DB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B21DB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15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D.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Identificar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problemas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soluções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ambientais.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61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595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B21DBA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B21DBA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</w:t>
            </w:r>
          </w:p>
          <w:p w:rsidR="00936E52" w:rsidRDefault="00FB5626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Adverbs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of</w:t>
            </w:r>
            <w:r>
              <w:rPr>
                <w:rFonts w:ascii="Arial" w:eastAsia="Arial" w:hAnsi="Arial" w:cs="Arial"/>
                <w:color w:val="2A2A2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frequency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592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E.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frase correta.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595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Past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56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  <w:lang w:val="pt-PT"/>
              </w:rPr>
              <w:t>F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2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forma correta.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595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Used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to</w:t>
            </w:r>
            <w:r>
              <w:rPr>
                <w:rFonts w:ascii="Arial" w:eastAsia="Arial" w:hAnsi="Arial" w:cs="Arial"/>
                <w:color w:val="2A2A2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spacing w:val="-26"/>
                <w:w w:val="15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Didn</w:t>
            </w:r>
            <w:r>
              <w:rPr>
                <w:rFonts w:ascii="Arial" w:eastAsia="Arial" w:hAnsi="Arial" w:cs="Arial"/>
                <w:color w:val="2A2A29"/>
                <w:spacing w:val="-3"/>
                <w:sz w:val="15"/>
                <w:szCs w:val="15"/>
              </w:rPr>
              <w:t>’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2A2A2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use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4"/>
                <w:sz w:val="15"/>
                <w:szCs w:val="15"/>
              </w:rPr>
              <w:t>to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27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G.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Corrigir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nas frases.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Ambiente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435"/>
              <w:jc w:val="both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H.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17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Escrever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email</w:t>
            </w:r>
            <w:proofErr w:type="gramEnd"/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propondo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ações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para proteger</w:t>
            </w:r>
            <w:r w:rsidRPr="00B21DB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ambiente.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proofErr w:type="gramStart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21DB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B21DB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B21DB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21DB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936E52" w:rsidRPr="00B21DBA" w:rsidRDefault="00FB5626">
            <w:pPr>
              <w:spacing w:after="0" w:line="264" w:lineRule="auto"/>
              <w:ind w:left="108" w:right="46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proofErr w:type="gramStart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 xml:space="preserve"> 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B21DB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mas </w:t>
            </w:r>
            <w:r w:rsidRPr="00B21DBA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revela</w:t>
            </w:r>
            <w:r w:rsidRPr="00B21DBA">
              <w:rPr>
                <w:rFonts w:ascii="Arial" w:eastAsia="Arial" w:hAnsi="Arial" w:cs="Arial"/>
                <w:color w:val="2A2A29"/>
                <w:spacing w:val="6"/>
                <w:w w:val="9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B21DBA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936E52" w:rsidRPr="00B21DBA" w:rsidRDefault="00FB5626">
            <w:pPr>
              <w:spacing w:after="0" w:line="264" w:lineRule="auto"/>
              <w:ind w:left="108" w:right="20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 xml:space="preserve"> 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21DB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B21DBA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B21DB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B21DB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B21DB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936E52" w:rsidRPr="00B21DBA" w:rsidRDefault="00FB5626">
            <w:pPr>
              <w:spacing w:after="0" w:line="264" w:lineRule="auto"/>
              <w:ind w:left="108" w:right="95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21DB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21DB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B21DBA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 w:rsidRPr="00B21DB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 w:rsidRPr="00B21DB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B21DB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B21DBA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B21DBA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936E52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936E52" w:rsidRDefault="00936E52"/>
        </w:tc>
      </w:tr>
    </w:tbl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spacing w:before="10" w:after="0" w:line="260" w:lineRule="exact"/>
        <w:rPr>
          <w:sz w:val="26"/>
          <w:szCs w:val="26"/>
        </w:rPr>
      </w:pPr>
      <w:r>
        <w:pict>
          <v:group id="_x0000_s1699" style="position:absolute;margin-left:66.5pt;margin-top:376.05pt;width:504.75pt;height:405.4pt;z-index:-251742208;mso-position-horizontal-relative:page;mso-position-vertical-relative:page" coordorigin="1330,7677" coordsize="10095,8108">
            <v:group id="_x0000_s1702" style="position:absolute;left:1340;top:7687;width:10075;height:8088" coordorigin="1340,7687" coordsize="10075,8088">
              <v:shape id="_x0000_s1703" style="position:absolute;left:1340;top:7687;width:10075;height:8088" coordorigin="1340,7687" coordsize="10075,8088" path="m1340,7687r10075,l11415,15775r-10075,l1340,7687e" fillcolor="#2a2a29" stroked="f">
                <v:path arrowok="t"/>
              </v:shape>
            </v:group>
            <v:group id="_x0000_s1700" style="position:absolute;left:6633;top:8161;width:2;height:340" coordorigin="6633,8161" coordsize="2,340">
              <v:shape id="_x0000_s1701" style="position:absolute;left:6633;top:8161;width:2;height:340" coordorigin="6633,8161" coordsize="0,340" path="m6633,8161r,340l6633,8161e" fillcolor="#9e9e9e" stroked="f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936E52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936E52" w:rsidRDefault="00FB5626">
            <w:pPr>
              <w:spacing w:before="75" w:after="0" w:line="240" w:lineRule="auto"/>
              <w:ind w:left="4042" w:right="402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</w:rPr>
              <w:t>Matri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</w:rPr>
              <w:t>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7"/>
                <w:sz w:val="19"/>
                <w:szCs w:val="19"/>
              </w:rPr>
              <w:t>test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7"/>
                <w:sz w:val="19"/>
                <w:szCs w:val="19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  <w:w w:val="12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4"/>
                <w:sz w:val="19"/>
                <w:szCs w:val="19"/>
              </w:rPr>
              <w:t>1C</w:t>
            </w:r>
          </w:p>
        </w:tc>
      </w:tr>
      <w:tr w:rsidR="00936E52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936E52" w:rsidRDefault="00FB5626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936E52" w:rsidRPr="00746685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Compreender </w:t>
            </w:r>
            <w:r w:rsidRPr="00B21DB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texto.</w:t>
            </w:r>
          </w:p>
          <w:p w:rsidR="00936E52" w:rsidRPr="00B21DBA" w:rsidRDefault="00FB5626">
            <w:pPr>
              <w:spacing w:before="56" w:after="0" w:line="241" w:lineRule="auto"/>
              <w:ind w:left="113" w:right="30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Expressar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informação</w:t>
            </w:r>
            <w:r w:rsidRPr="00B21DBA">
              <w:rPr>
                <w:rFonts w:ascii="Arial" w:eastAsia="Arial" w:hAnsi="Arial" w:cs="Arial"/>
                <w:color w:val="2A2A29"/>
                <w:spacing w:val="19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de forma</w:t>
            </w:r>
            <w:r w:rsidRPr="00B21DBA">
              <w:rPr>
                <w:rFonts w:ascii="Arial" w:eastAsia="Arial" w:hAnsi="Arial" w:cs="Arial"/>
                <w:color w:val="2A2A29"/>
                <w:spacing w:val="10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clara</w:t>
            </w:r>
            <w:r w:rsidRPr="00B21DBA">
              <w:rPr>
                <w:rFonts w:ascii="Arial" w:eastAsia="Arial" w:hAnsi="Arial" w:cs="Arial"/>
                <w:color w:val="2A2A29"/>
                <w:spacing w:val="13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 xml:space="preserve">e </w:t>
            </w:r>
            <w:r w:rsidRPr="00B21DB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estruturalmente </w:t>
            </w:r>
            <w:r w:rsidRPr="00B21DBA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correta.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B21DBA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B21DB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13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3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1"/>
                <w:sz w:val="15"/>
                <w:szCs w:val="15"/>
                <w:lang w:val="pt-PT"/>
              </w:rPr>
              <w:t>Fazer</w:t>
            </w:r>
            <w:r w:rsidRPr="00B21DBA">
              <w:rPr>
                <w:rFonts w:ascii="Arial" w:eastAsia="Arial" w:hAnsi="Arial" w:cs="Arial"/>
                <w:color w:val="2A2A29"/>
                <w:spacing w:val="3"/>
                <w:w w:val="9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 xml:space="preserve">correspondência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entre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sinónimos.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737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33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corrigir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as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  <w:p w:rsidR="00936E52" w:rsidRDefault="00FB5626">
            <w:pPr>
              <w:spacing w:before="36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19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21DBA">
              <w:rPr>
                <w:rFonts w:ascii="Arial" w:eastAsia="Arial" w:hAnsi="Arial" w:cs="Arial"/>
                <w:color w:val="2A2A29"/>
                <w:spacing w:val="4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Correção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frase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falsa: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907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9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C.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2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Responder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perguntas sobre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5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</w:t>
            </w:r>
          </w:p>
          <w:p w:rsidR="00936E52" w:rsidRPr="00B21DBA" w:rsidRDefault="00FB5626">
            <w:pPr>
              <w:spacing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Conteúdo</w:t>
            </w:r>
            <w:r w:rsidRPr="00B21DBA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parcialmente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correto: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Desconto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máximo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 w:rsidRPr="00B21DBA"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incorreções:</w:t>
            </w:r>
            <w:r w:rsidRPr="00B21DBA">
              <w:rPr>
                <w:rFonts w:ascii="Arial" w:eastAsia="Arial" w:hAnsi="Arial" w:cs="Arial"/>
                <w:color w:val="2A2A29"/>
                <w:spacing w:val="26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4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B21DBA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B21DBA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B21DB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B21DB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15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D.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Identificar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problemas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soluções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ambientais.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61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B21DBA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B21DBA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</w:t>
            </w:r>
          </w:p>
          <w:p w:rsidR="00936E52" w:rsidRDefault="00FB5626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Adverbs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of</w:t>
            </w:r>
            <w:r>
              <w:rPr>
                <w:rFonts w:ascii="Arial" w:eastAsia="Arial" w:hAnsi="Arial" w:cs="Arial"/>
                <w:color w:val="2A2A2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frequency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E.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1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Construir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frases</w:t>
            </w:r>
            <w:proofErr w:type="spellEnd"/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61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549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Past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Completar</w:t>
            </w:r>
            <w:proofErr w:type="spellEnd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59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549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Used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to</w:t>
            </w:r>
            <w:r>
              <w:rPr>
                <w:rFonts w:ascii="Arial" w:eastAsia="Arial" w:hAnsi="Arial" w:cs="Arial"/>
                <w:color w:val="2A2A2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spacing w:val="-26"/>
                <w:w w:val="15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Didn</w:t>
            </w:r>
            <w:r>
              <w:rPr>
                <w:rFonts w:ascii="Arial" w:eastAsia="Arial" w:hAnsi="Arial" w:cs="Arial"/>
                <w:color w:val="2A2A29"/>
                <w:spacing w:val="-3"/>
                <w:sz w:val="15"/>
                <w:szCs w:val="15"/>
              </w:rPr>
              <w:t>’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2A2A2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use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4"/>
                <w:sz w:val="15"/>
                <w:szCs w:val="15"/>
              </w:rPr>
              <w:t>to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5" w:after="0" w:line="264" w:lineRule="auto"/>
              <w:ind w:left="108" w:right="27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G.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Corrigir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nas frases.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21DB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936E52" w:rsidRPr="00746685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Ambiente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443"/>
              <w:jc w:val="both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H.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17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Escrever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texto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propondo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ações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para proteger</w:t>
            </w:r>
            <w:r w:rsidRPr="00B21DB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ambiente.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72" w:after="0" w:line="240" w:lineRule="auto"/>
              <w:ind w:left="10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936E52" w:rsidRPr="00B21DBA" w:rsidRDefault="00FB5626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proofErr w:type="gramStart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21DB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B21DB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B21DB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21DB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936E52" w:rsidRPr="00B21DBA" w:rsidRDefault="00FB5626">
            <w:pPr>
              <w:spacing w:after="0" w:line="264" w:lineRule="auto"/>
              <w:ind w:left="108" w:right="6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proofErr w:type="gramStart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21DB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B21DB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mas</w:t>
            </w:r>
            <w:r w:rsidRPr="00B21DBA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revela </w:t>
            </w:r>
            <w:r w:rsidRPr="00B21DBA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B21DBA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936E52" w:rsidRPr="00B21DBA" w:rsidRDefault="00FB5626">
            <w:pPr>
              <w:spacing w:after="0" w:line="264" w:lineRule="auto"/>
              <w:ind w:left="108" w:right="14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21DB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21DB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B21DBA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B21DB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B21DB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B21DB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B21DBA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comunicação.</w:t>
            </w:r>
          </w:p>
          <w:p w:rsidR="00936E52" w:rsidRPr="00B21DBA" w:rsidRDefault="00FB5626">
            <w:pPr>
              <w:spacing w:after="0" w:line="264" w:lineRule="auto"/>
              <w:ind w:left="108" w:right="95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B21DB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21DB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21DB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21DB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21DB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B21DBA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 w:rsidRPr="00B21DB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 w:rsidRPr="00B21DB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21DB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21DB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B21DB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B21DB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B21DB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B21DBA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21DB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B21DBA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21DB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936E52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936E52" w:rsidRPr="00B21DBA" w:rsidRDefault="00936E52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936E52" w:rsidRDefault="00FB5626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936E52" w:rsidRDefault="00936E52"/>
        </w:tc>
      </w:tr>
    </w:tbl>
    <w:p w:rsidR="00936E52" w:rsidRDefault="00336D68">
      <w:pPr>
        <w:spacing w:after="0"/>
      </w:pPr>
      <w:r>
        <w:rPr>
          <w:noProof/>
          <w:lang w:val="pt-PT" w:eastAsia="pt-PT"/>
        </w:rPr>
        <w:pict>
          <v:rect id="_x0000_s1739" style="position:absolute;margin-left:-6.15pt;margin-top:5pt;width:15.65pt;height:13.05pt;z-index:251740160;mso-position-horizontal-relative:text;mso-position-vertical-relative:text" stroked="f"/>
        </w:pict>
      </w:r>
    </w:p>
    <w:p w:rsidR="004A1982" w:rsidRDefault="004A1982">
      <w:pPr>
        <w:spacing w:after="0"/>
        <w:sectPr w:rsidR="004A1982">
          <w:pgSz w:w="12080" w:h="16840"/>
          <w:pgMar w:top="600" w:right="620" w:bottom="720" w:left="1300" w:header="1056" w:footer="574" w:gutter="0"/>
          <w:cols w:space="720"/>
        </w:sectPr>
      </w:pPr>
    </w:p>
    <w:p w:rsidR="00936E52" w:rsidRDefault="00FB5626">
      <w:pPr>
        <w:spacing w:before="48" w:after="0" w:line="240" w:lineRule="auto"/>
        <w:ind w:left="114" w:right="-10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40"/>
          <w:szCs w:val="40"/>
        </w:rPr>
        <w:lastRenderedPageBreak/>
        <w:t>Correction</w:t>
      </w:r>
      <w:r>
        <w:rPr>
          <w:rFonts w:ascii="Arial" w:eastAsia="Arial" w:hAnsi="Arial" w:cs="Arial"/>
          <w:color w:val="2A2A29"/>
          <w:spacing w:val="48"/>
          <w:w w:val="74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pacing w:val="-14"/>
          <w:w w:val="74"/>
          <w:sz w:val="40"/>
          <w:szCs w:val="40"/>
        </w:rPr>
        <w:t>T</w:t>
      </w:r>
      <w:r>
        <w:rPr>
          <w:rFonts w:ascii="Arial" w:eastAsia="Arial" w:hAnsi="Arial" w:cs="Arial"/>
          <w:color w:val="2A2A29"/>
          <w:w w:val="74"/>
          <w:sz w:val="40"/>
          <w:szCs w:val="40"/>
        </w:rPr>
        <w:t>able</w:t>
      </w:r>
      <w:r>
        <w:rPr>
          <w:rFonts w:ascii="Arial" w:eastAsia="Arial" w:hAnsi="Arial" w:cs="Arial"/>
          <w:color w:val="2A2A29"/>
          <w:spacing w:val="58"/>
          <w:w w:val="74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Listening</w:t>
      </w: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2"/>
          <w:w w:val="120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est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36"/>
          <w:szCs w:val="36"/>
        </w:rPr>
        <w:t>1</w:t>
      </w:r>
      <w:r>
        <w:rPr>
          <w:rFonts w:ascii="Times New Roman" w:eastAsia="Times New Roman" w:hAnsi="Times New Roman" w:cs="Times New Roman"/>
          <w:b/>
          <w:bCs/>
          <w:color w:val="2A2A29"/>
          <w:spacing w:val="3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/</w:t>
      </w:r>
      <w:r>
        <w:rPr>
          <w:rFonts w:ascii="Times New Roman" w:eastAsia="Times New Roman" w:hAnsi="Times New Roman" w:cs="Times New Roman"/>
          <w:b/>
          <w:bCs/>
          <w:color w:val="2A2A29"/>
          <w:spacing w:val="5"/>
          <w:w w:val="12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3"/>
          <w:w w:val="123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est</w:t>
      </w:r>
      <w:r>
        <w:rPr>
          <w:rFonts w:ascii="Times New Roman" w:eastAsia="Times New Roman" w:hAnsi="Times New Roman" w:cs="Times New Roman"/>
          <w:b/>
          <w:bCs/>
          <w:color w:val="2A2A29"/>
          <w:spacing w:val="-20"/>
          <w:w w:val="12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1A</w:t>
      </w:r>
    </w:p>
    <w:p w:rsidR="00936E52" w:rsidRDefault="00FB5626">
      <w:pPr>
        <w:spacing w:after="0" w:line="200" w:lineRule="exact"/>
        <w:rPr>
          <w:sz w:val="20"/>
          <w:szCs w:val="20"/>
        </w:rPr>
      </w:pPr>
      <w:r>
        <w:br w:type="column"/>
      </w:r>
    </w:p>
    <w:p w:rsidR="00936E52" w:rsidRDefault="00336D68" w:rsidP="00573773">
      <w:pPr>
        <w:tabs>
          <w:tab w:val="left" w:pos="1100"/>
          <w:tab w:val="left" w:pos="2340"/>
          <w:tab w:val="left" w:pos="3380"/>
          <w:tab w:val="left" w:pos="4020"/>
        </w:tabs>
        <w:spacing w:after="0" w:line="240" w:lineRule="auto"/>
        <w:ind w:right="-20"/>
        <w:sectPr w:rsidR="00936E52">
          <w:headerReference w:type="default" r:id="rId11"/>
          <w:footerReference w:type="default" r:id="rId12"/>
          <w:pgSz w:w="16840" w:h="12080" w:orient="landscape"/>
          <w:pgMar w:top="560" w:right="1020" w:bottom="280" w:left="1020" w:header="419" w:footer="528" w:gutter="0"/>
          <w:cols w:num="2" w:space="720" w:equalWidth="0">
            <w:col w:w="7077" w:space="2878"/>
            <w:col w:w="4845"/>
          </w:cols>
        </w:sectPr>
      </w:pPr>
      <w:r>
        <w:rPr>
          <w:rFonts w:ascii="Arial" w:eastAsia="Arial" w:hAnsi="Arial" w:cs="Arial"/>
          <w:noProof/>
          <w:color w:val="2A2A29"/>
          <w:sz w:val="20"/>
          <w:szCs w:val="20"/>
          <w:lang w:val="pt-PT" w:eastAsia="pt-PT"/>
        </w:rPr>
        <w:pict>
          <v:group id="_x0000_s1686" style="position:absolute;margin-left:208.4pt;margin-top:10.05pt;width:28.05pt;height:.1pt;z-index:-251574272" coordorigin="15143,1174" coordsize="561,2">
            <v:shape id="_x0000_s1687" style="position:absolute;left:15143;top:1174;width:561;height:2" coordorigin="15143,1174" coordsize="561,0" path="m15143,1174r561,e" filled="f" strokecolor="#2a2a29" strokeweight=".25pt">
              <v:path arrowok="t"/>
            </v:shape>
          </v:group>
        </w:pict>
      </w:r>
      <w:r w:rsidR="00FB5626">
        <w:rPr>
          <w:rFonts w:ascii="Arial" w:eastAsia="Arial" w:hAnsi="Arial" w:cs="Arial"/>
          <w:color w:val="2A2A29"/>
          <w:sz w:val="20"/>
          <w:szCs w:val="20"/>
        </w:rPr>
        <w:t xml:space="preserve">Unit </w:t>
      </w:r>
      <w:r w:rsidR="00FB5626">
        <w:rPr>
          <w:rFonts w:ascii="Arial" w:eastAsia="Arial" w:hAnsi="Arial" w:cs="Arial"/>
          <w:color w:val="2A2A29"/>
          <w:spacing w:val="9"/>
          <w:sz w:val="20"/>
          <w:szCs w:val="20"/>
        </w:rPr>
        <w:t xml:space="preserve"> </w:t>
      </w:r>
      <w:r w:rsidR="00FB5626">
        <w:rPr>
          <w:rFonts w:ascii="Arial" w:eastAsia="Arial" w:hAnsi="Arial" w:cs="Arial"/>
          <w:color w:val="2A2A29"/>
          <w:spacing w:val="5"/>
          <w:sz w:val="20"/>
          <w:szCs w:val="20"/>
          <w:u w:val="single" w:color="2A2A29"/>
        </w:rPr>
        <w:t xml:space="preserve"> </w:t>
      </w:r>
      <w:r w:rsidR="00FB5626"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 w:rsidR="00FB5626">
        <w:rPr>
          <w:rFonts w:ascii="Arial" w:eastAsia="Arial" w:hAnsi="Arial" w:cs="Arial"/>
          <w:color w:val="2A2A29"/>
          <w:sz w:val="20"/>
          <w:szCs w:val="20"/>
        </w:rPr>
        <w:t xml:space="preserve"> Class </w:t>
      </w:r>
      <w:r w:rsidR="00FB5626"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 w:rsidR="00FB5626"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 w:rsidR="00FB5626">
        <w:rPr>
          <w:rFonts w:ascii="Arial" w:eastAsia="Arial" w:hAnsi="Arial" w:cs="Arial"/>
          <w:color w:val="2A2A29"/>
          <w:sz w:val="20"/>
          <w:szCs w:val="20"/>
        </w:rPr>
        <w:t xml:space="preserve"> Date </w:t>
      </w:r>
      <w:r w:rsidR="00FB5626"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 w:rsidR="00FB5626"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 w:rsidR="00FB5626">
        <w:rPr>
          <w:rFonts w:ascii="Arial" w:eastAsia="Arial" w:hAnsi="Arial" w:cs="Arial"/>
          <w:color w:val="2A2A29"/>
          <w:sz w:val="20"/>
          <w:szCs w:val="20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 w:rsidR="00FB5626">
        <w:rPr>
          <w:rFonts w:ascii="Arial" w:eastAsia="Arial" w:hAnsi="Arial" w:cs="Arial"/>
          <w:color w:val="2A2A29"/>
          <w:spacing w:val="-22"/>
          <w:w w:val="139"/>
          <w:sz w:val="20"/>
          <w:szCs w:val="20"/>
          <w:u w:val="single" w:color="2A2A29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sz w:val="20"/>
          <w:szCs w:val="20"/>
          <w:u w:val="single" w:color="2A2A29"/>
        </w:rPr>
        <w:tab/>
      </w:r>
      <w:r w:rsidR="00FB5626">
        <w:rPr>
          <w:rFonts w:ascii="Arial" w:eastAsia="Arial" w:hAnsi="Arial" w:cs="Arial"/>
          <w:color w:val="2A2A29"/>
          <w:w w:val="139"/>
          <w:sz w:val="20"/>
          <w:szCs w:val="20"/>
        </w:rPr>
        <w:t xml:space="preserve"> /</w:t>
      </w:r>
    </w:p>
    <w:p w:rsidR="00936E52" w:rsidRDefault="00336D68">
      <w:pPr>
        <w:spacing w:before="1" w:after="0" w:line="70" w:lineRule="exact"/>
        <w:rPr>
          <w:sz w:val="7"/>
          <w:szCs w:val="7"/>
        </w:rPr>
      </w:pPr>
      <w:r>
        <w:rPr>
          <w:noProof/>
          <w:lang w:val="pt-PT" w:eastAsia="pt-PT"/>
        </w:rPr>
        <w:lastRenderedPageBreak/>
        <w:pict>
          <v:group id="_x0000_s1690" style="position:absolute;margin-left:2.45pt;margin-top:1.15pt;width:734.9pt;height:480.45pt;z-index:-251575296" coordorigin="1069,1226" coordsize="14698,9480">
            <v:shape id="_x0000_s1691" style="position:absolute;left:1069;top:1226;width:14698;height:9480" coordorigin="1069,1226" coordsize="14698,9480" path="m15767,1226r,9480l1069,10706r,-9480l15767,1226e" fillcolor="#2a2a29" stroked="f">
              <v:path arrowok="t"/>
            </v:shape>
          </v:group>
        </w:pict>
      </w:r>
      <w:r>
        <w:pict>
          <v:group id="_x0000_s1692" style="position:absolute;margin-left:0;margin-top:594.8pt;width:841.9pt;height:1pt;z-index:-251740160;mso-position-horizontal-relative:page;mso-position-vertical-relative:page" coordorigin=",11896" coordsize="16838,20">
            <v:group id="_x0000_s1695" style="position:absolute;top:11906;width:16838;height:2" coordorigin=",11906" coordsize="16838,2">
              <v:shape id="_x0000_s1696" style="position:absolute;top:11906;width:16838;height:2" coordorigin=",11906" coordsize="16838,0" path="m17405,11906r-16838,e" filled="f" strokecolor="#2a2a29" strokeweight=".5pt">
                <v:path arrowok="t"/>
              </v:shape>
            </v:group>
            <v:group id="_x0000_s1693" style="position:absolute;top:11906;width:16838;height:2" coordorigin=",11906" coordsize="16838,2">
              <v:shape id="_x0000_s1694" style="position:absolute;top:11906;width:16838;height:2" coordorigin=",11906" coordsize="16838,0" path="m17008,11906r-16838,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683" type="#_x0000_t136" style="position:absolute;margin-left:729.5pt;margin-top:535.4pt;width:55.7pt;height:5pt;rotation:180;z-index:-251738112;mso-position-horizontal-relative:page;mso-position-vertical-relative:page" fillcolor="#2a2a29" stroked="f">
            <o:extrusion v:ext="view" autorotationcenter="t"/>
            <v:textpath style="font-family:&quot;&amp;quot&quot;;font-size:5pt;v-text-kern:t;mso-text-shadow:auto" string="NWR8TR © Porto Editora"/>
            <w10:wrap anchorx="page" anchory="page"/>
          </v:shape>
        </w:pic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2126"/>
        <w:gridCol w:w="850"/>
        <w:gridCol w:w="851"/>
        <w:gridCol w:w="850"/>
        <w:gridCol w:w="850"/>
        <w:gridCol w:w="879"/>
        <w:gridCol w:w="879"/>
        <w:gridCol w:w="879"/>
        <w:gridCol w:w="879"/>
        <w:gridCol w:w="879"/>
        <w:gridCol w:w="879"/>
        <w:gridCol w:w="879"/>
        <w:gridCol w:w="879"/>
        <w:gridCol w:w="850"/>
        <w:gridCol w:w="822"/>
      </w:tblGrid>
      <w:tr w:rsidR="00936E52">
        <w:trPr>
          <w:trHeight w:hRule="exact" w:val="340"/>
        </w:trPr>
        <w:tc>
          <w:tcPr>
            <w:tcW w:w="340" w:type="dxa"/>
            <w:vMerge w:val="restart"/>
            <w:tcBorders>
              <w:top w:val="nil"/>
              <w:left w:val="nil"/>
              <w:right w:val="single" w:sz="4" w:space="0" w:color="898989"/>
            </w:tcBorders>
            <w:shd w:val="clear" w:color="auto" w:fill="DADADA"/>
          </w:tcPr>
          <w:p w:rsidR="00936E52" w:rsidRDefault="00936E52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936E52" w:rsidRDefault="00936E52">
            <w:pPr>
              <w:spacing w:after="0" w:line="200" w:lineRule="exact"/>
              <w:rPr>
                <w:sz w:val="20"/>
                <w:szCs w:val="20"/>
              </w:rPr>
            </w:pPr>
          </w:p>
          <w:p w:rsidR="00936E52" w:rsidRDefault="00936E52">
            <w:pPr>
              <w:spacing w:after="0" w:line="200" w:lineRule="exact"/>
              <w:rPr>
                <w:sz w:val="20"/>
                <w:szCs w:val="20"/>
              </w:rPr>
            </w:pPr>
          </w:p>
          <w:p w:rsidR="00936E52" w:rsidRDefault="00FB5626">
            <w:pPr>
              <w:spacing w:after="0" w:line="240" w:lineRule="auto"/>
              <w:ind w:left="21" w:right="-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3"/>
                <w:sz w:val="16"/>
                <w:szCs w:val="16"/>
              </w:rPr>
              <w:t>No.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936E52" w:rsidRDefault="00936E52">
            <w:pPr>
              <w:spacing w:after="0" w:line="200" w:lineRule="exact"/>
              <w:rPr>
                <w:sz w:val="20"/>
                <w:szCs w:val="20"/>
              </w:rPr>
            </w:pPr>
          </w:p>
          <w:p w:rsidR="00936E52" w:rsidRDefault="00936E52">
            <w:pPr>
              <w:spacing w:after="0" w:line="200" w:lineRule="exact"/>
              <w:rPr>
                <w:sz w:val="20"/>
                <w:szCs w:val="20"/>
              </w:rPr>
            </w:pPr>
          </w:p>
          <w:p w:rsidR="00936E52" w:rsidRDefault="00FB5626">
            <w:pPr>
              <w:spacing w:after="0" w:line="240" w:lineRule="auto"/>
              <w:ind w:left="785" w:right="7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Name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936E52" w:rsidRDefault="00FB5626">
            <w:pPr>
              <w:spacing w:before="46" w:after="0" w:line="240" w:lineRule="auto"/>
              <w:ind w:left="4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Listening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3"/>
                <w:w w:val="1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17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4"/>
                <w:w w:val="1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936E52" w:rsidRDefault="00936E52">
            <w:pPr>
              <w:spacing w:after="0" w:line="200" w:lineRule="exact"/>
              <w:rPr>
                <w:sz w:val="20"/>
                <w:szCs w:val="20"/>
              </w:rPr>
            </w:pPr>
          </w:p>
          <w:p w:rsidR="00936E52" w:rsidRDefault="00FB5626">
            <w:pPr>
              <w:spacing w:after="0" w:line="240" w:lineRule="auto"/>
              <w:ind w:left="217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850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936E52" w:rsidRDefault="00FB5626">
            <w:pPr>
              <w:spacing w:before="46" w:after="0" w:line="240" w:lineRule="auto"/>
              <w:ind w:left="44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7"/>
                <w:w w:val="115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5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2"/>
                <w:w w:val="11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5"/>
                <w:sz w:val="20"/>
                <w:szCs w:val="20"/>
              </w:rPr>
              <w:t>1A</w:t>
            </w:r>
          </w:p>
        </w:tc>
        <w:tc>
          <w:tcPr>
            <w:tcW w:w="1757" w:type="dxa"/>
            <w:gridSpan w:val="2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936E52" w:rsidRDefault="00936E52"/>
        </w:tc>
        <w:tc>
          <w:tcPr>
            <w:tcW w:w="879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936E52" w:rsidRDefault="00936E52"/>
        </w:tc>
        <w:tc>
          <w:tcPr>
            <w:tcW w:w="879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936E52" w:rsidRDefault="00936E52"/>
        </w:tc>
        <w:tc>
          <w:tcPr>
            <w:tcW w:w="879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936E52" w:rsidRDefault="00936E52"/>
        </w:tc>
        <w:tc>
          <w:tcPr>
            <w:tcW w:w="879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936E52" w:rsidRDefault="00936E52"/>
        </w:tc>
        <w:tc>
          <w:tcPr>
            <w:tcW w:w="879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936E52" w:rsidRDefault="00936E52"/>
        </w:tc>
        <w:tc>
          <w:tcPr>
            <w:tcW w:w="879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936E52" w:rsidRDefault="00936E52"/>
        </w:tc>
        <w:tc>
          <w:tcPr>
            <w:tcW w:w="850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936E52" w:rsidRDefault="00936E52">
            <w:pPr>
              <w:spacing w:after="0" w:line="200" w:lineRule="exact"/>
              <w:rPr>
                <w:sz w:val="20"/>
                <w:szCs w:val="20"/>
              </w:rPr>
            </w:pPr>
          </w:p>
          <w:p w:rsidR="00936E52" w:rsidRDefault="00FB5626">
            <w:pPr>
              <w:spacing w:after="0" w:line="240" w:lineRule="auto"/>
              <w:ind w:left="217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898989"/>
              <w:right w:val="nil"/>
            </w:tcBorders>
            <w:shd w:val="clear" w:color="auto" w:fill="DADADA"/>
          </w:tcPr>
          <w:p w:rsidR="00936E52" w:rsidRDefault="00936E52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936E52" w:rsidRDefault="00936E52">
            <w:pPr>
              <w:spacing w:after="0" w:line="200" w:lineRule="exact"/>
              <w:rPr>
                <w:sz w:val="20"/>
                <w:szCs w:val="20"/>
              </w:rPr>
            </w:pPr>
          </w:p>
          <w:p w:rsidR="00936E52" w:rsidRDefault="00FB5626">
            <w:pPr>
              <w:spacing w:after="0" w:line="240" w:lineRule="auto"/>
              <w:ind w:left="206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8"/>
                <w:sz w:val="16"/>
                <w:szCs w:val="16"/>
              </w:rPr>
              <w:t>Final</w:t>
            </w:r>
          </w:p>
          <w:p w:rsidR="00936E52" w:rsidRDefault="00FB5626">
            <w:pPr>
              <w:spacing w:before="16" w:after="0" w:line="240" w:lineRule="auto"/>
              <w:ind w:left="192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5"/>
                <w:sz w:val="16"/>
                <w:szCs w:val="16"/>
              </w:rPr>
              <w:t>Mark</w:t>
            </w:r>
          </w:p>
        </w:tc>
      </w:tr>
      <w:tr w:rsidR="00936E52" w:rsidTr="00573773">
        <w:trPr>
          <w:trHeight w:hRule="exact" w:val="255"/>
        </w:trPr>
        <w:tc>
          <w:tcPr>
            <w:tcW w:w="340" w:type="dxa"/>
            <w:vMerge/>
            <w:tcBorders>
              <w:left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2126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350" w:right="33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350" w:right="33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850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350" w:right="33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175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803" w:right="78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365" w:right="34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370" w:right="35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370" w:right="35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359" w:right="33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4"/>
                <w:sz w:val="17"/>
                <w:szCs w:val="17"/>
              </w:rPr>
              <w:t>H</w:t>
            </w:r>
          </w:p>
        </w:tc>
        <w:tc>
          <w:tcPr>
            <w:tcW w:w="850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vMerge/>
            <w:tcBorders>
              <w:left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>
        <w:trPr>
          <w:trHeight w:hRule="exact" w:val="255"/>
        </w:trPr>
        <w:tc>
          <w:tcPr>
            <w:tcW w:w="340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2126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7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</w:t>
            </w:r>
          </w:p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4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</w:t>
            </w:r>
          </w:p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79" w:right="25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2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3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3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60" w:right="2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60" w:right="2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3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60" w:right="2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60" w:right="2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330" w:right="30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76" w:right="25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822" w:type="dxa"/>
            <w:vMerge/>
            <w:tcBorders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573773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C645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C645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C645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C645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9.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C645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11.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12.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C645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13.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14.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C645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15.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16.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C645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17.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18.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C645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19.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C645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21.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22.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C645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23.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24.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C645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25.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26.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C645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27.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28.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C645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29.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8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30.</w:t>
            </w: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22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DADADA"/>
          </w:tcPr>
          <w:p w:rsidR="00936E52" w:rsidRDefault="00936E52"/>
        </w:tc>
      </w:tr>
    </w:tbl>
    <w:p w:rsidR="00936E52" w:rsidRDefault="00936E52">
      <w:pPr>
        <w:spacing w:after="0"/>
        <w:sectPr w:rsidR="00936E52">
          <w:type w:val="continuous"/>
          <w:pgSz w:w="16840" w:h="12080" w:orient="landscape"/>
          <w:pgMar w:top="1640" w:right="1020" w:bottom="760" w:left="1020" w:header="720" w:footer="720" w:gutter="0"/>
          <w:cols w:space="720"/>
        </w:sectPr>
      </w:pPr>
    </w:p>
    <w:p w:rsidR="00936E52" w:rsidRDefault="00936E52">
      <w:pPr>
        <w:spacing w:before="8" w:after="0" w:line="130" w:lineRule="exact"/>
        <w:rPr>
          <w:sz w:val="13"/>
          <w:szCs w:val="13"/>
        </w:rPr>
      </w:pPr>
    </w:p>
    <w:p w:rsidR="00936E52" w:rsidRDefault="00936E52">
      <w:pPr>
        <w:spacing w:after="0" w:line="113" w:lineRule="exact"/>
        <w:ind w:left="114" w:right="-20"/>
        <w:rPr>
          <w:rFonts w:ascii="Arial" w:eastAsia="Arial" w:hAnsi="Arial" w:cs="Arial"/>
          <w:sz w:val="10"/>
          <w:szCs w:val="10"/>
        </w:rPr>
      </w:pPr>
    </w:p>
    <w:p w:rsidR="00936E52" w:rsidRDefault="00FB5626">
      <w:pPr>
        <w:spacing w:after="0" w:line="397" w:lineRule="exact"/>
        <w:ind w:left="114" w:right="-10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position w:val="1"/>
          <w:sz w:val="40"/>
          <w:szCs w:val="40"/>
        </w:rPr>
        <w:t>Correction</w:t>
      </w:r>
      <w:r>
        <w:rPr>
          <w:rFonts w:ascii="Arial" w:eastAsia="Arial" w:hAnsi="Arial" w:cs="Arial"/>
          <w:color w:val="2A2A29"/>
          <w:spacing w:val="48"/>
          <w:w w:val="74"/>
          <w:position w:val="1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pacing w:val="-14"/>
          <w:w w:val="74"/>
          <w:position w:val="1"/>
          <w:sz w:val="40"/>
          <w:szCs w:val="40"/>
        </w:rPr>
        <w:t>T</w:t>
      </w:r>
      <w:r>
        <w:rPr>
          <w:rFonts w:ascii="Arial" w:eastAsia="Arial" w:hAnsi="Arial" w:cs="Arial"/>
          <w:color w:val="2A2A29"/>
          <w:w w:val="74"/>
          <w:position w:val="1"/>
          <w:sz w:val="40"/>
          <w:szCs w:val="40"/>
        </w:rPr>
        <w:t>able</w:t>
      </w:r>
      <w:r>
        <w:rPr>
          <w:rFonts w:ascii="Arial" w:eastAsia="Arial" w:hAnsi="Arial" w:cs="Arial"/>
          <w:color w:val="2A2A29"/>
          <w:spacing w:val="58"/>
          <w:w w:val="74"/>
          <w:position w:val="1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12"/>
          <w:position w:val="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12"/>
          <w:position w:val="1"/>
          <w:sz w:val="36"/>
          <w:szCs w:val="36"/>
        </w:rPr>
        <w:t>ests</w:t>
      </w:r>
      <w:r>
        <w:rPr>
          <w:rFonts w:ascii="Times New Roman" w:eastAsia="Times New Roman" w:hAnsi="Times New Roman" w:cs="Times New Roman"/>
          <w:b/>
          <w:bCs/>
          <w:color w:val="2A2A29"/>
          <w:spacing w:val="82"/>
          <w:w w:val="112"/>
          <w:position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2"/>
          <w:position w:val="1"/>
          <w:sz w:val="36"/>
          <w:szCs w:val="36"/>
        </w:rPr>
        <w:t>1B-C</w:t>
      </w:r>
    </w:p>
    <w:p w:rsidR="00936E52" w:rsidRDefault="00FB5626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1100"/>
          <w:tab w:val="left" w:pos="2340"/>
          <w:tab w:val="left" w:pos="3380"/>
          <w:tab w:val="left" w:pos="402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color w:val="2A2A29"/>
          <w:sz w:val="20"/>
          <w:szCs w:val="20"/>
          <w:lang w:val="pt-PT" w:eastAsia="pt-PT"/>
        </w:rPr>
        <w:pict>
          <v:group id="_x0000_s1668" style="position:absolute;margin-left:208.4pt;margin-top:10pt;width:28.05pt;height:.1pt;z-index:-251572224" coordorigin="15143,1854" coordsize="561,2">
            <v:shape id="_x0000_s1669" style="position:absolute;left:15143;top:1854;width:561;height:2" coordorigin="15143,1854" coordsize="561,0" path="m15143,1854r561,e" filled="f" strokecolor="#2a2a29" strokeweight=".25pt">
              <v:path arrowok="t"/>
            </v:shape>
          </v:group>
        </w:pict>
      </w:r>
      <w:r w:rsidR="00FB5626">
        <w:rPr>
          <w:rFonts w:ascii="Arial" w:eastAsia="Arial" w:hAnsi="Arial" w:cs="Arial"/>
          <w:color w:val="2A2A29"/>
          <w:sz w:val="20"/>
          <w:szCs w:val="20"/>
        </w:rPr>
        <w:t xml:space="preserve">Unit </w:t>
      </w:r>
      <w:r w:rsidR="00FB5626">
        <w:rPr>
          <w:rFonts w:ascii="Arial" w:eastAsia="Arial" w:hAnsi="Arial" w:cs="Arial"/>
          <w:color w:val="2A2A29"/>
          <w:spacing w:val="9"/>
          <w:sz w:val="20"/>
          <w:szCs w:val="20"/>
        </w:rPr>
        <w:t xml:space="preserve"> </w:t>
      </w:r>
      <w:r w:rsidR="00FB5626">
        <w:rPr>
          <w:rFonts w:ascii="Arial" w:eastAsia="Arial" w:hAnsi="Arial" w:cs="Arial"/>
          <w:color w:val="2A2A29"/>
          <w:spacing w:val="5"/>
          <w:sz w:val="20"/>
          <w:szCs w:val="20"/>
          <w:u w:val="single" w:color="2A2A29"/>
        </w:rPr>
        <w:t xml:space="preserve"> </w:t>
      </w:r>
      <w:r w:rsidR="00FB5626"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 w:rsidR="00FB5626">
        <w:rPr>
          <w:rFonts w:ascii="Arial" w:eastAsia="Arial" w:hAnsi="Arial" w:cs="Arial"/>
          <w:color w:val="2A2A29"/>
          <w:sz w:val="20"/>
          <w:szCs w:val="20"/>
        </w:rPr>
        <w:t xml:space="preserve"> Class </w:t>
      </w:r>
      <w:r w:rsidR="00FB5626"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 w:rsidR="00FB5626"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 w:rsidR="00FB5626">
        <w:rPr>
          <w:rFonts w:ascii="Arial" w:eastAsia="Arial" w:hAnsi="Arial" w:cs="Arial"/>
          <w:color w:val="2A2A29"/>
          <w:sz w:val="20"/>
          <w:szCs w:val="20"/>
        </w:rPr>
        <w:t xml:space="preserve"> Date </w:t>
      </w:r>
      <w:r w:rsidR="00FB5626"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 w:rsidR="00FB5626"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 w:rsidR="00FB5626">
        <w:rPr>
          <w:rFonts w:ascii="Arial" w:eastAsia="Arial" w:hAnsi="Arial" w:cs="Arial"/>
          <w:color w:val="2A2A29"/>
          <w:sz w:val="20"/>
          <w:szCs w:val="20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 w:rsidR="00FB5626">
        <w:rPr>
          <w:rFonts w:ascii="Arial" w:eastAsia="Arial" w:hAnsi="Arial" w:cs="Arial"/>
          <w:color w:val="2A2A29"/>
          <w:spacing w:val="-22"/>
          <w:w w:val="139"/>
          <w:sz w:val="20"/>
          <w:szCs w:val="20"/>
          <w:u w:val="single" w:color="2A2A29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sz w:val="20"/>
          <w:szCs w:val="20"/>
          <w:u w:val="single" w:color="2A2A29"/>
        </w:rPr>
        <w:tab/>
      </w:r>
      <w:r w:rsidR="00FB5626">
        <w:rPr>
          <w:rFonts w:ascii="Arial" w:eastAsia="Arial" w:hAnsi="Arial" w:cs="Arial"/>
          <w:color w:val="2A2A29"/>
          <w:w w:val="139"/>
          <w:sz w:val="20"/>
          <w:szCs w:val="20"/>
        </w:rPr>
        <w:t xml:space="preserve"> /</w:t>
      </w:r>
    </w:p>
    <w:p w:rsidR="00936E52" w:rsidRDefault="00936E52">
      <w:pPr>
        <w:spacing w:after="0"/>
        <w:sectPr w:rsidR="00936E52">
          <w:headerReference w:type="even" r:id="rId13"/>
          <w:footerReference w:type="even" r:id="rId14"/>
          <w:pgSz w:w="16840" w:h="12080" w:orient="landscape"/>
          <w:pgMar w:top="1100" w:right="1020" w:bottom="280" w:left="1020" w:header="0" w:footer="0" w:gutter="0"/>
          <w:cols w:num="2" w:space="720" w:equalWidth="0">
            <w:col w:w="4363" w:space="5592"/>
            <w:col w:w="4845"/>
          </w:cols>
        </w:sectPr>
      </w:pPr>
    </w:p>
    <w:p w:rsidR="00936E52" w:rsidRDefault="00336D68">
      <w:pPr>
        <w:spacing w:before="1" w:after="0" w:line="70" w:lineRule="exact"/>
        <w:rPr>
          <w:sz w:val="7"/>
          <w:szCs w:val="7"/>
        </w:rPr>
      </w:pPr>
      <w:r>
        <w:rPr>
          <w:noProof/>
          <w:lang w:val="pt-PT" w:eastAsia="pt-PT"/>
        </w:rPr>
        <w:lastRenderedPageBreak/>
        <w:pict>
          <v:group id="_x0000_s1674" style="position:absolute;margin-left:2.6pt;margin-top:1.1pt;width:734.65pt;height:480.45pt;z-index:-251571200" coordorigin="1072,1906" coordsize="14693,9480">
            <v:shape id="_x0000_s1675" style="position:absolute;left:1072;top:1906;width:14693;height:9480" coordorigin="1072,1906" coordsize="14693,9480" path="m15765,1906r,9480l1072,11386r,-9480l15765,1906e" fillcolor="#2a2a29" stroked="f">
              <v:path arrowok="t"/>
            </v:shape>
          </v:group>
        </w:pict>
      </w:r>
      <w:r>
        <w:pict>
          <v:group id="_x0000_s1678" style="position:absolute;margin-left:0;margin-top:8pt;width:841.9pt;height:1pt;z-index:-251737088;mso-position-horizontal-relative:page;mso-position-vertical-relative:page" coordorigin=",160" coordsize="16838,20">
            <v:group id="_x0000_s1681" style="position:absolute;top:170;width:16838;height:2" coordorigin=",170" coordsize="16838,2">
              <v:shape id="_x0000_s1682" style="position:absolute;top:170;width:16838;height:2" coordorigin=",170" coordsize="16838,0" path="m17405,170l567,170e" filled="f" strokecolor="#2a2a29" strokeweight=".5pt">
                <v:path arrowok="t"/>
              </v:shape>
            </v:group>
            <v:group id="_x0000_s1679" style="position:absolute;top:170;width:16838;height:2" coordorigin=",170" coordsize="16838,2">
              <v:shape id="_x0000_s1680" style="position:absolute;top:170;width:16838;height:2" coordorigin=",170" coordsize="16838,0" path="m17008,170l170,170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676" style="position:absolute;margin-left:801.7pt;margin-top:371.75pt;width:40.15pt;height:232pt;z-index:-251736064;mso-position-horizontal-relative:page;mso-position-vertical-relative:page" coordorigin="16034,7435" coordsize="803,4640">
            <v:shape id="_x0000_s1677" style="position:absolute;left:16034;top:7435;width:803;height:4640" coordorigin="16034,7435" coordsize="803,4640" path="m16838,7437r-601,4l16202,7439r-31,-2l16145,7435r-23,1l16102,7437r-56,43l16036,7543r-2,64l16034,7645r143,4431l16838,12076r,-4639e" fillcolor="#ececec" stroked="f">
              <v:path arrowok="t"/>
            </v:shape>
            <w10:wrap anchorx="page" anchory="page"/>
          </v:group>
        </w:pict>
      </w:r>
      <w:r>
        <w:pict>
          <v:shape id="_x0000_s1666" type="#_x0000_t202" style="position:absolute;margin-left:809.95pt;margin-top:393.95pt;width:11.5pt;height:173.95pt;z-index:-251735040;mso-position-horizontal-relative:page;mso-position-vertical-relative:page" filled="f" stroked="f">
            <v:textbox style="layout-flow:vertical" inset="0,0,0,0">
              <w:txbxContent>
                <w:p w:rsidR="00F745C3" w:rsidRDefault="00F745C3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New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6"/>
                      <w:w w:val="114"/>
                      <w:sz w:val="16"/>
                      <w:szCs w:val="16"/>
                    </w:rPr>
                    <w:t>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ave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1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Revolution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9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83"/>
                      <w:sz w:val="16"/>
                      <w:szCs w:val="16"/>
                    </w:rPr>
                    <w:t>·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1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8.˚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ano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w w:val="73"/>
                      <w:sz w:val="19"/>
                      <w:szCs w:val="19"/>
                    </w:rPr>
                    <w:t>E</w:t>
                  </w:r>
                  <w:r>
                    <w:rPr>
                      <w:rFonts w:ascii="Arial" w:eastAsia="Arial" w:hAnsi="Arial" w:cs="Arial"/>
                      <w:color w:val="2A2A29"/>
                      <w:spacing w:val="-3"/>
                      <w:w w:val="73"/>
                      <w:sz w:val="19"/>
                      <w:szCs w:val="19"/>
                    </w:rPr>
                    <w:t>v</w:t>
                  </w:r>
                  <w:r>
                    <w:rPr>
                      <w:rFonts w:ascii="Arial" w:eastAsia="Arial" w:hAnsi="Arial" w:cs="Arial"/>
                      <w:color w:val="2A2A29"/>
                      <w:w w:val="73"/>
                      <w:sz w:val="19"/>
                      <w:szCs w:val="19"/>
                    </w:rPr>
                    <w:t>aluation</w:t>
                  </w:r>
                  <w:r>
                    <w:rPr>
                      <w:rFonts w:ascii="Arial" w:eastAsia="Arial" w:hAnsi="Arial" w:cs="Arial"/>
                      <w:color w:val="2A2A29"/>
                      <w:spacing w:val="3"/>
                      <w:w w:val="7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spacing w:val="-9"/>
                      <w:w w:val="78"/>
                      <w:sz w:val="19"/>
                      <w:szCs w:val="19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A2A29"/>
                      <w:w w:val="80"/>
                      <w:sz w:val="19"/>
                      <w:szCs w:val="19"/>
                    </w:rPr>
                    <w:t>ests</w:t>
                  </w:r>
                </w:p>
              </w:txbxContent>
            </v:textbox>
            <w10:wrap anchorx="page" anchory="page"/>
          </v:shape>
        </w:pict>
      </w:r>
      <w:r>
        <w:pict>
          <v:shape id="_x0000_s1665" type="#_x0000_t202" style="position:absolute;margin-left:21.4pt;margin-top:548.45pt;width:16pt;height:19.5pt;z-index:-251734016;mso-position-horizontal-relative:page;mso-position-vertical-relative:page" filled="f" stroked="f">
            <v:textbox style="layout-flow:vertical" inset="0,0,0,0">
              <w:txbxContent>
                <w:p w:rsidR="00F745C3" w:rsidRDefault="00F745C3">
                  <w:pPr>
                    <w:spacing w:after="0" w:line="299" w:lineRule="exact"/>
                    <w:ind w:left="20"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2013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877"/>
        <w:gridCol w:w="737"/>
      </w:tblGrid>
      <w:tr w:rsidR="00936E52">
        <w:trPr>
          <w:trHeight w:hRule="exact" w:val="340"/>
        </w:trPr>
        <w:tc>
          <w:tcPr>
            <w:tcW w:w="340" w:type="dxa"/>
            <w:vMerge w:val="restart"/>
            <w:tcBorders>
              <w:top w:val="nil"/>
              <w:left w:val="nil"/>
              <w:right w:val="single" w:sz="4" w:space="0" w:color="898989"/>
            </w:tcBorders>
            <w:shd w:val="clear" w:color="auto" w:fill="DADADA"/>
          </w:tcPr>
          <w:p w:rsidR="00936E52" w:rsidRDefault="00936E52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936E52" w:rsidRDefault="00936E52">
            <w:pPr>
              <w:spacing w:after="0" w:line="200" w:lineRule="exact"/>
              <w:rPr>
                <w:sz w:val="20"/>
                <w:szCs w:val="20"/>
              </w:rPr>
            </w:pPr>
          </w:p>
          <w:p w:rsidR="00936E52" w:rsidRDefault="00936E52">
            <w:pPr>
              <w:spacing w:after="0" w:line="200" w:lineRule="exact"/>
              <w:rPr>
                <w:sz w:val="20"/>
                <w:szCs w:val="20"/>
              </w:rPr>
            </w:pPr>
          </w:p>
          <w:p w:rsidR="00936E52" w:rsidRDefault="00FB5626">
            <w:pPr>
              <w:spacing w:after="0" w:line="240" w:lineRule="auto"/>
              <w:ind w:left="21" w:right="-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3"/>
                <w:sz w:val="16"/>
                <w:szCs w:val="16"/>
              </w:rPr>
              <w:t>No.</w:t>
            </w:r>
          </w:p>
        </w:tc>
        <w:tc>
          <w:tcPr>
            <w:tcW w:w="2013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936E52" w:rsidRDefault="00936E52">
            <w:pPr>
              <w:spacing w:after="0" w:line="200" w:lineRule="exact"/>
              <w:rPr>
                <w:sz w:val="20"/>
                <w:szCs w:val="20"/>
              </w:rPr>
            </w:pPr>
          </w:p>
          <w:p w:rsidR="00936E52" w:rsidRDefault="00936E52">
            <w:pPr>
              <w:spacing w:after="0" w:line="200" w:lineRule="exact"/>
              <w:rPr>
                <w:sz w:val="20"/>
                <w:szCs w:val="20"/>
              </w:rPr>
            </w:pPr>
          </w:p>
          <w:p w:rsidR="00936E52" w:rsidRDefault="00FB5626">
            <w:pPr>
              <w:spacing w:after="0" w:line="240" w:lineRule="auto"/>
              <w:ind w:left="728" w:right="70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Name</w:t>
            </w:r>
          </w:p>
        </w:tc>
        <w:tc>
          <w:tcPr>
            <w:tcW w:w="4989" w:type="dxa"/>
            <w:gridSpan w:val="8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936E52" w:rsidRDefault="00FB5626">
            <w:pPr>
              <w:spacing w:before="46" w:after="0" w:line="240" w:lineRule="auto"/>
              <w:ind w:left="2090" w:right="20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2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w w:val="1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4"/>
                <w:sz w:val="20"/>
                <w:szCs w:val="20"/>
              </w:rPr>
              <w:t>1B</w:t>
            </w:r>
          </w:p>
        </w:tc>
        <w:tc>
          <w:tcPr>
            <w:tcW w:w="5613" w:type="dxa"/>
            <w:gridSpan w:val="9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936E52" w:rsidRDefault="00FB5626">
            <w:pPr>
              <w:spacing w:before="46" w:after="0" w:line="240" w:lineRule="auto"/>
              <w:ind w:left="2396" w:right="23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2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w w:val="1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4"/>
                <w:sz w:val="20"/>
                <w:szCs w:val="20"/>
              </w:rPr>
              <w:t>1C</w:t>
            </w:r>
          </w:p>
        </w:tc>
        <w:tc>
          <w:tcPr>
            <w:tcW w:w="877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</w:tcPr>
          <w:p w:rsidR="00936E52" w:rsidRDefault="00336D68">
            <w:pPr>
              <w:spacing w:before="2" w:after="0" w:line="130" w:lineRule="exact"/>
              <w:rPr>
                <w:sz w:val="13"/>
                <w:szCs w:val="13"/>
              </w:rPr>
            </w:pPr>
            <w:r>
              <w:rPr>
                <w:noProof/>
                <w:sz w:val="13"/>
                <w:szCs w:val="13"/>
                <w:lang w:val="pt-PT" w:eastAsia="pt-PT"/>
              </w:rPr>
              <w:pict>
                <v:group id="_x0000_s1672" style="position:absolute;margin-left:-.55pt;margin-top:.75pt;width:80.7pt;height:42.5pt;z-index:-251570176;mso-position-horizontal-relative:text;mso-position-vertical-relative:text" coordorigin="14088,1970" coordsize="1614,850">
                  <v:shape id="_x0000_s1673" style="position:absolute;left:14088;top:1970;width:1614;height:850" coordorigin="14088,1970" coordsize="1614,850" path="m15702,2820r,-850l14088,1970r,595l14965,2565r,255l15702,2820e" fillcolor="#dadada" stroked="f">
                    <v:path arrowok="t"/>
                  </v:shape>
                </v:group>
              </w:pict>
            </w:r>
          </w:p>
          <w:p w:rsidR="00936E52" w:rsidRDefault="00936E52">
            <w:pPr>
              <w:spacing w:after="0" w:line="200" w:lineRule="exact"/>
              <w:rPr>
                <w:sz w:val="20"/>
                <w:szCs w:val="20"/>
              </w:rPr>
            </w:pPr>
          </w:p>
          <w:p w:rsidR="00936E52" w:rsidRDefault="00FB5626">
            <w:pPr>
              <w:spacing w:after="0" w:line="240" w:lineRule="auto"/>
              <w:ind w:left="23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898989"/>
              <w:right w:val="nil"/>
            </w:tcBorders>
          </w:tcPr>
          <w:p w:rsidR="00936E52" w:rsidRDefault="00936E52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936E52" w:rsidRDefault="00936E52">
            <w:pPr>
              <w:spacing w:after="0" w:line="200" w:lineRule="exact"/>
              <w:rPr>
                <w:sz w:val="20"/>
                <w:szCs w:val="20"/>
              </w:rPr>
            </w:pPr>
          </w:p>
          <w:p w:rsidR="00936E52" w:rsidRDefault="00FB5626">
            <w:pPr>
              <w:spacing w:after="0" w:line="240" w:lineRule="auto"/>
              <w:ind w:left="1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8"/>
                <w:sz w:val="16"/>
                <w:szCs w:val="16"/>
              </w:rPr>
              <w:t>Final</w:t>
            </w:r>
          </w:p>
          <w:p w:rsidR="00936E52" w:rsidRDefault="00FB5626">
            <w:pPr>
              <w:spacing w:before="16" w:after="0" w:line="240" w:lineRule="auto"/>
              <w:ind w:left="15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5"/>
                <w:sz w:val="16"/>
                <w:szCs w:val="16"/>
              </w:rPr>
              <w:t>Mark</w:t>
            </w:r>
          </w:p>
        </w:tc>
      </w:tr>
      <w:tr w:rsidR="00936E52" w:rsidTr="001432B1">
        <w:trPr>
          <w:trHeight w:hRule="exact" w:val="255"/>
        </w:trPr>
        <w:tc>
          <w:tcPr>
            <w:tcW w:w="340" w:type="dxa"/>
            <w:vMerge/>
            <w:tcBorders>
              <w:left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2013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36" w:right="21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36" w:right="21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38" w:right="21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36" w:right="2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42" w:right="22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42" w:right="22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36" w:right="2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34" w:right="21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4"/>
                <w:sz w:val="17"/>
                <w:szCs w:val="17"/>
              </w:rPr>
              <w:t>H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36" w:right="2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124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548" w:right="52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38" w:right="21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36" w:right="2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42" w:right="22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42" w:right="22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36" w:right="2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23" w:after="0" w:line="240" w:lineRule="auto"/>
              <w:ind w:left="231" w:right="21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4"/>
                <w:sz w:val="17"/>
                <w:szCs w:val="17"/>
              </w:rPr>
              <w:t>H</w:t>
            </w:r>
          </w:p>
        </w:tc>
        <w:tc>
          <w:tcPr>
            <w:tcW w:w="877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936E52" w:rsidRDefault="00936E52"/>
        </w:tc>
        <w:tc>
          <w:tcPr>
            <w:tcW w:w="737" w:type="dxa"/>
            <w:vMerge/>
            <w:tcBorders>
              <w:left w:val="single" w:sz="4" w:space="0" w:color="898989"/>
              <w:right w:val="nil"/>
            </w:tcBorders>
          </w:tcPr>
          <w:p w:rsidR="00936E52" w:rsidRDefault="00936E52"/>
        </w:tc>
      </w:tr>
      <w:tr w:rsidR="00936E52">
        <w:trPr>
          <w:trHeight w:hRule="exact" w:val="255"/>
        </w:trPr>
        <w:tc>
          <w:tcPr>
            <w:tcW w:w="340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2013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11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11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01" w:right="18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16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01" w:right="18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936E52" w:rsidRDefault="00FB5626">
            <w:pPr>
              <w:spacing w:before="24" w:after="0" w:line="240" w:lineRule="auto"/>
              <w:ind w:left="288" w:right="27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737" w:type="dxa"/>
            <w:vMerge/>
            <w:tcBorders>
              <w:left w:val="single" w:sz="4" w:space="0" w:color="898989"/>
              <w:bottom w:val="single" w:sz="4" w:space="0" w:color="898989"/>
              <w:right w:val="nil"/>
            </w:tcBorders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8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8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8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9.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11.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12.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13.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14.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15.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16.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17.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18.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19.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21.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22.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23.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24.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25.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26.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27.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28.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936E52" w:rsidRDefault="00936E52"/>
        </w:tc>
      </w:tr>
      <w:tr w:rsidR="00936E52" w:rsidTr="001432B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FB5626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29.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936E52" w:rsidRDefault="00936E52"/>
        </w:tc>
      </w:tr>
      <w:tr w:rsidR="00936E5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FB5626">
            <w:pPr>
              <w:spacing w:before="38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30.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936E52" w:rsidRDefault="00936E52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DADADA"/>
          </w:tcPr>
          <w:p w:rsidR="00936E52" w:rsidRDefault="00936E52"/>
        </w:tc>
      </w:tr>
    </w:tbl>
    <w:p w:rsidR="00936E52" w:rsidRDefault="00936E52">
      <w:pPr>
        <w:spacing w:after="0"/>
        <w:sectPr w:rsidR="00936E52">
          <w:type w:val="continuous"/>
          <w:pgSz w:w="16840" w:h="12080" w:orient="landscape"/>
          <w:pgMar w:top="1640" w:right="1020" w:bottom="760" w:left="1020" w:header="720" w:footer="720" w:gutter="0"/>
          <w:cols w:space="720"/>
        </w:sectPr>
      </w:pPr>
    </w:p>
    <w:p w:rsidR="00936E52" w:rsidRDefault="00336D68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w:lastRenderedPageBreak/>
        <w:pict>
          <v:shape id="_x0000_s1745" type="#_x0000_t202" style="position:absolute;margin-left:365.9pt;margin-top:58.8pt;width:170.3pt;height:25pt;z-index:-251569152;mso-position-horizontal-relative:page;mso-position-vertical-relative:page" filled="f" stroked="f">
            <v:textbox style="mso-next-textbox:#_x0000_s1745" inset="0,0,0,0">
              <w:txbxContent>
                <w:p w:rsidR="00F745C3" w:rsidRPr="00DC6A0B" w:rsidRDefault="00F745C3" w:rsidP="00DC6A0B">
                  <w:pPr>
                    <w:jc w:val="right"/>
                    <w:rPr>
                      <w:rFonts w:ascii="Times New Roman" w:hAnsi="Times New Roman" w:cs="Times New Roman"/>
                      <w:b/>
                      <w:szCs w:val="46"/>
                    </w:rPr>
                  </w:pPr>
                  <w:proofErr w:type="spellStart"/>
                  <w:r w:rsidRPr="00DC6A0B">
                    <w:rPr>
                      <w:rFonts w:ascii="Times New Roman" w:hAnsi="Times New Roman" w:cs="Times New Roman"/>
                      <w:b/>
                      <w:color w:val="2B2B2A"/>
                      <w:sz w:val="36"/>
                      <w:szCs w:val="36"/>
                      <w:lang w:val="pt-PT"/>
                    </w:rPr>
                    <w:t>Listening</w:t>
                  </w:r>
                  <w:proofErr w:type="spellEnd"/>
                  <w:r w:rsidRPr="00DC6A0B">
                    <w:rPr>
                      <w:rFonts w:ascii="Times New Roman" w:hAnsi="Times New Roman" w:cs="Times New Roman"/>
                      <w:b/>
                      <w:color w:val="2B2B2A"/>
                      <w:sz w:val="36"/>
                      <w:szCs w:val="36"/>
                      <w:lang w:val="pt-PT"/>
                    </w:rPr>
                    <w:t xml:space="preserve"> </w:t>
                  </w:r>
                  <w:proofErr w:type="spellStart"/>
                  <w:r w:rsidRPr="00DC6A0B">
                    <w:rPr>
                      <w:rFonts w:ascii="Times New Roman" w:hAnsi="Times New Roman" w:cs="Times New Roman"/>
                      <w:b/>
                      <w:color w:val="2B2B2A"/>
                      <w:sz w:val="36"/>
                      <w:szCs w:val="36"/>
                      <w:lang w:val="pt-PT"/>
                    </w:rPr>
                    <w:t>Test</w:t>
                  </w:r>
                  <w:proofErr w:type="spellEnd"/>
                  <w:r w:rsidRPr="00DC6A0B">
                    <w:rPr>
                      <w:rFonts w:ascii="Times New Roman" w:hAnsi="Times New Roman" w:cs="Times New Roman"/>
                      <w:b/>
                      <w:color w:val="2B2B2A"/>
                      <w:sz w:val="36"/>
                      <w:szCs w:val="36"/>
                      <w:lang w:val="pt-PT"/>
                    </w:rPr>
                    <w:t xml:space="preserve"> 1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pt-PT" w:eastAsia="pt-PT"/>
        </w:rPr>
        <w:pict>
          <v:shape id="_x0000_s1742" type="#_x0000_t202" style="position:absolute;margin-left:105.85pt;margin-top:57.25pt;width:108.95pt;height:25pt;z-index:-251567104;mso-position-horizontal-relative:page;mso-position-vertical-relative:page" filled="f" stroked="f">
            <v:textbox style="mso-next-textbox:#_x0000_s1742" inset="0,0,0,0">
              <w:txbxContent>
                <w:p w:rsidR="00F745C3" w:rsidRDefault="00F745C3" w:rsidP="00DC6A0B">
                  <w:pPr>
                    <w:spacing w:after="0" w:line="481" w:lineRule="exact"/>
                    <w:ind w:left="20" w:right="-89"/>
                    <w:rPr>
                      <w:rFonts w:ascii="Times New Roman" w:eastAsia="Times New Roman" w:hAnsi="Times New Roman" w:cs="Times New Roman"/>
                      <w:sz w:val="46"/>
                      <w:szCs w:val="4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-8"/>
                      <w:sz w:val="46"/>
                      <w:szCs w:val="46"/>
                    </w:rPr>
                    <w:t>W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z w:val="46"/>
                      <w:szCs w:val="46"/>
                    </w:rPr>
                    <w:t>ild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110"/>
                      <w:sz w:val="46"/>
                      <w:szCs w:val="4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23"/>
                      <w:sz w:val="46"/>
                      <w:szCs w:val="46"/>
                    </w:rPr>
                    <w:t>side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pt-PT" w:eastAsia="pt-PT"/>
        </w:rPr>
        <w:pict>
          <v:shape id="_x0000_s1741" type="#_x0000_t202" style="position:absolute;margin-left:35.85pt;margin-top:51.8pt;width:57pt;height:32pt;z-index:-251566080;mso-position-horizontal-relative:page;mso-position-vertical-relative:page" filled="f" stroked="f">
            <v:textbox inset="0,0,0,0">
              <w:txbxContent>
                <w:p w:rsidR="00F745C3" w:rsidRDefault="00F745C3" w:rsidP="00DC6A0B">
                  <w:pPr>
                    <w:spacing w:after="0" w:line="618" w:lineRule="exact"/>
                    <w:ind w:left="20" w:right="-110"/>
                    <w:rPr>
                      <w:rFonts w:ascii="Arial" w:eastAsia="Arial" w:hAnsi="Arial" w:cs="Arial"/>
                      <w:sz w:val="60"/>
                      <w:szCs w:val="6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w w:val="79"/>
                      <w:sz w:val="60"/>
                      <w:szCs w:val="60"/>
                    </w:rPr>
                    <w:t>Unit</w:t>
                  </w:r>
                  <w:r>
                    <w:rPr>
                      <w:rFonts w:ascii="Arial" w:eastAsia="Arial" w:hAnsi="Arial" w:cs="Arial"/>
                      <w:color w:val="2A2A29"/>
                      <w:spacing w:val="-19"/>
                      <w:w w:val="79"/>
                      <w:sz w:val="60"/>
                      <w:szCs w:val="6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w w:val="42"/>
                      <w:sz w:val="60"/>
                      <w:szCs w:val="6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group id="_x0000_s1638" style="position:absolute;margin-left:0;margin-top:0;width:603.8pt;height:841.9pt;z-index:-251751424;mso-position-horizontal-relative:page;mso-position-vertical-relative:page" coordsize="12076,16838">
            <v:group id="_x0000_s1663" style="position:absolute;left:11906;width:2;height:16838" coordorigin="11906" coordsize="2,16838">
              <v:shape id="_x0000_s1664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661" style="position:absolute;left:11906;width:2;height:16838" coordorigin="11906" coordsize="2,16838">
              <v:shape id="_x0000_s1662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659" style="position:absolute;width:12076;height:3583" coordsize="12076,3583">
              <v:shape id="_x0000_s1660" style="position:absolute;width:12076;height:3583" coordsize="12076,3583" path="m12076,l,,,3583,12076,2074,12076,e" fillcolor="#ececec" stroked="f">
                <v:path arrowok="t"/>
              </v:shape>
            </v:group>
            <v:group id="_x0000_s1657" style="position:absolute;left:673;top:1807;width:10051;height:1315" coordorigin="673,1807" coordsize="10051,1315">
              <v:shape id="_x0000_s1658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655" style="position:absolute;left:737;top:1871;width:9921;height:1191" coordorigin="737,1871" coordsize="9921,1191">
              <v:shape id="_x0000_s1656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653" style="position:absolute;left:1489;top:2350;width:6491;height:2" coordorigin="1489,2350" coordsize="6491,2">
              <v:shape id="_x0000_s1654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651" style="position:absolute;left:8465;top:2350;width:652;height:2" coordorigin="8465,2350" coordsize="652,2">
              <v:shape id="_x0000_s1652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649" style="position:absolute;left:9788;top:2350;width:680;height:2" coordorigin="9788,2350" coordsize="680,2">
              <v:shape id="_x0000_s1650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647" style="position:absolute;left:1389;top:2812;width:510;height:2" coordorigin="1389,2812" coordsize="510,2">
              <v:shape id="_x0000_s1648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645" style="position:absolute;left:2032;top:2812;width:510;height:2" coordorigin="2032,2812" coordsize="510,2">
              <v:shape id="_x0000_s1646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643" style="position:absolute;left:2676;top:2812;width:561;height:2" coordorigin="2676,2812" coordsize="561,2">
              <v:shape id="_x0000_s1644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641" style="position:absolute;left:4267;top:2812;width:2563;height:2" coordorigin="4267,2812" coordsize="2563,2">
              <v:shape id="_x0000_s1642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639" style="position:absolute;left:7634;top:2812;width:2835;height:2" coordorigin="7634,2812" coordsize="2835,2">
              <v:shape id="_x0000_s1640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936E52" w:rsidRDefault="00936E52">
      <w:pPr>
        <w:spacing w:before="19" w:after="0" w:line="260" w:lineRule="exact"/>
        <w:rPr>
          <w:sz w:val="26"/>
          <w:szCs w:val="26"/>
        </w:rPr>
      </w:pPr>
    </w:p>
    <w:p w:rsidR="00936E52" w:rsidRDefault="00FB5626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936E52" w:rsidRDefault="00936E52">
      <w:pPr>
        <w:spacing w:before="2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936E52" w:rsidRDefault="00936E52">
      <w:pPr>
        <w:spacing w:before="8" w:after="0" w:line="130" w:lineRule="exact"/>
        <w:rPr>
          <w:sz w:val="13"/>
          <w:szCs w:val="13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626" style="position:absolute;left:0;text-align:left;margin-left:36.85pt;margin-top:-.5pt;width:21.55pt;height:21.55pt;z-index:-251732992;mso-position-horizontal-relative:page" coordorigin="737,-10" coordsize="431,431">
            <v:group id="_x0000_s1629" style="position:absolute;left:756;top:9;width:393;height:393" coordorigin="756,9" coordsize="393,393">
              <v:shape id="_x0000_s163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627" style="position:absolute;left:756;top:9;width:393;height:393" coordorigin="756,9" coordsize="393,393">
              <v:shape id="_x0000_s162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620" style="position:absolute;left:0;text-align:left;margin-left:326.7pt;margin-top:15.2pt;width:196.35pt;height:138.75pt;z-index:-251726848;mso-position-horizontal-relative:page" coordorigin="6534,304" coordsize="3927,2775">
            <v:group id="_x0000_s1623" style="position:absolute;left:6544;top:314;width:3907;height:2755" coordorigin="6544,314" coordsize="3907,2755">
              <v:shape id="_x0000_s1625" style="position:absolute;left:6544;top:314;width:3907;height:2755" coordorigin="6544,314" coordsize="3907,2755" path="m6544,314r3907,l10451,3069r-3907,l6544,314e" filled="f" fillcolor="#2a2a29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624" type="#_x0000_t75" style="position:absolute;left:6621;top:390;width:3754;height:2606">
                <v:imagedata r:id="rId15" o:title=""/>
              </v:shape>
            </v:group>
            <v:group id="_x0000_s1621" style="position:absolute;left:6617;top:387;width:3762;height:2610" coordorigin="6617,387" coordsize="3762,2610">
              <v:shape id="_x0000_s1622" style="position:absolute;left:6617;top:387;width:3762;height:2610" coordorigin="6617,387" coordsize="3762,2610" path="m6836,558r-72,5l6688,572r-54,32l6617,674r,26l6618,730r107,2048l6729,2850r10,76l6770,2980r71,17l6867,2997r30,-1l10160,2825r72,-4l10308,2812r54,-32l10379,2710r,-26l10378,2654,10271,605r-4,-71l10258,458r-32,-54l10156,387r-26,l10100,388r-34,1l6836,558xe" filled="f" strokecolor="white" strokeweight="1.5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Orde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followin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8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event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accordin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1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336D68">
      <w:pPr>
        <w:spacing w:after="0" w:line="269" w:lineRule="auto"/>
        <w:ind w:left="1081" w:right="5803" w:hanging="397"/>
        <w:rPr>
          <w:rFonts w:ascii="Arial" w:eastAsia="Arial" w:hAnsi="Arial" w:cs="Arial"/>
          <w:sz w:val="24"/>
          <w:szCs w:val="24"/>
        </w:rPr>
      </w:pPr>
      <w:r>
        <w:pict>
          <v:group id="_x0000_s1618" style="position:absolute;left:0;text-align:left;margin-left:278.3pt;margin-top:12.25pt;width:16pt;height:16pt;z-index:-251731968;mso-position-horizontal-relative:page" coordorigin="5566,245" coordsize="320,320">
            <v:shape id="_x0000_s1619" style="position:absolute;left:5566;top:245;width:320;height:320" coordorigin="5566,245" coordsize="320,320" path="m5623,245r-56,24l5566,508r1,33l5573,558r17,6l5622,565r207,l5862,564r17,-6l5885,541r1,-32l5886,302r-1,-33l5879,252r-17,-6l5830,245r-207,xe" filled="f" strokecolor="#9e9e9e" strokeweight="1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 w:rsidR="00FB5626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 w:rsidR="00FB5626">
        <w:rPr>
          <w:rFonts w:ascii="Arial" w:eastAsia="Arial" w:hAnsi="Arial" w:cs="Arial"/>
          <w:color w:val="2A2A29"/>
          <w:sz w:val="24"/>
          <w:szCs w:val="24"/>
        </w:rPr>
        <w:t>ater</w:t>
      </w:r>
      <w:r w:rsidR="00FB5626"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sz w:val="24"/>
          <w:szCs w:val="24"/>
        </w:rPr>
        <w:t xml:space="preserve">bombing by </w:t>
      </w:r>
      <w:r w:rsidR="00FB5626">
        <w:rPr>
          <w:rFonts w:ascii="Arial" w:eastAsia="Arial" w:hAnsi="Arial" w:cs="Arial"/>
          <w:color w:val="2A2A29"/>
          <w:w w:val="102"/>
          <w:sz w:val="24"/>
          <w:szCs w:val="24"/>
        </w:rPr>
        <w:t xml:space="preserve">helicopters </w:t>
      </w:r>
      <w:r w:rsidR="00FB5626">
        <w:rPr>
          <w:rFonts w:ascii="Arial" w:eastAsia="Arial" w:hAnsi="Arial" w:cs="Arial"/>
          <w:color w:val="2A2A29"/>
          <w:sz w:val="24"/>
          <w:szCs w:val="24"/>
        </w:rPr>
        <w:t>to</w:t>
      </w:r>
      <w:r w:rsidR="00FB5626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sz w:val="24"/>
          <w:szCs w:val="24"/>
        </w:rPr>
        <w:t>extinguish the</w:t>
      </w:r>
      <w:r w:rsidR="00FB5626"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03"/>
          <w:sz w:val="24"/>
          <w:szCs w:val="24"/>
        </w:rPr>
        <w:t>fire.</w:t>
      </w:r>
    </w:p>
    <w:p w:rsidR="00936E52" w:rsidRDefault="00936E52">
      <w:pPr>
        <w:spacing w:before="1" w:after="0" w:line="170" w:lineRule="exact"/>
        <w:rPr>
          <w:sz w:val="17"/>
          <w:szCs w:val="17"/>
        </w:rPr>
      </w:pPr>
    </w:p>
    <w:p w:rsidR="00936E52" w:rsidRDefault="00336D68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616" style="position:absolute;left:0;text-align:left;margin-left:278.3pt;margin-top:-3.25pt;width:16pt;height:16pt;z-index:-251730944;mso-position-horizontal-relative:page" coordorigin="5566,-65" coordsize="320,320">
            <v:shape id="_x0000_s1617" style="position:absolute;left:5566;top:-65;width:320;height:320" coordorigin="5566,-65" coordsize="320,320" path="m5623,-65r-56,24l5566,198r1,33l5573,248r17,6l5622,255r207,l5862,254r17,-6l5885,231r1,-32l5886,-8r-1,-33l5879,-58r-17,-6l5830,-65r-207,xe" filled="f" strokecolor="#9e9e9e" strokeweight="1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Let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animals</w:t>
      </w:r>
      <w:r w:rsidR="00FB5626"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go.</w:t>
      </w:r>
    </w:p>
    <w:p w:rsidR="00936E52" w:rsidRDefault="00936E52">
      <w:pPr>
        <w:spacing w:after="0" w:line="180" w:lineRule="exact"/>
        <w:rPr>
          <w:sz w:val="18"/>
          <w:szCs w:val="18"/>
        </w:rPr>
      </w:pPr>
    </w:p>
    <w:p w:rsidR="00936E52" w:rsidRDefault="00336D68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614" style="position:absolute;left:0;text-align:left;margin-left:278.3pt;margin-top:-2pt;width:16pt;height:16pt;z-index:-251729920;mso-position-horizontal-relative:page" coordorigin="5566,-40" coordsize="320,320">
            <v:shape id="_x0000_s1615" style="position:absolute;left:5566;top:-40;width:320;height:320" coordorigin="5566,-40" coordsize="320,320" path="m5623,-40r-56,24l5566,223r1,33l5573,273r17,6l5622,280r207,l5862,279r17,-6l5885,256r1,-32l5886,17r-1,-33l5879,-33r-17,-6l5830,-40r-207,xe" filled="f" strokecolor="#9e9e9e" strokeweight="1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Pack</w:t>
      </w:r>
      <w:r w:rsidR="00FB5626">
        <w:rPr>
          <w:rFonts w:ascii="Arial" w:eastAsia="Arial" w:hAnsi="Arial" w:cs="Arial"/>
          <w:color w:val="2A2A29"/>
          <w:spacing w:val="-1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essential </w:t>
      </w:r>
      <w:r w:rsidR="00FB5626"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things.</w:t>
      </w:r>
    </w:p>
    <w:p w:rsidR="00936E52" w:rsidRDefault="00936E52">
      <w:pPr>
        <w:spacing w:after="0" w:line="180" w:lineRule="exact"/>
        <w:rPr>
          <w:sz w:val="18"/>
          <w:szCs w:val="18"/>
        </w:rPr>
      </w:pPr>
    </w:p>
    <w:p w:rsidR="00936E52" w:rsidRDefault="00336D68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612" style="position:absolute;left:0;text-align:left;margin-left:278.3pt;margin-top:-2pt;width:16pt;height:16pt;z-index:-251728896;mso-position-horizontal-relative:page" coordorigin="5566,-40" coordsize="320,320">
            <v:shape id="_x0000_s1613" style="position:absolute;left:5566;top:-40;width:320;height:320" coordorigin="5566,-40" coordsize="320,320" path="m5623,-40r-56,24l5566,223r1,33l5573,273r17,6l5622,280r207,l5862,279r17,-6l5885,256r1,-32l5886,17r-1,-33l5879,-33r-17,-6l5830,-40r-207,xe" filled="f" strokecolor="#9e9e9e" strokeweight="1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Drive</w:t>
      </w:r>
      <w:r w:rsidR="00FB5626"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through</w:t>
      </w:r>
      <w:r w:rsidR="00FB5626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walls</w:t>
      </w:r>
      <w:r w:rsidR="00FB5626"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FB5626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flames.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15" w:after="0" w:line="280" w:lineRule="exact"/>
        <w:rPr>
          <w:sz w:val="28"/>
          <w:szCs w:val="28"/>
        </w:rPr>
      </w:pPr>
    </w:p>
    <w:p w:rsidR="00936E52" w:rsidRDefault="00336D68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607" style="position:absolute;left:0;text-align:left;margin-left:36.85pt;margin-top:-.5pt;width:21.55pt;height:21.55pt;z-index:-251727872;mso-position-horizontal-relative:page" coordorigin="737,-10" coordsize="431,431">
            <v:group id="_x0000_s1610" style="position:absolute;left:756;top:9;width:393;height:393" coordorigin="756,9" coordsize="393,393">
              <v:shape id="_x0000_s1611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608" style="position:absolute;left:756;top:9;width:393;height:393" coordorigin="756,9" coordsize="393,393">
              <v:shape id="_x0000_s1609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mar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k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3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sentence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6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6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Fals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05"/>
          <w:sz w:val="26"/>
          <w:szCs w:val="26"/>
        </w:rPr>
        <w:t>(F).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proofErr w:type="gramEnd"/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spring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Australia.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Sydney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Australia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largest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6"/>
          <w:sz w:val="24"/>
          <w:szCs w:val="24"/>
        </w:rPr>
        <w:t>cit</w:t>
      </w:r>
      <w:r>
        <w:rPr>
          <w:rFonts w:ascii="Arial" w:eastAsia="Arial" w:hAnsi="Arial" w:cs="Arial"/>
          <w:color w:val="2A2A29"/>
          <w:spacing w:val="-13"/>
          <w:w w:val="106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Michael</w:t>
      </w:r>
      <w:r>
        <w:rPr>
          <w:rFonts w:ascii="Arial" w:eastAsia="Arial" w:hAnsi="Arial" w:cs="Arial"/>
          <w:color w:val="2A2A29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Silver lost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his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didn’t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know what they were going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find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ahead.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live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war zone.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expected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these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fires.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Life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important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than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propert</w:t>
      </w:r>
      <w:r>
        <w:rPr>
          <w:rFonts w:ascii="Arial" w:eastAsia="Arial" w:hAnsi="Arial" w:cs="Arial"/>
          <w:color w:val="2A2A29"/>
          <w:spacing w:val="-13"/>
          <w:w w:val="101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336D68" w:rsidP="00115267">
      <w:pPr>
        <w:spacing w:after="0" w:line="240" w:lineRule="auto"/>
        <w:ind w:left="684" w:right="-20"/>
        <w:rPr>
          <w:rFonts w:ascii="Arial" w:eastAsia="Arial" w:hAnsi="Arial" w:cs="Arial"/>
          <w:color w:val="2A2A29"/>
          <w:spacing w:val="-27"/>
          <w:sz w:val="24"/>
          <w:szCs w:val="24"/>
        </w:rPr>
      </w:pPr>
      <w:r>
        <w:pict>
          <v:group id="_x0000_s1632" style="position:absolute;left:0;text-align:left;margin-left:117.35pt;margin-top:531.9pt;width:335.1pt;height:243.15pt;z-index:-251725824;mso-position-horizontal-relative:page;mso-position-vertical-relative:page" coordorigin="2347,11431" coordsize="6702,4863">
            <v:group id="_x0000_s1635" style="position:absolute;left:2357;top:11441;width:6682;height:4843" coordorigin="2357,11441" coordsize="6682,4843">
              <v:shape id="_x0000_s1637" style="position:absolute;left:2357;top:11441;width:6682;height:4843" coordorigin="2357,11441" coordsize="6682,4843" path="m2357,11441r6681,l9038,16285r-6681,l2357,11441e" filled="f" fillcolor="#2a2a29" stroked="f">
                <v:path arrowok="t"/>
              </v:shape>
              <v:shape id="_x0000_s1636" type="#_x0000_t75" style="position:absolute;left:2434;top:11518;width:6530;height:4691">
                <v:imagedata r:id="rId16" o:title=""/>
              </v:shape>
            </v:group>
            <v:group id="_x0000_s1633" style="position:absolute;left:2430;top:11514;width:6535;height:4699" coordorigin="2430,11514" coordsize="6535,4699">
              <v:shape id="_x0000_s1634" style="position:absolute;left:2430;top:11514;width:6535;height:4699" coordorigin="2430,11514" coordsize="6535,4699" path="m2649,11826r-72,4l2502,11839r-55,32l2431,11941r-1,26l2431,11997r209,3997l2644,16066r10,76l2685,16196r71,17l2782,16213r30,-1l8746,15901r72,-4l8894,15888r54,-32l8965,15786r,-26l8964,15730,8755,11733r-4,-72l8741,11585r-31,-54l8639,11514r-26,l8583,11515r-34,1l2649,11826xe" filled="f" strokecolor="white" strokeweight="1.5pt">
                <v:path arrowok="t"/>
              </v:shape>
            </v:group>
            <w10:wrap anchorx="page" anchory="page"/>
          </v:group>
        </w:pict>
      </w:r>
      <w:r w:rsidR="00FB5626"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 w:rsidR="00FB5626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sz w:val="24"/>
          <w:szCs w:val="24"/>
        </w:rPr>
        <w:t>He</w:t>
      </w:r>
      <w:r w:rsidR="00FB5626"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sz w:val="24"/>
          <w:szCs w:val="24"/>
        </w:rPr>
        <w:t>misses his</w:t>
      </w:r>
      <w:r w:rsidR="00FB5626"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sz w:val="24"/>
          <w:szCs w:val="24"/>
        </w:rPr>
        <w:t>T</w:t>
      </w:r>
      <w:r w:rsidR="00FB5626">
        <w:rPr>
          <w:rFonts w:ascii="Arial" w:eastAsia="Arial" w:hAnsi="Arial" w:cs="Arial"/>
          <w:color w:val="2A2A29"/>
          <w:spacing w:val="-27"/>
          <w:sz w:val="24"/>
          <w:szCs w:val="24"/>
        </w:rPr>
        <w:t>V</w:t>
      </w:r>
    </w:p>
    <w:p w:rsidR="00115267" w:rsidRPr="00115267" w:rsidRDefault="00115267" w:rsidP="00115267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  <w:sectPr w:rsidR="00115267" w:rsidRPr="00115267" w:rsidSect="00115267">
          <w:headerReference w:type="even" r:id="rId17"/>
          <w:headerReference w:type="default" r:id="rId18"/>
          <w:footerReference w:type="even" r:id="rId19"/>
          <w:footerReference w:type="default" r:id="rId20"/>
          <w:pgSz w:w="12080" w:h="16840"/>
          <w:pgMar w:top="1640" w:right="1300" w:bottom="426" w:left="620" w:header="1056" w:footer="574" w:gutter="0"/>
          <w:cols w:space="720"/>
        </w:sectPr>
      </w:pPr>
    </w:p>
    <w:p w:rsidR="00936E52" w:rsidRPr="00115267" w:rsidRDefault="00336D68" w:rsidP="00115267">
      <w:pPr>
        <w:spacing w:after="0" w:line="240" w:lineRule="auto"/>
        <w:rPr>
          <w:sz w:val="10"/>
        </w:rPr>
        <w:sectPr w:rsidR="00936E52" w:rsidRPr="00115267">
          <w:pgSz w:w="12080" w:h="16840"/>
          <w:pgMar w:top="600" w:right="620" w:bottom="720" w:left="1300" w:header="1056" w:footer="574" w:gutter="0"/>
          <w:cols w:space="720"/>
        </w:sectPr>
      </w:pPr>
      <w:r>
        <w:rPr>
          <w:noProof/>
          <w:sz w:val="10"/>
          <w:lang w:val="pt-PT" w:eastAsia="pt-PT"/>
        </w:rPr>
        <w:lastRenderedPageBreak/>
        <w:pict>
          <v:group id="_x0000_s1579" style="position:absolute;margin-left:309.1pt;margin-top:-41.05pt;width:229.65pt;height:40.15pt;z-index:-251753474" coordorigin="7482" coordsize="4593,803">
            <v:shape id="_x0000_s1580" style="position:absolute;left:7482;width:4593;height:803" coordorigin="7482" coordsize="4593,803" path="m7484,r4,601l7485,636r-2,31l7482,693r,23l7484,736r43,56l7590,802r63,1l7692,803,12076,662r,-662l7484,e" fillcolor="#ececec" stroked="f">
              <v:path arrowok="t"/>
            </v:shape>
          </v:group>
        </w:pict>
      </w:r>
      <w:r>
        <w:rPr>
          <w:noProof/>
          <w:sz w:val="10"/>
          <w:lang w:val="pt-PT" w:eastAsia="pt-PT"/>
        </w:rPr>
        <w:pict>
          <v:group id="_x0000_s1603" style="position:absolute;margin-left:-56.5pt;margin-top:-41.05pt;width:.1pt;height:841.9pt;z-index:-251498496" coordorigin="170" coordsize="2,16838">
            <v:shape id="_x0000_s1604" style="position:absolute;left:170;width:2;height:16838" coordorigin="170" coordsize="0,16838" path="m170,170r,16838e" filled="f" strokecolor="white" strokeweight="1pt">
              <v:path arrowok="t"/>
            </v:shape>
          </v:group>
        </w:pict>
      </w:r>
      <w:r>
        <w:rPr>
          <w:noProof/>
          <w:sz w:val="10"/>
          <w:lang w:val="pt-PT" w:eastAsia="pt-PT"/>
        </w:rPr>
        <w:pict>
          <v:group id="_x0000_s1605" style="position:absolute;margin-left:-56.5pt;margin-top:-41.05pt;width:.1pt;height:841.9pt;z-index:-251499520" coordorigin="170" coordsize="2,16838">
            <v:shape id="_x0000_s1606" style="position:absolute;left:170;width:2;height:16838" coordorigin="170" coordsize="0,16838" path="m170,567r,16838e" filled="f" strokecolor="#2a2a29" strokeweight=".5pt">
              <v:path arrowok="t"/>
            </v:shape>
          </v:group>
        </w:pict>
      </w:r>
    </w:p>
    <w:p w:rsidR="00936E52" w:rsidRDefault="00FB5626">
      <w:pPr>
        <w:tabs>
          <w:tab w:val="left" w:pos="1500"/>
        </w:tabs>
        <w:spacing w:after="0" w:line="658" w:lineRule="exact"/>
        <w:ind w:left="117" w:right="-13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Arial" w:eastAsia="Arial" w:hAnsi="Arial" w:cs="Arial"/>
          <w:color w:val="2A2A29"/>
          <w:w w:val="79"/>
          <w:sz w:val="60"/>
          <w:szCs w:val="60"/>
        </w:rPr>
        <w:lastRenderedPageBreak/>
        <w:t>Unit</w:t>
      </w:r>
      <w:r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42"/>
          <w:sz w:val="60"/>
          <w:szCs w:val="60"/>
        </w:rPr>
        <w:t>1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8"/>
          <w:sz w:val="46"/>
          <w:szCs w:val="46"/>
        </w:rPr>
        <w:t>W</w:t>
      </w:r>
      <w:r>
        <w:rPr>
          <w:rFonts w:ascii="Times New Roman" w:eastAsia="Times New Roman" w:hAnsi="Times New Roman" w:cs="Times New Roman"/>
          <w:b/>
          <w:bCs/>
          <w:color w:val="2A2A29"/>
          <w:sz w:val="46"/>
          <w:szCs w:val="46"/>
        </w:rPr>
        <w:t>ild</w:t>
      </w:r>
      <w:r>
        <w:rPr>
          <w:rFonts w:ascii="Times New Roman" w:eastAsia="Times New Roman" w:hAnsi="Times New Roman" w:cs="Times New Roman"/>
          <w:b/>
          <w:bCs/>
          <w:color w:val="2A2A29"/>
          <w:spacing w:val="110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46"/>
          <w:szCs w:val="46"/>
        </w:rPr>
        <w:t>side</w:t>
      </w:r>
    </w:p>
    <w:p w:rsidR="00936E52" w:rsidRDefault="00336D68">
      <w:pPr>
        <w:spacing w:before="9" w:after="0" w:line="190" w:lineRule="exact"/>
        <w:rPr>
          <w:sz w:val="19"/>
          <w:szCs w:val="19"/>
        </w:rPr>
      </w:pPr>
      <w:r>
        <w:rPr>
          <w:noProof/>
          <w:lang w:val="pt-PT" w:eastAsia="pt-PT"/>
        </w:rPr>
        <w:pict>
          <v:shape id="_x0000_s1752" type="#_x0000_t202" style="position:absolute;margin-left:393.95pt;margin-top:20.45pt;width:173.95pt;height:11.5pt;z-index:251833344;mso-position-horizontal-relative:page;mso-position-vertical-relative:page" filled="f" stroked="f">
            <v:textbox style="mso-next-textbox:#_x0000_s1752" inset="0,0,0,0">
              <w:txbxContent>
                <w:p w:rsidR="00F745C3" w:rsidRDefault="00F745C3" w:rsidP="004C4449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New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6"/>
                      <w:w w:val="114"/>
                      <w:sz w:val="16"/>
                      <w:szCs w:val="16"/>
                    </w:rPr>
                    <w:t>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ave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1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Revolution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9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83"/>
                      <w:sz w:val="16"/>
                      <w:szCs w:val="16"/>
                    </w:rPr>
                    <w:t>·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1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8.˚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ano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w w:val="73"/>
                      <w:sz w:val="19"/>
                      <w:szCs w:val="19"/>
                    </w:rPr>
                    <w:t>E</w:t>
                  </w:r>
                  <w:r>
                    <w:rPr>
                      <w:rFonts w:ascii="Arial" w:eastAsia="Arial" w:hAnsi="Arial" w:cs="Arial"/>
                      <w:color w:val="2A2A29"/>
                      <w:spacing w:val="-3"/>
                      <w:w w:val="73"/>
                      <w:sz w:val="19"/>
                      <w:szCs w:val="19"/>
                    </w:rPr>
                    <w:t>v</w:t>
                  </w:r>
                  <w:r>
                    <w:rPr>
                      <w:rFonts w:ascii="Arial" w:eastAsia="Arial" w:hAnsi="Arial" w:cs="Arial"/>
                      <w:color w:val="2A2A29"/>
                      <w:w w:val="73"/>
                      <w:sz w:val="19"/>
                      <w:szCs w:val="19"/>
                    </w:rPr>
                    <w:t>aluation</w:t>
                  </w:r>
                  <w:r>
                    <w:rPr>
                      <w:rFonts w:ascii="Arial" w:eastAsia="Arial" w:hAnsi="Arial" w:cs="Arial"/>
                      <w:color w:val="2A2A29"/>
                      <w:spacing w:val="3"/>
                      <w:w w:val="7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spacing w:val="-9"/>
                      <w:w w:val="78"/>
                      <w:sz w:val="19"/>
                      <w:szCs w:val="19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A2A29"/>
                      <w:w w:val="80"/>
                      <w:sz w:val="19"/>
                      <w:szCs w:val="19"/>
                    </w:rPr>
                    <w:t>ests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pt-PT" w:eastAsia="pt-PT"/>
        </w:rPr>
        <w:pict>
          <v:group id="_x0000_s1748" style="position:absolute;margin-left:-65pt;margin-top:-101.8pt;width:603.8pt;height:180.15pt;z-index:-251752449" coordsize="12076,3603">
            <v:shape id="_x0000_s1749" style="position:absolute;width:12076;height:3603" coordsize="12076,3603" path="m12076,l,,,3603,11099,2249r839,-117l12076,2110,12076,e" fillcolor="#ececec" stroked="f">
              <v:path arrowok="t"/>
            </v:shape>
          </v:group>
        </w:pict>
      </w:r>
      <w:r w:rsidR="00FB5626">
        <w:br w:type="column"/>
      </w:r>
    </w:p>
    <w:p w:rsidR="00936E52" w:rsidRDefault="00FB5626">
      <w:pPr>
        <w:spacing w:after="0" w:line="240" w:lineRule="auto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9"/>
          <w:sz w:val="36"/>
          <w:szCs w:val="36"/>
        </w:rPr>
        <w:t>1A</w:t>
      </w:r>
    </w:p>
    <w:p w:rsidR="00936E52" w:rsidRDefault="00936E52">
      <w:pPr>
        <w:spacing w:after="0"/>
        <w:sectPr w:rsidR="00936E52" w:rsidSect="00115267">
          <w:type w:val="continuous"/>
          <w:pgSz w:w="12080" w:h="16840"/>
          <w:pgMar w:top="1276" w:right="620" w:bottom="760" w:left="1300" w:header="720" w:footer="720" w:gutter="0"/>
          <w:cols w:num="2" w:space="720" w:equalWidth="0">
            <w:col w:w="3656" w:space="5018"/>
            <w:col w:w="1486"/>
          </w:cols>
        </w:sect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spacing w:before="1" w:after="0" w:line="280" w:lineRule="exact"/>
        <w:rPr>
          <w:sz w:val="28"/>
          <w:szCs w:val="28"/>
        </w:rPr>
      </w:pPr>
      <w:r>
        <w:rPr>
          <w:noProof/>
          <w:sz w:val="28"/>
          <w:szCs w:val="28"/>
          <w:lang w:val="pt-PT" w:eastAsia="pt-PT"/>
        </w:rPr>
        <w:pict>
          <v:group id="_x0000_s1597" style="position:absolute;margin-left:5.85pt;margin-top:3.5pt;width:496.05pt;height:59.55pt;z-index:-251496448" coordorigin="1417,1871" coordsize="9921,1191">
            <v:shape id="_x0000_s1598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<v:path arrowok="t"/>
            </v:shape>
          </v:group>
        </w:pict>
      </w:r>
      <w:r>
        <w:rPr>
          <w:noProof/>
          <w:sz w:val="28"/>
          <w:szCs w:val="28"/>
          <w:lang w:val="pt-PT" w:eastAsia="pt-PT"/>
        </w:rPr>
        <w:pict>
          <v:group id="_x0000_s1599" style="position:absolute;margin-left:2.65pt;margin-top:.3pt;width:502.55pt;height:65.75pt;z-index:-251497472" coordorigin="1353,1807" coordsize="10051,1315">
            <v:shape id="_x0000_s1600" style="position:absolute;left:1353;top:1807;width:10051;height:1315" coordorigin="1353,1807" coordsize="10051,1315" path="m1353,1807r10051,l11404,3123r-10051,l1353,1807e" fillcolor="#2a2a29" stroked="f">
              <v:path arrowok="t"/>
            </v:shape>
          </v:group>
        </w:pict>
      </w:r>
    </w:p>
    <w:p w:rsidR="00936E52" w:rsidRDefault="00FB5626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936E52" w:rsidRDefault="00336D68">
      <w:pPr>
        <w:spacing w:before="2"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591" style="position:absolute;margin-left:458.4pt;margin-top:.4pt;width:34pt;height:.1pt;z-index:-251493376" coordorigin="10468,2350" coordsize="680,2">
            <v:shape id="_x0000_s1592" style="position:absolute;left:10468;top:2350;width:680;height:2" coordorigin="10468,2350" coordsize="680,0" path="m10468,2350r681,e" filled="f" strokecolor="#2a2a29" strokeweight=".25pt">
              <v:path arrowok="t"/>
            </v:shape>
          </v:group>
        </w:pict>
      </w:r>
      <w:r>
        <w:rPr>
          <w:noProof/>
          <w:sz w:val="20"/>
          <w:szCs w:val="20"/>
          <w:lang w:val="pt-PT" w:eastAsia="pt-PT"/>
        </w:rPr>
        <w:pict>
          <v:group id="_x0000_s1593" style="position:absolute;margin-left:392.3pt;margin-top:.4pt;width:32.6pt;height:.1pt;z-index:-251494400" coordorigin="9146,2350" coordsize="652,2">
            <v:shape id="_x0000_s1594" style="position:absolute;left:9146;top:2350;width:652;height:2" coordorigin="9146,2350" coordsize="652,0" path="m9146,2350r652,e" filled="f" strokecolor="#2a2a29" strokeweight=".25pt">
              <v:path arrowok="t"/>
            </v:shape>
          </v:group>
        </w:pict>
      </w:r>
      <w:r>
        <w:rPr>
          <w:noProof/>
          <w:sz w:val="20"/>
          <w:szCs w:val="20"/>
          <w:lang w:val="pt-PT" w:eastAsia="pt-PT"/>
        </w:rPr>
        <w:pict>
          <v:group id="_x0000_s1595" style="position:absolute;margin-left:43.45pt;margin-top:.4pt;width:324.55pt;height:.1pt;z-index:-251495424" coordorigin="2169,2350" coordsize="6491,2">
            <v:shape id="_x0000_s1596" style="position:absolute;left:2169;top:2350;width:6491;height:2" coordorigin="2169,2350" coordsize="6491,0" path="m2169,2350r6491,e" filled="f" strokecolor="#2a2a29" strokeweight=".25pt">
              <v:path arrowok="t"/>
            </v:shape>
          </v:group>
        </w:pict>
      </w:r>
    </w:p>
    <w:p w:rsidR="00936E52" w:rsidRDefault="00FB5626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936E52" w:rsidRDefault="00336D68">
      <w:pPr>
        <w:spacing w:before="9" w:after="0" w:line="150" w:lineRule="exact"/>
        <w:rPr>
          <w:sz w:val="15"/>
          <w:szCs w:val="15"/>
        </w:rPr>
      </w:pPr>
      <w:r>
        <w:rPr>
          <w:noProof/>
          <w:sz w:val="15"/>
          <w:szCs w:val="15"/>
          <w:lang w:val="pt-PT" w:eastAsia="pt-PT"/>
        </w:rPr>
        <w:pict>
          <v:group id="_x0000_s1581" style="position:absolute;margin-left:350.7pt;margin-top:.4pt;width:141.75pt;height:.1pt;z-index:-251488256" coordorigin="8314,2812" coordsize="2835,2">
            <v:shape id="_x0000_s1582" style="position:absolute;left:8314;top:2812;width:2835;height:2" coordorigin="8314,2812" coordsize="2835,0" path="m8314,2812r2835,e" filled="f" strokecolor="#2a2a29" strokeweight=".25pt">
              <v:path arrowok="t"/>
            </v:shape>
          </v:group>
        </w:pict>
      </w:r>
      <w:r>
        <w:rPr>
          <w:noProof/>
          <w:sz w:val="15"/>
          <w:szCs w:val="15"/>
          <w:lang w:val="pt-PT" w:eastAsia="pt-PT"/>
        </w:rPr>
        <w:pict>
          <v:group id="_x0000_s1583" style="position:absolute;margin-left:182.35pt;margin-top:.4pt;width:128.15pt;height:.1pt;z-index:-251489280" coordorigin="4947,2812" coordsize="2563,2">
            <v:shape id="_x0000_s1584" style="position:absolute;left:4947;top:2812;width:2563;height:2" coordorigin="4947,2812" coordsize="2563,0" path="m4947,2812r2563,e" filled="f" strokecolor="#2a2a29" strokeweight=".25pt">
              <v:path arrowok="t"/>
            </v:shape>
          </v:group>
        </w:pict>
      </w:r>
      <w:r>
        <w:rPr>
          <w:noProof/>
          <w:sz w:val="15"/>
          <w:szCs w:val="15"/>
          <w:lang w:val="pt-PT" w:eastAsia="pt-PT"/>
        </w:rPr>
        <w:pict>
          <v:group id="_x0000_s1585" style="position:absolute;margin-left:102.8pt;margin-top:.4pt;width:28.05pt;height:.1pt;z-index:-251490304" coordorigin="3356,2812" coordsize="561,2">
            <v:shape id="_x0000_s1586" style="position:absolute;left:3356;top:2812;width:561;height:2" coordorigin="3356,2812" coordsize="561,0" path="m3356,2812r561,e" filled="f" strokecolor="#2a2a29" strokeweight=".25pt">
              <v:path arrowok="t"/>
            </v:shape>
          </v:group>
        </w:pict>
      </w:r>
      <w:r>
        <w:rPr>
          <w:noProof/>
          <w:sz w:val="15"/>
          <w:szCs w:val="15"/>
          <w:lang w:val="pt-PT" w:eastAsia="pt-PT"/>
        </w:rPr>
        <w:pict>
          <v:group id="_x0000_s1587" style="position:absolute;margin-left:70.65pt;margin-top:.4pt;width:25.5pt;height:.1pt;z-index:-251491328" coordorigin="2713,2812" coordsize="510,2">
            <v:shape id="_x0000_s1588" style="position:absolute;left:2713;top:2812;width:510;height:2" coordorigin="2713,2812" coordsize="510,0" path="m2713,2812r510,e" filled="f" strokecolor="#2a2a29" strokeweight=".25pt">
              <v:path arrowok="t"/>
            </v:shape>
          </v:group>
        </w:pict>
      </w:r>
      <w:r>
        <w:rPr>
          <w:noProof/>
          <w:sz w:val="15"/>
          <w:szCs w:val="15"/>
          <w:lang w:val="pt-PT" w:eastAsia="pt-PT"/>
        </w:rPr>
        <w:pict>
          <v:group id="_x0000_s1589" style="position:absolute;margin-left:38.45pt;margin-top:.4pt;width:25.5pt;height:.1pt;z-index:-251492352" coordorigin="2069,2812" coordsize="510,2">
            <v:shape id="_x0000_s1590" style="position:absolute;left:2069;top:2812;width:510;height:2" coordorigin="2069,2812" coordsize="510,0" path="m2069,2812r510,e" filled="f" strokecolor="#2a2a29" strokeweight=".25pt">
              <v:path arrowok="t"/>
            </v:shape>
          </v:group>
        </w:pic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577" style="position:absolute;margin-left:294.35pt;margin-top:8pt;width:211.45pt;height:139.7pt;z-index:-251486208" coordorigin="7187,3323" coordsize="4229,2794">
            <v:shape id="_x0000_s1578" style="position:absolute;left:7187;top:3323;width:4229;height:2794" coordorigin="7187,3323" coordsize="4229,2794" path="m7187,3323r4228,l11415,6117r-4228,l7187,3323e" fillcolor="#2a2a29" stroked="f">
              <v:path arrowok="t"/>
            </v:shape>
          </v:group>
        </w:pict>
      </w:r>
    </w:p>
    <w:p w:rsidR="00936E52" w:rsidRDefault="00336D68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572" style="position:absolute;margin-left:298.3pt;margin-top:1.95pt;width:203.65pt;height:131.95pt;z-index:-251484160" coordorigin="7266,3402" coordsize="4073,2639">
            <v:shape id="_x0000_s1573" style="position:absolute;left:7266;top:3402;width:4073;height:2639" coordorigin="7266,3402" coordsize="4073,2639" path="m7493,3402r-75,l7340,3408r-55,34l7267,3522r-1,65l7266,5813r,40l7267,5918r11,67l7321,6028r66,11l7451,6040r3661,l11152,6040r65,-1l11283,6028r43,-43l11337,5919r2,-64l11339,3628r,-39l11337,3523r-10,-66l11284,3414r-66,-11l11153,3402r-3660,xe" filled="f" strokecolor="white" strokeweight="1.5pt">
              <v:path arrowok="t"/>
            </v:shape>
          </v:group>
        </w:pict>
      </w:r>
      <w:r>
        <w:rPr>
          <w:noProof/>
          <w:sz w:val="20"/>
          <w:szCs w:val="20"/>
          <w:lang w:val="pt-PT" w:eastAsia="pt-PT"/>
        </w:rPr>
        <w:pict>
          <v:group id="_x0000_s1574" style="position:absolute;margin-left:298.3pt;margin-top:1.95pt;width:203.65pt;height:131.95pt;z-index:-251485184" coordorigin="7266,3402" coordsize="4073,2639">
            <v:shape id="_x0000_s1576" style="position:absolute;left:7266;top:3402;width:4073;height:2639" coordorigin="7266,3402" coordsize="4073,2639" path="m7493,3402r-75,l7340,3408r-55,34l7267,3522r-1,65l7266,5855r1,63l7278,5985r43,43l7387,6039r64,1l11152,6040r35,l11265,6033r54,-33l11337,5919r2,-64l11339,3587r-2,-64l11327,3457r-43,-43l11218,3403r-65,-1l7493,3402e" stroked="f">
              <v:path arrowok="t"/>
            </v:shape>
            <v:shape id="_x0000_s1575" type="#_x0000_t75" style="position:absolute;left:7266;top:3402;width:4073;height:2639">
              <v:imagedata r:id="rId21" o:title=""/>
            </v:shape>
          </v:group>
        </w:pict>
      </w:r>
    </w:p>
    <w:p w:rsidR="00936E52" w:rsidRDefault="00FB5626">
      <w:pPr>
        <w:spacing w:before="26" w:after="0" w:line="288" w:lineRule="auto"/>
        <w:ind w:left="713" w:right="443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ier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gest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system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in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orld.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4"/>
          <w:w w:val="80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space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pacing w:val="-2"/>
          <w:w w:val="10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 xml:space="preserve">s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ggest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gle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st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uc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ade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livi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rg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anism</w:t>
      </w:r>
      <w:r>
        <w:rPr>
          <w:rFonts w:ascii="Times New Roman" w:eastAsia="Times New Roman" w:hAnsi="Times New Roman" w:cs="Times New Roman"/>
          <w:color w:val="2A2A29"/>
          <w:spacing w:val="-4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-11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5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 xml:space="preserve">as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got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lot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types of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F745C3">
        <w:rPr>
          <w:rFonts w:ascii="Times New Roman" w:eastAsia="Times New Roman" w:hAnsi="Times New Roman" w:cs="Times New Roman"/>
          <w:color w:val="2A2A29"/>
          <w:sz w:val="21"/>
          <w:szCs w:val="21"/>
        </w:rPr>
        <w:t>ine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life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 w:rsidR="00F745C3"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ame</w:t>
      </w:r>
      <w:r>
        <w:rPr>
          <w:rFonts w:ascii="Times New Roman" w:eastAsia="Times New Roman" w:hAnsi="Times New Roman" w:cs="Times New Roman"/>
          <w:color w:val="2A2A29"/>
          <w:spacing w:val="2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8"/>
          <w:w w:val="94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 xml:space="preserve">ld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1981.</w:t>
      </w:r>
    </w:p>
    <w:p w:rsidR="00936E52" w:rsidRDefault="00936E52">
      <w:pPr>
        <w:spacing w:before="5" w:after="0" w:line="110" w:lineRule="exact"/>
        <w:rPr>
          <w:sz w:val="11"/>
          <w:szCs w:val="11"/>
        </w:rPr>
      </w:pPr>
    </w:p>
    <w:p w:rsidR="00936E52" w:rsidRDefault="00FB5626">
      <w:pPr>
        <w:spacing w:after="0" w:line="288" w:lineRule="auto"/>
        <w:ind w:left="713" w:right="443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efs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F745C3">
        <w:rPr>
          <w:rFonts w:ascii="Times New Roman" w:eastAsia="Times New Roman" w:hAnsi="Times New Roman" w:cs="Times New Roman"/>
          <w:color w:val="2A2A29"/>
          <w:sz w:val="21"/>
          <w:szCs w:val="21"/>
        </w:rPr>
        <w:t>elop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diameter</w:t>
      </w:r>
      <w:r>
        <w:rPr>
          <w:rFonts w:ascii="Times New Roman" w:eastAsia="Times New Roman" w:hAnsi="Times New Roman" w:cs="Times New Roman"/>
          <w:color w:val="2A2A29"/>
          <w:spacing w:val="1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and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ally.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9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ee</w:t>
      </w:r>
      <w:r w:rsidR="00F745C3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unl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 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ppear</w:t>
      </w:r>
      <w:r>
        <w:rPr>
          <w:rFonts w:ascii="Times New Roman" w:eastAsia="Times New Roman" w:hAnsi="Times New Roman" w:cs="Times New Roman"/>
          <w:color w:val="2A2A29"/>
          <w:spacing w:val="6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only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 150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met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es</w:t>
      </w:r>
      <w:proofErr w:type="spellEnd"/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under 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annot</w:t>
      </w:r>
      <w:r>
        <w:rPr>
          <w:rFonts w:ascii="Times New Roman" w:eastAsia="Times New Roman" w:hAnsi="Times New Roman" w:cs="Times New Roman"/>
          <w:color w:val="2A2A29"/>
          <w:spacing w:val="-11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1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4"/>
          <w:sz w:val="21"/>
          <w:szCs w:val="21"/>
        </w:rPr>
        <w:t>fac</w:t>
      </w:r>
      <w:r>
        <w:rPr>
          <w:rFonts w:ascii="Times New Roman" w:eastAsia="Times New Roman" w:hAnsi="Times New Roman" w:cs="Times New Roman"/>
          <w:color w:val="2A2A29"/>
          <w:spacing w:val="-3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936E52">
      <w:pPr>
        <w:spacing w:before="5" w:after="0" w:line="110" w:lineRule="exact"/>
        <w:rPr>
          <w:sz w:val="11"/>
          <w:szCs w:val="11"/>
        </w:rPr>
      </w:pPr>
    </w:p>
    <w:p w:rsidR="00936E52" w:rsidRDefault="00FB5626">
      <w:pPr>
        <w:spacing w:after="0" w:line="288" w:lineRule="auto"/>
        <w:ind w:left="713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ier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</w:t>
      </w:r>
      <w:r>
        <w:rPr>
          <w:rFonts w:ascii="Times New Roman" w:eastAsia="Times New Roman" w:hAnsi="Times New Roman" w:cs="Times New Roman"/>
          <w:color w:val="2A2A29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uppo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-1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life</w:t>
      </w: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includi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vulne</w:t>
      </w:r>
      <w:r>
        <w:rPr>
          <w:rFonts w:ascii="Times New Roman" w:eastAsia="Times New Roman" w:hAnsi="Times New Roman" w:cs="Times New Roman"/>
          <w:color w:val="2A2A29"/>
          <w:spacing w:val="-2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ble</w:t>
      </w:r>
      <w:r>
        <w:rPr>
          <w:rFonts w:ascii="Times New Roman" w:eastAsia="Times New Roman" w:hAnsi="Times New Roman" w:cs="Times New Roman"/>
          <w:color w:val="2A2A29"/>
          <w:spacing w:val="-9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enda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ge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1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cie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ty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cies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ale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;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dolphin</w:t>
      </w:r>
      <w:r>
        <w:rPr>
          <w:rFonts w:ascii="Times New Roman" w:eastAsia="Times New Roman" w:hAnsi="Times New Roman" w:cs="Times New Roman"/>
          <w:color w:val="2A2A29"/>
          <w:spacing w:val="6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89"/>
          <w:sz w:val="21"/>
          <w:szCs w:val="21"/>
        </w:rPr>
        <w:t>;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1,500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fish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includi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 the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nfis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;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en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cies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e;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six</w:t>
      </w:r>
      <w:r>
        <w:rPr>
          <w:rFonts w:ascii="Times New Roman" w:eastAsia="Times New Roman" w:hAnsi="Times New Roman" w:cs="Times New Roman"/>
          <w:color w:val="2A2A29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cies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tles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come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d,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exa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pl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936E52">
      <w:pPr>
        <w:spacing w:before="5" w:after="0" w:line="110" w:lineRule="exact"/>
        <w:rPr>
          <w:sz w:val="11"/>
          <w:szCs w:val="11"/>
        </w:rPr>
      </w:pPr>
    </w:p>
    <w:p w:rsidR="00936E52" w:rsidRDefault="00FB5626">
      <w:pPr>
        <w:spacing w:after="0" w:line="240" w:lineRule="auto"/>
        <w:ind w:left="713" w:right="184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pollution</w:t>
      </w:r>
      <w:r>
        <w:rPr>
          <w:rFonts w:ascii="Times New Roman" w:eastAsia="Times New Roman" w:hAnsi="Times New Roman" w:cs="Times New Roman"/>
          <w:color w:val="2A2A29"/>
          <w:spacing w:val="-8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fishi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oblems</w:t>
      </w:r>
      <w:r>
        <w:rPr>
          <w:rFonts w:ascii="Times New Roman" w:eastAsia="Times New Roman" w:hAnsi="Times New Roman" w:cs="Times New Roman"/>
          <w:color w:val="2A2A29"/>
          <w:spacing w:val="-6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health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em</w:t>
      </w:r>
      <w:r>
        <w:rPr>
          <w:rFonts w:ascii="Times New Roman" w:eastAsia="Times New Roman" w:hAnsi="Times New Roman" w:cs="Times New Roman"/>
          <w:color w:val="2A2A29"/>
          <w:spacing w:val="-4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936E52">
      <w:pPr>
        <w:spacing w:before="2" w:after="0" w:line="160" w:lineRule="exact"/>
        <w:rPr>
          <w:sz w:val="16"/>
          <w:szCs w:val="16"/>
        </w:rPr>
      </w:pPr>
    </w:p>
    <w:p w:rsidR="00936E52" w:rsidRDefault="00FB5626">
      <w:pPr>
        <w:spacing w:after="0" w:line="288" w:lineRule="auto"/>
        <w:ind w:left="713" w:right="5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ocean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pe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A2A29"/>
          <w:spacing w:val="1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da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ges</w:t>
      </w:r>
      <w:r>
        <w:rPr>
          <w:rFonts w:ascii="Times New Roman" w:eastAsia="Times New Roman" w:hAnsi="Times New Roman" w:cs="Times New Roman"/>
          <w:color w:val="2A2A29"/>
          <w:spacing w:val="-6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efs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enda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gers</w:t>
      </w:r>
      <w:r>
        <w:rPr>
          <w:rFonts w:ascii="Times New Roman" w:eastAsia="Times New Roman" w:hAnsi="Times New Roman" w:cs="Times New Roman"/>
          <w:color w:val="2A2A29"/>
          <w:spacing w:val="-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life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ome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3"/>
          <w:sz w:val="21"/>
          <w:szCs w:val="21"/>
        </w:rPr>
        <w:t xml:space="preserve">fish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tle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po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ul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tion</w:t>
      </w:r>
      <w:r>
        <w:rPr>
          <w:rFonts w:ascii="Times New Roman" w:eastAsia="Times New Roman" w:hAnsi="Times New Roman" w:cs="Times New Roman"/>
          <w:color w:val="2A2A29"/>
          <w:spacing w:val="-1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aff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d,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an’t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uch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ter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ek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 new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5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bit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936E52">
      <w:pPr>
        <w:spacing w:before="5" w:after="0" w:line="110" w:lineRule="exact"/>
        <w:rPr>
          <w:sz w:val="11"/>
          <w:szCs w:val="11"/>
        </w:rPr>
      </w:pPr>
    </w:p>
    <w:p w:rsidR="00936E52" w:rsidRDefault="00FB5626">
      <w:pPr>
        <w:spacing w:after="0" w:line="240" w:lineRule="auto"/>
        <w:ind w:left="713" w:right="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Another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oblem</w:t>
      </w:r>
      <w:r>
        <w:rPr>
          <w:rFonts w:ascii="Times New Roman" w:eastAsia="Times New Roman" w:hAnsi="Times New Roman" w:cs="Times New Roman"/>
          <w:color w:val="2A2A29"/>
          <w:spacing w:val="-1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ier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pollution</w:t>
      </w:r>
      <w:r>
        <w:rPr>
          <w:rFonts w:ascii="Times New Roman" w:eastAsia="Times New Roman" w:hAnsi="Times New Roman" w:cs="Times New Roman"/>
          <w:color w:val="2A2A29"/>
          <w:spacing w:val="-1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bad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ter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quality.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ers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w w:val="10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th</w:t>
      </w:r>
    </w:p>
    <w:p w:rsidR="00936E52" w:rsidRDefault="00FB5626">
      <w:pPr>
        <w:spacing w:before="48" w:after="0" w:line="240" w:lineRule="auto"/>
        <w:ind w:left="713" w:right="309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Eastern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alia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pollution</w:t>
      </w:r>
      <w:r>
        <w:rPr>
          <w:rFonts w:ascii="Times New Roman" w:eastAsia="Times New Roman" w:hAnsi="Times New Roman" w:cs="Times New Roman"/>
          <w:color w:val="2A2A29"/>
          <w:spacing w:val="-8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ms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opi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flo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936E52">
      <w:pPr>
        <w:spacing w:before="2" w:after="0" w:line="160" w:lineRule="exact"/>
        <w:rPr>
          <w:sz w:val="16"/>
          <w:szCs w:val="16"/>
        </w:rPr>
      </w:pPr>
    </w:p>
    <w:p w:rsidR="00936E52" w:rsidRDefault="00FB5626">
      <w:pPr>
        <w:spacing w:after="0" w:line="288" w:lineRule="auto"/>
        <w:ind w:left="713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ishi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F745C3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F745C3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aff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cts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</w:t>
      </w:r>
      <w:proofErr w:type="gramEnd"/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ter 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pollution</w:t>
      </w:r>
      <w:r>
        <w:rPr>
          <w:rFonts w:ascii="Times New Roman" w:eastAsia="Times New Roman" w:hAnsi="Times New Roman" w:cs="Times New Roman"/>
          <w:color w:val="2A2A29"/>
          <w:spacing w:val="3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om 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tchi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3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w w:val="98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 dolphins</w:t>
      </w:r>
      <w:r>
        <w:rPr>
          <w:rFonts w:ascii="Times New Roman" w:eastAsia="Times New Roman" w:hAnsi="Times New Roman" w:cs="Times New Roman"/>
          <w:color w:val="2A2A29"/>
          <w:spacing w:val="-1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tle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bit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 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dest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uction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anchors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net</w:t>
      </w:r>
      <w:r>
        <w:rPr>
          <w:rFonts w:ascii="Times New Roman" w:eastAsia="Times New Roman" w:hAnsi="Times New Roman" w:cs="Times New Roman"/>
          <w:color w:val="2A2A29"/>
          <w:spacing w:val="-4"/>
          <w:w w:val="1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FB5626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ce:</w:t>
      </w:r>
      <w:r>
        <w:rPr>
          <w:rFonts w:ascii="Times New Roman" w:eastAsia="Times New Roman" w:hAnsi="Times New Roman" w:cs="Times New Roman"/>
          <w:color w:val="2A2A29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94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color w:val="2A2A29"/>
          <w:w w:val="99"/>
          <w:sz w:val="18"/>
          <w:szCs w:val="18"/>
        </w:rPr>
        <w:t>ik</w:t>
      </w:r>
      <w:r>
        <w:rPr>
          <w:rFonts w:ascii="Times New Roman" w:eastAsia="Times New Roman" w:hAnsi="Times New Roman" w:cs="Times New Roman"/>
          <w:color w:val="2A2A29"/>
          <w:w w:val="108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w w:val="108"/>
          <w:sz w:val="18"/>
          <w:szCs w:val="18"/>
        </w:rPr>
        <w:t>di</w:t>
      </w:r>
      <w:r>
        <w:rPr>
          <w:rFonts w:ascii="Times New Roman" w:eastAsia="Times New Roman" w:hAnsi="Times New Roman" w:cs="Times New Roman"/>
          <w:color w:val="2A2A29"/>
          <w:w w:val="112"/>
          <w:sz w:val="18"/>
          <w:szCs w:val="18"/>
        </w:rPr>
        <w:t>a</w:t>
      </w:r>
    </w:p>
    <w:p w:rsidR="00936E52" w:rsidRDefault="00936E52">
      <w:pPr>
        <w:spacing w:before="10" w:after="0" w:line="240" w:lineRule="exact"/>
        <w:rPr>
          <w:sz w:val="24"/>
          <w:szCs w:val="24"/>
        </w:rPr>
      </w:pPr>
    </w:p>
    <w:p w:rsidR="00936E52" w:rsidRDefault="00336D68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66" style="position:absolute;left:0;text-align:left;margin-left:70.85pt;margin-top:-.5pt;width:21.55pt;height:21.55pt;z-index:-251723776;mso-position-horizontal-relative:page" coordorigin="1417,-10" coordsize="431,431">
            <v:group id="_x0000_s1569" style="position:absolute;left:1436;top:9;width:393;height:393" coordorigin="1436,9" coordsize="393,393">
              <v:shape id="_x0000_s1570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567" style="position:absolute;left:1436;top:9;width:393;height:393" coordorigin="1436,9" coordsize="393,393">
              <v:shape id="_x0000_s1568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8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word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3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tex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tha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7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mea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0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sam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7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1"/>
          <w:sz w:val="26"/>
          <w:szCs w:val="26"/>
        </w:rPr>
        <w:t>as…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FB5626">
      <w:pPr>
        <w:tabs>
          <w:tab w:val="left" w:pos="10020"/>
        </w:tabs>
        <w:spacing w:after="0" w:line="275" w:lineRule="exact"/>
        <w:ind w:left="71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-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7"/>
          <w:position w:val="-1"/>
          <w:sz w:val="24"/>
          <w:szCs w:val="24"/>
        </w:rPr>
        <w:t>easy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hurt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936E52" w:rsidRDefault="00936E52">
      <w:pPr>
        <w:spacing w:after="0" w:line="180" w:lineRule="exact"/>
        <w:rPr>
          <w:sz w:val="18"/>
          <w:szCs w:val="18"/>
        </w:rPr>
      </w:pPr>
    </w:p>
    <w:p w:rsidR="00936E52" w:rsidRDefault="00FB5626">
      <w:pPr>
        <w:tabs>
          <w:tab w:val="left" w:pos="10000"/>
        </w:tabs>
        <w:spacing w:before="25" w:after="0" w:line="275" w:lineRule="exact"/>
        <w:ind w:left="71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-8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reproduce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936E52" w:rsidRDefault="00936E52">
      <w:pPr>
        <w:spacing w:after="0" w:line="180" w:lineRule="exact"/>
        <w:rPr>
          <w:sz w:val="18"/>
          <w:szCs w:val="18"/>
        </w:rPr>
      </w:pPr>
    </w:p>
    <w:p w:rsidR="00936E52" w:rsidRDefault="00FB5626">
      <w:pPr>
        <w:tabs>
          <w:tab w:val="left" w:pos="10020"/>
        </w:tabs>
        <w:spacing w:before="25" w:after="0" w:line="275" w:lineRule="exact"/>
        <w:ind w:left="71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-8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increase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936E52" w:rsidRDefault="00936E52">
      <w:pPr>
        <w:spacing w:after="0" w:line="180" w:lineRule="exact"/>
        <w:rPr>
          <w:sz w:val="18"/>
          <w:szCs w:val="18"/>
        </w:rPr>
      </w:pPr>
    </w:p>
    <w:p w:rsidR="00936E52" w:rsidRDefault="00FB5626">
      <w:pPr>
        <w:tabs>
          <w:tab w:val="left" w:pos="10020"/>
        </w:tabs>
        <w:spacing w:before="25" w:after="0" w:line="275" w:lineRule="exact"/>
        <w:ind w:left="71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-8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look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936E52" w:rsidRDefault="00936E52">
      <w:pPr>
        <w:spacing w:before="15" w:after="0" w:line="280" w:lineRule="exact"/>
        <w:rPr>
          <w:sz w:val="28"/>
          <w:szCs w:val="28"/>
        </w:rPr>
      </w:pPr>
    </w:p>
    <w:p w:rsidR="00936E52" w:rsidRDefault="00336D68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61" style="position:absolute;left:0;text-align:left;margin-left:70.85pt;margin-top:-.5pt;width:21.55pt;height:21.55pt;z-index:-251722752;mso-position-horizontal-relative:page" coordorigin="1417,-10" coordsize="431,431">
            <v:group id="_x0000_s1564" style="position:absolute;left:1436;top:9;width:393;height:393" coordorigin="1436,9" coordsize="393,393">
              <v:shape id="_x0000_s1565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562" style="position:absolute;left:1436;top:9;width:393;height:393" coordorigin="1436,9" coordsize="393,393">
              <v:shape id="_x0000_s1563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y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whethe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8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52"/>
          <w:sz w:val="26"/>
          <w:szCs w:val="26"/>
        </w:rPr>
        <w:t xml:space="preserve"> </w:t>
      </w:r>
      <w:proofErr w:type="gramStart"/>
      <w:r w:rsidR="00FB5626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</w:t>
      </w:r>
      <w:proofErr w:type="gramEnd"/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6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Fals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accordin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7"/>
          <w:w w:val="119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55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3"/>
          <w:w w:val="12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text.</w:t>
      </w:r>
    </w:p>
    <w:p w:rsidR="00936E52" w:rsidRDefault="00FB5626">
      <w:pPr>
        <w:spacing w:after="0" w:line="298" w:lineRule="exact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-27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correc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23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fals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1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ones.</w:t>
      </w:r>
    </w:p>
    <w:p w:rsidR="00936E52" w:rsidRDefault="00936E52">
      <w:pPr>
        <w:spacing w:before="9" w:after="0" w:line="190" w:lineRule="exact"/>
        <w:rPr>
          <w:sz w:val="19"/>
          <w:szCs w:val="19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Great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Barrier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Reef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outside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Earth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atmosphere.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biggest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structure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living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beings on Earth.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Great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Barrier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Reef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little</w:t>
      </w:r>
      <w:r>
        <w:rPr>
          <w:rFonts w:ascii="Arial" w:eastAsia="Arial" w:hAnsi="Arial" w:cs="Arial"/>
          <w:color w:val="2A2A29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variety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life.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Reefs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can’t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gro</w:t>
      </w:r>
      <w:r>
        <w:rPr>
          <w:rFonts w:ascii="Arial" w:eastAsia="Arial" w:hAnsi="Arial" w:cs="Arial"/>
          <w:color w:val="2A2A29"/>
          <w:spacing w:val="-9"/>
          <w:w w:val="101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936E52" w:rsidRDefault="00936E52">
      <w:pPr>
        <w:spacing w:after="0"/>
        <w:sectPr w:rsidR="00936E52">
          <w:type w:val="continuous"/>
          <w:pgSz w:w="12080" w:h="16840"/>
          <w:pgMar w:top="1640" w:right="620" w:bottom="760" w:left="1300" w:header="720" w:footer="720" w:gutter="0"/>
          <w:cols w:space="720"/>
        </w:sectPr>
      </w:pPr>
    </w:p>
    <w:p w:rsidR="00936E52" w:rsidRDefault="00336D68">
      <w:pPr>
        <w:spacing w:before="62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558" style="position:absolute;left:0;text-align:left;margin-left:85.05pt;margin-top:35.4pt;width:447.85pt;height:.1pt;z-index:-251719680;mso-position-horizontal-relative:page" coordorigin="1701,708" coordsize="8957,2">
            <v:shape id="_x0000_s1559" style="position:absolute;left:1701;top:708;width:8957;height:2" coordorigin="1701,708" coordsize="8957,0" path="m1701,708r8957,e" filled="f" strokecolor="#2a2a29" strokeweight=".25pt">
              <v:path arrowok="t"/>
            </v:shape>
            <w10:wrap anchorx="page"/>
          </v:group>
        </w:pict>
      </w:r>
      <w:r>
        <w:pict>
          <v:group id="_x0000_s1556" style="position:absolute;left:0;text-align:left;margin-left:85.05pt;margin-top:56.55pt;width:447.85pt;height:.1pt;z-index:-251718656;mso-position-horizontal-relative:page" coordorigin="1701,1131" coordsize="8957,2">
            <v:shape id="_x0000_s1557" style="position:absolute;left:1701;top:1131;width:8957;height:2" coordorigin="1701,1131" coordsize="8957,0" path="m1701,1131r8957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Reefs</w:t>
      </w:r>
      <w:r w:rsidR="00FB5626">
        <w:rPr>
          <w:rFonts w:ascii="Arial" w:eastAsia="Arial" w:hAnsi="Arial" w:cs="Arial"/>
          <w:color w:val="2A2A29"/>
          <w:spacing w:val="-2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don’t</w:t>
      </w:r>
      <w:r w:rsidR="00FB5626">
        <w:rPr>
          <w:rFonts w:ascii="Arial" w:eastAsia="Arial" w:hAnsi="Arial" w:cs="Arial"/>
          <w:color w:val="2A2A29"/>
          <w:spacing w:val="21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need</w:t>
      </w:r>
      <w:r w:rsidR="00FB5626"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sun to</w:t>
      </w:r>
      <w:r w:rsidR="00FB5626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live.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12" w:after="0" w:line="240" w:lineRule="exact"/>
        <w:rPr>
          <w:sz w:val="24"/>
          <w:szCs w:val="24"/>
        </w:rPr>
      </w:pPr>
    </w:p>
    <w:p w:rsidR="00936E52" w:rsidRDefault="00336D68">
      <w:pPr>
        <w:tabs>
          <w:tab w:val="left" w:pos="680"/>
        </w:tabs>
        <w:spacing w:before="11" w:after="0" w:line="240" w:lineRule="auto"/>
        <w:ind w:left="261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54" style="position:absolute;left:0;text-align:left;margin-left:85.05pt;margin-top:-21.75pt;width:447.85pt;height:.1pt;z-index:-251717632;mso-position-horizontal-relative:page" coordorigin="1701,-435" coordsize="8957,2">
            <v:shape id="_x0000_s1555" style="position:absolute;left:1701;top:-435;width:8957;height:2" coordorigin="1701,-435" coordsize="8957,0" path="m1701,-435r8957,e" filled="f" strokecolor="#2a2a29" strokeweight=".25pt">
              <v:path arrowok="t"/>
            </v:shape>
            <w10:wrap anchorx="page"/>
          </v:group>
        </w:pict>
      </w:r>
      <w:r>
        <w:pict>
          <v:group id="_x0000_s1549" style="position:absolute;left:0;text-align:left;margin-left:36.85pt;margin-top:-.5pt;width:21.55pt;height:21.55pt;z-index:-251716608;mso-position-horizontal-relative:page" coordorigin="737,-10" coordsize="431,431">
            <v:group id="_x0000_s1552" style="position:absolute;left:756;top:9;width:393;height:393" coordorigin="756,9" coordsize="393,393">
              <v:shape id="_x0000_s1553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550" style="position:absolute;left:756;top:9;width:393;height:393" coordorigin="756,9" coordsize="393,393">
              <v:shape id="_x0000_s1551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336D68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546" style="position:absolute;left:0;text-align:left;margin-left:85.05pt;margin-top:32.3pt;width:447.85pt;height:.1pt;z-index:-251715584;mso-position-horizontal-relative:page" coordorigin="1701,646" coordsize="8957,2">
            <v:shape id="_x0000_s1547" style="position:absolute;left:1701;top:646;width:8957;height:2" coordorigin="1701,646" coordsize="8957,0" path="m1701,646r8957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When did</w:t>
      </w:r>
      <w:r w:rsidR="00FB5626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Great</w:t>
      </w:r>
      <w:r w:rsidR="00FB5626"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Barrier</w:t>
      </w:r>
      <w:r w:rsidR="00FB5626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Reef</w:t>
      </w:r>
      <w:r w:rsidR="00FB5626">
        <w:rPr>
          <w:rFonts w:ascii="Arial" w:eastAsia="Arial" w:hAnsi="Arial" w:cs="Arial"/>
          <w:color w:val="2A2A29"/>
          <w:spacing w:val="-2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become</w:t>
      </w:r>
      <w:r w:rsidR="00FB5626"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FB5626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spacing w:val="-4"/>
          <w:position w:val="-1"/>
          <w:sz w:val="24"/>
          <w:szCs w:val="24"/>
        </w:rPr>
        <w:t>W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orld</w:t>
      </w:r>
      <w:r w:rsidR="00FB5626">
        <w:rPr>
          <w:rFonts w:ascii="Arial" w:eastAsia="Arial" w:hAnsi="Arial" w:cs="Arial"/>
          <w:color w:val="2A2A29"/>
          <w:spacing w:val="1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Heritage Site?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7" w:after="0" w:line="220" w:lineRule="exact"/>
      </w:pPr>
    </w:p>
    <w:p w:rsidR="00936E52" w:rsidRDefault="00336D68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544" style="position:absolute;left:0;text-align:left;margin-left:85.05pt;margin-top:-11.6pt;width:447.85pt;height:.1pt;z-index:-251714560;mso-position-horizontal-relative:page" coordorigin="1701,-232" coordsize="8957,2">
            <v:shape id="_x0000_s1545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542" style="position:absolute;left:0;text-align:left;margin-left:85.05pt;margin-top:33.55pt;width:447.85pt;height:.1pt;z-index:-251713536;mso-position-horizontal-relative:page" coordorigin="1701,671" coordsize="8957,2">
            <v:shape id="_x0000_s1543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FB5626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vulnerable</w:t>
      </w:r>
      <w:r w:rsidR="00FB5626"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species can</w:t>
      </w:r>
      <w:r w:rsidR="00FB5626"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we find</w:t>
      </w:r>
      <w:r w:rsidR="00FB5626"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 w:rsidR="00FB5626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Great</w:t>
      </w:r>
      <w:r w:rsidR="00FB5626"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Barrier</w:t>
      </w:r>
      <w:r w:rsidR="00FB5626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Reef?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7" w:after="0" w:line="220" w:lineRule="exact"/>
      </w:pPr>
    </w:p>
    <w:p w:rsidR="00936E52" w:rsidRDefault="00336D68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540" style="position:absolute;left:0;text-align:left;margin-left:85.05pt;margin-top:-11.6pt;width:447.85pt;height:.1pt;z-index:-251712512;mso-position-horizontal-relative:page" coordorigin="1701,-232" coordsize="8957,2">
            <v:shape id="_x0000_s1541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538" style="position:absolute;left:0;text-align:left;margin-left:85.05pt;margin-top:33.55pt;width:447.85pt;height:.1pt;z-index:-251711488;mso-position-horizontal-relative:page" coordorigin="1701,671" coordsize="8957,2">
            <v:shape id="_x0000_s1539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FB5626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are</w:t>
      </w:r>
      <w:r w:rsidR="00FB5626"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worse dangers</w:t>
      </w:r>
      <w:r w:rsidR="00FB5626"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 w:rsidR="00FB5626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reef</w:t>
      </w:r>
      <w:r w:rsidR="00FB5626">
        <w:rPr>
          <w:rFonts w:ascii="Arial" w:eastAsia="Arial" w:hAnsi="Arial" w:cs="Arial"/>
          <w:color w:val="2A2A29"/>
          <w:spacing w:val="-4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system?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7" w:after="0" w:line="220" w:lineRule="exact"/>
      </w:pPr>
    </w:p>
    <w:p w:rsidR="00936E52" w:rsidRDefault="00336D68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536" style="position:absolute;left:0;text-align:left;margin-left:85.05pt;margin-top:-11.6pt;width:447.85pt;height:.1pt;z-index:-251710464;mso-position-horizontal-relative:page" coordorigin="1701,-232" coordsize="8957,2">
            <v:shape id="_x0000_s1537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534" style="position:absolute;left:0;text-align:left;margin-left:85.05pt;margin-top:33.55pt;width:447.85pt;height:.1pt;z-index:-251709440;mso-position-horizontal-relative:page" coordorigin="1701,671" coordsize="8957,2">
            <v:shape id="_x0000_s1535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Why</w:t>
      </w:r>
      <w:r w:rsidR="00FB5626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does</w:t>
      </w:r>
      <w:r w:rsidR="00FB5626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fishing</w:t>
      </w:r>
      <w:r w:rsidR="00FB5626">
        <w:rPr>
          <w:rFonts w:ascii="Arial" w:eastAsia="Arial" w:hAnsi="Arial" w:cs="Arial"/>
          <w:color w:val="2A2A29"/>
          <w:spacing w:val="21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have</w:t>
      </w:r>
      <w:r w:rsidR="00FB5626">
        <w:rPr>
          <w:rFonts w:ascii="Arial" w:eastAsia="Arial" w:hAnsi="Arial" w:cs="Arial"/>
          <w:color w:val="2A2A29"/>
          <w:spacing w:val="-21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FB5626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negative</w:t>
      </w:r>
      <w:r w:rsidR="00FB5626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impact</w:t>
      </w:r>
      <w:r w:rsidR="00FB5626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on 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reef</w:t>
      </w:r>
      <w:r w:rsidR="00FB5626">
        <w:rPr>
          <w:rFonts w:ascii="Arial" w:eastAsia="Arial" w:hAnsi="Arial" w:cs="Arial"/>
          <w:color w:val="2A2A29"/>
          <w:spacing w:val="-4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system?</w:t>
      </w:r>
    </w:p>
    <w:p w:rsidR="00936E52" w:rsidRDefault="00936E52">
      <w:pPr>
        <w:spacing w:before="2" w:after="0" w:line="140" w:lineRule="exact"/>
        <w:rPr>
          <w:sz w:val="14"/>
          <w:szCs w:val="14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32" style="position:absolute;left:0;text-align:left;margin-left:85.05pt;margin-top:-27.4pt;width:447.85pt;height:.1pt;z-index:-251708416;mso-position-horizontal-relative:page" coordorigin="1701,-548" coordsize="8957,2">
            <v:shape id="_x0000_s1533" style="position:absolute;left:1701;top:-548;width:8957;height:2" coordorigin="1701,-548" coordsize="8957,0" path="m1701,-548r8957,e" filled="f" strokecolor="#2a2a29" strokeweight=".25pt">
              <v:path arrowok="t"/>
            </v:shape>
            <w10:wrap anchorx="page"/>
          </v:group>
        </w:pict>
      </w:r>
      <w:r>
        <w:pict>
          <v:group id="_x0000_s1527" style="position:absolute;left:0;text-align:left;margin-left:36.85pt;margin-top:-.5pt;width:21.55pt;height:21.55pt;z-index:-251707392;mso-position-horizontal-relative:page" coordorigin="737,-10" coordsize="431,431">
            <v:group id="_x0000_s1530" style="position:absolute;left:756;top:9;width:393;height:393" coordorigin="756,9" coordsize="393,393">
              <v:shape id="_x0000_s1531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528" style="position:absolute;left:756;top:9;width:393;height:393" coordorigin="756,9" coordsize="393,393">
              <v:shape id="_x0000_s1529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Labe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pictures.</w:t>
      </w:r>
    </w:p>
    <w:p w:rsidR="00936E52" w:rsidRDefault="00936E52">
      <w:pPr>
        <w:spacing w:before="4" w:after="0" w:line="180" w:lineRule="exact"/>
        <w:rPr>
          <w:sz w:val="18"/>
          <w:szCs w:val="18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/>
        <w:sectPr w:rsidR="00936E52">
          <w:headerReference w:type="default" r:id="rId22"/>
          <w:footerReference w:type="default" r:id="rId23"/>
          <w:pgSz w:w="12080" w:h="16840"/>
          <w:pgMar w:top="1000" w:right="1360" w:bottom="280" w:left="620" w:header="419" w:footer="528" w:gutter="0"/>
          <w:cols w:space="720"/>
        </w:sectPr>
      </w:pPr>
    </w:p>
    <w:p w:rsidR="00936E52" w:rsidRDefault="00336D68">
      <w:pPr>
        <w:tabs>
          <w:tab w:val="left" w:pos="3500"/>
        </w:tabs>
        <w:spacing w:before="26" w:after="0" w:line="264" w:lineRule="exact"/>
        <w:ind w:left="712" w:right="-74"/>
        <w:rPr>
          <w:rFonts w:ascii="Times New Roman" w:eastAsia="Times New Roman" w:hAnsi="Times New Roman" w:cs="Times New Roman"/>
          <w:sz w:val="23"/>
          <w:szCs w:val="23"/>
        </w:rPr>
      </w:pPr>
      <w:r>
        <w:lastRenderedPageBreak/>
        <w:pict>
          <v:group id="_x0000_s1519" style="position:absolute;left:0;text-align:left;margin-left:62.15pt;margin-top:-125.6pt;width:150.5pt;height:113.8pt;z-index:-251706368;mso-position-horizontal-relative:page" coordorigin="1243,-2512" coordsize="3010,2276">
            <v:group id="_x0000_s1525" style="position:absolute;left:1253;top:-2502;width:2990;height:2256" coordorigin="1253,-2502" coordsize="2990,2256">
              <v:shape id="_x0000_s1526" style="position:absolute;left:1253;top:-2502;width:2990;height:2256" coordorigin="1253,-2502" coordsize="2990,2256" path="m1253,-2502r2990,l4243,-246r-2990,l1253,-2502e" fillcolor="#2a2a29" stroked="f">
                <v:path arrowok="t"/>
              </v:shape>
            </v:group>
            <v:group id="_x0000_s1522" style="position:absolute;left:1332;top:-2424;width:2835;height:2098" coordorigin="1332,-2424" coordsize="2835,2098">
              <v:shape id="_x0000_s1524" style="position:absolute;left:1332;top:-2424;width:2835;height:2098" coordorigin="1332,-2424" coordsize="2835,2098" path="m1446,-2424r-66,2l1334,-2376r-2,65l1332,-439r2,65l1380,-328r2674,2l4091,-326r62,-14l4167,-402r,-37l4167,-2311r-2,-65l4119,-2422r-2673,-2e" stroked="f">
                <v:path arrowok="t"/>
              </v:shape>
              <v:shape id="_x0000_s1523" type="#_x0000_t75" style="position:absolute;left:1332;top:-2424;width:2835;height:2098">
                <v:imagedata r:id="rId24" o:title=""/>
              </v:shape>
            </v:group>
            <v:group id="_x0000_s1520" style="position:absolute;left:1332;top:-2424;width:2835;height:2098" coordorigin="1332,-2424" coordsize="2835,2098">
              <v:shape id="_x0000_s1521" style="position:absolute;left:1332;top:-2424;width:2835;height:2098" coordorigin="1332,-2424" coordsize="2835,2098" path="m1446,-2424r-66,2l1334,-2376r-2,65l1332,-440r1,38l1346,-340r62,14l4054,-326r37,l4153,-340r14,-62l4167,-2310r,-38l4153,-2410r-62,-14l1446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511" style="position:absolute;left:0;text-align:left;margin-left:224.45pt;margin-top:-125.6pt;width:150.5pt;height:113.8pt;z-index:-251704320;mso-position-horizontal-relative:page" coordorigin="4489,-2512" coordsize="3010,2276">
            <v:group id="_x0000_s1517" style="position:absolute;left:4499;top:-2502;width:2990;height:2256" coordorigin="4499,-2502" coordsize="2990,2256">
              <v:shape id="_x0000_s1518" style="position:absolute;left:4499;top:-2502;width:2990;height:2256" coordorigin="4499,-2502" coordsize="2990,2256" path="m4499,-2502r2990,l7489,-246r-2990,l4499,-2502e" fillcolor="#2a2a29" stroked="f">
                <v:path arrowok="t"/>
              </v:shape>
            </v:group>
            <v:group id="_x0000_s1514" style="position:absolute;left:4578;top:-2424;width:2835;height:2098" coordorigin="4578,-2424" coordsize="2835,2098">
              <v:shape id="_x0000_s1516" style="position:absolute;left:4578;top:-2424;width:2835;height:2098" coordorigin="4578,-2424" coordsize="2835,2098" path="m4691,-2424r-65,2l4580,-2376r-2,65l4578,-439r2,65l4625,-328r2674,2l7337,-326r61,-14l7412,-402r1,-37l7413,-2311r-2,-65l7365,-2422r-2674,-2e" stroked="f">
                <v:path arrowok="t"/>
              </v:shape>
              <v:shape id="_x0000_s1515" type="#_x0000_t75" style="position:absolute;left:4578;top:-2424;width:2835;height:2098">
                <v:imagedata r:id="rId25" o:title=""/>
              </v:shape>
            </v:group>
            <v:group id="_x0000_s1512" style="position:absolute;left:4578;top:-2424;width:2835;height:2098" coordorigin="4578,-2424" coordsize="2835,2098">
              <v:shape id="_x0000_s1513" style="position:absolute;left:4578;top:-2424;width:2835;height:2098" coordorigin="4578,-2424" coordsize="2835,2098" path="m4691,-2424r-65,2l4580,-2376r-2,65l4578,-440r,38l4592,-340r61,14l7299,-326r38,l7398,-340r14,-62l7413,-2310r-1,-38l7399,-2410r-62,-14l4691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503" style="position:absolute;left:0;text-align:left;margin-left:386.7pt;margin-top:-125.6pt;width:150.5pt;height:113.8pt;z-index:-251702272;mso-position-horizontal-relative:page" coordorigin="7734,-2512" coordsize="3010,2276">
            <v:group id="_x0000_s1509" style="position:absolute;left:7744;top:-2502;width:2990;height:2256" coordorigin="7744,-2502" coordsize="2990,2256">
              <v:shape id="_x0000_s1510" style="position:absolute;left:7744;top:-2502;width:2990;height:2256" coordorigin="7744,-2502" coordsize="2990,2256" path="m7744,-2502r2991,l10735,-246r-2991,l7744,-2502e" fillcolor="#2a2a29" stroked="f">
                <v:path arrowok="t"/>
              </v:shape>
            </v:group>
            <v:group id="_x0000_s1506" style="position:absolute;left:7824;top:-2424;width:2835;height:2098" coordorigin="7824,-2424" coordsize="2835,2098">
              <v:shape id="_x0000_s1508" style="position:absolute;left:7824;top:-2424;width:2835;height:2098" coordorigin="7824,-2424" coordsize="2835,2098" path="m7937,-2424r-65,2l7825,-2376r-1,65l7824,-439r1,65l7871,-328r2674,2l10582,-326r62,-14l10658,-402r,-37l10658,-2311r-1,-65l10611,-2422r-2674,-2e" stroked="f">
                <v:path arrowok="t"/>
              </v:shape>
              <v:shape id="_x0000_s1507" type="#_x0000_t75" style="position:absolute;left:7824;top:-2424;width:2835;height:2098">
                <v:imagedata r:id="rId26" o:title=""/>
              </v:shape>
            </v:group>
            <v:group id="_x0000_s1504" style="position:absolute;left:7824;top:-2424;width:2835;height:2098" coordorigin="7824,-2424" coordsize="2835,2098">
              <v:shape id="_x0000_s1505" style="position:absolute;left:7824;top:-2424;width:2835;height:2098" coordorigin="7824,-2424" coordsize="2835,2098" path="m7937,-2424r-65,2l7825,-2376r-1,65l7824,-440r,38l7838,-340r61,14l10545,-326r37,l10644,-340r14,-62l10658,-2310r,-38l10644,-2410r-61,-14l7937,-2424xe" filled="f" strokecolor="white" strokeweight="1.5pt">
                <v:path arrowok="t"/>
              </v:shape>
            </v:group>
            <w10:wrap anchorx="page"/>
          </v:group>
        </w:pic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FB5626">
      <w:pPr>
        <w:tabs>
          <w:tab w:val="left" w:pos="280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2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FB5626">
      <w:pPr>
        <w:tabs>
          <w:tab w:val="left" w:pos="280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3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936E52">
      <w:pPr>
        <w:spacing w:after="0"/>
        <w:sectPr w:rsidR="00936E52">
          <w:type w:val="continuous"/>
          <w:pgSz w:w="12080" w:h="16840"/>
          <w:pgMar w:top="1640" w:right="1360" w:bottom="760" w:left="620" w:header="720" w:footer="720" w:gutter="0"/>
          <w:cols w:num="3" w:space="720" w:equalWidth="0">
            <w:col w:w="3515" w:space="443"/>
            <w:col w:w="2803" w:space="428"/>
            <w:col w:w="2911"/>
          </w:cols>
        </w:sect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8" w:after="0" w:line="220" w:lineRule="exact"/>
      </w:pPr>
    </w:p>
    <w:p w:rsidR="00936E52" w:rsidRDefault="00936E52">
      <w:pPr>
        <w:spacing w:after="0"/>
        <w:sectPr w:rsidR="00936E52">
          <w:type w:val="continuous"/>
          <w:pgSz w:w="12080" w:h="16840"/>
          <w:pgMar w:top="1640" w:right="1360" w:bottom="760" w:left="620" w:header="720" w:footer="720" w:gutter="0"/>
          <w:cols w:space="720"/>
        </w:sectPr>
      </w:pPr>
    </w:p>
    <w:p w:rsidR="00936E52" w:rsidRDefault="00336D68">
      <w:pPr>
        <w:tabs>
          <w:tab w:val="left" w:pos="3480"/>
        </w:tabs>
        <w:spacing w:before="26" w:after="0" w:line="264" w:lineRule="exact"/>
        <w:ind w:left="697" w:right="-74"/>
        <w:rPr>
          <w:rFonts w:ascii="Times New Roman" w:eastAsia="Times New Roman" w:hAnsi="Times New Roman" w:cs="Times New Roman"/>
          <w:sz w:val="23"/>
          <w:szCs w:val="23"/>
        </w:rPr>
      </w:pPr>
      <w:r>
        <w:lastRenderedPageBreak/>
        <w:pict>
          <v:group id="_x0000_s1495" style="position:absolute;left:0;text-align:left;margin-left:62.15pt;margin-top:-125.6pt;width:150.5pt;height:113.8pt;z-index:-251705344;mso-position-horizontal-relative:page" coordorigin="1243,-2512" coordsize="3010,2276">
            <v:group id="_x0000_s1501" style="position:absolute;left:1253;top:-2502;width:2990;height:2256" coordorigin="1253,-2502" coordsize="2990,2256">
              <v:shape id="_x0000_s1502" style="position:absolute;left:1253;top:-2502;width:2990;height:2256" coordorigin="1253,-2502" coordsize="2990,2256" path="m1253,-2502r2990,l4243,-246r-2990,l1253,-2502e" fillcolor="#2a2a29" stroked="f">
                <v:path arrowok="t"/>
              </v:shape>
            </v:group>
            <v:group id="_x0000_s1498" style="position:absolute;left:1332;top:-2424;width:2835;height:2098" coordorigin="1332,-2424" coordsize="2835,2098">
              <v:shape id="_x0000_s1500" style="position:absolute;left:1332;top:-2424;width:2835;height:2098" coordorigin="1332,-2424" coordsize="2835,2098" path="m1446,-2424r-66,2l1334,-2376r-2,65l1332,-439r2,65l1380,-328r2674,2l4091,-326r62,-14l4167,-402r,-37l4167,-2311r-2,-65l4119,-2422r-2673,-2e" stroked="f">
                <v:path arrowok="t"/>
              </v:shape>
              <v:shape id="_x0000_s1499" type="#_x0000_t75" style="position:absolute;left:1332;top:-2424;width:2835;height:2098">
                <v:imagedata r:id="rId27" o:title=""/>
              </v:shape>
            </v:group>
            <v:group id="_x0000_s1496" style="position:absolute;left:1332;top:-2424;width:2835;height:2098" coordorigin="1332,-2424" coordsize="2835,2098">
              <v:shape id="_x0000_s1497" style="position:absolute;left:1332;top:-2424;width:2835;height:2098" coordorigin="1332,-2424" coordsize="2835,2098" path="m1446,-2424r-66,2l1334,-2376r-2,65l1332,-440r1,38l1346,-340r62,14l4054,-326r37,l4153,-340r14,-62l4167,-2310r,-38l4153,-2410r-62,-14l1446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487" style="position:absolute;left:0;text-align:left;margin-left:224.45pt;margin-top:-125.6pt;width:150.5pt;height:113.8pt;z-index:-251703296;mso-position-horizontal-relative:page" coordorigin="4489,-2512" coordsize="3010,2276">
            <v:group id="_x0000_s1493" style="position:absolute;left:4499;top:-2502;width:2990;height:2256" coordorigin="4499,-2502" coordsize="2990,2256">
              <v:shape id="_x0000_s1494" style="position:absolute;left:4499;top:-2502;width:2990;height:2256" coordorigin="4499,-2502" coordsize="2990,2256" path="m4499,-2502r2990,l7489,-246r-2990,l4499,-2502e" fillcolor="#2a2a29" stroked="f">
                <v:path arrowok="t"/>
              </v:shape>
            </v:group>
            <v:group id="_x0000_s1490" style="position:absolute;left:4578;top:-2424;width:2835;height:2098" coordorigin="4578,-2424" coordsize="2835,2098">
              <v:shape id="_x0000_s1492" style="position:absolute;left:4578;top:-2424;width:2835;height:2098" coordorigin="4578,-2424" coordsize="2835,2098" path="m4691,-2424r-65,2l4580,-2376r-2,65l4578,-439r2,65l4625,-328r2674,2l7337,-326r61,-14l7412,-402r1,-37l7413,-2311r-2,-65l7365,-2422r-2674,-2e" stroked="f">
                <v:path arrowok="t"/>
              </v:shape>
              <v:shape id="_x0000_s1491" type="#_x0000_t75" style="position:absolute;left:4578;top:-2424;width:2835;height:2098">
                <v:imagedata r:id="rId28" o:title=""/>
              </v:shape>
            </v:group>
            <v:group id="_x0000_s1488" style="position:absolute;left:4578;top:-2424;width:2835;height:2098" coordorigin="4578,-2424" coordsize="2835,2098">
              <v:shape id="_x0000_s1489" style="position:absolute;left:4578;top:-2424;width:2835;height:2098" coordorigin="4578,-2424" coordsize="2835,2098" path="m4691,-2424r-65,2l4580,-2376r-2,65l4578,-440r,38l4592,-340r61,14l7299,-326r38,l7398,-340r14,-62l7413,-2310r-1,-38l7399,-2410r-62,-14l4691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479" style="position:absolute;left:0;text-align:left;margin-left:386.7pt;margin-top:-125.6pt;width:150.5pt;height:113.8pt;z-index:-251701248;mso-position-horizontal-relative:page" coordorigin="7734,-2512" coordsize="3010,2276">
            <v:group id="_x0000_s1485" style="position:absolute;left:7744;top:-2502;width:2990;height:2256" coordorigin="7744,-2502" coordsize="2990,2256">
              <v:shape id="_x0000_s1486" style="position:absolute;left:7744;top:-2502;width:2990;height:2256" coordorigin="7744,-2502" coordsize="2990,2256" path="m7744,-2502r2991,l10735,-246r-2991,l7744,-2502e" fillcolor="#2a2a29" stroked="f">
                <v:path arrowok="t"/>
              </v:shape>
            </v:group>
            <v:group id="_x0000_s1482" style="position:absolute;left:7824;top:-2424;width:2835;height:2098" coordorigin="7824,-2424" coordsize="2835,2098">
              <v:shape id="_x0000_s1484" style="position:absolute;left:7824;top:-2424;width:2835;height:2098" coordorigin="7824,-2424" coordsize="2835,2098" path="m7937,-2424r-65,2l7825,-2376r-1,65l7824,-439r1,65l7871,-328r2674,2l10582,-326r62,-14l10658,-402r,-37l10658,-2311r-1,-65l10611,-2422r-2674,-2e" stroked="f">
                <v:path arrowok="t"/>
              </v:shape>
              <v:shape id="_x0000_s1483" type="#_x0000_t75" style="position:absolute;left:7824;top:-2424;width:2835;height:2098">
                <v:imagedata r:id="rId29" o:title=""/>
              </v:shape>
            </v:group>
            <v:group id="_x0000_s1480" style="position:absolute;left:7824;top:-2424;width:2835;height:2098" coordorigin="7824,-2424" coordsize="2835,2098">
              <v:shape id="_x0000_s1481" style="position:absolute;left:7824;top:-2424;width:2835;height:2098" coordorigin="7824,-2424" coordsize="2835,2098" path="m7937,-2424r-65,2l7825,-2376r-1,65l7824,-440r,38l7838,-340r61,14l10545,-326r37,l10644,-340r14,-62l10658,-2310r,-38l10644,-2410r-61,-14l7937,-2424xe" filled="f" strokecolor="white" strokeweight="1.5pt">
                <v:path arrowok="t"/>
              </v:shape>
            </v:group>
            <w10:wrap anchorx="page"/>
          </v:group>
        </w:pic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4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FB5626">
      <w:pPr>
        <w:tabs>
          <w:tab w:val="left" w:pos="280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5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FB5626">
      <w:pPr>
        <w:tabs>
          <w:tab w:val="left" w:pos="280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6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936E52">
      <w:pPr>
        <w:spacing w:after="0"/>
        <w:sectPr w:rsidR="00936E52">
          <w:type w:val="continuous"/>
          <w:pgSz w:w="12080" w:h="16840"/>
          <w:pgMar w:top="1640" w:right="1360" w:bottom="760" w:left="620" w:header="720" w:footer="720" w:gutter="0"/>
          <w:cols w:num="3" w:space="720" w:equalWidth="0">
            <w:col w:w="3500" w:space="443"/>
            <w:col w:w="2803" w:space="443"/>
            <w:col w:w="2911"/>
          </w:cols>
        </w:sectPr>
      </w:pPr>
    </w:p>
    <w:p w:rsidR="00936E52" w:rsidRDefault="00336D68">
      <w:pPr>
        <w:spacing w:before="11" w:after="0" w:line="240" w:lineRule="exact"/>
        <w:rPr>
          <w:sz w:val="24"/>
          <w:szCs w:val="24"/>
        </w:rPr>
      </w:pPr>
      <w:r>
        <w:lastRenderedPageBreak/>
        <w:pict>
          <v:group id="_x0000_s1474" style="position:absolute;margin-left:594.8pt;margin-top:0;width:1pt;height:841.9pt;z-index:-251720704;mso-position-horizontal-relative:page;mso-position-vertical-relative:page" coordorigin="11896" coordsize="20,16838">
            <v:group id="_x0000_s1477" style="position:absolute;left:11906;width:2;height:16838" coordorigin="11906" coordsize="2,16838">
              <v:shape id="_x0000_s1478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475" style="position:absolute;left:11906;width:2;height:16838" coordorigin="11906" coordsize="2,16838">
              <v:shape id="_x0000_s1476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</w:p>
    <w:p w:rsidR="00936E52" w:rsidRDefault="00936E52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936E52" w:rsidRDefault="00936E52">
      <w:pPr>
        <w:spacing w:after="0"/>
        <w:sectPr w:rsidR="00936E52">
          <w:type w:val="continuous"/>
          <w:pgSz w:w="12080" w:h="16840"/>
          <w:pgMar w:top="1640" w:right="1360" w:bottom="760" w:left="620" w:header="720" w:footer="720" w:gutter="0"/>
          <w:cols w:space="720"/>
        </w:sectPr>
      </w:pPr>
    </w:p>
    <w:p w:rsidR="00936E52" w:rsidRDefault="00336D68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lastRenderedPageBreak/>
        <w:pict>
          <v:group id="_x0000_s1469" style="position:absolute;left:0;text-align:left;margin-left:8pt;margin-top:0;width:1pt;height:841.9pt;z-index:-251699200;mso-position-horizontal-relative:page;mso-position-vertical-relative:page" coordorigin="160" coordsize="20,16838">
            <v:group id="_x0000_s1472" style="position:absolute;left:170;width:2;height:16838" coordorigin="170" coordsize="2,16838">
              <v:shape id="_x0000_s1473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470" style="position:absolute;left:170;width:2;height:16838" coordorigin="170" coordsize="2,16838">
              <v:shape id="_x0000_s1471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467" style="position:absolute;left:0;text-align:left;margin-left:371.75pt;margin-top:0;width:232pt;height:40.15pt;z-index:-251698176;mso-position-horizontal-relative:page;mso-position-vertical-relative:page" coordorigin="7435" coordsize="4640,803">
            <v:shape id="_x0000_s1468" style="position:absolute;left:7435;width:4640;height:803" coordorigin="7435" coordsize="4640,803" path="m7437,r4,601l7439,636r-2,31l7435,693r1,23l7437,736r43,56l7543,802r64,1l7645,803,12076,661r,-661l7437,e" fillcolor="#ececec" stroked="f">
              <v:path arrowok="t"/>
            </v:shape>
            <w10:wrap anchorx="page" anchory="page"/>
          </v:group>
        </w:pict>
      </w:r>
      <w:r w:rsidR="00FB5626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New</w:t>
      </w:r>
      <w:r w:rsidR="00FB5626"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 w:rsidR="00FB5626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 w:rsidR="00FB5626"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 w:rsidR="00FB5626"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 w:rsidR="00FB5626"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 w:rsidR="00FB5626"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 w:rsidR="00FB5626"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 w:rsidR="00FB5626"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 w:rsidR="00FB5626"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="00FB5626">
        <w:rPr>
          <w:rFonts w:ascii="Arial" w:eastAsia="Arial" w:hAnsi="Arial" w:cs="Arial"/>
          <w:color w:val="2A2A29"/>
          <w:w w:val="73"/>
          <w:sz w:val="19"/>
          <w:szCs w:val="19"/>
        </w:rPr>
        <w:t>E</w:t>
      </w:r>
      <w:r w:rsidR="00FB5626">
        <w:rPr>
          <w:rFonts w:ascii="Arial" w:eastAsia="Arial" w:hAnsi="Arial" w:cs="Arial"/>
          <w:color w:val="2A2A29"/>
          <w:spacing w:val="-3"/>
          <w:w w:val="73"/>
          <w:sz w:val="19"/>
          <w:szCs w:val="19"/>
        </w:rPr>
        <w:t>v</w:t>
      </w:r>
      <w:r w:rsidR="00FB5626">
        <w:rPr>
          <w:rFonts w:ascii="Arial" w:eastAsia="Arial" w:hAnsi="Arial" w:cs="Arial"/>
          <w:color w:val="2A2A29"/>
          <w:w w:val="73"/>
          <w:sz w:val="19"/>
          <w:szCs w:val="19"/>
        </w:rPr>
        <w:t>aluation</w:t>
      </w:r>
      <w:r w:rsidR="00FB5626">
        <w:rPr>
          <w:rFonts w:ascii="Arial" w:eastAsia="Arial" w:hAnsi="Arial" w:cs="Arial"/>
          <w:color w:val="2A2A29"/>
          <w:spacing w:val="3"/>
          <w:w w:val="73"/>
          <w:sz w:val="19"/>
          <w:szCs w:val="19"/>
        </w:rPr>
        <w:t xml:space="preserve"> </w:t>
      </w:r>
      <w:r w:rsidR="00FB5626">
        <w:rPr>
          <w:rFonts w:ascii="Arial" w:eastAsia="Arial" w:hAnsi="Arial" w:cs="Arial"/>
          <w:color w:val="2A2A29"/>
          <w:spacing w:val="-9"/>
          <w:w w:val="78"/>
          <w:sz w:val="19"/>
          <w:szCs w:val="19"/>
        </w:rPr>
        <w:t>T</w:t>
      </w:r>
      <w:r w:rsidR="00FB5626">
        <w:rPr>
          <w:rFonts w:ascii="Arial" w:eastAsia="Arial" w:hAnsi="Arial" w:cs="Arial"/>
          <w:color w:val="2A2A29"/>
          <w:w w:val="80"/>
          <w:sz w:val="19"/>
          <w:szCs w:val="19"/>
        </w:rPr>
        <w:t>ests</w:t>
      </w:r>
    </w:p>
    <w:p w:rsidR="00936E52" w:rsidRDefault="00936E52">
      <w:pPr>
        <w:spacing w:before="1" w:after="0" w:line="110" w:lineRule="exact"/>
        <w:rPr>
          <w:sz w:val="11"/>
          <w:szCs w:val="11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540"/>
        </w:tabs>
        <w:spacing w:before="81" w:after="0" w:line="300" w:lineRule="exact"/>
        <w:ind w:left="544" w:right="206" w:hanging="424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462" style="position:absolute;left:0;text-align:left;margin-left:70.85pt;margin-top:-.5pt;width:21.55pt;height:21.55pt;z-index:-251697152;mso-position-horizontal-relative:page" coordorigin="1417,-10" coordsize="431,431">
            <v:group id="_x0000_s1465" style="position:absolute;left:1436;top:9;width:393;height:393" coordorigin="1436,9" coordsize="393,393">
              <v:shape id="_x0000_s1466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463" style="position:absolute;left:1436;top:9;width:393;height:393" coordorigin="1436,9" coordsize="393,393">
              <v:shape id="_x0000_s1464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Buil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2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sentence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67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usin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8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6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4"/>
          <w:w w:val="118"/>
          <w:sz w:val="26"/>
          <w:szCs w:val="26"/>
        </w:rPr>
        <w:t>Presen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8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2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4"/>
          <w:w w:val="118"/>
          <w:sz w:val="26"/>
          <w:szCs w:val="26"/>
        </w:rPr>
        <w:t>Simpl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8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7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an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 xml:space="preserve">d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6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4"/>
          <w:w w:val="118"/>
          <w:sz w:val="26"/>
          <w:szCs w:val="26"/>
        </w:rPr>
        <w:t>adverb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8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2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f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45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3"/>
          <w:w w:val="119"/>
          <w:sz w:val="26"/>
          <w:szCs w:val="26"/>
        </w:rPr>
        <w:t xml:space="preserve">frequency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righ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1"/>
          <w:w w:val="12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3"/>
          <w:sz w:val="26"/>
          <w:szCs w:val="26"/>
        </w:rPr>
        <w:t>orde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2"/>
          <w:w w:val="113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936E52" w:rsidRDefault="00936E52">
      <w:pPr>
        <w:spacing w:before="5" w:after="0" w:line="190" w:lineRule="exact"/>
        <w:rPr>
          <w:sz w:val="19"/>
          <w:szCs w:val="19"/>
        </w:rPr>
      </w:pPr>
    </w:p>
    <w:p w:rsidR="00936E52" w:rsidRDefault="00FB5626">
      <w:pPr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nature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always</w:t>
      </w:r>
      <w:r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20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1"/>
          <w:w w:val="1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20"/>
          <w:position w:val="-1"/>
          <w:sz w:val="24"/>
          <w:szCs w:val="24"/>
        </w:rPr>
        <w:t>beautiful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3" w:after="0" w:line="200" w:lineRule="exact"/>
        <w:rPr>
          <w:sz w:val="20"/>
          <w:szCs w:val="20"/>
        </w:rPr>
      </w:pPr>
    </w:p>
    <w:p w:rsidR="00936E52" w:rsidRDefault="00336D68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460" style="position:absolute;left:0;text-align:left;margin-left:119.05pt;margin-top:-11.6pt;width:447.85pt;height:.1pt;z-index:-251696128;mso-position-horizontal-relative:page" coordorigin="2381,-232" coordsize="8957,2">
            <v:shape id="_x0000_s1461" style="position:absolute;left:2381;top:-232;width:8957;height:2" coordorigin="2381,-232" coordsize="8957,0" path="m2381,-232r8958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aerosol</w:t>
      </w:r>
      <w:proofErr w:type="gramEnd"/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cans/</w:t>
      </w:r>
      <w:r w:rsidR="00FB5626"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 w:rsidR="00FB5626"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never</w:t>
      </w:r>
      <w:r w:rsidR="00FB5626"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buy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3" w:after="0" w:line="200" w:lineRule="exact"/>
        <w:rPr>
          <w:sz w:val="20"/>
          <w:szCs w:val="20"/>
        </w:rPr>
      </w:pPr>
    </w:p>
    <w:p w:rsidR="00936E52" w:rsidRDefault="00336D68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458" style="position:absolute;left:0;text-align:left;margin-left:119.05pt;margin-top:-11.6pt;width:447.85pt;height:.1pt;z-index:-251695104;mso-position-horizontal-relative:page" coordorigin="2381,-232" coordsize="8957,2">
            <v:shape id="_x0000_s1459" style="position:absolute;left:2381;top:-232;width:8957;height:2" coordorigin="2381,-232" coordsize="8957,0" path="m2381,-232r8958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I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bags/</w:t>
      </w:r>
      <w:r w:rsidR="00FB5626">
        <w:rPr>
          <w:rFonts w:ascii="Arial" w:eastAsia="Arial" w:hAnsi="Arial" w:cs="Arial"/>
          <w:color w:val="2A2A29"/>
          <w:spacing w:val="1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plastic</w:t>
      </w:r>
      <w:r w:rsidR="00FB5626">
        <w:rPr>
          <w:rFonts w:ascii="Arial" w:eastAsia="Arial" w:hAnsi="Arial" w:cs="Arial"/>
          <w:color w:val="2A2A29"/>
          <w:spacing w:val="20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reuse</w:t>
      </w:r>
      <w:r w:rsidR="00FB5626"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20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1"/>
          <w:w w:val="120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20"/>
          <w:position w:val="-1"/>
          <w:sz w:val="24"/>
          <w:szCs w:val="24"/>
        </w:rPr>
        <w:t>often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3" w:after="0" w:line="200" w:lineRule="exact"/>
        <w:rPr>
          <w:sz w:val="20"/>
          <w:szCs w:val="20"/>
        </w:rPr>
      </w:pPr>
    </w:p>
    <w:p w:rsidR="00936E52" w:rsidRDefault="00336D68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456" style="position:absolute;left:0;text-align:left;margin-left:119.05pt;margin-top:-11.6pt;width:447.85pt;height:.1pt;z-index:-251694080;mso-position-horizontal-relative:page" coordorigin="2381,-232" coordsize="8957,2">
            <v:shape id="_x0000_s1457" style="position:absolute;left:2381;top:-232;width:8957;height:2" coordorigin="2381,-232" coordsize="8957,0" path="m2381,-232r8958,e" filled="f" strokecolor="#2a2a29" strokeweight=".25pt">
              <v:path arrowok="t"/>
            </v:shape>
            <w10:wrap anchorx="page"/>
          </v:group>
        </w:pict>
      </w:r>
      <w:r>
        <w:pict>
          <v:group id="_x0000_s1454" style="position:absolute;left:0;text-align:left;margin-left:119.05pt;margin-top:33.55pt;width:447.85pt;height:.1pt;z-index:-251693056;mso-position-horizontal-relative:page" coordorigin="2381,671" coordsize="8957,2">
            <v:shape id="_x0000_s1455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sometimes</w:t>
      </w:r>
      <w:proofErr w:type="gramEnd"/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he</w:t>
      </w:r>
      <w:r w:rsidR="00FB5626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 w:rsidR="00FB5626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go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bottle</w:t>
      </w:r>
      <w:r w:rsidR="00FB5626">
        <w:rPr>
          <w:rFonts w:ascii="Arial" w:eastAsia="Arial" w:hAnsi="Arial" w:cs="Arial"/>
          <w:color w:val="2A2A29"/>
          <w:spacing w:val="1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bank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5"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540"/>
        </w:tabs>
        <w:spacing w:before="11" w:after="0" w:line="240" w:lineRule="auto"/>
        <w:ind w:left="12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449" style="position:absolute;left:0;text-align:left;margin-left:70.85pt;margin-top:-.5pt;width:21.55pt;height:21.55pt;z-index:-251692032;mso-position-horizontal-relative:page" coordorigin="1417,-10" coordsize="431,431">
            <v:group id="_x0000_s1452" style="position:absolute;left:1436;top:9;width:393;height:393" coordorigin="1436,9" coordsize="393,393">
              <v:shape id="_x0000_s1453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450" style="position:absolute;left:1436;top:9;width:393;height:393" coordorigin="1436,9" coordsize="393,393">
              <v:shape id="_x0000_s1451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sentence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5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usin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9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Pas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10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Simpl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31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verb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8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brackets.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FB5626">
      <w:pPr>
        <w:tabs>
          <w:tab w:val="left" w:pos="3460"/>
          <w:tab w:val="left" w:pos="6780"/>
        </w:tabs>
        <w:spacing w:after="0" w:line="269" w:lineRule="auto"/>
        <w:ind w:left="941" w:right="574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When 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(be)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younger 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understand)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these questions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environment.</w:t>
      </w:r>
    </w:p>
    <w:p w:rsidR="00936E52" w:rsidRDefault="00936E52">
      <w:pPr>
        <w:spacing w:before="1" w:after="0" w:line="170" w:lineRule="exact"/>
        <w:rPr>
          <w:sz w:val="17"/>
          <w:szCs w:val="17"/>
        </w:rPr>
      </w:pPr>
    </w:p>
    <w:p w:rsidR="00936E52" w:rsidRDefault="00FB5626">
      <w:pPr>
        <w:tabs>
          <w:tab w:val="left" w:pos="26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you</w:t>
      </w:r>
      <w:proofErr w:type="gramEnd"/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talk)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your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friends?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326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Peter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(go)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camping 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weekend.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2760"/>
          <w:tab w:val="left" w:pos="846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(read)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information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it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5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(understand)</w:t>
      </w:r>
    </w:p>
    <w:p w:rsidR="00936E52" w:rsidRDefault="00FB5626">
      <w:pPr>
        <w:spacing w:before="34" w:after="0" w:line="240" w:lineRule="auto"/>
        <w:ind w:left="941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the</w:t>
      </w:r>
      <w:proofErr w:type="gramEnd"/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importance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them.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3740"/>
        </w:tabs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Our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class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(visit)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recycling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w w:val="101"/>
          <w:sz w:val="24"/>
          <w:szCs w:val="24"/>
        </w:rPr>
        <w:t>centre</w:t>
      </w:r>
      <w:proofErr w:type="spellEnd"/>
      <w:r>
        <w:rPr>
          <w:rFonts w:ascii="Arial" w:eastAsia="Arial" w:hAnsi="Arial" w:cs="Arial"/>
          <w:color w:val="2A2A29"/>
          <w:w w:val="101"/>
          <w:sz w:val="24"/>
          <w:szCs w:val="24"/>
        </w:rPr>
        <w:t>.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10"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444" style="position:absolute;left:0;text-align:left;margin-left:70.85pt;margin-top:-.5pt;width:21.55pt;height:21.55pt;z-index:-251691008;mso-position-horizontal-relative:page" coordorigin="1417,-10" coordsize="431,431">
            <v:group id="_x0000_s1447" style="position:absolute;left:1436;top:9;width:393;height:393" coordorigin="1436,9" coordsize="393,393">
              <v:shape id="_x0000_s1448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445" style="position:absolute;left:1436;top:9;width:393;height:393" coordorigin="1436,9" coordsize="393,393">
              <v:shape id="_x0000_s1446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Fin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6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mistake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2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4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an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9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correc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0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them.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FB5626">
      <w:pPr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use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ask</w:t>
      </w:r>
      <w:r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plastic</w:t>
      </w:r>
      <w:r>
        <w:rPr>
          <w:rFonts w:ascii="Arial" w:eastAsia="Arial" w:hAnsi="Arial" w:cs="Arial"/>
          <w:color w:val="2A2A29"/>
          <w:spacing w:val="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bags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at 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supermarket.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3" w:after="0" w:line="200" w:lineRule="exact"/>
        <w:rPr>
          <w:sz w:val="20"/>
          <w:szCs w:val="20"/>
        </w:rPr>
      </w:pPr>
    </w:p>
    <w:p w:rsidR="00936E52" w:rsidRDefault="00336D68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442" style="position:absolute;left:0;text-align:left;margin-left:119.05pt;margin-top:-11.6pt;width:447.85pt;height:.1pt;z-index:-251689984;mso-position-horizontal-relative:page" coordorigin="2381,-232" coordsize="8957,2">
            <v:shape id="_x0000_s1443" style="position:absolute;left:2381;top:-232;width:8957;height:2" coordorigin="2381,-232" coordsize="8957,0" path="m2381,-232r8958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Did</w:t>
      </w:r>
      <w:r w:rsidR="00FB5626">
        <w:rPr>
          <w:rFonts w:ascii="Arial" w:eastAsia="Arial" w:hAnsi="Arial" w:cs="Arial"/>
          <w:color w:val="2A2A29"/>
          <w:spacing w:val="14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you used</w:t>
      </w:r>
      <w:r w:rsidR="00FB5626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 w:rsidR="00FB5626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recycle?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3" w:after="0" w:line="200" w:lineRule="exact"/>
        <w:rPr>
          <w:sz w:val="20"/>
          <w:szCs w:val="20"/>
        </w:rPr>
      </w:pPr>
    </w:p>
    <w:p w:rsidR="00936E52" w:rsidRDefault="00336D68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440" style="position:absolute;left:0;text-align:left;margin-left:119.05pt;margin-top:-11.6pt;width:447.85pt;height:.1pt;z-index:-251688960;mso-position-horizontal-relative:page" coordorigin="2381,-232" coordsize="8957,2">
            <v:shape id="_x0000_s1441" style="position:absolute;left:2381;top:-232;width:8957;height:2" coordorigin="2381,-232" coordsize="8957,0" path="m2381,-232r8958,e" filled="f" strokecolor="#2a2a29" strokeweight=".25pt">
              <v:path arrowok="t"/>
            </v:shape>
            <w10:wrap anchorx="page"/>
          </v:group>
        </w:pict>
      </w:r>
      <w:r>
        <w:pict>
          <v:group id="_x0000_s1438" style="position:absolute;left:0;text-align:left;margin-left:119.05pt;margin-top:33.55pt;width:447.85pt;height:.1pt;z-index:-251687936;mso-position-horizontal-relative:page" coordorigin="2381,671" coordsize="8957,2">
            <v:shape id="_x0000_s1439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I didn’t</w:t>
      </w:r>
      <w:r w:rsidR="00FB5626">
        <w:rPr>
          <w:rFonts w:ascii="Arial" w:eastAsia="Arial" w:hAnsi="Arial" w:cs="Arial"/>
          <w:color w:val="2A2A29"/>
          <w:spacing w:val="2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used</w:t>
      </w:r>
      <w:r w:rsidR="00FB5626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 w:rsidR="00FB5626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care</w:t>
      </w:r>
      <w:r w:rsidR="00FB5626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about environmental problems.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14" w:after="0" w:line="220" w:lineRule="exact"/>
      </w:pPr>
    </w:p>
    <w:p w:rsidR="00936E52" w:rsidRDefault="00336D68">
      <w:pPr>
        <w:tabs>
          <w:tab w:val="left" w:pos="540"/>
        </w:tabs>
        <w:spacing w:before="11" w:after="0" w:line="240" w:lineRule="auto"/>
        <w:ind w:left="544" w:right="378" w:hanging="43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433" style="position:absolute;left:0;text-align:left;margin-left:70.85pt;margin-top:-.5pt;width:21.55pt;height:21.55pt;z-index:-251686912;mso-position-horizontal-relative:page" coordorigin="1417,-10" coordsize="431,431">
            <v:group id="_x0000_s1436" style="position:absolute;left:1436;top:9;width:393;height:393" coordorigin="1436,9" coordsize="393,393">
              <v:shape id="_x0000_s1437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434" style="position:absolute;left:1436;top:9;width:393;height:393" coordorigin="1436,9" coordsize="393,393">
              <v:shape id="_x0000_s1435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431" style="position:absolute;left:0;text-align:left;margin-left:99.2pt;margin-top:67.1pt;width:467.7pt;height:.1pt;z-index:-251685888;mso-position-horizontal-relative:page" coordorigin="1984,1342" coordsize="9354,2">
            <v:shape id="_x0000_s1432" style="position:absolute;left:1984;top:1342;width:9354;height:2" coordorigin="1984,1342" coordsize="9354,0" path="m1984,1342r9355,e" filled="f" strokecolor="#2a2a29" strokeweight=".25pt">
              <v:path arrowok="t"/>
            </v:shape>
            <w10:wrap anchorx="page"/>
          </v:group>
        </w:pict>
      </w:r>
      <w:r>
        <w:pict>
          <v:group id="_x0000_s1429" style="position:absolute;left:0;text-align:left;margin-left:99.2pt;margin-top:88.25pt;width:467.7pt;height:.1pt;z-index:-251684864;mso-position-horizontal-relative:page" coordorigin="1984,1765" coordsize="9354,2">
            <v:shape id="_x0000_s1430" style="position:absolute;left:1984;top:1765;width:9354;height:2" coordorigin="1984,1765" coordsize="9354,0" path="m1984,1765r9355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72"/>
          <w:position w:val="1"/>
          <w:sz w:val="32"/>
          <w:szCs w:val="32"/>
        </w:rPr>
        <w:t>H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A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5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frien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7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your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8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sen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8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yo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u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0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e-mai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l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7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sayin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5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he/sh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2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wa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0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goin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5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camp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som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friends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.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2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e-mai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l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9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givin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9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him/he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6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som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advic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 xml:space="preserve">about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thing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he/sh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ca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0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6"/>
          <w:w w:val="12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protec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5"/>
          <w:w w:val="12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>nature.</w:t>
      </w:r>
    </w:p>
    <w:p w:rsidR="00936E52" w:rsidRDefault="00936E52">
      <w:pPr>
        <w:spacing w:before="10" w:after="0" w:line="170" w:lineRule="exact"/>
        <w:rPr>
          <w:sz w:val="17"/>
          <w:szCs w:val="17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group id="_x0000_s1427" style="position:absolute;left:0;text-align:left;margin-left:99.2pt;margin-top:-38.45pt;width:467.7pt;height:.1pt;z-index:-251683840;mso-position-horizontal-relative:page" coordorigin="1984,-769" coordsize="9354,2">
            <v:shape id="_x0000_s1428" style="position:absolute;left:1984;top:-769;width:9354;height:2" coordorigin="1984,-769" coordsize="9354,0" path="m1984,-769r9355,e" filled="f" strokecolor="#2a2a29" strokeweight=".25pt">
              <v:path arrowok="t"/>
            </v:shape>
            <w10:wrap anchorx="page"/>
          </v:group>
        </w:pict>
      </w:r>
      <w:r>
        <w:pict>
          <v:group id="_x0000_s1425" style="position:absolute;left:0;text-align:left;margin-left:99.2pt;margin-top:-17.25pt;width:467.7pt;height:.1pt;z-index:-251682816;mso-position-horizontal-relative:page" coordorigin="1984,-345" coordsize="9354,2">
            <v:shape id="_x0000_s1426" style="position:absolute;left:1984;top:-345;width:9354;height:2" coordorigin="1984,-345" coordsize="9354,0" path="m1984,-345r9355,e" filled="f" strokecolor="#2a2a29" strokeweight=".25pt">
              <v:path arrowok="t"/>
            </v:shape>
            <w10:wrap anchorx="page"/>
          </v:group>
        </w:pict>
      </w:r>
    </w:p>
    <w:p w:rsidR="00936E52" w:rsidRDefault="00936E52">
      <w:pPr>
        <w:spacing w:after="0"/>
        <w:jc w:val="right"/>
        <w:sectPr w:rsidR="00936E52">
          <w:headerReference w:type="even" r:id="rId30"/>
          <w:footerReference w:type="even" r:id="rId31"/>
          <w:pgSz w:w="12080" w:h="16840"/>
          <w:pgMar w:top="320" w:right="620" w:bottom="280" w:left="1440" w:header="0" w:footer="0" w:gutter="0"/>
          <w:cols w:space="720"/>
        </w:sectPr>
      </w:pPr>
    </w:p>
    <w:p w:rsidR="00936E52" w:rsidRDefault="00FB5626">
      <w:pPr>
        <w:tabs>
          <w:tab w:val="left" w:pos="1500"/>
        </w:tabs>
        <w:spacing w:before="5" w:after="0" w:line="240" w:lineRule="auto"/>
        <w:ind w:left="117" w:right="-13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Arial" w:eastAsia="Arial" w:hAnsi="Arial" w:cs="Arial"/>
          <w:color w:val="2A2A29"/>
          <w:w w:val="79"/>
          <w:sz w:val="60"/>
          <w:szCs w:val="60"/>
        </w:rPr>
        <w:lastRenderedPageBreak/>
        <w:t>Unit</w:t>
      </w:r>
      <w:r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42"/>
          <w:sz w:val="60"/>
          <w:szCs w:val="60"/>
        </w:rPr>
        <w:t>1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8"/>
          <w:sz w:val="46"/>
          <w:szCs w:val="46"/>
        </w:rPr>
        <w:t>W</w:t>
      </w:r>
      <w:r>
        <w:rPr>
          <w:rFonts w:ascii="Times New Roman" w:eastAsia="Times New Roman" w:hAnsi="Times New Roman" w:cs="Times New Roman"/>
          <w:b/>
          <w:bCs/>
          <w:color w:val="2A2A29"/>
          <w:sz w:val="46"/>
          <w:szCs w:val="46"/>
        </w:rPr>
        <w:t>ild</w:t>
      </w:r>
      <w:r>
        <w:rPr>
          <w:rFonts w:ascii="Times New Roman" w:eastAsia="Times New Roman" w:hAnsi="Times New Roman" w:cs="Times New Roman"/>
          <w:b/>
          <w:bCs/>
          <w:color w:val="2A2A29"/>
          <w:spacing w:val="110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46"/>
          <w:szCs w:val="46"/>
        </w:rPr>
        <w:t>side</w:t>
      </w:r>
    </w:p>
    <w:p w:rsidR="00936E52" w:rsidRDefault="00FB5626">
      <w:pPr>
        <w:spacing w:before="17" w:after="0" w:line="220" w:lineRule="exact"/>
      </w:pPr>
      <w:r>
        <w:br w:type="column"/>
      </w:r>
    </w:p>
    <w:p w:rsidR="00936E52" w:rsidRDefault="00FB5626">
      <w:pPr>
        <w:spacing w:after="0" w:line="240" w:lineRule="auto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4"/>
          <w:sz w:val="36"/>
          <w:szCs w:val="36"/>
        </w:rPr>
        <w:t>1B</w:t>
      </w:r>
    </w:p>
    <w:p w:rsidR="00936E52" w:rsidRDefault="00936E52">
      <w:pPr>
        <w:spacing w:after="0"/>
        <w:sectPr w:rsidR="00936E52">
          <w:headerReference w:type="default" r:id="rId32"/>
          <w:footerReference w:type="default" r:id="rId33"/>
          <w:pgSz w:w="12080" w:h="16840"/>
          <w:pgMar w:top="940" w:right="1300" w:bottom="280" w:left="620" w:header="0" w:footer="0" w:gutter="0"/>
          <w:cols w:num="2" w:space="720" w:equalWidth="0">
            <w:col w:w="3656" w:space="5058"/>
            <w:col w:w="1446"/>
          </w:cols>
        </w:sectPr>
      </w:pPr>
    </w:p>
    <w:p w:rsidR="00936E52" w:rsidRDefault="00336D68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390" style="position:absolute;margin-left:0;margin-top:0;width:603.8pt;height:841.9pt;z-index:-251680768;mso-position-horizontal-relative:page;mso-position-vertical-relative:page" coordsize="12076,16838">
            <v:group id="_x0000_s1422" style="position:absolute;left:11906;width:2;height:16838" coordorigin="11906" coordsize="2,16838">
              <v:shape id="_x0000_s1423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420" style="position:absolute;left:11906;width:2;height:16838" coordorigin="11906" coordsize="2,16838">
              <v:shape id="_x0000_s1421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418" style="position:absolute;width:12076;height:3583" coordsize="12076,3583">
              <v:shape id="_x0000_s1419" style="position:absolute;width:12076;height:3583" coordsize="12076,3583" path="m12076,l,,,3583,12076,2074,12076,e" fillcolor="#ececec" stroked="f">
                <v:path arrowok="t"/>
              </v:shape>
            </v:group>
            <v:group id="_x0000_s1416" style="position:absolute;left:673;top:1807;width:10051;height:1315" coordorigin="673,1807" coordsize="10051,1315">
              <v:shape id="_x0000_s1417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414" style="position:absolute;left:737;top:1871;width:9921;height:1191" coordorigin="737,1871" coordsize="9921,1191">
              <v:shape id="_x0000_s1415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412" style="position:absolute;left:1489;top:2350;width:6491;height:2" coordorigin="1489,2350" coordsize="6491,2">
              <v:shape id="_x0000_s1413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410" style="position:absolute;left:8465;top:2350;width:652;height:2" coordorigin="8465,2350" coordsize="652,2">
              <v:shape id="_x0000_s1411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408" style="position:absolute;left:9788;top:2350;width:680;height:2" coordorigin="9788,2350" coordsize="680,2">
              <v:shape id="_x0000_s1409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406" style="position:absolute;left:1389;top:2812;width:510;height:2" coordorigin="1389,2812" coordsize="510,2">
              <v:shape id="_x0000_s1407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404" style="position:absolute;left:2032;top:2812;width:510;height:2" coordorigin="2032,2812" coordsize="510,2">
              <v:shape id="_x0000_s1405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402" style="position:absolute;left:2676;top:2812;width:561;height:2" coordorigin="2676,2812" coordsize="561,2">
              <v:shape id="_x0000_s1403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400" style="position:absolute;left:4267;top:2812;width:2563;height:2" coordorigin="4267,2812" coordsize="2563,2">
              <v:shape id="_x0000_s1401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398" style="position:absolute;left:7634;top:2812;width:2835;height:2" coordorigin="7634,2812" coordsize="2835,2">
              <v:shape id="_x0000_s1399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v:group id="_x0000_s1396" style="position:absolute;left:6506;top:3323;width:4229;height:2794" coordorigin="6506,3323" coordsize="4229,2794">
              <v:shape id="_x0000_s1397" style="position:absolute;left:6506;top:3323;width:4229;height:2794" coordorigin="6506,3323" coordsize="4229,2794" path="m6506,3323r4229,l10735,6117r-4229,l6506,3323e" fillcolor="#2a2a29" stroked="f">
                <v:path arrowok="t"/>
              </v:shape>
            </v:group>
            <v:group id="_x0000_s1393" style="position:absolute;left:6586;top:3402;width:4073;height:2639" coordorigin="6586,3402" coordsize="4073,2639">
              <v:shape id="_x0000_s1395" style="position:absolute;left:6586;top:3402;width:4073;height:2639" coordorigin="6586,3402" coordsize="4073,2639" path="m6812,3402r-74,l6659,3408r-54,34l6587,3522r-1,65l6586,5855r1,63l6597,5985r44,43l6706,6039r65,1l10471,6040r35,l10584,6033r55,-33l10657,5919r1,-64l10658,3587r-1,-64l10646,3457r-43,-43l10537,3403r-64,-1l6812,3402e" stroked="f">
                <v:path arrowok="t"/>
              </v:shape>
              <v:shape id="_x0000_s1394" type="#_x0000_t75" style="position:absolute;left:6586;top:3402;width:4073;height:2639">
                <v:imagedata r:id="rId21" o:title=""/>
              </v:shape>
            </v:group>
            <v:group id="_x0000_s1391" style="position:absolute;left:6586;top:3402;width:4073;height:2639" coordorigin="6586,3402" coordsize="4073,2639">
              <v:shape id="_x0000_s1392" style="position:absolute;left:6586;top:3402;width:4073;height:2639" coordorigin="6586,3402" coordsize="4073,2639" path="m6812,3402r-74,l6659,3408r-54,34l6587,3522r-1,65l6586,5813r,40l6587,5918r10,67l6641,6028r65,11l6771,6040r3661,l10471,6040r65,-1l10603,6028r43,-43l10657,5919r1,-64l10658,3628r,-39l10657,3523r-11,-66l10603,3414r-66,-11l10473,3402r-3661,xe" filled="f" strokecolor="white" strokeweight="1.5pt">
                <v:path arrowok="t"/>
              </v:shape>
            </v:group>
            <w10:wrap anchorx="page" anchory="page"/>
          </v:group>
        </w:pict>
      </w:r>
    </w:p>
    <w:p w:rsidR="00936E52" w:rsidRDefault="00936E52">
      <w:pPr>
        <w:spacing w:before="1" w:after="0" w:line="280" w:lineRule="exact"/>
        <w:rPr>
          <w:sz w:val="28"/>
          <w:szCs w:val="28"/>
        </w:rPr>
      </w:pPr>
    </w:p>
    <w:p w:rsidR="00936E52" w:rsidRDefault="00FB5626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936E52" w:rsidRDefault="00936E52">
      <w:pPr>
        <w:spacing w:before="2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936E52" w:rsidRDefault="00936E52">
      <w:pPr>
        <w:spacing w:before="9" w:after="0" w:line="150" w:lineRule="exact"/>
        <w:rPr>
          <w:sz w:val="15"/>
          <w:szCs w:val="15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FB5626">
      <w:pPr>
        <w:spacing w:before="26" w:after="0" w:line="288" w:lineRule="auto"/>
        <w:ind w:left="712" w:right="443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ier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gest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system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in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orld.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4"/>
          <w:w w:val="80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space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pacing w:val="-2"/>
          <w:w w:val="10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 xml:space="preserve">s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ggest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gle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st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uc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ade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livi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rg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anism</w:t>
      </w:r>
      <w:r>
        <w:rPr>
          <w:rFonts w:ascii="Times New Roman" w:eastAsia="Times New Roman" w:hAnsi="Times New Roman" w:cs="Times New Roman"/>
          <w:color w:val="2A2A29"/>
          <w:spacing w:val="-4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-11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5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 xml:space="preserve">as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got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lot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types of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ine life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and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ame</w:t>
      </w:r>
      <w:r>
        <w:rPr>
          <w:rFonts w:ascii="Times New Roman" w:eastAsia="Times New Roman" w:hAnsi="Times New Roman" w:cs="Times New Roman"/>
          <w:color w:val="2A2A29"/>
          <w:spacing w:val="2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8"/>
          <w:w w:val="94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 xml:space="preserve">ld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1981.</w:t>
      </w:r>
    </w:p>
    <w:p w:rsidR="00936E52" w:rsidRDefault="00936E52">
      <w:pPr>
        <w:spacing w:before="5" w:after="0" w:line="110" w:lineRule="exact"/>
        <w:rPr>
          <w:sz w:val="11"/>
          <w:szCs w:val="11"/>
        </w:rPr>
      </w:pPr>
    </w:p>
    <w:p w:rsidR="00936E52" w:rsidRDefault="00FB5626">
      <w:pPr>
        <w:spacing w:after="0" w:line="288" w:lineRule="auto"/>
        <w:ind w:left="712" w:right="443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efs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C9624E">
        <w:rPr>
          <w:rFonts w:ascii="Times New Roman" w:eastAsia="Times New Roman" w:hAnsi="Times New Roman" w:cs="Times New Roman"/>
          <w:color w:val="2A2A29"/>
          <w:sz w:val="21"/>
          <w:szCs w:val="21"/>
        </w:rPr>
        <w:t>elop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diameter</w:t>
      </w:r>
      <w:r>
        <w:rPr>
          <w:rFonts w:ascii="Times New Roman" w:eastAsia="Times New Roman" w:hAnsi="Times New Roman" w:cs="Times New Roman"/>
          <w:color w:val="2A2A29"/>
          <w:spacing w:val="1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and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ally.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9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unl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 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ppear</w:t>
      </w:r>
      <w:r>
        <w:rPr>
          <w:rFonts w:ascii="Times New Roman" w:eastAsia="Times New Roman" w:hAnsi="Times New Roman" w:cs="Times New Roman"/>
          <w:color w:val="2A2A29"/>
          <w:spacing w:val="6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only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 150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met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es</w:t>
      </w:r>
      <w:proofErr w:type="spellEnd"/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under 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annot</w:t>
      </w:r>
      <w:r>
        <w:rPr>
          <w:rFonts w:ascii="Times New Roman" w:eastAsia="Times New Roman" w:hAnsi="Times New Roman" w:cs="Times New Roman"/>
          <w:color w:val="2A2A29"/>
          <w:spacing w:val="-11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1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4"/>
          <w:sz w:val="21"/>
          <w:szCs w:val="21"/>
        </w:rPr>
        <w:t>fac</w:t>
      </w:r>
      <w:r>
        <w:rPr>
          <w:rFonts w:ascii="Times New Roman" w:eastAsia="Times New Roman" w:hAnsi="Times New Roman" w:cs="Times New Roman"/>
          <w:color w:val="2A2A29"/>
          <w:spacing w:val="-3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936E52">
      <w:pPr>
        <w:spacing w:before="5" w:after="0" w:line="110" w:lineRule="exact"/>
        <w:rPr>
          <w:sz w:val="11"/>
          <w:szCs w:val="11"/>
        </w:rPr>
      </w:pPr>
    </w:p>
    <w:p w:rsidR="00936E52" w:rsidRDefault="00FB5626">
      <w:pPr>
        <w:spacing w:after="0" w:line="288" w:lineRule="auto"/>
        <w:ind w:left="712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ier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</w:t>
      </w:r>
      <w:r>
        <w:rPr>
          <w:rFonts w:ascii="Times New Roman" w:eastAsia="Times New Roman" w:hAnsi="Times New Roman" w:cs="Times New Roman"/>
          <w:color w:val="2A2A29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uppo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-1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life</w:t>
      </w: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includi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vulne</w:t>
      </w:r>
      <w:r>
        <w:rPr>
          <w:rFonts w:ascii="Times New Roman" w:eastAsia="Times New Roman" w:hAnsi="Times New Roman" w:cs="Times New Roman"/>
          <w:color w:val="2A2A29"/>
          <w:spacing w:val="-2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ble</w:t>
      </w:r>
      <w:r>
        <w:rPr>
          <w:rFonts w:ascii="Times New Roman" w:eastAsia="Times New Roman" w:hAnsi="Times New Roman" w:cs="Times New Roman"/>
          <w:color w:val="2A2A29"/>
          <w:spacing w:val="-9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enda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ge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1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cie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ty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cies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ale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;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dolphin</w:t>
      </w:r>
      <w:r>
        <w:rPr>
          <w:rFonts w:ascii="Times New Roman" w:eastAsia="Times New Roman" w:hAnsi="Times New Roman" w:cs="Times New Roman"/>
          <w:color w:val="2A2A29"/>
          <w:spacing w:val="6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89"/>
          <w:sz w:val="21"/>
          <w:szCs w:val="21"/>
        </w:rPr>
        <w:t>;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1,500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fish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includi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 the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nfis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;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en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cies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e;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six</w:t>
      </w:r>
      <w:r>
        <w:rPr>
          <w:rFonts w:ascii="Times New Roman" w:eastAsia="Times New Roman" w:hAnsi="Times New Roman" w:cs="Times New Roman"/>
          <w:color w:val="2A2A29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cies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tles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come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d,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exa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pl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936E52">
      <w:pPr>
        <w:spacing w:before="5" w:after="0" w:line="110" w:lineRule="exact"/>
        <w:rPr>
          <w:sz w:val="11"/>
          <w:szCs w:val="11"/>
        </w:rPr>
      </w:pPr>
    </w:p>
    <w:p w:rsidR="00936E52" w:rsidRDefault="00FB5626">
      <w:pPr>
        <w:spacing w:after="0" w:line="240" w:lineRule="auto"/>
        <w:ind w:left="712" w:right="184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pollution</w:t>
      </w:r>
      <w:r>
        <w:rPr>
          <w:rFonts w:ascii="Times New Roman" w:eastAsia="Times New Roman" w:hAnsi="Times New Roman" w:cs="Times New Roman"/>
          <w:color w:val="2A2A29"/>
          <w:spacing w:val="-8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fishi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oblems</w:t>
      </w:r>
      <w:r>
        <w:rPr>
          <w:rFonts w:ascii="Times New Roman" w:eastAsia="Times New Roman" w:hAnsi="Times New Roman" w:cs="Times New Roman"/>
          <w:color w:val="2A2A29"/>
          <w:spacing w:val="-6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health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em</w:t>
      </w:r>
      <w:r>
        <w:rPr>
          <w:rFonts w:ascii="Times New Roman" w:eastAsia="Times New Roman" w:hAnsi="Times New Roman" w:cs="Times New Roman"/>
          <w:color w:val="2A2A29"/>
          <w:spacing w:val="-4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936E52">
      <w:pPr>
        <w:spacing w:before="2" w:after="0" w:line="160" w:lineRule="exact"/>
        <w:rPr>
          <w:sz w:val="16"/>
          <w:szCs w:val="16"/>
        </w:rPr>
      </w:pPr>
    </w:p>
    <w:p w:rsidR="00936E52" w:rsidRDefault="00FB5626">
      <w:pPr>
        <w:spacing w:after="0" w:line="278" w:lineRule="auto"/>
        <w:ind w:left="712" w:right="5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ocean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pe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A2A29"/>
          <w:spacing w:val="1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da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ges</w:t>
      </w:r>
      <w:r>
        <w:rPr>
          <w:rFonts w:ascii="Times New Roman" w:eastAsia="Times New Roman" w:hAnsi="Times New Roman" w:cs="Times New Roman"/>
          <w:color w:val="2A2A29"/>
          <w:spacing w:val="-6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efs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enda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gers</w:t>
      </w:r>
      <w:r>
        <w:rPr>
          <w:rFonts w:ascii="Times New Roman" w:eastAsia="Times New Roman" w:hAnsi="Times New Roman" w:cs="Times New Roman"/>
          <w:color w:val="2A2A29"/>
          <w:spacing w:val="-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life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ome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3"/>
          <w:sz w:val="21"/>
          <w:szCs w:val="21"/>
        </w:rPr>
        <w:t xml:space="preserve">fish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tle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po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ul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tion</w:t>
      </w:r>
      <w:r>
        <w:rPr>
          <w:rFonts w:ascii="Times New Roman" w:eastAsia="Times New Roman" w:hAnsi="Times New Roman" w:cs="Times New Roman"/>
          <w:color w:val="2A2A29"/>
          <w:spacing w:val="-16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aff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d,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an’t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</w:rPr>
        <w:t>s</w:t>
      </w:r>
      <w:r>
        <w:rPr>
          <w:rFonts w:ascii="Times New Roman" w:eastAsia="Times New Roman" w:hAnsi="Times New Roman" w:cs="Times New Roman"/>
          <w:color w:val="2A2A29"/>
        </w:rPr>
        <w:t>uch</w:t>
      </w:r>
      <w:r>
        <w:rPr>
          <w:rFonts w:ascii="Times New Roman" w:eastAsia="Times New Roman" w:hAnsi="Times New Roman" w:cs="Times New Roman"/>
          <w:color w:val="2A2A29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ter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ek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new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5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bit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936E52">
      <w:pPr>
        <w:spacing w:after="0" w:line="120" w:lineRule="exact"/>
        <w:rPr>
          <w:sz w:val="12"/>
          <w:szCs w:val="12"/>
        </w:rPr>
      </w:pPr>
    </w:p>
    <w:p w:rsidR="00936E52" w:rsidRDefault="00FB5626">
      <w:pPr>
        <w:spacing w:after="0" w:line="288" w:lineRule="auto"/>
        <w:ind w:left="712" w:right="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Another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oblem</w:t>
      </w:r>
      <w:r>
        <w:rPr>
          <w:rFonts w:ascii="Times New Roman" w:eastAsia="Times New Roman" w:hAnsi="Times New Roman" w:cs="Times New Roman"/>
          <w:color w:val="2A2A29"/>
          <w:spacing w:val="-10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ier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</w:t>
      </w: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pollution</w:t>
      </w:r>
      <w:r>
        <w:rPr>
          <w:rFonts w:ascii="Times New Roman" w:eastAsia="Times New Roman" w:hAnsi="Times New Roman" w:cs="Times New Roman"/>
          <w:color w:val="2A2A29"/>
          <w:spacing w:val="-10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bad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ter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quality.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ers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no</w:t>
      </w:r>
      <w:r>
        <w:rPr>
          <w:rFonts w:ascii="Times New Roman" w:eastAsia="Times New Roman" w:hAnsi="Times New Roman" w:cs="Times New Roman"/>
          <w:color w:val="2A2A29"/>
          <w:spacing w:val="1"/>
          <w:w w:val="11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 xml:space="preserve">th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eastern</w:t>
      </w:r>
      <w:r>
        <w:rPr>
          <w:rFonts w:ascii="Times New Roman" w:eastAsia="Times New Roman" w:hAnsi="Times New Roman" w:cs="Times New Roman"/>
          <w:color w:val="2A2A29"/>
          <w:spacing w:val="-1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alia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pollution</w:t>
      </w:r>
      <w:r>
        <w:rPr>
          <w:rFonts w:ascii="Times New Roman" w:eastAsia="Times New Roman" w:hAnsi="Times New Roman" w:cs="Times New Roman"/>
          <w:color w:val="2A2A29"/>
          <w:spacing w:val="-8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ms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opi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flo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936E52">
      <w:pPr>
        <w:spacing w:before="5" w:after="0" w:line="110" w:lineRule="exact"/>
        <w:rPr>
          <w:sz w:val="11"/>
          <w:szCs w:val="11"/>
        </w:rPr>
      </w:pPr>
    </w:p>
    <w:p w:rsidR="00936E52" w:rsidRDefault="00FB5626">
      <w:pPr>
        <w:spacing w:after="0" w:line="288" w:lineRule="auto"/>
        <w:ind w:left="712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ishi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C9624E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C9624E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aff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cts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wa</w:t>
      </w:r>
      <w:r w:rsidR="00C9624E">
        <w:rPr>
          <w:rFonts w:ascii="Times New Roman" w:eastAsia="Times New Roman" w:hAnsi="Times New Roman" w:cs="Times New Roman"/>
          <w:color w:val="2A2A29"/>
          <w:sz w:val="21"/>
          <w:szCs w:val="21"/>
        </w:rPr>
        <w:t>ter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pollution</w:t>
      </w:r>
      <w:r>
        <w:rPr>
          <w:rFonts w:ascii="Times New Roman" w:eastAsia="Times New Roman" w:hAnsi="Times New Roman" w:cs="Times New Roman"/>
          <w:color w:val="2A2A29"/>
          <w:spacing w:val="3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 bo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 w:rsidR="00C9624E"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tchi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C9624E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3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 w:rsidR="00C9624E"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w w:val="98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 dolphins</w:t>
      </w:r>
      <w:r>
        <w:rPr>
          <w:rFonts w:ascii="Times New Roman" w:eastAsia="Times New Roman" w:hAnsi="Times New Roman" w:cs="Times New Roman"/>
          <w:color w:val="2A2A29"/>
          <w:spacing w:val="-1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tle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bit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C9624E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dest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uction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anchors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net</w:t>
      </w:r>
      <w:r>
        <w:rPr>
          <w:rFonts w:ascii="Times New Roman" w:eastAsia="Times New Roman" w:hAnsi="Times New Roman" w:cs="Times New Roman"/>
          <w:color w:val="2A2A29"/>
          <w:spacing w:val="-4"/>
          <w:w w:val="1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936E52">
      <w:pPr>
        <w:spacing w:before="10" w:after="0" w:line="140" w:lineRule="exact"/>
        <w:rPr>
          <w:sz w:val="14"/>
          <w:szCs w:val="14"/>
        </w:rPr>
      </w:pPr>
    </w:p>
    <w:p w:rsidR="00936E52" w:rsidRDefault="00FB5626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ce:</w:t>
      </w:r>
      <w:r>
        <w:rPr>
          <w:rFonts w:ascii="Times New Roman" w:eastAsia="Times New Roman" w:hAnsi="Times New Roman" w:cs="Times New Roman"/>
          <w:color w:val="2A2A29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94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color w:val="2A2A29"/>
          <w:w w:val="99"/>
          <w:sz w:val="18"/>
          <w:szCs w:val="18"/>
        </w:rPr>
        <w:t>ik</w:t>
      </w:r>
      <w:r>
        <w:rPr>
          <w:rFonts w:ascii="Times New Roman" w:eastAsia="Times New Roman" w:hAnsi="Times New Roman" w:cs="Times New Roman"/>
          <w:color w:val="2A2A29"/>
          <w:w w:val="108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w w:val="108"/>
          <w:sz w:val="18"/>
          <w:szCs w:val="18"/>
        </w:rPr>
        <w:t>di</w:t>
      </w:r>
      <w:r>
        <w:rPr>
          <w:rFonts w:ascii="Times New Roman" w:eastAsia="Times New Roman" w:hAnsi="Times New Roman" w:cs="Times New Roman"/>
          <w:color w:val="2A2A29"/>
          <w:w w:val="112"/>
          <w:sz w:val="18"/>
          <w:szCs w:val="18"/>
        </w:rPr>
        <w:t>a</w:t>
      </w:r>
    </w:p>
    <w:p w:rsidR="00936E52" w:rsidRDefault="00936E52">
      <w:pPr>
        <w:spacing w:before="3" w:after="0" w:line="190" w:lineRule="exact"/>
        <w:rPr>
          <w:sz w:val="19"/>
          <w:szCs w:val="19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84" style="position:absolute;left:0;text-align:left;margin-left:36.85pt;margin-top:-.5pt;width:21.55pt;height:21.55pt;z-index:-251679744;mso-position-horizontal-relative:page" coordorigin="737,-10" coordsize="431,431">
            <v:group id="_x0000_s1387" style="position:absolute;left:756;top:9;width:393;height:393" coordorigin="756,9" coordsize="393,393">
              <v:shape id="_x0000_s1388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385" style="position:absolute;left:756;top:9;width:393;height:393" coordorigin="756,9" coordsize="393,393">
              <v:shape id="_x0000_s1386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fro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thei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9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synonyms.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FB5626">
      <w:pPr>
        <w:tabs>
          <w:tab w:val="left" w:pos="4080"/>
        </w:tabs>
        <w:spacing w:after="0" w:line="240" w:lineRule="auto"/>
        <w:ind w:left="71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37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vulnerable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look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for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4080"/>
        </w:tabs>
        <w:spacing w:after="0" w:line="240" w:lineRule="auto"/>
        <w:ind w:left="71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37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breed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easy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hurt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4080"/>
        </w:tabs>
        <w:spacing w:after="0" w:line="240" w:lineRule="auto"/>
        <w:ind w:left="71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37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rise</w:t>
      </w:r>
      <w:proofErr w:type="gramEnd"/>
      <w:r>
        <w:rPr>
          <w:rFonts w:ascii="Arial" w:eastAsia="Arial" w:hAnsi="Arial" w:cs="Arial"/>
          <w:color w:val="2A2A29"/>
          <w:spacing w:val="-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reproduce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4080"/>
        </w:tabs>
        <w:spacing w:after="0" w:line="275" w:lineRule="exact"/>
        <w:ind w:left="71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37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seek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2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increase</w:t>
      </w:r>
    </w:p>
    <w:p w:rsidR="00936E52" w:rsidRDefault="00936E52">
      <w:pPr>
        <w:spacing w:before="2" w:after="0" w:line="180" w:lineRule="exact"/>
        <w:rPr>
          <w:sz w:val="18"/>
          <w:szCs w:val="18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79" style="position:absolute;left:0;text-align:left;margin-left:36.85pt;margin-top:-.5pt;width:21.55pt;height:21.55pt;z-index:-251678720;mso-position-horizontal-relative:page" coordorigin="737,-10" coordsize="431,431">
            <v:group id="_x0000_s1382" style="position:absolute;left:756;top:9;width:393;height:393" coordorigin="756,9" coordsize="393,393">
              <v:shape id="_x0000_s1383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380" style="position:absolute;left:756;top:9;width:393;height:393" coordorigin="756,9" coordsize="393,393">
              <v:shape id="_x0000_s1381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y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whethe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8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5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C9624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6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Fals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accordin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7"/>
          <w:w w:val="119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55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3"/>
          <w:w w:val="12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text.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Great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Barrier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Reef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outside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Earth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atmosphere.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biggest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structure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living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beings on Earth.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Great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Barrier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Reef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little</w:t>
      </w:r>
      <w:r>
        <w:rPr>
          <w:rFonts w:ascii="Arial" w:eastAsia="Arial" w:hAnsi="Arial" w:cs="Arial"/>
          <w:color w:val="2A2A29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variety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life.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Reefs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can’t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gro</w:t>
      </w:r>
      <w:r>
        <w:rPr>
          <w:rFonts w:ascii="Arial" w:eastAsia="Arial" w:hAnsi="Arial" w:cs="Arial"/>
          <w:color w:val="2A2A29"/>
          <w:spacing w:val="-9"/>
          <w:w w:val="101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Reefs</w:t>
      </w:r>
      <w:r>
        <w:rPr>
          <w:rFonts w:ascii="Arial" w:eastAsia="Arial" w:hAnsi="Arial" w:cs="Arial"/>
          <w:color w:val="2A2A29"/>
          <w:spacing w:val="-2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don’t</w:t>
      </w:r>
      <w:r>
        <w:rPr>
          <w:rFonts w:ascii="Arial" w:eastAsia="Arial" w:hAnsi="Arial" w:cs="Arial"/>
          <w:color w:val="2A2A29"/>
          <w:spacing w:val="2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need</w:t>
      </w:r>
      <w:r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sun 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live.</w:t>
      </w:r>
    </w:p>
    <w:p w:rsidR="00936E52" w:rsidRDefault="00936E52">
      <w:pPr>
        <w:spacing w:before="8" w:after="0" w:line="260" w:lineRule="exact"/>
        <w:rPr>
          <w:sz w:val="26"/>
          <w:szCs w:val="26"/>
        </w:rPr>
      </w:pPr>
    </w:p>
    <w:p w:rsidR="00936E52" w:rsidRDefault="00936E52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936E52" w:rsidRDefault="00936E52">
      <w:pPr>
        <w:spacing w:after="0"/>
        <w:sectPr w:rsidR="00936E52">
          <w:type w:val="continuous"/>
          <w:pgSz w:w="12080" w:h="16840"/>
          <w:pgMar w:top="1640" w:right="1300" w:bottom="760" w:left="620" w:header="720" w:footer="720" w:gutter="0"/>
          <w:cols w:space="720"/>
        </w:sectPr>
      </w:pPr>
    </w:p>
    <w:p w:rsidR="00936E52" w:rsidRDefault="00FB5626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E</w:t>
      </w:r>
      <w:r>
        <w:rPr>
          <w:rFonts w:ascii="Arial" w:eastAsia="Arial" w:hAnsi="Arial" w:cs="Arial"/>
          <w:color w:val="2A2A29"/>
          <w:spacing w:val="-3"/>
          <w:w w:val="73"/>
          <w:sz w:val="19"/>
          <w:szCs w:val="19"/>
        </w:rPr>
        <w:t>v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aluation</w:t>
      </w:r>
      <w:r>
        <w:rPr>
          <w:rFonts w:ascii="Arial" w:eastAsia="Arial" w:hAnsi="Arial" w:cs="Arial"/>
          <w:color w:val="2A2A29"/>
          <w:spacing w:val="3"/>
          <w:w w:val="73"/>
          <w:sz w:val="19"/>
          <w:szCs w:val="19"/>
        </w:rPr>
        <w:t xml:space="preserve"> </w:t>
      </w:r>
      <w:r>
        <w:rPr>
          <w:rFonts w:ascii="Arial" w:eastAsia="Arial" w:hAnsi="Arial" w:cs="Arial"/>
          <w:color w:val="2A2A29"/>
          <w:spacing w:val="-9"/>
          <w:w w:val="78"/>
          <w:sz w:val="19"/>
          <w:szCs w:val="19"/>
        </w:rPr>
        <w:t>T</w:t>
      </w:r>
      <w:r>
        <w:rPr>
          <w:rFonts w:ascii="Arial" w:eastAsia="Arial" w:hAnsi="Arial" w:cs="Arial"/>
          <w:color w:val="2A2A29"/>
          <w:w w:val="80"/>
          <w:sz w:val="19"/>
          <w:szCs w:val="19"/>
        </w:rPr>
        <w:t>ests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5" w:after="0" w:line="220" w:lineRule="exact"/>
      </w:pPr>
    </w:p>
    <w:p w:rsidR="00936E52" w:rsidRDefault="00336D68">
      <w:pPr>
        <w:tabs>
          <w:tab w:val="left" w:pos="540"/>
        </w:tabs>
        <w:spacing w:before="11" w:after="0" w:line="240" w:lineRule="auto"/>
        <w:ind w:left="122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74" style="position:absolute;left:0;text-align:left;margin-left:70.85pt;margin-top:-.5pt;width:21.55pt;height:21.55pt;z-index:-251674624;mso-position-horizontal-relative:page" coordorigin="1417,-10" coordsize="431,431">
            <v:group id="_x0000_s1377" style="position:absolute;left:1436;top:9;width:393;height:393" coordorigin="1436,9" coordsize="393,393">
              <v:shape id="_x0000_s1378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375" style="position:absolute;left:1436;top:9;width:393;height:393" coordorigin="1436,9" coordsize="393,393">
              <v:shape id="_x0000_s1376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336D68">
      <w:pPr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372" style="position:absolute;left:0;text-align:left;margin-left:119.05pt;margin-top:32.3pt;width:447.85pt;height:.1pt;z-index:-251673600;mso-position-horizontal-relative:page" coordorigin="2381,646" coordsize="8957,2">
            <v:shape id="_x0000_s1373" style="position:absolute;left:2381;top:646;width:8957;height:2" coordorigin="2381,646" coordsize="8957,0" path="m2381,646r8958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When did</w:t>
      </w:r>
      <w:r w:rsidR="00FB5626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Great</w:t>
      </w:r>
      <w:r w:rsidR="00FB5626"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Barrier</w:t>
      </w:r>
      <w:r w:rsidR="00FB5626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Reef</w:t>
      </w:r>
      <w:r w:rsidR="00FB5626">
        <w:rPr>
          <w:rFonts w:ascii="Arial" w:eastAsia="Arial" w:hAnsi="Arial" w:cs="Arial"/>
          <w:color w:val="2A2A29"/>
          <w:spacing w:val="-2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become</w:t>
      </w:r>
      <w:r w:rsidR="00FB5626"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FB5626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spacing w:val="-4"/>
          <w:position w:val="-1"/>
          <w:sz w:val="24"/>
          <w:szCs w:val="24"/>
        </w:rPr>
        <w:t>W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orld</w:t>
      </w:r>
      <w:r w:rsidR="00FB5626">
        <w:rPr>
          <w:rFonts w:ascii="Arial" w:eastAsia="Arial" w:hAnsi="Arial" w:cs="Arial"/>
          <w:color w:val="2A2A29"/>
          <w:spacing w:val="1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Heritage Site?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4" w:after="0" w:line="280" w:lineRule="exact"/>
        <w:rPr>
          <w:sz w:val="28"/>
          <w:szCs w:val="28"/>
        </w:rPr>
      </w:pPr>
    </w:p>
    <w:p w:rsidR="00936E52" w:rsidRDefault="00336D68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370" style="position:absolute;left:0;text-align:left;margin-left:119.05pt;margin-top:-14.45pt;width:447.85pt;height:.1pt;z-index:-251672576;mso-position-horizontal-relative:page" coordorigin="2381,-289" coordsize="8957,2">
            <v:shape id="_x0000_s1371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>
        <w:pict>
          <v:group id="_x0000_s1368" style="position:absolute;left:0;text-align:left;margin-left:119.05pt;margin-top:33.55pt;width:447.85pt;height:.1pt;z-index:-251671552;mso-position-horizontal-relative:page" coordorigin="2381,671" coordsize="8957,2">
            <v:shape id="_x0000_s1369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FB5626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vulnerable</w:t>
      </w:r>
      <w:r w:rsidR="00FB5626"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species can</w:t>
      </w:r>
      <w:r w:rsidR="00FB5626"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we find</w:t>
      </w:r>
      <w:r w:rsidR="00FB5626"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 w:rsidR="00FB5626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Great</w:t>
      </w:r>
      <w:r w:rsidR="00FB5626"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Barrier</w:t>
      </w:r>
      <w:r w:rsidR="00FB5626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Reef?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4" w:after="0" w:line="280" w:lineRule="exact"/>
        <w:rPr>
          <w:sz w:val="28"/>
          <w:szCs w:val="28"/>
        </w:rPr>
      </w:pPr>
    </w:p>
    <w:p w:rsidR="00936E52" w:rsidRDefault="00336D68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366" style="position:absolute;left:0;text-align:left;margin-left:119.05pt;margin-top:-14.45pt;width:447.85pt;height:.1pt;z-index:-251670528;mso-position-horizontal-relative:page" coordorigin="2381,-289" coordsize="8957,2">
            <v:shape id="_x0000_s1367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>
        <w:pict>
          <v:group id="_x0000_s1364" style="position:absolute;left:0;text-align:left;margin-left:119.05pt;margin-top:33.55pt;width:447.85pt;height:.1pt;z-index:-251669504;mso-position-horizontal-relative:page" coordorigin="2381,671" coordsize="8957,2">
            <v:shape id="_x0000_s1365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FB5626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are</w:t>
      </w:r>
      <w:r w:rsidR="00FB5626"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worse dangers</w:t>
      </w:r>
      <w:r w:rsidR="00FB5626"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 w:rsidR="00FB5626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reef</w:t>
      </w:r>
      <w:r w:rsidR="00FB5626">
        <w:rPr>
          <w:rFonts w:ascii="Arial" w:eastAsia="Arial" w:hAnsi="Arial" w:cs="Arial"/>
          <w:color w:val="2A2A29"/>
          <w:spacing w:val="-4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system?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4" w:after="0" w:line="280" w:lineRule="exact"/>
        <w:rPr>
          <w:sz w:val="28"/>
          <w:szCs w:val="28"/>
        </w:rPr>
      </w:pPr>
    </w:p>
    <w:p w:rsidR="00936E52" w:rsidRDefault="00336D68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362" style="position:absolute;left:0;text-align:left;margin-left:119.05pt;margin-top:-14.45pt;width:447.85pt;height:.1pt;z-index:-251668480;mso-position-horizontal-relative:page" coordorigin="2381,-289" coordsize="8957,2">
            <v:shape id="_x0000_s1363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>
        <w:pict>
          <v:group id="_x0000_s1360" style="position:absolute;left:0;text-align:left;margin-left:119.05pt;margin-top:33.55pt;width:447.85pt;height:.1pt;z-index:-251667456;mso-position-horizontal-relative:page" coordorigin="2381,671" coordsize="8957,2">
            <v:shape id="_x0000_s1361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Why</w:t>
      </w:r>
      <w:r w:rsidR="00FB5626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does</w:t>
      </w:r>
      <w:r w:rsidR="00FB5626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fishing</w:t>
      </w:r>
      <w:r w:rsidR="00FB5626">
        <w:rPr>
          <w:rFonts w:ascii="Arial" w:eastAsia="Arial" w:hAnsi="Arial" w:cs="Arial"/>
          <w:color w:val="2A2A29"/>
          <w:spacing w:val="21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have</w:t>
      </w:r>
      <w:r w:rsidR="00FB5626">
        <w:rPr>
          <w:rFonts w:ascii="Arial" w:eastAsia="Arial" w:hAnsi="Arial" w:cs="Arial"/>
          <w:color w:val="2A2A29"/>
          <w:spacing w:val="-21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FB5626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negative</w:t>
      </w:r>
      <w:r w:rsidR="00FB5626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impact</w:t>
      </w:r>
      <w:r w:rsidR="00FB5626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on 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reef</w:t>
      </w:r>
      <w:r w:rsidR="00FB5626">
        <w:rPr>
          <w:rFonts w:ascii="Arial" w:eastAsia="Arial" w:hAnsi="Arial" w:cs="Arial"/>
          <w:color w:val="2A2A29"/>
          <w:spacing w:val="-4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system?</w:t>
      </w:r>
    </w:p>
    <w:p w:rsidR="00936E52" w:rsidRDefault="00936E52">
      <w:pPr>
        <w:spacing w:before="2" w:after="0" w:line="140" w:lineRule="exact"/>
        <w:rPr>
          <w:sz w:val="14"/>
          <w:szCs w:val="14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540"/>
        </w:tabs>
        <w:spacing w:before="11" w:after="0" w:line="240" w:lineRule="auto"/>
        <w:ind w:left="11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58" style="position:absolute;left:0;text-align:left;margin-left:119.05pt;margin-top:-27.4pt;width:447.85pt;height:.1pt;z-index:-251666432;mso-position-horizontal-relative:page" coordorigin="2381,-548" coordsize="8957,2">
            <v:shape id="_x0000_s1359" style="position:absolute;left:2381;top:-548;width:8957;height:2" coordorigin="2381,-548" coordsize="8957,0" path="m2381,-548r8958,e" filled="f" strokecolor="#2a2a29" strokeweight=".25pt">
              <v:path arrowok="t"/>
            </v:shape>
            <w10:wrap anchorx="page"/>
          </v:group>
        </w:pict>
      </w:r>
      <w:r>
        <w:pict>
          <v:group id="_x0000_s1353" style="position:absolute;left:0;text-align:left;margin-left:70.85pt;margin-top:-.5pt;width:21.55pt;height:21.55pt;z-index:-251665408;mso-position-horizontal-relative:page" coordorigin="1417,-10" coordsize="431,431">
            <v:group id="_x0000_s1356" style="position:absolute;left:1436;top:9;width:393;height:393" coordorigin="1436,9" coordsize="393,393">
              <v:shape id="_x0000_s1357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354" style="position:absolute;left:1436;top:9;width:393;height:393" coordorigin="1436,9" coordsize="393,393">
              <v:shape id="_x0000_s1355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351" style="position:absolute;left:0;text-align:left;margin-left:363.6pt;margin-top:33.9pt;width:81.9pt;height:20.05pt;z-index:-251653120;mso-position-horizontal-relative:page" coordorigin="7272,678" coordsize="1638,401">
            <v:shape id="_x0000_s1352" style="position:absolute;left:7272;top:678;width:1638;height:401" coordorigin="7272,678" coordsize="1638,401" path="m7329,678r-33,1l7279,685r-6,17l7272,734r,289l7273,1055r6,17l7296,1078r33,1l8854,1079r32,-1l8903,1072r6,-17l8910,1023r,-289l8887,679,7329,678e" fillcolor="#dedede" stroked="f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Labe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pictures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.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4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Us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59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fro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936E52" w:rsidRDefault="00936E52">
      <w:pPr>
        <w:spacing w:before="7" w:after="0" w:line="130" w:lineRule="exact"/>
        <w:rPr>
          <w:sz w:val="13"/>
          <w:szCs w:val="13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/>
        <w:sectPr w:rsidR="00936E52">
          <w:headerReference w:type="even" r:id="rId34"/>
          <w:footerReference w:type="even" r:id="rId35"/>
          <w:pgSz w:w="12080" w:h="16840"/>
          <w:pgMar w:top="320" w:right="620" w:bottom="280" w:left="1440" w:header="0" w:footer="0" w:gutter="0"/>
          <w:cols w:space="720"/>
        </w:sectPr>
      </w:pPr>
    </w:p>
    <w:p w:rsidR="00936E52" w:rsidRDefault="00336D68">
      <w:pPr>
        <w:tabs>
          <w:tab w:val="left" w:pos="4560"/>
        </w:tabs>
        <w:spacing w:before="25" w:after="0" w:line="240" w:lineRule="auto"/>
        <w:ind w:left="2746" w:right="-76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349" style="position:absolute;left:0;text-align:left;margin-left:198.65pt;margin-top:-1.65pt;width:60.6pt;height:19.8pt;z-index:-251658240;mso-position-horizontal-relative:page" coordorigin="3973,-33" coordsize="1212,396">
            <v:shape id="_x0000_s1350" style="position:absolute;left:3973;top:-33;width:1212;height:396" coordorigin="3973,-33" coordsize="1212,396" path="m4030,-33r-33,l3980,-26r-6,16l3973,23r,283l3974,338r6,17l3997,361r33,1l5128,362r33,-1l5178,355r6,-16l5185,306r,-283l5161,-33r-1131,e" fillcolor="#dedede" stroked="f">
              <v:path arrowok="t"/>
            </v:shape>
            <w10:wrap anchorx="page"/>
          </v:group>
        </w:pict>
      </w:r>
      <w:r>
        <w:pict>
          <v:group id="_x0000_s1347" style="position:absolute;left:0;text-align:left;margin-left:289.2pt;margin-top:-1.65pt;width:42.9pt;height:19.8pt;z-index:-251657216;mso-position-horizontal-relative:page" coordorigin="5784,-33" coordsize="858,396">
            <v:shape id="_x0000_s1348" style="position:absolute;left:5784;top:-33;width:858;height:396" coordorigin="5784,-33" coordsize="858,396" path="m5840,-33r-32,l5791,-26r-6,16l5784,23r,283l5785,338r6,17l5808,361r32,1l6585,362r33,-1l6635,355r6,-16l6642,306r,-283l6618,-33r-778,e" fillcolor="#dedede" stroked="f">
              <v:path arrowok="t"/>
            </v:shape>
            <w10:wrap anchorx="page"/>
          </v:group>
        </w:pict>
      </w:r>
      <w:proofErr w:type="gramStart"/>
      <w:r w:rsidR="00FB5626">
        <w:rPr>
          <w:rFonts w:ascii="Arial" w:eastAsia="Arial" w:hAnsi="Arial" w:cs="Arial"/>
          <w:color w:val="2A2A29"/>
          <w:w w:val="80"/>
          <w:sz w:val="24"/>
          <w:szCs w:val="24"/>
        </w:rPr>
        <w:t>hurricane</w:t>
      </w:r>
      <w:proofErr w:type="gramEnd"/>
      <w:r w:rsidR="00FB5626">
        <w:rPr>
          <w:rFonts w:ascii="Arial" w:eastAsia="Arial" w:hAnsi="Arial" w:cs="Arial"/>
          <w:color w:val="2A2A29"/>
          <w:sz w:val="24"/>
          <w:szCs w:val="24"/>
        </w:rPr>
        <w:tab/>
      </w:r>
      <w:r w:rsidR="00FB5626">
        <w:rPr>
          <w:rFonts w:ascii="Arial" w:eastAsia="Arial" w:hAnsi="Arial" w:cs="Arial"/>
          <w:color w:val="2A2A29"/>
          <w:w w:val="80"/>
          <w:sz w:val="24"/>
          <w:szCs w:val="24"/>
        </w:rPr>
        <w:t>flood</w:t>
      </w:r>
    </w:p>
    <w:p w:rsidR="00936E52" w:rsidRDefault="00FB5626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8"/>
          <w:sz w:val="24"/>
          <w:szCs w:val="24"/>
        </w:rPr>
        <w:lastRenderedPageBreak/>
        <w:t>exhaust</w:t>
      </w:r>
      <w:proofErr w:type="gramEnd"/>
      <w:r>
        <w:rPr>
          <w:rFonts w:ascii="Arial" w:eastAsia="Arial" w:hAnsi="Arial" w:cs="Arial"/>
          <w:color w:val="2A2A29"/>
          <w:spacing w:val="-12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fumes</w:t>
      </w:r>
    </w:p>
    <w:p w:rsidR="00936E52" w:rsidRDefault="00936E52">
      <w:pPr>
        <w:spacing w:after="0"/>
        <w:sectPr w:rsidR="00936E52">
          <w:type w:val="continuous"/>
          <w:pgSz w:w="12080" w:h="16840"/>
          <w:pgMar w:top="1640" w:right="620" w:bottom="760" w:left="1440" w:header="720" w:footer="720" w:gutter="0"/>
          <w:cols w:num="2" w:space="720" w:equalWidth="0">
            <w:col w:w="4982" w:space="1063"/>
            <w:col w:w="3975"/>
          </w:cols>
        </w:sectPr>
      </w:pPr>
    </w:p>
    <w:p w:rsidR="00936E52" w:rsidRDefault="00936E52">
      <w:pPr>
        <w:spacing w:before="1" w:after="0" w:line="180" w:lineRule="exact"/>
        <w:rPr>
          <w:sz w:val="18"/>
          <w:szCs w:val="18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4560"/>
          <w:tab w:val="left" w:pos="6040"/>
        </w:tabs>
        <w:spacing w:before="23" w:after="0" w:line="240" w:lineRule="auto"/>
        <w:ind w:left="2752" w:right="-20"/>
        <w:rPr>
          <w:rFonts w:ascii="Arial" w:eastAsia="Arial" w:hAnsi="Arial" w:cs="Arial"/>
          <w:sz w:val="24"/>
          <w:szCs w:val="24"/>
        </w:rPr>
      </w:pPr>
      <w:r>
        <w:pict>
          <v:group id="_x0000_s1345" style="position:absolute;left:0;text-align:left;margin-left:198.65pt;margin-top:-1.8pt;width:70.85pt;height:19.85pt;z-index:-251656192;mso-position-horizontal-relative:page" coordorigin="3973,-36" coordsize="1417,397">
            <v:shape id="_x0000_s1346" style="position:absolute;left:3973;top:-36;width:1417;height:397" coordorigin="3973,-36" coordsize="1417,397" path="m4030,-36r-33,1l3980,-29r-6,17l3973,20r,285l3974,337r6,17l3997,360r33,1l5333,361r33,-1l5383,354r6,-17l5390,305r,-285l5366,-35,4030,-36e" fillcolor="#dedede" stroked="f">
              <v:path arrowok="t"/>
            </v:shape>
            <w10:wrap anchorx="page"/>
          </v:group>
        </w:pict>
      </w:r>
      <w:r>
        <w:pict>
          <v:group id="_x0000_s1343" style="position:absolute;left:0;text-align:left;margin-left:289.2pt;margin-top:-1.8pt;width:53.9pt;height:19.85pt;z-index:-251655168;mso-position-horizontal-relative:page" coordorigin="5784,-36" coordsize="1078,397">
            <v:shape id="_x0000_s1344" style="position:absolute;left:5784;top:-36;width:1078;height:397" coordorigin="5784,-36" coordsize="1078,397" path="m5840,-36r-32,1l5791,-29r-6,17l5784,20r,285l5785,337r6,17l5808,360r32,1l6805,361r33,-1l6855,354r6,-17l6862,305r,-285l6838,-35r-998,-1e" fillcolor="#dedede" stroked="f">
              <v:path arrowok="t"/>
            </v:shape>
            <w10:wrap anchorx="page"/>
          </v:group>
        </w:pict>
      </w:r>
      <w:r>
        <w:pict>
          <v:group id="_x0000_s1341" style="position:absolute;left:0;text-align:left;margin-left:363.6pt;margin-top:-1.8pt;width:104.45pt;height:19.85pt;z-index:-251654144;mso-position-horizontal-relative:page" coordorigin="7272,-36" coordsize="2089,397">
            <v:shape id="_x0000_s1342" style="position:absolute;left:7272;top:-36;width:2089;height:397" coordorigin="7272,-36" coordsize="2089,397" path="m7329,-36r-33,1l7279,-29r-6,17l7272,20r,285l7273,337r6,17l7296,360r33,1l9305,361r32,-1l9354,354r6,-17l9361,305r,-285l9338,-35,7329,-36e" fillcolor="#dedede" stroked="f">
              <v:path arrowok="t"/>
            </v:shape>
            <w10:wrap anchorx="page"/>
          </v:group>
        </w:pict>
      </w:r>
      <w:proofErr w:type="gramStart"/>
      <w:r w:rsidR="00FB5626">
        <w:rPr>
          <w:rFonts w:ascii="Arial" w:eastAsia="Arial" w:hAnsi="Arial" w:cs="Arial"/>
          <w:color w:val="2A2A29"/>
          <w:w w:val="75"/>
          <w:sz w:val="24"/>
          <w:szCs w:val="24"/>
        </w:rPr>
        <w:t>wind</w:t>
      </w:r>
      <w:proofErr w:type="gramEnd"/>
      <w:r w:rsidR="00FB5626">
        <w:rPr>
          <w:rFonts w:ascii="Arial" w:eastAsia="Arial" w:hAnsi="Arial" w:cs="Arial"/>
          <w:color w:val="2A2A29"/>
          <w:spacing w:val="35"/>
          <w:w w:val="75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75"/>
          <w:sz w:val="24"/>
          <w:szCs w:val="24"/>
        </w:rPr>
        <w:t>power</w:t>
      </w:r>
      <w:r w:rsidR="00FB5626">
        <w:rPr>
          <w:rFonts w:ascii="Arial" w:eastAsia="Arial" w:hAnsi="Arial" w:cs="Arial"/>
          <w:color w:val="2A2A29"/>
          <w:spacing w:val="-24"/>
          <w:w w:val="75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sz w:val="24"/>
          <w:szCs w:val="24"/>
        </w:rPr>
        <w:tab/>
      </w:r>
      <w:r w:rsidR="00FB5626">
        <w:rPr>
          <w:rFonts w:ascii="Arial" w:eastAsia="Arial" w:hAnsi="Arial" w:cs="Arial"/>
          <w:color w:val="2A2A29"/>
          <w:w w:val="75"/>
          <w:sz w:val="24"/>
          <w:szCs w:val="24"/>
        </w:rPr>
        <w:t>drought</w:t>
      </w:r>
      <w:r w:rsidR="00FB5626">
        <w:rPr>
          <w:rFonts w:ascii="Arial" w:eastAsia="Arial" w:hAnsi="Arial" w:cs="Arial"/>
          <w:color w:val="2A2A29"/>
          <w:spacing w:val="-17"/>
          <w:w w:val="75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sz w:val="24"/>
          <w:szCs w:val="24"/>
        </w:rPr>
        <w:tab/>
      </w:r>
      <w:r w:rsidR="00FB5626">
        <w:rPr>
          <w:rFonts w:ascii="Arial" w:eastAsia="Arial" w:hAnsi="Arial" w:cs="Arial"/>
          <w:color w:val="2A2A29"/>
          <w:w w:val="75"/>
          <w:sz w:val="24"/>
          <w:szCs w:val="24"/>
        </w:rPr>
        <w:t>endangered</w:t>
      </w:r>
      <w:r w:rsidR="00FB5626">
        <w:rPr>
          <w:rFonts w:ascii="Arial" w:eastAsia="Arial" w:hAnsi="Arial" w:cs="Arial"/>
          <w:color w:val="2A2A29"/>
          <w:spacing w:val="1"/>
          <w:w w:val="75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77"/>
          <w:sz w:val="24"/>
          <w:szCs w:val="24"/>
        </w:rPr>
        <w:t>species</w:t>
      </w:r>
    </w:p>
    <w:p w:rsidR="00936E52" w:rsidRDefault="00936E52">
      <w:pPr>
        <w:spacing w:before="6" w:after="0" w:line="140" w:lineRule="exact"/>
        <w:rPr>
          <w:sz w:val="14"/>
          <w:szCs w:val="14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/>
        <w:sectPr w:rsidR="00936E52">
          <w:type w:val="continuous"/>
          <w:pgSz w:w="12080" w:h="16840"/>
          <w:pgMar w:top="1640" w:right="620" w:bottom="760" w:left="1440" w:header="720" w:footer="720" w:gutter="0"/>
          <w:cols w:space="720"/>
        </w:sectPr>
      </w:pPr>
    </w:p>
    <w:p w:rsidR="00936E52" w:rsidRDefault="00336D68">
      <w:pPr>
        <w:tabs>
          <w:tab w:val="left" w:pos="3360"/>
        </w:tabs>
        <w:spacing w:before="26" w:after="0" w:line="264" w:lineRule="exact"/>
        <w:ind w:left="573" w:right="-75"/>
        <w:rPr>
          <w:rFonts w:ascii="Times New Roman" w:eastAsia="Times New Roman" w:hAnsi="Times New Roman" w:cs="Times New Roman"/>
          <w:sz w:val="23"/>
          <w:szCs w:val="23"/>
        </w:rPr>
      </w:pPr>
      <w:r>
        <w:lastRenderedPageBreak/>
        <w:pict>
          <v:group id="_x0000_s1333" style="position:absolute;left:0;text-align:left;margin-left:96.15pt;margin-top:-125.6pt;width:150.5pt;height:113.8pt;z-index:-251664384;mso-position-horizontal-relative:page" coordorigin="1923,-2512" coordsize="3010,2276">
            <v:group id="_x0000_s1339" style="position:absolute;left:1933;top:-2502;width:2990;height:2256" coordorigin="1933,-2502" coordsize="2990,2256">
              <v:shape id="_x0000_s1340" style="position:absolute;left:1933;top:-2502;width:2990;height:2256" coordorigin="1933,-2502" coordsize="2990,2256" path="m1933,-2502r2991,l4924,-246r-2991,l1933,-2502e" fillcolor="#2a2a29" stroked="f">
                <v:path arrowok="t"/>
              </v:shape>
            </v:group>
            <v:group id="_x0000_s1336" style="position:absolute;left:2013;top:-2424;width:2835;height:2098" coordorigin="2013,-2424" coordsize="2835,2098">
              <v:shape id="_x0000_s1338" style="position:absolute;left:2013;top:-2424;width:2835;height:2098" coordorigin="2013,-2424" coordsize="2835,2098" path="m2126,-2424r-65,2l2014,-2376r-1,65l2013,-439r1,65l2060,-328r2674,2l4771,-326r62,-14l4847,-402r,-37l4847,-2311r-2,-65l4800,-2422r-2674,-2e" stroked="f">
                <v:path arrowok="t"/>
              </v:shape>
              <v:shape id="_x0000_s1337" type="#_x0000_t75" style="position:absolute;left:2013;top:-2424;width:2835;height:2098">
                <v:imagedata r:id="rId36" o:title=""/>
              </v:shape>
            </v:group>
            <v:group id="_x0000_s1334" style="position:absolute;left:2013;top:-2424;width:2835;height:2098" coordorigin="2013,-2424" coordsize="2835,2098">
              <v:shape id="_x0000_s1335" style="position:absolute;left:2013;top:-2424;width:2835;height:2098" coordorigin="2013,-2424" coordsize="2835,2098" path="m2126,-2424r-65,2l2014,-2376r-1,65l2013,-440r,38l2027,-340r61,14l4734,-326r37,l4833,-340r14,-62l4847,-2310r,-38l4833,-2410r-61,-14l2126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325" style="position:absolute;left:0;text-align:left;margin-left:258.45pt;margin-top:-125.6pt;width:150.5pt;height:113.8pt;z-index:-251662336;mso-position-horizontal-relative:page" coordorigin="5169,-2512" coordsize="3010,2276">
            <v:group id="_x0000_s1331" style="position:absolute;left:5179;top:-2502;width:2990;height:2256" coordorigin="5179,-2502" coordsize="2990,2256">
              <v:shape id="_x0000_s1332" style="position:absolute;left:5179;top:-2502;width:2990;height:2256" coordorigin="5179,-2502" coordsize="2990,2256" path="m5179,-2502r2990,l8169,-246r-2990,l5179,-2502e" fillcolor="#2a2a29" stroked="f">
                <v:path arrowok="t"/>
              </v:shape>
            </v:group>
            <v:group id="_x0000_s1328" style="position:absolute;left:5258;top:-2424;width:2835;height:2098" coordorigin="5258,-2424" coordsize="2835,2098">
              <v:shape id="_x0000_s1330" style="position:absolute;left:5258;top:-2424;width:2835;height:2098" coordorigin="5258,-2424" coordsize="2835,2098" path="m5372,-2424r-66,2l5260,-2376r-2,65l5258,-439r2,65l5306,-328r2674,2l8017,-326r62,-14l8093,-402r,-37l8093,-2311r-2,-65l8045,-2422r-2673,-2e" stroked="f">
                <v:path arrowok="t"/>
              </v:shape>
              <v:shape id="_x0000_s1329" type="#_x0000_t75" style="position:absolute;left:5258;top:-2424;width:2835;height:2098">
                <v:imagedata r:id="rId37" o:title=""/>
              </v:shape>
            </v:group>
            <v:group id="_x0000_s1326" style="position:absolute;left:5258;top:-2424;width:2835;height:2098" coordorigin="5258,-2424" coordsize="2835,2098">
              <v:shape id="_x0000_s1327" style="position:absolute;left:5258;top:-2424;width:2835;height:2098" coordorigin="5258,-2424" coordsize="2835,2098" path="m5372,-2424r-66,2l5260,-2376r-2,65l5258,-440r,38l5272,-340r62,14l7980,-326r37,l8079,-340r14,-62l8093,-2310r,-38l8079,-2410r-62,-14l5372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317" style="position:absolute;left:0;text-align:left;margin-left:420.75pt;margin-top:-125.6pt;width:150.5pt;height:113.8pt;z-index:-251660288;mso-position-horizontal-relative:page" coordorigin="8415,-2512" coordsize="3010,2276">
            <v:group id="_x0000_s1323" style="position:absolute;left:8425;top:-2502;width:2990;height:2256" coordorigin="8425,-2502" coordsize="2990,2256">
              <v:shape id="_x0000_s1324" style="position:absolute;left:8425;top:-2502;width:2990;height:2256" coordorigin="8425,-2502" coordsize="2990,2256" path="m8425,-2502r2990,l11415,-246r-2990,l8425,-2502e" fillcolor="#2a2a29" stroked="f">
                <v:path arrowok="t"/>
              </v:shape>
            </v:group>
            <v:group id="_x0000_s1320" style="position:absolute;left:8504;top:-2424;width:2835;height:2098" coordorigin="8504,-2424" coordsize="2835,2098">
              <v:shape id="_x0000_s1322" style="position:absolute;left:8504;top:-2424;width:2835;height:2098" coordorigin="8504,-2424" coordsize="2835,2098" path="m8617,-2424r-65,2l8506,-2376r-2,65l8504,-439r2,65l8551,-328r2674,2l11263,-326r61,-14l11338,-402r1,-37l11339,-2311r-2,-65l11291,-2422r-2674,-2e" stroked="f">
                <v:path arrowok="t"/>
              </v:shape>
              <v:shape id="_x0000_s1321" type="#_x0000_t75" style="position:absolute;left:8504;top:-2424;width:2835;height:2098">
                <v:imagedata r:id="rId38" o:title=""/>
              </v:shape>
            </v:group>
            <v:group id="_x0000_s1318" style="position:absolute;left:8504;top:-2424;width:2835;height:2098" coordorigin="8504,-2424" coordsize="2835,2098">
              <v:shape id="_x0000_s1319" style="position:absolute;left:8504;top:-2424;width:2835;height:2098" coordorigin="8504,-2424" coordsize="2835,2098" path="m8617,-2424r-65,2l8506,-2376r-2,65l8504,-440r,38l8518,-340r61,14l11225,-326r38,l11324,-340r14,-62l11339,-2310r-1,-38l11325,-2410r-62,-14l8617,-2424xe" filled="f" strokecolor="white" strokeweight="1.5pt">
                <v:path arrowok="t"/>
              </v:shape>
            </v:group>
            <w10:wrap anchorx="page"/>
          </v:group>
        </w:pic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FB5626">
      <w:pPr>
        <w:tabs>
          <w:tab w:val="left" w:pos="280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2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FB5626">
      <w:pPr>
        <w:tabs>
          <w:tab w:val="left" w:pos="280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3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936E52">
      <w:pPr>
        <w:spacing w:after="0"/>
        <w:sectPr w:rsidR="00936E52">
          <w:type w:val="continuous"/>
          <w:pgSz w:w="12080" w:h="16840"/>
          <w:pgMar w:top="1640" w:right="620" w:bottom="760" w:left="1440" w:header="720" w:footer="720" w:gutter="0"/>
          <w:cols w:num="3" w:space="720" w:equalWidth="0">
            <w:col w:w="3375" w:space="443"/>
            <w:col w:w="2803" w:space="443"/>
            <w:col w:w="2956"/>
          </w:cols>
        </w:sectPr>
      </w:pPr>
    </w:p>
    <w:p w:rsidR="00936E52" w:rsidRDefault="00936E52">
      <w:pPr>
        <w:spacing w:before="1" w:after="0" w:line="140" w:lineRule="exact"/>
        <w:rPr>
          <w:sz w:val="14"/>
          <w:szCs w:val="14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/>
        <w:sectPr w:rsidR="00936E52">
          <w:type w:val="continuous"/>
          <w:pgSz w:w="12080" w:h="16840"/>
          <w:pgMar w:top="1640" w:right="620" w:bottom="760" w:left="1440" w:header="720" w:footer="720" w:gutter="0"/>
          <w:cols w:space="720"/>
        </w:sectPr>
      </w:pPr>
    </w:p>
    <w:p w:rsidR="00936E52" w:rsidRDefault="00336D68">
      <w:pPr>
        <w:tabs>
          <w:tab w:val="left" w:pos="3360"/>
        </w:tabs>
        <w:spacing w:before="26" w:after="0" w:line="264" w:lineRule="exact"/>
        <w:ind w:left="573" w:right="-75"/>
        <w:rPr>
          <w:rFonts w:ascii="Times New Roman" w:eastAsia="Times New Roman" w:hAnsi="Times New Roman" w:cs="Times New Roman"/>
          <w:sz w:val="23"/>
          <w:szCs w:val="23"/>
        </w:rPr>
      </w:pPr>
      <w:r>
        <w:lastRenderedPageBreak/>
        <w:pict>
          <v:group id="_x0000_s1309" style="position:absolute;left:0;text-align:left;margin-left:96.15pt;margin-top:-125.6pt;width:150.5pt;height:113.8pt;z-index:-251663360;mso-position-horizontal-relative:page" coordorigin="1923,-2512" coordsize="3010,2276">
            <v:group id="_x0000_s1315" style="position:absolute;left:1933;top:-2502;width:2990;height:2256" coordorigin="1933,-2502" coordsize="2990,2256">
              <v:shape id="_x0000_s1316" style="position:absolute;left:1933;top:-2502;width:2990;height:2256" coordorigin="1933,-2502" coordsize="2990,2256" path="m1933,-2502r2991,l4924,-246r-2991,l1933,-2502e" fillcolor="#2a2a29" stroked="f">
                <v:path arrowok="t"/>
              </v:shape>
            </v:group>
            <v:group id="_x0000_s1312" style="position:absolute;left:2013;top:-2424;width:2835;height:2098" coordorigin="2013,-2424" coordsize="2835,2098">
              <v:shape id="_x0000_s1314" style="position:absolute;left:2013;top:-2424;width:2835;height:2098" coordorigin="2013,-2424" coordsize="2835,2098" path="m2126,-2424r-65,2l2014,-2376r-1,65l2013,-439r1,65l2060,-328r2674,2l4771,-326r62,-14l4847,-402r,-37l4847,-2311r-2,-65l4800,-2422r-2674,-2e" stroked="f">
                <v:path arrowok="t"/>
              </v:shape>
              <v:shape id="_x0000_s1313" type="#_x0000_t75" style="position:absolute;left:2013;top:-2424;width:2835;height:2098">
                <v:imagedata r:id="rId27" o:title=""/>
              </v:shape>
            </v:group>
            <v:group id="_x0000_s1310" style="position:absolute;left:2013;top:-2424;width:2835;height:2098" coordorigin="2013,-2424" coordsize="2835,2098">
              <v:shape id="_x0000_s1311" style="position:absolute;left:2013;top:-2424;width:2835;height:2098" coordorigin="2013,-2424" coordsize="2835,2098" path="m2126,-2424r-65,2l2014,-2376r-1,65l2013,-440r,38l2027,-340r61,14l4734,-326r37,l4833,-340r14,-62l4847,-2310r,-38l4833,-2410r-61,-14l2126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301" style="position:absolute;left:0;text-align:left;margin-left:258.45pt;margin-top:-125.6pt;width:150.5pt;height:113.8pt;z-index:-251661312;mso-position-horizontal-relative:page" coordorigin="5169,-2512" coordsize="3010,2276">
            <v:group id="_x0000_s1307" style="position:absolute;left:5179;top:-2502;width:2990;height:2256" coordorigin="5179,-2502" coordsize="2990,2256">
              <v:shape id="_x0000_s1308" style="position:absolute;left:5179;top:-2502;width:2990;height:2256" coordorigin="5179,-2502" coordsize="2990,2256" path="m5179,-2502r2990,l8169,-246r-2990,l5179,-2502e" fillcolor="#2a2a29" stroked="f">
                <v:path arrowok="t"/>
              </v:shape>
            </v:group>
            <v:group id="_x0000_s1304" style="position:absolute;left:5258;top:-2424;width:2835;height:2098" coordorigin="5258,-2424" coordsize="2835,2098">
              <v:shape id="_x0000_s1306" style="position:absolute;left:5258;top:-2424;width:2835;height:2098" coordorigin="5258,-2424" coordsize="2835,2098" path="m5372,-2424r-66,2l5260,-2376r-2,65l5258,-439r2,65l5306,-328r2674,2l8017,-326r62,-14l8093,-402r,-37l8093,-2311r-2,-65l8045,-2422r-2673,-2e" stroked="f">
                <v:path arrowok="t"/>
              </v:shape>
              <v:shape id="_x0000_s1305" type="#_x0000_t75" style="position:absolute;left:5258;top:-2424;width:2835;height:2098">
                <v:imagedata r:id="rId28" o:title=""/>
              </v:shape>
            </v:group>
            <v:group id="_x0000_s1302" style="position:absolute;left:5258;top:-2424;width:2835;height:2098" coordorigin="5258,-2424" coordsize="2835,2098">
              <v:shape id="_x0000_s1303" style="position:absolute;left:5258;top:-2424;width:2835;height:2098" coordorigin="5258,-2424" coordsize="2835,2098" path="m5372,-2424r-66,2l5260,-2376r-2,65l5258,-440r,38l5272,-340r62,14l7980,-326r37,l8079,-340r14,-62l8093,-2310r,-38l8079,-2410r-62,-14l5372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293" style="position:absolute;left:0;text-align:left;margin-left:420.75pt;margin-top:-125.6pt;width:150.5pt;height:113.8pt;z-index:-251659264;mso-position-horizontal-relative:page" coordorigin="8415,-2512" coordsize="3010,2276">
            <v:group id="_x0000_s1299" style="position:absolute;left:8425;top:-2502;width:2990;height:2256" coordorigin="8425,-2502" coordsize="2990,2256">
              <v:shape id="_x0000_s1300" style="position:absolute;left:8425;top:-2502;width:2990;height:2256" coordorigin="8425,-2502" coordsize="2990,2256" path="m8425,-2502r2990,l11415,-246r-2990,l8425,-2502e" fillcolor="#2a2a29" stroked="f">
                <v:path arrowok="t"/>
              </v:shape>
            </v:group>
            <v:group id="_x0000_s1296" style="position:absolute;left:8504;top:-2424;width:2835;height:2098" coordorigin="8504,-2424" coordsize="2835,2098">
              <v:shape id="_x0000_s1298" style="position:absolute;left:8504;top:-2424;width:2835;height:2098" coordorigin="8504,-2424" coordsize="2835,2098" path="m8617,-2424r-65,2l8506,-2376r-2,65l8504,-439r2,65l8551,-328r2674,2l11263,-326r61,-14l11338,-402r1,-37l11339,-2311r-2,-65l11291,-2422r-2674,-2e" stroked="f">
                <v:path arrowok="t"/>
              </v:shape>
              <v:shape id="_x0000_s1297" type="#_x0000_t75" style="position:absolute;left:8504;top:-2424;width:2835;height:2098">
                <v:imagedata r:id="rId29" o:title=""/>
              </v:shape>
            </v:group>
            <v:group id="_x0000_s1294" style="position:absolute;left:8504;top:-2424;width:2835;height:2098" coordorigin="8504,-2424" coordsize="2835,2098">
              <v:shape id="_x0000_s1295" style="position:absolute;left:8504;top:-2424;width:2835;height:2098" coordorigin="8504,-2424" coordsize="2835,2098" path="m8617,-2424r-65,2l8506,-2376r-2,65l8504,-440r,38l8518,-340r61,14l11225,-326r38,l11324,-340r14,-62l11339,-2310r-1,-38l11325,-2410r-62,-14l8617,-2424xe" filled="f" strokecolor="white" strokeweight="1.5pt">
                <v:path arrowok="t"/>
              </v:shape>
            </v:group>
            <w10:wrap anchorx="page"/>
          </v:group>
        </w:pic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4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FB5626">
      <w:pPr>
        <w:tabs>
          <w:tab w:val="left" w:pos="280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5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FB5626">
      <w:pPr>
        <w:tabs>
          <w:tab w:val="left" w:pos="280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6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936E52">
      <w:pPr>
        <w:spacing w:after="0"/>
        <w:sectPr w:rsidR="00936E52">
          <w:type w:val="continuous"/>
          <w:pgSz w:w="12080" w:h="16840"/>
          <w:pgMar w:top="1640" w:right="620" w:bottom="760" w:left="1440" w:header="720" w:footer="720" w:gutter="0"/>
          <w:cols w:num="3" w:space="720" w:equalWidth="0">
            <w:col w:w="3375" w:space="443"/>
            <w:col w:w="2803" w:space="443"/>
            <w:col w:w="2956"/>
          </w:cols>
        </w:sectPr>
      </w:pPr>
    </w:p>
    <w:p w:rsidR="00936E52" w:rsidRDefault="00336D68">
      <w:pPr>
        <w:spacing w:before="16" w:after="0" w:line="280" w:lineRule="exact"/>
        <w:rPr>
          <w:sz w:val="28"/>
          <w:szCs w:val="28"/>
        </w:rPr>
      </w:pPr>
      <w:r>
        <w:lastRenderedPageBreak/>
        <w:pict>
          <v:group id="_x0000_s1288" style="position:absolute;margin-left:8pt;margin-top:0;width:1pt;height:841.9pt;z-index:-251676672;mso-position-horizontal-relative:page;mso-position-vertical-relative:page" coordorigin="160" coordsize="20,16838">
            <v:group id="_x0000_s1291" style="position:absolute;left:170;width:2;height:16838" coordorigin="170" coordsize="2,16838">
              <v:shape id="_x0000_s1292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289" style="position:absolute;left:170;width:2;height:16838" coordorigin="170" coordsize="2,16838">
              <v:shape id="_x0000_s1290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286" style="position:absolute;margin-left:371.75pt;margin-top:0;width:232pt;height:40.15pt;z-index:-251675648;mso-position-horizontal-relative:page;mso-position-vertical-relative:page" coordorigin="7435" coordsize="4640,803">
            <v:shape id="_x0000_s1287" style="position:absolute;left:7435;width:4640;height:803" coordorigin="7435" coordsize="4640,803" path="m7437,r4,601l7439,636r-2,31l7435,693r1,23l7437,736r43,56l7543,802r64,1l7645,803,12076,661r,-661l7437,e" fillcolor="#ececec" stroked="f">
              <v:path arrowok="t"/>
            </v:shape>
            <w10:wrap anchorx="page" anchory="page"/>
          </v:group>
        </w:pict>
      </w:r>
    </w:p>
    <w:p w:rsidR="00936E52" w:rsidRDefault="00936E52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936E52" w:rsidRDefault="00936E52">
      <w:pPr>
        <w:spacing w:after="0"/>
        <w:jc w:val="right"/>
        <w:sectPr w:rsidR="00936E52">
          <w:type w:val="continuous"/>
          <w:pgSz w:w="12080" w:h="16840"/>
          <w:pgMar w:top="1640" w:right="620" w:bottom="760" w:left="1440" w:header="720" w:footer="720" w:gutter="0"/>
          <w:cols w:space="720"/>
        </w:sectPr>
      </w:pPr>
    </w:p>
    <w:p w:rsidR="00936E52" w:rsidRDefault="00336D68">
      <w:pPr>
        <w:tabs>
          <w:tab w:val="left" w:pos="680"/>
        </w:tabs>
        <w:spacing w:before="43" w:after="0" w:line="240" w:lineRule="auto"/>
        <w:ind w:left="260" w:right="-20"/>
        <w:rPr>
          <w:rFonts w:ascii="Times New Roman" w:eastAsia="Times New Roman" w:hAnsi="Times New Roman" w:cs="Times New Roman"/>
          <w:sz w:val="26"/>
          <w:szCs w:val="26"/>
        </w:rPr>
      </w:pPr>
      <w:r>
        <w:lastRenderedPageBreak/>
        <w:pict>
          <v:group id="_x0000_s1280" style="position:absolute;left:0;text-align:left;margin-left:594.8pt;margin-top:0;width:1pt;height:841.9pt;z-index:-251651072;mso-position-horizontal-relative:page;mso-position-vertical-relative:page" coordorigin="11896" coordsize="20,16838">
            <v:group id="_x0000_s1283" style="position:absolute;left:11906;width:2;height:16838" coordorigin="11906" coordsize="2,16838">
              <v:shape id="_x0000_s1284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281" style="position:absolute;left:11906;width:2;height:16838" coordorigin="11906" coordsize="2,16838">
              <v:shape id="_x0000_s1282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275" style="position:absolute;left:0;text-align:left;margin-left:36.85pt;margin-top:1.1pt;width:21.55pt;height:21.55pt;z-index:-251650048;mso-position-horizontal-relative:page" coordorigin="737,22" coordsize="431,431">
            <v:group id="_x0000_s1278" style="position:absolute;left:756;top:41;width:393;height:393" coordorigin="756,41" coordsize="393,393">
              <v:shape id="_x0000_s1279" style="position:absolute;left:756;top:41;width:393;height:393" coordorigin="756,41" coordsize="393,393" path="m864,41r-65,2l757,94r-1,31l756,351r16,72l840,434r201,l1078,434r59,-15l1149,351r,-239l1133,53,1065,41r-201,e" fillcolor="#727272" stroked="f">
                <v:path arrowok="t"/>
              </v:shape>
            </v:group>
            <v:group id="_x0000_s1276" style="position:absolute;left:756;top:41;width:393;height:393" coordorigin="756,41" coordsize="393,393">
              <v:shape id="_x0000_s1277" style="position:absolute;left:756;top:41;width:393;height:393" coordorigin="756,41" coordsize="393,393" path="m864,41r-65,2l757,94r-1,232l756,364r16,59l840,434r201,l1078,434r59,-15l1149,351r,-202l1149,112,1133,53,1065,41r-201,xe" filled="f" strokecolor="#9e9e9e" strokeweight="1.9pt">
                <v:path arrowok="t"/>
              </v:shape>
            </v:group>
            <w10:wrap anchorx="page"/>
          </v:group>
        </w:pict>
      </w:r>
      <w:proofErr w:type="spellStart"/>
      <w:r w:rsidR="00FB5626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proofErr w:type="spellEnd"/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Loo</w:t>
      </w:r>
      <w:r w:rsidR="00C9624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k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6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a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followin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8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sentence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an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9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choos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7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bes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7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option.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FB5626">
      <w:pPr>
        <w:tabs>
          <w:tab w:val="left" w:pos="5580"/>
        </w:tabs>
        <w:spacing w:after="0" w:line="240" w:lineRule="auto"/>
        <w:ind w:left="71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36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>a</w:t>
      </w:r>
      <w:proofErr w:type="gramEnd"/>
      <w:r>
        <w:rPr>
          <w:rFonts w:ascii="Arial" w:eastAsia="Arial" w:hAnsi="Arial" w:cs="Arial"/>
          <w:b/>
          <w:bCs/>
          <w:color w:val="434342"/>
          <w:sz w:val="23"/>
          <w:szCs w:val="23"/>
        </w:rPr>
        <w:t>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Nature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always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beautiful.</w:t>
      </w:r>
      <w:r>
        <w:rPr>
          <w:rFonts w:ascii="Arial" w:eastAsia="Arial" w:hAnsi="Arial" w:cs="Arial"/>
          <w:color w:val="2A2A29"/>
          <w:spacing w:val="-5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Nature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always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beautiful.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5580"/>
        </w:tabs>
        <w:spacing w:after="0" w:line="240" w:lineRule="auto"/>
        <w:ind w:left="71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36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>a</w:t>
      </w:r>
      <w:proofErr w:type="gramEnd"/>
      <w:r>
        <w:rPr>
          <w:rFonts w:ascii="Arial" w:eastAsia="Arial" w:hAnsi="Arial" w:cs="Arial"/>
          <w:b/>
          <w:bCs/>
          <w:color w:val="434342"/>
          <w:sz w:val="23"/>
          <w:szCs w:val="23"/>
        </w:rPr>
        <w:t>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don’t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buy always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aerosol cans.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doesn’t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always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buy aerosol cans.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5580"/>
        </w:tabs>
        <w:spacing w:after="0" w:line="240" w:lineRule="auto"/>
        <w:ind w:left="71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36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>a</w:t>
      </w:r>
      <w:proofErr w:type="gramEnd"/>
      <w:r>
        <w:rPr>
          <w:rFonts w:ascii="Arial" w:eastAsia="Arial" w:hAnsi="Arial" w:cs="Arial"/>
          <w:b/>
          <w:bCs/>
          <w:color w:val="434342"/>
          <w:sz w:val="23"/>
          <w:szCs w:val="23"/>
        </w:rPr>
        <w:t>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often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reuse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plastic</w:t>
      </w:r>
      <w:r>
        <w:rPr>
          <w:rFonts w:ascii="Arial" w:eastAsia="Arial" w:hAnsi="Arial" w:cs="Arial"/>
          <w:color w:val="2A2A29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bags.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reuse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often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plastic</w:t>
      </w:r>
      <w:r>
        <w:rPr>
          <w:rFonts w:ascii="Arial" w:eastAsia="Arial" w:hAnsi="Arial" w:cs="Arial"/>
          <w:color w:val="2A2A29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bags.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5580"/>
        </w:tabs>
        <w:spacing w:after="0" w:line="275" w:lineRule="exact"/>
        <w:ind w:left="71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36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a</w:t>
      </w:r>
      <w:proofErr w:type="gramEnd"/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)</w:t>
      </w:r>
      <w:r>
        <w:rPr>
          <w:rFonts w:ascii="Arial" w:eastAsia="Arial" w:hAnsi="Arial" w:cs="Arial"/>
          <w:b/>
          <w:bCs/>
          <w:color w:val="434342"/>
          <w:spacing w:val="2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go sometimes 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bottle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bank.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sometimes goes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bottle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bank.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15" w:after="0" w:line="280" w:lineRule="exact"/>
        <w:rPr>
          <w:sz w:val="28"/>
          <w:szCs w:val="28"/>
        </w:rPr>
      </w:pPr>
    </w:p>
    <w:p w:rsidR="00936E52" w:rsidRDefault="00336D68">
      <w:pPr>
        <w:tabs>
          <w:tab w:val="left" w:pos="640"/>
        </w:tabs>
        <w:spacing w:before="11" w:after="0" w:line="240" w:lineRule="auto"/>
        <w:ind w:left="219" w:right="218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69" style="position:absolute;left:0;text-align:left;margin-left:36.85pt;margin-top:-.5pt;width:21.55pt;height:21.55pt;z-index:-251649024;mso-position-horizontal-relative:page" coordorigin="737,-10" coordsize="431,431">
            <v:group id="_x0000_s1272" style="position:absolute;left:756;top:9;width:393;height:393" coordorigin="756,9" coordsize="393,393">
              <v:shape id="_x0000_s1273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270" style="position:absolute;left:756;top:9;width:393;height:393" coordorigin="756,9" coordsize="393,393">
              <v:shape id="_x0000_s1271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Choos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5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6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correc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6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for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m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5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Pas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10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Simpl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31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>verbs.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FB5626">
      <w:pPr>
        <w:spacing w:after="0" w:line="269" w:lineRule="auto"/>
        <w:ind w:left="1081" w:right="570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When I </w:t>
      </w:r>
      <w:r>
        <w:rPr>
          <w:rFonts w:ascii="Arial" w:eastAsia="Arial" w:hAnsi="Arial" w:cs="Arial"/>
          <w:b/>
          <w:bCs/>
          <w:color w:val="2A2A29"/>
          <w:w w:val="113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w w:val="113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13"/>
          <w:sz w:val="24"/>
          <w:szCs w:val="24"/>
        </w:rPr>
        <w:t>were</w:t>
      </w:r>
      <w:r>
        <w:rPr>
          <w:rFonts w:ascii="Arial" w:eastAsia="Arial" w:hAnsi="Arial" w:cs="Arial"/>
          <w:b/>
          <w:bCs/>
          <w:color w:val="2A2A29"/>
          <w:spacing w:val="-5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younger </w:t>
      </w:r>
      <w:r>
        <w:rPr>
          <w:rFonts w:ascii="Arial" w:eastAsia="Arial" w:hAnsi="Arial" w:cs="Arial"/>
          <w:b/>
          <w:bCs/>
          <w:color w:val="2A2A29"/>
          <w:w w:val="126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2A2A29"/>
          <w:spacing w:val="-4"/>
          <w:w w:val="12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didn’t </w:t>
      </w:r>
      <w:r>
        <w:rPr>
          <w:rFonts w:ascii="Arial" w:eastAsia="Arial" w:hAnsi="Arial" w:cs="Arial"/>
          <w:b/>
          <w:bCs/>
          <w:color w:val="2A2A29"/>
          <w:w w:val="108"/>
          <w:sz w:val="24"/>
          <w:szCs w:val="24"/>
        </w:rPr>
        <w:t>understand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10"/>
          <w:sz w:val="24"/>
          <w:szCs w:val="24"/>
        </w:rPr>
        <w:t>didn’t</w:t>
      </w:r>
      <w:r>
        <w:rPr>
          <w:rFonts w:ascii="Arial" w:eastAsia="Arial" w:hAnsi="Arial" w:cs="Arial"/>
          <w:b/>
          <w:bCs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8"/>
          <w:sz w:val="24"/>
          <w:szCs w:val="24"/>
        </w:rPr>
        <w:t>understood</w:t>
      </w:r>
      <w:r>
        <w:rPr>
          <w:rFonts w:ascii="Arial" w:eastAsia="Arial" w:hAnsi="Arial" w:cs="Arial"/>
          <w:b/>
          <w:bCs/>
          <w:color w:val="2A2A29"/>
          <w:spacing w:val="-5"/>
          <w:w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these questions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environment.</w:t>
      </w:r>
    </w:p>
    <w:p w:rsidR="00936E52" w:rsidRDefault="00936E52">
      <w:pPr>
        <w:spacing w:before="1" w:after="0" w:line="170" w:lineRule="exact"/>
        <w:rPr>
          <w:sz w:val="17"/>
          <w:szCs w:val="17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Did</w:t>
      </w:r>
      <w:r>
        <w:rPr>
          <w:rFonts w:ascii="Arial" w:eastAsia="Arial" w:hAnsi="Arial" w:cs="Arial"/>
          <w:b/>
          <w:bCs/>
          <w:color w:val="2A2A29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you</w:t>
      </w:r>
      <w:r>
        <w:rPr>
          <w:rFonts w:ascii="Arial" w:eastAsia="Arial" w:hAnsi="Arial" w:cs="Arial"/>
          <w:b/>
          <w:bCs/>
          <w:color w:val="2A2A29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14"/>
          <w:sz w:val="24"/>
          <w:szCs w:val="24"/>
        </w:rPr>
        <w:t>talk</w:t>
      </w:r>
      <w:r>
        <w:rPr>
          <w:rFonts w:ascii="Arial" w:eastAsia="Arial" w:hAnsi="Arial" w:cs="Arial"/>
          <w:color w:val="2A2A29"/>
          <w:w w:val="114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14"/>
          <w:sz w:val="24"/>
          <w:szCs w:val="24"/>
        </w:rPr>
        <w:t>Did</w:t>
      </w:r>
      <w:r>
        <w:rPr>
          <w:rFonts w:ascii="Arial" w:eastAsia="Arial" w:hAnsi="Arial" w:cs="Arial"/>
          <w:b/>
          <w:bCs/>
          <w:color w:val="2A2A29"/>
          <w:spacing w:val="4"/>
          <w:w w:val="1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you</w:t>
      </w:r>
      <w:r>
        <w:rPr>
          <w:rFonts w:ascii="Arial" w:eastAsia="Arial" w:hAnsi="Arial" w:cs="Arial"/>
          <w:b/>
          <w:bCs/>
          <w:color w:val="2A2A29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talked </w:t>
      </w:r>
      <w:r>
        <w:rPr>
          <w:rFonts w:ascii="Arial" w:eastAsia="Arial" w:hAnsi="Arial" w:cs="Arial"/>
          <w:color w:val="2A2A29"/>
          <w:sz w:val="24"/>
          <w:szCs w:val="24"/>
        </w:rPr>
        <w:t>about 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your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friends?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Peter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A2A29"/>
          <w:w w:val="107"/>
          <w:sz w:val="24"/>
          <w:szCs w:val="24"/>
        </w:rPr>
        <w:t>goed</w:t>
      </w:r>
      <w:proofErr w:type="spellEnd"/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12"/>
          <w:sz w:val="24"/>
          <w:szCs w:val="24"/>
        </w:rPr>
        <w:t>went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camping 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weekend.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69" w:lineRule="auto"/>
        <w:ind w:left="1081" w:right="356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w w:val="111"/>
          <w:sz w:val="24"/>
          <w:szCs w:val="24"/>
        </w:rPr>
        <w:t>read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b/>
          <w:bCs/>
          <w:color w:val="2A2A29"/>
          <w:w w:val="110"/>
          <w:sz w:val="24"/>
          <w:szCs w:val="24"/>
        </w:rPr>
        <w:t>readed</w:t>
      </w:r>
      <w:proofErr w:type="spellEnd"/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information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it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A2A29"/>
          <w:w w:val="108"/>
          <w:sz w:val="24"/>
          <w:szCs w:val="24"/>
        </w:rPr>
        <w:t>understanded</w:t>
      </w:r>
      <w:proofErr w:type="spellEnd"/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8"/>
          <w:sz w:val="24"/>
          <w:szCs w:val="24"/>
        </w:rPr>
        <w:t>understood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 xml:space="preserve">the </w:t>
      </w:r>
      <w:r>
        <w:rPr>
          <w:rFonts w:ascii="Arial" w:eastAsia="Arial" w:hAnsi="Arial" w:cs="Arial"/>
          <w:color w:val="2A2A29"/>
          <w:sz w:val="24"/>
          <w:szCs w:val="24"/>
        </w:rPr>
        <w:t>importance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them.</w:t>
      </w:r>
    </w:p>
    <w:p w:rsidR="00936E52" w:rsidRDefault="00936E52">
      <w:pPr>
        <w:spacing w:before="1" w:after="0" w:line="170" w:lineRule="exact"/>
        <w:rPr>
          <w:sz w:val="17"/>
          <w:szCs w:val="17"/>
        </w:rPr>
      </w:pPr>
    </w:p>
    <w:p w:rsidR="00936E52" w:rsidRDefault="00FB5626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Our</w:t>
      </w:r>
      <w:r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class </w:t>
      </w:r>
      <w:r>
        <w:rPr>
          <w:rFonts w:ascii="Arial" w:eastAsia="Arial" w:hAnsi="Arial" w:cs="Arial"/>
          <w:b/>
          <w:bCs/>
          <w:color w:val="2A2A29"/>
          <w:w w:val="109"/>
          <w:position w:val="-1"/>
          <w:sz w:val="24"/>
          <w:szCs w:val="24"/>
        </w:rPr>
        <w:t>visited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9"/>
          <w:position w:val="-1"/>
          <w:sz w:val="24"/>
          <w:szCs w:val="24"/>
        </w:rPr>
        <w:t>visit</w:t>
      </w:r>
      <w:r>
        <w:rPr>
          <w:rFonts w:ascii="Arial" w:eastAsia="Arial" w:hAnsi="Arial" w:cs="Arial"/>
          <w:b/>
          <w:bCs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recycling</w:t>
      </w:r>
      <w:r>
        <w:rPr>
          <w:rFonts w:ascii="Arial" w:eastAsia="Arial" w:hAnsi="Arial" w:cs="Arial"/>
          <w:color w:val="2A2A29"/>
          <w:spacing w:val="19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centre</w:t>
      </w:r>
      <w:proofErr w:type="spellEnd"/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.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15" w:after="0" w:line="280" w:lineRule="exact"/>
        <w:rPr>
          <w:sz w:val="28"/>
          <w:szCs w:val="28"/>
        </w:rPr>
      </w:pPr>
    </w:p>
    <w:p w:rsidR="00936E52" w:rsidRDefault="00336D68">
      <w:pPr>
        <w:tabs>
          <w:tab w:val="left" w:pos="680"/>
        </w:tabs>
        <w:spacing w:before="11" w:after="0" w:line="240" w:lineRule="auto"/>
        <w:ind w:left="259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64" style="position:absolute;left:0;text-align:left;margin-left:36.85pt;margin-top:-.5pt;width:21.55pt;height:21.55pt;z-index:-251648000;mso-position-horizontal-relative:page" coordorigin="737,-10" coordsize="431,431">
            <v:group id="_x0000_s1267" style="position:absolute;left:756;top:9;width:393;height:393" coordorigin="756,9" coordsize="393,393">
              <v:shape id="_x0000_s1268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265" style="position:absolute;left:756;top:9;width:393;height:393" coordorigin="756,9" coordsize="393,393">
              <v:shape id="_x0000_s1266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Fin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6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mistake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2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4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an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9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correc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0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them.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FB5626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use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ask</w:t>
      </w:r>
      <w:r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plastic</w:t>
      </w:r>
      <w:r>
        <w:rPr>
          <w:rFonts w:ascii="Arial" w:eastAsia="Arial" w:hAnsi="Arial" w:cs="Arial"/>
          <w:color w:val="2A2A29"/>
          <w:spacing w:val="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bags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at 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supermarket.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3" w:after="0" w:line="200" w:lineRule="exact"/>
        <w:rPr>
          <w:sz w:val="20"/>
          <w:szCs w:val="20"/>
        </w:rPr>
      </w:pPr>
    </w:p>
    <w:p w:rsidR="00936E52" w:rsidRDefault="00336D68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262" style="position:absolute;left:0;text-align:left;margin-left:85.05pt;margin-top:-11.6pt;width:447.85pt;height:.1pt;z-index:-251646976;mso-position-horizontal-relative:page" coordorigin="1701,-232" coordsize="8957,2">
            <v:shape id="_x0000_s1263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Did</w:t>
      </w:r>
      <w:r w:rsidR="00FB5626">
        <w:rPr>
          <w:rFonts w:ascii="Arial" w:eastAsia="Arial" w:hAnsi="Arial" w:cs="Arial"/>
          <w:color w:val="2A2A29"/>
          <w:spacing w:val="14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you used</w:t>
      </w:r>
      <w:r w:rsidR="00FB5626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 w:rsidR="00FB5626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recycle?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3" w:after="0" w:line="200" w:lineRule="exact"/>
        <w:rPr>
          <w:sz w:val="20"/>
          <w:szCs w:val="20"/>
        </w:rPr>
      </w:pPr>
    </w:p>
    <w:p w:rsidR="00936E52" w:rsidRDefault="00336D68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260" style="position:absolute;left:0;text-align:left;margin-left:85.05pt;margin-top:-11.6pt;width:447.85pt;height:.1pt;z-index:-251645952;mso-position-horizontal-relative:page" coordorigin="1701,-232" coordsize="8957,2">
            <v:shape id="_x0000_s1261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258" style="position:absolute;left:0;text-align:left;margin-left:85.05pt;margin-top:33.55pt;width:447.85pt;height:.1pt;z-index:-251644928;mso-position-horizontal-relative:page" coordorigin="1701,671" coordsize="8957,2">
            <v:shape id="_x0000_s1259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I didn’t</w:t>
      </w:r>
      <w:r w:rsidR="00FB5626">
        <w:rPr>
          <w:rFonts w:ascii="Arial" w:eastAsia="Arial" w:hAnsi="Arial" w:cs="Arial"/>
          <w:color w:val="2A2A29"/>
          <w:spacing w:val="2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used</w:t>
      </w:r>
      <w:r w:rsidR="00FB5626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 w:rsidR="00FB5626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care</w:t>
      </w:r>
      <w:r w:rsidR="00FB5626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about environmental problems.</w:t>
      </w:r>
    </w:p>
    <w:p w:rsidR="00936E52" w:rsidRDefault="00936E52">
      <w:pPr>
        <w:spacing w:before="9" w:after="0" w:line="110" w:lineRule="exact"/>
        <w:rPr>
          <w:sz w:val="11"/>
          <w:szCs w:val="11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680"/>
        </w:tabs>
        <w:spacing w:before="11" w:after="0" w:line="240" w:lineRule="auto"/>
        <w:ind w:left="684" w:right="358" w:hanging="43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53" style="position:absolute;left:0;text-align:left;margin-left:36.85pt;margin-top:-.5pt;width:21.55pt;height:21.55pt;z-index:-251643904;mso-position-horizontal-relative:page" coordorigin="737,-10" coordsize="431,431">
            <v:group id="_x0000_s1256" style="position:absolute;left:756;top:9;width:393;height:393" coordorigin="756,9" coordsize="393,393">
              <v:shape id="_x0000_s1257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254" style="position:absolute;left:756;top:9;width:393;height:393" coordorigin="756,9" coordsize="393,393">
              <v:shape id="_x0000_s1255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251" style="position:absolute;left:0;text-align:left;margin-left:65.2pt;margin-top:67.1pt;width:466.3pt;height:.1pt;z-index:-251642880;mso-position-horizontal-relative:page" coordorigin="1304,1342" coordsize="9326,2">
            <v:shape id="_x0000_s1252" style="position:absolute;left:1304;top:1342;width:9326;height:2" coordorigin="1304,1342" coordsize="9326,0" path="m1304,1342r9326,e" filled="f" strokecolor="#2a2a29" strokeweight=".25pt">
              <v:path arrowok="t"/>
            </v:shape>
            <w10:wrap anchorx="page"/>
          </v:group>
        </w:pict>
      </w:r>
      <w:r>
        <w:pict>
          <v:group id="_x0000_s1249" style="position:absolute;left:0;text-align:left;margin-left:65.2pt;margin-top:88.25pt;width:466.3pt;height:.1pt;z-index:-251641856;mso-position-horizontal-relative:page" coordorigin="1304,1765" coordsize="9326,2">
            <v:shape id="_x0000_s1250" style="position:absolute;left:1304;top:1765;width:9326;height:2" coordorigin="1304,1765" coordsize="9326,0" path="m1304,1765r9326,e" filled="f" strokecolor="#2a2a29" strokeweight=".25pt">
              <v:path arrowok="t"/>
            </v:shape>
            <w10:wrap anchorx="page"/>
          </v:group>
        </w:pict>
      </w:r>
      <w:r>
        <w:pict>
          <v:group id="_x0000_s1247" style="position:absolute;left:0;text-align:left;margin-left:65.2pt;margin-top:109.45pt;width:466.3pt;height:.1pt;z-index:-251640832;mso-position-horizontal-relative:page" coordorigin="1304,2189" coordsize="9326,2">
            <v:shape id="_x0000_s1248" style="position:absolute;left:1304;top:2189;width:9326;height:2" coordorigin="1304,2189" coordsize="9326,0" path="m1304,2189r9326,e" filled="f" strokecolor="#2a2a29" strokeweight=".25pt">
              <v:path arrowok="t"/>
            </v:shape>
            <w10:wrap anchorx="page"/>
          </v:group>
        </w:pict>
      </w:r>
      <w:r>
        <w:pict>
          <v:group id="_x0000_s1245" style="position:absolute;left:0;text-align:left;margin-left:65.2pt;margin-top:130.6pt;width:466.3pt;height:.1pt;z-index:-251639808;mso-position-horizontal-relative:page" coordorigin="1304,2612" coordsize="9326,2">
            <v:shape id="_x0000_s1246" style="position:absolute;left:1304;top:2612;width:9326;height:2" coordorigin="1304,2612" coordsize="9326,0" path="m1304,2612r9326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72"/>
          <w:position w:val="1"/>
          <w:sz w:val="32"/>
          <w:szCs w:val="32"/>
        </w:rPr>
        <w:t>H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A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5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frien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7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your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8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sen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8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yo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u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0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e-mai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l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7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sayin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5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he/sh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2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wa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0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goin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5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camp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som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friends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.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2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e-mai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l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9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givin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9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him/he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6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som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advic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 xml:space="preserve">about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thing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he/sh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ca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0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6"/>
          <w:w w:val="12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protec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5"/>
          <w:w w:val="12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>nature.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4" w:after="0" w:line="240" w:lineRule="exact"/>
        <w:rPr>
          <w:sz w:val="24"/>
          <w:szCs w:val="24"/>
        </w:rPr>
      </w:pPr>
    </w:p>
    <w:p w:rsidR="00936E52" w:rsidRDefault="00336D68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1243" style="position:absolute;left:0;text-align:left;margin-left:65.2pt;margin-top:-79.35pt;width:466.3pt;height:.1pt;z-index:-251638784;mso-position-horizontal-relative:page" coordorigin="1304,-1587" coordsize="9326,2">
            <v:shape id="_x0000_s1244" style="position:absolute;left:1304;top:-1587;width:9326;height:2" coordorigin="1304,-1587" coordsize="9326,0" path="m1304,-1587r9326,e" filled="f" strokecolor="#2a2a29" strokeweight=".25pt">
              <v:path arrowok="t"/>
            </v:shape>
            <w10:wrap anchorx="page"/>
          </v:group>
        </w:pict>
      </w:r>
      <w:r>
        <w:pict>
          <v:group id="_x0000_s1241" style="position:absolute;left:0;text-align:left;margin-left:65.2pt;margin-top:-58.15pt;width:466.3pt;height:.1pt;z-index:-251637760;mso-position-horizontal-relative:page" coordorigin="1304,-1163" coordsize="9326,2">
            <v:shape id="_x0000_s1242" style="position:absolute;left:1304;top:-1163;width:9326;height:2" coordorigin="1304,-1163" coordsize="9326,0" path="m1304,-1163r9326,e" filled="f" strokecolor="#2a2a29" strokeweight=".25pt">
              <v:path arrowok="t"/>
            </v:shape>
            <w10:wrap anchorx="page"/>
          </v:group>
        </w:pict>
      </w:r>
      <w:r>
        <w:pict>
          <v:group id="_x0000_s1239" style="position:absolute;left:0;text-align:left;margin-left:65.2pt;margin-top:-37pt;width:466.3pt;height:.1pt;z-index:-251636736;mso-position-horizontal-relative:page" coordorigin="1304,-740" coordsize="9326,2">
            <v:shape id="_x0000_s1240" style="position:absolute;left:1304;top:-740;width:9326;height:2" coordorigin="1304,-740" coordsize="9326,0" path="m1304,-740r9326,e" filled="f" strokecolor="#2a2a29" strokeweight=".25pt">
              <v:path arrowok="t"/>
            </v:shape>
            <w10:wrap anchorx="page"/>
          </v:group>
        </w:pict>
      </w:r>
      <w:r>
        <w:pict>
          <v:group id="_x0000_s1237" style="position:absolute;left:0;text-align:left;margin-left:65.2pt;margin-top:-15.8pt;width:466.3pt;height:.1pt;z-index:-251635712;mso-position-horizontal-relative:page" coordorigin="1304,-316" coordsize="9326,2">
            <v:shape id="_x0000_s1238" style="position:absolute;left:1304;top:-316;width:9326;height:2" coordorigin="1304,-316" coordsize="9326,0" path="m1304,-316r9326,e" filled="f" strokecolor="#2a2a29" strokeweight=".25pt">
              <v:path arrowok="t"/>
            </v:shape>
            <w10:wrap anchorx="page"/>
          </v:group>
        </w:pict>
      </w:r>
    </w:p>
    <w:p w:rsidR="00936E52" w:rsidRDefault="00936E52">
      <w:pPr>
        <w:spacing w:after="0"/>
        <w:sectPr w:rsidR="00936E52">
          <w:headerReference w:type="default" r:id="rId39"/>
          <w:footerReference w:type="default" r:id="rId40"/>
          <w:pgSz w:w="12080" w:h="16840"/>
          <w:pgMar w:top="1080" w:right="1320" w:bottom="280" w:left="620" w:header="0" w:footer="0" w:gutter="0"/>
          <w:cols w:space="720"/>
        </w:sect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6" w:after="0" w:line="220" w:lineRule="exact"/>
      </w:pPr>
    </w:p>
    <w:p w:rsidR="00936E52" w:rsidRDefault="00FB5626">
      <w:pPr>
        <w:tabs>
          <w:tab w:val="left" w:pos="1500"/>
        </w:tabs>
        <w:spacing w:after="0" w:line="240" w:lineRule="auto"/>
        <w:ind w:left="117" w:right="-13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Arial" w:eastAsia="Arial" w:hAnsi="Arial" w:cs="Arial"/>
          <w:color w:val="2A2A29"/>
          <w:w w:val="79"/>
          <w:sz w:val="60"/>
          <w:szCs w:val="60"/>
        </w:rPr>
        <w:t>Unit</w:t>
      </w:r>
      <w:r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42"/>
          <w:sz w:val="60"/>
          <w:szCs w:val="60"/>
        </w:rPr>
        <w:t>1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8"/>
          <w:sz w:val="46"/>
          <w:szCs w:val="46"/>
        </w:rPr>
        <w:t>W</w:t>
      </w:r>
      <w:r>
        <w:rPr>
          <w:rFonts w:ascii="Times New Roman" w:eastAsia="Times New Roman" w:hAnsi="Times New Roman" w:cs="Times New Roman"/>
          <w:b/>
          <w:bCs/>
          <w:color w:val="2A2A29"/>
          <w:sz w:val="46"/>
          <w:szCs w:val="46"/>
        </w:rPr>
        <w:t>ild</w:t>
      </w:r>
      <w:r>
        <w:rPr>
          <w:rFonts w:ascii="Times New Roman" w:eastAsia="Times New Roman" w:hAnsi="Times New Roman" w:cs="Times New Roman"/>
          <w:b/>
          <w:bCs/>
          <w:color w:val="2A2A29"/>
          <w:spacing w:val="110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46"/>
          <w:szCs w:val="46"/>
        </w:rPr>
        <w:t>side</w:t>
      </w:r>
    </w:p>
    <w:p w:rsidR="00936E52" w:rsidRDefault="00FB5626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E</w:t>
      </w:r>
      <w:r>
        <w:rPr>
          <w:rFonts w:ascii="Arial" w:eastAsia="Arial" w:hAnsi="Arial" w:cs="Arial"/>
          <w:color w:val="2A2A29"/>
          <w:spacing w:val="-3"/>
          <w:w w:val="73"/>
          <w:sz w:val="19"/>
          <w:szCs w:val="19"/>
        </w:rPr>
        <w:t>v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aluation</w:t>
      </w:r>
      <w:r>
        <w:rPr>
          <w:rFonts w:ascii="Arial" w:eastAsia="Arial" w:hAnsi="Arial" w:cs="Arial"/>
          <w:color w:val="2A2A29"/>
          <w:spacing w:val="3"/>
          <w:w w:val="73"/>
          <w:sz w:val="19"/>
          <w:szCs w:val="19"/>
        </w:rPr>
        <w:t xml:space="preserve"> </w:t>
      </w:r>
      <w:r>
        <w:rPr>
          <w:rFonts w:ascii="Arial" w:eastAsia="Arial" w:hAnsi="Arial" w:cs="Arial"/>
          <w:color w:val="2A2A29"/>
          <w:spacing w:val="-9"/>
          <w:w w:val="78"/>
          <w:sz w:val="19"/>
          <w:szCs w:val="19"/>
        </w:rPr>
        <w:t>T</w:t>
      </w:r>
      <w:r>
        <w:rPr>
          <w:rFonts w:ascii="Arial" w:eastAsia="Arial" w:hAnsi="Arial" w:cs="Arial"/>
          <w:color w:val="2A2A29"/>
          <w:w w:val="80"/>
          <w:sz w:val="19"/>
          <w:szCs w:val="19"/>
        </w:rPr>
        <w:t>ests</w:t>
      </w:r>
    </w:p>
    <w:p w:rsidR="00936E52" w:rsidRDefault="00936E52">
      <w:pPr>
        <w:spacing w:before="7" w:after="0" w:line="170" w:lineRule="exact"/>
        <w:rPr>
          <w:sz w:val="17"/>
          <w:szCs w:val="17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2093"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4"/>
          <w:sz w:val="36"/>
          <w:szCs w:val="36"/>
        </w:rPr>
        <w:t>1C</w:t>
      </w:r>
    </w:p>
    <w:p w:rsidR="00936E52" w:rsidRDefault="00936E52">
      <w:pPr>
        <w:spacing w:after="0"/>
        <w:sectPr w:rsidR="00936E52">
          <w:headerReference w:type="even" r:id="rId41"/>
          <w:footerReference w:type="even" r:id="rId42"/>
          <w:pgSz w:w="12080" w:h="16840"/>
          <w:pgMar w:top="320" w:right="620" w:bottom="280" w:left="1300" w:header="0" w:footer="0" w:gutter="0"/>
          <w:cols w:num="2" w:space="720" w:equalWidth="0">
            <w:col w:w="3656" w:space="2945"/>
            <w:col w:w="3559"/>
          </w:cols>
        </w:sect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1" w:after="0" w:line="280" w:lineRule="exact"/>
        <w:rPr>
          <w:sz w:val="28"/>
          <w:szCs w:val="28"/>
        </w:rPr>
      </w:pPr>
    </w:p>
    <w:p w:rsidR="00936E52" w:rsidRDefault="00FB5626">
      <w:pPr>
        <w:tabs>
          <w:tab w:val="left" w:pos="7460"/>
          <w:tab w:val="left" w:pos="8600"/>
        </w:tabs>
        <w:spacing w:before="31" w:after="0" w:line="229" w:lineRule="exact"/>
        <w:ind w:left="289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936E52" w:rsidRDefault="00936E52">
      <w:pPr>
        <w:spacing w:before="2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1320"/>
          <w:tab w:val="left" w:pos="1980"/>
          <w:tab w:val="left" w:pos="2660"/>
          <w:tab w:val="left" w:pos="6260"/>
        </w:tabs>
        <w:spacing w:before="31" w:after="0" w:line="229" w:lineRule="exact"/>
        <w:ind w:left="289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936E52" w:rsidRDefault="00936E52">
      <w:pPr>
        <w:spacing w:before="1" w:after="0" w:line="120" w:lineRule="exact"/>
        <w:rPr>
          <w:sz w:val="12"/>
          <w:szCs w:val="12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spacing w:before="26" w:after="0" w:line="286" w:lineRule="auto"/>
        <w:ind w:left="713" w:right="443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group id="_x0000_s1229" style="position:absolute;left:0;text-align:left;margin-left:358.85pt;margin-top:-13.55pt;width:212.45pt;height:140.7pt;z-index:-251630592;mso-position-horizontal-relative:page" coordorigin="7177,-271" coordsize="4249,2814">
            <v:group id="_x0000_s1235" style="position:absolute;left:7187;top:-261;width:4229;height:2794" coordorigin="7187,-261" coordsize="4229,2794">
              <v:shape id="_x0000_s1236" style="position:absolute;left:7187;top:-261;width:4229;height:2794" coordorigin="7187,-261" coordsize="4229,2794" path="m7187,-261r4228,l11415,2533r-4228,l7187,-261e" fillcolor="#2a2a29" stroked="f">
                <v:path arrowok="t"/>
              </v:shape>
            </v:group>
            <v:group id="_x0000_s1232" style="position:absolute;left:7266;top:-182;width:4073;height:2639" coordorigin="7266,-182" coordsize="4073,2639">
              <v:shape id="_x0000_s1234" style="position:absolute;left:7266;top:-182;width:4073;height:2639" coordorigin="7266,-182" coordsize="4073,2639" path="m7493,-182r-75,l7340,-175r-55,33l7267,-61r-1,64l7266,2271r1,63l7278,2401r43,43l7387,2455r64,1l11152,2456r35,l11265,2449r54,-33l11337,2335r2,-64l11339,3r-2,-63l11327,-127r-43,-43l11218,-181r-65,-1l7493,-182e" stroked="f">
                <v:path arrowok="t"/>
              </v:shape>
              <v:shape id="_x0000_s1233" type="#_x0000_t75" style="position:absolute;left:7266;top:-182;width:4073;height:2639">
                <v:imagedata r:id="rId43" o:title=""/>
              </v:shape>
            </v:group>
            <v:group id="_x0000_s1230" style="position:absolute;left:7266;top:-182;width:4073;height:2639" coordorigin="7266,-182" coordsize="4073,2639">
              <v:shape id="_x0000_s1231" style="position:absolute;left:7266;top:-182;width:4073;height:2639" coordorigin="7266,-182" coordsize="4073,2639" path="m7493,-182r-75,l7340,-175r-55,33l7267,-61r-1,64l7266,2230r,39l7267,2334r11,67l7321,2444r66,11l7451,2456r3661,l11152,2456r65,-1l11283,2444r43,-43l11337,2335r2,-64l11339,44r,-39l11337,-60r-10,-67l11284,-170r-66,-11l11153,-182r-3660,xe" filled="f" strokecolor="white" strokeweight="1.5pt">
                <v:path arrowok="t"/>
              </v:shape>
            </v:group>
            <w10:wrap anchorx="page"/>
          </v:group>
        </w:pict>
      </w:r>
      <w:r>
        <w:pict>
          <v:shape id="_x0000_s1228" type="#_x0000_t136" style="position:absolute;left:0;text-align:left;margin-left:71.15pt;margin-top:-28.1pt;width:188.35pt;height:20pt;rotation:358;z-index:-251628544;mso-position-horizontal-relative:page" fillcolor="#2a2a29" stroked="f">
            <o:extrusion v:ext="view" autorotationcenter="t"/>
            <v:textpath style="font-family:&quot;&amp;quot&quot;;font-size:20pt;v-text-kern:t;mso-text-shadow:auto" string="Arctic  ice is melting"/>
            <w10:wrap anchorx="page"/>
          </v:shape>
        </w:pict>
      </w:r>
      <w:r w:rsidR="00FB5626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FB5626"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l</w:t>
      </w:r>
      <w:r w:rsidR="00FB5626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 w:rsidR="00FB5626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er</w:t>
      </w:r>
      <w:r w:rsidR="00FB5626"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 w:rsidR="00FB5626"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ice</w:t>
      </w:r>
      <w:r w:rsidR="00FB5626"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 w:rsidR="00FB5626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o</w:t>
      </w:r>
      <w:r w:rsidR="00FB5626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FB5626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 w:rsidR="00FB5626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g the A</w:t>
      </w:r>
      <w:r w:rsidR="00FB5626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ctic</w:t>
      </w:r>
      <w:r w:rsidR="00FB5626"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O</w:t>
      </w:r>
      <w:r w:rsidR="00C9624E">
        <w:rPr>
          <w:rFonts w:ascii="Times New Roman" w:eastAsia="Times New Roman" w:hAnsi="Times New Roman" w:cs="Times New Roman"/>
          <w:color w:val="2A2A29"/>
          <w:sz w:val="21"/>
          <w:szCs w:val="21"/>
        </w:rPr>
        <w:t>cean</w:t>
      </w:r>
      <w:r w:rsidR="00FB5626"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 w:rsidR="00FB5626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thinner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FB5626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 w:rsidR="00FB5626"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FB5626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ual.</w:t>
      </w:r>
      <w:r w:rsidR="00FB5626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I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 w:rsidR="00FB5626"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fu</w:t>
      </w:r>
      <w:r w:rsidR="00FB5626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FB5626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FB5626"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s</w:t>
      </w:r>
      <w:r w:rsidR="00FB5626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ummers</w:t>
      </w:r>
      <w:r w:rsidR="00FB5626">
        <w:rPr>
          <w:rFonts w:ascii="Times New Roman" w:eastAsia="Times New Roman" w:hAnsi="Times New Roman" w:cs="Times New Roman"/>
          <w:color w:val="2A2A29"/>
          <w:spacing w:val="-4"/>
          <w:w w:val="109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 w:rsidR="00FB5626"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ice</w:t>
      </w:r>
      <w:r w:rsidR="00FB5626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 w:rsidR="00FB5626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 w:rsidR="00FB5626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</w:t>
      </w:r>
      <w:r w:rsidR="00FB5626"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</w:t>
      </w:r>
      <w:r w:rsidR="00FB5626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plet</w:t>
      </w:r>
      <w:r w:rsidR="00FB5626"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el</w:t>
      </w:r>
      <w:r w:rsidR="00FB5626"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 xml:space="preserve">y </w:t>
      </w:r>
      <w:r w:rsidR="00FB5626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dis</w:t>
      </w:r>
      <w:r w:rsidR="00FB5626"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a</w:t>
      </w:r>
      <w:r w:rsidR="00FB5626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ppea</w:t>
      </w:r>
      <w:r w:rsidR="00FB5626">
        <w:rPr>
          <w:rFonts w:ascii="Times New Roman" w:eastAsia="Times New Roman" w:hAnsi="Times New Roman" w:cs="Times New Roman"/>
          <w:color w:val="2A2A29"/>
          <w:spacing w:val="-20"/>
          <w:w w:val="109"/>
          <w:sz w:val="21"/>
          <w:szCs w:val="21"/>
        </w:rPr>
        <w:t>r</w:t>
      </w:r>
      <w:r w:rsidR="00FB5626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.</w:t>
      </w:r>
      <w:r w:rsidR="00FB5626">
        <w:rPr>
          <w:rFonts w:ascii="Times New Roman" w:eastAsia="Times New Roman" w:hAnsi="Times New Roman" w:cs="Times New Roman"/>
          <w:color w:val="2A2A29"/>
          <w:spacing w:val="-9"/>
          <w:w w:val="109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FB5626"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FB5626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 w:rsidR="00FB5626"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 w:rsidR="00FB5626">
        <w:rPr>
          <w:rFonts w:ascii="Times New Roman" w:eastAsia="Times New Roman" w:hAnsi="Times New Roman" w:cs="Times New Roman"/>
          <w:color w:val="2A2A29"/>
          <w:spacing w:val="-15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ice this</w:t>
      </w:r>
      <w:r w:rsidR="00FB5626"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ear</w:t>
      </w:r>
      <w:r w:rsidR="00FB5626"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 w:rsidR="00FB5626"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o</w:t>
      </w:r>
      <w:r w:rsidR="00FB5626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er</w:t>
      </w:r>
      <w:r w:rsidR="00FB5626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 w:rsidR="00FB5626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ur</w:t>
      </w:r>
      <w:r w:rsidR="00FB5626"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 xml:space="preserve">million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km</w:t>
      </w:r>
      <w:r w:rsidR="00FB5626">
        <w:rPr>
          <w:rFonts w:ascii="Times New Roman" w:eastAsia="Times New Roman" w:hAnsi="Times New Roman" w:cs="Times New Roman"/>
          <w:color w:val="2A2A29"/>
          <w:position w:val="9"/>
          <w:sz w:val="12"/>
          <w:szCs w:val="12"/>
        </w:rPr>
        <w:t>2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 w:rsidR="00FB5626"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which</w:t>
      </w:r>
      <w:r w:rsidR="00FB5626"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 w:rsidR="00FB5626"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FB5626"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lot</w:t>
      </w:r>
      <w:r w:rsidR="00FB5626"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less</w:t>
      </w:r>
      <w:r w:rsidR="00FB5626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FB5626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 w:rsidR="00FB5626"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last</w:t>
      </w:r>
      <w:r w:rsidR="00FB5626"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y</w:t>
      </w:r>
      <w:r w:rsidR="00FB5626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 w:rsidR="00FB5626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 w:rsidR="00FB5626">
        <w:rPr>
          <w:rFonts w:ascii="Times New Roman" w:eastAsia="Times New Roman" w:hAnsi="Times New Roman" w:cs="Times New Roman"/>
          <w:color w:val="2A2A29"/>
          <w:spacing w:val="-18"/>
          <w:w w:val="111"/>
          <w:sz w:val="21"/>
          <w:szCs w:val="21"/>
        </w:rPr>
        <w:t>r</w:t>
      </w:r>
      <w:r w:rsidR="00FB5626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936E52">
      <w:pPr>
        <w:spacing w:before="5" w:after="0" w:line="110" w:lineRule="exact"/>
        <w:rPr>
          <w:sz w:val="11"/>
          <w:szCs w:val="11"/>
        </w:rPr>
      </w:pPr>
    </w:p>
    <w:p w:rsidR="00936E52" w:rsidRDefault="00FB5626">
      <w:pPr>
        <w:spacing w:after="0" w:line="288" w:lineRule="auto"/>
        <w:ind w:left="713" w:right="443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xpe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C9624E"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 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the </w:t>
      </w:r>
      <w:r w:rsidR="00C9624E">
        <w:rPr>
          <w:rFonts w:ascii="Times New Roman" w:eastAsia="Times New Roman" w:hAnsi="Times New Roman" w:cs="Times New Roman"/>
          <w:color w:val="2A2A29"/>
          <w:sz w:val="21"/>
          <w:szCs w:val="21"/>
        </w:rPr>
        <w:t>past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C9624E"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 w:rsidR="00C9624E">
        <w:rPr>
          <w:rFonts w:ascii="Times New Roman" w:eastAsia="Times New Roman" w:hAnsi="Times New Roman" w:cs="Times New Roman"/>
          <w:color w:val="2A2A29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5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ppen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ain.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conditions</w:t>
      </w:r>
      <w:r>
        <w:rPr>
          <w:rFonts w:ascii="Times New Roman" w:eastAsia="Times New Roman" w:hAnsi="Times New Roman" w:cs="Times New Roman"/>
          <w:color w:val="2A2A29"/>
          <w:spacing w:val="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1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qui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kly.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he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ice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ust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thin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eak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w w:val="11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 xml:space="preserve">gtime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an’t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vi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melt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on.</w:t>
      </w:r>
    </w:p>
    <w:p w:rsidR="00936E52" w:rsidRDefault="00936E52">
      <w:pPr>
        <w:spacing w:before="5" w:after="0" w:line="110" w:lineRule="exact"/>
        <w:rPr>
          <w:sz w:val="11"/>
          <w:szCs w:val="11"/>
        </w:rPr>
      </w:pPr>
    </w:p>
    <w:p w:rsidR="00936E52" w:rsidRDefault="00FB5626">
      <w:pPr>
        <w:spacing w:after="0" w:line="288" w:lineRule="auto"/>
        <w:ind w:left="713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ice in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ctic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cean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ws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ter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tly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melts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umme</w:t>
      </w:r>
      <w:r>
        <w:rPr>
          <w:rFonts w:ascii="Times New Roman" w:eastAsia="Times New Roman" w:hAnsi="Times New Roman" w:cs="Times New Roman"/>
          <w:color w:val="2A2A29"/>
          <w:spacing w:val="-20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-1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ice melts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ummer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C9624E"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past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ade</w:t>
      </w:r>
      <w:r>
        <w:rPr>
          <w:rFonts w:ascii="Times New Roman" w:eastAsia="Times New Roman" w:hAnsi="Times New Roman" w:cs="Times New Roman"/>
          <w:color w:val="2A2A29"/>
          <w:spacing w:val="-4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7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vi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onme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talists</w:t>
      </w:r>
      <w:r>
        <w:rPr>
          <w:rFonts w:ascii="Times New Roman" w:eastAsia="Times New Roman" w:hAnsi="Times New Roman" w:cs="Times New Roman"/>
          <w:color w:val="2A2A29"/>
          <w:spacing w:val="-7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six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4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pacing w:val="-1"/>
          <w:w w:val="104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iods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ea-ice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ppen</w:t>
      </w:r>
      <w:r>
        <w:rPr>
          <w:rFonts w:ascii="Times New Roman" w:eastAsia="Times New Roman" w:hAnsi="Times New Roman" w:cs="Times New Roman"/>
          <w:color w:val="2A2A29"/>
          <w:spacing w:val="1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9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last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six</w:t>
      </w:r>
      <w:r>
        <w:rPr>
          <w:rFonts w:ascii="Times New Roman" w:eastAsia="Times New Roman" w:hAnsi="Times New Roman" w:cs="Times New Roman"/>
          <w:color w:val="2A2A29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A2A29"/>
          <w:spacing w:val="-4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936E52">
      <w:pPr>
        <w:spacing w:before="5" w:after="0" w:line="110" w:lineRule="exact"/>
        <w:rPr>
          <w:sz w:val="11"/>
          <w:szCs w:val="11"/>
        </w:rPr>
      </w:pPr>
    </w:p>
    <w:p w:rsidR="00936E52" w:rsidRDefault="00FB5626">
      <w:pPr>
        <w:spacing w:after="0" w:line="288" w:lineRule="auto"/>
        <w:ind w:left="713" w:right="5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melti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means</w:t>
      </w:r>
      <w:r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less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ice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ct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;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means</w:t>
      </w:r>
      <w:r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ocean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gets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his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4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ice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qui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ale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0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last</w:t>
      </w:r>
      <w:r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4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els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til 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uly,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after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 it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dis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ppea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2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2"/>
          <w:sz w:val="21"/>
          <w:szCs w:val="21"/>
        </w:rPr>
        <w:t>fas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8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-3"/>
          <w:w w:val="105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3"/>
          <w:w w:val="10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ologists</w:t>
      </w:r>
      <w:r>
        <w:rPr>
          <w:rFonts w:ascii="Times New Roman" w:eastAsia="Times New Roman" w:hAnsi="Times New Roman" w:cs="Times New Roman"/>
          <w:color w:val="2A2A29"/>
          <w:spacing w:val="-4"/>
          <w:w w:val="10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hit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ctic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early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ust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ade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thinner</w:t>
      </w:r>
      <w:r>
        <w:rPr>
          <w:rFonts w:ascii="Times New Roman" w:eastAsia="Times New Roman" w:hAnsi="Times New Roman" w:cs="Times New Roman"/>
          <w:color w:val="2A2A29"/>
          <w:spacing w:val="-12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ice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ak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melt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uch</w:t>
      </w:r>
      <w:r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2"/>
          <w:sz w:val="21"/>
          <w:szCs w:val="21"/>
        </w:rPr>
        <w:t>fas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8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936E52" w:rsidRDefault="00936E52">
      <w:pPr>
        <w:spacing w:before="10" w:after="0" w:line="140" w:lineRule="exact"/>
        <w:rPr>
          <w:sz w:val="14"/>
          <w:szCs w:val="14"/>
        </w:rPr>
      </w:pPr>
    </w:p>
    <w:p w:rsidR="00936E52" w:rsidRDefault="00FB5626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ce:</w:t>
      </w:r>
      <w:r>
        <w:rPr>
          <w:rFonts w:ascii="Times New Roman" w:eastAsia="Times New Roman" w:hAnsi="Times New Roman" w:cs="Times New Roman"/>
          <w:color w:val="2A2A29"/>
          <w:spacing w:val="17"/>
          <w:sz w:val="18"/>
          <w:szCs w:val="18"/>
        </w:rPr>
        <w:t xml:space="preserve"> </w:t>
      </w:r>
      <w:hyperlink r:id="rId44">
        <w:r>
          <w:rPr>
            <w:rFonts w:ascii="Times New Roman" w:eastAsia="Times New Roman" w:hAnsi="Times New Roman" w:cs="Times New Roman"/>
            <w:color w:val="2A2A29"/>
            <w:w w:val="102"/>
            <w:sz w:val="18"/>
            <w:szCs w:val="18"/>
          </w:rPr>
          <w:t>www.b</w:t>
        </w:r>
        <w:r>
          <w:rPr>
            <w:rFonts w:ascii="Times New Roman" w:eastAsia="Times New Roman" w:hAnsi="Times New Roman" w:cs="Times New Roman"/>
            <w:color w:val="2A2A29"/>
            <w:spacing w:val="-3"/>
            <w:w w:val="102"/>
            <w:sz w:val="18"/>
            <w:szCs w:val="18"/>
          </w:rPr>
          <w:t>r</w:t>
        </w:r>
        <w:r>
          <w:rPr>
            <w:rFonts w:ascii="Times New Roman" w:eastAsia="Times New Roman" w:hAnsi="Times New Roman" w:cs="Times New Roman"/>
            <w:color w:val="2A2A29"/>
            <w:w w:val="110"/>
            <w:sz w:val="18"/>
            <w:szCs w:val="18"/>
          </w:rPr>
          <w:t>e</w:t>
        </w:r>
        <w:r>
          <w:rPr>
            <w:rFonts w:ascii="Times New Roman" w:eastAsia="Times New Roman" w:hAnsi="Times New Roman" w:cs="Times New Roman"/>
            <w:color w:val="2A2A29"/>
            <w:w w:val="105"/>
            <w:sz w:val="18"/>
            <w:szCs w:val="18"/>
          </w:rPr>
          <w:t>ak</w:t>
        </w:r>
        <w:r>
          <w:rPr>
            <w:rFonts w:ascii="Times New Roman" w:eastAsia="Times New Roman" w:hAnsi="Times New Roman" w:cs="Times New Roman"/>
            <w:color w:val="2A2A29"/>
            <w:w w:val="110"/>
            <w:sz w:val="18"/>
            <w:szCs w:val="18"/>
          </w:rPr>
          <w:t>i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0"/>
            <w:sz w:val="18"/>
            <w:szCs w:val="18"/>
          </w:rPr>
          <w:t>n</w:t>
        </w:r>
        <w:r>
          <w:rPr>
            <w:rFonts w:ascii="Times New Roman" w:eastAsia="Times New Roman" w:hAnsi="Times New Roman" w:cs="Times New Roman"/>
            <w:color w:val="2A2A29"/>
            <w:w w:val="98"/>
            <w:sz w:val="18"/>
            <w:szCs w:val="18"/>
          </w:rPr>
          <w:t>g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new</w:t>
        </w:r>
        <w:r>
          <w:rPr>
            <w:rFonts w:ascii="Times New Roman" w:eastAsia="Times New Roman" w:hAnsi="Times New Roman" w:cs="Times New Roman"/>
            <w:color w:val="2A2A29"/>
            <w:spacing w:val="1"/>
            <w:w w:val="107"/>
            <w:sz w:val="18"/>
            <w:szCs w:val="18"/>
          </w:rPr>
          <w:t>s</w:t>
        </w:r>
        <w:r>
          <w:rPr>
            <w:rFonts w:ascii="Times New Roman" w:eastAsia="Times New Roman" w:hAnsi="Times New Roman" w:cs="Times New Roman"/>
            <w:color w:val="2A2A29"/>
            <w:w w:val="113"/>
            <w:sz w:val="18"/>
            <w:szCs w:val="18"/>
          </w:rPr>
          <w:t>e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3"/>
            <w:sz w:val="18"/>
            <w:szCs w:val="18"/>
          </w:rPr>
          <w:t>n</w:t>
        </w:r>
        <w:r>
          <w:rPr>
            <w:rFonts w:ascii="Times New Roman" w:eastAsia="Times New Roman" w:hAnsi="Times New Roman" w:cs="Times New Roman"/>
            <w:color w:val="2A2A29"/>
            <w:w w:val="103"/>
            <w:sz w:val="18"/>
            <w:szCs w:val="18"/>
          </w:rPr>
          <w:t>glis</w:t>
        </w:r>
        <w:r>
          <w:rPr>
            <w:rFonts w:ascii="Times New Roman" w:eastAsia="Times New Roman" w:hAnsi="Times New Roman" w:cs="Times New Roman"/>
            <w:color w:val="2A2A29"/>
            <w:spacing w:val="-2"/>
            <w:w w:val="103"/>
            <w:sz w:val="18"/>
            <w:szCs w:val="18"/>
          </w:rPr>
          <w:t>h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.com</w:t>
        </w:r>
      </w:hyperlink>
    </w:p>
    <w:p w:rsidR="00936E52" w:rsidRDefault="00936E52">
      <w:pPr>
        <w:spacing w:before="9" w:after="0" w:line="150" w:lineRule="exact"/>
        <w:rPr>
          <w:sz w:val="15"/>
          <w:szCs w:val="15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640"/>
        </w:tabs>
        <w:spacing w:before="11" w:after="0" w:line="240" w:lineRule="auto"/>
        <w:ind w:left="212" w:right="2974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23" style="position:absolute;left:0;text-align:left;margin-left:70.85pt;margin-top:-.5pt;width:21.55pt;height:21.55pt;z-index:-251632640;mso-position-horizontal-relative:page" coordorigin="1417,-10" coordsize="431,431">
            <v:group id="_x0000_s1226" style="position:absolute;left:1436;top:9;width:393;height:393" coordorigin="1436,9" coordsize="393,393">
              <v:shape id="_x0000_s1227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224" style="position:absolute;left:1436;top:9;width:393;height:393" coordorigin="1436,9" coordsize="393,393">
              <v:shape id="_x0000_s1225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fro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thei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9"/>
          <w:w w:val="12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meanings.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FB5626">
      <w:pPr>
        <w:tabs>
          <w:tab w:val="left" w:pos="35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layer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become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liquid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35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record</w:t>
      </w:r>
      <w:proofErr w:type="gramEnd"/>
      <w:r>
        <w:rPr>
          <w:rFonts w:ascii="Arial" w:eastAsia="Arial" w:hAnsi="Arial" w:cs="Arial"/>
          <w:color w:val="2A2A29"/>
          <w:spacing w:val="-6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send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back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35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melt</w:t>
      </w:r>
      <w:proofErr w:type="gramEnd"/>
      <w:r>
        <w:rPr>
          <w:rFonts w:ascii="Arial" w:eastAsia="Arial" w:hAnsi="Arial" w:cs="Arial"/>
          <w:color w:val="2A2A29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sheet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350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reflect</w:t>
      </w:r>
      <w:proofErr w:type="gramEnd"/>
      <w:r>
        <w:rPr>
          <w:rFonts w:ascii="Arial" w:eastAsia="Arial" w:hAnsi="Arial" w:cs="Arial"/>
          <w:color w:val="2A2A29"/>
          <w:spacing w:val="-4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2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write</w:t>
      </w:r>
      <w:r>
        <w:rPr>
          <w:rFonts w:ascii="Arial" w:eastAsia="Arial" w:hAnsi="Arial" w:cs="Arial"/>
          <w:color w:val="2A2A29"/>
          <w:spacing w:val="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down facts</w:t>
      </w:r>
      <w:r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or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events</w:t>
      </w:r>
    </w:p>
    <w:p w:rsidR="00936E52" w:rsidRDefault="00936E52">
      <w:pPr>
        <w:spacing w:before="2" w:after="0" w:line="180" w:lineRule="exact"/>
        <w:rPr>
          <w:sz w:val="18"/>
          <w:szCs w:val="18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18" style="position:absolute;left:0;text-align:left;margin-left:70.85pt;margin-top:-.5pt;width:21.55pt;height:21.55pt;z-index:-251631616;mso-position-horizontal-relative:page" coordorigin="1417,-10" coordsize="431,431">
            <v:group id="_x0000_s1221" style="position:absolute;left:1436;top:9;width:393;height:393" coordorigin="1436,9" coordsize="393,393">
              <v:shape id="_x0000_s1222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219" style="position:absolute;left:1436;top:9;width:393;height:393" coordorigin="1436,9" coordsize="393,393">
              <v:shape id="_x0000_s1220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C9624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y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whethe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8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5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C9624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6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Fals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accordin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7"/>
          <w:w w:val="119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55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3"/>
          <w:w w:val="12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text.</w:t>
      </w:r>
    </w:p>
    <w:p w:rsidR="00936E52" w:rsidRDefault="00FB5626">
      <w:pPr>
        <w:spacing w:after="0" w:line="298" w:lineRule="exact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Correc</w:t>
      </w:r>
      <w:r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32"/>
          <w:w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4"/>
          <w:w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fals</w:t>
      </w:r>
      <w:r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4"/>
          <w:w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ones.</w:t>
      </w:r>
    </w:p>
    <w:p w:rsidR="00936E52" w:rsidRDefault="00936E52">
      <w:pPr>
        <w:spacing w:before="9" w:after="0" w:line="190" w:lineRule="exact"/>
        <w:rPr>
          <w:sz w:val="19"/>
          <w:szCs w:val="19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According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article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there may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 Arctic</w:t>
      </w:r>
      <w:r>
        <w:rPr>
          <w:rFonts w:ascii="Arial" w:eastAsia="Arial" w:hAnsi="Arial" w:cs="Arial"/>
          <w:color w:val="2A2A29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ice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future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winters.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According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article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area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ice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shorter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than before.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Experts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said 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past record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would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repeat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again.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ice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melts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summe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last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six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years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were 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highest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periods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Arctic</w:t>
      </w:r>
      <w:r>
        <w:rPr>
          <w:rFonts w:ascii="Arial" w:eastAsia="Arial" w:hAnsi="Arial" w:cs="Arial"/>
          <w:color w:val="2A2A29"/>
          <w:spacing w:val="2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ice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cove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936E52" w:rsidRDefault="00936E52">
      <w:pPr>
        <w:spacing w:after="0"/>
        <w:sectPr w:rsidR="00936E52">
          <w:type w:val="continuous"/>
          <w:pgSz w:w="12080" w:h="16840"/>
          <w:pgMar w:top="1640" w:right="620" w:bottom="760" w:left="1300" w:header="720" w:footer="720" w:gutter="0"/>
          <w:cols w:space="720"/>
        </w:sectPr>
      </w:pPr>
    </w:p>
    <w:p w:rsidR="00936E52" w:rsidRDefault="00336D68">
      <w:pPr>
        <w:spacing w:before="1" w:after="0" w:line="120" w:lineRule="exact"/>
        <w:rPr>
          <w:sz w:val="12"/>
          <w:szCs w:val="12"/>
        </w:rPr>
      </w:pPr>
      <w:r>
        <w:lastRenderedPageBreak/>
        <w:pict>
          <v:group id="_x0000_s1188" style="position:absolute;margin-left:0;margin-top:0;width:603.8pt;height:841.9pt;z-index:-251633664;mso-position-horizontal-relative:page;mso-position-vertical-relative:page" coordsize="12076,16838">
            <v:group id="_x0000_s1215" style="position:absolute;left:170;width:2;height:16838" coordorigin="170" coordsize="2,16838">
              <v:shape id="_x0000_s1216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213" style="position:absolute;left:170;width:2;height:16838" coordorigin="170" coordsize="2,16838">
              <v:shape id="_x0000_s1214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211" style="position:absolute;width:12076;height:3603" coordsize="12076,3603">
              <v:shape id="_x0000_s1212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209" style="position:absolute;left:1355;top:1807;width:10051;height:1315" coordorigin="1355,1807" coordsize="10051,1315">
              <v:shape id="_x0000_s1210" style="position:absolute;left:1355;top:1807;width:10051;height:1315" coordorigin="1355,1807" coordsize="10051,1315" path="m1355,1807r10051,l11406,3123r-10051,l1355,1807e" fillcolor="#2a2a29" stroked="f">
                <v:path arrowok="t"/>
              </v:shape>
            </v:group>
            <v:group id="_x0000_s1207" style="position:absolute;left:1419;top:1871;width:9921;height:1191" coordorigin="1419,1871" coordsize="9921,1191">
              <v:shape id="_x0000_s1208" style="position:absolute;left:1419;top:1871;width:9921;height:1191" coordorigin="1419,1871" coordsize="9921,1191" path="m1533,1871r-66,2l1421,1918r-2,66l1419,2949r2,64l1467,3060r9760,1l11265,3061r61,-14l11340,2986r1,-37l11341,1984r-2,-65l11293,1873r-9760,-2e" stroked="f">
                <v:path arrowok="t"/>
              </v:shape>
            </v:group>
            <v:group id="_x0000_s1205" style="position:absolute;left:2171;top:2350;width:6491;height:2" coordorigin="2171,2350" coordsize="6491,2">
              <v:shape id="_x0000_s1206" style="position:absolute;left:2171;top:2350;width:6491;height:2" coordorigin="2171,2350" coordsize="6491,0" path="m2171,2350r6491,e" filled="f" strokecolor="#2a2a29" strokeweight=".25pt">
                <v:path arrowok="t"/>
              </v:shape>
            </v:group>
            <v:group id="_x0000_s1203" style="position:absolute;left:9148;top:2350;width:652;height:2" coordorigin="9148,2350" coordsize="652,2">
              <v:shape id="_x0000_s1204" style="position:absolute;left:9148;top:2350;width:652;height:2" coordorigin="9148,2350" coordsize="652,0" path="m9148,2350r652,e" filled="f" strokecolor="#2a2a29" strokeweight=".25pt">
                <v:path arrowok="t"/>
              </v:shape>
            </v:group>
            <v:group id="_x0000_s1201" style="position:absolute;left:10470;top:2350;width:680;height:2" coordorigin="10470,2350" coordsize="680,2">
              <v:shape id="_x0000_s1202" style="position:absolute;left:10470;top:2350;width:680;height:2" coordorigin="10470,2350" coordsize="680,0" path="m10470,2350r681,e" filled="f" strokecolor="#2a2a29" strokeweight=".25pt">
                <v:path arrowok="t"/>
              </v:shape>
            </v:group>
            <v:group id="_x0000_s1199" style="position:absolute;left:2071;top:2812;width:510;height:2" coordorigin="2071,2812" coordsize="510,2">
              <v:shape id="_x0000_s1200" style="position:absolute;left:2071;top:2812;width:510;height:2" coordorigin="2071,2812" coordsize="510,0" path="m2071,2812r510,e" filled="f" strokecolor="#2a2a29" strokeweight=".25pt">
                <v:path arrowok="t"/>
              </v:shape>
            </v:group>
            <v:group id="_x0000_s1197" style="position:absolute;left:2715;top:2812;width:510;height:2" coordorigin="2715,2812" coordsize="510,2">
              <v:shape id="_x0000_s1198" style="position:absolute;left:2715;top:2812;width:510;height:2" coordorigin="2715,2812" coordsize="510,0" path="m2715,2812r510,e" filled="f" strokecolor="#2a2a29" strokeweight=".25pt">
                <v:path arrowok="t"/>
              </v:shape>
            </v:group>
            <v:group id="_x0000_s1195" style="position:absolute;left:3358;top:2812;width:561;height:2" coordorigin="3358,2812" coordsize="561,2">
              <v:shape id="_x0000_s1196" style="position:absolute;left:3358;top:2812;width:561;height:2" coordorigin="3358,2812" coordsize="561,0" path="m3358,2812r561,e" filled="f" strokecolor="#2a2a29" strokeweight=".25pt">
                <v:path arrowok="t"/>
              </v:shape>
            </v:group>
            <v:group id="_x0000_s1193" style="position:absolute;left:4949;top:2812;width:2563;height:2" coordorigin="4949,2812" coordsize="2563,2">
              <v:shape id="_x0000_s1194" style="position:absolute;left:4949;top:2812;width:2563;height:2" coordorigin="4949,2812" coordsize="2563,0" path="m4949,2812r2563,e" filled="f" strokecolor="#2a2a29" strokeweight=".25pt">
                <v:path arrowok="t"/>
              </v:shape>
            </v:group>
            <v:group id="_x0000_s1191" style="position:absolute;left:8316;top:2812;width:2835;height:2" coordorigin="8316,2812" coordsize="2835,2">
              <v:shape id="_x0000_s1192" style="position:absolute;left:8316;top:2812;width:2835;height:2" coordorigin="8316,2812" coordsize="2835,0" path="m8316,2812r2835,e" filled="f" strokecolor="#2a2a29" strokeweight=".25pt">
                <v:path arrowok="t"/>
              </v:shape>
            </v:group>
            <v:group id="_x0000_s1189" style="position:absolute;left:7521;width:4555;height:803" coordorigin="7521" coordsize="4555,803">
              <v:shape id="_x0000_s1190" style="position:absolute;left:7521;width:4555;height:803" coordorigin="7521" coordsize="4555,803" path="m7522,r4,601l7524,636r-2,31l7521,693r,23l7522,736r43,56l7629,802r63,1l7730,803,12076,663r,-663l7522,e" fillcolor="#ececec" stroked="f">
                <v:path arrowok="t"/>
              </v:shape>
            </v:group>
            <w10:wrap anchorx="page" anchory="page"/>
          </v:group>
        </w:pict>
      </w:r>
    </w:p>
    <w:p w:rsidR="00936E52" w:rsidRDefault="00936E52">
      <w:pPr>
        <w:spacing w:after="0" w:line="240" w:lineRule="auto"/>
        <w:ind w:left="117" w:right="-58"/>
        <w:rPr>
          <w:rFonts w:ascii="Arial" w:eastAsia="Arial" w:hAnsi="Arial" w:cs="Arial"/>
          <w:sz w:val="12"/>
          <w:szCs w:val="12"/>
        </w:rPr>
      </w:pPr>
    </w:p>
    <w:p w:rsidR="00936E52" w:rsidRDefault="00FB5626">
      <w:pPr>
        <w:spacing w:before="3" w:after="0" w:line="110" w:lineRule="exact"/>
        <w:rPr>
          <w:sz w:val="11"/>
          <w:szCs w:val="11"/>
        </w:rPr>
      </w:pPr>
      <w:r>
        <w:br w:type="column"/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40" w:lineRule="auto"/>
        <w:ind w:right="-20"/>
        <w:rPr>
          <w:rFonts w:ascii="Arial" w:eastAsia="Arial" w:hAnsi="Arial" w:cs="Arial"/>
          <w:sz w:val="28"/>
          <w:szCs w:val="28"/>
        </w:rPr>
      </w:pPr>
    </w:p>
    <w:p w:rsidR="00936E52" w:rsidRDefault="00936E52">
      <w:pPr>
        <w:spacing w:after="0"/>
        <w:sectPr w:rsidR="00936E52">
          <w:type w:val="continuous"/>
          <w:pgSz w:w="12080" w:h="16840"/>
          <w:pgMar w:top="1640" w:right="620" w:bottom="760" w:left="1300" w:header="720" w:footer="720" w:gutter="0"/>
          <w:cols w:num="2" w:space="720" w:equalWidth="0">
            <w:col w:w="1174" w:space="8586"/>
            <w:col w:w="400"/>
          </w:cols>
        </w:sect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19" w:after="0" w:line="260" w:lineRule="exact"/>
        <w:rPr>
          <w:sz w:val="26"/>
          <w:szCs w:val="26"/>
        </w:rPr>
      </w:pPr>
    </w:p>
    <w:p w:rsidR="00936E52" w:rsidRDefault="00336D68">
      <w:pPr>
        <w:tabs>
          <w:tab w:val="left" w:pos="680"/>
        </w:tabs>
        <w:spacing w:before="11" w:after="0" w:line="240" w:lineRule="auto"/>
        <w:ind w:left="261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86" style="position:absolute;left:0;text-align:left;margin-left:65.2pt;margin-top:-66.9pt;width:467.7pt;height:.1pt;z-index:-251625472;mso-position-horizontal-relative:page" coordorigin="1304,-1338" coordsize="9354,2">
            <v:shape id="_x0000_s1187" style="position:absolute;left:1304;top:-1338;width:9354;height:2" coordorigin="1304,-1338" coordsize="9354,0" path="m1304,-1338r9354,e" filled="f" strokecolor="#2a2a29" strokeweight=".25pt">
              <v:path arrowok="t"/>
            </v:shape>
            <w10:wrap anchorx="page"/>
          </v:group>
        </w:pict>
      </w:r>
      <w:r>
        <w:pict>
          <v:group id="_x0000_s1184" style="position:absolute;left:0;text-align:left;margin-left:65.2pt;margin-top:-45.75pt;width:467.7pt;height:.1pt;z-index:-251624448;mso-position-horizontal-relative:page" coordorigin="1304,-915" coordsize="9354,2">
            <v:shape id="_x0000_s1185" style="position:absolute;left:1304;top:-915;width:9354;height:2" coordorigin="1304,-915" coordsize="9354,0" path="m1304,-915r9354,e" filled="f" strokecolor="#2a2a29" strokeweight=".25pt">
              <v:path arrowok="t"/>
            </v:shape>
            <w10:wrap anchorx="page"/>
          </v:group>
        </w:pict>
      </w:r>
      <w:r>
        <w:pict>
          <v:group id="_x0000_s1182" style="position:absolute;left:0;text-align:left;margin-left:65.2pt;margin-top:-24.6pt;width:467.7pt;height:.1pt;z-index:-251623424;mso-position-horizontal-relative:page" coordorigin="1304,-492" coordsize="9354,2">
            <v:shape id="_x0000_s1183" style="position:absolute;left:1304;top:-492;width:9354;height:2" coordorigin="1304,-492" coordsize="9354,0" path="m1304,-492r9354,e" filled="f" strokecolor="#2a2a29" strokeweight=".25pt">
              <v:path arrowok="t"/>
            </v:shape>
            <w10:wrap anchorx="page"/>
          </v:group>
        </w:pict>
      </w:r>
      <w:r>
        <w:pict>
          <v:group id="_x0000_s1177" style="position:absolute;left:0;text-align:left;margin-left:36.85pt;margin-top:-.5pt;width:21.55pt;height:21.55pt;z-index:-251622400;mso-position-horizontal-relative:page" coordorigin="737,-10" coordsize="431,431">
            <v:group id="_x0000_s1180" style="position:absolute;left:756;top:9;width:393;height:393" coordorigin="756,9" coordsize="393,393">
              <v:shape id="_x0000_s1181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78" style="position:absolute;left:756;top:9;width:393;height:393" coordorigin="756,9" coordsize="393,393">
              <v:shape id="_x0000_s1179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336D68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175" style="position:absolute;left:0;text-align:left;margin-left:85.05pt;margin-top:32.3pt;width:447.85pt;height:.1pt;z-index:-251621376;mso-position-horizontal-relative:page" coordorigin="1701,646" coordsize="8957,2">
            <v:shape id="_x0000_s1176" style="position:absolute;left:1701;top:646;width:8957;height:2" coordorigin="1701,646" coordsize="8957,0" path="m1701,646r8957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FB5626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was</w:t>
      </w:r>
      <w:r w:rsidR="00FB5626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area</w:t>
      </w:r>
      <w:r w:rsidR="00FB5626">
        <w:rPr>
          <w:rFonts w:ascii="Arial" w:eastAsia="Arial" w:hAnsi="Arial" w:cs="Arial"/>
          <w:color w:val="2A2A29"/>
          <w:spacing w:val="-1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FB5626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ice</w:t>
      </w:r>
      <w:r w:rsidR="00FB5626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recorded this</w:t>
      </w:r>
      <w:r w:rsidR="00FB5626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year?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7" w:after="0" w:line="220" w:lineRule="exact"/>
      </w:pPr>
    </w:p>
    <w:p w:rsidR="00936E52" w:rsidRDefault="00336D68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173" style="position:absolute;left:0;text-align:left;margin-left:85.05pt;margin-top:-11.6pt;width:447.85pt;height:.1pt;z-index:-251620352;mso-position-horizontal-relative:page" coordorigin="1701,-232" coordsize="8957,2">
            <v:shape id="_x0000_s1174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171" style="position:absolute;left:0;text-align:left;margin-left:85.05pt;margin-top:33.55pt;width:447.85pt;height:.1pt;z-index:-251619328;mso-position-horizontal-relative:page" coordorigin="1701,671" coordsize="8957,2">
            <v:shape id="_x0000_s1172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Why</w:t>
      </w:r>
      <w:r w:rsidR="00FB5626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FB5626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sea</w:t>
      </w:r>
      <w:r w:rsidR="00FB5626"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ice</w:t>
      </w:r>
      <w:r w:rsidR="00FB5626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 w:rsidR="00FB5626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proofErr w:type="spellStart"/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Artic</w:t>
      </w:r>
      <w:proofErr w:type="spellEnd"/>
      <w:r w:rsidR="00FB5626">
        <w:rPr>
          <w:rFonts w:ascii="Arial" w:eastAsia="Arial" w:hAnsi="Arial" w:cs="Arial"/>
          <w:color w:val="2A2A29"/>
          <w:spacing w:val="1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Ocean melting</w:t>
      </w:r>
      <w:r w:rsidR="00FB5626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more</w:t>
      </w:r>
      <w:r w:rsidR="00FB5626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than before?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7" w:after="0" w:line="220" w:lineRule="exact"/>
      </w:pPr>
    </w:p>
    <w:p w:rsidR="00936E52" w:rsidRDefault="00336D68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169" style="position:absolute;left:0;text-align:left;margin-left:85.05pt;margin-top:-11.6pt;width:447.85pt;height:.1pt;z-index:-251618304;mso-position-horizontal-relative:page" coordorigin="1701,-232" coordsize="8957,2">
            <v:shape id="_x0000_s1170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167" style="position:absolute;left:0;text-align:left;margin-left:85.05pt;margin-top:33.55pt;width:447.85pt;height:.1pt;z-index:-251617280;mso-position-horizontal-relative:page" coordorigin="1701,671" coordsize="8957,2">
            <v:shape id="_x0000_s1168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FB5626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are</w:t>
      </w:r>
      <w:r w:rsidR="00FB5626"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consequences</w:t>
      </w:r>
      <w:r w:rsidR="00FB5626"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FB5626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more</w:t>
      </w:r>
      <w:r w:rsidR="00FB5626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ice</w:t>
      </w:r>
      <w:r w:rsidR="00FB5626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melting?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7" w:after="0" w:line="220" w:lineRule="exact"/>
      </w:pPr>
    </w:p>
    <w:p w:rsidR="00936E52" w:rsidRDefault="00336D68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165" style="position:absolute;left:0;text-align:left;margin-left:85.05pt;margin-top:-11.6pt;width:447.85pt;height:.1pt;z-index:-251616256;mso-position-horizontal-relative:page" coordorigin="1701,-232" coordsize="8957,2">
            <v:shape id="_x0000_s1166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163" style="position:absolute;left:0;text-align:left;margin-left:85.05pt;margin-top:33.55pt;width:447.85pt;height:.1pt;z-index:-251615232;mso-position-horizontal-relative:page" coordorigin="1701,671" coordsize="8957,2">
            <v:shape id="_x0000_s1164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FB5626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made</w:t>
      </w:r>
      <w:r w:rsidR="00FB5626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ice</w:t>
      </w:r>
      <w:r w:rsidR="00FB5626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melt</w:t>
      </w:r>
      <w:r w:rsidR="00FB5626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faster this</w:t>
      </w:r>
      <w:r w:rsidR="00FB5626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year?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9" w:after="0" w:line="220" w:lineRule="exact"/>
      </w:pPr>
    </w:p>
    <w:p w:rsidR="00936E52" w:rsidRDefault="00336D68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61" style="position:absolute;left:0;text-align:left;margin-left:85.05pt;margin-top:-21.75pt;width:447.85pt;height:.1pt;z-index:-251614208;mso-position-horizontal-relative:page" coordorigin="1701,-435" coordsize="8957,2">
            <v:shape id="_x0000_s1162" style="position:absolute;left:1701;top:-435;width:8957;height:2" coordorigin="1701,-435" coordsize="8957,0" path="m1701,-435r8957,e" filled="f" strokecolor="#2a2a29" strokeweight=".25pt">
              <v:path arrowok="t"/>
            </v:shape>
            <w10:wrap anchorx="page"/>
          </v:group>
        </w:pict>
      </w:r>
      <w:r>
        <w:pict>
          <v:group id="_x0000_s1156" style="position:absolute;left:0;text-align:left;margin-left:36.85pt;margin-top:-.5pt;width:21.55pt;height:21.55pt;z-index:-251613184;mso-position-horizontal-relative:page" coordorigin="737,-10" coordsize="431,431">
            <v:group id="_x0000_s1159" style="position:absolute;left:756;top:9;width:393;height:393" coordorigin="756,9" coordsize="393,393">
              <v:shape id="_x0000_s116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57" style="position:absolute;left:756;top:9;width:393;height:393" coordorigin="756,9" coordsize="393,393">
              <v:shape id="_x0000_s115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154" style="position:absolute;left:0;text-align:left;margin-left:67.55pt;margin-top:31.65pt;width:77.2pt;height:19.8pt;z-index:-251606016;mso-position-horizontal-relative:page" coordorigin="1351,633" coordsize="1544,396">
            <v:shape id="_x0000_s1155" style="position:absolute;left:1351;top:633;width:1544;height:396" coordorigin="1351,633" coordsize="1544,396" path="m1408,633r-33,1l1358,640r-6,17l1351,689r,283l1352,1005r6,17l1375,1028r33,1l2838,1029r33,-1l2888,1022r6,-17l2895,972r,-283l2871,634,1408,633e" fillcolor="#dedede" stroked="f">
              <v:path arrowok="t"/>
            </v:shape>
            <w10:wrap anchorx="page"/>
          </v:group>
        </w:pict>
      </w:r>
      <w:r>
        <w:pict>
          <v:group id="_x0000_s1152" style="position:absolute;left:0;text-align:left;margin-left:221.25pt;margin-top:31.65pt;width:71.85pt;height:19.8pt;z-index:-251604992;mso-position-horizontal-relative:page" coordorigin="4425,633" coordsize="1437,396">
            <v:shape id="_x0000_s1153" style="position:absolute;left:4425;top:633;width:1437;height:396" coordorigin="4425,633" coordsize="1437,396" path="m4482,633r-33,1l4433,640r-7,17l4425,689r,283l4426,1005r6,17l4449,1028r33,1l5806,1029r32,-1l5855,1022r6,-17l5862,972r,-283l5839,634,4482,633e" fillcolor="#dedede" stroked="f">
              <v:path arrowok="t"/>
            </v:shape>
            <w10:wrap anchorx="page"/>
          </v:group>
        </w:pict>
      </w:r>
      <w:r>
        <w:pict>
          <v:group id="_x0000_s1150" style="position:absolute;left:0;text-align:left;margin-left:156.1pt;margin-top:31.65pt;width:53.85pt;height:19.8pt;z-index:-251603968;mso-position-horizontal-relative:page" coordorigin="3122,633" coordsize="1077,396">
            <v:shape id="_x0000_s1151" style="position:absolute;left:3122;top:633;width:1077;height:396" coordorigin="3122,633" coordsize="1077,396" path="m3178,633r-32,1l3129,640r-6,17l3122,689r,283l3123,1005r6,17l3145,1028r33,1l4142,1029r33,-1l4192,1022r6,-17l4199,972r,-283l4175,634r-997,-1e" fillcolor="#dedede" stroked="f">
              <v:path arrowok="t"/>
            </v:shape>
            <w10:wrap anchorx="page"/>
          </v:group>
        </w:pict>
      </w:r>
      <w:r>
        <w:pict>
          <v:group id="_x0000_s1148" style="position:absolute;left:0;text-align:left;margin-left:481.35pt;margin-top:31.65pt;width:51.6pt;height:19.8pt;z-index:-251602944;mso-position-horizontal-relative:page" coordorigin="9627,633" coordsize="1031,396">
            <v:shape id="_x0000_s1149" style="position:absolute;left:9627;top:633;width:1031;height:396" coordorigin="9627,633" coordsize="1031,396" path="m9683,633r-32,1l9634,640r-6,17l9627,689r,283l9628,1005r6,17l9651,1028r32,1l10602,1029r32,-1l10651,1022r6,-17l10658,972r,-283l10634,634r-951,-1e" fillcolor="#dedede" stroked="f">
              <v:path arrowok="t"/>
            </v:shape>
            <w10:wrap anchorx="page"/>
          </v:group>
        </w:pict>
      </w:r>
      <w:r>
        <w:pict>
          <v:group id="_x0000_s1146" style="position:absolute;left:0;text-align:left;margin-left:386.6pt;margin-top:31.65pt;width:84.45pt;height:19.8pt;z-index:-251601920;mso-position-horizontal-relative:page" coordorigin="7732,633" coordsize="1689,396">
            <v:shape id="_x0000_s1147" style="position:absolute;left:7732;top:633;width:1689;height:396" coordorigin="7732,633" coordsize="1689,396" path="m7789,633r-33,1l7739,640r-6,17l7732,689r,283l7733,1005r6,17l7756,1028r32,1l9365,1029r32,-1l9414,1022r7,-17l9421,972r,-283l9398,634,7789,633e" fillcolor="#dedede" stroked="f">
              <v:path arrowok="t"/>
            </v:shape>
            <w10:wrap anchorx="page"/>
          </v:group>
        </w:pict>
      </w:r>
      <w:r>
        <w:pict>
          <v:group id="_x0000_s1144" style="position:absolute;left:0;text-align:left;margin-left:304.45pt;margin-top:31.65pt;width:70.8pt;height:19.8pt;z-index:-251600896;mso-position-horizontal-relative:page" coordorigin="6089,633" coordsize="1416,396">
            <v:shape id="_x0000_s1145" style="position:absolute;left:6089;top:633;width:1416;height:396" coordorigin="6089,633" coordsize="1416,396" path="m6146,633r-33,1l6096,640r-6,17l6089,689r,283l6090,1005r6,17l6113,1028r32,1l7449,1029r32,-1l7498,1022r6,-17l7505,972r,-283l7481,634,6146,633e" fillcolor="#dedede" stroked="f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Labe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picture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1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wit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h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7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word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fro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m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8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936E52" w:rsidRDefault="00936E52">
      <w:pPr>
        <w:spacing w:before="9" w:after="0" w:line="280" w:lineRule="exact"/>
        <w:rPr>
          <w:sz w:val="28"/>
          <w:szCs w:val="28"/>
        </w:rPr>
      </w:pPr>
    </w:p>
    <w:p w:rsidR="00936E52" w:rsidRDefault="00936E52">
      <w:pPr>
        <w:spacing w:after="0"/>
        <w:sectPr w:rsidR="00936E52">
          <w:headerReference w:type="default" r:id="rId45"/>
          <w:footerReference w:type="default" r:id="rId46"/>
          <w:pgSz w:w="12080" w:h="16840"/>
          <w:pgMar w:top="1560" w:right="1340" w:bottom="280" w:left="620" w:header="0" w:footer="0" w:gutter="0"/>
          <w:cols w:space="720"/>
        </w:sectPr>
      </w:pPr>
    </w:p>
    <w:p w:rsidR="00936E52" w:rsidRDefault="00FB5626">
      <w:pPr>
        <w:spacing w:before="23" w:after="0" w:line="240" w:lineRule="auto"/>
        <w:ind w:left="948" w:right="-76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80"/>
          <w:sz w:val="24"/>
          <w:szCs w:val="24"/>
        </w:rPr>
        <w:lastRenderedPageBreak/>
        <w:t>deforestation</w:t>
      </w:r>
      <w:proofErr w:type="gramEnd"/>
    </w:p>
    <w:p w:rsidR="00936E52" w:rsidRDefault="00FB5626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9"/>
          <w:sz w:val="24"/>
          <w:szCs w:val="24"/>
        </w:rPr>
        <w:lastRenderedPageBreak/>
        <w:t>drought</w:t>
      </w:r>
      <w:proofErr w:type="gramEnd"/>
    </w:p>
    <w:p w:rsidR="00936E52" w:rsidRDefault="00FB5626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82"/>
          <w:sz w:val="24"/>
          <w:szCs w:val="24"/>
        </w:rPr>
        <w:lastRenderedPageBreak/>
        <w:t>air</w:t>
      </w:r>
      <w:proofErr w:type="gramEnd"/>
      <w:r>
        <w:rPr>
          <w:rFonts w:ascii="Arial" w:eastAsia="Arial" w:hAnsi="Arial" w:cs="Arial"/>
          <w:color w:val="2A2A29"/>
          <w:spacing w:val="-1"/>
          <w:w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2"/>
          <w:sz w:val="24"/>
          <w:szCs w:val="24"/>
        </w:rPr>
        <w:t>pollution</w:t>
      </w:r>
    </w:p>
    <w:p w:rsidR="00936E52" w:rsidRDefault="00FB5626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9"/>
          <w:sz w:val="24"/>
          <w:szCs w:val="24"/>
        </w:rPr>
        <w:lastRenderedPageBreak/>
        <w:t>solar</w:t>
      </w:r>
      <w:proofErr w:type="gramEnd"/>
      <w:r>
        <w:rPr>
          <w:rFonts w:ascii="Arial" w:eastAsia="Arial" w:hAnsi="Arial" w:cs="Arial"/>
          <w:color w:val="2A2A29"/>
          <w:spacing w:val="-2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power</w:t>
      </w:r>
    </w:p>
    <w:p w:rsidR="00936E52" w:rsidRDefault="00FB5626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81"/>
          <w:sz w:val="24"/>
          <w:szCs w:val="24"/>
        </w:rPr>
        <w:lastRenderedPageBreak/>
        <w:t>water</w:t>
      </w:r>
      <w:proofErr w:type="gramEnd"/>
      <w:r>
        <w:rPr>
          <w:rFonts w:ascii="Arial" w:eastAsia="Arial" w:hAnsi="Arial" w:cs="Arial"/>
          <w:color w:val="2A2A29"/>
          <w:spacing w:val="3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1"/>
          <w:sz w:val="24"/>
          <w:szCs w:val="24"/>
        </w:rPr>
        <w:t>pollution</w:t>
      </w:r>
    </w:p>
    <w:p w:rsidR="00936E52" w:rsidRDefault="00FB5626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9"/>
          <w:sz w:val="24"/>
          <w:szCs w:val="24"/>
        </w:rPr>
        <w:lastRenderedPageBreak/>
        <w:t>recycle</w:t>
      </w:r>
      <w:proofErr w:type="gramEnd"/>
    </w:p>
    <w:p w:rsidR="00936E52" w:rsidRDefault="00936E52">
      <w:pPr>
        <w:spacing w:after="0"/>
        <w:sectPr w:rsidR="00936E52">
          <w:type w:val="continuous"/>
          <w:pgSz w:w="12080" w:h="16840"/>
          <w:pgMar w:top="1640" w:right="1340" w:bottom="760" w:left="620" w:header="720" w:footer="720" w:gutter="0"/>
          <w:cols w:num="6" w:space="720" w:equalWidth="0">
            <w:col w:w="2059" w:space="659"/>
            <w:col w:w="645" w:space="660"/>
            <w:col w:w="1002" w:space="660"/>
            <w:col w:w="985" w:space="655"/>
            <w:col w:w="1265" w:space="631"/>
            <w:col w:w="899"/>
          </w:cols>
        </w:sectPr>
      </w:pPr>
    </w:p>
    <w:p w:rsidR="00936E52" w:rsidRDefault="00936E52">
      <w:pPr>
        <w:spacing w:before="1" w:after="0" w:line="170" w:lineRule="exact"/>
        <w:rPr>
          <w:sz w:val="17"/>
          <w:szCs w:val="17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/>
        <w:sectPr w:rsidR="00936E52">
          <w:type w:val="continuous"/>
          <w:pgSz w:w="12080" w:h="16840"/>
          <w:pgMar w:top="1640" w:right="1340" w:bottom="760" w:left="620" w:header="720" w:footer="720" w:gutter="0"/>
          <w:cols w:space="720"/>
        </w:sectPr>
      </w:pPr>
    </w:p>
    <w:p w:rsidR="00936E52" w:rsidRDefault="00336D68">
      <w:pPr>
        <w:tabs>
          <w:tab w:val="left" w:pos="3500"/>
        </w:tabs>
        <w:spacing w:before="26" w:after="0" w:line="264" w:lineRule="exact"/>
        <w:ind w:left="712" w:right="-74"/>
        <w:rPr>
          <w:rFonts w:ascii="Times New Roman" w:eastAsia="Times New Roman" w:hAnsi="Times New Roman" w:cs="Times New Roman"/>
          <w:sz w:val="23"/>
          <w:szCs w:val="23"/>
        </w:rPr>
      </w:pPr>
      <w:r>
        <w:lastRenderedPageBreak/>
        <w:pict>
          <v:group id="_x0000_s1136" style="position:absolute;left:0;text-align:left;margin-left:62.15pt;margin-top:-114.3pt;width:150.5pt;height:108.05pt;z-index:-251612160;mso-position-horizontal-relative:page" coordorigin="1243,-2286" coordsize="3010,2161">
            <v:group id="_x0000_s1142" style="position:absolute;left:1253;top:-2276;width:2990;height:2141" coordorigin="1253,-2276" coordsize="2990,2141">
              <v:shape id="_x0000_s1143" style="position:absolute;left:1253;top:-2276;width:2990;height:2141" coordorigin="1253,-2276" coordsize="2990,2141" path="m1253,-2276r2990,l4243,-135r-2990,l1253,-2276e" fillcolor="#2a2a29" stroked="f">
                <v:path arrowok="t"/>
              </v:shape>
            </v:group>
            <v:group id="_x0000_s1139" style="position:absolute;left:1332;top:-2197;width:2835;height:1984" coordorigin="1332,-2197" coordsize="2835,1984">
              <v:shape id="_x0000_s1141" style="position:absolute;left:1332;top:-2197;width:2835;height:1984" coordorigin="1332,-2197" coordsize="2835,1984" path="m1446,-2197r-66,2l1334,-2150r-2,66l1332,-325r2,64l1380,-215r2674,2l4091,-213r62,-14l4167,-288r,-37l4167,-2084r-2,-65l4119,-2195r-2673,-2e" stroked="f">
                <v:path arrowok="t"/>
              </v:shape>
              <v:shape id="_x0000_s1140" type="#_x0000_t75" style="position:absolute;left:1332;top:-2197;width:2835;height:1984">
                <v:imagedata r:id="rId47" o:title=""/>
              </v:shape>
            </v:group>
            <v:group id="_x0000_s1137" style="position:absolute;left:1332;top:-2197;width:2835;height:1984" coordorigin="1332,-2197" coordsize="2835,1984">
              <v:shape id="_x0000_s1138" style="position:absolute;left:1332;top:-2197;width:2835;height:1984" coordorigin="1332,-2197" coordsize="2835,1984" path="m1446,-2197r-66,2l1334,-2150r-2,66l1332,-326r1,37l1346,-227r62,14l4054,-213r37,l4153,-227r14,-61l4167,-2084r,-37l4153,-2183r-62,-14l1446,-2197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28" style="position:absolute;left:0;text-align:left;margin-left:224.45pt;margin-top:-114.3pt;width:150.5pt;height:108.05pt;z-index:-251610112;mso-position-horizontal-relative:page" coordorigin="4489,-2286" coordsize="3010,2161">
            <v:group id="_x0000_s1134" style="position:absolute;left:4499;top:-2276;width:2990;height:2141" coordorigin="4499,-2276" coordsize="2990,2141">
              <v:shape id="_x0000_s1135" style="position:absolute;left:4499;top:-2276;width:2990;height:2141" coordorigin="4499,-2276" coordsize="2990,2141" path="m4499,-2276r2990,l7489,-135r-2990,l4499,-2276e" fillcolor="#2a2a29" stroked="f">
                <v:path arrowok="t"/>
              </v:shape>
            </v:group>
            <v:group id="_x0000_s1131" style="position:absolute;left:4578;top:-2197;width:2835;height:1984" coordorigin="4578,-2197" coordsize="2835,1984">
              <v:shape id="_x0000_s1133" style="position:absolute;left:4578;top:-2197;width:2835;height:1984" coordorigin="4578,-2197" coordsize="2835,1984" path="m4691,-2197r-65,2l4580,-2150r-2,66l4578,-325r2,64l4625,-215r2674,2l7337,-213r61,-14l7412,-288r1,-37l7413,-2084r-2,-65l7365,-2195r-2674,-2e" stroked="f">
                <v:path arrowok="t"/>
              </v:shape>
              <v:shape id="_x0000_s1132" type="#_x0000_t75" style="position:absolute;left:4578;top:-2197;width:2835;height:1984">
                <v:imagedata r:id="rId48" o:title=""/>
              </v:shape>
            </v:group>
            <v:group id="_x0000_s1129" style="position:absolute;left:4578;top:-2197;width:2835;height:1984" coordorigin="4578,-2197" coordsize="2835,1984">
              <v:shape id="_x0000_s1130" style="position:absolute;left:4578;top:-2197;width:2835;height:1984" coordorigin="4578,-2197" coordsize="2835,1984" path="m4691,-2197r-65,2l4580,-2150r-2,66l4578,-326r,37l4592,-227r61,14l7299,-213r38,l7398,-227r14,-61l7413,-2084r-1,-37l7399,-2183r-62,-14l4691,-2197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20" style="position:absolute;left:0;text-align:left;margin-left:386.7pt;margin-top:-114.3pt;width:150.5pt;height:108.05pt;z-index:-251608064;mso-position-horizontal-relative:page" coordorigin="7734,-2286" coordsize="3010,2161">
            <v:group id="_x0000_s1126" style="position:absolute;left:7744;top:-2276;width:2990;height:2141" coordorigin="7744,-2276" coordsize="2990,2141">
              <v:shape id="_x0000_s1127" style="position:absolute;left:7744;top:-2276;width:2990;height:2141" coordorigin="7744,-2276" coordsize="2990,2141" path="m7744,-2276r2991,l10735,-135r-2991,l7744,-2276e" fillcolor="#2a2a29" stroked="f">
                <v:path arrowok="t"/>
              </v:shape>
            </v:group>
            <v:group id="_x0000_s1123" style="position:absolute;left:7824;top:-2197;width:2835;height:1984" coordorigin="7824,-2197" coordsize="2835,1984">
              <v:shape id="_x0000_s1125" style="position:absolute;left:7824;top:-2197;width:2835;height:1984" coordorigin="7824,-2197" coordsize="2835,1984" path="m7937,-2197r-65,2l7825,-2150r-1,66l7824,-325r1,64l7871,-215r2674,2l10582,-213r62,-14l10658,-288r,-37l10658,-2084r-1,-65l10611,-2195r-2674,-2e" stroked="f">
                <v:path arrowok="t"/>
              </v:shape>
              <v:shape id="_x0000_s1124" type="#_x0000_t75" style="position:absolute;left:7824;top:-2197;width:2835;height:1984">
                <v:imagedata r:id="rId49" o:title=""/>
              </v:shape>
            </v:group>
            <v:group id="_x0000_s1121" style="position:absolute;left:7824;top:-2197;width:2835;height:1984" coordorigin="7824,-2197" coordsize="2835,1984">
              <v:shape id="_x0000_s1122" style="position:absolute;left:7824;top:-2197;width:2835;height:1984" coordorigin="7824,-2197" coordsize="2835,1984" path="m7937,-2197r-65,2l7825,-2150r-1,66l7824,-326r,37l7838,-227r61,14l10545,-213r37,l10644,-227r14,-61l10658,-2084r,-37l10644,-2183r-61,-14l7937,-2197xe" filled="f" strokecolor="white" strokeweight="1.5pt">
                <v:path arrowok="t"/>
              </v:shape>
            </v:group>
            <w10:wrap anchorx="page"/>
          </v:group>
        </w:pic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FB5626">
      <w:pPr>
        <w:tabs>
          <w:tab w:val="left" w:pos="280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2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FB5626">
      <w:pPr>
        <w:tabs>
          <w:tab w:val="left" w:pos="280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3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936E52">
      <w:pPr>
        <w:spacing w:after="0"/>
        <w:sectPr w:rsidR="00936E52">
          <w:type w:val="continuous"/>
          <w:pgSz w:w="12080" w:h="16840"/>
          <w:pgMar w:top="1640" w:right="1340" w:bottom="760" w:left="620" w:header="720" w:footer="720" w:gutter="0"/>
          <w:cols w:num="3" w:space="720" w:equalWidth="0">
            <w:col w:w="3515" w:space="443"/>
            <w:col w:w="2803" w:space="443"/>
            <w:col w:w="2916"/>
          </w:cols>
        </w:sectPr>
      </w:pPr>
    </w:p>
    <w:p w:rsidR="00936E52" w:rsidRDefault="00936E52">
      <w:pPr>
        <w:spacing w:before="6" w:after="0" w:line="110" w:lineRule="exact"/>
        <w:rPr>
          <w:sz w:val="11"/>
          <w:szCs w:val="11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/>
        <w:sectPr w:rsidR="00936E52">
          <w:type w:val="continuous"/>
          <w:pgSz w:w="12080" w:h="16840"/>
          <w:pgMar w:top="1640" w:right="1340" w:bottom="760" w:left="620" w:header="720" w:footer="720" w:gutter="0"/>
          <w:cols w:space="720"/>
        </w:sectPr>
      </w:pPr>
    </w:p>
    <w:p w:rsidR="00936E52" w:rsidRDefault="00336D68">
      <w:pPr>
        <w:tabs>
          <w:tab w:val="left" w:pos="3500"/>
        </w:tabs>
        <w:spacing w:before="26" w:after="0" w:line="264" w:lineRule="exact"/>
        <w:ind w:left="712" w:right="-74"/>
        <w:rPr>
          <w:rFonts w:ascii="Times New Roman" w:eastAsia="Times New Roman" w:hAnsi="Times New Roman" w:cs="Times New Roman"/>
          <w:sz w:val="23"/>
          <w:szCs w:val="23"/>
        </w:rPr>
      </w:pPr>
      <w:r>
        <w:lastRenderedPageBreak/>
        <w:pict>
          <v:group id="_x0000_s1112" style="position:absolute;left:0;text-align:left;margin-left:62.15pt;margin-top:-114.3pt;width:150.5pt;height:108.05pt;z-index:-251611136;mso-position-horizontal-relative:page" coordorigin="1243,-2286" coordsize="3010,2161">
            <v:group id="_x0000_s1118" style="position:absolute;left:1253;top:-2276;width:2990;height:2141" coordorigin="1253,-2276" coordsize="2990,2141">
              <v:shape id="_x0000_s1119" style="position:absolute;left:1253;top:-2276;width:2990;height:2141" coordorigin="1253,-2276" coordsize="2990,2141" path="m1253,-2276r2990,l4243,-135r-2990,l1253,-2276e" fillcolor="#2a2a29" stroked="f">
                <v:path arrowok="t"/>
              </v:shape>
            </v:group>
            <v:group id="_x0000_s1115" style="position:absolute;left:1332;top:-2197;width:2835;height:1984" coordorigin="1332,-2197" coordsize="2835,1984">
              <v:shape id="_x0000_s1117" style="position:absolute;left:1332;top:-2197;width:2835;height:1984" coordorigin="1332,-2197" coordsize="2835,1984" path="m1446,-2197r-66,2l1334,-2150r-2,66l1332,-325r2,64l1380,-215r2674,2l4091,-213r62,-14l4167,-288r,-37l4167,-2084r-2,-65l4119,-2195r-2673,-2e" stroked="f">
                <v:path arrowok="t"/>
              </v:shape>
              <v:shape id="_x0000_s1116" type="#_x0000_t75" style="position:absolute;left:1332;top:-2197;width:2835;height:1984">
                <v:imagedata r:id="rId50" o:title=""/>
              </v:shape>
            </v:group>
            <v:group id="_x0000_s1113" style="position:absolute;left:1332;top:-2197;width:2835;height:1984" coordorigin="1332,-2197" coordsize="2835,1984">
              <v:shape id="_x0000_s1114" style="position:absolute;left:1332;top:-2197;width:2835;height:1984" coordorigin="1332,-2197" coordsize="2835,1984" path="m1446,-2197r-66,2l1334,-2150r-2,66l1332,-326r1,37l1346,-227r62,14l4054,-213r37,l4153,-227r14,-61l4167,-2084r,-37l4153,-2183r-62,-14l1446,-2197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04" style="position:absolute;left:0;text-align:left;margin-left:224.45pt;margin-top:-114.3pt;width:150.5pt;height:108.05pt;z-index:-251609088;mso-position-horizontal-relative:page" coordorigin="4489,-2286" coordsize="3010,2161">
            <v:group id="_x0000_s1110" style="position:absolute;left:4499;top:-2276;width:2990;height:2141" coordorigin="4499,-2276" coordsize="2990,2141">
              <v:shape id="_x0000_s1111" style="position:absolute;left:4499;top:-2276;width:2990;height:2141" coordorigin="4499,-2276" coordsize="2990,2141" path="m4499,-2276r2990,l7489,-135r-2990,l4499,-2276e" fillcolor="#2a2a29" stroked="f">
                <v:path arrowok="t"/>
              </v:shape>
            </v:group>
            <v:group id="_x0000_s1107" style="position:absolute;left:4578;top:-2197;width:2835;height:1984" coordorigin="4578,-2197" coordsize="2835,1984">
              <v:shape id="_x0000_s1109" style="position:absolute;left:4578;top:-2197;width:2835;height:1984" coordorigin="4578,-2197" coordsize="2835,1984" path="m4691,-2197r-65,2l4580,-2150r-2,66l4578,-325r2,64l4625,-215r2674,2l7337,-213r61,-14l7412,-288r1,-37l7413,-2084r-2,-65l7365,-2195r-2674,-2e" stroked="f">
                <v:path arrowok="t"/>
              </v:shape>
              <v:shape id="_x0000_s1108" type="#_x0000_t75" style="position:absolute;left:4578;top:-2197;width:2835;height:1984">
                <v:imagedata r:id="rId51" o:title=""/>
              </v:shape>
            </v:group>
            <v:group id="_x0000_s1105" style="position:absolute;left:4578;top:-2197;width:2835;height:1984" coordorigin="4578,-2197" coordsize="2835,1984">
              <v:shape id="_x0000_s1106" style="position:absolute;left:4578;top:-2197;width:2835;height:1984" coordorigin="4578,-2197" coordsize="2835,1984" path="m4691,-2197r-65,2l4580,-2150r-2,66l4578,-326r,37l4592,-227r61,14l7299,-213r38,l7398,-227r14,-61l7413,-2084r-1,-37l7399,-2183r-62,-14l4691,-2197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096" style="position:absolute;left:0;text-align:left;margin-left:386.7pt;margin-top:-114.3pt;width:150.5pt;height:108.05pt;z-index:-251607040;mso-position-horizontal-relative:page" coordorigin="7734,-2286" coordsize="3010,2161">
            <v:group id="_x0000_s1102" style="position:absolute;left:7744;top:-2276;width:2990;height:2141" coordorigin="7744,-2276" coordsize="2990,2141">
              <v:shape id="_x0000_s1103" style="position:absolute;left:7744;top:-2276;width:2990;height:2141" coordorigin="7744,-2276" coordsize="2990,2141" path="m7744,-2276r2991,l10735,-135r-2991,l7744,-2276e" fillcolor="#2a2a29" stroked="f">
                <v:path arrowok="t"/>
              </v:shape>
            </v:group>
            <v:group id="_x0000_s1099" style="position:absolute;left:7824;top:-2197;width:2835;height:1984" coordorigin="7824,-2197" coordsize="2835,1984">
              <v:shape id="_x0000_s1101" style="position:absolute;left:7824;top:-2197;width:2835;height:1984" coordorigin="7824,-2197" coordsize="2835,1984" path="m7937,-2197r-65,2l7825,-2150r-1,66l7824,-325r1,64l7871,-215r2674,2l10582,-213r62,-14l10658,-288r,-37l10658,-2084r-1,-65l10611,-2195r-2674,-2e" stroked="f">
                <v:path arrowok="t"/>
              </v:shape>
              <v:shape id="_x0000_s1100" type="#_x0000_t75" style="position:absolute;left:7824;top:-2197;width:2835;height:1984">
                <v:imagedata r:id="rId52" o:title=""/>
              </v:shape>
            </v:group>
            <v:group id="_x0000_s1097" style="position:absolute;left:7824;top:-2197;width:2835;height:1984" coordorigin="7824,-2197" coordsize="2835,1984">
              <v:shape id="_x0000_s1098" style="position:absolute;left:7824;top:-2197;width:2835;height:1984" coordorigin="7824,-2197" coordsize="2835,1984" path="m7937,-2197r-65,2l7825,-2150r-1,66l7824,-326r,37l7838,-227r61,14l10545,-213r37,l10644,-227r14,-61l10658,-2084r,-37l10644,-2183r-61,-14l7937,-2197xe" filled="f" strokecolor="white" strokeweight="1.5pt">
                <v:path arrowok="t"/>
              </v:shape>
            </v:group>
            <w10:wrap anchorx="page"/>
          </v:group>
        </w:pic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4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FB5626">
      <w:pPr>
        <w:tabs>
          <w:tab w:val="left" w:pos="280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5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FB5626">
      <w:pPr>
        <w:tabs>
          <w:tab w:val="left" w:pos="280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6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936E52" w:rsidRDefault="00936E52">
      <w:pPr>
        <w:spacing w:after="0"/>
        <w:sectPr w:rsidR="00936E52">
          <w:type w:val="continuous"/>
          <w:pgSz w:w="12080" w:h="16840"/>
          <w:pgMar w:top="1640" w:right="1340" w:bottom="760" w:left="620" w:header="720" w:footer="720" w:gutter="0"/>
          <w:cols w:num="3" w:space="720" w:equalWidth="0">
            <w:col w:w="3515" w:space="443"/>
            <w:col w:w="2803" w:space="443"/>
            <w:col w:w="2916"/>
          </w:cols>
        </w:sectPr>
      </w:pPr>
    </w:p>
    <w:p w:rsidR="00936E52" w:rsidRDefault="00336D68">
      <w:pPr>
        <w:spacing w:before="11" w:after="0" w:line="240" w:lineRule="exact"/>
        <w:rPr>
          <w:sz w:val="24"/>
          <w:szCs w:val="24"/>
        </w:rPr>
      </w:pPr>
      <w:r>
        <w:lastRenderedPageBreak/>
        <w:pict>
          <v:group id="_x0000_s1091" style="position:absolute;margin-left:594.8pt;margin-top:0;width:1pt;height:841.9pt;z-index:-251627520;mso-position-horizontal-relative:page;mso-position-vertical-relative:page" coordorigin="11896" coordsize="20,16838">
            <v:group id="_x0000_s1094" style="position:absolute;left:11906;width:2;height:16838" coordorigin="11906" coordsize="2,16838">
              <v:shape id="_x0000_s1095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92" style="position:absolute;left:11906;width:2;height:16838" coordorigin="11906" coordsize="2,16838">
              <v:shape id="_x0000_s1093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89" style="position:absolute;margin-left:65.2pt;margin-top:64.8pt;width:467.7pt;height:.1pt;z-index:-251626496;mso-position-horizontal-relative:page;mso-position-vertical-relative:page" coordorigin="1304,1296" coordsize="9354,2">
            <v:shape id="_x0000_s1090" style="position:absolute;left:1304;top:1296;width:9354;height:2" coordorigin="1304,1296" coordsize="9354,0" path="m1304,1296r9354,e" filled="f" strokecolor="#2a2a29" strokeweight=".25pt">
              <v:path arrowok="t"/>
            </v:shape>
            <w10:wrap anchorx="page" anchory="page"/>
          </v:group>
        </w:pict>
      </w:r>
    </w:p>
    <w:p w:rsidR="00936E52" w:rsidRDefault="00936E52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936E52" w:rsidRDefault="00936E52">
      <w:pPr>
        <w:spacing w:after="0"/>
        <w:sectPr w:rsidR="00936E52">
          <w:type w:val="continuous"/>
          <w:pgSz w:w="12080" w:h="16840"/>
          <w:pgMar w:top="1640" w:right="1340" w:bottom="760" w:left="620" w:header="720" w:footer="720" w:gutter="0"/>
          <w:cols w:space="720"/>
        </w:sectPr>
      </w:pPr>
    </w:p>
    <w:p w:rsidR="00936E52" w:rsidRDefault="00336D68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lastRenderedPageBreak/>
        <w:pict>
          <v:group id="_x0000_s1083" style="position:absolute;left:0;text-align:left;margin-left:8pt;margin-top:0;width:1pt;height:841.9pt;z-index:-251598848;mso-position-horizontal-relative:page;mso-position-vertical-relative:page" coordorigin="160" coordsize="20,16838">
            <v:group id="_x0000_s1086" style="position:absolute;left:170;width:2;height:16838" coordorigin="170" coordsize="2,16838">
              <v:shape id="_x0000_s1087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84" style="position:absolute;left:170;width:2;height:16838" coordorigin="170" coordsize="2,16838">
              <v:shape id="_x0000_s1085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81" style="position:absolute;left:0;text-align:left;margin-left:374.1pt;margin-top:0;width:229.65pt;height:40.15pt;z-index:-251597824;mso-position-horizontal-relative:page;mso-position-vertical-relative:page" coordorigin="7482" coordsize="4593,803">
            <v:shape id="_x0000_s1082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  <w:r w:rsidR="00FB5626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New</w:t>
      </w:r>
      <w:r w:rsidR="00FB5626"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 w:rsidR="00FB5626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 w:rsidR="00FB5626"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 w:rsidR="00FB5626"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 w:rsidR="00FB5626"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 w:rsidR="00FB5626"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 w:rsidR="00FB5626"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 w:rsidR="00FB5626"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 w:rsidR="00FB5626"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 w:rsidR="00FB5626"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="00FB5626">
        <w:rPr>
          <w:rFonts w:ascii="Arial" w:eastAsia="Arial" w:hAnsi="Arial" w:cs="Arial"/>
          <w:color w:val="2A2A29"/>
          <w:w w:val="73"/>
          <w:sz w:val="19"/>
          <w:szCs w:val="19"/>
        </w:rPr>
        <w:t>E</w:t>
      </w:r>
      <w:r w:rsidR="00FB5626">
        <w:rPr>
          <w:rFonts w:ascii="Arial" w:eastAsia="Arial" w:hAnsi="Arial" w:cs="Arial"/>
          <w:color w:val="2A2A29"/>
          <w:spacing w:val="-3"/>
          <w:w w:val="73"/>
          <w:sz w:val="19"/>
          <w:szCs w:val="19"/>
        </w:rPr>
        <w:t>v</w:t>
      </w:r>
      <w:r w:rsidR="00FB5626">
        <w:rPr>
          <w:rFonts w:ascii="Arial" w:eastAsia="Arial" w:hAnsi="Arial" w:cs="Arial"/>
          <w:color w:val="2A2A29"/>
          <w:w w:val="73"/>
          <w:sz w:val="19"/>
          <w:szCs w:val="19"/>
        </w:rPr>
        <w:t>aluation</w:t>
      </w:r>
      <w:r w:rsidR="00FB5626">
        <w:rPr>
          <w:rFonts w:ascii="Arial" w:eastAsia="Arial" w:hAnsi="Arial" w:cs="Arial"/>
          <w:color w:val="2A2A29"/>
          <w:spacing w:val="3"/>
          <w:w w:val="73"/>
          <w:sz w:val="19"/>
          <w:szCs w:val="19"/>
        </w:rPr>
        <w:t xml:space="preserve"> </w:t>
      </w:r>
      <w:r w:rsidR="00FB5626">
        <w:rPr>
          <w:rFonts w:ascii="Arial" w:eastAsia="Arial" w:hAnsi="Arial" w:cs="Arial"/>
          <w:color w:val="2A2A29"/>
          <w:spacing w:val="-9"/>
          <w:w w:val="78"/>
          <w:sz w:val="19"/>
          <w:szCs w:val="19"/>
        </w:rPr>
        <w:t>T</w:t>
      </w:r>
      <w:r w:rsidR="00FB5626">
        <w:rPr>
          <w:rFonts w:ascii="Arial" w:eastAsia="Arial" w:hAnsi="Arial" w:cs="Arial"/>
          <w:color w:val="2A2A29"/>
          <w:w w:val="80"/>
          <w:sz w:val="19"/>
          <w:szCs w:val="19"/>
        </w:rPr>
        <w:t>ests</w:t>
      </w:r>
    </w:p>
    <w:p w:rsidR="00936E52" w:rsidRDefault="00936E52">
      <w:pPr>
        <w:spacing w:before="1" w:after="0" w:line="110" w:lineRule="exact"/>
        <w:rPr>
          <w:sz w:val="11"/>
          <w:szCs w:val="11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540"/>
        </w:tabs>
        <w:spacing w:before="81" w:after="0" w:line="300" w:lineRule="exact"/>
        <w:ind w:left="544" w:right="206" w:hanging="424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76" style="position:absolute;left:0;text-align:left;margin-left:70.85pt;margin-top:-.5pt;width:21.55pt;height:21.55pt;z-index:-251596800;mso-position-horizontal-relative:page" coordorigin="1417,-10" coordsize="431,431">
            <v:group id="_x0000_s1079" style="position:absolute;left:1436;top:9;width:393;height:393" coordorigin="1436,9" coordsize="393,393">
              <v:shape id="_x0000_s1080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077" style="position:absolute;left:1436;top:9;width:393;height:393" coordorigin="1436,9" coordsize="393,393">
              <v:shape id="_x0000_s1078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Buil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2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sentence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67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usin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8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6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4"/>
          <w:w w:val="118"/>
          <w:sz w:val="26"/>
          <w:szCs w:val="26"/>
        </w:rPr>
        <w:t>Presen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8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2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4"/>
          <w:w w:val="118"/>
          <w:sz w:val="26"/>
          <w:szCs w:val="26"/>
        </w:rPr>
        <w:t>Simpl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8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7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an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 xml:space="preserve">d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6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4"/>
          <w:w w:val="118"/>
          <w:sz w:val="26"/>
          <w:szCs w:val="26"/>
        </w:rPr>
        <w:t>adverb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18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2"/>
          <w:w w:val="118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f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45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3"/>
          <w:w w:val="119"/>
          <w:sz w:val="26"/>
          <w:szCs w:val="26"/>
        </w:rPr>
        <w:t xml:space="preserve">frequency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righ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1"/>
          <w:w w:val="12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3"/>
          <w:sz w:val="26"/>
          <w:szCs w:val="26"/>
        </w:rPr>
        <w:t>orde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2"/>
          <w:w w:val="113"/>
          <w:sz w:val="26"/>
          <w:szCs w:val="26"/>
        </w:rPr>
        <w:t>r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936E52" w:rsidRDefault="00936E52">
      <w:pPr>
        <w:spacing w:before="5" w:after="0" w:line="190" w:lineRule="exact"/>
        <w:rPr>
          <w:sz w:val="19"/>
          <w:szCs w:val="19"/>
        </w:rPr>
      </w:pPr>
    </w:p>
    <w:p w:rsidR="00936E52" w:rsidRDefault="00FB5626">
      <w:pPr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aerosol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sometimes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cans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buy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3" w:after="0" w:line="200" w:lineRule="exact"/>
        <w:rPr>
          <w:sz w:val="20"/>
          <w:szCs w:val="20"/>
        </w:rPr>
      </w:pPr>
    </w:p>
    <w:p w:rsidR="00936E52" w:rsidRDefault="00336D68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074" style="position:absolute;left:0;text-align:left;margin-left:119.05pt;margin-top:-11.6pt;width:447.85pt;height:.1pt;z-index:-251595776;mso-position-horizontal-relative:page" coordorigin="2381,-232" coordsize="8957,2">
            <v:shape id="_x0000_s1075" style="position:absolute;left:2381;top:-232;width:8957;height:2" coordorigin="2381,-232" coordsize="8957,0" path="m2381,-232r8958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floods</w:t>
      </w:r>
      <w:proofErr w:type="gramEnd"/>
      <w:r w:rsidR="00FB5626">
        <w:rPr>
          <w:rFonts w:ascii="Arial" w:eastAsia="Arial" w:hAnsi="Arial" w:cs="Arial"/>
          <w:color w:val="2A2A29"/>
          <w:spacing w:val="1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usually</w:t>
      </w:r>
      <w:r w:rsidR="00FB5626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be</w:t>
      </w:r>
      <w:r w:rsidR="00FB5626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dangerous</w:t>
      </w:r>
      <w:r w:rsidR="00FB5626"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very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3" w:after="0" w:line="200" w:lineRule="exact"/>
        <w:rPr>
          <w:sz w:val="20"/>
          <w:szCs w:val="20"/>
        </w:rPr>
      </w:pPr>
    </w:p>
    <w:p w:rsidR="00936E52" w:rsidRDefault="00336D68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072" style="position:absolute;left:0;text-align:left;margin-left:119.05pt;margin-top:-11.6pt;width:447.85pt;height:.1pt;z-index:-251594752;mso-position-horizontal-relative:page" coordorigin="2381,-232" coordsize="8957,2">
            <v:shape id="_x0000_s1073" style="position:absolute;left:2381;top:-232;width:8957;height:2" coordorigin="2381,-232" coordsize="8957,0" path="m2381,-232r8958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he</w:t>
      </w:r>
      <w:proofErr w:type="gramEnd"/>
      <w:r w:rsidR="00FB5626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trees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never</w:t>
      </w:r>
      <w:r w:rsidR="00FB5626"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21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"/>
          <w:w w:val="121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21"/>
          <w:position w:val="-1"/>
          <w:sz w:val="24"/>
          <w:szCs w:val="24"/>
        </w:rPr>
        <w:t>cut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3" w:after="0" w:line="200" w:lineRule="exact"/>
        <w:rPr>
          <w:sz w:val="20"/>
          <w:szCs w:val="20"/>
        </w:rPr>
      </w:pPr>
    </w:p>
    <w:p w:rsidR="00936E52" w:rsidRDefault="00336D68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070" style="position:absolute;left:0;text-align:left;margin-left:119.05pt;margin-top:-11.6pt;width:447.85pt;height:.1pt;z-index:-251593728;mso-position-horizontal-relative:page" coordorigin="2381,-232" coordsize="8957,2">
            <v:shape id="_x0000_s1071" style="position:absolute;left:2381;top:-232;width:8957;height:2" coordorigin="2381,-232" coordsize="8957,0" path="m2381,-232r8958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I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about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documentaries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watch</w:t>
      </w:r>
      <w:r w:rsidR="00FB5626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often</w:t>
      </w:r>
      <w:r w:rsidR="00FB5626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endangered</w:t>
      </w:r>
      <w:r w:rsidR="00FB5626">
        <w:rPr>
          <w:rFonts w:ascii="Arial" w:eastAsia="Arial" w:hAnsi="Arial" w:cs="Arial"/>
          <w:color w:val="2A2A29"/>
          <w:spacing w:val="-26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species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3" w:after="0" w:line="200" w:lineRule="exact"/>
        <w:rPr>
          <w:sz w:val="20"/>
          <w:szCs w:val="20"/>
        </w:rPr>
      </w:pPr>
    </w:p>
    <w:p w:rsidR="00936E52" w:rsidRDefault="00336D68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068" style="position:absolute;left:0;text-align:left;margin-left:119.05pt;margin-top:-11.6pt;width:447.85pt;height:.1pt;z-index:-251592704;mso-position-horizontal-relative:page" coordorigin="2381,-232" coordsize="8957,2">
            <v:shape id="_x0000_s1069" style="position:absolute;left:2381;top:-232;width:8957;height:2" coordorigin="2381,-232" coordsize="8957,0" path="m2381,-232r8958,e" filled="f" strokecolor="#2a2a29" strokeweight=".25pt">
              <v:path arrowok="t"/>
            </v:shape>
            <w10:wrap anchorx="page"/>
          </v:group>
        </w:pict>
      </w:r>
      <w:r>
        <w:pict>
          <v:group id="_x0000_s1066" style="position:absolute;left:0;text-align:left;margin-left:119.05pt;margin-top:33.55pt;width:447.85pt;height:.1pt;z-index:-251591680;mso-position-horizontal-relative:page" coordorigin="2381,671" coordsize="8957,2">
            <v:shape id="_x0000_s1067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 w:rsidR="00FB5626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always</w:t>
      </w:r>
      <w:proofErr w:type="gramEnd"/>
      <w:r w:rsidR="00FB5626"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 w:rsidR="00FB5626"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environment </w:t>
      </w:r>
      <w:r w:rsidR="00FB5626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B5626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21"/>
          <w:position w:val="-1"/>
          <w:sz w:val="24"/>
          <w:szCs w:val="24"/>
        </w:rPr>
        <w:t>/</w:t>
      </w:r>
      <w:r w:rsidR="00FB5626">
        <w:rPr>
          <w:rFonts w:ascii="Arial" w:eastAsia="Arial" w:hAnsi="Arial" w:cs="Arial"/>
          <w:color w:val="2A2A29"/>
          <w:spacing w:val="-2"/>
          <w:w w:val="121"/>
          <w:position w:val="-1"/>
          <w:sz w:val="24"/>
          <w:szCs w:val="24"/>
        </w:rPr>
        <w:t xml:space="preserve"> </w:t>
      </w:r>
      <w:r w:rsidR="00FB5626">
        <w:rPr>
          <w:rFonts w:ascii="Arial" w:eastAsia="Arial" w:hAnsi="Arial" w:cs="Arial"/>
          <w:color w:val="2A2A29"/>
          <w:w w:val="121"/>
          <w:position w:val="-1"/>
          <w:sz w:val="24"/>
          <w:szCs w:val="24"/>
        </w:rPr>
        <w:t>protect</w:t>
      </w:r>
    </w:p>
    <w:p w:rsidR="00936E52" w:rsidRDefault="00936E52">
      <w:pPr>
        <w:spacing w:before="7" w:after="0" w:line="140" w:lineRule="exact"/>
        <w:rPr>
          <w:sz w:val="14"/>
          <w:szCs w:val="14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336D68">
      <w:pPr>
        <w:tabs>
          <w:tab w:val="left" w:pos="500"/>
        </w:tabs>
        <w:spacing w:before="11" w:after="0" w:line="240" w:lineRule="auto"/>
        <w:ind w:left="80" w:right="228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61" style="position:absolute;left:0;text-align:left;margin-left:70.85pt;margin-top:-.5pt;width:21.55pt;height:21.55pt;z-index:-251590656;mso-position-horizontal-relative:page" coordorigin="1417,-10" coordsize="431,431">
            <v:group id="_x0000_s1064" style="position:absolute;left:1436;top:9;width:393;height:393" coordorigin="1436,9" coordsize="393,393">
              <v:shape id="_x0000_s1065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62" style="position:absolute;left:1436;top:9;width:393;height:393" coordorigin="1436,9" coordsize="393,393">
              <v:shape id="_x0000_s1063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sentence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5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usin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g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9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Pas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10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Simpl</w:t>
      </w:r>
      <w:r w:rsidR="00FB5626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2A2A29"/>
          <w:spacing w:val="-31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verb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8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brackets.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FB5626">
      <w:pPr>
        <w:tabs>
          <w:tab w:val="left" w:pos="3700"/>
          <w:tab w:val="left" w:pos="81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When we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(be)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 Mary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house,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we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(watch)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BBC</w:t>
      </w:r>
    </w:p>
    <w:p w:rsidR="00936E52" w:rsidRDefault="00FB5626">
      <w:pPr>
        <w:spacing w:before="34" w:after="0" w:line="240" w:lineRule="auto"/>
        <w:ind w:left="941" w:right="-20"/>
        <w:rPr>
          <w:rFonts w:ascii="Arial" w:eastAsia="Arial" w:hAnsi="Arial" w:cs="Arial"/>
          <w:sz w:val="24"/>
          <w:szCs w:val="24"/>
        </w:rPr>
      </w:pPr>
      <w:proofErr w:type="spellStart"/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programme</w:t>
      </w:r>
      <w:proofErr w:type="spellEnd"/>
      <w:proofErr w:type="gramEnd"/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Arctic.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26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(you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know)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level 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rising?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33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China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have)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typhoon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week.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322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John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(read)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newspaper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article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environmental problems.</w:t>
      </w: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FB5626">
      <w:pPr>
        <w:tabs>
          <w:tab w:val="left" w:pos="3580"/>
          <w:tab w:val="left" w:pos="908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mother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(call)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weather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centre</w:t>
      </w:r>
      <w:proofErr w:type="spellEnd"/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because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(see)</w:t>
      </w:r>
    </w:p>
    <w:p w:rsidR="00936E52" w:rsidRDefault="00FB5626">
      <w:pPr>
        <w:spacing w:before="34" w:after="0" w:line="275" w:lineRule="exact"/>
        <w:ind w:left="941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proofErr w:type="gramEnd"/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tornado.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7" w:after="0" w:line="260" w:lineRule="exact"/>
        <w:rPr>
          <w:sz w:val="26"/>
          <w:szCs w:val="26"/>
        </w:rPr>
      </w:pPr>
    </w:p>
    <w:p w:rsidR="00936E52" w:rsidRDefault="00336D68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56" style="position:absolute;left:0;text-align:left;margin-left:70.85pt;margin-top:-.5pt;width:21.55pt;height:21.55pt;z-index:-251589632;mso-position-horizontal-relative:page" coordorigin="1417,-10" coordsize="431,431">
            <v:group id="_x0000_s1059" style="position:absolute;left:1436;top:9;width:393;height:393" coordorigin="1436,9" coordsize="393,393">
              <v:shape id="_x0000_s1060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57" style="position:absolute;left:1436;top:9;width:393;height:393" coordorigin="1436,9" coordsize="393,393">
              <v:shape id="_x0000_s1058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Fin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6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mistake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2"/>
          <w:w w:val="12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24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an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9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correc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0"/>
          <w:w w:val="122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them.</w:t>
      </w:r>
    </w:p>
    <w:p w:rsidR="00936E52" w:rsidRDefault="00936E52">
      <w:pPr>
        <w:spacing w:before="7" w:after="0" w:line="190" w:lineRule="exact"/>
        <w:rPr>
          <w:sz w:val="19"/>
          <w:szCs w:val="19"/>
        </w:rPr>
      </w:pPr>
    </w:p>
    <w:p w:rsidR="00936E52" w:rsidRDefault="00FB5626">
      <w:pPr>
        <w:tabs>
          <w:tab w:val="left" w:pos="9880"/>
        </w:tabs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w w:val="103"/>
          <w:position w:val="-1"/>
          <w:sz w:val="24"/>
          <w:szCs w:val="24"/>
        </w:rPr>
        <w:t>W</w:t>
      </w:r>
      <w:r>
        <w:rPr>
          <w:rFonts w:ascii="Arial" w:eastAsia="Arial" w:hAnsi="Arial" w:cs="Arial"/>
          <w:color w:val="2A2A29"/>
          <w:w w:val="96"/>
          <w:position w:val="-1"/>
          <w:sz w:val="24"/>
          <w:szCs w:val="24"/>
        </w:rPr>
        <w:t>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use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buy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tree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Christmas.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936E52" w:rsidRDefault="00936E52">
      <w:pPr>
        <w:spacing w:after="0" w:line="180" w:lineRule="exact"/>
        <w:rPr>
          <w:sz w:val="18"/>
          <w:szCs w:val="18"/>
        </w:rPr>
      </w:pPr>
    </w:p>
    <w:p w:rsidR="00936E52" w:rsidRDefault="00FB5626">
      <w:pPr>
        <w:tabs>
          <w:tab w:val="left" w:pos="9880"/>
        </w:tabs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Did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you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used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go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bottle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bank?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936E52" w:rsidRDefault="00936E52">
      <w:pPr>
        <w:spacing w:after="0" w:line="180" w:lineRule="exact"/>
        <w:rPr>
          <w:sz w:val="18"/>
          <w:szCs w:val="18"/>
        </w:rPr>
      </w:pPr>
    </w:p>
    <w:p w:rsidR="00936E52" w:rsidRDefault="00FB5626">
      <w:pPr>
        <w:tabs>
          <w:tab w:val="left" w:pos="9880"/>
        </w:tabs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05"/>
          <w:position w:val="-1"/>
          <w:sz w:val="24"/>
          <w:szCs w:val="24"/>
        </w:rPr>
        <w:t>didn’t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used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care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about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environment.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16" w:after="0" w:line="240" w:lineRule="exact"/>
        <w:rPr>
          <w:sz w:val="24"/>
          <w:szCs w:val="24"/>
        </w:rPr>
      </w:pPr>
    </w:p>
    <w:p w:rsidR="00936E52" w:rsidRDefault="00336D68">
      <w:pPr>
        <w:tabs>
          <w:tab w:val="left" w:pos="540"/>
        </w:tabs>
        <w:spacing w:before="11" w:after="0" w:line="240" w:lineRule="auto"/>
        <w:ind w:left="109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51" style="position:absolute;left:0;text-align:left;margin-left:70.85pt;margin-top:-.5pt;width:21.55pt;height:21.55pt;z-index:-251588608;mso-position-horizontal-relative:page" coordorigin="1417,-10" coordsize="431,431">
            <v:group id="_x0000_s1054" style="position:absolute;left:1436;top:9;width:393;height:393" coordorigin="1436,9" coordsize="393,393">
              <v:shape id="_x0000_s1055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52" style="position:absolute;left:1436;top:9;width:393;height:393" coordorigin="1436,9" coordsize="393,393">
              <v:shape id="_x0000_s1053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B5626">
        <w:rPr>
          <w:rFonts w:ascii="Arial" w:eastAsia="Arial" w:hAnsi="Arial" w:cs="Arial"/>
          <w:color w:val="FFFFFF"/>
          <w:w w:val="72"/>
          <w:position w:val="1"/>
          <w:sz w:val="32"/>
          <w:szCs w:val="32"/>
        </w:rPr>
        <w:t>H</w:t>
      </w:r>
      <w:r w:rsidR="00FB562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Wha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ca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n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11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yo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u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8"/>
          <w:w w:val="117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d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o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protec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3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>environment?</w:t>
      </w:r>
    </w:p>
    <w:p w:rsidR="00936E52" w:rsidRDefault="00336D68">
      <w:pPr>
        <w:spacing w:after="0" w:line="298" w:lineRule="exact"/>
        <w:ind w:left="54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49" style="position:absolute;left:0;text-align:left;margin-left:99.2pt;margin-top:33.15pt;width:467.7pt;height:.1pt;z-index:-251587584;mso-position-horizontal-relative:page" coordorigin="1984,663" coordsize="9354,2">
            <v:shape id="_x0000_s1050" style="position:absolute;left:1984;top:663;width:9354;height:2" coordorigin="1984,663" coordsize="9354,0" path="m1984,663r9355,e" filled="f" strokecolor="#2a2a29" strokeweight=".25pt">
              <v:path arrowok="t"/>
            </v:shape>
            <w10:wrap anchorx="page"/>
          </v:group>
        </w:pict>
      </w:r>
      <w:r>
        <w:pict>
          <v:group id="_x0000_s1047" style="position:absolute;left:0;text-align:left;margin-left:99.2pt;margin-top:54.3pt;width:467.7pt;height:.1pt;z-index:-251586560;mso-position-horizontal-relative:page" coordorigin="1984,1086" coordsize="9354,2">
            <v:shape id="_x0000_s1048" style="position:absolute;left:1984;top:1086;width:9354;height:2" coordorigin="1984,1086" coordsize="9354,0" path="m1984,1086r9355,e" filled="f" strokecolor="#2a2a29" strokeweight=".25pt">
              <v:path arrowok="t"/>
            </v:shape>
            <w10:wrap anchorx="page"/>
          </v:group>
        </w:pic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 a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smal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l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22"/>
          <w:w w:val="12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tex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6"/>
          <w:w w:val="12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abou</w:t>
      </w:r>
      <w:r w:rsidR="00FB562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t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17"/>
          <w:w w:val="123"/>
          <w:sz w:val="26"/>
          <w:szCs w:val="26"/>
        </w:rPr>
        <w:t xml:space="preserve"> </w:t>
      </w:r>
      <w:r w:rsidR="00FB5626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it.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4" w:after="0" w:line="200" w:lineRule="exact"/>
        <w:rPr>
          <w:sz w:val="20"/>
          <w:szCs w:val="20"/>
        </w:rPr>
      </w:pPr>
    </w:p>
    <w:p w:rsidR="00936E52" w:rsidRDefault="00336D68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group id="_x0000_s1045" style="position:absolute;left:0;text-align:left;margin-left:99.2pt;margin-top:-59.6pt;width:467.7pt;height:.1pt;z-index:-251585536;mso-position-horizontal-relative:page" coordorigin="1984,-1192" coordsize="9354,2">
            <v:shape id="_x0000_s1046" style="position:absolute;left:1984;top:-1192;width:9354;height:2" coordorigin="1984,-1192" coordsize="9354,0" path="m1984,-1192r9355,e" filled="f" strokecolor="#2a2a29" strokeweight=".25pt">
              <v:path arrowok="t"/>
            </v:shape>
            <w10:wrap anchorx="page"/>
          </v:group>
        </w:pict>
      </w:r>
      <w:r>
        <w:pict>
          <v:group id="_x0000_s1043" style="position:absolute;left:0;text-align:left;margin-left:99.2pt;margin-top:-38.4pt;width:467.7pt;height:.1pt;z-index:-251584512;mso-position-horizontal-relative:page" coordorigin="1984,-768" coordsize="9354,2">
            <v:shape id="_x0000_s1044" style="position:absolute;left:1984;top:-768;width:9354;height:2" coordorigin="1984,-768" coordsize="9354,0" path="m1984,-768r9355,e" filled="f" strokecolor="#2a2a29" strokeweight=".25pt">
              <v:path arrowok="t"/>
            </v:shape>
            <w10:wrap anchorx="page"/>
          </v:group>
        </w:pict>
      </w:r>
      <w:r>
        <w:pict>
          <v:group id="_x0000_s1041" style="position:absolute;left:0;text-align:left;margin-left:99.2pt;margin-top:-17.25pt;width:467.7pt;height:.1pt;z-index:-251583488;mso-position-horizontal-relative:page" coordorigin="1984,-345" coordsize="9354,2">
            <v:shape id="_x0000_s1042" style="position:absolute;left:1984;top:-345;width:9354;height:2" coordorigin="1984,-345" coordsize="9354,0" path="m1984,-345r9355,e" filled="f" strokecolor="#2a2a29" strokeweight=".25pt">
              <v:path arrowok="t"/>
            </v:shape>
            <w10:wrap anchorx="page"/>
          </v:group>
        </w:pict>
      </w:r>
    </w:p>
    <w:p w:rsidR="00936E52" w:rsidRDefault="00936E52">
      <w:pPr>
        <w:spacing w:after="0"/>
        <w:jc w:val="right"/>
        <w:sectPr w:rsidR="00936E52">
          <w:headerReference w:type="even" r:id="rId53"/>
          <w:footerReference w:type="even" r:id="rId54"/>
          <w:pgSz w:w="12080" w:h="16840"/>
          <w:pgMar w:top="320" w:right="620" w:bottom="280" w:left="1440" w:header="0" w:footer="0" w:gutter="0"/>
          <w:cols w:space="720"/>
        </w:sectPr>
      </w:pPr>
    </w:p>
    <w:p w:rsidR="00936E52" w:rsidRDefault="00FB5626">
      <w:pPr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w w:val="75"/>
          <w:sz w:val="60"/>
          <w:szCs w:val="60"/>
        </w:rPr>
        <w:lastRenderedPageBreak/>
        <w:t>Ans</w:t>
      </w:r>
      <w:r>
        <w:rPr>
          <w:rFonts w:ascii="Arial" w:eastAsia="Arial" w:hAnsi="Arial" w:cs="Arial"/>
          <w:color w:val="2A2A29"/>
          <w:spacing w:val="-8"/>
          <w:w w:val="75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5"/>
          <w:sz w:val="60"/>
          <w:szCs w:val="60"/>
        </w:rPr>
        <w:t>er</w:t>
      </w:r>
      <w:r>
        <w:rPr>
          <w:rFonts w:ascii="Arial" w:eastAsia="Arial" w:hAnsi="Arial" w:cs="Arial"/>
          <w:color w:val="2A2A29"/>
          <w:spacing w:val="4"/>
          <w:w w:val="75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K</w:t>
      </w:r>
      <w:r>
        <w:rPr>
          <w:rFonts w:ascii="Arial" w:eastAsia="Arial" w:hAnsi="Arial" w:cs="Arial"/>
          <w:color w:val="2A2A29"/>
          <w:spacing w:val="-1"/>
          <w:w w:val="72"/>
          <w:sz w:val="60"/>
          <w:szCs w:val="60"/>
        </w:rPr>
        <w:t>e</w:t>
      </w:r>
      <w:r>
        <w:rPr>
          <w:rFonts w:ascii="Arial" w:eastAsia="Arial" w:hAnsi="Arial" w:cs="Arial"/>
          <w:color w:val="2A2A29"/>
          <w:w w:val="75"/>
          <w:sz w:val="60"/>
          <w:szCs w:val="60"/>
        </w:rPr>
        <w:t>y</w:t>
      </w:r>
    </w:p>
    <w:p w:rsidR="00936E52" w:rsidRDefault="00FB5626">
      <w:pPr>
        <w:spacing w:before="8" w:after="0" w:line="190" w:lineRule="exact"/>
        <w:rPr>
          <w:sz w:val="19"/>
          <w:szCs w:val="19"/>
        </w:rPr>
      </w:pPr>
      <w:r>
        <w:br w:type="column"/>
      </w:r>
    </w:p>
    <w:p w:rsidR="00936E52" w:rsidRDefault="00FB5626">
      <w:pPr>
        <w:tabs>
          <w:tab w:val="left" w:pos="92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9"/>
          <w:sz w:val="40"/>
          <w:szCs w:val="40"/>
        </w:rPr>
        <w:t>Unit</w:t>
      </w:r>
      <w:r>
        <w:rPr>
          <w:rFonts w:ascii="Arial" w:eastAsia="Arial" w:hAnsi="Arial" w:cs="Arial"/>
          <w:color w:val="2A2A29"/>
          <w:spacing w:val="-13"/>
          <w:w w:val="79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w w:val="42"/>
          <w:sz w:val="40"/>
          <w:szCs w:val="40"/>
        </w:rPr>
        <w:t>1</w:t>
      </w:r>
      <w:r>
        <w:rPr>
          <w:rFonts w:ascii="Arial" w:eastAsia="Arial" w:hAnsi="Arial" w:cs="Arial"/>
          <w:color w:val="2A2A29"/>
          <w:sz w:val="40"/>
          <w:szCs w:val="4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6"/>
          <w:sz w:val="36"/>
          <w:szCs w:val="36"/>
        </w:rPr>
        <w:t>W</w:t>
      </w:r>
      <w:r>
        <w:rPr>
          <w:rFonts w:ascii="Times New Roman" w:eastAsia="Times New Roman" w:hAnsi="Times New Roman" w:cs="Times New Roman"/>
          <w:b/>
          <w:bCs/>
          <w:color w:val="2A2A29"/>
          <w:sz w:val="36"/>
          <w:szCs w:val="36"/>
        </w:rPr>
        <w:t>ild</w:t>
      </w:r>
      <w:r>
        <w:rPr>
          <w:rFonts w:ascii="Times New Roman" w:eastAsia="Times New Roman" w:hAnsi="Times New Roman" w:cs="Times New Roman"/>
          <w:b/>
          <w:bCs/>
          <w:color w:val="2A2A29"/>
          <w:spacing w:val="8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side</w:t>
      </w:r>
    </w:p>
    <w:p w:rsidR="00936E52" w:rsidRDefault="00936E52">
      <w:pPr>
        <w:spacing w:after="0"/>
        <w:sectPr w:rsidR="00936E52">
          <w:headerReference w:type="default" r:id="rId55"/>
          <w:footerReference w:type="default" r:id="rId56"/>
          <w:pgSz w:w="12080" w:h="16840"/>
          <w:pgMar w:top="940" w:right="1300" w:bottom="280" w:left="620" w:header="0" w:footer="0" w:gutter="0"/>
          <w:cols w:num="2" w:space="720" w:equalWidth="0">
            <w:col w:w="2508" w:space="4924"/>
            <w:col w:w="2728"/>
          </w:cols>
        </w:sectPr>
      </w:pPr>
    </w:p>
    <w:p w:rsidR="00936E52" w:rsidRDefault="00936E52">
      <w:pPr>
        <w:spacing w:before="5" w:after="0" w:line="110" w:lineRule="exact"/>
        <w:rPr>
          <w:sz w:val="11"/>
          <w:szCs w:val="11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/>
        <w:sectPr w:rsidR="00936E52">
          <w:type w:val="continuous"/>
          <w:pgSz w:w="12080" w:h="16840"/>
          <w:pgMar w:top="1640" w:right="1300" w:bottom="760" w:left="620" w:header="720" w:footer="720" w:gutter="0"/>
          <w:cols w:space="720"/>
        </w:sectPr>
      </w:pPr>
    </w:p>
    <w:p w:rsidR="00936E52" w:rsidRDefault="00FB5626">
      <w:pPr>
        <w:spacing w:before="15" w:after="0" w:line="240" w:lineRule="auto"/>
        <w:ind w:left="117" w:right="-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6"/>
          <w:sz w:val="30"/>
          <w:szCs w:val="30"/>
        </w:rPr>
        <w:lastRenderedPageBreak/>
        <w:t>Listenin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30"/>
          <w:szCs w:val="30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  <w:spacing w:val="32"/>
          <w:w w:val="1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24"/>
          <w:w w:val="116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6"/>
          <w:sz w:val="30"/>
          <w:szCs w:val="30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8"/>
          <w:w w:val="1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30"/>
          <w:szCs w:val="30"/>
        </w:rPr>
        <w:t>1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6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17"/>
          <w:sz w:val="26"/>
          <w:szCs w:val="26"/>
        </w:rPr>
        <w:t>Script</w:t>
      </w:r>
    </w:p>
    <w:p w:rsidR="00936E52" w:rsidRDefault="00FB5626">
      <w:pPr>
        <w:spacing w:before="73" w:after="0" w:line="271" w:lineRule="auto"/>
        <w:ind w:left="117" w:right="2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2A2A29"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i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2A2A29"/>
          <w:spacing w:val="1"/>
          <w:w w:val="11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i/>
          <w:color w:val="2A2A29"/>
          <w:w w:val="111"/>
          <w:sz w:val="20"/>
          <w:szCs w:val="20"/>
        </w:rPr>
        <w:t>ou</w:t>
      </w:r>
      <w:r>
        <w:rPr>
          <w:rFonts w:ascii="Times New Roman" w:eastAsia="Times New Roman" w:hAnsi="Times New Roman" w:cs="Times New Roman"/>
          <w:i/>
          <w:color w:val="2A2A29"/>
          <w:spacing w:val="1"/>
          <w:w w:val="11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i/>
          <w:color w:val="2A2A29"/>
          <w:w w:val="11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i/>
          <w:color w:val="2A2A29"/>
          <w:spacing w:val="-13"/>
          <w:w w:val="1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w w:val="115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2"/>
          <w:w w:val="115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2A2A29"/>
          <w:spacing w:val="-8"/>
          <w:w w:val="78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i/>
          <w:color w:val="2A2A29"/>
          <w:w w:val="9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i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w w:val="109"/>
          <w:sz w:val="20"/>
          <w:szCs w:val="20"/>
        </w:rPr>
        <w:t>sp</w:t>
      </w:r>
      <w:r>
        <w:rPr>
          <w:rFonts w:ascii="Times New Roman" w:eastAsia="Times New Roman" w:hAnsi="Times New Roman" w:cs="Times New Roman"/>
          <w:i/>
          <w:color w:val="2A2A29"/>
          <w:spacing w:val="1"/>
          <w:w w:val="10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color w:val="2A2A29"/>
          <w:w w:val="109"/>
          <w:sz w:val="20"/>
          <w:szCs w:val="20"/>
        </w:rPr>
        <w:t>ing</w:t>
      </w:r>
      <w:r>
        <w:rPr>
          <w:rFonts w:ascii="Times New Roman" w:eastAsia="Times New Roman" w:hAnsi="Times New Roman" w:cs="Times New Roman"/>
          <w:i/>
          <w:color w:val="2A2A29"/>
          <w:spacing w:val="-1"/>
          <w:w w:val="10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2A2A29"/>
          <w:w w:val="10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1"/>
          <w:w w:val="109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i/>
          <w:color w:val="2A2A29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2A2A29"/>
          <w:spacing w:val="-12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2A2A29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ea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i/>
          <w:color w:val="2A2A29"/>
          <w:spacing w:val="4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w w:val="111"/>
          <w:sz w:val="20"/>
          <w:szCs w:val="20"/>
        </w:rPr>
        <w:t xml:space="preserve">bush 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fi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i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i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3"/>
          <w:w w:val="105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2A2A29"/>
          <w:w w:val="110"/>
          <w:sz w:val="20"/>
          <w:szCs w:val="20"/>
        </w:rPr>
        <w:t>us</w:t>
      </w:r>
      <w:r>
        <w:rPr>
          <w:rFonts w:ascii="Times New Roman" w:eastAsia="Times New Roman" w:hAnsi="Times New Roman" w:cs="Times New Roman"/>
          <w:i/>
          <w:color w:val="2A2A29"/>
          <w:w w:val="1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2A2A29"/>
          <w:spacing w:val="-2"/>
          <w:w w:val="106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color w:val="2A2A29"/>
          <w:w w:val="11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2A2A29"/>
          <w:w w:val="106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color w:val="2A2A29"/>
          <w:spacing w:val="1"/>
          <w:w w:val="11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4"/>
          <w:w w:val="11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2A2A29"/>
          <w:w w:val="104"/>
          <w:sz w:val="20"/>
          <w:szCs w:val="20"/>
        </w:rPr>
        <w:t>.</w:t>
      </w:r>
    </w:p>
    <w:p w:rsidR="00936E52" w:rsidRDefault="00FB5626">
      <w:pPr>
        <w:spacing w:before="57" w:after="0" w:line="271" w:lineRule="auto"/>
        <w:ind w:left="117" w:right="32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2A2A29"/>
          <w:spacing w:val="-6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2A2A29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i/>
          <w:color w:val="2A2A29"/>
          <w:spacing w:val="3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oke</w:t>
      </w:r>
      <w:r>
        <w:rPr>
          <w:rFonts w:ascii="Times New Roman" w:eastAsia="Times New Roman" w:hAnsi="Times New Roman" w:cs="Times New Roman"/>
          <w:i/>
          <w:color w:val="2A2A29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i/>
          <w:color w:val="2A2A29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ich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i/>
          <w:color w:val="2A2A29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2A2A29"/>
          <w:spacing w:val="-1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i/>
          <w:color w:val="2A2A29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st</w:t>
      </w:r>
      <w:r>
        <w:rPr>
          <w:rFonts w:ascii="Times New Roman" w:eastAsia="Times New Roman" w:hAnsi="Times New Roman" w:cs="Times New Roman"/>
          <w:i/>
          <w:color w:val="2A2A29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his</w:t>
      </w:r>
      <w:r>
        <w:rPr>
          <w:rFonts w:ascii="Times New Roman" w:eastAsia="Times New Roman" w:hAnsi="Times New Roman" w:cs="Times New Roman"/>
          <w:i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/>
          <w:color w:val="2A2A29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2"/>
          <w:w w:val="104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e li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ve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i/>
          <w:color w:val="2A2A29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ar</w:t>
      </w:r>
      <w:r>
        <w:rPr>
          <w:rFonts w:ascii="Times New Roman" w:eastAsia="Times New Roman" w:hAnsi="Times New Roman" w:cs="Times New Roman"/>
          <w:i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yd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i/>
          <w:color w:val="2A2A29"/>
          <w:spacing w:val="4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y,</w:t>
      </w:r>
      <w:r>
        <w:rPr>
          <w:rFonts w:ascii="Times New Roman" w:eastAsia="Times New Roman" w:hAnsi="Times New Roman" w:cs="Times New Roman"/>
          <w:i/>
          <w:color w:val="2A2A29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3"/>
          <w:w w:val="105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2A2A29"/>
          <w:w w:val="110"/>
          <w:sz w:val="20"/>
          <w:szCs w:val="20"/>
        </w:rPr>
        <w:t>us</w:t>
      </w:r>
      <w:r>
        <w:rPr>
          <w:rFonts w:ascii="Times New Roman" w:eastAsia="Times New Roman" w:hAnsi="Times New Roman" w:cs="Times New Roman"/>
          <w:i/>
          <w:color w:val="2A2A29"/>
          <w:w w:val="1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2A2A29"/>
          <w:spacing w:val="-2"/>
          <w:w w:val="106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color w:val="2A2A29"/>
          <w:w w:val="11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2A2A29"/>
          <w:w w:val="106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color w:val="2A2A29"/>
          <w:spacing w:val="1"/>
          <w:w w:val="11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5"/>
          <w:w w:val="11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color w:val="2A2A29"/>
          <w:spacing w:val="-8"/>
          <w:w w:val="78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i/>
          <w:color w:val="2A2A29"/>
          <w:w w:val="9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i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ar</w:t>
      </w:r>
      <w:r>
        <w:rPr>
          <w:rFonts w:ascii="Times New Roman" w:eastAsia="Times New Roman" w:hAnsi="Times New Roman" w:cs="Times New Roman"/>
          <w:i/>
          <w:color w:val="2A2A29"/>
          <w:spacing w:val="2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2A2A29"/>
          <w:sz w:val="20"/>
          <w:szCs w:val="20"/>
        </w:rPr>
        <w:t>st</w:t>
      </w:r>
      <w:r>
        <w:rPr>
          <w:rFonts w:ascii="Times New Roman" w:eastAsia="Times New Roman" w:hAnsi="Times New Roman" w:cs="Times New Roman"/>
          <w:i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w w:val="108"/>
          <w:sz w:val="20"/>
          <w:szCs w:val="20"/>
        </w:rPr>
        <w:t>ci</w:t>
      </w:r>
      <w:r>
        <w:rPr>
          <w:rFonts w:ascii="Times New Roman" w:eastAsia="Times New Roman" w:hAnsi="Times New Roman" w:cs="Times New Roman"/>
          <w:i/>
          <w:color w:val="2A2A29"/>
          <w:spacing w:val="1"/>
          <w:w w:val="108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2A2A29"/>
          <w:w w:val="104"/>
          <w:sz w:val="20"/>
          <w:szCs w:val="20"/>
        </w:rPr>
        <w:t>y.</w:t>
      </w:r>
    </w:p>
    <w:p w:rsidR="00936E52" w:rsidRDefault="00936E52">
      <w:pPr>
        <w:spacing w:before="1" w:after="0" w:line="170" w:lineRule="exact"/>
        <w:rPr>
          <w:sz w:val="17"/>
          <w:szCs w:val="17"/>
        </w:rPr>
      </w:pPr>
    </w:p>
    <w:p w:rsidR="00936E52" w:rsidRDefault="00FB5626">
      <w:pPr>
        <w:spacing w:after="0" w:line="271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b/>
          <w:bCs/>
          <w:color w:val="2A2A29"/>
          <w:spacing w:val="-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id</w:t>
      </w:r>
      <w:r>
        <w:rPr>
          <w:rFonts w:ascii="Times New Roman" w:eastAsia="Times New Roman" w:hAnsi="Times New Roman" w:cs="Times New Roman"/>
          <w:b/>
          <w:bCs/>
          <w:color w:val="2A2A29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you</w:t>
      </w:r>
      <w:r>
        <w:rPr>
          <w:rFonts w:ascii="Times New Roman" w:eastAsia="Times New Roman" w:hAnsi="Times New Roman" w:cs="Times New Roman"/>
          <w:b/>
          <w:bCs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b/>
          <w:bCs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0"/>
          <w:szCs w:val="20"/>
        </w:rPr>
        <w:t>wh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b/>
          <w:bCs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your</w:t>
      </w:r>
      <w:r>
        <w:rPr>
          <w:rFonts w:ascii="Times New Roman" w:eastAsia="Times New Roman" w:hAnsi="Times New Roman" w:cs="Times New Roman"/>
          <w:b/>
          <w:bCs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ou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was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0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urr</w:t>
      </w:r>
      <w:r>
        <w:rPr>
          <w:rFonts w:ascii="Times New Roman" w:eastAsia="Times New Roman" w:hAnsi="Times New Roman" w:cs="Times New Roman"/>
          <w:b/>
          <w:bCs/>
          <w:color w:val="2A2A29"/>
          <w:w w:val="108"/>
          <w:sz w:val="20"/>
          <w:szCs w:val="20"/>
        </w:rPr>
        <w:t>ou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8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color w:val="2A2A29"/>
          <w:w w:val="108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8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w w:val="104"/>
          <w:sz w:val="20"/>
          <w:szCs w:val="20"/>
        </w:rPr>
        <w:t xml:space="preserve">d </w:t>
      </w:r>
      <w:r>
        <w:rPr>
          <w:rFonts w:ascii="Times New Roman" w:eastAsia="Times New Roman" w:hAnsi="Times New Roman" w:cs="Times New Roman"/>
          <w:b/>
          <w:bCs/>
          <w:color w:val="2A2A29"/>
          <w:spacing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b/>
          <w:bCs/>
          <w:color w:val="2A2A29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fl</w:t>
      </w:r>
      <w:r>
        <w:rPr>
          <w:rFonts w:ascii="Times New Roman" w:eastAsia="Times New Roman" w:hAnsi="Times New Roman" w:cs="Times New Roman"/>
          <w:b/>
          <w:bCs/>
          <w:color w:val="2A2A29"/>
          <w:w w:val="107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7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14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w w:val="104"/>
          <w:sz w:val="20"/>
          <w:szCs w:val="20"/>
        </w:rPr>
        <w:t>s?</w:t>
      </w:r>
    </w:p>
    <w:p w:rsidR="00936E52" w:rsidRDefault="00FB5626">
      <w:pPr>
        <w:spacing w:before="1" w:after="0" w:line="271" w:lineRule="auto"/>
        <w:ind w:left="117" w:right="-5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didn’t</w:t>
      </w:r>
      <w:r>
        <w:rPr>
          <w:rFonts w:ascii="Times New Roman" w:eastAsia="Times New Roman" w:hAnsi="Times New Roman" w:cs="Times New Roman"/>
          <w:color w:val="2A2A29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think</w:t>
      </w:r>
      <w:r>
        <w:rPr>
          <w:rFonts w:ascii="Times New Roman" w:eastAsia="Times New Roman" w:hAnsi="Times New Roman" w:cs="Times New Roman"/>
          <w:color w:val="2A2A29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uch</w:t>
      </w:r>
      <w:r>
        <w:rPr>
          <w:rFonts w:ascii="Times New Roman" w:eastAsia="Times New Roman" w:hAnsi="Times New Roman" w:cs="Times New Roman"/>
          <w:color w:val="2A2A29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all.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ife</w:t>
      </w:r>
      <w:r>
        <w:rPr>
          <w:rFonts w:ascii="Times New Roman" w:eastAsia="Times New Roman" w:hAnsi="Times New Roman" w:cs="Times New Roman"/>
          <w:color w:val="2A2A29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ck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1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3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 xml:space="preserve">al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gs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while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ur</w:t>
      </w:r>
      <w:r>
        <w:rPr>
          <w:rFonts w:ascii="Times New Roman" w:eastAsia="Times New Roman" w:hAnsi="Times New Roman" w:cs="Times New Roman"/>
          <w:color w:val="2A2A29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als</w:t>
      </w:r>
      <w:r>
        <w:rPr>
          <w:rFonts w:ascii="Times New Roman" w:eastAsia="Times New Roman" w:hAnsi="Times New Roman" w:cs="Times New Roman"/>
          <w:color w:val="2A2A29"/>
          <w:spacing w:val="4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-7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hopi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 xml:space="preserve">t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uld</w:t>
      </w:r>
      <w:r>
        <w:rPr>
          <w:rFonts w:ascii="Times New Roman" w:eastAsia="Times New Roman" w:hAnsi="Times New Roman" w:cs="Times New Roman"/>
          <w:color w:val="2A2A29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vi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 xml:space="preserve"> 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ust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0"/>
          <w:szCs w:val="20"/>
        </w:rPr>
        <w:t>th</w:t>
      </w:r>
      <w:r>
        <w:rPr>
          <w:rFonts w:ascii="Times New Roman" w:eastAsia="Times New Roman" w:hAnsi="Times New Roman" w:cs="Times New Roman"/>
          <w:color w:val="2A2A29"/>
          <w:spacing w:val="-3"/>
          <w:w w:val="11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 xml:space="preserve">ugh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alls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flames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both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sides</w:t>
      </w:r>
      <w:r>
        <w:rPr>
          <w:rFonts w:ascii="Times New Roman" w:eastAsia="Times New Roman" w:hAnsi="Times New Roman" w:cs="Times New Roman"/>
          <w:color w:val="2A2A29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oad.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8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 xml:space="preserve">didn’t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kn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goi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find</w:t>
      </w:r>
      <w:r>
        <w:rPr>
          <w:rFonts w:ascii="Times New Roman" w:eastAsia="Times New Roman" w:hAnsi="Times New Roman" w:cs="Times New Roman"/>
          <w:color w:val="2A2A29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other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sid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w w:val="113"/>
          <w:sz w:val="20"/>
          <w:szCs w:val="20"/>
        </w:rPr>
        <w:t xml:space="preserve">ut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ad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-7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w w:val="113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</w:p>
    <w:p w:rsidR="00936E52" w:rsidRDefault="00936E52">
      <w:pPr>
        <w:spacing w:before="1" w:after="0" w:line="170" w:lineRule="exact"/>
        <w:rPr>
          <w:sz w:val="17"/>
          <w:szCs w:val="17"/>
        </w:rPr>
      </w:pPr>
    </w:p>
    <w:p w:rsidR="00936E52" w:rsidRDefault="00FB5626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b/>
          <w:bCs/>
          <w:color w:val="2A2A29"/>
          <w:spacing w:val="-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ere</w:t>
      </w:r>
      <w:r>
        <w:rPr>
          <w:rFonts w:ascii="Times New Roman" w:eastAsia="Times New Roman" w:hAnsi="Times New Roman" w:cs="Times New Roman"/>
          <w:b/>
          <w:bCs/>
          <w:color w:val="2A2A29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7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  <w:w w:val="107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7"/>
          <w:sz w:val="20"/>
          <w:szCs w:val="20"/>
        </w:rPr>
        <w:t>nd</w:t>
      </w:r>
      <w:r>
        <w:rPr>
          <w:rFonts w:ascii="Times New Roman" w:eastAsia="Times New Roman" w:hAnsi="Times New Roman" w:cs="Times New Roman"/>
          <w:b/>
          <w:bCs/>
          <w:color w:val="2A2A29"/>
          <w:w w:val="107"/>
          <w:sz w:val="20"/>
          <w:szCs w:val="20"/>
        </w:rPr>
        <w:t>itions</w:t>
      </w:r>
      <w:r>
        <w:rPr>
          <w:rFonts w:ascii="Times New Roman" w:eastAsia="Times New Roman" w:hAnsi="Times New Roman" w:cs="Times New Roman"/>
          <w:b/>
          <w:bCs/>
          <w:color w:val="2A2A29"/>
          <w:spacing w:val="-6"/>
          <w:w w:val="10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6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color w:val="2A2A29"/>
          <w:w w:val="103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w w:val="103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color w:val="2A2A29"/>
          <w:w w:val="107"/>
          <w:sz w:val="20"/>
          <w:szCs w:val="20"/>
        </w:rPr>
        <w:t>e?</w:t>
      </w:r>
    </w:p>
    <w:p w:rsidR="00936E52" w:rsidRDefault="00FB5626">
      <w:pPr>
        <w:spacing w:before="30" w:after="0" w:line="271" w:lineRule="auto"/>
        <w:ind w:left="117" w:right="4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ho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end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-8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ar</w:t>
      </w:r>
      <w:r>
        <w:rPr>
          <w:rFonts w:ascii="Times New Roman" w:eastAsia="Times New Roman" w:hAnsi="Times New Roman" w:cs="Times New Roman"/>
          <w:color w:val="2A2A29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z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 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gine:</w:t>
      </w:r>
      <w:r>
        <w:rPr>
          <w:rFonts w:ascii="Times New Roman" w:eastAsia="Times New Roman" w:hAnsi="Times New Roman" w:cs="Times New Roman"/>
          <w:color w:val="2A2A29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too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uch</w:t>
      </w:r>
      <w:r>
        <w:rPr>
          <w:rFonts w:ascii="Times New Roman" w:eastAsia="Times New Roman" w:hAnsi="Times New Roman" w:cs="Times New Roman"/>
          <w:color w:val="2A2A29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smo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noi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helicopters</w:t>
      </w:r>
      <w:r>
        <w:rPr>
          <w:rFonts w:ascii="Times New Roman" w:eastAsia="Times New Roman" w:hAnsi="Times New Roman" w:cs="Times New Roman"/>
          <w:color w:val="2A2A29"/>
          <w:spacing w:val="-12"/>
          <w:w w:val="10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flyi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7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ter</w:t>
      </w:r>
      <w:r>
        <w:rPr>
          <w:rFonts w:ascii="Times New Roman" w:eastAsia="Times New Roman" w:hAnsi="Times New Roman" w:cs="Times New Roman"/>
          <w:color w:val="2A2A29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bo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bi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-6"/>
          <w:w w:val="10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ng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uish</w:t>
      </w:r>
      <w:r>
        <w:rPr>
          <w:rFonts w:ascii="Times New Roman" w:eastAsia="Times New Roman" w:hAnsi="Times New Roman" w:cs="Times New Roman"/>
          <w:color w:val="2A2A29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4"/>
          <w:sz w:val="20"/>
          <w:szCs w:val="20"/>
        </w:rPr>
        <w:t>fi</w:t>
      </w:r>
      <w:r>
        <w:rPr>
          <w:rFonts w:ascii="Times New Roman" w:eastAsia="Times New Roman" w:hAnsi="Times New Roman" w:cs="Times New Roman"/>
          <w:color w:val="2A2A29"/>
          <w:spacing w:val="-3"/>
          <w:w w:val="94"/>
          <w:sz w:val="20"/>
          <w:szCs w:val="20"/>
        </w:rPr>
        <w:t>re</w:t>
      </w:r>
      <w:r>
        <w:rPr>
          <w:rFonts w:ascii="Times New Roman" w:eastAsia="Times New Roman" w:hAnsi="Times New Roman" w:cs="Times New Roman"/>
          <w:color w:val="2A2A29"/>
          <w:w w:val="94"/>
          <w:sz w:val="20"/>
          <w:szCs w:val="20"/>
        </w:rPr>
        <w:t>…</w:t>
      </w:r>
      <w:r>
        <w:rPr>
          <w:rFonts w:ascii="Times New Roman" w:eastAsia="Times New Roman" w:hAnsi="Times New Roman" w:cs="Times New Roman"/>
          <w:color w:val="2A2A29"/>
          <w:spacing w:val="-3"/>
          <w:w w:val="9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 xml:space="preserve">as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hell!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2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not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color w:val="2A2A29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umme</w:t>
      </w:r>
      <w:r>
        <w:rPr>
          <w:rFonts w:ascii="Times New Roman" w:eastAsia="Times New Roman" w:hAnsi="Times New Roman" w:cs="Times New Roman"/>
          <w:color w:val="2A2A29"/>
          <w:spacing w:val="-19"/>
          <w:w w:val="10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-8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6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w w:val="96"/>
          <w:sz w:val="20"/>
          <w:szCs w:val="20"/>
        </w:rPr>
        <w:t>et!</w:t>
      </w:r>
      <w:r>
        <w:rPr>
          <w:rFonts w:ascii="Times New Roman" w:eastAsia="Times New Roman" w:hAnsi="Times New Roman" w:cs="Times New Roman"/>
          <w:color w:val="2A2A29"/>
          <w:spacing w:val="-7"/>
          <w:w w:val="9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w w:val="96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2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proofErr w:type="gramEnd"/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!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103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 xml:space="preserve">ople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en’t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exp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cti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fi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this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mo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4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w w:val="114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</w:p>
    <w:p w:rsidR="00936E52" w:rsidRDefault="00936E52">
      <w:pPr>
        <w:spacing w:before="1" w:after="0" w:line="170" w:lineRule="exact"/>
        <w:rPr>
          <w:sz w:val="17"/>
          <w:szCs w:val="17"/>
        </w:rPr>
      </w:pPr>
    </w:p>
    <w:p w:rsidR="00936E52" w:rsidRDefault="00FB5626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b/>
          <w:bCs/>
          <w:color w:val="2A2A29"/>
          <w:spacing w:val="-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id</w:t>
      </w:r>
      <w:r>
        <w:rPr>
          <w:rFonts w:ascii="Times New Roman" w:eastAsia="Times New Roman" w:hAnsi="Times New Roman" w:cs="Times New Roman"/>
          <w:b/>
          <w:bCs/>
          <w:color w:val="2A2A29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you</w:t>
      </w:r>
      <w:r>
        <w:rPr>
          <w:rFonts w:ascii="Times New Roman" w:eastAsia="Times New Roman" w:hAnsi="Times New Roman" w:cs="Times New Roman"/>
          <w:b/>
          <w:bCs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0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  <w:w w:val="10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2A2A29"/>
          <w:w w:val="107"/>
          <w:sz w:val="20"/>
          <w:szCs w:val="20"/>
        </w:rPr>
        <w:t>e?</w:t>
      </w:r>
    </w:p>
    <w:p w:rsidR="00936E52" w:rsidRDefault="00FB5626">
      <w:pPr>
        <w:spacing w:before="30" w:after="0" w:line="271" w:lineRule="auto"/>
        <w:ind w:left="117" w:right="12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’m</w:t>
      </w:r>
      <w:r>
        <w:rPr>
          <w:rFonts w:ascii="Times New Roman" w:eastAsia="Times New Roman" w:hAnsi="Times New Roman" w:cs="Times New Roman"/>
          <w:color w:val="2A2A29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sad</w:t>
      </w:r>
      <w:r>
        <w:rPr>
          <w:rFonts w:ascii="Times New Roman" w:eastAsia="Times New Roman" w:hAnsi="Times New Roman" w:cs="Times New Roman"/>
          <w:color w:val="2A2A29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ca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8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lost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ut</w:t>
      </w:r>
      <w:r>
        <w:rPr>
          <w:rFonts w:ascii="Times New Roman" w:eastAsia="Times New Roman" w:hAnsi="Times New Roman" w:cs="Times New Roman"/>
          <w:color w:val="2A2A29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life</w:t>
      </w:r>
      <w:r>
        <w:rPr>
          <w:rFonts w:ascii="Times New Roman" w:eastAsia="Times New Roman" w:hAnsi="Times New Roman" w:cs="Times New Roman"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 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po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9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color w:val="2A2A29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ope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ty.</w:t>
      </w:r>
      <w:r>
        <w:rPr>
          <w:rFonts w:ascii="Times New Roman" w:eastAsia="Times New Roman" w:hAnsi="Times New Roman" w:cs="Times New Roman"/>
          <w:color w:val="2A2A29"/>
          <w:spacing w:val="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ut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lost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per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color w:val="2A2A29"/>
          <w:spacing w:val="-9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gs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I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color w:val="2A2A29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eplace</w:t>
      </w:r>
      <w:r>
        <w:rPr>
          <w:rFonts w:ascii="Times New Roman" w:eastAsia="Times New Roman" w:hAnsi="Times New Roman" w:cs="Times New Roman"/>
          <w:color w:val="2A2A29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uch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family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photo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2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photos</w:t>
      </w:r>
      <w:r>
        <w:rPr>
          <w:rFonts w:ascii="Times New Roman" w:eastAsia="Times New Roman" w:hAnsi="Times New Roman" w:cs="Times New Roman"/>
          <w:color w:val="2A2A29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miss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most</w:t>
      </w:r>
      <w:r>
        <w:rPr>
          <w:rFonts w:ascii="Times New Roman" w:eastAsia="Times New Roman" w:hAnsi="Times New Roman" w:cs="Times New Roman"/>
          <w:color w:val="2A2A29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2"/>
          <w:sz w:val="20"/>
          <w:szCs w:val="20"/>
        </w:rPr>
        <w:t>all.</w:t>
      </w:r>
    </w:p>
    <w:p w:rsidR="00936E52" w:rsidRDefault="00936E52">
      <w:pPr>
        <w:spacing w:before="10" w:after="0" w:line="140" w:lineRule="exact"/>
        <w:rPr>
          <w:sz w:val="14"/>
          <w:szCs w:val="14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3</w:t>
      </w:r>
    </w:p>
    <w:p w:rsidR="00936E52" w:rsidRDefault="00936E52">
      <w:pPr>
        <w:spacing w:before="7" w:after="0" w:line="170" w:lineRule="exact"/>
        <w:rPr>
          <w:sz w:val="17"/>
          <w:szCs w:val="17"/>
        </w:rPr>
      </w:pPr>
    </w:p>
    <w:p w:rsidR="00936E52" w:rsidRDefault="00FB5626">
      <w:pPr>
        <w:spacing w:after="0" w:line="253" w:lineRule="exact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8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F.</w:t>
      </w:r>
    </w:p>
    <w:p w:rsidR="00936E52" w:rsidRDefault="00FB5626">
      <w:pPr>
        <w:spacing w:before="27"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lastRenderedPageBreak/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9"/>
          <w:sz w:val="26"/>
          <w:szCs w:val="26"/>
        </w:rPr>
        <w:t>1A</w:t>
      </w:r>
    </w:p>
    <w:p w:rsidR="00936E52" w:rsidRDefault="00936E52">
      <w:pPr>
        <w:spacing w:before="8" w:after="0" w:line="160" w:lineRule="exact"/>
        <w:rPr>
          <w:sz w:val="16"/>
          <w:szCs w:val="16"/>
        </w:rPr>
      </w:pPr>
    </w:p>
    <w:p w:rsidR="00936E52" w:rsidRDefault="00FB5626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vulnerable</w:t>
      </w:r>
      <w:proofErr w:type="gramEnd"/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breed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rise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seek</w:t>
      </w:r>
      <w:proofErr w:type="gramEnd"/>
    </w:p>
    <w:p w:rsidR="00936E52" w:rsidRDefault="00936E52">
      <w:pPr>
        <w:spacing w:before="7" w:after="0" w:line="170" w:lineRule="exact"/>
        <w:rPr>
          <w:sz w:val="17"/>
          <w:szCs w:val="17"/>
        </w:rPr>
      </w:pPr>
    </w:p>
    <w:p w:rsidR="00936E52" w:rsidRDefault="00FB5626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ha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go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larg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diversit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20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life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.;</w:t>
      </w:r>
      <w:proofErr w:type="gramEnd"/>
    </w:p>
    <w:p w:rsidR="00936E52" w:rsidRDefault="00FB5626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Reef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develo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1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diamete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22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 xml:space="preserve">d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verticall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y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.;</w:t>
      </w:r>
      <w:proofErr w:type="gramEnd"/>
    </w:p>
    <w:p w:rsidR="00936E52" w:rsidRDefault="00FB5626">
      <w:pPr>
        <w:spacing w:before="12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5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4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nee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8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sunlight.</w:t>
      </w:r>
    </w:p>
    <w:p w:rsidR="00936E52" w:rsidRDefault="00936E52">
      <w:pPr>
        <w:spacing w:before="7" w:after="0" w:line="170" w:lineRule="exact"/>
        <w:rPr>
          <w:sz w:val="17"/>
          <w:szCs w:val="17"/>
        </w:rPr>
      </w:pPr>
    </w:p>
    <w:p w:rsidR="00936E52" w:rsidRDefault="00FB5626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Grea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Barrie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Ree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becam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orl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Heritage</w:t>
      </w:r>
    </w:p>
    <w:p w:rsidR="00936E52" w:rsidRDefault="00FB5626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pacing w:val="-2"/>
          <w:sz w:val="20"/>
          <w:szCs w:val="20"/>
        </w:rPr>
        <w:t>Sit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1981.</w:t>
      </w:r>
    </w:p>
    <w:p w:rsidR="00936E52" w:rsidRDefault="00FB5626">
      <w:pPr>
        <w:spacing w:before="30" w:after="0" w:line="271" w:lineRule="auto"/>
        <w:ind w:left="283" w:right="25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ca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fin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whales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dolphins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mor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tha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1,500 fis</w:t>
      </w:r>
      <w:r>
        <w:rPr>
          <w:rFonts w:ascii="Arial" w:eastAsia="Arial" w:hAnsi="Arial" w:cs="Arial"/>
          <w:color w:val="2A2A29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species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2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includin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clownfish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se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snakes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se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turtles.</w:t>
      </w:r>
    </w:p>
    <w:p w:rsidR="00936E52" w:rsidRDefault="00FB5626">
      <w:pPr>
        <w:spacing w:after="0" w:line="271" w:lineRule="auto"/>
        <w:ind w:left="283" w:right="26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 xml:space="preserve">e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mai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danger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21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climat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1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change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pollution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fishing.</w:t>
      </w:r>
    </w:p>
    <w:p w:rsidR="00936E52" w:rsidRDefault="00FB5626">
      <w:pPr>
        <w:spacing w:after="0" w:line="271" w:lineRule="auto"/>
        <w:ind w:left="283" w:right="40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Becaus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wate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pollutio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fro</w:t>
      </w:r>
      <w:r>
        <w:rPr>
          <w:rFonts w:ascii="Arial" w:eastAsia="Arial" w:hAnsi="Arial" w:cs="Arial"/>
          <w:color w:val="2A2A29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boats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the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catchin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forbidde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specie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dolphin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and turtles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habita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 xml:space="preserve"> destructio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1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fro</w:t>
      </w:r>
      <w:r>
        <w:rPr>
          <w:rFonts w:ascii="Arial" w:eastAsia="Arial" w:hAnsi="Arial" w:cs="Arial"/>
          <w:color w:val="2A2A29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anchors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nets.</w:t>
      </w:r>
    </w:p>
    <w:p w:rsidR="00936E52" w:rsidRDefault="00936E52">
      <w:pPr>
        <w:spacing w:before="3" w:after="0" w:line="150" w:lineRule="exact"/>
        <w:rPr>
          <w:sz w:val="15"/>
          <w:szCs w:val="15"/>
        </w:rPr>
      </w:pPr>
    </w:p>
    <w:p w:rsidR="00936E52" w:rsidRDefault="00FB5626">
      <w:pPr>
        <w:spacing w:after="0" w:line="263" w:lineRule="auto"/>
        <w:ind w:left="287" w:right="208" w:hanging="287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flood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drought</w:t>
      </w:r>
      <w:proofErr w:type="gramEnd"/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hurricane</w:t>
      </w:r>
      <w:proofErr w:type="gramEnd"/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endangered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specie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1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(panda)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exhaus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fumes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win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proofErr w:type="gramEnd"/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power</w:t>
      </w:r>
    </w:p>
    <w:p w:rsidR="00936E52" w:rsidRDefault="00936E52">
      <w:pPr>
        <w:spacing w:after="0" w:line="160" w:lineRule="exact"/>
        <w:rPr>
          <w:sz w:val="16"/>
          <w:szCs w:val="16"/>
        </w:rPr>
      </w:pPr>
    </w:p>
    <w:p w:rsidR="00936E52" w:rsidRDefault="00FB5626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Natur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alway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beautiful.</w:t>
      </w:r>
    </w:p>
    <w:p w:rsidR="00936E52" w:rsidRDefault="00FB5626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neve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buy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aeroso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4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cans.</w:t>
      </w:r>
    </w:p>
    <w:p w:rsidR="00936E52" w:rsidRDefault="00FB5626">
      <w:pPr>
        <w:spacing w:before="30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A2A29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ofte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reus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plasti</w:t>
      </w:r>
      <w:r>
        <w:rPr>
          <w:rFonts w:ascii="Arial" w:eastAsia="Arial" w:hAnsi="Arial" w:cs="Arial"/>
          <w:color w:val="2A2A29"/>
          <w:sz w:val="20"/>
          <w:szCs w:val="20"/>
        </w:rPr>
        <w:t>c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bags.</w:t>
      </w:r>
    </w:p>
    <w:p w:rsidR="00936E52" w:rsidRDefault="00FB5626">
      <w:pPr>
        <w:spacing w:before="30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7"/>
          <w:sz w:val="20"/>
          <w:szCs w:val="20"/>
        </w:rPr>
        <w:t>sometime</w:t>
      </w:r>
      <w:r>
        <w:rPr>
          <w:rFonts w:ascii="Arial" w:eastAsia="Arial" w:hAnsi="Arial" w:cs="Arial"/>
          <w:color w:val="2A2A29"/>
          <w:w w:val="97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7"/>
          <w:w w:val="9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goe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bottl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bank.</w:t>
      </w:r>
    </w:p>
    <w:p w:rsidR="00936E52" w:rsidRDefault="00936E52">
      <w:pPr>
        <w:spacing w:before="2" w:after="0" w:line="180" w:lineRule="exact"/>
        <w:rPr>
          <w:sz w:val="18"/>
          <w:szCs w:val="18"/>
        </w:rPr>
      </w:pPr>
    </w:p>
    <w:p w:rsidR="00936E52" w:rsidRDefault="00FB5626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was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understand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8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A2A29"/>
          <w:sz w:val="20"/>
          <w:szCs w:val="20"/>
        </w:rPr>
        <w:t>u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talk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went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936E52" w:rsidRDefault="00FB5626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read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 xml:space="preserve"> understood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29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visited</w:t>
      </w:r>
      <w:proofErr w:type="gramEnd"/>
    </w:p>
    <w:p w:rsidR="00936E52" w:rsidRDefault="00936E52">
      <w:pPr>
        <w:spacing w:before="2" w:after="0" w:line="180" w:lineRule="exact"/>
        <w:rPr>
          <w:sz w:val="18"/>
          <w:szCs w:val="18"/>
        </w:rPr>
      </w:pPr>
    </w:p>
    <w:p w:rsidR="00936E52" w:rsidRDefault="00FB5626">
      <w:pPr>
        <w:spacing w:after="0" w:line="263" w:lineRule="auto"/>
        <w:ind w:left="283" w:right="196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A2A29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  <w:u w:val="single" w:color="2A2A29"/>
        </w:rPr>
        <w:t>use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>d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to…</w:t>
      </w:r>
      <w:r>
        <w:rPr>
          <w:rFonts w:ascii="Arial" w:eastAsia="Arial" w:hAnsi="Arial" w:cs="Arial"/>
          <w:color w:val="2A2A29"/>
          <w:sz w:val="20"/>
          <w:szCs w:val="20"/>
        </w:rPr>
        <w:t xml:space="preserve">;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A2A29"/>
          <w:sz w:val="20"/>
          <w:szCs w:val="20"/>
        </w:rPr>
        <w:t>u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  <w:u w:val="single" w:color="2A2A29"/>
        </w:rPr>
        <w:t>us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>e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to…</w:t>
      </w:r>
      <w:r>
        <w:rPr>
          <w:rFonts w:ascii="Arial" w:eastAsia="Arial" w:hAnsi="Arial" w:cs="Arial"/>
          <w:color w:val="2A2A29"/>
          <w:sz w:val="20"/>
          <w:szCs w:val="20"/>
        </w:rPr>
        <w:t xml:space="preserve">;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A2A29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  <w:u w:val="single" w:color="2A2A29"/>
        </w:rPr>
        <w:t>use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>to…</w:t>
      </w:r>
    </w:p>
    <w:p w:rsidR="00936E52" w:rsidRDefault="00936E52">
      <w:pPr>
        <w:spacing w:after="0" w:line="160" w:lineRule="exact"/>
        <w:rPr>
          <w:sz w:val="16"/>
          <w:szCs w:val="16"/>
        </w:rPr>
      </w:pPr>
    </w:p>
    <w:p w:rsidR="00936E52" w:rsidRDefault="00FB5626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936E52" w:rsidRDefault="00936E52">
      <w:pPr>
        <w:spacing w:after="0"/>
        <w:sectPr w:rsidR="00936E52">
          <w:type w:val="continuous"/>
          <w:pgSz w:w="12080" w:h="16840"/>
          <w:pgMar w:top="1640" w:right="1300" w:bottom="760" w:left="620" w:header="720" w:footer="720" w:gutter="0"/>
          <w:cols w:num="2" w:space="720" w:equalWidth="0">
            <w:col w:w="4744" w:space="617"/>
            <w:col w:w="4799"/>
          </w:cols>
        </w:sectPr>
      </w:pPr>
    </w:p>
    <w:p w:rsidR="00936E52" w:rsidRDefault="00336D68">
      <w:pPr>
        <w:spacing w:before="9" w:after="0" w:line="110" w:lineRule="exact"/>
        <w:rPr>
          <w:sz w:val="11"/>
          <w:szCs w:val="11"/>
        </w:rPr>
      </w:pPr>
      <w:r>
        <w:lastRenderedPageBreak/>
        <w:pict>
          <v:group id="_x0000_s1034" style="position:absolute;margin-left:594.8pt;margin-top:0;width:1pt;height:841.9pt;z-index:-251581440;mso-position-horizontal-relative:page;mso-position-vertical-relative:page" coordorigin="11896" coordsize="20,16838">
            <v:group id="_x0000_s1037" style="position:absolute;left:11906;width:2;height:16838" coordorigin="11906" coordsize="2,16838">
              <v:shape id="_x0000_s1038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35" style="position:absolute;left:11906;width:2;height:16838" coordorigin="11906" coordsize="2,16838">
              <v:shape id="_x0000_s1036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936E52" w:rsidRDefault="00936E52">
      <w:pPr>
        <w:spacing w:after="0"/>
        <w:sectPr w:rsidR="00936E52">
          <w:type w:val="continuous"/>
          <w:pgSz w:w="12080" w:h="16840"/>
          <w:pgMar w:top="1640" w:right="1300" w:bottom="760" w:left="620" w:header="720" w:footer="720" w:gutter="0"/>
          <w:cols w:space="720"/>
        </w:sectPr>
      </w:pPr>
    </w:p>
    <w:p w:rsidR="00936E52" w:rsidRDefault="00FB5626">
      <w:pPr>
        <w:spacing w:before="61" w:after="0" w:line="240" w:lineRule="auto"/>
        <w:ind w:right="97"/>
        <w:jc w:val="right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2A2A29"/>
          <w:w w:val="75"/>
          <w:sz w:val="19"/>
          <w:szCs w:val="19"/>
        </w:rPr>
        <w:t>Ans</w:t>
      </w:r>
      <w:r>
        <w:rPr>
          <w:rFonts w:ascii="Arial" w:eastAsia="Arial" w:hAnsi="Arial" w:cs="Arial"/>
          <w:color w:val="2A2A29"/>
          <w:spacing w:val="-2"/>
          <w:w w:val="75"/>
          <w:sz w:val="19"/>
          <w:szCs w:val="19"/>
        </w:rPr>
        <w:t>w</w:t>
      </w:r>
      <w:r>
        <w:rPr>
          <w:rFonts w:ascii="Arial" w:eastAsia="Arial" w:hAnsi="Arial" w:cs="Arial"/>
          <w:color w:val="2A2A29"/>
          <w:w w:val="75"/>
          <w:sz w:val="19"/>
          <w:szCs w:val="19"/>
        </w:rPr>
        <w:t>er</w:t>
      </w:r>
      <w:r>
        <w:rPr>
          <w:rFonts w:ascii="Arial" w:eastAsia="Arial" w:hAnsi="Arial" w:cs="Arial"/>
          <w:color w:val="2A2A29"/>
          <w:spacing w:val="1"/>
          <w:w w:val="75"/>
          <w:sz w:val="19"/>
          <w:szCs w:val="19"/>
        </w:rPr>
        <w:t xml:space="preserve"> </w:t>
      </w:r>
      <w:r>
        <w:rPr>
          <w:rFonts w:ascii="Arial" w:eastAsia="Arial" w:hAnsi="Arial" w:cs="Arial"/>
          <w:color w:val="2A2A29"/>
          <w:w w:val="72"/>
          <w:sz w:val="19"/>
          <w:szCs w:val="19"/>
        </w:rPr>
        <w:t>Ke</w:t>
      </w:r>
      <w:r>
        <w:rPr>
          <w:rFonts w:ascii="Arial" w:eastAsia="Arial" w:hAnsi="Arial" w:cs="Arial"/>
          <w:color w:val="2A2A29"/>
          <w:w w:val="75"/>
          <w:sz w:val="19"/>
          <w:szCs w:val="19"/>
        </w:rPr>
        <w:t>y</w:t>
      </w:r>
    </w:p>
    <w:p w:rsidR="00936E52" w:rsidRDefault="00936E52">
      <w:pPr>
        <w:spacing w:before="5" w:after="0" w:line="150" w:lineRule="exact"/>
        <w:rPr>
          <w:sz w:val="15"/>
          <w:szCs w:val="15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/>
        <w:sectPr w:rsidR="00936E52">
          <w:headerReference w:type="even" r:id="rId57"/>
          <w:footerReference w:type="even" r:id="rId58"/>
          <w:pgSz w:w="12080" w:h="16840"/>
          <w:pgMar w:top="320" w:right="620" w:bottom="280" w:left="1300" w:header="0" w:footer="0" w:gutter="0"/>
          <w:cols w:space="720"/>
        </w:sectPr>
      </w:pPr>
    </w:p>
    <w:p w:rsidR="00936E52" w:rsidRDefault="00FB5626">
      <w:pPr>
        <w:spacing w:before="21" w:after="0" w:line="240" w:lineRule="auto"/>
        <w:ind w:left="11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lastRenderedPageBreak/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4"/>
          <w:sz w:val="26"/>
          <w:szCs w:val="26"/>
        </w:rPr>
        <w:t>1B</w:t>
      </w:r>
    </w:p>
    <w:p w:rsidR="00936E52" w:rsidRDefault="00936E52">
      <w:pPr>
        <w:spacing w:before="8" w:after="0" w:line="160" w:lineRule="exact"/>
        <w:rPr>
          <w:sz w:val="16"/>
          <w:szCs w:val="16"/>
        </w:rPr>
      </w:pPr>
    </w:p>
    <w:p w:rsidR="00936E52" w:rsidRDefault="00FB5626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</w:p>
    <w:p w:rsidR="00936E52" w:rsidRDefault="00936E52">
      <w:pPr>
        <w:spacing w:before="7" w:after="0" w:line="170" w:lineRule="exact"/>
        <w:rPr>
          <w:sz w:val="17"/>
          <w:szCs w:val="17"/>
        </w:rPr>
      </w:pPr>
    </w:p>
    <w:p w:rsidR="00936E52" w:rsidRDefault="00FB5626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ha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go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larg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diversit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20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life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.;</w:t>
      </w:r>
      <w:proofErr w:type="gramEnd"/>
    </w:p>
    <w:p w:rsidR="00936E52" w:rsidRDefault="00FB5626">
      <w:pPr>
        <w:spacing w:before="25" w:after="0" w:line="240" w:lineRule="auto"/>
        <w:ind w:left="37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A2A29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Reef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develo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1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diamete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22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 xml:space="preserve">d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verticall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y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.;</w:t>
      </w:r>
      <w:proofErr w:type="gramEnd"/>
    </w:p>
    <w:p w:rsidR="00936E52" w:rsidRDefault="00FB5626">
      <w:pPr>
        <w:spacing w:before="30" w:after="0" w:line="240" w:lineRule="auto"/>
        <w:ind w:left="37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A2A29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nee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8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sunlight.</w:t>
      </w:r>
    </w:p>
    <w:p w:rsidR="00936E52" w:rsidRDefault="00936E52">
      <w:pPr>
        <w:spacing w:before="2" w:after="0" w:line="180" w:lineRule="exact"/>
        <w:rPr>
          <w:sz w:val="18"/>
          <w:szCs w:val="18"/>
        </w:rPr>
      </w:pPr>
    </w:p>
    <w:p w:rsidR="00936E52" w:rsidRDefault="00FB5626">
      <w:pPr>
        <w:spacing w:after="0" w:line="240" w:lineRule="auto"/>
        <w:ind w:left="117" w:right="-74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Grea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Barrie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Ree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becam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orl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Heritage</w:t>
      </w:r>
    </w:p>
    <w:p w:rsidR="00936E52" w:rsidRDefault="00FB5626">
      <w:pPr>
        <w:spacing w:before="25"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pacing w:val="-2"/>
          <w:sz w:val="20"/>
          <w:szCs w:val="20"/>
        </w:rPr>
        <w:t>Sit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1981.</w:t>
      </w:r>
    </w:p>
    <w:p w:rsidR="00936E52" w:rsidRDefault="00FB5626">
      <w:pPr>
        <w:spacing w:before="30" w:after="0" w:line="271" w:lineRule="auto"/>
        <w:ind w:left="401" w:right="1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ca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fin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whales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dolphins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mor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tha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1,500 fis</w:t>
      </w:r>
      <w:r>
        <w:rPr>
          <w:rFonts w:ascii="Arial" w:eastAsia="Arial" w:hAnsi="Arial" w:cs="Arial"/>
          <w:color w:val="2A2A29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species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2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includin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clownfish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se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snakes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se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turtles.</w:t>
      </w:r>
    </w:p>
    <w:p w:rsidR="00936E52" w:rsidRDefault="00FB5626">
      <w:pPr>
        <w:spacing w:after="0" w:line="271" w:lineRule="auto"/>
        <w:ind w:left="401" w:right="1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 xml:space="preserve">e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mai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danger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21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climat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1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change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pollution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fishing.</w:t>
      </w:r>
    </w:p>
    <w:p w:rsidR="00936E52" w:rsidRDefault="00FB5626">
      <w:pPr>
        <w:spacing w:after="0" w:line="271" w:lineRule="auto"/>
        <w:ind w:left="401" w:right="28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Becaus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wate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pollutio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fro</w:t>
      </w:r>
      <w:r>
        <w:rPr>
          <w:rFonts w:ascii="Arial" w:eastAsia="Arial" w:hAnsi="Arial" w:cs="Arial"/>
          <w:color w:val="2A2A29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boats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the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catchin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forbidde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species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dolphin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and turtles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habita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 xml:space="preserve"> destructio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1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fro</w:t>
      </w:r>
      <w:r>
        <w:rPr>
          <w:rFonts w:ascii="Arial" w:eastAsia="Arial" w:hAnsi="Arial" w:cs="Arial"/>
          <w:color w:val="2A2A29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anchors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nets.</w:t>
      </w:r>
    </w:p>
    <w:p w:rsidR="00936E52" w:rsidRDefault="00936E52">
      <w:pPr>
        <w:spacing w:before="3" w:after="0" w:line="150" w:lineRule="exact"/>
        <w:rPr>
          <w:sz w:val="15"/>
          <w:szCs w:val="15"/>
        </w:rPr>
      </w:pPr>
    </w:p>
    <w:p w:rsidR="00936E52" w:rsidRDefault="00FB5626">
      <w:pPr>
        <w:spacing w:after="0" w:line="263" w:lineRule="auto"/>
        <w:ind w:left="404" w:right="80" w:hanging="287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flood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drought</w:t>
      </w:r>
      <w:proofErr w:type="gramEnd"/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hurricane</w:t>
      </w:r>
      <w:proofErr w:type="gramEnd"/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endangered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specie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1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(panda)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exhaus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fumes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win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proofErr w:type="gramEnd"/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power</w:t>
      </w:r>
    </w:p>
    <w:p w:rsidR="00936E52" w:rsidRDefault="00936E52">
      <w:pPr>
        <w:spacing w:after="0" w:line="160" w:lineRule="exact"/>
        <w:rPr>
          <w:sz w:val="16"/>
          <w:szCs w:val="16"/>
        </w:rPr>
      </w:pPr>
    </w:p>
    <w:p w:rsidR="00936E52" w:rsidRDefault="00FB5626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b).</w:t>
      </w:r>
    </w:p>
    <w:p w:rsidR="00936E52" w:rsidRDefault="00936E52">
      <w:pPr>
        <w:spacing w:before="7" w:after="0" w:line="170" w:lineRule="exact"/>
        <w:rPr>
          <w:sz w:val="17"/>
          <w:szCs w:val="17"/>
        </w:rPr>
      </w:pPr>
    </w:p>
    <w:p w:rsidR="00936E52" w:rsidRDefault="00FB5626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was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understand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8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A2A29"/>
          <w:sz w:val="20"/>
          <w:szCs w:val="20"/>
        </w:rPr>
        <w:t>u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talk;</w:t>
      </w:r>
      <w:proofErr w:type="gramEnd"/>
    </w:p>
    <w:p w:rsidR="00936E52" w:rsidRDefault="00FB5626">
      <w:pPr>
        <w:spacing w:before="25"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went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read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 xml:space="preserve"> understood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29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visited</w:t>
      </w:r>
      <w:proofErr w:type="gramEnd"/>
    </w:p>
    <w:p w:rsidR="00936E52" w:rsidRDefault="00936E52">
      <w:pPr>
        <w:spacing w:before="2" w:after="0" w:line="180" w:lineRule="exact"/>
        <w:rPr>
          <w:sz w:val="18"/>
          <w:szCs w:val="18"/>
        </w:rPr>
      </w:pPr>
    </w:p>
    <w:p w:rsidR="00936E52" w:rsidRDefault="00FB5626">
      <w:pPr>
        <w:spacing w:after="0" w:line="263" w:lineRule="auto"/>
        <w:ind w:left="401" w:right="69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A2A29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  <w:u w:val="single" w:color="2A2A29"/>
        </w:rPr>
        <w:t>use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>d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to…</w:t>
      </w:r>
      <w:r>
        <w:rPr>
          <w:rFonts w:ascii="Arial" w:eastAsia="Arial" w:hAnsi="Arial" w:cs="Arial"/>
          <w:color w:val="2A2A29"/>
          <w:sz w:val="20"/>
          <w:szCs w:val="20"/>
        </w:rPr>
        <w:t xml:space="preserve">;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A2A29"/>
          <w:sz w:val="20"/>
          <w:szCs w:val="20"/>
        </w:rPr>
        <w:t>u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  <w:u w:val="single" w:color="2A2A29"/>
        </w:rPr>
        <w:t>us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>e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to…</w:t>
      </w:r>
      <w:r>
        <w:rPr>
          <w:rFonts w:ascii="Arial" w:eastAsia="Arial" w:hAnsi="Arial" w:cs="Arial"/>
          <w:color w:val="2A2A29"/>
          <w:sz w:val="20"/>
          <w:szCs w:val="20"/>
        </w:rPr>
        <w:t xml:space="preserve">;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A2A29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  <w:u w:val="single" w:color="2A2A29"/>
        </w:rPr>
        <w:t>use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>to…</w:t>
      </w:r>
    </w:p>
    <w:p w:rsidR="00936E52" w:rsidRDefault="00936E52">
      <w:pPr>
        <w:spacing w:after="0" w:line="160" w:lineRule="exact"/>
        <w:rPr>
          <w:sz w:val="16"/>
          <w:szCs w:val="16"/>
        </w:rPr>
      </w:pPr>
    </w:p>
    <w:p w:rsidR="00936E52" w:rsidRDefault="00FB5626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936E52" w:rsidRDefault="00FB5626">
      <w:pPr>
        <w:spacing w:before="21"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lastRenderedPageBreak/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4"/>
          <w:sz w:val="26"/>
          <w:szCs w:val="26"/>
        </w:rPr>
        <w:t>1C</w:t>
      </w:r>
    </w:p>
    <w:p w:rsidR="00936E52" w:rsidRDefault="00936E52">
      <w:pPr>
        <w:spacing w:before="8" w:after="0" w:line="160" w:lineRule="exact"/>
        <w:rPr>
          <w:sz w:val="16"/>
          <w:szCs w:val="16"/>
        </w:rPr>
      </w:pPr>
    </w:p>
    <w:p w:rsidR="00936E52" w:rsidRDefault="00FB5626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b).</w:t>
      </w:r>
    </w:p>
    <w:p w:rsidR="00936E52" w:rsidRDefault="00936E52">
      <w:pPr>
        <w:spacing w:before="7" w:after="0" w:line="170" w:lineRule="exact"/>
        <w:rPr>
          <w:sz w:val="17"/>
          <w:szCs w:val="17"/>
        </w:rPr>
      </w:pPr>
    </w:p>
    <w:p w:rsidR="00936E52" w:rsidRDefault="00FB5626">
      <w:pPr>
        <w:spacing w:after="0" w:line="267" w:lineRule="auto"/>
        <w:ind w:left="283" w:right="80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Accordin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articl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ma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Arctic ic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futur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summers.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proofErr w:type="gramEnd"/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Par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 xml:space="preserve">of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Arcti</w:t>
      </w:r>
      <w:r>
        <w:rPr>
          <w:rFonts w:ascii="Arial" w:eastAsia="Arial" w:hAnsi="Arial" w:cs="Arial"/>
          <w:color w:val="2A2A29"/>
          <w:sz w:val="20"/>
          <w:szCs w:val="20"/>
        </w:rPr>
        <w:t>c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ic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melt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summe</w:t>
      </w:r>
      <w:r>
        <w:rPr>
          <w:rFonts w:ascii="Arial" w:eastAsia="Arial" w:hAnsi="Arial" w:cs="Arial"/>
          <w:color w:val="2A2A29"/>
          <w:spacing w:val="-16"/>
          <w:w w:val="96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.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proofErr w:type="gramEnd"/>
      <w:r>
        <w:rPr>
          <w:rFonts w:ascii="Arial" w:eastAsia="Arial" w:hAnsi="Arial" w:cs="Arial"/>
          <w:color w:val="2A2A29"/>
          <w:spacing w:val="2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last</w:t>
      </w:r>
    </w:p>
    <w:p w:rsidR="00936E52" w:rsidRDefault="00FB5626">
      <w:pPr>
        <w:spacing w:before="4" w:after="0" w:line="271" w:lineRule="auto"/>
        <w:ind w:left="283" w:right="598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si</w:t>
      </w:r>
      <w:r>
        <w:rPr>
          <w:rFonts w:ascii="Arial" w:eastAsia="Arial" w:hAnsi="Arial" w:cs="Arial"/>
          <w:color w:val="2A2A29"/>
          <w:sz w:val="20"/>
          <w:szCs w:val="20"/>
        </w:rPr>
        <w:t>x</w:t>
      </w:r>
      <w:proofErr w:type="gramEnd"/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year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wer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lowes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period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4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Arcti</w:t>
      </w:r>
      <w:r>
        <w:rPr>
          <w:rFonts w:ascii="Arial" w:eastAsia="Arial" w:hAnsi="Arial" w:cs="Arial"/>
          <w:color w:val="2A2A29"/>
          <w:sz w:val="20"/>
          <w:szCs w:val="20"/>
        </w:rPr>
        <w:t>c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ice cove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936E52" w:rsidRDefault="00936E52">
      <w:pPr>
        <w:spacing w:before="3" w:after="0" w:line="150" w:lineRule="exact"/>
        <w:rPr>
          <w:sz w:val="15"/>
          <w:szCs w:val="15"/>
        </w:rPr>
      </w:pPr>
    </w:p>
    <w:p w:rsidR="00936E52" w:rsidRDefault="00FB5626">
      <w:pPr>
        <w:spacing w:after="0" w:line="249" w:lineRule="auto"/>
        <w:ind w:left="283" w:right="351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are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8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ic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recorde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ove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fou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million km</w:t>
      </w:r>
      <w:r>
        <w:rPr>
          <w:rFonts w:ascii="Arial" w:eastAsia="Arial" w:hAnsi="Arial" w:cs="Arial"/>
          <w:color w:val="2A2A29"/>
          <w:spacing w:val="-1"/>
          <w:position w:val="9"/>
          <w:sz w:val="12"/>
          <w:szCs w:val="12"/>
        </w:rPr>
        <w:t>2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936E52" w:rsidRDefault="00FB5626">
      <w:pPr>
        <w:spacing w:before="20" w:after="0" w:line="271" w:lineRule="auto"/>
        <w:ind w:left="283" w:right="69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Environmentalist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1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sa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du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global warming.</w:t>
      </w:r>
    </w:p>
    <w:p w:rsidR="00936E52" w:rsidRDefault="00FB5626">
      <w:pPr>
        <w:spacing w:after="0" w:line="271" w:lineRule="auto"/>
        <w:ind w:left="283" w:right="29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Mor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ic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meltin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1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mean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les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ic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4"/>
          <w:sz w:val="20"/>
          <w:szCs w:val="20"/>
        </w:rPr>
        <w:t xml:space="preserve">to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reflec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sun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hea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ocea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get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warme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936E52" w:rsidRDefault="00FB5626">
      <w:pPr>
        <w:spacing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stron</w:t>
      </w:r>
      <w:r>
        <w:rPr>
          <w:rFonts w:ascii="Arial" w:eastAsia="Arial" w:hAnsi="Arial" w:cs="Arial"/>
          <w:color w:val="2A2A29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stor</w:t>
      </w:r>
      <w:r>
        <w:rPr>
          <w:rFonts w:ascii="Arial" w:eastAsia="Arial" w:hAnsi="Arial" w:cs="Arial"/>
          <w:color w:val="2A2A29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earl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August.</w:t>
      </w:r>
    </w:p>
    <w:p w:rsidR="00936E52" w:rsidRDefault="00936E52">
      <w:pPr>
        <w:spacing w:before="2" w:after="0" w:line="180" w:lineRule="exact"/>
        <w:rPr>
          <w:sz w:val="18"/>
          <w:szCs w:val="18"/>
        </w:rPr>
      </w:pPr>
    </w:p>
    <w:p w:rsidR="00936E52" w:rsidRDefault="00FB5626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factor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proofErr w:type="gramEnd"/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smok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emissions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drought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936E52" w:rsidRDefault="00FB5626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7"/>
          <w:sz w:val="20"/>
          <w:szCs w:val="20"/>
        </w:rPr>
        <w:t>deforestation</w:t>
      </w:r>
      <w:proofErr w:type="gramEnd"/>
      <w:r>
        <w:rPr>
          <w:rFonts w:ascii="Arial" w:eastAsia="Arial" w:hAnsi="Arial" w:cs="Arial"/>
          <w:color w:val="2A2A29"/>
          <w:w w:val="97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9"/>
          <w:w w:val="9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wate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proofErr w:type="gramEnd"/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pollution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recycle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936E52" w:rsidRDefault="00FB5626">
      <w:pPr>
        <w:spacing w:before="30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sola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proofErr w:type="gramEnd"/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powe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12" w:after="0" w:line="200" w:lineRule="exact"/>
        <w:rPr>
          <w:sz w:val="20"/>
          <w:szCs w:val="20"/>
        </w:rPr>
      </w:pPr>
    </w:p>
    <w:p w:rsidR="00936E52" w:rsidRDefault="00FB5626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7"/>
          <w:sz w:val="20"/>
          <w:szCs w:val="20"/>
        </w:rPr>
        <w:t>sometime</w:t>
      </w:r>
      <w:r>
        <w:rPr>
          <w:rFonts w:ascii="Arial" w:eastAsia="Arial" w:hAnsi="Arial" w:cs="Arial"/>
          <w:color w:val="2A2A29"/>
          <w:w w:val="97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7"/>
          <w:w w:val="9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buy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aeroso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4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cans.</w:t>
      </w:r>
    </w:p>
    <w:p w:rsidR="00936E52" w:rsidRDefault="00FB5626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Flood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usuall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ver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dangerous.</w:t>
      </w:r>
    </w:p>
    <w:p w:rsidR="00936E52" w:rsidRDefault="00FB5626">
      <w:pPr>
        <w:spacing w:before="30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neve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cut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trees.</w:t>
      </w:r>
    </w:p>
    <w:p w:rsidR="00936E52" w:rsidRDefault="00FB5626">
      <w:pPr>
        <w:spacing w:before="30" w:after="0" w:line="271" w:lineRule="auto"/>
        <w:ind w:left="283" w:right="2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A2A29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ofte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watc</w:t>
      </w:r>
      <w:r>
        <w:rPr>
          <w:rFonts w:ascii="Arial" w:eastAsia="Arial" w:hAnsi="Arial" w:cs="Arial"/>
          <w:color w:val="2A2A29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documentarie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11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abou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endangered species.</w:t>
      </w:r>
    </w:p>
    <w:p w:rsidR="00936E52" w:rsidRDefault="00FB5626">
      <w:pPr>
        <w:spacing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alway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protect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environment.</w:t>
      </w:r>
    </w:p>
    <w:p w:rsidR="00936E52" w:rsidRDefault="00936E52">
      <w:pPr>
        <w:spacing w:before="2" w:after="0" w:line="180" w:lineRule="exact"/>
        <w:rPr>
          <w:sz w:val="18"/>
          <w:szCs w:val="18"/>
        </w:rPr>
      </w:pPr>
    </w:p>
    <w:p w:rsidR="00936E52" w:rsidRDefault="00FB5626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were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watched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A2A29"/>
          <w:sz w:val="20"/>
          <w:szCs w:val="20"/>
        </w:rPr>
        <w:t>u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know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didn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have;</w:t>
      </w:r>
    </w:p>
    <w:p w:rsidR="00936E52" w:rsidRDefault="00FB5626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read</w:t>
      </w:r>
      <w:proofErr w:type="gramEnd"/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called</w:t>
      </w:r>
      <w:proofErr w:type="gramEnd"/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saw</w:t>
      </w:r>
    </w:p>
    <w:p w:rsidR="00936E52" w:rsidRDefault="00936E52">
      <w:pPr>
        <w:spacing w:before="2" w:after="0" w:line="180" w:lineRule="exact"/>
        <w:rPr>
          <w:sz w:val="18"/>
          <w:szCs w:val="18"/>
        </w:rPr>
      </w:pPr>
    </w:p>
    <w:p w:rsidR="00936E52" w:rsidRDefault="00FB5626">
      <w:pPr>
        <w:spacing w:after="0" w:line="263" w:lineRule="auto"/>
        <w:ind w:left="283" w:right="302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  <w:u w:val="single" w:color="2A2A29"/>
        </w:rPr>
        <w:t>use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>d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to…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A2A29"/>
          <w:sz w:val="20"/>
          <w:szCs w:val="20"/>
        </w:rPr>
        <w:t>u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  <w:u w:val="single" w:color="2A2A29"/>
        </w:rPr>
        <w:t>us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>e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to…</w:t>
      </w:r>
      <w:r>
        <w:rPr>
          <w:rFonts w:ascii="Arial" w:eastAsia="Arial" w:hAnsi="Arial" w:cs="Arial"/>
          <w:color w:val="2A2A29"/>
          <w:sz w:val="20"/>
          <w:szCs w:val="20"/>
        </w:rPr>
        <w:t xml:space="preserve">;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A2A29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 xml:space="preserve">t </w:t>
      </w:r>
      <w:r>
        <w:rPr>
          <w:rFonts w:ascii="Arial" w:eastAsia="Arial" w:hAnsi="Arial" w:cs="Arial"/>
          <w:color w:val="2A2A29"/>
          <w:spacing w:val="-2"/>
          <w:sz w:val="20"/>
          <w:szCs w:val="20"/>
          <w:u w:val="single" w:color="2A2A29"/>
        </w:rPr>
        <w:t>us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>e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>to…</w:t>
      </w:r>
    </w:p>
    <w:p w:rsidR="00936E52" w:rsidRDefault="00936E52">
      <w:pPr>
        <w:spacing w:after="0" w:line="160" w:lineRule="exact"/>
        <w:rPr>
          <w:sz w:val="16"/>
          <w:szCs w:val="16"/>
        </w:rPr>
      </w:pPr>
    </w:p>
    <w:p w:rsidR="00936E52" w:rsidRDefault="00FB5626">
      <w:pPr>
        <w:spacing w:after="0" w:line="253" w:lineRule="exact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936E52" w:rsidRDefault="00936E52">
      <w:pPr>
        <w:spacing w:after="0"/>
        <w:sectPr w:rsidR="00936E52">
          <w:type w:val="continuous"/>
          <w:pgSz w:w="12080" w:h="16840"/>
          <w:pgMar w:top="1640" w:right="620" w:bottom="760" w:left="1300" w:header="720" w:footer="720" w:gutter="0"/>
          <w:cols w:num="2" w:space="720" w:equalWidth="0">
            <w:col w:w="4785" w:space="576"/>
            <w:col w:w="4799"/>
          </w:cols>
        </w:sectPr>
      </w:pPr>
    </w:p>
    <w:p w:rsidR="00936E52" w:rsidRDefault="00336D68">
      <w:pPr>
        <w:spacing w:before="4" w:after="0" w:line="150" w:lineRule="exact"/>
        <w:rPr>
          <w:sz w:val="15"/>
          <w:szCs w:val="15"/>
        </w:rPr>
      </w:pPr>
      <w:r>
        <w:lastRenderedPageBreak/>
        <w:pict>
          <v:group id="_x0000_s1028" style="position:absolute;margin-left:8pt;margin-top:0;width:1pt;height:841.9pt;z-index:-251579392;mso-position-horizontal-relative:page;mso-position-vertical-relative:page" coordorigin="160" coordsize="20,16838">
            <v:group id="_x0000_s1031" style="position:absolute;left:170;width:2;height:16838" coordorigin="170" coordsize="2,16838">
              <v:shape id="_x0000_s1032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29" style="position:absolute;left:170;width:2;height:16838" coordorigin="170" coordsize="2,16838">
              <v:shape id="_x0000_s1030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26" style="position:absolute;margin-left:374.1pt;margin-top:0;width:229.65pt;height:40.15pt;z-index:-251578368;mso-position-horizontal-relative:page;mso-position-vertical-relative:page" coordorigin="7482" coordsize="4593,803">
            <v:shape id="_x0000_s1027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after="0" w:line="200" w:lineRule="exact"/>
        <w:rPr>
          <w:sz w:val="20"/>
          <w:szCs w:val="20"/>
        </w:rPr>
      </w:pPr>
    </w:p>
    <w:p w:rsidR="00936E52" w:rsidRDefault="00936E52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936E52" w:rsidSect="00936E52">
      <w:type w:val="continuous"/>
      <w:pgSz w:w="12080" w:h="16840"/>
      <w:pgMar w:top="1640" w:right="620" w:bottom="76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D68" w:rsidRDefault="00336D68" w:rsidP="00936E52">
      <w:pPr>
        <w:spacing w:after="0" w:line="240" w:lineRule="auto"/>
      </w:pPr>
      <w:r>
        <w:separator/>
      </w:r>
    </w:p>
  </w:endnote>
  <w:endnote w:type="continuationSeparator" w:id="0">
    <w:p w:rsidR="00336D68" w:rsidRDefault="00336D68" w:rsidP="00936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336D6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48.3pt;margin-top:804.5pt;width:19.6pt;height:16pt;z-index:-4784;mso-position-horizontal-relative:page;mso-position-vertical-relative:page" filled="f" stroked="f">
          <v:textbox inset="0,0,0,0">
            <w:txbxContent>
              <w:p w:rsidR="00F745C3" w:rsidRDefault="00F745C3">
                <w:pPr>
                  <w:spacing w:after="0" w:line="299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336D6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5.85pt;margin-top:802.2pt;width:19.35pt;height:16pt;z-index:-4785;mso-position-horizontal-relative:page;mso-position-vertical-relative:page" filled="f" stroked="f">
          <v:textbox inset="0,0,0,0">
            <w:txbxContent>
              <w:p w:rsidR="00F745C3" w:rsidRDefault="00F745C3">
                <w:pPr>
                  <w:spacing w:after="0" w:line="299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336D6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8.95pt;margin-top:804.5pt;width:19pt;height:16pt;z-index:-4778;mso-position-horizontal-relative:page;mso-position-vertical-relative:page" filled="f" stroked="f">
          <v:textbox style="mso-next-textbox:#_x0000_s2049" inset="0,0,0,0">
            <w:txbxContent>
              <w:p w:rsidR="00F745C3" w:rsidRDefault="00F745C3">
                <w:pPr>
                  <w:spacing w:after="0" w:line="299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Pr="00746685" w:rsidRDefault="00F745C3" w:rsidP="00746685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D68" w:rsidRDefault="00336D68" w:rsidP="00936E52">
      <w:pPr>
        <w:spacing w:after="0" w:line="240" w:lineRule="auto"/>
      </w:pPr>
      <w:r>
        <w:separator/>
      </w:r>
    </w:p>
  </w:footnote>
  <w:footnote w:type="continuationSeparator" w:id="0">
    <w:p w:rsidR="00336D68" w:rsidRDefault="00336D68" w:rsidP="00936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336D6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93.95pt;margin-top:20.45pt;width:173.95pt;height:11.5pt;z-index:-4786;mso-position-horizontal-relative:page;mso-position-vertical-relative:page" filled="f" stroked="f">
          <v:textbox inset="0,0,0,0">
            <w:txbxContent>
              <w:p w:rsidR="00F745C3" w:rsidRDefault="00F745C3">
                <w:pPr>
                  <w:spacing w:after="0" w:line="209" w:lineRule="exact"/>
                  <w:ind w:left="20" w:right="-48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New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6"/>
                    <w:w w:val="114"/>
                    <w:sz w:val="16"/>
                    <w:szCs w:val="16"/>
                  </w:rPr>
                  <w:t>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ave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1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Revolution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9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83"/>
                    <w:sz w:val="16"/>
                    <w:szCs w:val="16"/>
                  </w:rPr>
                  <w:t>·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11"/>
                    <w:w w:val="83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8.˚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ano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 xml:space="preserve"> 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4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E</w:t>
                </w:r>
                <w:r>
                  <w:rPr>
                    <w:rFonts w:ascii="Arial" w:eastAsia="Arial" w:hAnsi="Arial" w:cs="Arial"/>
                    <w:color w:val="2A2A29"/>
                    <w:spacing w:val="-3"/>
                    <w:w w:val="73"/>
                    <w:sz w:val="19"/>
                    <w:szCs w:val="19"/>
                  </w:rPr>
                  <w:t>v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aluation</w:t>
                </w:r>
                <w:r>
                  <w:rPr>
                    <w:rFonts w:ascii="Arial" w:eastAsia="Arial" w:hAnsi="Arial" w:cs="Arial"/>
                    <w:color w:val="2A2A29"/>
                    <w:spacing w:val="3"/>
                    <w:w w:val="73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spacing w:val="-9"/>
                    <w:w w:val="78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2A2A29"/>
                    <w:w w:val="80"/>
                    <w:sz w:val="19"/>
                    <w:szCs w:val="19"/>
                  </w:rPr>
                  <w:t>ests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336D6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5.85pt;margin-top:51.8pt;width:57pt;height:32pt;z-index:-4788;mso-position-horizontal-relative:page;mso-position-vertical-relative:page" filled="f" stroked="f">
          <v:textbox inset="0,0,0,0">
            <w:txbxContent>
              <w:p w:rsidR="00F745C3" w:rsidRDefault="00F745C3">
                <w:pPr>
                  <w:spacing w:after="0" w:line="618" w:lineRule="exact"/>
                  <w:ind w:left="20" w:right="-110"/>
                  <w:rPr>
                    <w:rFonts w:ascii="Arial" w:eastAsia="Arial" w:hAnsi="Arial" w:cs="Arial"/>
                    <w:sz w:val="60"/>
                    <w:szCs w:val="60"/>
                  </w:rPr>
                </w:pPr>
                <w:r>
                  <w:rPr>
                    <w:rFonts w:ascii="Arial" w:eastAsia="Arial" w:hAnsi="Arial" w:cs="Arial"/>
                    <w:color w:val="2A2A29"/>
                    <w:w w:val="79"/>
                    <w:sz w:val="60"/>
                    <w:szCs w:val="60"/>
                  </w:rPr>
                  <w:t>Unit</w:t>
                </w:r>
                <w:r>
                  <w:rPr>
                    <w:rFonts w:ascii="Arial" w:eastAsia="Arial" w:hAnsi="Arial" w:cs="Arial"/>
                    <w:color w:val="2A2A29"/>
                    <w:spacing w:val="-19"/>
                    <w:w w:val="79"/>
                    <w:sz w:val="60"/>
                    <w:szCs w:val="60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w w:val="42"/>
                    <w:sz w:val="60"/>
                    <w:szCs w:val="60"/>
                  </w:rPr>
                  <w:t>1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105.85pt;margin-top:57.25pt;width:108.95pt;height:25pt;z-index:-4787;mso-position-horizontal-relative:page;mso-position-vertical-relative:page" filled="f" stroked="f">
          <v:textbox inset="0,0,0,0">
            <w:txbxContent>
              <w:p w:rsidR="00F745C3" w:rsidRDefault="00F745C3">
                <w:pPr>
                  <w:spacing w:after="0" w:line="481" w:lineRule="exact"/>
                  <w:ind w:left="20" w:right="-89"/>
                  <w:rPr>
                    <w:rFonts w:ascii="Times New Roman" w:eastAsia="Times New Roman" w:hAnsi="Times New Roman" w:cs="Times New Roman"/>
                    <w:sz w:val="46"/>
                    <w:szCs w:val="4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-8"/>
                    <w:sz w:val="46"/>
                    <w:szCs w:val="46"/>
                  </w:rPr>
                  <w:t>W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z w:val="46"/>
                    <w:szCs w:val="46"/>
                  </w:rPr>
                  <w:t>ild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110"/>
                    <w:sz w:val="46"/>
                    <w:szCs w:val="4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23"/>
                    <w:sz w:val="46"/>
                    <w:szCs w:val="46"/>
                  </w:rPr>
                  <w:t>side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336D6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93.95pt;margin-top:20.45pt;width:173.95pt;height:11.5pt;z-index:503312726;mso-position-horizontal-relative:page;mso-position-vertical-relative:page" filled="f" stroked="f">
          <v:textbox style="mso-next-textbox:#_x0000_s2051" inset="0,0,0,0">
            <w:txbxContent>
              <w:p w:rsidR="00F745C3" w:rsidRDefault="00F745C3">
                <w:pPr>
                  <w:spacing w:after="0" w:line="209" w:lineRule="exact"/>
                  <w:ind w:left="20" w:right="-48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New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6"/>
                    <w:w w:val="114"/>
                    <w:sz w:val="16"/>
                    <w:szCs w:val="16"/>
                  </w:rPr>
                  <w:t>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ave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1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Revolution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9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83"/>
                    <w:sz w:val="16"/>
                    <w:szCs w:val="16"/>
                  </w:rPr>
                  <w:t>·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11"/>
                    <w:w w:val="83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8.˚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ano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 xml:space="preserve"> 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4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E</w:t>
                </w:r>
                <w:r>
                  <w:rPr>
                    <w:rFonts w:ascii="Arial" w:eastAsia="Arial" w:hAnsi="Arial" w:cs="Arial"/>
                    <w:color w:val="2A2A29"/>
                    <w:spacing w:val="-3"/>
                    <w:w w:val="73"/>
                    <w:sz w:val="19"/>
                    <w:szCs w:val="19"/>
                  </w:rPr>
                  <w:t>v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aluation</w:t>
                </w:r>
                <w:r>
                  <w:rPr>
                    <w:rFonts w:ascii="Arial" w:eastAsia="Arial" w:hAnsi="Arial" w:cs="Arial"/>
                    <w:color w:val="2A2A29"/>
                    <w:spacing w:val="3"/>
                    <w:w w:val="73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spacing w:val="-9"/>
                    <w:w w:val="78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2A2A29"/>
                    <w:w w:val="80"/>
                    <w:sz w:val="19"/>
                    <w:szCs w:val="19"/>
                  </w:rPr>
                  <w:t>ests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336D6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5.85pt;margin-top:51.8pt;width:57pt;height:32pt;z-index:-4783;mso-position-horizontal-relative:page;mso-position-vertical-relative:page" filled="f" stroked="f">
          <v:textbox style="mso-next-textbox:#_x0000_s2054" inset="0,0,0,0">
            <w:txbxContent>
              <w:p w:rsidR="00F745C3" w:rsidRDefault="00F745C3">
                <w:pPr>
                  <w:spacing w:after="0" w:line="618" w:lineRule="exact"/>
                  <w:ind w:left="20" w:right="-110"/>
                  <w:rPr>
                    <w:rFonts w:ascii="Arial" w:eastAsia="Arial" w:hAnsi="Arial" w:cs="Arial"/>
                    <w:sz w:val="60"/>
                    <w:szCs w:val="60"/>
                  </w:rPr>
                </w:pPr>
                <w:r>
                  <w:rPr>
                    <w:rFonts w:ascii="Arial" w:eastAsia="Arial" w:hAnsi="Arial" w:cs="Arial"/>
                    <w:color w:val="2A2A29"/>
                    <w:w w:val="79"/>
                    <w:sz w:val="60"/>
                    <w:szCs w:val="60"/>
                  </w:rPr>
                  <w:t>Unit</w:t>
                </w:r>
                <w:r>
                  <w:rPr>
                    <w:rFonts w:ascii="Arial" w:eastAsia="Arial" w:hAnsi="Arial" w:cs="Arial"/>
                    <w:color w:val="2A2A29"/>
                    <w:spacing w:val="-19"/>
                    <w:w w:val="79"/>
                    <w:sz w:val="60"/>
                    <w:szCs w:val="60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w w:val="42"/>
                    <w:sz w:val="60"/>
                    <w:szCs w:val="60"/>
                  </w:rPr>
                  <w:t>1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05.85pt;margin-top:57.25pt;width:108.95pt;height:25pt;z-index:-4782;mso-position-horizontal-relative:page;mso-position-vertical-relative:page" filled="f" stroked="f">
          <v:textbox style="mso-next-textbox:#_x0000_s2053" inset="0,0,0,0">
            <w:txbxContent>
              <w:p w:rsidR="00F745C3" w:rsidRDefault="00F745C3">
                <w:pPr>
                  <w:spacing w:after="0" w:line="481" w:lineRule="exact"/>
                  <w:ind w:left="20" w:right="-89"/>
                  <w:rPr>
                    <w:rFonts w:ascii="Times New Roman" w:eastAsia="Times New Roman" w:hAnsi="Times New Roman" w:cs="Times New Roman"/>
                    <w:sz w:val="46"/>
                    <w:szCs w:val="4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-8"/>
                    <w:sz w:val="46"/>
                    <w:szCs w:val="46"/>
                  </w:rPr>
                  <w:t>W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z w:val="46"/>
                    <w:szCs w:val="46"/>
                  </w:rPr>
                  <w:t>ild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110"/>
                    <w:sz w:val="46"/>
                    <w:szCs w:val="4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23"/>
                    <w:sz w:val="46"/>
                    <w:szCs w:val="46"/>
                  </w:rPr>
                  <w:t>side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85.9pt;margin-top:61.4pt;width:148.05pt;height:20pt;z-index:-4781;mso-position-horizontal-relative:page;mso-position-vertical-relative:page" filled="f" stroked="f">
          <v:textbox style="mso-next-textbox:#_x0000_s2052" inset="0,0,0,0">
            <w:txbxContent>
              <w:p w:rsidR="00F745C3" w:rsidRDefault="00F745C3">
                <w:pPr>
                  <w:spacing w:after="0" w:line="381" w:lineRule="exact"/>
                  <w:ind w:left="20" w:right="-74"/>
                  <w:rPr>
                    <w:rFonts w:ascii="Times New Roman" w:eastAsia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2"/>
                    <w:w w:val="116"/>
                    <w:sz w:val="36"/>
                    <w:szCs w:val="36"/>
                  </w:rPr>
                  <w:t>Listenin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16"/>
                    <w:sz w:val="36"/>
                    <w:szCs w:val="36"/>
                  </w:rPr>
                  <w:t>g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40"/>
                    <w:w w:val="116"/>
                    <w:sz w:val="36"/>
                    <w:szCs w:val="3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-29"/>
                    <w:w w:val="116"/>
                    <w:sz w:val="36"/>
                    <w:szCs w:val="36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2"/>
                    <w:w w:val="116"/>
                    <w:sz w:val="36"/>
                    <w:szCs w:val="36"/>
                  </w:rPr>
                  <w:t>es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16"/>
                    <w:sz w:val="36"/>
                    <w:szCs w:val="36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34"/>
                    <w:w w:val="116"/>
                    <w:sz w:val="36"/>
                    <w:szCs w:val="3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16"/>
                    <w:sz w:val="36"/>
                    <w:szCs w:val="36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5C3" w:rsidRDefault="00F745C3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36E52"/>
    <w:rsid w:val="000C6D60"/>
    <w:rsid w:val="00115267"/>
    <w:rsid w:val="001432B1"/>
    <w:rsid w:val="001C645C"/>
    <w:rsid w:val="00282463"/>
    <w:rsid w:val="00336D68"/>
    <w:rsid w:val="004A1982"/>
    <w:rsid w:val="004B2E21"/>
    <w:rsid w:val="004C4449"/>
    <w:rsid w:val="00573773"/>
    <w:rsid w:val="00707DA6"/>
    <w:rsid w:val="00746685"/>
    <w:rsid w:val="0078064D"/>
    <w:rsid w:val="00791DFF"/>
    <w:rsid w:val="00936E52"/>
    <w:rsid w:val="00A739C4"/>
    <w:rsid w:val="00B21DBA"/>
    <w:rsid w:val="00C9624E"/>
    <w:rsid w:val="00CB3376"/>
    <w:rsid w:val="00D444E0"/>
    <w:rsid w:val="00DC6A0B"/>
    <w:rsid w:val="00F17975"/>
    <w:rsid w:val="00F745C3"/>
    <w:rsid w:val="00FB5626"/>
    <w:rsid w:val="00FB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5:docId w15:val="{0F7DC782-F80B-491F-8F2D-06197284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A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A0B"/>
  </w:style>
  <w:style w:type="paragraph" w:styleId="Footer">
    <w:name w:val="footer"/>
    <w:basedOn w:val="Normal"/>
    <w:link w:val="FooterChar"/>
    <w:uiPriority w:val="99"/>
    <w:unhideWhenUsed/>
    <w:rsid w:val="00DC6A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A0B"/>
  </w:style>
  <w:style w:type="paragraph" w:styleId="BalloonText">
    <w:name w:val="Balloon Text"/>
    <w:basedOn w:val="Normal"/>
    <w:link w:val="BalloonTextChar"/>
    <w:uiPriority w:val="99"/>
    <w:semiHidden/>
    <w:unhideWhenUsed/>
    <w:rsid w:val="00DC6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A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26" Type="http://schemas.openxmlformats.org/officeDocument/2006/relationships/image" Target="media/image6.png"/><Relationship Id="rId39" Type="http://schemas.openxmlformats.org/officeDocument/2006/relationships/header" Target="header11.xml"/><Relationship Id="rId21" Type="http://schemas.openxmlformats.org/officeDocument/2006/relationships/image" Target="media/image3.png"/><Relationship Id="rId34" Type="http://schemas.openxmlformats.org/officeDocument/2006/relationships/header" Target="header10.xml"/><Relationship Id="rId42" Type="http://schemas.openxmlformats.org/officeDocument/2006/relationships/footer" Target="footer12.xml"/><Relationship Id="rId47" Type="http://schemas.openxmlformats.org/officeDocument/2006/relationships/image" Target="media/image14.png"/><Relationship Id="rId50" Type="http://schemas.openxmlformats.org/officeDocument/2006/relationships/image" Target="media/image17.png"/><Relationship Id="rId55" Type="http://schemas.openxmlformats.org/officeDocument/2006/relationships/header" Target="header15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image" Target="media/image5.png"/><Relationship Id="rId33" Type="http://schemas.openxmlformats.org/officeDocument/2006/relationships/footer" Target="footer9.xml"/><Relationship Id="rId38" Type="http://schemas.openxmlformats.org/officeDocument/2006/relationships/image" Target="media/image12.png"/><Relationship Id="rId46" Type="http://schemas.openxmlformats.org/officeDocument/2006/relationships/footer" Target="footer13.xm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oter" Target="footer6.xml"/><Relationship Id="rId29" Type="http://schemas.openxmlformats.org/officeDocument/2006/relationships/image" Target="media/image9.png"/><Relationship Id="rId41" Type="http://schemas.openxmlformats.org/officeDocument/2006/relationships/header" Target="header12.xml"/><Relationship Id="rId54" Type="http://schemas.openxmlformats.org/officeDocument/2006/relationships/footer" Target="footer1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4.png"/><Relationship Id="rId32" Type="http://schemas.openxmlformats.org/officeDocument/2006/relationships/header" Target="header9.xml"/><Relationship Id="rId37" Type="http://schemas.openxmlformats.org/officeDocument/2006/relationships/image" Target="media/image11.png"/><Relationship Id="rId40" Type="http://schemas.openxmlformats.org/officeDocument/2006/relationships/footer" Target="footer11.xml"/><Relationship Id="rId45" Type="http://schemas.openxmlformats.org/officeDocument/2006/relationships/header" Target="header13.xml"/><Relationship Id="rId53" Type="http://schemas.openxmlformats.org/officeDocument/2006/relationships/header" Target="header14.xml"/><Relationship Id="rId58" Type="http://schemas.openxmlformats.org/officeDocument/2006/relationships/footer" Target="footer16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23" Type="http://schemas.openxmlformats.org/officeDocument/2006/relationships/footer" Target="footer7.xml"/><Relationship Id="rId28" Type="http://schemas.openxmlformats.org/officeDocument/2006/relationships/image" Target="media/image8.png"/><Relationship Id="rId36" Type="http://schemas.openxmlformats.org/officeDocument/2006/relationships/image" Target="media/image10.png"/><Relationship Id="rId49" Type="http://schemas.openxmlformats.org/officeDocument/2006/relationships/image" Target="media/image16.png"/><Relationship Id="rId57" Type="http://schemas.openxmlformats.org/officeDocument/2006/relationships/header" Target="header16.xml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31" Type="http://schemas.openxmlformats.org/officeDocument/2006/relationships/footer" Target="footer8.xml"/><Relationship Id="rId44" Type="http://schemas.openxmlformats.org/officeDocument/2006/relationships/hyperlink" Target="http://www.breakingnewsenglish.com/" TargetMode="External"/><Relationship Id="rId52" Type="http://schemas.openxmlformats.org/officeDocument/2006/relationships/image" Target="media/image19.pn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header" Target="header7.xml"/><Relationship Id="rId27" Type="http://schemas.openxmlformats.org/officeDocument/2006/relationships/image" Target="media/image7.png"/><Relationship Id="rId30" Type="http://schemas.openxmlformats.org/officeDocument/2006/relationships/header" Target="header8.xml"/><Relationship Id="rId35" Type="http://schemas.openxmlformats.org/officeDocument/2006/relationships/footer" Target="footer10.xml"/><Relationship Id="rId43" Type="http://schemas.openxmlformats.org/officeDocument/2006/relationships/image" Target="media/image13.png"/><Relationship Id="rId48" Type="http://schemas.openxmlformats.org/officeDocument/2006/relationships/image" Target="media/image15.png"/><Relationship Id="rId56" Type="http://schemas.openxmlformats.org/officeDocument/2006/relationships/footer" Target="footer15.xml"/><Relationship Id="rId8" Type="http://schemas.openxmlformats.org/officeDocument/2006/relationships/header" Target="header2.xml"/><Relationship Id="rId51" Type="http://schemas.openxmlformats.org/officeDocument/2006/relationships/image" Target="media/image18.png"/><Relationship Id="rId3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1D8DFCA9-2D44-4FF1-8245-BB572FED45A2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27</TotalTime>
  <Pages>16</Pages>
  <Words>3721</Words>
  <Characters>20094</Characters>
  <Application>Microsoft Office Word</Application>
  <DocSecurity>0</DocSecurity>
  <Lines>167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23768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2014-07-07T08:48:00Z</dcterms:created>
  <dcterms:modified xsi:type="dcterms:W3CDTF">2014-08-07T08:37:00Z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