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D67" w:rsidRDefault="009C0F07">
      <w:pPr>
        <w:spacing w:before="6" w:after="0" w:line="160" w:lineRule="exact"/>
        <w:rPr>
          <w:sz w:val="16"/>
          <w:szCs w:val="1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945" type="#_x0000_t202" style="position:absolute;margin-left:33pt;margin-top:87.2pt;width:507.4pt;height:113.75pt;z-index:-251745792;mso-position-horizontal-relative:page;mso-position-vertical-relative:page" filled="f" stroked="f">
            <v:textbox inset="0,0,0,0">
              <w:txbxContent>
                <w:p w:rsidR="00895A33" w:rsidRPr="00B54AA3" w:rsidRDefault="00895A33" w:rsidP="00B54AA3">
                  <w:pPr>
                    <w:rPr>
                      <w:szCs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group id="_x0000_s1940" style="position:absolute;margin-left:594.8pt;margin-top:0;width:1pt;height:841.9pt;z-index:-251744768;mso-position-horizontal-relative:page;mso-position-vertical-relative:page" coordorigin="11896" coordsize="20,16838">
            <v:group id="_x0000_s1943" style="position:absolute;left:11906;width:2;height:16838" coordorigin="11906" coordsize="2,16838">
              <v:shape id="_x0000_s1944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941" style="position:absolute;left:11906;width:2;height:16838" coordorigin="11906" coordsize="2,16838">
              <v:shape id="_x0000_s1942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933" style="position:absolute;margin-left:32.5pt;margin-top:86.7pt;width:504.75pt;height:114.75pt;z-index:-251743744;mso-position-horizontal-relative:page;mso-position-vertical-relative:page" coordorigin="650,1734" coordsize="10095,2295">
            <v:group id="_x0000_s1938" style="position:absolute;left:660;top:1744;width:10075;height:2275" coordorigin="660,1744" coordsize="10075,2275">
              <v:shape id="_x0000_s1939" style="position:absolute;left:660;top:1744;width:10075;height:2275" coordorigin="660,1744" coordsize="10075,2275" path="m660,1744r10075,l10735,4020r-10075,l660,1744e" fillcolor="#2a2a29" stroked="f">
                <v:path arrowok="t"/>
              </v:shape>
            </v:group>
            <v:group id="_x0000_s1936" style="position:absolute;left:6973;top:2219;width:2;height:340" coordorigin="6973,2219" coordsize="2,340">
              <v:shape id="_x0000_s1937" style="position:absolute;left:6973;top:2219;width:2;height:340" coordorigin="6973,2219" coordsize="0,340" path="m6973,2219r,340l6973,2219e" fillcolor="#9e9e9e" stroked="f">
                <v:path arrowok="t"/>
              </v:shape>
            </v:group>
            <v:group id="_x0000_s1934" style="position:absolute;left:5953;top:2559;width:1020;height:1382" coordorigin="5953,2559" coordsize="1020,1382">
              <v:shape id="_x0000_s1935" style="position:absolute;left:5953;top:2559;width:1020;height:1382" coordorigin="5953,2559" coordsize="1020,1382" path="m6973,2559r-1020,l5953,3941r1020,l6973,3657r,-1098e" stroked="f">
                <v:path arrowok="t"/>
              </v:shape>
            </v:group>
            <w10:wrap anchorx="page" anchory="page"/>
          </v:group>
        </w:pict>
      </w:r>
      <w:r>
        <w:pict>
          <v:group id="_x0000_s1926" style="position:absolute;margin-left:32.5pt;margin-top:211.1pt;width:504.75pt;height:395.55pt;z-index:-251742720;mso-position-horizontal-relative:page;mso-position-vertical-relative:page" coordorigin="650,4222" coordsize="10095,7911">
            <v:group id="_x0000_s1931" style="position:absolute;left:660;top:4232;width:10075;height:7891" coordorigin="660,4232" coordsize="10075,7891">
              <v:shape id="_x0000_s1932" style="position:absolute;left:660;top:4232;width:10075;height:7891" coordorigin="660,4232" coordsize="10075,7891" path="m660,4232r10075,l10735,12123r-10075,l660,4232e" fillcolor="#2a2a29" stroked="f">
                <v:path arrowok="t"/>
              </v:shape>
            </v:group>
            <v:group id="_x0000_s1929" style="position:absolute;left:6973;top:4706;width:2;height:340" coordorigin="6973,4706" coordsize="2,340">
              <v:shape id="_x0000_s1930" style="position:absolute;left:6973;top:4706;width:2;height:340" coordorigin="6973,4706" coordsize="0,340" path="m6973,4706r,340l6973,4706e" fillcolor="#9e9e9e" stroked="f">
                <v:path arrowok="t"/>
              </v:shape>
            </v:group>
            <v:group id="_x0000_s1927" style="position:absolute;left:5953;top:9495;width:1020;height:2552" coordorigin="5953,9495" coordsize="1020,2552">
              <v:shape id="_x0000_s1928" style="position:absolute;left:5953;top:9495;width:1020;height:2552" coordorigin="5953,9495" coordsize="1020,2552" path="m6973,9495r-1020,l5953,12047r1020,l6973,11763r,-2268e" stroked="f">
                <v:path arrowok="t"/>
              </v:shape>
            </v:group>
            <w10:wrap anchorx="page" anchory="page"/>
          </v:group>
        </w:pict>
      </w:r>
      <w:r>
        <w:pict>
          <v:group id="_x0000_s1921" style="position:absolute;margin-left:32.5pt;margin-top:634.3pt;width:504.75pt;height:155.3pt;z-index:-251741696;mso-position-horizontal-relative:page;mso-position-vertical-relative:page" coordorigin="650,12686" coordsize="10095,3106">
            <v:group id="_x0000_s1924" style="position:absolute;left:660;top:12696;width:10075;height:3086" coordorigin="660,12696" coordsize="10075,3086">
              <v:shape id="_x0000_s1925" style="position:absolute;left:660;top:12696;width:10075;height:3086" coordorigin="660,12696" coordsize="10075,3086" path="m660,12696r10075,l10735,15783r-10075,l660,12696e" fillcolor="#2a2a29" stroked="f">
                <v:path arrowok="t"/>
              </v:shape>
            </v:group>
            <v:group id="_x0000_s1922" style="position:absolute;left:6973;top:13170;width:2;height:340" coordorigin="6973,13170" coordsize="2,340">
              <v:shape id="_x0000_s1923" style="position:absolute;left:6973;top:13170;width:2;height:340" coordorigin="6973,13170" coordsize="0,340" path="m6973,13170r,341l6973,13170e" fillcolor="#9e9e9e" stroked="f">
                <v:path arrowok="t"/>
              </v:shape>
            </v:group>
            <w10:wrap anchorx="page" anchory="page"/>
          </v:group>
        </w:pict>
      </w:r>
      <w:r>
        <w:pict>
          <v:shape id="_x0000_s1920" type="#_x0000_t202" style="position:absolute;margin-left:36.85pt;margin-top:638.7pt;width:496.05pt;height:146.5pt;z-index:-25174067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31"/>
                    <w:gridCol w:w="1701"/>
                    <w:gridCol w:w="1984"/>
                    <w:gridCol w:w="1020"/>
                    <w:gridCol w:w="3685"/>
                  </w:tblGrid>
                  <w:tr w:rsidR="00895A33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7E7E7D"/>
                      </w:tcPr>
                      <w:p w:rsidR="00895A33" w:rsidRDefault="00895A33">
                        <w:pPr>
                          <w:spacing w:before="83" w:after="0" w:line="240" w:lineRule="auto"/>
                          <w:ind w:left="4028" w:right="400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12"/>
                            <w:sz w:val="19"/>
                            <w:szCs w:val="19"/>
                          </w:rPr>
                          <w:t>Matri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12"/>
                            <w:sz w:val="19"/>
                            <w:szCs w:val="19"/>
                          </w:rPr>
                          <w:t>z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6"/>
                            <w:w w:val="11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sz w:val="19"/>
                            <w:szCs w:val="19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 xml:space="preserve">o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6"/>
                            <w:w w:val="121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>est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21"/>
                            <w:sz w:val="19"/>
                            <w:szCs w:val="19"/>
                          </w:rPr>
                          <w:t>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04"/>
                            <w:sz w:val="19"/>
                            <w:szCs w:val="19"/>
                          </w:rPr>
                          <w:t>2B</w:t>
                        </w:r>
                      </w:p>
                    </w:tc>
                  </w:tr>
                  <w:tr w:rsidR="00895A33">
                    <w:trPr>
                      <w:trHeight w:hRule="exact" w:val="340"/>
                    </w:trPr>
                    <w:tc>
                      <w:tcPr>
                        <w:tcW w:w="1531" w:type="dxa"/>
                        <w:tcBorders>
                          <w:top w:val="nil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895A33" w:rsidRDefault="00895A33">
                        <w:pPr>
                          <w:spacing w:before="74" w:after="0" w:line="240" w:lineRule="auto"/>
                          <w:ind w:left="365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Objetivos</w:t>
                        </w:r>
                        <w:proofErr w:type="spellEnd"/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895A33" w:rsidRDefault="00895A33">
                        <w:pPr>
                          <w:spacing w:before="74" w:after="0" w:line="240" w:lineRule="auto"/>
                          <w:ind w:left="394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Conteúdos</w:t>
                        </w:r>
                        <w:proofErr w:type="spellEnd"/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895A33" w:rsidRDefault="00895A33">
                        <w:pPr>
                          <w:spacing w:before="74" w:after="0" w:line="240" w:lineRule="auto"/>
                          <w:ind w:left="60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Estrutura</w:t>
                        </w:r>
                        <w:proofErr w:type="spellEnd"/>
                      </w:p>
                    </w:tc>
                    <w:tc>
                      <w:tcPr>
                        <w:tcW w:w="1020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895A33" w:rsidRDefault="00895A33">
                        <w:pPr>
                          <w:spacing w:before="7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Cotações</w:t>
                        </w:r>
                        <w:proofErr w:type="spellEnd"/>
                      </w:p>
                    </w:tc>
                    <w:tc>
                      <w:tcPr>
                        <w:tcW w:w="3685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9E9E9E"/>
                      </w:tcPr>
                      <w:p w:rsidR="00895A33" w:rsidRDefault="00895A33">
                        <w:pPr>
                          <w:spacing w:before="74" w:after="0" w:line="240" w:lineRule="auto"/>
                          <w:ind w:left="771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sz w:val="16"/>
                            <w:szCs w:val="16"/>
                          </w:rPr>
                          <w:t>Critérios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"/>
                            <w:w w:val="1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classificação</w:t>
                        </w:r>
                        <w:proofErr w:type="spellEnd"/>
                      </w:p>
                    </w:tc>
                  </w:tr>
                  <w:tr w:rsidR="00895A33" w:rsidRPr="003A6294">
                    <w:trPr>
                      <w:trHeight w:hRule="exact" w:val="549"/>
                    </w:trPr>
                    <w:tc>
                      <w:tcPr>
                        <w:tcW w:w="1531" w:type="dxa"/>
                        <w:vMerge w:val="restart"/>
                        <w:tcBorders>
                          <w:top w:val="single" w:sz="4" w:space="0" w:color="898989"/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66" w:after="0" w:line="241" w:lineRule="auto"/>
                          <w:ind w:left="113" w:right="494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Compreender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o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texto.</w:t>
                        </w:r>
                      </w:p>
                      <w:p w:rsidR="00895A33" w:rsidRPr="00B54AA3" w:rsidRDefault="00895A33">
                        <w:pPr>
                          <w:spacing w:before="56" w:after="0" w:line="241" w:lineRule="auto"/>
                          <w:ind w:left="113" w:right="301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Expressar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informação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de forma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0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clara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3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e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estruturalmente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correta.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tcBorders>
                          <w:top w:val="single" w:sz="4" w:space="0" w:color="898989"/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74" w:after="0" w:line="264" w:lineRule="auto"/>
                          <w:ind w:left="108" w:right="20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1"/>
                            <w:w w:val="95"/>
                            <w:sz w:val="15"/>
                            <w:szCs w:val="15"/>
                            <w:lang w:val="pt-PT"/>
                          </w:rPr>
                          <w:t>T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exto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vocabulário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relacionados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com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os tópicos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unidade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75" w:after="0" w:line="264" w:lineRule="auto"/>
                          <w:ind w:left="108" w:right="93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A.</w:t>
                        </w:r>
                        <w:r w:rsidRPr="00B54AA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Identificar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sinónimos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no texto.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Default="00895A33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74" w:after="0" w:line="264" w:lineRule="auto"/>
                          <w:ind w:left="108" w:right="1594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1,5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895A33" w:rsidRPr="003A6294">
                    <w:trPr>
                      <w:trHeight w:hRule="exact" w:val="737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75" w:after="0" w:line="264" w:lineRule="auto"/>
                          <w:ind w:left="108" w:right="49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B.</w:t>
                        </w:r>
                        <w:r w:rsidRPr="00B54AA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1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Distinguir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frases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verdadeiras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falsas.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Default="00895A33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74" w:after="0" w:line="264" w:lineRule="auto"/>
                          <w:ind w:left="108" w:right="1323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2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 Correção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frase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falsa: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2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895A33">
                    <w:trPr>
                      <w:trHeight w:hRule="exact" w:val="907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Pr="00B54AA3" w:rsidRDefault="00895A33">
                        <w:pPr>
                          <w:spacing w:before="75" w:after="0" w:line="264" w:lineRule="auto"/>
                          <w:ind w:left="108" w:right="106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B54AA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C.</w:t>
                        </w:r>
                        <w:r w:rsidRPr="00B54AA3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Responder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perguntas sobre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B54AA3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texto.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895A33" w:rsidRDefault="00895A33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895A33" w:rsidRDefault="00895A33"/>
                    </w:tc>
                  </w:tr>
                </w:tbl>
                <w:p w:rsidR="00895A33" w:rsidRDefault="00895A33">
                  <w:pPr>
                    <w:spacing w:after="0" w:line="240" w:lineRule="auto"/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A14D67" w:rsidRPr="003A6294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A14D67" w:rsidRPr="00B54AA3" w:rsidRDefault="0021029C">
            <w:pPr>
              <w:spacing w:before="75" w:after="0" w:line="240" w:lineRule="auto"/>
              <w:ind w:left="3155" w:right="-20"/>
              <w:rPr>
                <w:rFonts w:ascii="Times New Roman" w:eastAsia="Times New Roman" w:hAnsi="Times New Roman" w:cs="Times New Roman"/>
                <w:sz w:val="19"/>
                <w:szCs w:val="19"/>
                <w:lang w:val="pt-PT"/>
              </w:rPr>
            </w:pP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  <w:lang w:val="pt-PT"/>
              </w:rPr>
              <w:t>Matri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  <w:lang w:val="pt-PT"/>
              </w:rPr>
              <w:t>z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="003A6294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>o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  <w:lang w:val="pt-PT"/>
              </w:rPr>
              <w:t>test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  <w:lang w:val="pt-PT"/>
              </w:rPr>
              <w:t>e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  <w:lang w:val="pt-PT"/>
              </w:rPr>
              <w:t xml:space="preserve"> </w:t>
            </w:r>
            <w:proofErr w:type="gramStart"/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e 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  <w:sz w:val="19"/>
                <w:szCs w:val="19"/>
                <w:lang w:val="pt-PT"/>
              </w:rPr>
              <w:t>Compreensã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  <w:sz w:val="19"/>
                <w:szCs w:val="19"/>
                <w:lang w:val="pt-PT"/>
              </w:rPr>
              <w:t>o</w:t>
            </w:r>
            <w:proofErr w:type="gramEnd"/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9"/>
                <w:w w:val="11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8"/>
                <w:sz w:val="19"/>
                <w:szCs w:val="19"/>
                <w:lang w:val="pt-PT"/>
              </w:rPr>
              <w:t>Oral</w:t>
            </w:r>
          </w:p>
        </w:tc>
      </w:tr>
      <w:tr w:rsidR="00A14D67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A14D67" w:rsidRPr="003A6294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>Compreender</w:t>
            </w:r>
            <w:proofErr w:type="spellEnd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4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B.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8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</w:tcPr>
          <w:p w:rsidR="00A14D67" w:rsidRDefault="0021029C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A14D67" w:rsidRDefault="00A14D67"/>
        </w:tc>
      </w:tr>
    </w:tbl>
    <w:p w:rsidR="00A14D67" w:rsidRDefault="00A14D67">
      <w:pPr>
        <w:spacing w:before="9" w:after="0" w:line="160" w:lineRule="exact"/>
        <w:rPr>
          <w:sz w:val="16"/>
          <w:szCs w:val="16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A14D67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A14D67" w:rsidRDefault="0021029C">
            <w:pPr>
              <w:spacing w:before="75" w:after="0" w:line="240" w:lineRule="auto"/>
              <w:ind w:left="4018" w:right="399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9"/>
                <w:sz w:val="19"/>
                <w:szCs w:val="19"/>
              </w:rPr>
              <w:t>2A</w:t>
            </w:r>
          </w:p>
        </w:tc>
      </w:tr>
      <w:tr w:rsidR="00A14D67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A14D67" w:rsidRPr="003A6294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A14D67" w:rsidRPr="00B54AA3" w:rsidRDefault="0021029C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B54AA3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B54AA3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B54AA3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B54AA3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A14D67" w:rsidRDefault="0021029C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24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 Correção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</w:t>
            </w:r>
          </w:p>
        </w:tc>
      </w:tr>
      <w:tr w:rsidR="00A14D67" w:rsidRPr="003A6294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10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A14D67" w:rsidRPr="00B54AA3" w:rsidRDefault="0021029C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B54AA3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B54AA3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B54AA3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B54AA3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B54AA3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Identificar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imagens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90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B54AA3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B54AA3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4" w:after="0" w:line="264" w:lineRule="auto"/>
              <w:ind w:left="108" w:right="2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Countable</w:t>
            </w:r>
            <w:r>
              <w:rPr>
                <w:rFonts w:ascii="Arial" w:eastAsia="Arial" w:hAnsi="Arial" w:cs="Arial"/>
                <w:color w:val="2A2A2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and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uncountable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nouns (much/many/a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8"/>
                <w:sz w:val="15"/>
                <w:szCs w:val="15"/>
              </w:rPr>
              <w:t>little/</w:t>
            </w:r>
          </w:p>
          <w:p w:rsidR="00A14D67" w:rsidRDefault="0021029C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few/a</w:t>
            </w:r>
            <w:r>
              <w:rPr>
                <w:rFonts w:ascii="Arial" w:eastAsia="Arial" w:hAnsi="Arial" w:cs="Arial"/>
                <w:color w:val="2A2A29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lot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of/lots</w:t>
            </w:r>
            <w:r>
              <w:rPr>
                <w:rFonts w:ascii="Arial" w:eastAsia="Arial" w:hAnsi="Arial" w:cs="Arial"/>
                <w:color w:val="2A2A29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of)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Grau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dos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Adjetivos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92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  <w:lang w:val="pt-PT"/>
              </w:rPr>
              <w:t>F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Preencher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espaços</w:t>
            </w:r>
            <w:r w:rsidRPr="00B54AA3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 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adjetivo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grau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Comida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8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Descrever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pequeno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almoço</w:t>
            </w:r>
            <w:proofErr w:type="gramEnd"/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equilibrado.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A14D67" w:rsidRPr="00B54AA3" w:rsidRDefault="0021029C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B54AA3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A14D67" w:rsidRPr="00B54AA3" w:rsidRDefault="0021029C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B54AA3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A14D67" w:rsidRPr="00B54AA3" w:rsidRDefault="0021029C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B54AA3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A14D67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</w:tcPr>
          <w:p w:rsidR="00A14D67" w:rsidRDefault="0021029C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A14D67" w:rsidRDefault="00A14D67"/>
        </w:tc>
      </w:tr>
    </w:tbl>
    <w:p w:rsidR="00A14D67" w:rsidRDefault="00A14D67">
      <w:pPr>
        <w:spacing w:before="1" w:after="0" w:line="190" w:lineRule="exact"/>
        <w:rPr>
          <w:sz w:val="19"/>
          <w:szCs w:val="19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Pr="00B54AA3" w:rsidRDefault="0021029C">
      <w:pPr>
        <w:spacing w:before="38" w:after="0" w:line="264" w:lineRule="auto"/>
        <w:ind w:left="6467" w:right="1714"/>
        <w:rPr>
          <w:rFonts w:ascii="Arial" w:eastAsia="Arial" w:hAnsi="Arial" w:cs="Arial"/>
          <w:sz w:val="15"/>
          <w:szCs w:val="15"/>
          <w:lang w:val="pt-PT"/>
        </w:rPr>
      </w:pPr>
      <w:r w:rsidRPr="00B54AA3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correta:</w:t>
      </w:r>
      <w:r w:rsidRPr="00B54AA3">
        <w:rPr>
          <w:rFonts w:ascii="Arial" w:eastAsia="Arial" w:hAnsi="Arial" w:cs="Arial"/>
          <w:color w:val="2A2A29"/>
          <w:spacing w:val="-1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5,5</w:t>
      </w:r>
      <w:r w:rsidRPr="00B54AA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 xml:space="preserve">pontos; </w:t>
      </w:r>
      <w:r w:rsidRPr="00B54AA3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incorreta: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0</w:t>
      </w:r>
      <w:r w:rsidRPr="00B54AA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pontos;</w:t>
      </w:r>
    </w:p>
    <w:p w:rsidR="00A14D67" w:rsidRPr="00B54AA3" w:rsidRDefault="0021029C">
      <w:pPr>
        <w:spacing w:after="0" w:line="264" w:lineRule="auto"/>
        <w:ind w:left="6467" w:right="667"/>
        <w:rPr>
          <w:rFonts w:ascii="Arial" w:eastAsia="Arial" w:hAnsi="Arial" w:cs="Arial"/>
          <w:sz w:val="15"/>
          <w:szCs w:val="15"/>
          <w:lang w:val="pt-PT"/>
        </w:rPr>
      </w:pP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Conteúdo</w:t>
      </w:r>
      <w:r w:rsidRPr="00B54AA3">
        <w:rPr>
          <w:rFonts w:ascii="Arial" w:eastAsia="Arial" w:hAnsi="Arial" w:cs="Arial"/>
          <w:color w:val="2A2A29"/>
          <w:spacing w:val="-14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parcialmente</w:t>
      </w:r>
      <w:r w:rsidRPr="00B54AA3">
        <w:rPr>
          <w:rFonts w:ascii="Arial" w:eastAsia="Arial" w:hAnsi="Arial" w:cs="Arial"/>
          <w:color w:val="2A2A29"/>
          <w:spacing w:val="1"/>
          <w:w w:val="95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correto:</w:t>
      </w:r>
      <w:r w:rsidRPr="00B54AA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2</w:t>
      </w:r>
      <w:r w:rsidRPr="00B54AA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pontos; Desconto</w:t>
      </w:r>
      <w:r w:rsidRPr="00B54AA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máximo</w:t>
      </w:r>
      <w:r w:rsidRPr="00B54AA3">
        <w:rPr>
          <w:rFonts w:ascii="Arial" w:eastAsia="Arial" w:hAnsi="Arial" w:cs="Arial"/>
          <w:color w:val="2A2A29"/>
          <w:spacing w:val="-4"/>
          <w:w w:val="95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para</w:t>
      </w:r>
      <w:r w:rsidRPr="00B54AA3">
        <w:rPr>
          <w:rFonts w:ascii="Arial" w:eastAsia="Arial" w:hAnsi="Arial" w:cs="Arial"/>
          <w:color w:val="2A2A29"/>
          <w:spacing w:val="-5"/>
          <w:w w:val="95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incorreções:</w:t>
      </w:r>
      <w:r w:rsidRPr="00B54AA3">
        <w:rPr>
          <w:rFonts w:ascii="Arial" w:eastAsia="Arial" w:hAnsi="Arial" w:cs="Arial"/>
          <w:color w:val="2A2A29"/>
          <w:spacing w:val="26"/>
          <w:w w:val="95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4</w:t>
      </w:r>
      <w:r w:rsidRPr="00B54AA3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B54AA3">
        <w:rPr>
          <w:rFonts w:ascii="Arial" w:eastAsia="Arial" w:hAnsi="Arial" w:cs="Arial"/>
          <w:color w:val="2A2A29"/>
          <w:sz w:val="15"/>
          <w:szCs w:val="15"/>
          <w:lang w:val="pt-PT"/>
        </w:rPr>
        <w:t>pontos.</w:t>
      </w:r>
    </w:p>
    <w:p w:rsidR="00A14D67" w:rsidRPr="00B54AA3" w:rsidRDefault="00A14D67">
      <w:pPr>
        <w:spacing w:after="0"/>
        <w:rPr>
          <w:lang w:val="pt-PT"/>
        </w:rPr>
        <w:sectPr w:rsidR="00A14D67" w:rsidRPr="00B54AA3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080" w:h="16840"/>
          <w:pgMar w:top="1640" w:right="1300" w:bottom="760" w:left="620" w:header="1056" w:footer="574" w:gutter="0"/>
          <w:cols w:space="720"/>
        </w:sectPr>
      </w:pPr>
    </w:p>
    <w:p w:rsidR="00A14D67" w:rsidRPr="00B54AA3" w:rsidRDefault="009C0F07">
      <w:pPr>
        <w:spacing w:after="0"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w:lastRenderedPageBreak/>
        <w:pict>
          <v:shape id="_x0000_s1947" type="#_x0000_t202" style="position:absolute;margin-left:393.95pt;margin-top:20.45pt;width:173.95pt;height:11.5pt;z-index:-251574784;mso-position-horizontal-relative:page;mso-position-vertical-relative:page" filled="f" stroked="f">
            <v:textbox inset="0,0,0,0">
              <w:txbxContent>
                <w:p w:rsidR="00895A33" w:rsidRDefault="00895A33" w:rsidP="00DF7871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918" type="#_x0000_t202" style="position:absolute;margin-left:63.4pt;margin-top:386.35pt;width:507.35pt;height:402.7pt;z-index:-251739648;mso-position-horizontal-relative:page;mso-position-vertical-relative:page" filled="f" stroked="f">
            <v:textbox style="mso-next-textbox:#_x0000_s1918" inset="0,0,0,0">
              <w:txbxContent>
                <w:p w:rsidR="00895A33" w:rsidRDefault="00895A33">
                  <w:pPr>
                    <w:spacing w:before="8" w:after="0" w:line="140" w:lineRule="exact"/>
                    <w:rPr>
                      <w:sz w:val="14"/>
                      <w:szCs w:val="14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895A33" w:rsidRDefault="00895A33">
                  <w:pPr>
                    <w:spacing w:after="0" w:line="260" w:lineRule="atLeast"/>
                    <w:ind w:right="9991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>ditora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orto</w:t>
                  </w:r>
                  <w:proofErr w:type="spellEnd"/>
                </w:p>
                <w:p w:rsidR="00895A33" w:rsidRDefault="00895A33">
                  <w:pPr>
                    <w:spacing w:before="54"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8"/>
                      <w:sz w:val="10"/>
                      <w:szCs w:val="10"/>
                    </w:rPr>
                    <w:t>©</w:t>
                  </w:r>
                </w:p>
                <w:p w:rsidR="00895A33" w:rsidRDefault="00895A33">
                  <w:pPr>
                    <w:spacing w:before="12" w:after="0" w:line="240" w:lineRule="exact"/>
                    <w:rPr>
                      <w:sz w:val="24"/>
                      <w:szCs w:val="24"/>
                    </w:rPr>
                  </w:pPr>
                </w:p>
                <w:p w:rsidR="00895A33" w:rsidRDefault="00895A33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WR8TR</w:t>
                  </w:r>
                </w:p>
              </w:txbxContent>
            </v:textbox>
            <w10:wrap anchorx="page" anchory="page"/>
          </v:shape>
        </w:pict>
      </w:r>
      <w:r>
        <w:pict>
          <v:group id="_x0000_s1913" style="position:absolute;margin-left:8pt;margin-top:0;width:1pt;height:841.9pt;z-index:-251738624;mso-position-horizontal-relative:page;mso-position-vertical-relative:page" coordorigin="160" coordsize="20,16838">
            <v:group id="_x0000_s1916" style="position:absolute;left:170;width:2;height:16838" coordorigin="170" coordsize="2,16838">
              <v:shape id="_x0000_s1917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914" style="position:absolute;left:170;width:2;height:16838" coordorigin="170" coordsize="2,16838">
              <v:shape id="_x0000_s1915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911" style="position:absolute;margin-left:374.1pt;margin-top:0;width:229.65pt;height:40.15pt;z-index:-251746816;mso-position-horizontal-relative:page;mso-position-vertical-relative:page" coordorigin="7482" coordsize="4593,803">
            <v:shape id="_x0000_s1912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shape id="_x0000_s1900" type="#_x0000_t202" style="position:absolute;margin-left:62.4pt;margin-top:784.45pt;width:7pt;height:5.7pt;z-index:-251735552;mso-position-horizontal-relative:page;mso-position-vertical-relative:page" filled="f" stroked="f">
            <v:textbox style="layout-flow:vertical;mso-layout-flow-alt:bottom-to-top" inset="0,0,0,0">
              <w:txbxContent>
                <w:p w:rsidR="00895A33" w:rsidRDefault="00895A33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899" type="#_x0000_t202" style="position:absolute;margin-left:62.4pt;margin-top:744.7pt;width:7pt;height:18.05pt;z-index:-251734528;mso-position-horizontal-relative:page;mso-position-vertical-relative:page" filled="f" stroked="f">
            <v:textbox style="layout-flow:vertical;mso-layout-flow-alt:bottom-to-top" inset="0,0,0,0">
              <w:txbxContent>
                <w:p w:rsidR="00895A33" w:rsidRDefault="00895A33">
                  <w:pPr>
                    <w:tabs>
                      <w:tab w:val="left" w:pos="280"/>
                    </w:tabs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P</w:t>
                  </w: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ab/>
                  </w:r>
                  <w:r>
                    <w:rPr>
                      <w:rFonts w:ascii="Arial" w:eastAsia="Arial" w:hAnsi="Arial" w:cs="Arial"/>
                      <w:color w:val="2A2A29"/>
                      <w:w w:val="83"/>
                      <w:sz w:val="10"/>
                      <w:szCs w:val="10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</w:p>
    <w:p w:rsidR="00A14D67" w:rsidRPr="00B54AA3" w:rsidRDefault="00A14D67">
      <w:pPr>
        <w:spacing w:after="0" w:line="200" w:lineRule="exact"/>
        <w:rPr>
          <w:sz w:val="20"/>
          <w:szCs w:val="20"/>
          <w:lang w:val="pt-PT"/>
        </w:rPr>
      </w:pPr>
    </w:p>
    <w:p w:rsidR="00A14D67" w:rsidRPr="00B54AA3" w:rsidRDefault="009C0F07">
      <w:pPr>
        <w:spacing w:before="3" w:after="0" w:line="200" w:lineRule="exact"/>
        <w:rPr>
          <w:sz w:val="20"/>
          <w:szCs w:val="20"/>
          <w:lang w:val="pt-PT"/>
        </w:rPr>
      </w:pPr>
      <w:r>
        <w:pict>
          <v:group id="_x0000_s1906" style="position:absolute;margin-left:66.5pt;margin-top:86.7pt;width:504.75pt;height:271.4pt;z-index:-251737600;mso-position-horizontal-relative:page;mso-position-vertical-relative:page" coordorigin="1330,1734" coordsize="10095,5343">
            <v:group id="_x0000_s1909" style="position:absolute;left:1340;top:1744;width:10075;height:5323" coordorigin="1340,1744" coordsize="10075,5323">
              <v:shape id="_x0000_s1910" style="position:absolute;left:1340;top:1744;width:10075;height:5323" coordorigin="1340,1744" coordsize="10075,5323" path="m1340,1744r10075,l11415,7068r-10075,l1340,1744e" fillcolor="#2a2a29" stroked="f">
                <v:path arrowok="t"/>
              </v:shape>
            </v:group>
            <v:group id="_x0000_s1907" style="position:absolute;left:6633;top:1822;width:2;height:340" coordorigin="6633,1822" coordsize="2,340">
              <v:shape id="_x0000_s1908" style="position:absolute;left:6633;top:1822;width:2;height:340" coordorigin="6633,1822" coordsize="0,340" path="m6633,1822r,340l6633,1822e" fillcolor="#9e9e9e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A14D67">
        <w:trPr>
          <w:trHeight w:hRule="exact" w:val="340"/>
        </w:trPr>
        <w:tc>
          <w:tcPr>
            <w:tcW w:w="1531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74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74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74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74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A14D67" w:rsidRDefault="0021029C">
            <w:pPr>
              <w:spacing w:before="74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A14D67" w:rsidRPr="003A6294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B54AA3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B54AA3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Identificar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imagens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925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B54AA3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B54AA3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4" w:after="0" w:line="264" w:lineRule="auto"/>
              <w:ind w:left="108" w:right="2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Countable</w:t>
            </w:r>
            <w:r>
              <w:rPr>
                <w:rFonts w:ascii="Arial" w:eastAsia="Arial" w:hAnsi="Arial" w:cs="Arial"/>
                <w:color w:val="2A2A2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and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uncountable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nouns (much/many/a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8"/>
                <w:sz w:val="15"/>
                <w:szCs w:val="15"/>
              </w:rPr>
              <w:t>little/</w:t>
            </w:r>
          </w:p>
          <w:p w:rsidR="00A14D67" w:rsidRDefault="0021029C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few/a</w:t>
            </w:r>
            <w:r>
              <w:rPr>
                <w:rFonts w:ascii="Arial" w:eastAsia="Arial" w:hAnsi="Arial" w:cs="Arial"/>
                <w:color w:val="2A2A29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lot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of/lots</w:t>
            </w:r>
            <w:r>
              <w:rPr>
                <w:rFonts w:ascii="Arial" w:eastAsia="Arial" w:hAnsi="Arial" w:cs="Arial"/>
                <w:color w:val="2A2A29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of)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52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E.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opção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550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Grau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dos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Adjetivos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54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  <w:lang w:val="pt-PT"/>
              </w:rPr>
              <w:t>F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opção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9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-3"/>
                <w:w w:val="7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9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-2"/>
                <w:w w:val="7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9"/>
                <w:sz w:val="16"/>
                <w:szCs w:val="16"/>
              </w:rPr>
              <w:t>2=</w:t>
            </w:r>
            <w:r>
              <w:rPr>
                <w:rFonts w:ascii="Arial" w:eastAsia="Arial" w:hAnsi="Arial" w:cs="Arial"/>
                <w:color w:val="4F4F4E"/>
                <w:spacing w:val="19"/>
                <w:w w:val="7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9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-6"/>
                <w:w w:val="7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9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Comida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Descrever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pequeno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almoço</w:t>
            </w:r>
            <w:proofErr w:type="gramEnd"/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equilibrado.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A14D67" w:rsidRPr="00B54AA3" w:rsidRDefault="0021029C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B54AA3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A14D67" w:rsidRPr="00B54AA3" w:rsidRDefault="0021029C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B54AA3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A14D67" w:rsidRPr="00B54AA3" w:rsidRDefault="0021029C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B54AA3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A14D67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A14D67" w:rsidRDefault="00A14D67"/>
        </w:tc>
      </w:tr>
    </w:tbl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spacing w:before="14" w:after="0" w:line="200" w:lineRule="exact"/>
        <w:rPr>
          <w:sz w:val="20"/>
          <w:szCs w:val="20"/>
        </w:rPr>
      </w:pPr>
      <w:r>
        <w:pict>
          <v:group id="_x0000_s1901" style="position:absolute;margin-left:67pt;margin-top:386.35pt;width:503.75pt;height:405.35pt;z-index:-251736576;mso-position-horizontal-relative:page;mso-position-vertical-relative:page" coordorigin="1340,7727" coordsize="10075,8095">
            <v:group id="_x0000_s1904" style="position:absolute;left:1340;top:7727;width:10075;height:8095" coordorigin="1340,7727" coordsize="10075,8095">
              <v:shape id="_x0000_s1905" style="position:absolute;left:1340;top:7727;width:10075;height:8095" coordorigin="1340,7727" coordsize="10075,8054" path="m1340,7727r10075,l11415,15782r-10075,l1340,7727e" fillcolor="#2a2a29" stroked="f">
                <v:path arrowok="t"/>
              </v:shape>
            </v:group>
            <v:group id="_x0000_s1902" style="position:absolute;left:6633;top:8202;width:2;height:340" coordorigin="6633,8202" coordsize="2,340">
              <v:shape id="_x0000_s1903" style="position:absolute;left:6633;top:8202;width:2;height:340" coordorigin="6633,8202" coordsize="0,340" path="m6633,8202r,340l6633,8202e" fillcolor="#9e9e9e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A14D67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A14D67" w:rsidRDefault="0021029C">
            <w:pPr>
              <w:spacing w:before="75" w:after="0" w:line="240" w:lineRule="auto"/>
              <w:ind w:left="4023" w:right="400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4"/>
                <w:sz w:val="19"/>
                <w:szCs w:val="19"/>
              </w:rPr>
              <w:t>2C</w:t>
            </w:r>
          </w:p>
        </w:tc>
      </w:tr>
      <w:tr w:rsidR="00A14D67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A14D67" w:rsidRDefault="0021029C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A14D67" w:rsidRPr="003A6294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A14D67" w:rsidRPr="00B54AA3" w:rsidRDefault="0021029C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B54AA3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B54AA3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B54AA3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B54AA3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2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Correspondência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de </w:t>
            </w:r>
            <w:r w:rsidRPr="00B54AA3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palavras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do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 sinónimos.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41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A14D67" w:rsidRDefault="0021029C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202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90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10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8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A14D67" w:rsidRPr="00B54AA3" w:rsidRDefault="0021029C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B54AA3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B54AA3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B54AA3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B54AA3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B54AA3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B54AA3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Identificar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imagens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90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B54AA3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B54AA3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4" w:after="0" w:line="264" w:lineRule="auto"/>
              <w:ind w:left="108" w:right="2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Countable</w:t>
            </w:r>
            <w:r>
              <w:rPr>
                <w:rFonts w:ascii="Arial" w:eastAsia="Arial" w:hAnsi="Arial" w:cs="Arial"/>
                <w:color w:val="2A2A2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and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uncountable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nouns (much/many/a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8"/>
                <w:sz w:val="15"/>
                <w:szCs w:val="15"/>
              </w:rPr>
              <w:t>little/</w:t>
            </w:r>
          </w:p>
          <w:p w:rsidR="00A14D67" w:rsidRDefault="0021029C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few/a</w:t>
            </w:r>
            <w:r>
              <w:rPr>
                <w:rFonts w:ascii="Arial" w:eastAsia="Arial" w:hAnsi="Arial" w:cs="Arial"/>
                <w:color w:val="2A2A29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lot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of/</w:t>
            </w:r>
            <w:r>
              <w:rPr>
                <w:rFonts w:ascii="Arial" w:eastAsia="Arial" w:hAnsi="Arial" w:cs="Arial"/>
                <w:color w:val="2A2A29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lots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of)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Grau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dos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Adjetivos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5" w:after="0" w:line="264" w:lineRule="auto"/>
              <w:ind w:left="108" w:right="54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  <w:lang w:val="pt-PT"/>
              </w:rPr>
              <w:t>F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opção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B54AA3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A14D67" w:rsidRPr="003A6294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Comida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Pr="00B54AA3" w:rsidRDefault="0021029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Descrever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ceia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proofErr w:type="gramEnd"/>
          </w:p>
          <w:p w:rsidR="00A14D67" w:rsidRPr="00B54AA3" w:rsidRDefault="0021029C">
            <w:pPr>
              <w:spacing w:before="17" w:after="0" w:line="264" w:lineRule="auto"/>
              <w:ind w:left="108" w:right="1442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Natal. </w:t>
            </w:r>
            <w:proofErr w:type="gramStart"/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</w:t>
            </w:r>
            <w:proofErr w:type="gramEnd"/>
          </w:p>
          <w:p w:rsidR="00A14D67" w:rsidRPr="00B54AA3" w:rsidRDefault="0021029C">
            <w:pPr>
              <w:spacing w:after="0" w:line="264" w:lineRule="auto"/>
              <w:ind w:left="108" w:right="27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Comentar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ingestão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de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peixe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carne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crus.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D67" w:rsidRPr="00B54AA3" w:rsidRDefault="0021029C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A14D67" w:rsidRPr="00B54AA3" w:rsidRDefault="0021029C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B54AA3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A14D67" w:rsidRPr="00B54AA3" w:rsidRDefault="0021029C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B54AA3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B54AA3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A14D67" w:rsidRPr="00B54AA3" w:rsidRDefault="0021029C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B54AA3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B54AA3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B54AA3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B54AA3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B54AA3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B54AA3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B54AA3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B54AA3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B54AA3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B54AA3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B54AA3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B54AA3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B54AA3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B54AA3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B54AA3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B54AA3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B54AA3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A14D67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A14D67" w:rsidRPr="00B54AA3" w:rsidRDefault="00A14D67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A14D67" w:rsidRDefault="0021029C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A14D67" w:rsidRDefault="00A14D67"/>
        </w:tc>
      </w:tr>
    </w:tbl>
    <w:p w:rsidR="00A14D67" w:rsidRDefault="00A14D67">
      <w:pPr>
        <w:spacing w:after="0"/>
        <w:sectPr w:rsidR="00A14D67">
          <w:pgSz w:w="12080" w:h="16840"/>
          <w:pgMar w:top="600" w:right="620" w:bottom="720" w:left="1300" w:header="1056" w:footer="574" w:gutter="0"/>
          <w:cols w:space="720"/>
        </w:sectPr>
      </w:pPr>
    </w:p>
    <w:p w:rsidR="00A14D67" w:rsidRDefault="009C0F07">
      <w:pPr>
        <w:spacing w:before="48" w:after="0" w:line="240" w:lineRule="auto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lastRenderedPageBreak/>
        <w:pict>
          <v:group id="_x0000_s1887" style="position:absolute;left:0;text-align:left;margin-left:53.45pt;margin-top:36.2pt;width:734.9pt;height:506.35pt;z-index:-251732480;mso-position-horizontal-relative:page;mso-position-vertical-relative:page" coordorigin="1069,737" coordsize="14698,10127">
            <v:group id="_x0000_s1892" style="position:absolute;left:1069;top:1226;width:14698;height:9638" coordorigin="1069,1226" coordsize="14698,9638">
              <v:shape id="_x0000_s1893" style="position:absolute;left:1069;top:1226;width:14698;height:9638" coordorigin="1069,1226" coordsize="14698,9480" path="m15767,1226r,9480l1069,10706r,-9480l15767,1226e" fillcolor="#2a2a29" stroked="f">
                <v:path arrowok="t"/>
              </v:shape>
            </v:group>
            <v:group id="_x0000_s1890" style="position:absolute;left:10631;top:737;width:5073;height:553" coordorigin="10631,737" coordsize="5073,553">
              <v:shape id="_x0000_s1891" style="position:absolute;left:10631;top:737;width:5073;height:553" coordorigin="10631,737" coordsize="5073,553" path="m10631,737r,553l15704,1290r,-553l10631,737e" filled="f" stroked="f">
                <v:path arrowok="t"/>
              </v:shape>
            </v:group>
            <v:group id="_x0000_s1888" style="position:absolute;left:15143;top:1174;width:561;height:2" coordorigin="15143,1174" coordsize="561,2">
              <v:shape id="_x0000_s1889" style="position:absolute;left:15143;top:1174;width:561;height:2" coordorigin="15143,1174" coordsize="561,0" path="m15143,1174r561,e" filled="f" strokecolor="#2a2a29" strokeweight=".25pt">
                <v:path arrowok="t"/>
              </v:shape>
            </v:group>
            <w10:wrap anchorx="page" anchory="page"/>
          </v:group>
        </w:pict>
      </w:r>
      <w:r w:rsidR="0021029C">
        <w:rPr>
          <w:rFonts w:ascii="Arial" w:eastAsia="Arial" w:hAnsi="Arial" w:cs="Arial"/>
          <w:color w:val="2A2A29"/>
          <w:w w:val="74"/>
          <w:sz w:val="40"/>
          <w:szCs w:val="40"/>
        </w:rPr>
        <w:t>Correction</w:t>
      </w:r>
      <w:r w:rsidR="0021029C">
        <w:rPr>
          <w:rFonts w:ascii="Arial" w:eastAsia="Arial" w:hAnsi="Arial" w:cs="Arial"/>
          <w:color w:val="2A2A29"/>
          <w:spacing w:val="48"/>
          <w:w w:val="74"/>
          <w:sz w:val="40"/>
          <w:szCs w:val="40"/>
        </w:rPr>
        <w:t xml:space="preserve"> </w:t>
      </w:r>
      <w:r w:rsidR="0021029C">
        <w:rPr>
          <w:rFonts w:ascii="Arial" w:eastAsia="Arial" w:hAnsi="Arial" w:cs="Arial"/>
          <w:color w:val="2A2A29"/>
          <w:spacing w:val="-14"/>
          <w:w w:val="74"/>
          <w:sz w:val="40"/>
          <w:szCs w:val="40"/>
        </w:rPr>
        <w:t>T</w:t>
      </w:r>
      <w:r w:rsidR="0021029C">
        <w:rPr>
          <w:rFonts w:ascii="Arial" w:eastAsia="Arial" w:hAnsi="Arial" w:cs="Arial"/>
          <w:color w:val="2A2A29"/>
          <w:w w:val="74"/>
          <w:sz w:val="40"/>
          <w:szCs w:val="40"/>
        </w:rPr>
        <w:t>able</w:t>
      </w:r>
      <w:r w:rsidR="0021029C">
        <w:rPr>
          <w:rFonts w:ascii="Arial" w:eastAsia="Arial" w:hAnsi="Arial" w:cs="Arial"/>
          <w:color w:val="2A2A29"/>
          <w:spacing w:val="58"/>
          <w:w w:val="74"/>
          <w:sz w:val="40"/>
          <w:szCs w:val="40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Listening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2"/>
          <w:w w:val="120"/>
          <w:sz w:val="36"/>
          <w:szCs w:val="3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32"/>
          <w:w w:val="120"/>
          <w:sz w:val="36"/>
          <w:szCs w:val="3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est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2"/>
          <w:w w:val="120"/>
          <w:sz w:val="36"/>
          <w:szCs w:val="3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2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30"/>
          <w:sz w:val="36"/>
          <w:szCs w:val="3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/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5"/>
          <w:w w:val="123"/>
          <w:sz w:val="36"/>
          <w:szCs w:val="3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33"/>
          <w:w w:val="123"/>
          <w:sz w:val="36"/>
          <w:szCs w:val="3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est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0"/>
          <w:w w:val="123"/>
          <w:sz w:val="36"/>
          <w:szCs w:val="3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2A</w:t>
      </w:r>
    </w:p>
    <w:p w:rsidR="00A14D67" w:rsidRDefault="0021029C">
      <w:pPr>
        <w:spacing w:after="0" w:line="200" w:lineRule="exact"/>
        <w:rPr>
          <w:sz w:val="20"/>
          <w:szCs w:val="20"/>
        </w:rPr>
      </w:pPr>
      <w:r>
        <w:br w:type="column"/>
      </w:r>
    </w:p>
    <w:p w:rsidR="00A14D67" w:rsidRDefault="00A14D67">
      <w:pPr>
        <w:spacing w:before="13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A14D67" w:rsidRDefault="00A14D67">
      <w:pPr>
        <w:spacing w:after="0"/>
        <w:sectPr w:rsidR="00A14D67">
          <w:headerReference w:type="default" r:id="rId11"/>
          <w:footerReference w:type="default" r:id="rId12"/>
          <w:pgSz w:w="16840" w:h="12080" w:orient="landscape"/>
          <w:pgMar w:top="560" w:right="1020" w:bottom="280" w:left="1020" w:header="419" w:footer="528" w:gutter="0"/>
          <w:cols w:num="2" w:space="720" w:equalWidth="0">
            <w:col w:w="7077" w:space="2878"/>
            <w:col w:w="4845"/>
          </w:cols>
        </w:sectPr>
      </w:pPr>
    </w:p>
    <w:p w:rsidR="00A14D67" w:rsidRDefault="009C0F07">
      <w:pPr>
        <w:spacing w:before="1" w:after="0" w:line="70" w:lineRule="exact"/>
        <w:rPr>
          <w:sz w:val="7"/>
          <w:szCs w:val="7"/>
        </w:rPr>
      </w:pPr>
      <w:r>
        <w:lastRenderedPageBreak/>
        <w:pict>
          <v:group id="_x0000_s1894" style="position:absolute;margin-left:0;margin-top:594.8pt;width:841.9pt;height:1pt;z-index:-251733504;mso-position-horizontal-relative:page;mso-position-vertical-relative:page" coordorigin=",11896" coordsize="16838,20">
            <v:group id="_x0000_s1897" style="position:absolute;top:11906;width:16838;height:2" coordorigin=",11906" coordsize="16838,2">
              <v:shape id="_x0000_s1898" style="position:absolute;top:11906;width:16838;height:2" coordorigin=",11906" coordsize="16838,0" path="m17405,11906r-16838,e" filled="f" strokecolor="#2a2a29" strokeweight=".5pt">
                <v:path arrowok="t"/>
              </v:shape>
            </v:group>
            <v:group id="_x0000_s1895" style="position:absolute;top:11906;width:16838;height:2" coordorigin=",11906" coordsize="16838,2">
              <v:shape id="_x0000_s1896" style="position:absolute;top:11906;width:16838;height:2" coordorigin=",11906" coordsize="16838,0" path="m17008,11906r-16838,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shape id="_x0000_s1886" type="#_x0000_t202" style="position:absolute;margin-left:23.7pt;margin-top:35.85pt;width:16pt;height:19.35pt;z-index:-251731456;mso-position-horizontal-relative:page;mso-position-vertical-relative:page" filled="f" stroked="f">
            <v:textbox style="layout-flow:vertical" inset="0,0,0,0">
              <w:txbxContent>
                <w:p w:rsidR="00895A33" w:rsidRDefault="00895A33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885" type="#_x0000_t136" style="position:absolute;margin-left:729.5pt;margin-top:535.4pt;width:55.7pt;height:5pt;rotation:180;z-index:-251730432;mso-position-horizontal-relative:page;mso-position-vertical-relative:page" fillcolor="#2a2a29" stroked="f">
            <o:extrusion v:ext="view" autorotationcenter="t"/>
            <v:textpath style="font-family:&quot;&amp;quot&quot;;font-size:5pt;v-text-kern:t;mso-text-shadow:auto" string="NWR8TR © Porto Editora"/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891"/>
        <w:gridCol w:w="879"/>
        <w:gridCol w:w="879"/>
        <w:gridCol w:w="907"/>
        <w:gridCol w:w="879"/>
        <w:gridCol w:w="879"/>
        <w:gridCol w:w="879"/>
        <w:gridCol w:w="879"/>
        <w:gridCol w:w="879"/>
        <w:gridCol w:w="879"/>
        <w:gridCol w:w="879"/>
        <w:gridCol w:w="879"/>
        <w:gridCol w:w="907"/>
        <w:gridCol w:w="737"/>
      </w:tblGrid>
      <w:tr w:rsidR="00A14D67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A14D67" w:rsidRDefault="00A14D67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891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1167" w:right="11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A14D67" w:rsidRDefault="0021029C">
            <w:pPr>
              <w:spacing w:before="46"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Listening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3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17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4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2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030" w:type="dxa"/>
            <w:gridSpan w:val="8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A14D67" w:rsidRDefault="0021029C">
            <w:pPr>
              <w:spacing w:before="46" w:after="0" w:line="240" w:lineRule="auto"/>
              <w:ind w:left="3099" w:right="30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09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46"/>
                <w:w w:val="10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2A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24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  <w:shd w:val="clear" w:color="auto" w:fill="DADADA"/>
          </w:tcPr>
          <w:p w:rsidR="00A14D67" w:rsidRDefault="00A14D67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A14D67" w:rsidRDefault="0021029C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A14D67" w:rsidTr="00F205C6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289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75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803" w:right="7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66" w:right="34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361" w:right="3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289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5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307" w:right="28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329" w:right="30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304" w:right="28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8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A14D67" w:rsidRDefault="00A14D67"/>
        </w:tc>
      </w:tr>
    </w:tbl>
    <w:p w:rsidR="00A14D67" w:rsidRDefault="00A14D67">
      <w:pPr>
        <w:spacing w:after="0"/>
        <w:sectPr w:rsidR="00A14D67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A14D67" w:rsidRDefault="00A14D67">
      <w:pPr>
        <w:spacing w:before="8" w:after="0" w:line="130" w:lineRule="exact"/>
        <w:rPr>
          <w:sz w:val="13"/>
          <w:szCs w:val="13"/>
        </w:rPr>
      </w:pPr>
    </w:p>
    <w:p w:rsidR="00A14D67" w:rsidRDefault="0021029C">
      <w:pPr>
        <w:spacing w:after="0" w:line="397" w:lineRule="exact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Correction</w:t>
      </w:r>
      <w:r>
        <w:rPr>
          <w:rFonts w:ascii="Arial" w:eastAsia="Arial" w:hAnsi="Arial" w:cs="Arial"/>
          <w:color w:val="2A2A29"/>
          <w:spacing w:val="48"/>
          <w:w w:val="74"/>
          <w:position w:val="1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position w:val="1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position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12"/>
          <w:position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ests</w:t>
      </w:r>
      <w:r>
        <w:rPr>
          <w:rFonts w:ascii="Times New Roman" w:eastAsia="Times New Roman" w:hAnsi="Times New Roman" w:cs="Times New Roman"/>
          <w:b/>
          <w:bCs/>
          <w:color w:val="2A2A29"/>
          <w:spacing w:val="82"/>
          <w:w w:val="112"/>
          <w:position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2B-C</w:t>
      </w:r>
    </w:p>
    <w:p w:rsidR="00A14D67" w:rsidRDefault="0021029C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A14D67" w:rsidRDefault="009C0F07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872" style="position:absolute;margin-left:-17.2pt;margin-top:1pt;width:253.65pt;height:27.65pt;z-index:-251576832" coordorigin="10631,1417" coordsize="5073,553">
            <v:shape id="_x0000_s1873" style="position:absolute;left:10631;top:1417;width:5073;height:553" coordorigin="10631,1417" coordsize="5073,553" path="m10631,1417r,553l15704,1970r,-553l10631,1417e" stroked="f">
              <v:path arrowok="t"/>
            </v:shape>
          </v:group>
        </w:pic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color w:val="2A2A29"/>
          <w:sz w:val="20"/>
          <w:szCs w:val="20"/>
          <w:lang w:val="pt-PT" w:eastAsia="pt-PT"/>
        </w:rPr>
        <w:pict>
          <v:group id="_x0000_s1870" style="position:absolute;margin-left:208.4pt;margin-top:10pt;width:28.05pt;height:.1pt;z-index:-251575808" coordorigin="15143,1854" coordsize="561,2">
            <v:shape id="_x0000_s1871" style="position:absolute;left:15143;top:1854;width:561;height:2" coordorigin="15143,1854" coordsize="561,0" path="m15143,1854r561,e" filled="f" strokecolor="#2a2a29" strokeweight=".25pt">
              <v:path arrowok="t"/>
            </v:shape>
          </v:group>
        </w:pict>
      </w:r>
      <w:r w:rsidR="0021029C"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 w:rsidR="0021029C"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 w:rsidR="0021029C"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 w:rsidR="0021029C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 w:rsidR="0021029C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 w:rsidR="0021029C"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21029C"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A14D67" w:rsidRDefault="00A14D67">
      <w:pPr>
        <w:spacing w:after="0"/>
        <w:sectPr w:rsidR="00A14D67">
          <w:headerReference w:type="even" r:id="rId13"/>
          <w:footerReference w:type="even" r:id="rId14"/>
          <w:pgSz w:w="16840" w:h="12080" w:orient="landscape"/>
          <w:pgMar w:top="1100" w:right="1020" w:bottom="280" w:left="1020" w:header="0" w:footer="0" w:gutter="0"/>
          <w:cols w:num="2" w:space="720" w:equalWidth="0">
            <w:col w:w="4363" w:space="5592"/>
            <w:col w:w="4845"/>
          </w:cols>
        </w:sectPr>
      </w:pPr>
    </w:p>
    <w:p w:rsidR="00A14D67" w:rsidRDefault="009C0F07">
      <w:pPr>
        <w:spacing w:before="1" w:after="0" w:line="70" w:lineRule="exact"/>
        <w:rPr>
          <w:sz w:val="7"/>
          <w:szCs w:val="7"/>
        </w:rPr>
      </w:pPr>
      <w:r>
        <w:rPr>
          <w:noProof/>
          <w:lang w:val="pt-PT" w:eastAsia="pt-PT"/>
        </w:rPr>
        <w:lastRenderedPageBreak/>
        <w:pict>
          <v:group id="_x0000_s1876" style="position:absolute;margin-left:2.6pt;margin-top:1.1pt;width:734.65pt;height:479.05pt;z-index:-251578880" coordorigin="1072,1906" coordsize="14693,9581">
            <v:shape id="_x0000_s1877" style="position:absolute;left:1072;top:1906;width:14693;height:9581" coordorigin="1072,1906" coordsize="14693,9480" path="m15765,1906r,9480l1072,11386r,-9480l15765,1906e" fillcolor="#2a2a29" stroked="f">
              <v:path arrowok="t"/>
            </v:shape>
          </v:group>
        </w:pict>
      </w:r>
      <w:r>
        <w:pict>
          <v:group id="_x0000_s1880" style="position:absolute;margin-left:0;margin-top:8pt;width:841.9pt;height:1pt;z-index:-251729408;mso-position-horizontal-relative:page;mso-position-vertical-relative:page" coordorigin=",160" coordsize="16838,20">
            <v:group id="_x0000_s1883" style="position:absolute;top:170;width:16838;height:2" coordorigin=",170" coordsize="16838,2">
              <v:shape id="_x0000_s1884" style="position:absolute;top:170;width:16838;height:2" coordorigin=",170" coordsize="16838,0" path="m17405,170l567,170e" filled="f" strokecolor="#2a2a29" strokeweight=".5pt">
                <v:path arrowok="t"/>
              </v:shape>
            </v:group>
            <v:group id="_x0000_s1881" style="position:absolute;top:170;width:16838;height:2" coordorigin=",170" coordsize="16838,2">
              <v:shape id="_x0000_s1882" style="position:absolute;top:170;width:16838;height:2" coordorigin=",170" coordsize="16838,0" path="m17008,170l170,170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878" style="position:absolute;margin-left:801.7pt;margin-top:374.1pt;width:40.15pt;height:229.65pt;z-index:-251728384;mso-position-horizontal-relative:page;mso-position-vertical-relative:page" coordorigin="16034,7482" coordsize="803,4593">
            <v:shape id="_x0000_s1879" style="position:absolute;left:16034;top:7482;width:803;height:4593" coordorigin="16034,7482" coordsize="803,4593" path="m16838,12076r,-4592l16237,7488r-35,-3l16171,7483r-26,-1l16122,7482r-61,20l16038,7565r-4,88l16034,7692r142,4384l16838,12076e" fillcolor="#ececec" stroked="f">
              <v:path arrowok="t"/>
            </v:shape>
            <w10:wrap anchorx="page" anchory="page"/>
          </v:group>
        </w:pict>
      </w:r>
      <w:r>
        <w:pict>
          <v:shape id="_x0000_s1868" type="#_x0000_t202" style="position:absolute;margin-left:809.95pt;margin-top:393.95pt;width:11.5pt;height:173.95pt;z-index:-251727360;mso-position-horizontal-relative:page;mso-position-vertical-relative:page" filled="f" stroked="f">
            <v:textbox style="layout-flow:vertical" inset="0,0,0,0">
              <w:txbxContent>
                <w:p w:rsidR="00895A33" w:rsidRDefault="00895A33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867" type="#_x0000_t202" style="position:absolute;margin-left:21.4pt;margin-top:552.2pt;width:16pt;height:15.7pt;z-index:-251726336;mso-position-horizontal-relative:page;mso-position-vertical-relative:page" filled="f" stroked="f">
            <v:textbox style="layout-flow:vertical" inset="0,0,0,0">
              <w:txbxContent>
                <w:p w:rsidR="00895A33" w:rsidRDefault="00895A33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326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77"/>
        <w:gridCol w:w="737"/>
      </w:tblGrid>
      <w:tr w:rsidR="00A14D67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A14D67" w:rsidRDefault="00A14D67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1351" w:right="133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4365" w:type="dxa"/>
            <w:gridSpan w:val="7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A14D67" w:rsidRDefault="0021029C">
            <w:pPr>
              <w:spacing w:before="46" w:after="0" w:line="240" w:lineRule="auto"/>
              <w:ind w:left="1778" w:right="17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2B</w:t>
            </w:r>
          </w:p>
        </w:tc>
        <w:tc>
          <w:tcPr>
            <w:tcW w:w="4989" w:type="dxa"/>
            <w:gridSpan w:val="8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A14D67" w:rsidRDefault="0021029C">
            <w:pPr>
              <w:spacing w:before="46" w:after="0" w:line="240" w:lineRule="auto"/>
              <w:ind w:left="2084" w:right="20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2C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</w:tcPr>
          <w:p w:rsidR="00A14D67" w:rsidRDefault="009C0F07">
            <w:pPr>
              <w:spacing w:before="2" w:after="0" w:line="130" w:lineRule="exact"/>
              <w:rPr>
                <w:sz w:val="13"/>
                <w:szCs w:val="13"/>
              </w:rPr>
            </w:pPr>
            <w:r>
              <w:rPr>
                <w:noProof/>
                <w:sz w:val="13"/>
                <w:szCs w:val="13"/>
                <w:lang w:val="pt-PT" w:eastAsia="pt-PT"/>
              </w:rPr>
              <w:pict>
                <v:group id="_x0000_s1874" style="position:absolute;margin-left:-.5pt;margin-top:.75pt;width:80.7pt;height:42.5pt;z-index:-251577856;mso-position-horizontal-relative:text;mso-position-vertical-relative:text" coordorigin="14088,1970" coordsize="1614,850">
                  <v:shape id="_x0000_s1875" style="position:absolute;left:14088;top:1970;width:1614;height:850" coordorigin="14088,1970" coordsize="1614,850" path="m15702,2820r,-850l14088,1970r,595l14965,2565r,255l15702,2820e" fillcolor="#dadada" stroked="f">
                    <v:path arrowok="t"/>
                  </v:shape>
                </v:group>
              </w:pict>
            </w: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23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</w:tcPr>
          <w:p w:rsidR="00A14D67" w:rsidRDefault="00A14D67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A14D67" w:rsidRDefault="00A14D67">
            <w:pPr>
              <w:spacing w:after="0" w:line="200" w:lineRule="exact"/>
              <w:rPr>
                <w:sz w:val="20"/>
                <w:szCs w:val="20"/>
              </w:rPr>
            </w:pPr>
          </w:p>
          <w:p w:rsidR="00A14D67" w:rsidRDefault="0021029C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A14D67" w:rsidRDefault="0021029C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A14D67" w:rsidTr="00B54AA3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3260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6" w:right="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6" w:right="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8" w:right="21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24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548" w:right="52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8" w:right="21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23" w:after="0" w:line="240" w:lineRule="auto"/>
              <w:ind w:left="232" w:right="21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87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A14D67" w:rsidRDefault="00A14D67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</w:tcPr>
          <w:p w:rsidR="00A14D67" w:rsidRDefault="00A14D67"/>
        </w:tc>
      </w:tr>
      <w:tr w:rsidR="00A14D67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3260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7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01" w:right="18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6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7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16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01" w:right="18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A14D67" w:rsidRDefault="0021029C">
            <w:pPr>
              <w:spacing w:before="24" w:after="0" w:line="240" w:lineRule="auto"/>
              <w:ind w:left="288" w:right="27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</w:tcPr>
          <w:p w:rsidR="00A14D67" w:rsidRDefault="00A14D67"/>
        </w:tc>
      </w:tr>
      <w:tr w:rsidR="00A14D67" w:rsidTr="00B54AA3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B54AA3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A14D67" w:rsidRDefault="00A14D67"/>
        </w:tc>
      </w:tr>
      <w:tr w:rsidR="00A14D67" w:rsidTr="00F205C6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21029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A14D67" w:rsidRDefault="00A14D67"/>
        </w:tc>
      </w:tr>
      <w:tr w:rsidR="00A14D67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21029C">
            <w:pPr>
              <w:spacing w:before="38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326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A14D67" w:rsidRDefault="00A14D67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A14D67" w:rsidRDefault="00A14D67"/>
        </w:tc>
      </w:tr>
    </w:tbl>
    <w:p w:rsidR="00A14D67" w:rsidRDefault="00A14D67">
      <w:pPr>
        <w:spacing w:after="0"/>
        <w:sectPr w:rsidR="00A14D67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A14D67" w:rsidRDefault="009C0F07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w:lastRenderedPageBreak/>
        <w:pict>
          <v:shape id="_x0000_s1951" type="#_x0000_t202" style="position:absolute;margin-left:388pt;margin-top:61.4pt;width:148.05pt;height:20pt;z-index:-251571712;mso-position-horizontal-relative:page;mso-position-vertical-relative:page" filled="f" stroked="f">
            <v:textbox style="mso-next-textbox:#_x0000_s1951" inset="0,0,0,0">
              <w:txbxContent>
                <w:p w:rsidR="00895A33" w:rsidRDefault="00895A33" w:rsidP="00063837">
                  <w:pPr>
                    <w:spacing w:after="0" w:line="381" w:lineRule="exact"/>
                    <w:ind w:left="20" w:right="-74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Listenin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40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es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34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_x0000_s1950" type="#_x0000_t202" style="position:absolute;margin-left:107.2pt;margin-top:57.5pt;width:237.15pt;height:25pt;z-index:-251572736;mso-position-horizontal-relative:page;mso-position-vertical-relative:page" filled="f" stroked="f">
            <v:textbox style="mso-next-textbox:#_x0000_s1950" inset="0,0,0,0">
              <w:txbxContent>
                <w:p w:rsidR="00895A33" w:rsidRDefault="00895A33" w:rsidP="00063837">
                  <w:pPr>
                    <w:spacing w:after="0" w:line="481" w:lineRule="exact"/>
                    <w:ind w:left="20" w:right="-89"/>
                    <w:rPr>
                      <w:rFonts w:ascii="Times New Roman" w:eastAsia="Times New Roman" w:hAnsi="Times New Roman" w:cs="Times New Roman"/>
                      <w:sz w:val="46"/>
                      <w:szCs w:val="4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0"/>
                      <w:sz w:val="46"/>
                      <w:szCs w:val="46"/>
                    </w:rPr>
                    <w:t>Food,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43"/>
                      <w:w w:val="120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0"/>
                      <w:sz w:val="46"/>
                      <w:szCs w:val="46"/>
                    </w:rPr>
                    <w:t>glorious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10"/>
                      <w:w w:val="120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0"/>
                      <w:sz w:val="46"/>
                      <w:szCs w:val="46"/>
                    </w:rPr>
                    <w:t>food!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shape id="_x0000_s1948" type="#_x0000_t202" style="position:absolute;margin-left:35.85pt;margin-top:51.8pt;width:64.95pt;height:32pt;z-index:-251573760;mso-position-horizontal-relative:page;mso-position-vertical-relative:page" filled="f" stroked="f">
            <v:textbox style="mso-next-textbox:#_x0000_s1948" inset="0,0,0,0">
              <w:txbxContent>
                <w:p w:rsidR="00895A33" w:rsidRDefault="00895A33" w:rsidP="00063837">
                  <w:pPr>
                    <w:spacing w:after="0" w:line="618" w:lineRule="exact"/>
                    <w:ind w:left="20" w:right="-110"/>
                    <w:rPr>
                      <w:rFonts w:ascii="Arial" w:eastAsia="Arial" w:hAnsi="Arial" w:cs="Arial"/>
                      <w:sz w:val="60"/>
                      <w:szCs w:val="6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79"/>
                      <w:sz w:val="60"/>
                      <w:szCs w:val="60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2A2A29"/>
                      <w:spacing w:val="-19"/>
                      <w:w w:val="79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z w:val="60"/>
                      <w:szCs w:val="6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group id="_x0000_s1840" style="position:absolute;margin-left:0;margin-top:0;width:603.8pt;height:841.9pt;z-index:-251747840;mso-position-horizontal-relative:page;mso-position-vertical-relative:page" coordsize="12076,16838">
            <v:group id="_x0000_s1865" style="position:absolute;left:11906;width:2;height:16838" coordorigin="11906" coordsize="2,16838">
              <v:shape id="_x0000_s1866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863" style="position:absolute;left:11906;width:2;height:16838" coordorigin="11906" coordsize="2,16838">
              <v:shape id="_x0000_s1864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861" style="position:absolute;width:12076;height:3583" coordsize="12076,3583">
              <v:shape id="_x0000_s1862" style="position:absolute;width:12076;height:3583" coordsize="12076,3583" path="m12076,l,,,3583,12076,2074,12076,e" fillcolor="#ececec" stroked="f">
                <v:path arrowok="t"/>
              </v:shape>
            </v:group>
            <v:group id="_x0000_s1859" style="position:absolute;left:673;top:1807;width:10051;height:1315" coordorigin="673,1807" coordsize="10051,1315">
              <v:shape id="_x0000_s1860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857" style="position:absolute;left:737;top:1871;width:9921;height:1191" coordorigin="737,1871" coordsize="9921,1191">
              <v:shape id="_x0000_s1858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855" style="position:absolute;left:1489;top:2350;width:6520;height:2" coordorigin="1489,2350" coordsize="6520,2">
              <v:shape id="_x0000_s1856" style="position:absolute;left:1489;top:2350;width:6520;height:2" coordorigin="1489,2350" coordsize="6520,0" path="m1489,2350r6519,e" filled="f" strokecolor="#2a2a29" strokeweight=".25pt">
                <v:path arrowok="t"/>
              </v:shape>
            </v:group>
            <v:group id="_x0000_s1853" style="position:absolute;left:8438;top:2350;width:680;height:2" coordorigin="8438,2350" coordsize="680,2">
              <v:shape id="_x0000_s1854" style="position:absolute;left:8438;top:2350;width:680;height:2" coordorigin="8438,2350" coordsize="680,0" path="m8438,2350r680,e" filled="f" strokecolor="#2a2a29" strokeweight=".25pt">
                <v:path arrowok="t"/>
              </v:shape>
            </v:group>
            <v:group id="_x0000_s1851" style="position:absolute;left:9789;top:2350;width:680;height:2" coordorigin="9789,2350" coordsize="680,2">
              <v:shape id="_x0000_s1852" style="position:absolute;left:9789;top:2350;width:680;height:2" coordorigin="9789,2350" coordsize="680,0" path="m9789,2350r680,e" filled="f" strokecolor="#2a2a29" strokeweight=".25pt">
                <v:path arrowok="t"/>
              </v:shape>
            </v:group>
            <v:group id="_x0000_s1849" style="position:absolute;left:1389;top:2812;width:510;height:2" coordorigin="1389,2812" coordsize="510,2">
              <v:shape id="_x0000_s1850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847" style="position:absolute;left:2032;top:2812;width:510;height:2" coordorigin="2032,2812" coordsize="510,2">
              <v:shape id="_x0000_s1848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845" style="position:absolute;left:2676;top:2812;width:561;height:2" coordorigin="2676,2812" coordsize="561,2">
              <v:shape id="_x0000_s1846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843" style="position:absolute;left:4267;top:2812;width:2563;height:2" coordorigin="4267,2812" coordsize="2563,2">
              <v:shape id="_x0000_s1844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841" style="position:absolute;left:7634;top:2812;width:2835;height:2" coordorigin="7634,2812" coordsize="2835,2">
              <v:shape id="_x0000_s1842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A14D67" w:rsidRDefault="00A14D67">
      <w:pPr>
        <w:spacing w:before="19" w:after="0" w:line="260" w:lineRule="exact"/>
        <w:rPr>
          <w:sz w:val="26"/>
          <w:szCs w:val="26"/>
        </w:rPr>
      </w:pPr>
    </w:p>
    <w:p w:rsidR="00A14D67" w:rsidRDefault="0021029C">
      <w:pPr>
        <w:tabs>
          <w:tab w:val="left" w:pos="748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</w:t>
      </w:r>
      <w:r>
        <w:rPr>
          <w:rFonts w:ascii="Arial" w:eastAsia="Arial" w:hAnsi="Arial" w:cs="Arial"/>
          <w:color w:val="2A2A29"/>
          <w:spacing w:val="-5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14D67" w:rsidRDefault="00A14D67">
      <w:pPr>
        <w:spacing w:before="2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14D67" w:rsidRDefault="00A14D67">
      <w:pPr>
        <w:spacing w:before="8" w:after="0" w:line="130" w:lineRule="exact"/>
        <w:rPr>
          <w:sz w:val="13"/>
          <w:szCs w:val="13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680"/>
        </w:tabs>
        <w:spacing w:before="81" w:after="0" w:line="300" w:lineRule="exact"/>
        <w:ind w:left="684" w:right="653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834" style="position:absolute;left:0;text-align:left;margin-left:36.85pt;margin-top:-.5pt;width:21.55pt;height:21.55pt;z-index:-251725312;mso-position-horizontal-relative:page" coordorigin="737,-10" coordsize="431,431">
            <v:group id="_x0000_s1837" style="position:absolute;left:756;top:9;width:393;height:393" coordorigin="756,9" coordsize="393,393">
              <v:shape id="_x0000_s1838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835" style="position:absolute;left:756;top:9;width:393;height:393" coordorigin="756,9" coordsize="393,393">
              <v:shape id="_x0000_s1836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826" style="position:absolute;left:0;text-align:left;margin-left:352.25pt;margin-top:36.8pt;width:187.95pt;height:156.5pt;z-index:-251723264;mso-position-horizontal-relative:page" coordorigin="7045,736" coordsize="3759,3130">
            <v:group id="_x0000_s1832" style="position:absolute;left:7055;top:746;width:3739;height:3110" coordorigin="7055,746" coordsize="3739,3110">
              <v:shape id="_x0000_s1833" style="position:absolute;left:7055;top:746;width:3739;height:3110" coordorigin="7055,746" coordsize="3739,3110" path="m7055,746r3740,l10795,3856r-3740,l7055,746e" filled="f" fillcolor="#2a2a29" stroked="f">
                <v:path arrowok="t"/>
              </v:shape>
            </v:group>
            <v:group id="_x0000_s1829" style="position:absolute;left:7129;top:818;width:3592;height:2962" coordorigin="7129,818" coordsize="3592,2962">
              <v:shape id="_x0000_s1831" style="position:absolute;left:7129;top:818;width:3592;height:2962" coordorigin="7129,818" coordsize="3592,2962" path="m7393,818r-66,6l7274,874r-12,66l7257,1005,7133,3381r-4,71l7129,3482r,25l7147,3576r56,30l7281,3615r3147,165l10457,3781r25,-1l10551,3763r30,-56l10591,3629r126,-2411l10721,1147r,-29l10721,1092r-18,-69l10647,993r-78,-9l7456,820r-63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830" type="#_x0000_t75" style="position:absolute;left:7129;top:822;width:3592;height:2958">
                <v:imagedata r:id="rId15" o:title=""/>
              </v:shape>
            </v:group>
            <v:group id="_x0000_s1827" style="position:absolute;left:7129;top:818;width:3592;height:2962" coordorigin="7129,818" coordsize="3592,2962">
              <v:shape id="_x0000_s1828" style="position:absolute;left:7129;top:818;width:3592;height:2962" coordorigin="7129,818" coordsize="3592,2962" path="m7494,822r-38,-2l7423,819r-30,-1l7368,819r-69,17l7269,893r-10,77l7133,3381r-4,71l7129,3482r,25l7147,3576r56,30l7281,3615r3075,162l10428,3780r29,1l10482,3780r69,-17l10581,3707r10,-78l10717,1218r4,-71l10721,1118r,-26l10703,1023r-56,-30l10569,984,7494,822xe" filled="f" strokecolor="white" strokeweight="1.5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whethe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895A3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accordin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9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the text.</w:t>
      </w:r>
    </w:p>
    <w:p w:rsidR="00A14D67" w:rsidRDefault="00A14D67">
      <w:pPr>
        <w:spacing w:before="5" w:after="0" w:line="190" w:lineRule="exact"/>
        <w:rPr>
          <w:sz w:val="19"/>
          <w:szCs w:val="19"/>
        </w:rPr>
      </w:pPr>
    </w:p>
    <w:p w:rsidR="00A14D67" w:rsidRDefault="0021029C">
      <w:pPr>
        <w:spacing w:after="0" w:line="269" w:lineRule="auto"/>
        <w:ind w:left="1081" w:right="4215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 computer menu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downloads eating and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information.</w:t>
      </w:r>
    </w:p>
    <w:p w:rsidR="00A14D67" w:rsidRDefault="00A14D67">
      <w:pPr>
        <w:spacing w:before="1" w:after="0" w:line="170" w:lineRule="exact"/>
        <w:rPr>
          <w:sz w:val="17"/>
          <w:szCs w:val="17"/>
        </w:rPr>
      </w:pPr>
    </w:p>
    <w:p w:rsidR="00A14D67" w:rsidRDefault="0021029C">
      <w:pPr>
        <w:spacing w:after="0" w:line="269" w:lineRule="auto"/>
        <w:ind w:left="1081" w:right="3931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researcher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says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information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walking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 xml:space="preserve">off </w:t>
      </w:r>
      <w:r>
        <w:rPr>
          <w:rFonts w:ascii="Arial" w:eastAsia="Arial" w:hAnsi="Arial" w:cs="Arial"/>
          <w:color w:val="2A2A29"/>
          <w:sz w:val="24"/>
          <w:szCs w:val="24"/>
        </w:rPr>
        <w:t>calories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useful.</w:t>
      </w:r>
    </w:p>
    <w:p w:rsidR="00A14D67" w:rsidRDefault="00A14D67">
      <w:pPr>
        <w:spacing w:before="1" w:after="0" w:line="170" w:lineRule="exact"/>
        <w:rPr>
          <w:sz w:val="17"/>
          <w:szCs w:val="17"/>
        </w:rPr>
      </w:pPr>
    </w:p>
    <w:p w:rsidR="00A14D67" w:rsidRDefault="0021029C">
      <w:pPr>
        <w:spacing w:after="0" w:line="269" w:lineRule="auto"/>
        <w:ind w:left="1081" w:right="3878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researcher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we do 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really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understand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calories.</w:t>
      </w:r>
    </w:p>
    <w:p w:rsidR="00A14D67" w:rsidRDefault="00A14D67">
      <w:pPr>
        <w:spacing w:before="1" w:after="0" w:line="170" w:lineRule="exact"/>
        <w:rPr>
          <w:sz w:val="17"/>
          <w:szCs w:val="17"/>
        </w:rPr>
      </w:pPr>
    </w:p>
    <w:p w:rsidR="00A14D67" w:rsidRDefault="0021029C">
      <w:pPr>
        <w:spacing w:after="0" w:line="269" w:lineRule="auto"/>
        <w:ind w:left="1081" w:right="3989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understand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much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 need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burn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calories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 eat.</w:t>
      </w:r>
    </w:p>
    <w:p w:rsidR="00A14D67" w:rsidRDefault="00A14D67">
      <w:pPr>
        <w:spacing w:before="1" w:after="0" w:line="170" w:lineRule="exact"/>
        <w:rPr>
          <w:sz w:val="17"/>
          <w:szCs w:val="17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Researchers</w:t>
      </w:r>
      <w:r>
        <w:rPr>
          <w:rFonts w:ascii="Arial" w:eastAsia="Arial" w:hAnsi="Arial" w:cs="Arial"/>
          <w:color w:val="2A2A29"/>
          <w:spacing w:val="1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everyone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doctor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said we have</w:t>
      </w:r>
      <w:r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order low-calorie</w:t>
      </w:r>
      <w:r>
        <w:rPr>
          <w:rFonts w:ascii="Arial" w:eastAsia="Arial" w:hAnsi="Arial" w:cs="Arial"/>
          <w:color w:val="2A2A29"/>
          <w:spacing w:val="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food.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5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821" style="position:absolute;left:0;text-align:left;margin-left:36.85pt;margin-top:-.5pt;width:21.55pt;height:21.55pt;z-index:-251724288;mso-position-horizontal-relative:page" coordorigin="737,-10" coordsize="431,431">
            <v:group id="_x0000_s1824" style="position:absolute;left:756;top:9;width:393;height:393" coordorigin="756,9" coordsize="393,393">
              <v:shape id="_x0000_s182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822" style="position:absolute;left:756;top:9;width:393;height:393" coordorigin="756,9" coordsize="393,393">
              <v:shape id="_x0000_s182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writ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missin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6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spacing w:before="2" w:after="0" w:line="260" w:lineRule="exact"/>
        <w:rPr>
          <w:sz w:val="26"/>
          <w:szCs w:val="26"/>
        </w:rPr>
      </w:pPr>
      <w:r>
        <w:rPr>
          <w:noProof/>
          <w:sz w:val="26"/>
          <w:szCs w:val="26"/>
          <w:lang w:val="pt-PT" w:eastAsia="pt-PT"/>
        </w:rPr>
        <w:pict>
          <v:group id="_x0000_s1952" style="position:absolute;margin-left:4.35pt;margin-top:1.35pt;width:500.7pt;height:255.55pt;z-index:-251570688" coordorigin="707,9670" coordsize="10014,5111">
            <v:group id="_x0000_s1819" style="position:absolute;left:1251;top:9670;width:9470;height:4661" coordorigin="1251,606" coordsize="9470,4661">
              <v:shape id="_x0000_s1820" style="position:absolute;left:1251;top:606;width:9470;height:4661" coordorigin="1251,606" coordsize="9470,4661" path="m1251,606r9470,l10721,5266r-9470,l1251,606e" fillcolor="#2a2a29" stroked="f">
                <v:path arrowok="t"/>
              </v:shape>
            </v:group>
            <v:group id="_x0000_s1817" style="position:absolute;left:1315;top:9733;width:9343;height:4535" coordorigin="1315,669" coordsize="9343,4535">
              <v:shape id="_x0000_s1818" style="position:absolute;left:1315;top:669;width:9343;height:4535" coordorigin="1315,669" coordsize="9343,4535" path="m1542,669r-75,l1389,676r-55,33l1317,790r-2,65l1315,5019r2,64l1327,5149r43,43l1436,5203r65,1l10471,5204r35,l10584,5198r55,-34l10657,5084r1,-65l10658,855r-1,-64l10646,725r-43,-44l10537,671r-64,-2l1542,669e" fillcolor="#ececec" stroked="f">
                <v:path arrowok="t"/>
              </v:shape>
            </v:group>
            <v:group id="_x0000_s1815" style="position:absolute;left:7960;top:10185;width:1701;height:2" coordorigin="7960,1121" coordsize="1701,2">
              <v:shape id="_x0000_s1816" style="position:absolute;left:7960;top:1121;width:1701;height:2" coordorigin="7960,1121" coordsize="1701,0" path="m7960,1121r1701,e" filled="f" strokecolor="#2a2a29" strokeweight=".25pt">
                <v:path arrowok="t"/>
              </v:shape>
            </v:group>
            <v:group id="_x0000_s1813" style="position:absolute;left:4855;top:10865;width:1701;height:2" coordorigin="4855,1801" coordsize="1701,2">
              <v:shape id="_x0000_s1814" style="position:absolute;left:4855;top:1801;width:1701;height:2" coordorigin="4855,1801" coordsize="1701,0" path="m4855,1801r1701,e" filled="f" strokecolor="#2a2a29" strokeweight=".25pt">
                <v:path arrowok="t"/>
              </v:shape>
            </v:group>
            <v:group id="_x0000_s1811" style="position:absolute;left:6040;top:11545;width:1701;height:2" coordorigin="6040,2481" coordsize="1701,2">
              <v:shape id="_x0000_s1812" style="position:absolute;left:6040;top:2481;width:1701;height:2" coordorigin="6040,2481" coordsize="1701,0" path="m6040,2481r1700,e" filled="f" strokecolor="#2a2a29" strokeweight=".25pt">
                <v:path arrowok="t"/>
              </v:shape>
            </v:group>
            <v:group id="_x0000_s1809" style="position:absolute;left:6560;top:11885;width:1701;height:2" coordorigin="6560,2821" coordsize="1701,2">
              <v:shape id="_x0000_s1810" style="position:absolute;left:6560;top:2821;width:1701;height:2" coordorigin="6560,2821" coordsize="1701,0" path="m6560,2821r1700,e" filled="f" strokecolor="#2a2a29" strokeweight=".25pt">
                <v:path arrowok="t"/>
              </v:shape>
            </v:group>
            <v:group id="_x0000_s1807" style="position:absolute;left:6478;top:12225;width:1701;height:2" coordorigin="6478,3161" coordsize="1701,2">
              <v:shape id="_x0000_s1808" style="position:absolute;left:6478;top:3161;width:1701;height:2" coordorigin="6478,3161" coordsize="1701,0" path="m6478,3161r1700,e" filled="f" strokecolor="#2a2a29" strokeweight=".25pt">
                <v:path arrowok="t"/>
              </v:shape>
            </v:group>
            <v:group id="_x0000_s1805" style="position:absolute;left:5222;top:12905;width:1701;height:2" coordorigin="5222,3841" coordsize="1701,2">
              <v:shape id="_x0000_s1806" style="position:absolute;left:5222;top:3841;width:1701;height:2" coordorigin="5222,3841" coordsize="1701,0" path="m5222,3841r1700,e" filled="f" strokecolor="#2a2a29" strokeweight=".25pt">
                <v:path arrowok="t"/>
              </v:shape>
            </v:group>
            <v:group id="_x0000_s1803" style="position:absolute;left:7551;top:13245;width:1701;height:2" coordorigin="7551,4181" coordsize="1701,2">
              <v:shape id="_x0000_s1804" style="position:absolute;left:7551;top:4181;width:1701;height:2" coordorigin="7551,4181" coordsize="1701,0" path="m7551,4181r1701,e" filled="f" strokecolor="#2a2a29" strokeweight=".25pt">
                <v:path arrowok="t"/>
              </v:shape>
            </v:group>
            <v:group id="_x0000_s1801" style="position:absolute;left:8607;top:13585;width:1701;height:2" coordorigin="8607,4521" coordsize="1701,2">
              <v:shape id="_x0000_s1802" style="position:absolute;left:8607;top:4521;width:1701;height:2" coordorigin="8607,4521" coordsize="1701,0" path="m8607,4521r1701,e" filled="f" strokecolor="#2a2a29" strokeweight=".25pt">
                <v:path arrowok="t"/>
              </v:shape>
            </v:group>
            <v:group id="_x0000_s1799" style="position:absolute;left:707;top:9923;width:4027;height:4858" coordorigin="707,859" coordsize="4027,4858">
              <v:shape id="_x0000_s1800" style="position:absolute;left:707;top:859;width:4027;height:4858" coordorigin="707,859" coordsize="4027,4858" path="m707,859r4027,l4734,5717r-4027,l707,859e" filled="f" fillcolor="#2a2a29" stroked="f">
                <v:path arrowok="t"/>
              </v:shape>
            </v:group>
            <v:group id="_x0000_s1796" style="position:absolute;left:775;top:10002;width:3887;height:4709" coordorigin="775,938" coordsize="3887,4709">
              <v:shape id="_x0000_s1798" style="position:absolute;left:775;top:938;width:3887;height:4709" coordorigin="775,938" coordsize="3887,4709" path="m4306,1071r-16,-62l4241,972r-71,-7l4090,964,930,1241r-74,11l802,1283r-16,65l786,1368r367,4201l1155,5582r5,21l1191,5657r65,16l1280,5673,4528,5390r75,-11l4657,5348r16,-65l4673,5259r,-2l4306,1071e" fillcolor="#dbdbdb" stroked="f">
                <v:path arrowok="t"/>
              </v:shape>
              <v:shape id="_x0000_s1797" type="#_x0000_t75" style="position:absolute;left:765;top:928;width:3907;height:4729">
                <v:imagedata r:id="rId16" o:title=""/>
              </v:shape>
            </v:group>
            <v:group id="_x0000_s1794" style="position:absolute;left:4140;top:10002;width:420;height:4426" coordorigin="4140,938" coordsize="420,4426">
              <v:shape id="_x0000_s1795" style="position:absolute;left:4140;top:938;width:420;height:4426" coordorigin="4140,938" coordsize="420,4426" path="m4178,957r-19,-1l4140,956r19,283l4210,1749r69,911l4321,3179r47,452l4395,3943r70,840l4500,5139r25,242l4546,5378r13,-2l4542,5224r-8,-76l4527,5083r-5,-72l4521,5000r-1,-15l4515,4925r-7,-73l4491,4681r-1,-11l4480,4554r-9,-95l4466,4391r-6,-64l4454,4244r-5,-74l4448,4150r-7,-70l4433,4025r-1,-8l4427,3947r-6,-77l4419,3843r-5,-76l4405,3697r-6,-27l4395,3647r-2,-18l4392,3615,4308,2573r-5,-66l4302,2494r-31,-344l4251,1923r-14,-158l4224,1610r-6,-74l4212,1466r-6,-65l4197,1290r-6,-83l4188,1151r-1,-24l4180,1049r-6,-52l4175,980r2,-15l4178,957e" fillcolor="#2f2f2e" stroked="f">
                <v:path arrowok="t"/>
              </v:shape>
            </v:group>
            <v:group id="_x0000_s1792" style="position:absolute;left:3631;top:10030;width:415;height:4441" coordorigin="3631,966" coordsize="415,4441">
              <v:shape id="_x0000_s1793" style="position:absolute;left:3631;top:966;width:415;height:4441" coordorigin="3631,966" coordsize="415,4441" path="m3663,974r-32,3l3660,1366r8,109l3673,1540r6,62l3682,1626r2,26l3684,1673r1,11l3750,2345r65,662l3825,3116r5,43l3833,3198r2,17l3842,3282r9,74l3859,3419r1,15l3862,3446r8,99l3874,3569r3,18l3878,3604r-3,30l3875,3660r,18l3876,3687r2,45l3882,3803r6,26l3891,3842r8,70l3904,3973r9,107l3915,4096r2,21l3922,4163r5,38l3929,4221r3,22l3934,4264r2,20l3935,4302r-1,33l3934,4349r14,69l3951,4506r,16l3955,4589r9,89l3970,4717r3,21l3975,4760r3,23l3980,4806r2,22l3982,4844r-1,15l3982,4879r1,24l3986,4928r2,22l3994,4988r2,22l3998,5049r3,19l4003,5090r3,21l4008,5130r,15l4009,5166r5,73l4018,5298r2,23l4021,5340r-1,22l4017,5383r,18l4027,5407r18,-2l4043,5381r,-15l4040,5292r-6,-71l4028,5163r-11,-124l4008,4932r-8,-100l3995,4768r-1,-9l3994,4750r-8,-82l3975,4565r-2,-23l3971,4522r-1,-16l3969,4495r,-8l3968,4475r-8,-110l3954,4284r-8,-89l3905,3742r-2,-31l3901,3692r-1,-18l3899,3655r,-21l3898,3611r-2,-20l3894,3572r-3,-18l3889,3535r-8,-71l3872,3387r1,-16l3851,3146r-3,-42l3846,3085r-2,-18l3842,3047r-2,-22l3837,3002r-9,-70l3826,2911r-2,-20l3822,2874r-18,-208l3800,2620r-6,-64l3790,2528r-1,-10l3778,2403r-6,-66l3763,2232r-20,-224l3726,1802r-4,-58l3715,1661r-7,-73l3705,1552r-2,-18l3696,1451r-5,-71l3682,1260r-5,-79l3669,1073r-6,-99e" fillcolor="#2f2f2e" stroked="f">
                <v:path arrowok="t"/>
              </v:shape>
            </v:group>
            <v:group id="_x0000_s1790" style="position:absolute;left:3161;top:10073;width:401;height:4439" coordorigin="3161,1009" coordsize="401,4439">
              <v:shape id="_x0000_s1791" style="position:absolute;left:3161;top:1009;width:401;height:4439" coordorigin="3161,1009" coordsize="401,4439" path="m3161,1018r19,217l3205,1568r5,79l3214,1696r1,14l3221,1792r6,77l3249,2154r11,129l3265,2349r4,63l3269,2418r6,65l3283,2554r12,112l3329,2975r6,91l3341,3137r5,66l3348,3237r1,13l3352,3285r15,197l3370,3528r6,64l3377,3601r1,12l3384,3695r3,66l3388,3773r6,76l3404,3948r13,120l3421,4104r5,65l3431,4235r,35l3432,4283r6,60l3447,4419r17,133l3466,4565r6,67l3495,4897r25,226l3523,5157r2,21l3530,5220r5,70l3536,5314r1,9l3538,5334r1,16l3541,5373r8,75l3561,5447r-15,-153l3511,4934r-7,-65l3500,4818r,-23l3500,4787r-9,-74l3479,4631r-2,-66l3475,4503r-21,-176l3449,4234r-5,-61l3426,3944r-7,-81l3409,3752r-1,-18l3406,3712r-1,-23l3404,3668r,-22l3402,3625r-4,-17l3396,3605r-1,-4l3390,3536r-3,-63l3384,3378r-18,-184l3354,3015r-8,-72l3342,2914r-3,-18l3330,2822r-8,-66l3314,2639r-19,-195l3285,2357r-9,-78l3272,2247r-1,-5l3265,2169r-9,-124l3251,1972r-8,-84l3237,1816r-4,-29l3232,1781r-7,-74l3215,1586r-9,-176l3191,1239r-19,-222l3161,1018e" fillcolor="#2f2f2e" stroked="f">
                <v:path arrowok="t"/>
              </v:shape>
            </v:group>
            <v:group id="_x0000_s1787" style="position:absolute;left:2690;top:10115;width:432;height:4440" coordorigin="2690,1051" coordsize="432,4440">
              <v:shape id="_x0000_s1789" style="position:absolute;left:2690;top:1051;width:432;height:4440" coordorigin="2690,1051" coordsize="432,4440" path="m3116,5251r-62,l3055,5271r4,40l3075,5471r3,19l3121,5486r1,-55l3122,5351r,-20l3121,5311r-1,-20l3119,5291r-1,-20l3116,5251e" fillcolor="#2f2f2e" stroked="f">
                <v:path arrowok="t"/>
              </v:shape>
              <v:shape id="_x0000_s1788" style="position:absolute;left:2690;top:1051;width:432;height:4440" coordorigin="2690,1051" coordsize="432,4440" path="m2722,1056r-32,15l2701,1231r5,60l2710,1351r4,60l2715,1411r1,20l2718,1431r1,20l2720,1451r3,20l2724,1491r2,20l2729,1531r2,20l2734,1571r3,20l2739,1631r8,60l2752,1751r2,20l2756,1791r1,l2758,1811r1,l2759,1831r1,20l2762,1871r2,20l2769,1931r2,20l2772,1971r1,20l2777,2031r6,100l2791,2231r14,140l2808,2411r2,20l2811,2431r1,20l2813,2451r2,20l2820,2531r2,20l2823,2591r3,40l2828,2651r1,20l2830,2671r2,20l2834,2711r5,60l2841,2771r2,20l2840,2791r5,40l2849,2851r2,20l2852,2891r1,20l2855,2931r3,20l2866,2951r3,20l2868,2991r-3,20l2865,3011r6,40l2875,3071r2,20l2878,3111r1,20l2881,3171r2,20l2885,3211r3,l2891,3231r6,20l2900,3271r2,20l2908,3351r9,100l2920,3471r2,20l2924,3531r2,20l2928,3571r2,40l2932,3631r2,40l2936,3711r2,20l2939,3751r1,20l2941,3771r2,20l2945,3811r3,20l2951,3871r3,20l2956,3911r2,20l2958,3931r2,20l2961,3971r2,40l2967,4051r1,40l2970,4091r2,40l2974,4151r1,20l2976,4191r1,20l2978,4231r1,20l2980,4271r2,20l2984,4311r3,20l2989,4371r7,60l2998,4451r1,20l3000,4471r,20l3001,4511r3,40l3008,4591r4,60l3014,4671r1,20l3016,4711r2,l3020,4731r3,40l3027,4791r2,20l3032,4831r1,20l3033,4871r1,20l3038,4951r4,40l3044,5031r3,40l3048,5071r1,20l3051,5151r2,80l3053,5251r61,l3112,5231r-3,-20l3106,5191r-4,-20l3099,5151r-2,-20l3095,5131r-2,-20l3091,5091r-1,-20l3089,5051r-2,-40l3086,4991r-5,-60l3075,4891r-9,-80l3057,4731r-6,-40l3046,4651r-4,-40l3040,4591r-1,-20l3037,4571r-1,-20l3034,4531r-5,-40l3006,4291r-9,-80l2989,4131r-4,-40l2982,4071r-3,-40l2976,4011r-1,-20l2972,3951r-2,l2968,3911r-2,-20l2954,3791r-3,-40l2948,3731r-4,-40l2942,3651r-3,-20l2937,3591r-2,-20l2933,3551r-1,-20l2931,3511r1,-20l2932,3471r-3,-40l2927,3411r-1,-20l2926,3371r1,l2928,3351r2,-20l2929,3311r-3,-20l2922,3271r-4,-20l2915,3231r-2,-20l2910,3171r-3,-20l2904,3131r-2,-20l2900,3111r,-20l2899,3091r-2,-20l2895,3051r-2,-20l2891,3011r-14,-140l2874,2851r-2,-20l2871,2811r-8,-80l2857,2651r-4,-40l2849,2571r-1,-20l2846,2531r-1,-20l2844,2491r-2,-20l2841,2451r-4,-40l2832,2351r-7,-80l2810,2111r-2,-20l2807,2071r-1,-20l2805,2011r-6,-120l2798,1891r-1,-20l2796,1871r-1,-20l2794,1831r-2,-20l2790,1751r-5,-100l2782,1611r-2,-40l2779,1551r-15,-180l2761,1331r-3,-40l2755,1251r-13,-160l2746,1071r-10,l2735,1055r-13,1e" fillcolor="#2f2f2e" stroked="f">
                <v:path arrowok="t"/>
              </v:shape>
            </v:group>
            <v:group id="_x0000_s1785" style="position:absolute;left:2246;top:10152;width:408;height:4441" coordorigin="2246,1088" coordsize="408,4441">
              <v:shape id="_x0000_s1786" style="position:absolute;left:2246;top:1088;width:408;height:4441" coordorigin="2246,1088" coordsize="408,4441" path="m2246,1098r11,129l2263,1305r5,75l2273,1448r8,126l2284,1612r6,78l2295,1764r6,68l2309,1928r10,119l2323,2092r43,547l2421,3250r43,533l2486,3947r9,69l2503,4086r6,61l2516,4223r21,257l2545,4586r7,82l2557,4734r3,43l2561,4795r7,72l2575,4949r9,85l2601,5203r8,89l2613,5347r1,15l2622,5437r9,73l2631,5529r22,-2l2642,5410r-3,-34l2636,5347r-26,-300l2609,5037r-4,-37l2581,4759r-8,-80l2566,4604r-6,-66l2554,4469r-2,-24l2550,4411r-7,-97l2534,4200r-6,-82l2522,4053r-6,-46l2515,3995r-11,-77l2491,3820r-9,-74l2475,3685r-8,-93l2462,3521r-7,-80l2450,3363r-7,-86l2441,3239r-1,-10l2439,3215r-1,-19l2434,3148r-15,-190l2413,2893r-6,-84l2402,2730r-1,-15l2397,2643r-5,-62l2387,2511r-5,-72l2376,2369r-7,-93l2362,2198r-21,-229l2334,1886r-8,-82l2319,1725r-5,-68l2308,1584r-1,-28l2305,1537r-5,-75l2295,1400r-6,-66l2283,1267r-10,-114l2268,1096r-22,2e" fillcolor="#2f2f2e" stroked="f">
                <v:path arrowok="t"/>
              </v:shape>
            </v:group>
            <v:group id="_x0000_s1783" style="position:absolute;left:1706;top:10198;width:421;height:4438" coordorigin="1706,1134" coordsize="421,4438">
              <v:shape id="_x0000_s1784" style="position:absolute;left:1706;top:1134;width:421;height:4438" coordorigin="1706,1134" coordsize="421,4438" path="m1707,1145r30,327l1744,1547r6,62l1756,1673r1,5l1759,1689r7,80l1776,1883r7,83l1789,2047r16,171l1814,2323r6,71l1821,2432r1,15l1828,2512r8,75l1843,2646r1,12l1845,2665r,12l1850,2760r1,26l1856,2868r6,72l1870,2999r2,17l1879,3089r6,76l1887,3201r,10l1888,3230r,43l1889,3298r1,26l1890,3342r7,35l1904,3454r,15l1904,3489r6,80l1916,3634r3,19l1922,3677r2,27l1925,3729r1,20l1927,3760r18,109l1961,4103r4,60l1975,4256r5,51l1997,4493r7,72l2010,4616r2,15l2019,4702r8,99l2029,4827r30,349l2060,5188r15,150l2078,5372r2,22l2082,5409r2,13l2086,5441r6,77l2096,5573r31,l2106,5325r-13,-150l2080,5010r-10,-128l2064,4804r-5,-66l2054,4672r-1,-17l2047,4593r-8,-69l2026,4412r-3,-19l2021,4376r-1,-15l2019,4348r-1,-10l2014,4305r-21,-218l1982,3974r-6,-62l1974,3877r-1,-14l1965,3760r-7,-76l1943,3500r-1,-11l1939,3454r-6,-80l1910,3062r-2,-39l1907,3010r-4,-44l1876,2620r-5,-61l1854,2394r-6,-52l1841,2270r-5,-63l1833,2161r-2,-18l1825,2072r-8,-88l1810,1923r-14,-138l1794,1764r-2,-20l1791,1731r-1,-10l1790,1709r-1,-11l1778,1582r-8,-93l1749,1265r-1,-7l1747,1239r-2,-24l1743,1188r-3,-46l1707,1145e" fillcolor="#2f2f2e" stroked="f">
                <v:path arrowok="t"/>
              </v:shape>
            </v:group>
            <v:group id="_x0000_s1780" style="position:absolute;left:1187;top:10246;width:402;height:4440" coordorigin="1187,1182" coordsize="402,4440">
              <v:shape id="_x0000_s1782" style="position:absolute;left:1187;top:1182;width:402;height:4440" coordorigin="1187,1182" coordsize="402,4440" path="m1206,1189r-18,2l1193,1258r2,26l1202,1352r2,12l1206,1378r8,82l1219,1531r3,78l1223,1634r7,77l1236,1761r17,259l1294,2473r19,186l1319,2737r9,81l1332,2843r-4,25l1326,2884r2,17l1330,2918r2,20l1339,3003r5,57l1346,3083r5,44l1352,3146r1,15l1353,3201r1,20l1362,3286r11,117l1375,3424r2,20l1379,3461r2,21l1384,3503r6,65l1395,3642r,27l1394,3693r,19l1396,3728r4,12l1404,3758r7,71l1415,3898r1,15l1417,3931r2,18l1422,3968r3,20l1429,4010r1,26l1431,4057r,17l1430,4090r,17l1436,4178r8,62l1447,4255r1,11l1451,4284r6,23l1461,4327r1,13l1456,4347r,21l1460,4393r5,23l1467,4426r4,44l1477,4530r4,44l1480,4591r1,16l1482,4625r3,21l1488,4669r6,44l1497,4733r2,27l1501,4783r1,21l1503,4822r,16l1510,4901r13,109l1524,5018r32,385l1579,5622r10,-1l1559,5315r-5,-57l1548,5186r-22,-296l1521,4814r-5,-70l1509,4660r-6,-56l1501,4581r-2,-24l1497,4530r-2,-23l1487,4411r-1,-19l1484,4376r-1,-13l1482,4354r-1,-6l1480,4336r-7,-66l1467,4207r-11,-108l1443,3956r-11,-113l1371,3151r-69,-865l1300,2253r-53,-584l1246,1658r-2,-16l1242,1624r-2,-21l1237,1580r-11,-94l1223,1465r-7,-76l1213,1326r-1,-18l1210,1283r-2,-26l1207,1232r-1,-24l1206,1189e" fillcolor="#2f2f2e" stroked="f">
                <v:path arrowok="t"/>
              </v:shape>
              <v:shape id="_x0000_s1781" type="#_x0000_t75" style="position:absolute;left:797;top:928;width:3876;height:4729">
                <v:imagedata r:id="rId17" o:title=""/>
              </v:shape>
            </v:group>
            <v:group id="_x0000_s1778" style="position:absolute;left:1092;top:13740;width:3570;height:971" coordorigin="1092,4676" coordsize="3570,971">
              <v:shape id="_x0000_s1779" style="position:absolute;left:1092;top:4676;width:3570;height:971" coordorigin="1092,4676" coordsize="3570,971" path="m4615,4676l1092,4984r39,449l1134,5470r7,61l1155,5595r52,48l1245,5647r24,l4518,5364r74,-11l4646,5322r16,-66l4662,5233r-1,-28l4660,5193r-45,-517e" stroked="f">
                <v:path arrowok="t"/>
              </v:shape>
            </v:group>
            <v:group id="_x0000_s1776" style="position:absolute;left:1645;top:14464;width:168;height:183" coordorigin="1645,5400" coordsize="168,183">
              <v:shape id="_x0000_s1777" style="position:absolute;left:1645;top:5400;width:168;height:183" coordorigin="1645,5400" coordsize="168,183" path="m1798,5400r-153,14l1660,5583r153,-13l1798,5400e" fillcolor="#989898" stroked="f">
                <v:path arrowok="t"/>
              </v:shape>
            </v:group>
            <v:group id="_x0000_s1774" style="position:absolute;left:1617;top:14142;width:168;height:183" coordorigin="1617,5078" coordsize="168,183">
              <v:shape id="_x0000_s1775" style="position:absolute;left:1617;top:5078;width:168;height:183" coordorigin="1617,5078" coordsize="168,183" path="m1770,5078r-153,14l1632,5261r153,-13l1770,5078e" fillcolor="#989898" stroked="f">
                <v:path arrowok="t"/>
              </v:shape>
            </v:group>
            <v:group id="_x0000_s1772" style="position:absolute;left:1981;top:14435;width:168;height:183" coordorigin="1981,5371" coordsize="168,183">
              <v:shape id="_x0000_s1773" style="position:absolute;left:1981;top:5371;width:168;height:183" coordorigin="1981,5371" coordsize="168,183" path="m2133,5371r-152,13l1995,5554r153,-14l2133,5371e" fillcolor="#989898" stroked="f">
                <v:path arrowok="t"/>
              </v:shape>
            </v:group>
            <v:group id="_x0000_s1770" style="position:absolute;left:1952;top:14113;width:167;height:183" coordorigin="1952,5049" coordsize="167,183">
              <v:shape id="_x0000_s1771" style="position:absolute;left:1952;top:5049;width:167;height:183" coordorigin="1952,5049" coordsize="167,183" path="m2105,5049r-153,13l1967,5232r153,-13l2105,5049e" fillcolor="#989898" stroked="f">
                <v:path arrowok="t"/>
              </v:shape>
            </v:group>
            <v:group id="_x0000_s1768" style="position:absolute;left:4327;top:14230;width:167;height:183" coordorigin="4327,5166" coordsize="167,183">
              <v:shape id="_x0000_s1769" style="position:absolute;left:4327;top:5166;width:167;height:183" coordorigin="4327,5166" coordsize="167,183" path="m4479,5166r-152,13l4342,5349r152,-14l4479,5166e" fillcolor="#989898" stroked="f">
                <v:path arrowok="t"/>
              </v:shape>
            </v:group>
            <v:group id="_x0000_s1766" style="position:absolute;left:4299;top:13908;width:167;height:183" coordorigin="4299,4844" coordsize="167,183">
              <v:shape id="_x0000_s1767" style="position:absolute;left:4299;top:4844;width:167;height:183" coordorigin="4299,4844" coordsize="167,183" path="m4451,4844r-152,13l4313,5027r153,-14l4451,4844e" fillcolor="#989898" stroked="f">
                <v:path arrowok="t"/>
              </v:shape>
            </v:group>
            <v:group id="_x0000_s1764" style="position:absolute;left:1310;top:14494;width:168;height:183" coordorigin="1310,5430" coordsize="168,183">
              <v:shape id="_x0000_s1765" style="position:absolute;left:1310;top:5430;width:168;height:183" coordorigin="1310,5430" coordsize="168,183" path="m1463,5430r-153,13l1325,5612r153,-13l1463,5430e" fillcolor="#989898" stroked="f">
                <v:path arrowok="t"/>
              </v:shape>
            </v:group>
            <v:group id="_x0000_s1762" style="position:absolute;left:1282;top:14172;width:168;height:183" coordorigin="1282,5108" coordsize="168,183">
              <v:shape id="_x0000_s1763" style="position:absolute;left:1282;top:5108;width:168;height:183" coordorigin="1282,5108" coordsize="168,183" path="m1435,5108r-153,13l1297,5291r153,-14l1435,5108e" fillcolor="#989898" stroked="f">
                <v:path arrowok="t"/>
              </v:shape>
            </v:group>
            <v:group id="_x0000_s1760" style="position:absolute;left:2316;top:14406;width:168;height:183" coordorigin="2316,5342" coordsize="168,183">
              <v:shape id="_x0000_s1761" style="position:absolute;left:2316;top:5342;width:168;height:183" coordorigin="2316,5342" coordsize="168,183" path="m2468,5342r-152,13l2331,5524r152,-13l2468,5342e" fillcolor="#989898" stroked="f">
                <v:path arrowok="t"/>
              </v:shape>
            </v:group>
            <v:group id="_x0000_s1758" style="position:absolute;left:2288;top:14084;width:168;height:183" coordorigin="2288,5020" coordsize="168,183">
              <v:shape id="_x0000_s1759" style="position:absolute;left:2288;top:5020;width:168;height:183" coordorigin="2288,5020" coordsize="168,183" path="m2440,5020r-152,13l2302,5203r153,-14l2440,5020e" fillcolor="#989898" stroked="f">
                <v:path arrowok="t"/>
              </v:shape>
            </v:group>
            <v:group id="_x0000_s1756" style="position:absolute;left:3992;top:14259;width:167;height:183" coordorigin="3992,5195" coordsize="167,183">
              <v:shape id="_x0000_s1757" style="position:absolute;left:3992;top:5195;width:167;height:183" coordorigin="3992,5195" coordsize="167,183" path="m4144,5195r-152,13l4006,5378r153,-14l4144,5195e" fillcolor="#989898" stroked="f">
                <v:path arrowok="t"/>
              </v:shape>
            </v:group>
            <v:group id="_x0000_s1754" style="position:absolute;left:3963;top:13937;width:167;height:183" coordorigin="3963,4873" coordsize="167,183">
              <v:shape id="_x0000_s1755" style="position:absolute;left:3963;top:4873;width:167;height:183" coordorigin="3963,4873" coordsize="167,183" path="m4116,4873r-153,14l3978,5056r153,-13l4116,4873e" fillcolor="#989898" stroked="f">
                <v:path arrowok="t"/>
              </v:shape>
            </v:group>
            <v:group id="_x0000_s1752" style="position:absolute;left:3656;top:14288;width:168;height:183" coordorigin="3656,5224" coordsize="168,183">
              <v:shape id="_x0000_s1753" style="position:absolute;left:3656;top:5224;width:168;height:183" coordorigin="3656,5224" coordsize="168,183" path="m3809,5224r-153,14l3671,5407r153,-13l3809,5224e" fillcolor="#989898" stroked="f">
                <v:path arrowok="t"/>
              </v:shape>
            </v:group>
            <v:group id="_x0000_s1750" style="position:absolute;left:3628;top:13966;width:168;height:183" coordorigin="3628,4902" coordsize="168,183">
              <v:shape id="_x0000_s1751" style="position:absolute;left:3628;top:4902;width:168;height:183" coordorigin="3628,4902" coordsize="168,183" path="m3781,4902r-153,14l3643,5085r153,-13l3781,4902e" fillcolor="#989898" stroked="f">
                <v:path arrowok="t"/>
              </v:shape>
            </v:group>
            <v:group id="_x0000_s1748" style="position:absolute;left:2986;top:14347;width:168;height:183" coordorigin="2986,5283" coordsize="168,183">
              <v:shape id="_x0000_s1749" style="position:absolute;left:2986;top:5283;width:168;height:183" coordorigin="2986,5283" coordsize="168,183" path="m3139,5283r-153,13l3001,5466r153,-14l3139,5283e" fillcolor="#989898" stroked="f">
                <v:path arrowok="t"/>
              </v:shape>
            </v:group>
            <v:group id="_x0000_s1746" style="position:absolute;left:2958;top:14025;width:168;height:183" coordorigin="2958,4961" coordsize="168,183">
              <v:shape id="_x0000_s1747" style="position:absolute;left:2958;top:4961;width:168;height:183" coordorigin="2958,4961" coordsize="168,183" path="m3111,4961r-153,13l2973,5144r152,-13l3111,4961e" fillcolor="#989898" stroked="f">
                <v:path arrowok="t"/>
              </v:shape>
            </v:group>
            <v:group id="_x0000_s1744" style="position:absolute;left:3321;top:14318;width:168;height:183" coordorigin="3321,5254" coordsize="168,183">
              <v:shape id="_x0000_s1745" style="position:absolute;left:3321;top:5254;width:168;height:183" coordorigin="3321,5254" coordsize="168,183" path="m3474,5254r-153,13l3336,5436r153,-13l3474,5254e" fillcolor="#989898" stroked="f">
                <v:path arrowok="t"/>
              </v:shape>
            </v:group>
            <v:group id="_x0000_s1742" style="position:absolute;left:3293;top:13996;width:168;height:183" coordorigin="3293,4932" coordsize="168,183">
              <v:shape id="_x0000_s1743" style="position:absolute;left:3293;top:4932;width:168;height:183" coordorigin="3293,4932" coordsize="168,183" path="m3446,4932r-153,13l3308,5115r153,-14l3446,4932e" fillcolor="#989898" stroked="f">
                <v:path arrowok="t"/>
              </v:shape>
            </v:group>
            <v:group id="_x0000_s1740" style="position:absolute;left:2651;top:14376;width:168;height:183" coordorigin="2651,5312" coordsize="168,183">
              <v:shape id="_x0000_s1741" style="position:absolute;left:2651;top:5312;width:168;height:183" coordorigin="2651,5312" coordsize="168,183" path="m2804,5312r-153,14l2666,5495r152,-13l2804,5312e" fillcolor="#989898" stroked="f">
                <v:path arrowok="t"/>
              </v:shape>
            </v:group>
            <v:group id="_x0000_s1738" style="position:absolute;left:2623;top:14054;width:168;height:183" coordorigin="2623,4990" coordsize="168,183">
              <v:shape id="_x0000_s1739" style="position:absolute;left:2623;top:4990;width:168;height:183" coordorigin="2623,4990" coordsize="168,183" path="m2775,4990r-152,14l2638,5173r152,-13l2775,4990e" fillcolor="#989898" stroked="f">
                <v:path arrowok="t"/>
              </v:shape>
            </v:group>
            <v:group id="_x0000_s1736" style="position:absolute;left:4466;top:14062;width:190;height:168" coordorigin="4466,4998" coordsize="190,168">
              <v:shape id="_x0000_s1737" style="position:absolute;left:4466;top:4998;width:190;height:168" coordorigin="4466,4998" coordsize="190,168" path="m4643,4998r-177,15l4479,5166r177,-16l4643,4998e" fillcolor="#989898" stroked="f">
                <v:path arrowok="t"/>
              </v:shape>
            </v:group>
            <v:group id="_x0000_s1734" style="position:absolute;left:4131;top:14091;width:196;height:168" coordorigin="4131,5027" coordsize="196,168">
              <v:shape id="_x0000_s1735" style="position:absolute;left:4131;top:5027;width:196;height:168" coordorigin="4131,5027" coordsize="196,168" path="m4313,5027r-182,16l4144,5195r183,-16l4313,5027e" fillcolor="#989898" stroked="f">
                <v:path arrowok="t"/>
              </v:shape>
            </v:group>
            <v:group id="_x0000_s1732" style="position:absolute;left:4313;top:14077;width:166;height:166" coordorigin="4313,5013" coordsize="166,166">
              <v:shape id="_x0000_s1733" style="position:absolute;left:4313;top:5013;width:166;height:166" coordorigin="4313,5013" coordsize="166,166" path="m4466,5013r-153,14l4327,5179r152,-13l4466,5013e" fillcolor="#767575" stroked="f">
                <v:path arrowok="t"/>
              </v:shape>
            </v:group>
            <v:group id="_x0000_s1730" style="position:absolute;left:3796;top:14120;width:196;height:168" coordorigin="3796,5056" coordsize="196,168">
              <v:shape id="_x0000_s1731" style="position:absolute;left:3796;top:5056;width:196;height:168" coordorigin="3796,5056" coordsize="196,168" path="m3978,5056r-182,16l3809,5224r183,-16l3978,5056e" fillcolor="#989898" stroked="f">
                <v:path arrowok="t"/>
              </v:shape>
            </v:group>
            <v:group id="_x0000_s1728" style="position:absolute;left:3461;top:14149;width:196;height:168" coordorigin="3461,5085" coordsize="196,168">
              <v:shape id="_x0000_s1729" style="position:absolute;left:3461;top:5085;width:196;height:168" coordorigin="3461,5085" coordsize="196,168" path="m3643,5085r-182,16l3474,5254r182,-16l3643,5085e" fillcolor="#989898" stroked="f">
                <v:path arrowok="t"/>
              </v:shape>
            </v:group>
            <v:group id="_x0000_s1726" style="position:absolute;left:3125;top:14179;width:196;height:168" coordorigin="3125,5115" coordsize="196,168">
              <v:shape id="_x0000_s1727" style="position:absolute;left:3125;top:5115;width:196;height:168" coordorigin="3125,5115" coordsize="196,168" path="m3308,5115r-183,16l3139,5283r182,-16l3308,5115e" fillcolor="#989898" stroked="f">
                <v:path arrowok="t"/>
              </v:shape>
            </v:group>
            <v:group id="_x0000_s1724" style="position:absolute;left:2790;top:14208;width:196;height:168" coordorigin="2790,5144" coordsize="196,168">
              <v:shape id="_x0000_s1725" style="position:absolute;left:2790;top:5144;width:196;height:168" coordorigin="2790,5144" coordsize="196,168" path="m2973,5144r-183,16l2804,5312r182,-16l2973,5144e" fillcolor="#989898" stroked="f">
                <v:path arrowok="t"/>
              </v:shape>
            </v:group>
            <v:group id="_x0000_s1722" style="position:absolute;left:3978;top:14107;width:166;height:166" coordorigin="3978,5043" coordsize="166,166">
              <v:shape id="_x0000_s1723" style="position:absolute;left:3978;top:5043;width:166;height:166" coordorigin="3978,5043" coordsize="166,166" path="m4131,5043r-153,13l3992,5208r152,-13l4131,5043e" fillcolor="#767575" stroked="f">
                <v:path arrowok="t"/>
              </v:shape>
            </v:group>
            <v:group id="_x0000_s1720" style="position:absolute;left:3643;top:14136;width:166;height:166" coordorigin="3643,5072" coordsize="166,166">
              <v:shape id="_x0000_s1721" style="position:absolute;left:3643;top:5072;width:166;height:166" coordorigin="3643,5072" coordsize="166,166" path="m3796,5072r-153,13l3656,5238r153,-14l3796,5072e" fillcolor="#767575" stroked="f">
                <v:path arrowok="t"/>
              </v:shape>
            </v:group>
            <v:group id="_x0000_s1718" style="position:absolute;left:2973;top:14195;width:166;height:166" coordorigin="2973,5131" coordsize="166,166">
              <v:shape id="_x0000_s1719" style="position:absolute;left:2973;top:5131;width:166;height:166" coordorigin="2973,5131" coordsize="166,166" path="m3125,5131r-152,13l2986,5296r153,-13l3125,5131e" fillcolor="#767575" stroked="f">
                <v:path arrowok="t"/>
              </v:shape>
            </v:group>
            <v:group id="_x0000_s1716" style="position:absolute;left:3308;top:14165;width:166;height:166" coordorigin="3308,5101" coordsize="166,166">
              <v:shape id="_x0000_s1717" style="position:absolute;left:3308;top:5101;width:166;height:166" coordorigin="3308,5101" coordsize="166,166" path="m3461,5101r-153,14l3321,5267r153,-13l3461,5101e" fillcolor="#767575" stroked="f">
                <v:path arrowok="t"/>
              </v:shape>
            </v:group>
            <v:group id="_x0000_s1714" style="position:absolute;left:2455;top:14237;width:196;height:168" coordorigin="2455,5173" coordsize="196,168">
              <v:shape id="_x0000_s1715" style="position:absolute;left:2455;top:5173;width:196;height:168" coordorigin="2455,5173" coordsize="196,168" path="m2638,5173r-183,16l2468,5342r183,-16l2638,5173e" fillcolor="#989898" stroked="f">
                <v:path arrowok="t"/>
              </v:shape>
            </v:group>
            <v:group id="_x0000_s1712" style="position:absolute;left:2120;top:14267;width:196;height:168" coordorigin="2120,5203" coordsize="196,168">
              <v:shape id="_x0000_s1713" style="position:absolute;left:2120;top:5203;width:196;height:168" coordorigin="2120,5203" coordsize="196,168" path="m2302,5203r-182,16l2133,5371r183,-16l2302,5203e" fillcolor="#989898" stroked="f">
                <v:path arrowok="t"/>
              </v:shape>
            </v:group>
            <v:group id="_x0000_s1710" style="position:absolute;left:1785;top:14296;width:196;height:168" coordorigin="1785,5232" coordsize="196,168">
              <v:shape id="_x0000_s1711" style="position:absolute;left:1785;top:5232;width:196;height:168" coordorigin="1785,5232" coordsize="196,168" path="m1967,5232r-182,16l1798,5400r183,-16l1967,5232e" fillcolor="#989898" stroked="f">
                <v:path arrowok="t"/>
              </v:shape>
            </v:group>
            <v:group id="_x0000_s1708" style="position:absolute;left:1450;top:14325;width:196;height:168" coordorigin="1450,5261" coordsize="196,168">
              <v:shape id="_x0000_s1709" style="position:absolute;left:1450;top:5261;width:196;height:168" coordorigin="1450,5261" coordsize="196,168" path="m1632,5261r-182,16l1463,5430r182,-16l1632,5261e" fillcolor="#989898" stroked="f">
                <v:path arrowok="t"/>
              </v:shape>
            </v:group>
            <v:group id="_x0000_s1706" style="position:absolute;left:1120;top:14355;width:190;height:168" coordorigin="1120,5291" coordsize="190,168">
              <v:shape id="_x0000_s1707" style="position:absolute;left:1120;top:5291;width:190;height:168" coordorigin="1120,5291" coordsize="190,168" path="m1297,5291r-177,15l1131,5433r2,25l1310,5443r-13,-152e" fillcolor="#989898" stroked="f">
                <v:path arrowok="t"/>
              </v:shape>
            </v:group>
            <v:group id="_x0000_s1704" style="position:absolute;left:1632;top:14312;width:166;height:166" coordorigin="1632,5248" coordsize="166,166">
              <v:shape id="_x0000_s1705" style="position:absolute;left:1632;top:5248;width:166;height:166" coordorigin="1632,5248" coordsize="166,166" path="m1785,5248r-153,13l1645,5414r153,-14l1785,5248e" fillcolor="#767575" stroked="f">
                <v:path arrowok="t"/>
              </v:shape>
            </v:group>
            <v:group id="_x0000_s1702" style="position:absolute;left:1967;top:14283;width:166;height:166" coordorigin="1967,5219" coordsize="166,166">
              <v:shape id="_x0000_s1703" style="position:absolute;left:1967;top:5219;width:166;height:166" coordorigin="1967,5219" coordsize="166,166" path="m2120,5219r-153,13l1981,5384r152,-13l2120,5219e" fillcolor="#767575" stroked="f">
                <v:path arrowok="t"/>
              </v:shape>
            </v:group>
            <v:group id="_x0000_s1700" style="position:absolute;left:1297;top:14341;width:166;height:166" coordorigin="1297,5277" coordsize="166,166">
              <v:shape id="_x0000_s1701" style="position:absolute;left:1297;top:5277;width:166;height:166" coordorigin="1297,5277" coordsize="166,166" path="m1450,5277r-153,14l1310,5443r153,-13l1450,5277e" fillcolor="#767575" stroked="f">
                <v:path arrowok="t"/>
              </v:shape>
            </v:group>
            <v:group id="_x0000_s1698" style="position:absolute;left:2302;top:14253;width:166;height:166" coordorigin="2302,5189" coordsize="166,166">
              <v:shape id="_x0000_s1699" style="position:absolute;left:2302;top:5189;width:166;height:166" coordorigin="2302,5189" coordsize="166,166" path="m2455,5189r-153,14l2316,5355r152,-13l2455,5189e" fillcolor="#767575" stroked="f">
                <v:path arrowok="t"/>
              </v:shape>
            </v:group>
            <v:group id="_x0000_s1696" style="position:absolute;left:2638;top:14224;width:166;height:166" coordorigin="2638,5160" coordsize="166,166">
              <v:shape id="_x0000_s1697" style="position:absolute;left:2638;top:5160;width:166;height:166" coordorigin="2638,5160" coordsize="166,166" path="m2790,5160r-152,13l2651,5326r153,-14l2790,5160e" fillcolor="#767575" stroked="f">
                <v:path arrowok="t"/>
              </v:shape>
            </v:group>
            <v:group id="_x0000_s1694" style="position:absolute;left:4494;top:14384;width:153;height:47" coordorigin="4494,5320" coordsize="153,47">
              <v:shape id="_x0000_s1695" style="position:absolute;left:4494;top:5320;width:153;height:47" coordorigin="4494,5320" coordsize="153,47" path="m4646,5322r-152,13l4497,5366r74,-9l4637,5332r9,-10e" fillcolor="#989898" stroked="f">
                <v:path arrowok="t"/>
              </v:shape>
            </v:group>
            <v:group id="_x0000_s1692" style="position:absolute;left:4159;top:14412;width:186;height:47" coordorigin="4159,5348" coordsize="186,47">
              <v:shape id="_x0000_s1693" style="position:absolute;left:4159;top:5348;width:186;height:47" coordorigin="4159,5348" coordsize="186,47" path="m4342,5348r-183,16l4162,5395r182,-16l4342,5348e" fillcolor="#989898" stroked="f">
                <v:path arrowok="t"/>
              </v:shape>
            </v:group>
            <v:group id="_x0000_s1690" style="position:absolute;left:3824;top:14442;width:186;height:47" coordorigin="3824,5378" coordsize="186,47">
              <v:shape id="_x0000_s1691" style="position:absolute;left:3824;top:5378;width:186;height:47" coordorigin="3824,5378" coordsize="186,47" path="m4006,5378r-182,16l3827,5425r182,-16l4006,5378e" fillcolor="#989898" stroked="f">
                <v:path arrowok="t"/>
              </v:shape>
            </v:group>
            <v:group id="_x0000_s1688" style="position:absolute;left:3489;top:14471;width:186;height:47" coordorigin="3489,5407" coordsize="186,47">
              <v:shape id="_x0000_s1689" style="position:absolute;left:3489;top:5407;width:186;height:47" coordorigin="3489,5407" coordsize="186,47" path="m3671,5407r-182,16l3491,5454r183,-16l3671,5407e" fillcolor="#989898" stroked="f">
                <v:path arrowok="t"/>
              </v:shape>
            </v:group>
            <v:group id="_x0000_s1686" style="position:absolute;left:3154;top:14500;width:186;height:47" coordorigin="3154,5436" coordsize="186,47">
              <v:shape id="_x0000_s1687" style="position:absolute;left:3154;top:5436;width:186;height:47" coordorigin="3154,5436" coordsize="186,47" path="m3336,5436r-182,16l3156,5483r183,-16l3336,5436e" fillcolor="#989898" stroked="f">
                <v:path arrowok="t"/>
              </v:shape>
            </v:group>
            <v:group id="_x0000_s1684" style="position:absolute;left:2818;top:14530;width:186;height:47" coordorigin="2818,5466" coordsize="186,47">
              <v:shape id="_x0000_s1685" style="position:absolute;left:2818;top:5466;width:186;height:47" coordorigin="2818,5466" coordsize="186,47" path="m3001,5466r-183,16l2821,5513r183,-16l3001,5466e" fillcolor="#989898" stroked="f">
                <v:path arrowok="t"/>
              </v:shape>
            </v:group>
            <v:group id="_x0000_s1682" style="position:absolute;left:2483;top:14559;width:186;height:47" coordorigin="2483,5495" coordsize="186,47">
              <v:shape id="_x0000_s1683" style="position:absolute;left:2483;top:5495;width:186;height:47" coordorigin="2483,5495" coordsize="186,47" path="m2666,5495r-183,16l2486,5542r182,-16l2666,5495e" fillcolor="#989898" stroked="f">
                <v:path arrowok="t"/>
              </v:shape>
            </v:group>
            <v:group id="_x0000_s1680" style="position:absolute;left:2148;top:14588;width:186;height:47" coordorigin="2148,5524" coordsize="186,47">
              <v:shape id="_x0000_s1681" style="position:absolute;left:2148;top:5524;width:186;height:47" coordorigin="2148,5524" coordsize="186,47" path="m2331,5524r-183,16l2151,5571r182,-16l2331,5524e" fillcolor="#989898" stroked="f">
                <v:path arrowok="t"/>
              </v:shape>
            </v:group>
            <v:group id="_x0000_s1678" style="position:absolute;left:1813;top:14618;width:186;height:47" coordorigin="1813,5554" coordsize="186,47">
              <v:shape id="_x0000_s1679" style="position:absolute;left:1813;top:5554;width:186;height:47" coordorigin="1813,5554" coordsize="186,47" path="m1995,5554r-182,16l1816,5601r182,-16l1995,5554e" fillcolor="#989898" stroked="f">
                <v:path arrowok="t"/>
              </v:shape>
            </v:group>
            <v:group id="_x0000_s1676" style="position:absolute;left:1478;top:14647;width:186;height:47" coordorigin="1478,5583" coordsize="186,47">
              <v:shape id="_x0000_s1677" style="position:absolute;left:1478;top:5583;width:186;height:47" coordorigin="1478,5583" coordsize="186,47" path="m1660,5583r-182,16l1481,5630r182,-16l1660,5583e" fillcolor="#989898" stroked="f">
                <v:path arrowok="t"/>
              </v:shape>
            </v:group>
            <v:group id="_x0000_s1674" style="position:absolute;left:1163;top:14676;width:165;height:35" coordorigin="1163,5612" coordsize="165,35">
              <v:shape id="_x0000_s1675" style="position:absolute;left:1163;top:5612;width:165;height:35" coordorigin="1163,5612" coordsize="165,35" path="m1340,5612r-151,14l1195,5631r13,7l1223,5643r17,3l1261,5647r23,l1312,5646r31,-3l1343,5643r-3,-31e" fillcolor="#989898" stroked="f">
                <v:path arrowok="t"/>
              </v:shape>
            </v:group>
            <v:group id="_x0000_s1672" style="position:absolute;left:1660;top:14634;width:156;height:45" coordorigin="1660,5570" coordsize="156,45">
              <v:shape id="_x0000_s1673" style="position:absolute;left:1660;top:5570;width:156;height:45" coordorigin="1660,5570" coordsize="156,45" path="m1813,5570r-153,13l1663,5614r153,-13l1813,5570e" fillcolor="#767575" stroked="f">
                <v:path arrowok="t"/>
              </v:shape>
            </v:group>
            <v:group id="_x0000_s1670" style="position:absolute;left:1995;top:14604;width:156;height:45" coordorigin="1995,5540" coordsize="156,45">
              <v:shape id="_x0000_s1671" style="position:absolute;left:1995;top:5540;width:156;height:45" coordorigin="1995,5540" coordsize="156,45" path="m2148,5540r-153,14l1998,5585r153,-14l2148,5540e" fillcolor="#767575" stroked="f">
                <v:path arrowok="t"/>
              </v:shape>
            </v:group>
            <v:group id="_x0000_s1668" style="position:absolute;left:4341;top:14399;width:156;height:44" coordorigin="4341,5335" coordsize="156,44">
              <v:shape id="_x0000_s1669" style="position:absolute;left:4341;top:5335;width:156;height:44" coordorigin="4341,5335" coordsize="156,44" path="m4494,5335r-153,13l4344,5379r153,-13l4494,5335e" fillcolor="#767575" stroked="f">
                <v:path arrowok="t"/>
              </v:shape>
            </v:group>
            <v:group id="_x0000_s1666" style="position:absolute;left:1325;top:14663;width:156;height:45" coordorigin="1325,5599" coordsize="156,45">
              <v:shape id="_x0000_s1667" style="position:absolute;left:1325;top:5599;width:156;height:45" coordorigin="1325,5599" coordsize="156,45" path="m1478,5599r-153,13l1328,5643r153,-13l1478,5599e" fillcolor="#767575" stroked="f">
                <v:path arrowok="t"/>
              </v:shape>
            </v:group>
            <v:group id="_x0000_s1664" style="position:absolute;left:2331;top:14575;width:156;height:45" coordorigin="2331,5511" coordsize="156,45">
              <v:shape id="_x0000_s1665" style="position:absolute;left:2331;top:5511;width:156;height:45" coordorigin="2331,5511" coordsize="156,45" path="m2483,5511r-152,13l2333,5555r153,-13l2483,5511e" fillcolor="#767575" stroked="f">
                <v:path arrowok="t"/>
              </v:shape>
            </v:group>
            <v:group id="_x0000_s1662" style="position:absolute;left:4006;top:14428;width:156;height:44" coordorigin="4006,5364" coordsize="156,44">
              <v:shape id="_x0000_s1663" style="position:absolute;left:4006;top:5364;width:156;height:44" coordorigin="4006,5364" coordsize="156,44" path="m4159,5364r-153,14l4009,5409r153,-14l4159,5364e" fillcolor="#767575" stroked="f">
                <v:path arrowok="t"/>
              </v:shape>
            </v:group>
            <v:group id="_x0000_s1660" style="position:absolute;left:3671;top:14458;width:156;height:44" coordorigin="3671,5394" coordsize="156,44">
              <v:shape id="_x0000_s1661" style="position:absolute;left:3671;top:5394;width:156;height:44" coordorigin="3671,5394" coordsize="156,44" path="m3824,5394r-153,13l3674,5438r153,-13l3824,5394e" fillcolor="#767575" stroked="f">
                <v:path arrowok="t"/>
              </v:shape>
            </v:group>
            <v:group id="_x0000_s1658" style="position:absolute;left:3001;top:14516;width:156;height:45" coordorigin="3001,5452" coordsize="156,45">
              <v:shape id="_x0000_s1659" style="position:absolute;left:3001;top:5452;width:156;height:45" coordorigin="3001,5452" coordsize="156,45" path="m3154,5452r-153,14l3004,5497r152,-14l3154,5452e" fillcolor="#767575" stroked="f">
                <v:path arrowok="t"/>
              </v:shape>
            </v:group>
            <v:group id="_x0000_s1656" style="position:absolute;left:3336;top:14487;width:156;height:44" coordorigin="3336,5423" coordsize="156,44">
              <v:shape id="_x0000_s1657" style="position:absolute;left:3336;top:5423;width:156;height:44" coordorigin="3336,5423" coordsize="156,44" path="m3489,5423r-153,13l3339,5467r152,-13l3489,5423e" fillcolor="#767575" stroked="f">
                <v:path arrowok="t"/>
              </v:shape>
            </v:group>
            <v:group id="_x0000_s1654" style="position:absolute;left:2666;top:14546;width:156;height:45" coordorigin="2666,5482" coordsize="156,45">
              <v:shape id="_x0000_s1655" style="position:absolute;left:2666;top:5482;width:156;height:45" coordorigin="2666,5482" coordsize="156,45" path="m2818,5482r-152,13l2668,5526r153,-13l2818,5482e" fillcolor="#767575" stroked="f">
                <v:path arrowok="t"/>
              </v:shape>
            </v:group>
            <v:group id="_x0000_s1652" style="position:absolute;left:4438;top:13740;width:190;height:168" coordorigin="4438,4676" coordsize="190,168">
              <v:shape id="_x0000_s1653" style="position:absolute;left:4438;top:4676;width:190;height:168" coordorigin="4438,4676" coordsize="190,168" path="m4615,4676r-177,15l4451,4844r177,-16l4615,4676e" fillcolor="#989898" stroked="f">
                <v:path arrowok="t"/>
              </v:shape>
            </v:group>
            <v:group id="_x0000_s1650" style="position:absolute;left:4103;top:13769;width:196;height:168" coordorigin="4103,4705" coordsize="196,168">
              <v:shape id="_x0000_s1651" style="position:absolute;left:4103;top:4705;width:196;height:168" coordorigin="4103,4705" coordsize="196,168" path="m4285,4705r-182,16l4116,4873r183,-16l4285,4705e" fillcolor="#989898" stroked="f">
                <v:path arrowok="t"/>
              </v:shape>
            </v:group>
            <v:group id="_x0000_s1648" style="position:absolute;left:3768;top:13798;width:196;height:168" coordorigin="3768,4734" coordsize="196,168">
              <v:shape id="_x0000_s1649" style="position:absolute;left:3768;top:4734;width:196;height:168" coordorigin="3768,4734" coordsize="196,168" path="m3950,4734r-182,16l3781,4902r182,-15l3950,4734e" fillcolor="#989898" stroked="f">
                <v:path arrowok="t"/>
              </v:shape>
            </v:group>
            <v:group id="_x0000_s1646" style="position:absolute;left:3432;top:13827;width:196;height:168" coordorigin="3432,4763" coordsize="196,168">
              <v:shape id="_x0000_s1647" style="position:absolute;left:3432;top:4763;width:196;height:168" coordorigin="3432,4763" coordsize="196,168" path="m3615,4763r-183,16l3446,4932r182,-16l3615,4763e" fillcolor="#989898" stroked="f">
                <v:path arrowok="t"/>
              </v:shape>
            </v:group>
            <v:group id="_x0000_s1644" style="position:absolute;left:3097;top:13857;width:196;height:168" coordorigin="3097,4793" coordsize="196,168">
              <v:shape id="_x0000_s1645" style="position:absolute;left:3097;top:4793;width:196;height:168" coordorigin="3097,4793" coordsize="196,168" path="m3280,4793r-183,16l3111,4961r182,-16l3280,4793e" fillcolor="#989898" stroked="f">
                <v:path arrowok="t"/>
              </v:shape>
            </v:group>
            <v:group id="_x0000_s1642" style="position:absolute;left:2762;top:13886;width:196;height:168" coordorigin="2762,4822" coordsize="196,168">
              <v:shape id="_x0000_s1643" style="position:absolute;left:2762;top:4822;width:196;height:168" coordorigin="2762,4822" coordsize="196,168" path="m2945,4822r-183,16l2775,4990r183,-16l2945,4822e" fillcolor="#989898" stroked="f">
                <v:path arrowok="t"/>
              </v:shape>
            </v:group>
            <v:group id="_x0000_s1640" style="position:absolute;left:2427;top:13915;width:196;height:168" coordorigin="2427,4851" coordsize="196,168">
              <v:shape id="_x0000_s1641" style="position:absolute;left:2427;top:4851;width:196;height:168" coordorigin="2427,4851" coordsize="196,168" path="m2609,4851r-182,16l2440,5020r183,-16l2609,4851e" fillcolor="#989898" stroked="f">
                <v:path arrowok="t"/>
              </v:shape>
            </v:group>
            <v:group id="_x0000_s1638" style="position:absolute;left:2092;top:13945;width:196;height:168" coordorigin="2092,4881" coordsize="196,168">
              <v:shape id="_x0000_s1639" style="position:absolute;left:2092;top:4881;width:196;height:168" coordorigin="2092,4881" coordsize="196,168" path="m2274,4881r-182,16l2105,5049r183,-16l2274,4881e" fillcolor="#989898" stroked="f">
                <v:path arrowok="t"/>
              </v:shape>
            </v:group>
            <v:group id="_x0000_s1636" style="position:absolute;left:1757;top:13974;width:196;height:168" coordorigin="1757,4910" coordsize="196,168">
              <v:shape id="_x0000_s1637" style="position:absolute;left:1757;top:4910;width:196;height:168" coordorigin="1757,4910" coordsize="196,168" path="m1939,4910r-182,16l1770,5078r182,-16l1939,4910e" fillcolor="#989898" stroked="f">
                <v:path arrowok="t"/>
              </v:shape>
            </v:group>
            <v:group id="_x0000_s1634" style="position:absolute;left:1422;top:14003;width:196;height:168" coordorigin="1422,4939" coordsize="196,168">
              <v:shape id="_x0000_s1635" style="position:absolute;left:1422;top:4939;width:196;height:168" coordorigin="1422,4939" coordsize="196,168" path="m1604,4939r-182,16l1435,5108r182,-16l1604,4939e" fillcolor="#989898" stroked="f">
                <v:path arrowok="t"/>
              </v:shape>
            </v:group>
            <v:group id="_x0000_s1632" style="position:absolute;left:1092;top:14033;width:190;height:168" coordorigin="1092,4969" coordsize="190,168">
              <v:shape id="_x0000_s1633" style="position:absolute;left:1092;top:4969;width:190;height:168" coordorigin="1092,4969" coordsize="190,168" path="m1269,4969r-177,15l1105,5137r177,-16l1269,4969e" fillcolor="#989898" stroked="f">
                <v:path arrowok="t"/>
              </v:shape>
            </v:group>
            <v:group id="_x0000_s1630" style="position:absolute;left:1604;top:13990;width:166;height:166" coordorigin="1604,4926" coordsize="166,166">
              <v:shape id="_x0000_s1631" style="position:absolute;left:1604;top:4926;width:166;height:166" coordorigin="1604,4926" coordsize="166,166" path="m1757,4926r-153,13l1617,5092r153,-14l1757,4926e" fillcolor="#767575" stroked="f">
                <v:path arrowok="t"/>
              </v:shape>
            </v:group>
            <v:group id="_x0000_s1628" style="position:absolute;left:1939;top:13961;width:166;height:166" coordorigin="1939,4897" coordsize="166,166">
              <v:shape id="_x0000_s1629" style="position:absolute;left:1939;top:4897;width:166;height:166" coordorigin="1939,4897" coordsize="166,166" path="m2092,4897r-153,13l1952,5062r153,-13l2092,4897e" fillcolor="#767575" stroked="f">
                <v:path arrowok="t"/>
              </v:shape>
            </v:group>
            <v:group id="_x0000_s1626" style="position:absolute;left:4285;top:13755;width:166;height:166" coordorigin="4285,4691" coordsize="166,166">
              <v:shape id="_x0000_s1627" style="position:absolute;left:4285;top:4691;width:166;height:166" coordorigin="4285,4691" coordsize="166,166" path="m4438,4691r-153,14l4299,4857r152,-13l4438,4691e" fillcolor="#767575" stroked="f">
                <v:path arrowok="t"/>
              </v:shape>
            </v:group>
            <v:group id="_x0000_s1624" style="position:absolute;left:1269;top:14019;width:166;height:166" coordorigin="1269,4955" coordsize="166,166">
              <v:shape id="_x0000_s1625" style="position:absolute;left:1269;top:4955;width:166;height:166" coordorigin="1269,4955" coordsize="166,166" path="m1422,4955r-153,14l1282,5121r153,-13l1422,4955e" fillcolor="#767575" stroked="f">
                <v:path arrowok="t"/>
              </v:shape>
            </v:group>
            <v:group id="_x0000_s1622" style="position:absolute;left:2274;top:13931;width:166;height:166" coordorigin="2274,4867" coordsize="166,166">
              <v:shape id="_x0000_s1623" style="position:absolute;left:2274;top:4867;width:166;height:166" coordorigin="2274,4867" coordsize="166,166" path="m2427,4867r-153,14l2288,5033r152,-13l2427,4867e" fillcolor="#767575" stroked="f">
                <v:path arrowok="t"/>
              </v:shape>
            </v:group>
            <v:group id="_x0000_s1620" style="position:absolute;left:3950;top:13785;width:166;height:166" coordorigin="3950,4721" coordsize="166,166">
              <v:shape id="_x0000_s1621" style="position:absolute;left:3950;top:4721;width:166;height:166" coordorigin="3950,4721" coordsize="166,166" path="m4103,4721r-153,13l3963,4887r153,-14l4103,4721e" fillcolor="#767575" stroked="f">
                <v:path arrowok="t"/>
              </v:shape>
            </v:group>
            <v:group id="_x0000_s1618" style="position:absolute;left:3615;top:13814;width:166;height:166" coordorigin="3615,4750" coordsize="166,166">
              <v:shape id="_x0000_s1619" style="position:absolute;left:3615;top:4750;width:166;height:166" coordorigin="3615,4750" coordsize="166,166" path="m3768,4750r-153,13l3628,4916r153,-14l3768,4750e" fillcolor="#767575" stroked="f">
                <v:path arrowok="t"/>
              </v:shape>
            </v:group>
            <v:group id="_x0000_s1616" style="position:absolute;left:2945;top:13873;width:166;height:166" coordorigin="2945,4809" coordsize="166,166">
              <v:shape id="_x0000_s1617" style="position:absolute;left:2945;top:4809;width:166;height:166" coordorigin="2945,4809" coordsize="166,166" path="m3097,4809r-152,13l2958,4974r153,-13l3097,4809e" fillcolor="#767575" stroked="f">
                <v:path arrowok="t"/>
              </v:shape>
            </v:group>
            <v:group id="_x0000_s1614" style="position:absolute;left:3280;top:13843;width:166;height:166" coordorigin="3280,4779" coordsize="166,166">
              <v:shape id="_x0000_s1615" style="position:absolute;left:3280;top:4779;width:166;height:166" coordorigin="3280,4779" coordsize="166,166" path="m3432,4779r-152,14l3293,4945r153,-13l3432,4779e" fillcolor="#767575" stroked="f">
                <v:path arrowok="t"/>
              </v:shape>
            </v:group>
            <v:group id="_x0000_s1612" style="position:absolute;left:2609;top:13902;width:166;height:166" coordorigin="2609,4838" coordsize="166,166">
              <v:shape id="_x0000_s1613" style="position:absolute;left:2609;top:4838;width:166;height:166" coordorigin="2609,4838" coordsize="166,166" path="m2762,4838r-153,13l2623,5004r152,-14l2762,4838e" fillcolor="#767575" stroked="f">
                <v:path arrowok="t"/>
              </v:shape>
            </v:group>
            <v:group id="_x0000_s1610" style="position:absolute;left:775;top:9995;width:3887;height:4716" coordorigin="775,931" coordsize="3887,4716">
              <v:shape id="_x0000_s1611" style="position:absolute;left:775;top:931;width:3887;height:4716" coordorigin="775,931" coordsize="3887,4716" path="m989,1208r-69,6l845,1226r-54,31l775,1322r,24l782,1439r349,3994l1138,5502r11,75l1180,5631r65,16l1269,5647r94,-6l4448,5371r70,-7l4592,5353r54,-31l4662,5256r,-23l4656,5139,4306,1145r-6,-69l4288,1001r-31,-54l4192,931r-24,l4141,933r-31,2l4075,938,989,1208xe" filled="f" strokecolor="white" strokeweight="1.5pt">
                <v:path arrowok="t"/>
              </v:shape>
            </v:group>
          </v:group>
        </w:pict>
      </w:r>
    </w:p>
    <w:p w:rsidR="00A14D67" w:rsidRDefault="0021029C">
      <w:pPr>
        <w:spacing w:before="41" w:after="0" w:line="240" w:lineRule="auto"/>
        <w:ind w:left="407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A2A29"/>
          <w:w w:val="94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researchers</w:t>
      </w:r>
      <w:r>
        <w:rPr>
          <w:rFonts w:ascii="Arial" w:eastAsia="Arial" w:hAnsi="Arial" w:cs="Arial"/>
          <w:color w:val="2A2A29"/>
          <w:spacing w:val="42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looked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1</w:t>
      </w:r>
    </w:p>
    <w:p w:rsidR="00A14D67" w:rsidRDefault="0021029C">
      <w:pPr>
        <w:spacing w:before="64" w:after="0" w:line="240" w:lineRule="auto"/>
        <w:ind w:left="4119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orders</w:t>
      </w:r>
      <w:proofErr w:type="gramEnd"/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made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different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people.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menu</w:t>
      </w:r>
    </w:p>
    <w:p w:rsidR="00A14D67" w:rsidRDefault="0021029C">
      <w:pPr>
        <w:tabs>
          <w:tab w:val="left" w:pos="6060"/>
          <w:tab w:val="left" w:pos="7160"/>
          <w:tab w:val="left" w:pos="7460"/>
          <w:tab w:val="left" w:pos="7640"/>
        </w:tabs>
        <w:spacing w:before="47" w:after="0" w:line="283" w:lineRule="auto"/>
        <w:ind w:left="4179" w:right="513" w:hanging="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calorie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information;</w:t>
      </w:r>
      <w:r>
        <w:rPr>
          <w:rFonts w:ascii="Arial" w:eastAsia="Arial" w:hAnsi="Arial" w:cs="Arial"/>
          <w:color w:val="2A2A29"/>
          <w:spacing w:val="15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menu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calorie</w:t>
      </w:r>
      <w:r>
        <w:rPr>
          <w:rFonts w:ascii="Arial" w:eastAsia="Arial" w:hAnsi="Arial" w:cs="Arial"/>
          <w:color w:val="2A2A29"/>
          <w:spacing w:val="10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information;</w:t>
      </w:r>
      <w:r>
        <w:rPr>
          <w:rFonts w:ascii="Arial" w:eastAsia="Arial" w:hAnsi="Arial" w:cs="Arial"/>
          <w:color w:val="2A2A29"/>
          <w:spacing w:val="28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menu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many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minutes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fast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would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burn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off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calories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For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example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A14D67" w:rsidRDefault="0021029C">
      <w:pPr>
        <w:tabs>
          <w:tab w:val="left" w:pos="6360"/>
        </w:tabs>
        <w:spacing w:before="12" w:after="0" w:line="280" w:lineRule="auto"/>
        <w:ind w:left="4319" w:right="382" w:hanging="20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need</w:t>
      </w:r>
      <w:proofErr w:type="gramEnd"/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burn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off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calories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cheeseburge</w:t>
      </w:r>
      <w:r>
        <w:rPr>
          <w:rFonts w:ascii="Arial" w:eastAsia="Arial" w:hAnsi="Arial" w:cs="Arial"/>
          <w:color w:val="2A2A29"/>
          <w:spacing w:val="-17"/>
          <w:w w:val="94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36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18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who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menus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7</w:t>
      </w:r>
    </w:p>
    <w:p w:rsidR="00A14D67" w:rsidRDefault="0021029C">
      <w:pPr>
        <w:spacing w:after="0" w:line="292" w:lineRule="exact"/>
        <w:ind w:left="4379" w:right="-20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information</w:t>
      </w:r>
      <w:proofErr w:type="gramEnd"/>
      <w:r>
        <w:rPr>
          <w:rFonts w:ascii="Arial" w:eastAsia="Arial" w:hAnsi="Arial" w:cs="Arial"/>
          <w:color w:val="2A2A29"/>
          <w:spacing w:val="2"/>
          <w:w w:val="9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ordered</w:t>
      </w:r>
      <w:r>
        <w:rPr>
          <w:rFonts w:ascii="Arial" w:eastAsia="Arial" w:hAnsi="Arial" w:cs="Arial"/>
          <w:color w:val="2A2A29"/>
          <w:spacing w:val="-2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food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0"/>
          <w:sz w:val="14"/>
          <w:szCs w:val="14"/>
        </w:rPr>
        <w:t>8</w:t>
      </w:r>
    </w:p>
    <w:p w:rsidR="00A14D67" w:rsidRDefault="0021029C">
      <w:pPr>
        <w:spacing w:before="64" w:after="0" w:line="240" w:lineRule="auto"/>
        <w:ind w:left="4381" w:right="4812"/>
        <w:jc w:val="center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97"/>
          <w:sz w:val="24"/>
          <w:szCs w:val="24"/>
        </w:rPr>
        <w:t>calories</w:t>
      </w:r>
      <w:proofErr w:type="gramEnd"/>
      <w:r>
        <w:rPr>
          <w:rFonts w:ascii="Arial" w:eastAsia="Arial" w:hAnsi="Arial" w:cs="Arial"/>
          <w:color w:val="2A2A29"/>
          <w:w w:val="97"/>
          <w:sz w:val="24"/>
          <w:szCs w:val="24"/>
        </w:rPr>
        <w:t>.</w:t>
      </w:r>
    </w:p>
    <w:p w:rsidR="00A14D67" w:rsidRDefault="00A14D67">
      <w:pPr>
        <w:spacing w:after="0"/>
        <w:jc w:val="center"/>
        <w:sectPr w:rsidR="00A14D67">
          <w:headerReference w:type="even" r:id="rId18"/>
          <w:headerReference w:type="default" r:id="rId19"/>
          <w:footerReference w:type="even" r:id="rId20"/>
          <w:footerReference w:type="default" r:id="rId21"/>
          <w:pgSz w:w="12080" w:h="16840"/>
          <w:pgMar w:top="1640" w:right="1300" w:bottom="760" w:left="620" w:header="1056" w:footer="574" w:gutter="0"/>
          <w:cols w:space="720"/>
        </w:sectPr>
      </w:pPr>
    </w:p>
    <w:p w:rsidR="00A14D67" w:rsidRDefault="009C0F07" w:rsidP="00DB2ECC">
      <w:pPr>
        <w:spacing w:before="7" w:after="0" w:line="170" w:lineRule="exact"/>
        <w:rPr>
          <w:sz w:val="20"/>
          <w:szCs w:val="20"/>
        </w:rPr>
      </w:pPr>
      <w:r>
        <w:rPr>
          <w:noProof/>
          <w:lang w:val="pt-PT" w:eastAsia="pt-PT"/>
        </w:rPr>
        <w:lastRenderedPageBreak/>
        <w:pict>
          <v:group id="_x0000_s1953" style="position:absolute;margin-left:-65pt;margin-top:-64.05pt;width:603.8pt;height:876.95pt;z-index:-251569664" coordorigin=",-25" coordsize="12076,17539">
            <v:group id="_x0000_s1607" style="position:absolute;left:170;top:676;width:2;height:16838" coordorigin="170" coordsize="2,16838">
              <v:shape id="_x0000_s1608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605" style="position:absolute;left:170;top:676;width:2;height:16838" coordorigin="170" coordsize="2,16838">
              <v:shape id="_x0000_s1606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603" style="position:absolute;top:-25;width:12076;height:3603" coordsize="12076,3603">
              <v:shape id="_x0000_s1604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601" style="position:absolute;left:1355;top:2283;width:10051;height:1315" coordorigin="1355,1807" coordsize="10051,1315">
              <v:shape id="_x0000_s1602" style="position:absolute;left:1355;top:1807;width:10051;height:1315" coordorigin="1355,1807" coordsize="10051,1315" path="m1355,1807r10051,l11406,3123r-10051,l1355,1807e" fillcolor="#2a2a29" stroked="f">
                <v:path arrowok="t"/>
              </v:shape>
            </v:group>
            <v:group id="_x0000_s1599" style="position:absolute;left:1419;top:2347;width:9921;height:1191" coordorigin="1419,1871" coordsize="9921,1191">
              <v:shape id="_x0000_s1600" style="position:absolute;left:1419;top:1871;width:9921;height:1191" coordorigin="1419,1871" coordsize="9921,1191" path="m1533,1871r-66,2l1421,1918r-2,66l1419,2949r2,64l1467,3060r9760,1l11265,3061r61,-14l11340,2986r1,-37l11341,1984r-2,-65l11293,1873r-9760,-2e" stroked="f">
                <v:path arrowok="t"/>
              </v:shape>
            </v:group>
            <v:group id="_x0000_s1597" style="position:absolute;left:2171;top:2826;width:6491;height:2" coordorigin="2171,2350" coordsize="6491,2">
              <v:shape id="_x0000_s1598" style="position:absolute;left:2171;top:2350;width:6491;height:2" coordorigin="2171,2350" coordsize="6491,0" path="m2171,2350r6491,e" filled="f" strokecolor="#2a2a29" strokeweight=".25pt">
                <v:path arrowok="t"/>
              </v:shape>
            </v:group>
            <v:group id="_x0000_s1595" style="position:absolute;left:9148;top:2826;width:652;height:2" coordorigin="9148,2350" coordsize="652,2">
              <v:shape id="_x0000_s1596" style="position:absolute;left:9148;top:2350;width:652;height:2" coordorigin="9148,2350" coordsize="652,0" path="m9148,2350r652,e" filled="f" strokecolor="#2a2a29" strokeweight=".25pt">
                <v:path arrowok="t"/>
              </v:shape>
            </v:group>
            <v:group id="_x0000_s1593" style="position:absolute;left:10470;top:2826;width:680;height:2" coordorigin="10470,2350" coordsize="680,2">
              <v:shape id="_x0000_s1594" style="position:absolute;left:10470;top:2350;width:680;height:2" coordorigin="10470,2350" coordsize="680,0" path="m10470,2350r681,e" filled="f" strokecolor="#2a2a29" strokeweight=".25pt">
                <v:path arrowok="t"/>
              </v:shape>
            </v:group>
            <v:group id="_x0000_s1591" style="position:absolute;left:2071;top:3288;width:510;height:2" coordorigin="2071,2812" coordsize="510,2">
              <v:shape id="_x0000_s1592" style="position:absolute;left:2071;top:2812;width:510;height:2" coordorigin="2071,2812" coordsize="510,0" path="m2071,2812r510,e" filled="f" strokecolor="#2a2a29" strokeweight=".25pt">
                <v:path arrowok="t"/>
              </v:shape>
            </v:group>
            <v:group id="_x0000_s1589" style="position:absolute;left:2715;top:3288;width:510;height:2" coordorigin="2715,2812" coordsize="510,2">
              <v:shape id="_x0000_s1590" style="position:absolute;left:2715;top:2812;width:510;height:2" coordorigin="2715,2812" coordsize="510,0" path="m2715,2812r510,e" filled="f" strokecolor="#2a2a29" strokeweight=".25pt">
                <v:path arrowok="t"/>
              </v:shape>
            </v:group>
            <v:group id="_x0000_s1587" style="position:absolute;left:3358;top:3288;width:561;height:2" coordorigin="3358,2812" coordsize="561,2">
              <v:shape id="_x0000_s1588" style="position:absolute;left:3358;top:2812;width:561;height:2" coordorigin="3358,2812" coordsize="561,0" path="m3358,2812r561,e" filled="f" strokecolor="#2a2a29" strokeweight=".25pt">
                <v:path arrowok="t"/>
              </v:shape>
            </v:group>
            <v:group id="_x0000_s1585" style="position:absolute;left:4949;top:3288;width:2563;height:2" coordorigin="4949,2812" coordsize="2563,2">
              <v:shape id="_x0000_s1586" style="position:absolute;left:4949;top:2812;width:2563;height:2" coordorigin="4949,2812" coordsize="2563,0" path="m4949,2812r2563,e" filled="f" strokecolor="#2a2a29" strokeweight=".25pt">
                <v:path arrowok="t"/>
              </v:shape>
            </v:group>
            <v:group id="_x0000_s1583" style="position:absolute;left:8316;top:3288;width:2835;height:2" coordorigin="8316,2812" coordsize="2835,2">
              <v:shape id="_x0000_s1584" style="position:absolute;left:8316;top:2812;width:2835;height:2" coordorigin="8316,2812" coordsize="2835,0" path="m8316,2812r2835,e" filled="f" strokecolor="#2a2a29" strokeweight=".25pt">
                <v:path arrowok="t"/>
              </v:shape>
            </v:group>
            <v:group id="_x0000_s1581" style="position:absolute;left:7521;top:676;width:4555;height:803" coordorigin="7521" coordsize="4555,803">
              <v:shape id="_x0000_s1582" style="position:absolute;left:7521;width:4555;height:803" coordorigin="7521" coordsize="4555,803" path="m7522,r4,601l7524,636r-2,31l7521,693r,23l7522,736r43,56l7629,802r63,1l7730,803,12076,663r,-663l7522,e" fillcolor="#ececec" stroked="f">
                <v:path arrowok="t"/>
              </v:shape>
            </v:group>
            <v:group id="_x0000_s1579" style="position:absolute;left:8141;top:4001;width:3274;height:2990" coordorigin="8141,3525" coordsize="3274,2990">
              <v:shape id="_x0000_s1580" style="position:absolute;left:8141;top:3525;width:3274;height:2990" coordorigin="8141,3525" coordsize="3274,2990" path="m8141,3525r3274,l11415,6515r-3274,l8141,3525e" fillcolor="#2a2a29" stroked="f">
                <v:path arrowok="t"/>
              </v:shape>
            </v:group>
            <v:group id="_x0000_s1576" style="position:absolute;left:8221;top:4079;width:3118;height:2835" coordorigin="8221,3603" coordsize="3118,2835">
              <v:shape id="_x0000_s1578" style="position:absolute;left:8221;top:3603;width:3118;height:2835" coordorigin="8221,3603" coordsize="3118,2835" path="m8447,3603r-74,1l8294,3610r-54,34l8222,3724r-1,65l8221,6252r1,64l8232,6383r43,43l8341,6437r65,1l11152,6438r35,l11265,6431r54,-33l11337,6317r2,-65l11339,3789r-2,-64l11327,3659r-43,-43l11218,3605r-65,-1l8447,3603e" stroked="f">
                <v:path arrowok="t"/>
              </v:shape>
              <v:shape id="_x0000_s1577" type="#_x0000_t75" style="position:absolute;left:8221;top:3603;width:3118;height:2835">
                <v:imagedata r:id="rId22" o:title=""/>
              </v:shape>
            </v:group>
            <v:group id="_x0000_s1574" style="position:absolute;left:8220;top:4079;width:3118;height:2835" coordorigin="8220,3603" coordsize="3118,2835">
              <v:shape id="_x0000_s1575" style="position:absolute;left:8220;top:3603;width:3118;height:2835" coordorigin="8220,3603" coordsize="3118,2835" path="m8447,3603r-74,1l8294,3610r-54,34l8222,3724r-1,65l8220,6211r1,40l8222,6316r10,67l8275,6426r66,11l8406,6438r2706,l11152,6438r65,-1l11283,6426r43,-43l11337,6317r2,-65l11339,3830r,-40l11337,3725r-10,-66l11284,3616r-66,-11l11153,3604r-2706,-1xe" filled="f" strokecolor="white" strokeweight="1.5pt">
                <v:path arrowok="t"/>
              </v:shape>
            </v:group>
          </v:group>
        </w:pict>
      </w:r>
    </w:p>
    <w:p w:rsidR="00A14D67" w:rsidRDefault="00A14D67">
      <w:pPr>
        <w:spacing w:after="0"/>
        <w:sectPr w:rsidR="00A14D67">
          <w:pgSz w:w="12080" w:h="16840"/>
          <w:pgMar w:top="600" w:right="620" w:bottom="720" w:left="1300" w:header="1056" w:footer="574" w:gutter="0"/>
          <w:cols w:space="720"/>
        </w:sectPr>
      </w:pPr>
    </w:p>
    <w:p w:rsidR="00A14D67" w:rsidRDefault="0021029C">
      <w:pPr>
        <w:tabs>
          <w:tab w:val="left" w:pos="1660"/>
        </w:tabs>
        <w:spacing w:after="0" w:line="658" w:lineRule="exact"/>
        <w:ind w:left="119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2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Food,</w:t>
      </w:r>
      <w:r>
        <w:rPr>
          <w:rFonts w:ascii="Times New Roman" w:eastAsia="Times New Roman" w:hAnsi="Times New Roman" w:cs="Times New Roman"/>
          <w:b/>
          <w:bCs/>
          <w:color w:val="2A2A29"/>
          <w:spacing w:val="-43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glorious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food!</w:t>
      </w:r>
    </w:p>
    <w:p w:rsidR="00A14D67" w:rsidRDefault="0021029C">
      <w:pPr>
        <w:spacing w:before="9" w:after="0" w:line="190" w:lineRule="exact"/>
        <w:rPr>
          <w:sz w:val="19"/>
          <w:szCs w:val="19"/>
        </w:rPr>
      </w:pPr>
      <w:r>
        <w:br w:type="column"/>
      </w:r>
    </w:p>
    <w:p w:rsidR="00A14D67" w:rsidRDefault="0021029C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9"/>
          <w:sz w:val="36"/>
          <w:szCs w:val="36"/>
        </w:rPr>
        <w:t>2A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6381" w:space="2295"/>
            <w:col w:w="1484"/>
          </w:cols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" w:after="0" w:line="280" w:lineRule="exact"/>
        <w:rPr>
          <w:sz w:val="28"/>
          <w:szCs w:val="28"/>
        </w:rPr>
      </w:pPr>
    </w:p>
    <w:p w:rsidR="00A14D67" w:rsidRDefault="0021029C">
      <w:pPr>
        <w:tabs>
          <w:tab w:val="left" w:pos="7460"/>
          <w:tab w:val="left" w:pos="8600"/>
        </w:tabs>
        <w:spacing w:before="31" w:after="0" w:line="229" w:lineRule="exact"/>
        <w:ind w:left="28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14D67" w:rsidRDefault="00A14D67">
      <w:pPr>
        <w:spacing w:before="2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1320"/>
          <w:tab w:val="left" w:pos="1980"/>
          <w:tab w:val="left" w:pos="2660"/>
          <w:tab w:val="left" w:pos="6260"/>
        </w:tabs>
        <w:spacing w:before="31" w:after="0" w:line="229" w:lineRule="exact"/>
        <w:ind w:left="28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14D67" w:rsidRDefault="00A14D67">
      <w:pPr>
        <w:spacing w:after="0" w:line="120" w:lineRule="exact"/>
        <w:rPr>
          <w:sz w:val="12"/>
          <w:szCs w:val="12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spacing w:before="26" w:after="0" w:line="288" w:lineRule="auto"/>
        <w:ind w:left="713" w:right="347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shape id="_x0000_s1572" type="#_x0000_t136" style="position:absolute;left:0;text-align:left;margin-left:71.1pt;margin-top:-29.5pt;width:266.8pt;height:20pt;rotation:358;z-index:-251720192;mso-position-horizontal-relative:page" fillcolor="#2a2a29" stroked="f">
            <o:extrusion v:ext="view" autorotationcenter="t"/>
            <v:textpath style="font-family:&quot;&amp;quot&quot;;font-size:20pt;v-text-kern:t;mso-text-shadow:auto" string="Becoming a Teen Vegetarian"/>
            <w10:wrap anchorx="page"/>
          </v:shape>
        </w:pic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De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cidi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come</w:t>
      </w:r>
      <w:r w:rsidR="0021029C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ian</w:t>
      </w:r>
      <w:r w:rsidR="0021029C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21029C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 w:rsidR="0021029C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cision 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ca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19"/>
          <w:w w:val="10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 xml:space="preserve">it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21029C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difficult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stop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 w:rsidR="0021029C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21029C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 w:rsidR="0021029C"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 is</w:t>
      </w:r>
      <w:r w:rsidR="0021029C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cide 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w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h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kind of</w:t>
      </w:r>
      <w:r w:rsidR="0021029C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ian  </w:t>
      </w:r>
      <w:r w:rsidR="0021029C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 to</w:t>
      </w:r>
      <w:r w:rsidR="0021029C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be: </w:t>
      </w:r>
      <w:r w:rsidR="0021029C"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lacto-</w:t>
      </w:r>
      <w:proofErr w:type="spellStart"/>
      <w:r w:rsidR="0021029C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o</w:t>
      </w:r>
      <w:proofErr w:type="spellEnd"/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 w:rsidR="0021029C"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l</w:t>
      </w:r>
      <w:r w:rsidR="0021029C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acto</w:t>
      </w:r>
      <w:r w:rsidR="0021029C"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>-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eta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an, </w:t>
      </w:r>
      <w:proofErr w:type="spellStart"/>
      <w:r w:rsidR="0021029C">
        <w:rPr>
          <w:rFonts w:ascii="Times New Roman" w:eastAsia="Times New Roman" w:hAnsi="Times New Roman" w:cs="Times New Roman"/>
          <w:color w:val="2A2A29"/>
          <w:spacing w:val="-3"/>
          <w:w w:val="106"/>
          <w:sz w:val="21"/>
          <w:szCs w:val="21"/>
        </w:rPr>
        <w:t>o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o</w:t>
      </w:r>
      <w:proofErr w:type="spellEnd"/>
      <w:r w:rsidR="0021029C">
        <w:rPr>
          <w:rFonts w:ascii="Times New Roman" w:eastAsia="Times New Roman" w:hAnsi="Times New Roman" w:cs="Times New Roman"/>
          <w:color w:val="2A2A29"/>
          <w:spacing w:val="-8"/>
          <w:w w:val="106"/>
          <w:sz w:val="21"/>
          <w:szCs w:val="21"/>
        </w:rPr>
        <w:t>-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egeta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ian</w:t>
      </w:r>
      <w:r w:rsidR="0021029C">
        <w:rPr>
          <w:rFonts w:ascii="Times New Roman" w:eastAsia="Times New Roman" w:hAnsi="Times New Roman" w:cs="Times New Roman"/>
          <w:color w:val="2A2A29"/>
          <w:spacing w:val="-7"/>
          <w:w w:val="106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 w:rsidR="0021029C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98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40" w:lineRule="auto"/>
        <w:ind w:left="713" w:right="702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Confu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d?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expl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ain.</w:t>
      </w:r>
    </w:p>
    <w:p w:rsidR="00A14D67" w:rsidRDefault="0021029C">
      <w:pPr>
        <w:spacing w:before="48" w:after="0" w:line="288" w:lineRule="auto"/>
        <w:ind w:left="841" w:right="3477" w:hanging="12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lacto-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pacing w:val="-1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veg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oducts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(li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milk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e)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ell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eggs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-ba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ds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uit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5"/>
          <w:w w:val="105"/>
          <w:sz w:val="21"/>
          <w:szCs w:val="21"/>
        </w:rPr>
        <w:t>c</w:t>
      </w:r>
      <w:proofErr w:type="spellEnd"/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).</w:t>
      </w:r>
    </w:p>
    <w:p w:rsidR="00A14D67" w:rsidRDefault="0021029C">
      <w:pPr>
        <w:spacing w:before="1" w:after="0" w:line="240" w:lineRule="auto"/>
        <w:ind w:left="71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lacto</w:t>
      </w:r>
      <w:r>
        <w:rPr>
          <w:rFonts w:ascii="Times New Roman" w:eastAsia="Times New Roman" w:hAnsi="Times New Roman" w:cs="Times New Roman"/>
          <w:color w:val="2A2A29"/>
          <w:spacing w:val="-8"/>
          <w:w w:val="11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veg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3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oducts</w:t>
      </w:r>
      <w:r>
        <w:rPr>
          <w:rFonts w:ascii="Times New Roman" w:eastAsia="Times New Roman" w:hAnsi="Times New Roman" w:cs="Times New Roman"/>
          <w:color w:val="2A2A29"/>
          <w:spacing w:val="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milk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e)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-ba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ds</w:t>
      </w:r>
    </w:p>
    <w:p w:rsidR="00A14D67" w:rsidRDefault="0021029C">
      <w:pPr>
        <w:spacing w:before="48" w:after="0" w:line="240" w:lineRule="auto"/>
        <w:ind w:left="84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</w:t>
      </w:r>
      <w:proofErr w:type="gramStart"/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proofErr w:type="gramEnd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uit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.)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proofErr w:type="gramEnd"/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21029C">
      <w:pPr>
        <w:spacing w:before="48" w:after="0" w:line="240" w:lineRule="auto"/>
        <w:ind w:left="713" w:right="119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veg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eggs 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-ba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foods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duct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21029C">
      <w:pPr>
        <w:spacing w:before="48" w:after="0" w:line="288" w:lineRule="auto"/>
        <w:ind w:left="841" w:right="62" w:hanging="12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does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oducts</w:t>
      </w:r>
      <w:r>
        <w:rPr>
          <w:rFonts w:ascii="Times New Roman" w:eastAsia="Times New Roman" w:hAnsi="Times New Roman" w:cs="Times New Roman"/>
          <w:color w:val="2A2A29"/>
          <w:spacing w:val="-1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eggs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6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88" w:lineRule="auto"/>
        <w:ind w:left="71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ens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-6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not)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 to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get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common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mista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-time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ians</w:t>
      </w:r>
      <w:r>
        <w:rPr>
          <w:rFonts w:ascii="Times New Roman" w:eastAsia="Times New Roman" w:hAnsi="Times New Roman" w:cs="Times New Roman"/>
          <w:color w:val="2A2A29"/>
          <w:spacing w:val="-1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diet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ainly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pasta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pizz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include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alt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na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bean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tofu,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til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uts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ell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ians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ust </w:t>
      </w:r>
      <w:r w:rsidR="00895A33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diet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ich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obtain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food.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und in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uch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ians</w:t>
      </w:r>
      <w:r>
        <w:rPr>
          <w:rFonts w:ascii="Times New Roman" w:eastAsia="Times New Roman" w:hAnsi="Times New Roman" w:cs="Times New Roman"/>
          <w:color w:val="2A2A29"/>
          <w:spacing w:val="9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don’t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find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good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ces of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fis</w:t>
      </w:r>
      <w:r>
        <w:rPr>
          <w:rFonts w:ascii="Times New Roman" w:eastAsia="Times New Roman" w:hAnsi="Times New Roman" w:cs="Times New Roman"/>
          <w:color w:val="2A2A29"/>
          <w:spacing w:val="-2"/>
          <w:w w:val="10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egg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beans and 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spi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ach</w:t>
      </w:r>
      <w:r>
        <w:rPr>
          <w:rFonts w:ascii="Times New Roman" w:eastAsia="Times New Roman" w:hAnsi="Times New Roman" w:cs="Times New Roman"/>
          <w:color w:val="2A2A29"/>
          <w:spacing w:val="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 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all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 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vitamins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-14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daily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basi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fin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10" w:after="0" w:line="140" w:lineRule="exact"/>
        <w:rPr>
          <w:sz w:val="14"/>
          <w:szCs w:val="14"/>
        </w:rPr>
      </w:pPr>
    </w:p>
    <w:p w:rsidR="00A14D67" w:rsidRDefault="0021029C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hyperlink r:id="rId23">
        <w:r>
          <w:rPr>
            <w:rFonts w:ascii="Times New Roman" w:eastAsia="Times New Roman" w:hAnsi="Times New Roman" w:cs="Times New Roman"/>
            <w:color w:val="2A2A29"/>
            <w:spacing w:val="-1"/>
            <w:w w:val="115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1"/>
            <w:sz w:val="18"/>
            <w:szCs w:val="18"/>
          </w:rPr>
          <w:t>t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tp://www.k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idz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3"/>
            <w:sz w:val="18"/>
            <w:szCs w:val="18"/>
          </w:rPr>
          <w:t>w</w:t>
        </w:r>
        <w:r>
          <w:rPr>
            <w:rFonts w:ascii="Times New Roman" w:eastAsia="Times New Roman" w:hAnsi="Times New Roman" w:cs="Times New Roman"/>
            <w:color w:val="2A2A29"/>
            <w:w w:val="109"/>
            <w:sz w:val="18"/>
            <w:szCs w:val="18"/>
          </w:rPr>
          <w:t>or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ld.com</w:t>
        </w:r>
      </w:hyperlink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67" style="position:absolute;left:0;text-align:left;margin-left:70.85pt;margin-top:-.5pt;width:21.55pt;height:21.55pt;z-index:-251722240;mso-position-horizontal-relative:page" coordorigin="1417,-10" coordsize="431,431">
            <v:group id="_x0000_s1570" style="position:absolute;left:1436;top:9;width:393;height:393" coordorigin="1436,9" coordsize="393,393">
              <v:shape id="_x0000_s157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568" style="position:absolute;left:1436;top:9;width:393;height:393" coordorigin="1436,9" coordsize="393,393">
              <v:shape id="_x0000_s156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phrase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tabs>
          <w:tab w:val="left" w:pos="5020"/>
          <w:tab w:val="left" w:pos="5500"/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type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6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get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A14D67" w:rsidRDefault="00A14D67">
      <w:pPr>
        <w:spacing w:after="0" w:line="180" w:lineRule="exact"/>
        <w:rPr>
          <w:sz w:val="18"/>
          <w:szCs w:val="18"/>
        </w:rPr>
      </w:pPr>
    </w:p>
    <w:p w:rsidR="00A14D67" w:rsidRDefault="0021029C">
      <w:pPr>
        <w:tabs>
          <w:tab w:val="left" w:pos="5020"/>
          <w:tab w:val="left" w:pos="5500"/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error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6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origin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A14D67" w:rsidRDefault="00A14D67">
      <w:pPr>
        <w:spacing w:before="5" w:after="0" w:line="120" w:lineRule="exact"/>
        <w:rPr>
          <w:sz w:val="12"/>
          <w:szCs w:val="12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62" style="position:absolute;left:0;text-align:left;margin-left:70.85pt;margin-top:-.5pt;width:21.55pt;height:21.55pt;z-index:-251721216;mso-position-horizontal-relative:page" coordorigin="1417,-10" coordsize="431,431">
            <v:group id="_x0000_s1565" style="position:absolute;left:1436;top:9;width:393;height:393" coordorigin="1436,9" coordsize="393,393">
              <v:shape id="_x0000_s156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563" style="position:absolute;left:1436;top:9;width:393;height:393" coordorigin="1436,9" coordsize="393,393">
              <v:shape id="_x0000_s156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whethe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895A3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05"/>
          <w:sz w:val="26"/>
          <w:szCs w:val="26"/>
        </w:rPr>
        <w:t>(F).</w:t>
      </w:r>
    </w:p>
    <w:p w:rsidR="00A14D67" w:rsidRDefault="0021029C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A14D67" w:rsidRDefault="00A14D67">
      <w:pPr>
        <w:spacing w:before="9" w:after="0" w:line="190" w:lineRule="exact"/>
        <w:rPr>
          <w:sz w:val="19"/>
          <w:szCs w:val="19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different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types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vegetarians.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vegetarians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plant-based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foods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meat.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Beans,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tofu,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lentils</w:t>
      </w:r>
      <w:r>
        <w:rPr>
          <w:rFonts w:ascii="Arial" w:eastAsia="Arial" w:hAnsi="Arial" w:cs="Arial"/>
          <w:color w:val="2A2A29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nuts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meat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alternatives 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vegetarians.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Liver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rich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vitamin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Spinach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source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iron.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9" w:after="0" w:line="260" w:lineRule="exact"/>
        <w:rPr>
          <w:sz w:val="26"/>
          <w:szCs w:val="26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59" style="position:absolute;left:0;text-align:left;margin-left:65.2pt;margin-top:-66.9pt;width:467.7pt;height:.1pt;z-index:-251717120;mso-position-horizontal-relative:page" coordorigin="1304,-1338" coordsize="9354,2">
            <v:shape id="_x0000_s1560" style="position:absolute;left:1304;top:-1338;width:9354;height:2" coordorigin="1304,-1338" coordsize="9354,0" path="m1304,-1338r9354,e" filled="f" strokecolor="#2a2a29" strokeweight=".25pt">
              <v:path arrowok="t"/>
            </v:shape>
            <w10:wrap anchorx="page"/>
          </v:group>
        </w:pict>
      </w:r>
      <w:r>
        <w:pict>
          <v:group id="_x0000_s1557" style="position:absolute;left:0;text-align:left;margin-left:65.2pt;margin-top:-45.75pt;width:467.7pt;height:.1pt;z-index:-251716096;mso-position-horizontal-relative:page" coordorigin="1304,-915" coordsize="9354,2">
            <v:shape id="_x0000_s1558" style="position:absolute;left:1304;top:-915;width:9354;height:2" coordorigin="1304,-915" coordsize="9354,0" path="m1304,-915r9354,e" filled="f" strokecolor="#2a2a29" strokeweight=".25pt">
              <v:path arrowok="t"/>
            </v:shape>
            <w10:wrap anchorx="page"/>
          </v:group>
        </w:pict>
      </w:r>
      <w:r>
        <w:pict>
          <v:group id="_x0000_s1555" style="position:absolute;left:0;text-align:left;margin-left:65.2pt;margin-top:-24.6pt;width:467.7pt;height:.1pt;z-index:-251715072;mso-position-horizontal-relative:page" coordorigin="1304,-492" coordsize="9354,2">
            <v:shape id="_x0000_s1556" style="position:absolute;left:1304;top:-492;width:9354;height:2" coordorigin="1304,-492" coordsize="9354,0" path="m1304,-492r9354,e" filled="f" strokecolor="#2a2a29" strokeweight=".25pt">
              <v:path arrowok="t"/>
            </v:shape>
            <w10:wrap anchorx="page"/>
          </v:group>
        </w:pict>
      </w:r>
      <w:r>
        <w:pict>
          <v:group id="_x0000_s1550" style="position:absolute;left:0;text-align:left;margin-left:36.85pt;margin-top:-.5pt;width:21.55pt;height:21.55pt;z-index:-251714048;mso-position-horizontal-relative:page" coordorigin="737,-10" coordsize="431,431">
            <v:group id="_x0000_s1553" style="position:absolute;left:756;top:9;width:393;height:393" coordorigin="756,9" coordsize="393,393">
              <v:shape id="_x0000_s1554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51" style="position:absolute;left:756;top:9;width:393;height:393" coordorigin="756,9" coordsize="393,393">
              <v:shape id="_x0000_s1552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9C0F07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48" style="position:absolute;left:0;text-align:left;margin-left:85.05pt;margin-top:32.3pt;width:447.85pt;height:.1pt;z-index:-251713024;mso-position-horizontal-relative:page" coordorigin="1701,646" coordsize="8957,2">
            <v:shape id="_x0000_s1549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21029C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 w:rsidR="0021029C"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21029C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difference</w:t>
      </w:r>
      <w:r w:rsidR="0021029C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between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lacto-vegetarian and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an</w:t>
      </w:r>
      <w:r w:rsidR="0021029C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proofErr w:type="spellStart"/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ovo</w:t>
      </w:r>
      <w:proofErr w:type="spellEnd"/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-vegetarian?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46" style="position:absolute;left:0;text-align:left;margin-left:85.05pt;margin-top:-11.6pt;width:447.85pt;height:.1pt;z-index:-251712000;mso-position-horizontal-relative:page" coordorigin="1701,-232" coordsize="8957,2">
            <v:shape id="_x0000_s1547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544" style="position:absolute;left:0;text-align:left;margin-left:85.05pt;margin-top:33.55pt;width:447.85pt;height:.1pt;z-index:-251710976;mso-position-horizontal-relative:page" coordorigin="1701,671" coordsize="8957,2">
            <v:shape id="_x0000_s1545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21029C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21029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usually</w:t>
      </w:r>
      <w:r w:rsidR="0021029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21029C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diet</w:t>
      </w:r>
      <w:r w:rsidR="0021029C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21029C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“new”</w:t>
      </w:r>
      <w:r w:rsidR="0021029C">
        <w:rPr>
          <w:rFonts w:ascii="Arial" w:eastAsia="Arial" w:hAnsi="Arial" w:cs="Arial"/>
          <w:color w:val="2A2A29"/>
          <w:spacing w:val="6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vegetarians?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42" style="position:absolute;left:0;text-align:left;margin-left:85.05pt;margin-top:-11.6pt;width:447.85pt;height:.1pt;z-index:-251709952;mso-position-horizontal-relative:page" coordorigin="1701,-232" coordsize="8957,2">
            <v:shape id="_x0000_s1543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540" style="position:absolute;left:0;text-align:left;margin-left:85.05pt;margin-top:33.55pt;width:447.85pt;height:.1pt;z-index:-251708928;mso-position-horizontal-relative:page" coordorigin="1701,671" coordsize="8957,2">
            <v:shape id="_x0000_s1541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21029C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must vegetarians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have</w:t>
      </w:r>
      <w:r w:rsidR="0021029C"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diet</w:t>
      </w:r>
      <w:r w:rsidR="0021029C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rich</w:t>
      </w:r>
      <w:r w:rsidR="0021029C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21029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iron?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538" style="position:absolute;left:0;text-align:left;margin-left:85.05pt;margin-top:-11.6pt;width:447.85pt;height:.1pt;z-index:-251707904;mso-position-horizontal-relative:page" coordorigin="1701,-232" coordsize="8957,2">
            <v:shape id="_x0000_s1539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536" style="position:absolute;left:0;text-align:left;margin-left:85.05pt;margin-top:33.55pt;width:447.85pt;height:.1pt;z-index:-251706880;mso-position-horizontal-relative:page" coordorigin="1701,671" coordsize="8957,2">
            <v:shape id="_x0000_s1537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Where can</w:t>
      </w:r>
      <w:r w:rsidR="0021029C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vegetarians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find</w:t>
      </w:r>
      <w:r w:rsidR="0021029C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good sources of</w:t>
      </w:r>
      <w:r w:rsidR="0021029C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iron?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895A33" w:rsidRDefault="00895A33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5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34" style="position:absolute;left:0;text-align:left;margin-left:85.05pt;margin-top:-24.6pt;width:447.85pt;height:.1pt;z-index:-251705856;mso-position-horizontal-relative:page" coordorigin="1701,-492" coordsize="8957,2">
            <v:shape id="_x0000_s1535" style="position:absolute;left:1701;top:-492;width:8957;height:2" coordorigin="1701,-492" coordsize="8957,0" path="m1701,-492r8957,e" filled="f" strokecolor="#2a2a29" strokeweight=".25pt">
              <v:path arrowok="t"/>
            </v:shape>
            <w10:wrap anchorx="page"/>
          </v:group>
        </w:pict>
      </w:r>
      <w:r>
        <w:pict>
          <v:group id="_x0000_s1529" style="position:absolute;left:0;text-align:left;margin-left:36.85pt;margin-top:-.5pt;width:21.55pt;height:21.55pt;z-index:-251704832;mso-position-horizontal-relative:page" coordorigin="737,-10" coordsize="431,431">
            <v:group id="_x0000_s1532" style="position:absolute;left:756;top:9;width:393;height:393" coordorigin="756,9" coordsize="393,393">
              <v:shape id="_x0000_s153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30" style="position:absolute;left:756;top:9;width:393;height:393" coordorigin="756,9" coordsize="393,393">
              <v:shape id="_x0000_s153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pictures.</w:t>
      </w:r>
    </w:p>
    <w:p w:rsidR="00A14D67" w:rsidRDefault="00A14D67">
      <w:pPr>
        <w:spacing w:before="1" w:after="0" w:line="190" w:lineRule="exact"/>
        <w:rPr>
          <w:sz w:val="19"/>
          <w:szCs w:val="19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headerReference w:type="default" r:id="rId24"/>
          <w:footerReference w:type="default" r:id="rId25"/>
          <w:pgSz w:w="12080" w:h="16840"/>
          <w:pgMar w:top="1560" w:right="1340" w:bottom="280" w:left="620" w:header="419" w:footer="528" w:gutter="0"/>
          <w:cols w:space="720"/>
        </w:sectPr>
      </w:pPr>
    </w:p>
    <w:p w:rsidR="00A14D67" w:rsidRDefault="009C0F07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521" style="position:absolute;left:0;text-align:left;margin-left:62.15pt;margin-top:-125.6pt;width:150.5pt;height:113.8pt;z-index:-251703808;mso-position-horizontal-relative:page" coordorigin="1243,-2512" coordsize="3010,2276">
            <v:group id="_x0000_s1527" style="position:absolute;left:1253;top:-2502;width:2990;height:2256" coordorigin="1253,-2502" coordsize="2990,2256">
              <v:shape id="_x0000_s1528" style="position:absolute;left:1253;top:-2502;width:2990;height:2256" coordorigin="1253,-2502" coordsize="2990,2256" path="m1253,-2502r2990,l4243,-246r-2990,l1253,-2502e" fillcolor="#2a2a29" stroked="f">
                <v:path arrowok="t"/>
              </v:shape>
            </v:group>
            <v:group id="_x0000_s1524" style="position:absolute;left:1332;top:-2424;width:2835;height:2098" coordorigin="1332,-2424" coordsize="2835,2098">
              <v:shape id="_x0000_s1526" style="position:absolute;left:1332;top:-2424;width:2835;height:2098" coordorigin="1332,-2424" coordsize="2835,2098" path="m1446,-2424r-66,2l1334,-2376r-2,65l1332,-439r2,65l1380,-328r2674,2l4091,-326r62,-14l4167,-402r,-37l4167,-2311r-2,-65l4119,-2422r-2673,-2e" stroked="f">
                <v:path arrowok="t"/>
              </v:shape>
              <v:shape id="_x0000_s1525" type="#_x0000_t75" style="position:absolute;left:1332;top:-2424;width:2835;height:2098">
                <v:imagedata r:id="rId26" o:title=""/>
              </v:shape>
            </v:group>
            <v:group id="_x0000_s1522" style="position:absolute;left:1332;top:-2424;width:2835;height:2098" coordorigin="1332,-2424" coordsize="2835,2098">
              <v:shape id="_x0000_s1523" style="position:absolute;left:1332;top:-2424;width:2835;height:2098" coordorigin="1332,-2424" coordsize="2835,2098" path="m1446,-2424r-66,2l1334,-2376r-2,65l1332,-440r1,38l1346,-340r62,14l4054,-326r37,l4153,-340r14,-62l4167,-2310r,-38l4153,-2410r-62,-14l144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513" style="position:absolute;left:0;text-align:left;margin-left:224.45pt;margin-top:-125.6pt;width:150.5pt;height:113.8pt;z-index:-251701760;mso-position-horizontal-relative:page" coordorigin="4489,-2512" coordsize="3010,2276">
            <v:group id="_x0000_s1519" style="position:absolute;left:4499;top:-2502;width:2990;height:2256" coordorigin="4499,-2502" coordsize="2990,2256">
              <v:shape id="_x0000_s1520" style="position:absolute;left:4499;top:-2502;width:2990;height:2256" coordorigin="4499,-2502" coordsize="2990,2256" path="m4499,-2502r2990,l7489,-246r-2990,l4499,-2502e" fillcolor="#2a2a29" stroked="f">
                <v:path arrowok="t"/>
              </v:shape>
            </v:group>
            <v:group id="_x0000_s1516" style="position:absolute;left:4578;top:-2424;width:2835;height:2098" coordorigin="4578,-2424" coordsize="2835,2098">
              <v:shape id="_x0000_s1518" style="position:absolute;left:4578;top:-2424;width:2835;height:2098" coordorigin="4578,-2424" coordsize="2835,2098" path="m4691,-2424r-65,2l4580,-2376r-2,65l4578,-439r2,65l4625,-328r2674,2l7337,-326r61,-14l7412,-402r1,-37l7413,-2311r-2,-65l7365,-2422r-2674,-2e" stroked="f">
                <v:path arrowok="t"/>
              </v:shape>
              <v:shape id="_x0000_s1517" type="#_x0000_t75" style="position:absolute;left:4952;top:-2424;width:2087;height:2096">
                <v:imagedata r:id="rId27" o:title=""/>
              </v:shape>
            </v:group>
            <v:group id="_x0000_s1514" style="position:absolute;left:4578;top:-2424;width:2835;height:2098" coordorigin="4578,-2424" coordsize="2835,2098">
              <v:shape id="_x0000_s1515" style="position:absolute;left:4578;top:-2424;width:2835;height:2098" coordorigin="4578,-2424" coordsize="2835,2098" path="m4691,-2424r-65,2l4580,-2376r-2,65l4578,-440r,38l4592,-340r61,14l7299,-326r38,l7398,-340r14,-62l7413,-2310r-1,-38l7399,-2410r-62,-14l4691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505" style="position:absolute;left:0;text-align:left;margin-left:386.7pt;margin-top:-125.6pt;width:150.5pt;height:113.8pt;z-index:-251699712;mso-position-horizontal-relative:page" coordorigin="7734,-2512" coordsize="3010,2276">
            <v:group id="_x0000_s1511" style="position:absolute;left:7744;top:-2502;width:2990;height:2256" coordorigin="7744,-2502" coordsize="2990,2256">
              <v:shape id="_x0000_s1512" style="position:absolute;left:7744;top:-2502;width:2990;height:2256" coordorigin="7744,-2502" coordsize="2990,2256" path="m7744,-2502r2991,l10735,-246r-2991,l7744,-2502e" fillcolor="#2a2a29" stroked="f">
                <v:path arrowok="t"/>
              </v:shape>
            </v:group>
            <v:group id="_x0000_s1508" style="position:absolute;left:7824;top:-2424;width:2835;height:2098" coordorigin="7824,-2424" coordsize="2835,2098">
              <v:shape id="_x0000_s1510" style="position:absolute;left:7824;top:-2424;width:2835;height:2098" coordorigin="7824,-2424" coordsize="2835,2098" path="m7937,-2424r-65,2l7825,-2376r-1,65l7824,-439r1,65l7871,-328r2674,2l10582,-326r62,-14l10658,-402r,-37l10658,-2311r-1,-65l10611,-2422r-2674,-2e" stroked="f">
                <v:path arrowok="t"/>
              </v:shape>
              <v:shape id="_x0000_s1509" type="#_x0000_t75" style="position:absolute;left:7824;top:-2424;width:2835;height:2098">
                <v:imagedata r:id="rId28" o:title=""/>
              </v:shape>
            </v:group>
            <v:group id="_x0000_s1506" style="position:absolute;left:7824;top:-2424;width:2835;height:2098" coordorigin="7824,-2424" coordsize="2835,2098">
              <v:shape id="_x0000_s1507" style="position:absolute;left:7824;top:-2424;width:2835;height:2098" coordorigin="7824,-2424" coordsize="2835,2098" path="m7937,-2424r-65,2l7825,-2376r-1,65l7824,-440r,38l7838,-340r61,14l10545,-326r37,l10644,-340r14,-62l10658,-2310r,-38l10644,-2410r-61,-14l7937,-2424xe" filled="f" strokecolor="white" strokeweight="1.5pt">
                <v:path arrowok="t"/>
              </v:shape>
            </v:group>
            <w10:wrap anchorx="page"/>
          </v:group>
        </w:pic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num="3" w:space="720" w:equalWidth="0">
            <w:col w:w="3515" w:space="443"/>
            <w:col w:w="2803" w:space="443"/>
            <w:col w:w="2916"/>
          </w:cols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8" w:after="0" w:line="220" w:lineRule="exact"/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A14D67" w:rsidRDefault="009C0F07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497" style="position:absolute;left:0;text-align:left;margin-left:62.15pt;margin-top:-125.6pt;width:150.5pt;height:113.8pt;z-index:-251702784;mso-position-horizontal-relative:page" coordorigin="1243,-2512" coordsize="3010,2276">
            <v:group id="_x0000_s1503" style="position:absolute;left:1253;top:-2502;width:2990;height:2256" coordorigin="1253,-2502" coordsize="2990,2256">
              <v:shape id="_x0000_s1504" style="position:absolute;left:1253;top:-2502;width:2990;height:2256" coordorigin="1253,-2502" coordsize="2990,2256" path="m1253,-2502r2990,l4243,-246r-2990,l1253,-2502e" fillcolor="#2a2a29" stroked="f">
                <v:path arrowok="t"/>
              </v:shape>
            </v:group>
            <v:group id="_x0000_s1500" style="position:absolute;left:1332;top:-2424;width:2835;height:2098" coordorigin="1332,-2424" coordsize="2835,2098">
              <v:shape id="_x0000_s1502" style="position:absolute;left:1332;top:-2424;width:2835;height:2098" coordorigin="1332,-2424" coordsize="2835,2098" path="m1446,-2424r-66,2l1334,-2376r-2,65l1332,-439r2,65l1380,-328r2674,2l4091,-326r62,-14l4167,-402r,-37l4167,-2311r-2,-65l4119,-2422r-2673,-2e" stroked="f">
                <v:path arrowok="t"/>
              </v:shape>
              <v:shape id="_x0000_s1501" type="#_x0000_t75" style="position:absolute;left:1332;top:-2424;width:2835;height:2098">
                <v:imagedata r:id="rId29" o:title=""/>
              </v:shape>
            </v:group>
            <v:group id="_x0000_s1498" style="position:absolute;left:1332;top:-2424;width:2835;height:2098" coordorigin="1332,-2424" coordsize="2835,2098">
              <v:shape id="_x0000_s1499" style="position:absolute;left:1332;top:-2424;width:2835;height:2098" coordorigin="1332,-2424" coordsize="2835,2098" path="m1446,-2424r-66,2l1334,-2376r-2,65l1332,-440r1,38l1346,-340r62,14l4054,-326r37,l4153,-340r14,-62l4167,-2310r,-38l4153,-2410r-62,-14l144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489" style="position:absolute;left:0;text-align:left;margin-left:224.45pt;margin-top:-125.6pt;width:150.5pt;height:113.8pt;z-index:-251700736;mso-position-horizontal-relative:page" coordorigin="4489,-2512" coordsize="3010,2276">
            <v:group id="_x0000_s1495" style="position:absolute;left:4499;top:-2502;width:2990;height:2256" coordorigin="4499,-2502" coordsize="2990,2256">
              <v:shape id="_x0000_s1496" style="position:absolute;left:4499;top:-2502;width:2990;height:2256" coordorigin="4499,-2502" coordsize="2990,2256" path="m4499,-2502r2990,l7489,-246r-2990,l4499,-2502e" fillcolor="#2a2a29" stroked="f">
                <v:path arrowok="t"/>
              </v:shape>
            </v:group>
            <v:group id="_x0000_s1492" style="position:absolute;left:4578;top:-2424;width:2835;height:2098" coordorigin="4578,-2424" coordsize="2835,2098">
              <v:shape id="_x0000_s1494" style="position:absolute;left:4578;top:-2424;width:2835;height:2098" coordorigin="4578,-2424" coordsize="2835,2098" path="m4691,-2424r-65,2l4580,-2376r-2,65l4578,-439r2,65l4625,-328r2674,2l7337,-326r61,-14l7412,-402r1,-37l7413,-2311r-2,-65l7365,-2422r-2674,-2e" stroked="f">
                <v:path arrowok="t"/>
              </v:shape>
              <v:shape id="_x0000_s1493" type="#_x0000_t75" style="position:absolute;left:4578;top:-2424;width:2835;height:2098">
                <v:imagedata r:id="rId30" o:title=""/>
              </v:shape>
            </v:group>
            <v:group id="_x0000_s1490" style="position:absolute;left:4578;top:-2424;width:2835;height:2098" coordorigin="4578,-2424" coordsize="2835,2098">
              <v:shape id="_x0000_s1491" style="position:absolute;left:4578;top:-2424;width:2835;height:2098" coordorigin="4578,-2424" coordsize="2835,2098" path="m4691,-2424r-65,2l4580,-2376r-2,65l4578,-440r,38l4592,-340r61,14l7299,-326r38,l7398,-340r14,-62l7413,-2310r-1,-38l7399,-2410r-62,-14l4691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481" style="position:absolute;left:0;text-align:left;margin-left:386.7pt;margin-top:-125.6pt;width:150.5pt;height:113.8pt;z-index:-251698688;mso-position-horizontal-relative:page" coordorigin="7734,-2512" coordsize="3010,2276">
            <v:group id="_x0000_s1487" style="position:absolute;left:7744;top:-2502;width:2990;height:2256" coordorigin="7744,-2502" coordsize="2990,2256">
              <v:shape id="_x0000_s1488" style="position:absolute;left:7744;top:-2502;width:2990;height:2256" coordorigin="7744,-2502" coordsize="2990,2256" path="m7744,-2502r2991,l10735,-246r-2991,l7744,-2502e" fillcolor="#2a2a29" stroked="f">
                <v:path arrowok="t"/>
              </v:shape>
            </v:group>
            <v:group id="_x0000_s1484" style="position:absolute;left:7824;top:-2424;width:2835;height:2098" coordorigin="7824,-2424" coordsize="2835,2098">
              <v:shape id="_x0000_s1486" style="position:absolute;left:7824;top:-2424;width:2835;height:2098" coordorigin="7824,-2424" coordsize="2835,2098" path="m7937,-2424r-65,2l7825,-2376r-1,65l7824,-439r1,65l7871,-328r2674,2l10582,-326r62,-14l10658,-402r,-37l10658,-2311r-1,-65l10611,-2422r-2674,-2e" stroked="f">
                <v:path arrowok="t"/>
              </v:shape>
              <v:shape id="_x0000_s1485" type="#_x0000_t75" style="position:absolute;left:7824;top:-2424;width:2835;height:2098">
                <v:imagedata r:id="rId31" o:title=""/>
              </v:shape>
            </v:group>
            <v:group id="_x0000_s1482" style="position:absolute;left:7824;top:-2424;width:2835;height:2098" coordorigin="7824,-2424" coordsize="2835,2098">
              <v:shape id="_x0000_s1483" style="position:absolute;left:7824;top:-2424;width:2835;height:2098" coordorigin="7824,-2424" coordsize="2835,2098" path="m7937,-2424r-65,2l7825,-2376r-1,65l7824,-440r,38l7838,-340r61,14l10545,-326r37,l10644,-340r14,-62l10658,-2310r,-38l10644,-2410r-61,-14l7937,-2424xe" filled="f" strokecolor="white" strokeweight="1.5pt">
                <v:path arrowok="t"/>
              </v:shape>
            </v:group>
            <w10:wrap anchorx="page"/>
          </v:group>
        </w:pic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num="3" w:space="720" w:equalWidth="0">
            <w:col w:w="3515" w:space="443"/>
            <w:col w:w="2803" w:space="443"/>
            <w:col w:w="2916"/>
          </w:cols>
        </w:sectPr>
      </w:pPr>
    </w:p>
    <w:p w:rsidR="00A14D67" w:rsidRDefault="009C0F07">
      <w:pPr>
        <w:spacing w:before="11" w:after="0" w:line="240" w:lineRule="exact"/>
        <w:rPr>
          <w:sz w:val="24"/>
          <w:szCs w:val="24"/>
        </w:rPr>
      </w:pPr>
      <w:r>
        <w:lastRenderedPageBreak/>
        <w:pict>
          <v:group id="_x0000_s1476" style="position:absolute;margin-left:594.8pt;margin-top:0;width:1pt;height:841.9pt;z-index:-251719168;mso-position-horizontal-relative:page;mso-position-vertical-relative:page" coordorigin="11896" coordsize="20,16838">
            <v:group id="_x0000_s1479" style="position:absolute;left:11906;width:2;height:16838" coordorigin="11906" coordsize="2,16838">
              <v:shape id="_x0000_s1480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477" style="position:absolute;left:11906;width:2;height:16838" coordorigin="11906" coordsize="2,16838">
              <v:shape id="_x0000_s147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74" style="position:absolute;margin-left:65.2pt;margin-top:64.8pt;width:467.7pt;height:.1pt;z-index:-251718144;mso-position-horizontal-relative:page;mso-position-vertical-relative:page" coordorigin="1304,1296" coordsize="9354,2">
            <v:shape id="_x0000_s1475" style="position:absolute;left:1304;top:1296;width:9354;height:2" coordorigin="1304,1296" coordsize="9354,0" path="m1304,1296r9354,e" filled="f" strokecolor="#2a2a29" strokeweight=".25pt">
              <v:path arrowok="t"/>
            </v:shape>
            <w10:wrap anchorx="page" anchory="page"/>
          </v:group>
        </w:pict>
      </w:r>
    </w:p>
    <w:p w:rsidR="00A14D67" w:rsidRDefault="00A14D6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A14D67" w:rsidRDefault="0021029C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A14D67" w:rsidRDefault="00A14D67">
      <w:pPr>
        <w:spacing w:before="1" w:after="0" w:line="110" w:lineRule="exact"/>
        <w:rPr>
          <w:sz w:val="11"/>
          <w:szCs w:val="11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68" style="position:absolute;left:0;text-align:left;margin-left:70.85pt;margin-top:-.5pt;width:21.55pt;height:21.55pt;z-index:-251695616;mso-position-horizontal-relative:page" coordorigin="1417,-10" coordsize="431,431">
            <v:group id="_x0000_s1471" style="position:absolute;left:1436;top:9;width:393;height:393" coordorigin="1436,9" coordsize="393,393">
              <v:shape id="_x0000_s1472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69" style="position:absolute;left:1436;top:9;width:393;height:393" coordorigin="1436,9" coordsize="393,393">
              <v:shape id="_x0000_s1470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466" style="position:absolute;left:0;text-align:left;margin-left:480.05pt;margin-top:33.95pt;width:31.05pt;height:19.8pt;z-index:-251694592;mso-position-horizontal-relative:page" coordorigin="9601,679" coordsize="621,396">
            <v:shape id="_x0000_s1467" style="position:absolute;left:9601;top:679;width:621;height:396" coordorigin="9601,679" coordsize="621,396" path="m9658,679r-33,1l9608,686r-6,17l9601,735r,283l9602,1051r6,17l9625,1074r33,1l10166,1075r33,-1l10216,1068r6,-17l10223,1018r,-283l10199,680r-541,-1e" fillcolor="#dedede" stroked="f">
              <v:path arrowok="t"/>
            </v:shape>
            <w10:wrap anchorx="page"/>
          </v:group>
        </w:pict>
      </w:r>
      <w:r>
        <w:pict>
          <v:group id="_x0000_s1464" style="position:absolute;left:0;text-align:left;margin-left:382.85pt;margin-top:33.95pt;width:48.5pt;height:19.8pt;z-index:-251693568;mso-position-horizontal-relative:page" coordorigin="7657,679" coordsize="970,396">
            <v:shape id="_x0000_s1465" style="position:absolute;left:7657;top:679;width:970;height:396" coordorigin="7657,679" coordsize="970,396" path="m7713,679r-32,1l7664,686r-6,17l7657,735r,283l7658,1051r6,17l7680,1074r33,1l8570,1075r33,-1l8619,1068r7,-17l8627,1018r,-283l8603,680r-890,-1e" fillcolor="#dedede" stroked="f">
              <v:path arrowok="t"/>
            </v:shape>
            <w10:wrap anchorx="page"/>
          </v:group>
        </w:pict>
      </w:r>
      <w:r>
        <w:pict>
          <v:group id="_x0000_s1462" style="position:absolute;left:0;text-align:left;margin-left:438.6pt;margin-top:33.95pt;width:36.35pt;height:19.8pt;z-index:-251692544;mso-position-horizontal-relative:page" coordorigin="8772,679" coordsize="727,396">
            <v:shape id="_x0000_s1463" style="position:absolute;left:8772;top:679;width:727;height:396" coordorigin="8772,679" coordsize="727,396" path="m8829,679r-33,1l8779,686r-6,17l8772,735r,283l8773,1051r6,17l8796,1074r33,1l9443,1075r32,-1l9492,1068r6,-17l9499,1018r,-283l9475,680r-646,-1e" fillcolor="#dedede" stroked="f">
              <v:path arrowok="t"/>
            </v:shape>
            <w10:wrap anchorx="page"/>
          </v:group>
        </w:pict>
      </w:r>
      <w:r>
        <w:pict>
          <v:group id="_x0000_s1460" style="position:absolute;left:0;text-align:left;margin-left:261.8pt;margin-top:33.95pt;width:62.7pt;height:19.8pt;z-index:-251691520;mso-position-horizontal-relative:page" coordorigin="5236,679" coordsize="1254,396">
            <v:shape id="_x0000_s1461" style="position:absolute;left:5236;top:679;width:1254;height:396" coordorigin="5236,679" coordsize="1254,396" path="m5293,679r-33,1l5244,686r-7,17l5236,735r,283l5237,1051r6,17l5260,1074r33,1l6433,1075r33,-1l6483,1068r6,-17l6490,1018r,-283l6466,680,5293,679e" fillcolor="#dedede" stroked="f">
              <v:path arrowok="t"/>
            </v:shape>
            <w10:wrap anchorx="page"/>
          </v:group>
        </w:pict>
      </w:r>
      <w:r>
        <w:pict>
          <v:group id="_x0000_s1458" style="position:absolute;left:0;text-align:left;margin-left:516.1pt;margin-top:33.95pt;width:50.85pt;height:19.8pt;z-index:-251690496;mso-position-horizontal-relative:page" coordorigin="10322,679" coordsize="1017,396">
            <v:shape id="_x0000_s1459" style="position:absolute;left:10322;top:679;width:1017;height:396" coordorigin="10322,679" coordsize="1017,396" path="m10379,679r-33,1l10329,686r-6,17l10322,735r,283l10323,1051r6,17l10346,1074r32,1l11282,1075r33,-1l11331,1068r7,-17l11339,1018r,-283l11315,680r-936,-1e" fillcolor="#dedede" stroked="f">
              <v:path arrowok="t"/>
            </v:shape>
            <w10:wrap anchorx="page"/>
          </v:group>
        </w:pict>
      </w:r>
      <w:r>
        <w:pict>
          <v:group id="_x0000_s1456" style="position:absolute;left:0;text-align:left;margin-left:331.5pt;margin-top:33.95pt;width:43.85pt;height:19.8pt;z-index:-251689472;mso-position-horizontal-relative:page" coordorigin="6630,679" coordsize="877,396">
            <v:shape id="_x0000_s1457" style="position:absolute;left:6630;top:679;width:877;height:396" coordorigin="6630,679" coordsize="877,396" path="m6687,679r-33,1l6638,686r-7,17l6630,735r,283l6631,1051r6,17l6654,1074r33,1l7450,1075r33,-1l7500,1068r6,-17l7507,1018r,-283l7483,680r-796,-1e" fillcolor="#dedede" stroked="f">
              <v:path arrowok="t"/>
            </v:shape>
            <w10:wrap anchorx="page"/>
          </v:group>
        </w:pict>
      </w:r>
      <w:r>
        <w:pict>
          <v:group id="_x0000_s1454" style="position:absolute;left:0;text-align:left;margin-left:100.65pt;margin-top:33.95pt;width:47.9pt;height:19.8pt;z-index:-251688448;mso-position-horizontal-relative:page" coordorigin="2013,679" coordsize="958,396">
            <v:shape id="_x0000_s1455" style="position:absolute;left:2013;top:679;width:958;height:396" coordorigin="2013,679" coordsize="958,396" path="m2069,679r-32,1l2020,686r-7,17l2013,735r,283l2013,1051r7,17l2036,1074r33,1l2914,1075r33,-1l2964,1068r6,-17l2971,1018r,-283l2947,680r-878,-1e" fillcolor="#dedede" stroked="f">
              <v:path arrowok="t"/>
            </v:shape>
            <w10:wrap anchorx="page"/>
          </v:group>
        </w:pict>
      </w:r>
      <w:r>
        <w:pict>
          <v:group id="_x0000_s1452" style="position:absolute;left:0;text-align:left;margin-left:210.65pt;margin-top:33.95pt;width:43.85pt;height:19.8pt;z-index:-251687424;mso-position-horizontal-relative:page" coordorigin="4213,679" coordsize="877,396">
            <v:shape id="_x0000_s1453" style="position:absolute;left:4213;top:679;width:877;height:396" coordorigin="4213,679" coordsize="877,396" path="m4270,679r-33,1l4220,686r-6,17l4213,735r,283l4214,1051r6,17l4237,1074r33,1l5033,1075r33,-1l5083,1068r6,-17l5090,1018r,-283l5066,680r-796,-1e" fillcolor="#dedede" stroked="f">
              <v:path arrowok="t"/>
            </v:shape>
            <w10:wrap anchorx="page"/>
          </v:group>
        </w:pict>
      </w:r>
      <w:r>
        <w:pict>
          <v:group id="_x0000_s1450" style="position:absolute;left:0;text-align:left;margin-left:157.75pt;margin-top:33.95pt;width:44.4pt;height:19.8pt;z-index:-251686400;mso-position-horizontal-relative:page" coordorigin="3155,679" coordsize="888,396">
            <v:shape id="_x0000_s1451" style="position:absolute;left:3155;top:679;width:888;height:396" coordorigin="3155,679" coordsize="888,396" path="m3212,679r-33,1l3162,686r-6,17l3155,735r,283l3156,1051r6,17l3179,1074r32,1l3987,1075r32,-1l4036,1068r6,-17l4043,1018r,-283l4020,680r-808,-1e" fillcolor="#dedede" stroked="f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A14D67" w:rsidRDefault="00A14D67">
      <w:pPr>
        <w:spacing w:before="5" w:after="0" w:line="130" w:lineRule="exact"/>
        <w:rPr>
          <w:sz w:val="13"/>
          <w:szCs w:val="13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headerReference w:type="even" r:id="rId32"/>
          <w:footerReference w:type="even" r:id="rId33"/>
          <w:pgSz w:w="12080" w:h="16840"/>
          <w:pgMar w:top="320" w:right="620" w:bottom="280" w:left="1440" w:header="0" w:footer="0" w:gutter="0"/>
          <w:cols w:space="720"/>
        </w:sectPr>
      </w:pPr>
    </w:p>
    <w:p w:rsidR="00A14D67" w:rsidRDefault="0021029C">
      <w:pPr>
        <w:spacing w:before="23" w:after="0" w:line="240" w:lineRule="auto"/>
        <w:ind w:left="788" w:right="-76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lots</w:t>
      </w:r>
      <w:proofErr w:type="gramEnd"/>
      <w:r>
        <w:rPr>
          <w:rFonts w:ascii="Arial" w:eastAsia="Arial" w:hAnsi="Arial" w:cs="Arial"/>
          <w:color w:val="2A2A29"/>
          <w:w w:val="82"/>
          <w:sz w:val="24"/>
          <w:szCs w:val="24"/>
        </w:rPr>
        <w:t xml:space="preserve"> of</w:t>
      </w:r>
    </w:p>
    <w:p w:rsidR="00A14D67" w:rsidRDefault="0021029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3"/>
          <w:sz w:val="24"/>
          <w:szCs w:val="24"/>
        </w:rPr>
        <w:lastRenderedPageBreak/>
        <w:t>a</w:t>
      </w:r>
      <w:proofErr w:type="gramEnd"/>
      <w:r>
        <w:rPr>
          <w:rFonts w:ascii="Arial" w:eastAsia="Arial" w:hAnsi="Arial" w:cs="Arial"/>
          <w:color w:val="2A2A29"/>
          <w:spacing w:val="1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4"/>
          <w:sz w:val="24"/>
          <w:szCs w:val="24"/>
        </w:rPr>
        <w:t>few</w:t>
      </w:r>
    </w:p>
    <w:p w:rsidR="00A14D67" w:rsidRDefault="0021029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some</w:t>
      </w:r>
      <w:proofErr w:type="gramEnd"/>
    </w:p>
    <w:p w:rsidR="00A14D67" w:rsidRDefault="0021029C">
      <w:pPr>
        <w:spacing w:before="23" w:after="0" w:line="240" w:lineRule="auto"/>
        <w:ind w:right="-76"/>
        <w:rPr>
          <w:rFonts w:ascii="Arial" w:eastAsia="Arial" w:hAnsi="Arial" w:cs="Arial"/>
          <w:sz w:val="20"/>
          <w:szCs w:val="20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many</w:t>
      </w:r>
      <w:proofErr w:type="gramEnd"/>
      <w:r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(2x)</w:t>
      </w:r>
    </w:p>
    <w:p w:rsidR="00A14D67" w:rsidRDefault="0021029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much</w:t>
      </w:r>
      <w:proofErr w:type="gramEnd"/>
    </w:p>
    <w:p w:rsidR="00A14D67" w:rsidRDefault="0021029C">
      <w:pPr>
        <w:tabs>
          <w:tab w:val="left" w:pos="1100"/>
        </w:tabs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3"/>
          <w:sz w:val="24"/>
          <w:szCs w:val="24"/>
        </w:rPr>
        <w:lastRenderedPageBreak/>
        <w:t>a</w:t>
      </w:r>
      <w:proofErr w:type="gramEnd"/>
      <w:r>
        <w:rPr>
          <w:rFonts w:ascii="Arial" w:eastAsia="Arial" w:hAnsi="Arial" w:cs="Arial"/>
          <w:color w:val="2A2A29"/>
          <w:spacing w:val="2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little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any</w:t>
      </w:r>
    </w:p>
    <w:p w:rsidR="00A14D67" w:rsidRDefault="0021029C">
      <w:pPr>
        <w:tabs>
          <w:tab w:val="left" w:pos="720"/>
        </w:tabs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so</w:t>
      </w:r>
      <w:proofErr w:type="gramEnd"/>
      <w:r>
        <w:rPr>
          <w:rFonts w:ascii="Arial" w:eastAsia="Arial" w:hAnsi="Arial" w:cs="Arial"/>
          <w:color w:val="2A2A29"/>
          <w:spacing w:val="-47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4"/>
          <w:sz w:val="24"/>
          <w:szCs w:val="24"/>
        </w:rPr>
        <w:t xml:space="preserve">a </w:t>
      </w:r>
      <w:r>
        <w:rPr>
          <w:rFonts w:ascii="Arial" w:eastAsia="Arial" w:hAnsi="Arial" w:cs="Arial"/>
          <w:color w:val="2A2A29"/>
          <w:w w:val="83"/>
          <w:sz w:val="24"/>
          <w:szCs w:val="24"/>
        </w:rPr>
        <w:t>lot of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440" w:header="720" w:footer="720" w:gutter="0"/>
          <w:cols w:num="7" w:space="720" w:equalWidth="0">
            <w:col w:w="1315" w:space="612"/>
            <w:col w:w="463" w:space="601"/>
            <w:col w:w="440" w:space="577"/>
            <w:col w:w="829" w:space="566"/>
            <w:col w:w="450" w:space="578"/>
            <w:col w:w="1413" w:space="532"/>
            <w:col w:w="1644"/>
          </w:cols>
        </w:sectPr>
      </w:pPr>
    </w:p>
    <w:p w:rsidR="00A14D67" w:rsidRDefault="009C0F07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445" style="position:absolute;margin-left:8pt;margin-top:0;width:1pt;height:841.9pt;z-index:-251697664;mso-position-horizontal-relative:page;mso-position-vertical-relative:page" coordorigin="160" coordsize="20,16838">
            <v:group id="_x0000_s1448" style="position:absolute;left:170;width:2;height:16838" coordorigin="170" coordsize="2,16838">
              <v:shape id="_x0000_s1449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446" style="position:absolute;left:170;width:2;height:16838" coordorigin="170" coordsize="2,16838">
              <v:shape id="_x0000_s1447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43" style="position:absolute;margin-left:374.1pt;margin-top:0;width:229.65pt;height:40.15pt;z-index:-251696640;mso-position-horizontal-relative:page;mso-position-vertical-relative:page" coordorigin="7482" coordsize="4593,803">
            <v:shape id="_x0000_s1444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1441" style="position:absolute;margin-left:99.2pt;margin-top:572.2pt;width:466.3pt;height:.1pt;z-index:-251679232;mso-position-horizontal-relative:page;mso-position-vertical-relative:page" coordorigin="1984,11444" coordsize="9326,2">
            <v:shape id="_x0000_s1442" style="position:absolute;left:1984;top:11444;width:9326;height:2" coordorigin="1984,11444" coordsize="9326,0" path="m1984,11444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439" style="position:absolute;margin-left:99.2pt;margin-top:593.35pt;width:466.3pt;height:.1pt;z-index:-251678208;mso-position-horizontal-relative:page;mso-position-vertical-relative:page" coordorigin="1984,11867" coordsize="9326,2">
            <v:shape id="_x0000_s1440" style="position:absolute;left:1984;top:11867;width:9326;height:2" coordorigin="1984,11867" coordsize="9326,0" path="m1984,11867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437" style="position:absolute;margin-left:99.2pt;margin-top:614.5pt;width:466.3pt;height:.1pt;z-index:-251677184;mso-position-horizontal-relative:page;mso-position-vertical-relative:page" coordorigin="1984,12290" coordsize="9326,2">
            <v:shape id="_x0000_s1438" style="position:absolute;left:1984;top:12290;width:9326;height:2" coordorigin="1984,12290" coordsize="9326,0" path="m1984,12290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435" style="position:absolute;margin-left:99.2pt;margin-top:635.7pt;width:466.3pt;height:.1pt;z-index:-251676160;mso-position-horizontal-relative:page;mso-position-vertical-relative:page" coordorigin="1984,12714" coordsize="9326,2">
            <v:shape id="_x0000_s1436" style="position:absolute;left:1984;top:12714;width:9326;height:2" coordorigin="1984,12714" coordsize="9326,0" path="m1984,12714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433" style="position:absolute;margin-left:99.2pt;margin-top:656.85pt;width:466.3pt;height:.1pt;z-index:-251675136;mso-position-horizontal-relative:page;mso-position-vertical-relative:page" coordorigin="1984,13137" coordsize="9326,2">
            <v:shape id="_x0000_s1434" style="position:absolute;left:1984;top:13137;width:9326;height:2" coordorigin="1984,13137" coordsize="9326,0" path="m1984,13137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431" style="position:absolute;margin-left:99.2pt;margin-top:678.05pt;width:466.3pt;height:.1pt;z-index:-251674112;mso-position-horizontal-relative:page;mso-position-vertical-relative:page" coordorigin="1984,13561" coordsize="9326,2">
            <v:shape id="_x0000_s1432" style="position:absolute;left:1984;top:13561;width:9326;height:2" coordorigin="1984,13561" coordsize="9326,0" path="m1984,13561r9326,e" filled="f" strokecolor="#2a2a29" strokeweight=".25pt">
              <v:path arrowok="t"/>
            </v:shape>
            <w10:wrap anchorx="page" anchory="page"/>
          </v:group>
        </w:pict>
      </w:r>
    </w:p>
    <w:p w:rsidR="00A14D67" w:rsidRDefault="00A14D67">
      <w:pPr>
        <w:spacing w:before="2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5360"/>
          <w:tab w:val="left" w:pos="6240"/>
          <w:tab w:val="left" w:pos="7880"/>
        </w:tabs>
        <w:spacing w:before="41" w:after="0" w:line="279" w:lineRule="auto"/>
        <w:ind w:left="544" w:right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6"/>
          <w:sz w:val="24"/>
          <w:szCs w:val="24"/>
        </w:rPr>
        <w:t>Birthday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parties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hard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work. So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recipes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delicious!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 check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 I’ve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ingredients.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milk.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more.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</w:p>
    <w:p w:rsidR="00A14D67" w:rsidRDefault="0021029C">
      <w:pPr>
        <w:tabs>
          <w:tab w:val="left" w:pos="1760"/>
          <w:tab w:val="left" w:pos="4540"/>
          <w:tab w:val="left" w:pos="4860"/>
          <w:tab w:val="left" w:pos="7120"/>
          <w:tab w:val="left" w:pos="8400"/>
        </w:tabs>
        <w:spacing w:after="0" w:line="279" w:lineRule="auto"/>
        <w:ind w:left="544" w:right="1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oranges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orange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juice.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apples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apple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pie.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There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not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chocolate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powder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left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 xml:space="preserve">for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birthday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cake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eggs.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Ok. 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supermarket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</w:p>
    <w:p w:rsidR="00A14D67" w:rsidRDefault="0021029C">
      <w:pPr>
        <w:tabs>
          <w:tab w:val="left" w:pos="3500"/>
        </w:tabs>
        <w:spacing w:after="0" w:line="291" w:lineRule="exact"/>
        <w:ind w:left="54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94"/>
          <w:position w:val="-1"/>
          <w:sz w:val="24"/>
          <w:szCs w:val="24"/>
        </w:rPr>
        <w:t>ingredients</w:t>
      </w:r>
      <w:proofErr w:type="gramEnd"/>
      <w:r>
        <w:rPr>
          <w:rFonts w:ascii="Arial" w:eastAsia="Arial" w:hAnsi="Arial" w:cs="Arial"/>
          <w:color w:val="2A2A29"/>
          <w:spacing w:val="27"/>
          <w:w w:val="9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position w:val="-1"/>
          <w:sz w:val="24"/>
          <w:szCs w:val="24"/>
        </w:rPr>
        <w:t xml:space="preserve">and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balloons.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5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500"/>
        </w:tabs>
        <w:spacing w:before="11" w:after="0" w:line="240" w:lineRule="auto"/>
        <w:ind w:left="80" w:right="56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25" style="position:absolute;left:0;text-align:left;margin-left:70.85pt;margin-top:-.5pt;width:21.55pt;height:21.55pt;z-index:-251685376;mso-position-horizontal-relative:page" coordorigin="1417,-10" coordsize="431,431">
            <v:group id="_x0000_s1428" style="position:absolute;left:1436;top:9;width:393;height:393" coordorigin="1436,9" coordsize="393,393">
              <v:shape id="_x0000_s1429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26" style="position:absolute;left:1436;top:9;width:393;height:393" coordorigin="1436,9" coordsize="393,393">
              <v:shape id="_x0000_s1427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space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for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adjective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18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tabs>
          <w:tab w:val="left" w:pos="39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Breakfast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(important)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meal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52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egetables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fruit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(expensive)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fast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 but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</w:p>
    <w:p w:rsidR="00A14D67" w:rsidRDefault="0021029C">
      <w:pPr>
        <w:tabs>
          <w:tab w:val="left" w:pos="2640"/>
        </w:tabs>
        <w:spacing w:before="34" w:after="0" w:line="240" w:lineRule="auto"/>
        <w:ind w:left="94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healthy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).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73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right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nutrients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(big)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concern.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75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regular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(fit).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318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(good)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treasure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health.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5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540"/>
        </w:tabs>
        <w:spacing w:before="81" w:after="0" w:line="300" w:lineRule="exact"/>
        <w:ind w:left="544" w:right="140" w:hanging="425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20" style="position:absolute;left:0;text-align:left;margin-left:70.85pt;margin-top:-.5pt;width:21.55pt;height:21.55pt;z-index:-251684352;mso-position-horizontal-relative:page" coordorigin="1417,-10" coordsize="431,431">
            <v:group id="_x0000_s1423" style="position:absolute;left:1436;top:9;width:393;height:393" coordorigin="1436,9" coordsize="393,393">
              <v:shape id="_x0000_s1424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421" style="position:absolute;left:1436;top:9;width:393;height:393" coordorigin="1436,9" coordsize="393,393">
              <v:shape id="_x0000_s1422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418" style="position:absolute;left:0;text-align:left;margin-left:99.2pt;margin-top:54.95pt;width:466.3pt;height:.1pt;z-index:-251683328;mso-position-horizontal-relative:page" coordorigin="1984,1099" coordsize="9326,2">
            <v:shape id="_x0000_s1419" style="position:absolute;left:1984;top:1099;width:9326;height:2" coordorigin="1984,1099" coordsize="9326,0" path="m1984,1099r9326,e" filled="f" strokecolor="#2a2a29" strokeweight=".25pt">
              <v:path arrowok="t"/>
            </v:shape>
            <w10:wrap anchorx="page"/>
          </v:group>
        </w:pict>
      </w:r>
      <w:r>
        <w:pict>
          <v:group id="_x0000_s1416" style="position:absolute;left:0;text-align:left;margin-left:99.2pt;margin-top:76.1pt;width:466.3pt;height:.1pt;z-index:-251682304;mso-position-horizontal-relative:page" coordorigin="1984,1522" coordsize="9326,2">
            <v:shape id="_x0000_s1417" style="position:absolute;left:1984;top:1522;width:9326;height:2" coordorigin="1984,1522" coordsize="9326,0" path="m1984,1522r9326,e" filled="f" strokecolor="#2a2a29" strokeweight=".25pt">
              <v:path arrowok="t"/>
            </v:shape>
            <w10:wrap anchorx="page"/>
          </v:group>
        </w:pict>
      </w:r>
      <w:r>
        <w:pict>
          <v:group id="_x0000_s1414" style="position:absolute;left:0;text-align:left;margin-left:99.2pt;margin-top:97.25pt;width:466.3pt;height:.1pt;z-index:-251681280;mso-position-horizontal-relative:page" coordorigin="1984,1945" coordsize="9326,2">
            <v:shape id="_x0000_s1415" style="position:absolute;left:1984;top:1945;width:9326;height:2" coordorigin="1984,1945" coordsize="9326,0" path="m1984,1945r9326,e" filled="f" strokecolor="#2a2a29" strokeweight=".25pt">
              <v:path arrowok="t"/>
            </v:shape>
            <w10:wrap anchorx="page"/>
          </v:group>
        </w:pict>
      </w:r>
      <w:r>
        <w:pict>
          <v:group id="_x0000_s1412" style="position:absolute;left:0;text-align:left;margin-left:99.2pt;margin-top:118.45pt;width:466.3pt;height:.1pt;z-index:-251680256;mso-position-horizontal-relative:page" coordorigin="1984,2369" coordsize="9326,2">
            <v:shape id="_x0000_s1413" style="position:absolute;left:1984;top:2369;width:9326;height:2" coordorigin="1984,2369" coordsize="9326,0" path="m1984,2369r9326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4"/>
          <w:w w:val="115"/>
          <w:sz w:val="26"/>
          <w:szCs w:val="26"/>
        </w:rPr>
        <w:t>’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9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you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mother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4"/>
          <w:w w:val="115"/>
          <w:sz w:val="26"/>
          <w:szCs w:val="26"/>
        </w:rPr>
        <w:t>’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9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birthda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0"/>
          <w:w w:val="115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4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3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u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wan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4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surpris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4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he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6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6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3"/>
          <w:w w:val="12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health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8"/>
          <w:w w:val="122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big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breakfast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Describ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6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wha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0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yo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u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woul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9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prepar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3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5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justif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 xml:space="preserve">y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you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4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choices.</w:t>
      </w:r>
    </w:p>
    <w:p w:rsidR="00A14D67" w:rsidRDefault="00A14D67">
      <w:pPr>
        <w:spacing w:before="7" w:after="0" w:line="110" w:lineRule="exact"/>
        <w:rPr>
          <w:sz w:val="11"/>
          <w:szCs w:val="11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jc w:val="right"/>
        <w:sectPr w:rsidR="00A14D67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A14D67" w:rsidRDefault="0021029C">
      <w:pPr>
        <w:tabs>
          <w:tab w:val="left" w:pos="1660"/>
        </w:tabs>
        <w:spacing w:before="5"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2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Food,</w:t>
      </w:r>
      <w:r>
        <w:rPr>
          <w:rFonts w:ascii="Times New Roman" w:eastAsia="Times New Roman" w:hAnsi="Times New Roman" w:cs="Times New Roman"/>
          <w:b/>
          <w:bCs/>
          <w:color w:val="2A2A29"/>
          <w:spacing w:val="-43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glorious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food!</w:t>
      </w:r>
    </w:p>
    <w:p w:rsidR="00A14D67" w:rsidRDefault="0021029C">
      <w:pPr>
        <w:spacing w:before="17" w:after="0" w:line="220" w:lineRule="exact"/>
      </w:pPr>
      <w:r>
        <w:br w:type="column"/>
      </w:r>
    </w:p>
    <w:p w:rsidR="00A14D67" w:rsidRDefault="0021029C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2B</w:t>
      </w:r>
    </w:p>
    <w:p w:rsidR="00A14D67" w:rsidRDefault="00A14D67">
      <w:pPr>
        <w:spacing w:after="0"/>
        <w:sectPr w:rsidR="00A14D67">
          <w:headerReference w:type="default" r:id="rId34"/>
          <w:footerReference w:type="default" r:id="rId35"/>
          <w:pgSz w:w="12080" w:h="16840"/>
          <w:pgMar w:top="940" w:right="1300" w:bottom="280" w:left="620" w:header="0" w:footer="0" w:gutter="0"/>
          <w:cols w:num="2" w:space="720" w:equalWidth="0">
            <w:col w:w="6379" w:space="2335"/>
            <w:col w:w="1446"/>
          </w:cols>
        </w:sectPr>
      </w:pPr>
    </w:p>
    <w:p w:rsidR="00A14D67" w:rsidRDefault="009C0F07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378" style="position:absolute;margin-left:0;margin-top:0;width:603.8pt;height:841.9pt;z-index:-251673088;mso-position-horizontal-relative:page;mso-position-vertical-relative:page" coordsize="12076,16838">
            <v:group id="_x0000_s1410" style="position:absolute;left:11906;width:2;height:16838" coordorigin="11906" coordsize="2,16838">
              <v:shape id="_x0000_s141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408" style="position:absolute;left:11906;width:2;height:16838" coordorigin="11906" coordsize="2,16838">
              <v:shape id="_x0000_s140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406" style="position:absolute;width:12076;height:3583" coordsize="12076,3583">
              <v:shape id="_x0000_s1407" style="position:absolute;width:12076;height:3583" coordsize="12076,3583" path="m12076,l,,,3583,12076,2074,12076,e" fillcolor="#ececec" stroked="f">
                <v:path arrowok="t"/>
              </v:shape>
            </v:group>
            <v:group id="_x0000_s1404" style="position:absolute;left:671;top:1807;width:10051;height:1315" coordorigin="671,1807" coordsize="10051,1315">
              <v:shape id="_x0000_s1405" style="position:absolute;left:671;top:1807;width:10051;height:1315" coordorigin="671,1807" coordsize="10051,1315" path="m671,1807r10051,l10722,3123r-10051,l671,1807e" fillcolor="#2a2a29" stroked="f">
                <v:path arrowok="t"/>
              </v:shape>
            </v:group>
            <v:group id="_x0000_s1402" style="position:absolute;left:735;top:1871;width:9921;height:1191" coordorigin="735,1871" coordsize="9921,1191">
              <v:shape id="_x0000_s1403" style="position:absolute;left:735;top:1871;width:9921;height:1191" coordorigin="735,1871" coordsize="9921,1191" path="m848,1871r-65,2l737,1918r-2,66l735,2949r2,64l783,3060r9760,1l10580,3061r62,-14l10656,2986r,-37l10656,1984r-1,-65l10609,1873,848,1871e" stroked="f">
                <v:path arrowok="t"/>
              </v:shape>
            </v:group>
            <v:group id="_x0000_s1400" style="position:absolute;left:1487;top:2350;width:6491;height:2" coordorigin="1487,2350" coordsize="6491,2">
              <v:shape id="_x0000_s1401" style="position:absolute;left:1487;top:2350;width:6491;height:2" coordorigin="1487,2350" coordsize="6491,0" path="m1487,2350r6491,e" filled="f" strokecolor="#2a2a29" strokeweight=".25pt">
                <v:path arrowok="t"/>
              </v:shape>
            </v:group>
            <v:group id="_x0000_s1398" style="position:absolute;left:8463;top:2350;width:652;height:2" coordorigin="8463,2350" coordsize="652,2">
              <v:shape id="_x0000_s1399" style="position:absolute;left:8463;top:2350;width:652;height:2" coordorigin="8463,2350" coordsize="652,0" path="m8463,2350r652,e" filled="f" strokecolor="#2a2a29" strokeweight=".25pt">
                <v:path arrowok="t"/>
              </v:shape>
            </v:group>
            <v:group id="_x0000_s1396" style="position:absolute;left:9786;top:2350;width:680;height:2" coordorigin="9786,2350" coordsize="680,2">
              <v:shape id="_x0000_s1397" style="position:absolute;left:9786;top:2350;width:680;height:2" coordorigin="9786,2350" coordsize="680,0" path="m9786,2350r680,e" filled="f" strokecolor="#2a2a29" strokeweight=".25pt">
                <v:path arrowok="t"/>
              </v:shape>
            </v:group>
            <v:group id="_x0000_s1394" style="position:absolute;left:1387;top:2812;width:510;height:2" coordorigin="1387,2812" coordsize="510,2">
              <v:shape id="_x0000_s1395" style="position:absolute;left:1387;top:2812;width:510;height:2" coordorigin="1387,2812" coordsize="510,0" path="m1387,2812r510,e" filled="f" strokecolor="#2a2a29" strokeweight=".25pt">
                <v:path arrowok="t"/>
              </v:shape>
            </v:group>
            <v:group id="_x0000_s1392" style="position:absolute;left:2030;top:2812;width:510;height:2" coordorigin="2030,2812" coordsize="510,2">
              <v:shape id="_x0000_s1393" style="position:absolute;left:2030;top:2812;width:510;height:2" coordorigin="2030,2812" coordsize="510,0" path="m2030,2812r511,e" filled="f" strokecolor="#2a2a29" strokeweight=".25pt">
                <v:path arrowok="t"/>
              </v:shape>
            </v:group>
            <v:group id="_x0000_s1390" style="position:absolute;left:2674;top:2812;width:561;height:2" coordorigin="2674,2812" coordsize="561,2">
              <v:shape id="_x0000_s1391" style="position:absolute;left:2674;top:2812;width:561;height:2" coordorigin="2674,2812" coordsize="561,0" path="m2674,2812r561,e" filled="f" strokecolor="#2a2a29" strokeweight=".25pt">
                <v:path arrowok="t"/>
              </v:shape>
            </v:group>
            <v:group id="_x0000_s1388" style="position:absolute;left:4265;top:2812;width:2563;height:2" coordorigin="4265,2812" coordsize="2563,2">
              <v:shape id="_x0000_s1389" style="position:absolute;left:4265;top:2812;width:2563;height:2" coordorigin="4265,2812" coordsize="2563,0" path="m4265,2812r2562,e" filled="f" strokecolor="#2a2a29" strokeweight=".25pt">
                <v:path arrowok="t"/>
              </v:shape>
            </v:group>
            <v:group id="_x0000_s1386" style="position:absolute;left:7632;top:2812;width:2835;height:2" coordorigin="7632,2812" coordsize="2835,2">
              <v:shape id="_x0000_s1387" style="position:absolute;left:7632;top:2812;width:2835;height:2" coordorigin="7632,2812" coordsize="2835,0" path="m7632,2812r2834,e" filled="f" strokecolor="#2a2a29" strokeweight=".25pt">
                <v:path arrowok="t"/>
              </v:shape>
            </v:group>
            <v:group id="_x0000_s1384" style="position:absolute;left:7461;top:3521;width:3274;height:2990" coordorigin="7461,3521" coordsize="3274,2990">
              <v:shape id="_x0000_s1385" style="position:absolute;left:7461;top:3521;width:3274;height:2990" coordorigin="7461,3521" coordsize="3274,2990" path="m7461,3521r3274,l10735,6511r-3274,l7461,3521e" fillcolor="#2a2a29" stroked="f">
                <v:path arrowok="t"/>
              </v:shape>
            </v:group>
            <v:group id="_x0000_s1381" style="position:absolute;left:7540;top:3599;width:3118;height:2835" coordorigin="7540,3599" coordsize="3118,2835">
              <v:shape id="_x0000_s1383" style="position:absolute;left:7540;top:3599;width:3118;height:2835" coordorigin="7540,3599" coordsize="3118,2835" path="m7767,3599r-75,1l7614,3606r-55,33l7542,3720r-2,65l7540,6248r2,64l7552,6378r43,44l7661,6432r65,2l10471,6434r35,-1l10584,6427r55,-33l10657,6313r1,-65l10658,3785r-1,-64l10646,3655r-43,-44l10537,3601r-64,-2l7767,3599e" stroked="f">
                <v:path arrowok="t"/>
              </v:shape>
              <v:shape id="_x0000_s1382" type="#_x0000_t75" style="position:absolute;left:7540;top:3599;width:3118;height:2835">
                <v:imagedata r:id="rId22" o:title=""/>
              </v:shape>
            </v:group>
            <v:group id="_x0000_s1379" style="position:absolute;left:7540;top:3599;width:3118;height:2835" coordorigin="7540,3599" coordsize="3118,2835">
              <v:shape id="_x0000_s1380" style="position:absolute;left:7540;top:3599;width:3118;height:2835" coordorigin="7540,3599" coordsize="3118,2835" path="m7767,3599r-75,1l7614,3606r-55,33l7542,3720r-2,65l7540,6207r,40l7542,6312r10,66l7595,6422r66,10l7726,6434r2705,l10471,6434r65,-2l10603,6422r43,-43l10657,6313r1,-65l10658,3826r,-40l10657,3721r-11,-66l10603,3611r-66,-10l10473,3599r-2706,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A14D67" w:rsidRDefault="00A14D67">
      <w:pPr>
        <w:spacing w:before="1" w:after="0" w:line="280" w:lineRule="exact"/>
        <w:rPr>
          <w:sz w:val="28"/>
          <w:szCs w:val="28"/>
        </w:rPr>
      </w:pPr>
    </w:p>
    <w:p w:rsidR="00A14D67" w:rsidRDefault="0021029C">
      <w:pPr>
        <w:tabs>
          <w:tab w:val="left" w:pos="7460"/>
          <w:tab w:val="left" w:pos="8600"/>
        </w:tabs>
        <w:spacing w:before="31" w:after="0" w:line="229" w:lineRule="exact"/>
        <w:ind w:left="28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14D67" w:rsidRDefault="00A14D67">
      <w:pPr>
        <w:spacing w:before="2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14D67" w:rsidRDefault="00A14D67">
      <w:pPr>
        <w:spacing w:before="6" w:after="0" w:line="110" w:lineRule="exact"/>
        <w:rPr>
          <w:sz w:val="11"/>
          <w:szCs w:val="11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spacing w:before="26" w:after="0" w:line="288" w:lineRule="auto"/>
        <w:ind w:left="712" w:right="347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shape id="_x0000_s1376" type="#_x0000_t136" style="position:absolute;left:0;text-align:left;margin-left:37.1pt;margin-top:-29.5pt;width:266.8pt;height:20pt;rotation:358;z-index:-251670016;mso-position-horizontal-relative:page" fillcolor="#2a2a29" stroked="f">
            <o:extrusion v:ext="view" autorotationcenter="t"/>
            <v:textpath style="font-family:&quot;&amp;quot&quot;;font-size:20pt;v-text-kern:t;mso-text-shadow:auto" string="Becoming a Teen Vegetarian"/>
            <w10:wrap anchorx="page"/>
          </v:shape>
        </w:pic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De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cidi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come</w:t>
      </w:r>
      <w:r w:rsidR="0021029C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ian</w:t>
      </w:r>
      <w:r w:rsidR="0021029C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21029C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 w:rsidR="0021029C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cision</w:t>
      </w:r>
      <w:r w:rsidR="0021029C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ca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19"/>
          <w:w w:val="10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 xml:space="preserve">it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21029C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difficult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stop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 w:rsidR="0021029C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21029C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 w:rsidR="0021029C"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21029C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cide</w:t>
      </w:r>
      <w:r w:rsidR="0021029C"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w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h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kind of</w:t>
      </w:r>
      <w:r w:rsidR="0021029C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ian  </w:t>
      </w:r>
      <w:r w:rsidR="0021029C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 w:rsidR="00895A33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to be: </w:t>
      </w:r>
      <w:r w:rsidR="0021029C"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lacto-</w:t>
      </w:r>
      <w:proofErr w:type="spellStart"/>
      <w:r w:rsidR="0021029C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o</w:t>
      </w:r>
      <w:proofErr w:type="spellEnd"/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 w:rsidR="0021029C"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l</w:t>
      </w:r>
      <w:r w:rsidR="0021029C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acto</w:t>
      </w:r>
      <w:r w:rsidR="0021029C"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>-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eta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an, </w:t>
      </w:r>
      <w:proofErr w:type="spellStart"/>
      <w:r w:rsidR="0021029C">
        <w:rPr>
          <w:rFonts w:ascii="Times New Roman" w:eastAsia="Times New Roman" w:hAnsi="Times New Roman" w:cs="Times New Roman"/>
          <w:color w:val="2A2A29"/>
          <w:spacing w:val="-3"/>
          <w:w w:val="106"/>
          <w:sz w:val="21"/>
          <w:szCs w:val="21"/>
        </w:rPr>
        <w:t>o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o</w:t>
      </w:r>
      <w:proofErr w:type="spellEnd"/>
      <w:r w:rsidR="0021029C">
        <w:rPr>
          <w:rFonts w:ascii="Times New Roman" w:eastAsia="Times New Roman" w:hAnsi="Times New Roman" w:cs="Times New Roman"/>
          <w:color w:val="2A2A29"/>
          <w:spacing w:val="-8"/>
          <w:w w:val="106"/>
          <w:sz w:val="21"/>
          <w:szCs w:val="21"/>
        </w:rPr>
        <w:t>-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egeta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ian</w:t>
      </w:r>
      <w:r w:rsidR="0021029C">
        <w:rPr>
          <w:rFonts w:ascii="Times New Roman" w:eastAsia="Times New Roman" w:hAnsi="Times New Roman" w:cs="Times New Roman"/>
          <w:color w:val="2A2A29"/>
          <w:spacing w:val="-7"/>
          <w:w w:val="106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 w:rsidR="0021029C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98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40" w:lineRule="auto"/>
        <w:ind w:left="712" w:right="702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Confu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d?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expl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ain.</w:t>
      </w:r>
    </w:p>
    <w:p w:rsidR="00A14D67" w:rsidRDefault="0021029C">
      <w:pPr>
        <w:spacing w:before="48" w:after="0" w:line="288" w:lineRule="auto"/>
        <w:ind w:left="841" w:right="3478" w:hanging="12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lacto-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pacing w:val="-1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veg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oducts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(li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milk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e) as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ell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eggs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-ba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ds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uit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5"/>
          <w:w w:val="105"/>
          <w:sz w:val="21"/>
          <w:szCs w:val="21"/>
        </w:rPr>
        <w:t>c</w:t>
      </w:r>
      <w:proofErr w:type="spellEnd"/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).</w:t>
      </w:r>
    </w:p>
    <w:p w:rsidR="00A14D67" w:rsidRDefault="0021029C">
      <w:pPr>
        <w:spacing w:before="1" w:after="0" w:line="240" w:lineRule="auto"/>
        <w:ind w:left="712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lacto</w:t>
      </w:r>
      <w:r>
        <w:rPr>
          <w:rFonts w:ascii="Times New Roman" w:eastAsia="Times New Roman" w:hAnsi="Times New Roman" w:cs="Times New Roman"/>
          <w:color w:val="2A2A29"/>
          <w:spacing w:val="-8"/>
          <w:w w:val="11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veg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3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oducts</w:t>
      </w:r>
      <w:r>
        <w:rPr>
          <w:rFonts w:ascii="Times New Roman" w:eastAsia="Times New Roman" w:hAnsi="Times New Roman" w:cs="Times New Roman"/>
          <w:color w:val="2A2A29"/>
          <w:spacing w:val="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milk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e) and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-ba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ds</w:t>
      </w:r>
    </w:p>
    <w:p w:rsidR="00A14D67" w:rsidRDefault="0021029C">
      <w:pPr>
        <w:spacing w:before="48" w:after="0" w:line="240" w:lineRule="auto"/>
        <w:ind w:left="84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</w:t>
      </w:r>
      <w:proofErr w:type="gramStart"/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proofErr w:type="gramEnd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uit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.)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proofErr w:type="gramEnd"/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21029C">
      <w:pPr>
        <w:spacing w:before="48" w:after="0" w:line="240" w:lineRule="auto"/>
        <w:ind w:left="712" w:right="119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veg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eggs 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-ba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foods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duct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21029C">
      <w:pPr>
        <w:spacing w:before="48" w:after="0" w:line="288" w:lineRule="auto"/>
        <w:ind w:left="841" w:right="62" w:hanging="12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does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oducts</w:t>
      </w:r>
      <w:r>
        <w:rPr>
          <w:rFonts w:ascii="Times New Roman" w:eastAsia="Times New Roman" w:hAnsi="Times New Roman" w:cs="Times New Roman"/>
          <w:color w:val="2A2A29"/>
          <w:spacing w:val="-1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eggs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6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88" w:lineRule="auto"/>
        <w:ind w:left="712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ens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ian</w:t>
      </w:r>
      <w:r>
        <w:rPr>
          <w:rFonts w:ascii="Times New Roman" w:eastAsia="Times New Roman" w:hAnsi="Times New Roman" w:cs="Times New Roman"/>
          <w:color w:val="2A2A29"/>
          <w:spacing w:val="-6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not)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 to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get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common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mista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-time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ians</w:t>
      </w:r>
      <w:r>
        <w:rPr>
          <w:rFonts w:ascii="Times New Roman" w:eastAsia="Times New Roman" w:hAnsi="Times New Roman" w:cs="Times New Roman"/>
          <w:color w:val="2A2A29"/>
          <w:spacing w:val="-1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diet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ainly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pasta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pizz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include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alt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na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bean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tofu,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til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uts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ell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88" w:lineRule="auto"/>
        <w:ind w:left="71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ians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ust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diet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ich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obtain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food.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und in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uch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egeta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ians</w:t>
      </w:r>
      <w:r>
        <w:rPr>
          <w:rFonts w:ascii="Times New Roman" w:eastAsia="Times New Roman" w:hAnsi="Times New Roman" w:cs="Times New Roman"/>
          <w:color w:val="2A2A29"/>
          <w:spacing w:val="9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don’t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find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good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ces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fis</w:t>
      </w:r>
      <w:r>
        <w:rPr>
          <w:rFonts w:ascii="Times New Roman" w:eastAsia="Times New Roman" w:hAnsi="Times New Roman" w:cs="Times New Roman"/>
          <w:color w:val="2A2A29"/>
          <w:spacing w:val="-2"/>
          <w:w w:val="10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egg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beans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 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eget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spi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ach</w:t>
      </w:r>
      <w:r>
        <w:rPr>
          <w:rFonts w:ascii="Times New Roman" w:eastAsia="Times New Roman" w:hAnsi="Times New Roman" w:cs="Times New Roman"/>
          <w:color w:val="2A2A29"/>
          <w:spacing w:val="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 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all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 vitamins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-14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daily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basi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fin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10" w:after="0" w:line="140" w:lineRule="exact"/>
        <w:rPr>
          <w:sz w:val="14"/>
          <w:szCs w:val="14"/>
        </w:rPr>
      </w:pPr>
    </w:p>
    <w:p w:rsidR="00A14D67" w:rsidRDefault="0021029C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hyperlink r:id="rId36">
        <w:r>
          <w:rPr>
            <w:rFonts w:ascii="Times New Roman" w:eastAsia="Times New Roman" w:hAnsi="Times New Roman" w:cs="Times New Roman"/>
            <w:color w:val="2A2A29"/>
            <w:spacing w:val="-1"/>
            <w:w w:val="115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1"/>
            <w:sz w:val="18"/>
            <w:szCs w:val="18"/>
          </w:rPr>
          <w:t>t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tp://www.k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idz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3"/>
            <w:sz w:val="18"/>
            <w:szCs w:val="18"/>
          </w:rPr>
          <w:t>w</w:t>
        </w:r>
        <w:r>
          <w:rPr>
            <w:rFonts w:ascii="Times New Roman" w:eastAsia="Times New Roman" w:hAnsi="Times New Roman" w:cs="Times New Roman"/>
            <w:color w:val="2A2A29"/>
            <w:w w:val="109"/>
            <w:sz w:val="18"/>
            <w:szCs w:val="18"/>
          </w:rPr>
          <w:t>or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ld.com</w:t>
        </w:r>
      </w:hyperlink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0" w:after="0" w:line="240" w:lineRule="exact"/>
        <w:rPr>
          <w:sz w:val="24"/>
          <w:szCs w:val="24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71" style="position:absolute;left:0;text-align:left;margin-left:36.85pt;margin-top:-.5pt;width:21.55pt;height:21.55pt;z-index:-251672064;mso-position-horizontal-relative:page" coordorigin="737,-10" coordsize="431,431">
            <v:group id="_x0000_s1374" style="position:absolute;left:756;top:9;width:393;height:393" coordorigin="756,9" coordsize="393,393">
              <v:shape id="_x0000_s137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372" style="position:absolute;left:756;top:9;width:393;height:393" coordorigin="756,9" coordsize="393,393">
              <v:shape id="_x0000_s137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expression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kind</w:t>
      </w:r>
      <w:proofErr w:type="gramEnd"/>
      <w:r>
        <w:rPr>
          <w:rFonts w:ascii="Arial" w:eastAsia="Arial" w:hAnsi="Arial" w:cs="Arial"/>
          <w:color w:val="2A2A29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origin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mistake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type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obtain</w:t>
      </w:r>
      <w:proofErr w:type="gramEnd"/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error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source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get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9" w:after="0" w:line="220" w:lineRule="exact"/>
      </w:pPr>
    </w:p>
    <w:p w:rsidR="00A14D67" w:rsidRDefault="009C0F07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66" style="position:absolute;left:0;text-align:left;margin-left:36.85pt;margin-top:-.5pt;width:21.55pt;height:21.55pt;z-index:-251671040;mso-position-horizontal-relative:page" coordorigin="737,-10" coordsize="431,431">
            <v:group id="_x0000_s1369" style="position:absolute;left:756;top:9;width:393;height:393" coordorigin="756,9" coordsize="393,393">
              <v:shape id="_x0000_s137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367" style="position:absolute;left:756;top:9;width:393;height:393" coordorigin="756,9" coordsize="393,393">
              <v:shape id="_x0000_s136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173764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173764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04"/>
          <w:sz w:val="26"/>
          <w:szCs w:val="26"/>
        </w:rPr>
        <w:t>(F).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different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types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vegetarians.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vegetarians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plant-based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foods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meat.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Beans,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tofu,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lentils</w:t>
      </w:r>
      <w:r>
        <w:rPr>
          <w:rFonts w:ascii="Arial" w:eastAsia="Arial" w:hAnsi="Arial" w:cs="Arial"/>
          <w:color w:val="2A2A29"/>
          <w:spacing w:val="3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nuts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meat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alternatives 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vegetarians.</w:t>
      </w:r>
    </w:p>
    <w:p w:rsidR="00A14D67" w:rsidRDefault="00A14D67">
      <w:pPr>
        <w:spacing w:before="9" w:after="0" w:line="110" w:lineRule="exact"/>
        <w:rPr>
          <w:sz w:val="11"/>
          <w:szCs w:val="11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A14D67" w:rsidRDefault="0021029C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7" w:after="0" w:line="220" w:lineRule="exact"/>
      </w:pPr>
    </w:p>
    <w:p w:rsidR="00A14D67" w:rsidRDefault="0021029C">
      <w:pPr>
        <w:spacing w:before="25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Liver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rich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vitamin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Spinach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good source 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iron.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5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540"/>
        </w:tabs>
        <w:spacing w:before="11" w:after="0" w:line="240" w:lineRule="auto"/>
        <w:ind w:left="122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61" style="position:absolute;left:0;text-align:left;margin-left:70.85pt;margin-top:-.5pt;width:21.55pt;height:21.55pt;z-index:-251666944;mso-position-horizontal-relative:page" coordorigin="1417,-10" coordsize="431,431">
            <v:group id="_x0000_s1364" style="position:absolute;left:1436;top:9;width:393;height:393" coordorigin="1436,9" coordsize="393,393">
              <v:shape id="_x0000_s136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62" style="position:absolute;left:1436;top:9;width:393;height:393" coordorigin="1436,9" coordsize="393,393">
              <v:shape id="_x0000_s136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9C0F07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59" style="position:absolute;left:0;text-align:left;margin-left:119.05pt;margin-top:32.3pt;width:447.85pt;height:.1pt;z-index:-251665920;mso-position-horizontal-relative:page" coordorigin="2381,646" coordsize="8957,2">
            <v:shape id="_x0000_s1360" style="position:absolute;left:2381;top:646;width:8957;height:2" coordorigin="2381,646" coordsize="8957,0" path="m2381,646r8958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21029C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 w:rsidR="0021029C"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21029C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difference</w:t>
      </w:r>
      <w:r w:rsidR="0021029C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between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lacto-vegetarian and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an</w:t>
      </w:r>
      <w:r w:rsidR="0021029C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proofErr w:type="spellStart"/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ovo</w:t>
      </w:r>
      <w:proofErr w:type="spellEnd"/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-vegetarian?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57" style="position:absolute;left:0;text-align:left;margin-left:119.05pt;margin-top:-11.6pt;width:447.85pt;height:.1pt;z-index:-251664896;mso-position-horizontal-relative:page" coordorigin="2381,-232" coordsize="8957,2">
            <v:shape id="_x0000_s1358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355" style="position:absolute;left:0;text-align:left;margin-left:119.05pt;margin-top:33.55pt;width:447.85pt;height:.1pt;z-index:-251663872;mso-position-horizontal-relative:page" coordorigin="2381,671" coordsize="8957,2">
            <v:shape id="_x0000_s1356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21029C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21029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usually</w:t>
      </w:r>
      <w:r w:rsidR="0021029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21029C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diet</w:t>
      </w:r>
      <w:r w:rsidR="0021029C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21029C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“new”</w:t>
      </w:r>
      <w:r w:rsidR="0021029C">
        <w:rPr>
          <w:rFonts w:ascii="Arial" w:eastAsia="Arial" w:hAnsi="Arial" w:cs="Arial"/>
          <w:color w:val="2A2A29"/>
          <w:spacing w:val="6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vegetarians?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53" style="position:absolute;left:0;text-align:left;margin-left:119.05pt;margin-top:-11.6pt;width:447.85pt;height:.1pt;z-index:-251662848;mso-position-horizontal-relative:page" coordorigin="2381,-232" coordsize="8957,2">
            <v:shape id="_x0000_s1354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351" style="position:absolute;left:0;text-align:left;margin-left:119.05pt;margin-top:33.55pt;width:447.85pt;height:.1pt;z-index:-251661824;mso-position-horizontal-relative:page" coordorigin="2381,671" coordsize="8957,2">
            <v:shape id="_x0000_s1352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21029C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must vegetarians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have</w:t>
      </w:r>
      <w:r w:rsidR="0021029C"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diet</w:t>
      </w:r>
      <w:r w:rsidR="0021029C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rich</w:t>
      </w:r>
      <w:r w:rsidR="0021029C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21029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iron?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49" style="position:absolute;left:0;text-align:left;margin-left:119.05pt;margin-top:-11.6pt;width:447.85pt;height:.1pt;z-index:-251660800;mso-position-horizontal-relative:page" coordorigin="2381,-232" coordsize="8957,2">
            <v:shape id="_x0000_s1350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347" style="position:absolute;left:0;text-align:left;margin-left:119.05pt;margin-top:33.55pt;width:447.85pt;height:.1pt;z-index:-251659776;mso-position-horizontal-relative:page" coordorigin="2381,671" coordsize="8957,2">
            <v:shape id="_x0000_s1348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Where can</w:t>
      </w:r>
      <w:r w:rsidR="0021029C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vegetarians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find</w:t>
      </w:r>
      <w:r w:rsidR="0021029C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good sources of</w:t>
      </w:r>
      <w:r w:rsidR="0021029C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iron?</w:t>
      </w:r>
    </w:p>
    <w:p w:rsidR="00A14D67" w:rsidRDefault="00A14D67">
      <w:pPr>
        <w:spacing w:before="2" w:after="0" w:line="140" w:lineRule="exact"/>
        <w:rPr>
          <w:sz w:val="14"/>
          <w:szCs w:val="14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540"/>
        </w:tabs>
        <w:spacing w:before="11" w:after="0" w:line="240" w:lineRule="auto"/>
        <w:ind w:left="11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45" style="position:absolute;left:0;text-align:left;margin-left:119.05pt;margin-top:-27.4pt;width:447.85pt;height:.1pt;z-index:-251658752;mso-position-horizontal-relative:page" coordorigin="2381,-548" coordsize="8957,2">
            <v:shape id="_x0000_s1346" style="position:absolute;left:2381;top:-548;width:8957;height:2" coordorigin="2381,-548" coordsize="8957,0" path="m2381,-548r8958,e" filled="f" strokecolor="#2a2a29" strokeweight=".25pt">
              <v:path arrowok="t"/>
            </v:shape>
            <w10:wrap anchorx="page"/>
          </v:group>
        </w:pict>
      </w:r>
      <w:r>
        <w:pict>
          <v:group id="_x0000_s1340" style="position:absolute;left:0;text-align:left;margin-left:70.85pt;margin-top:-.5pt;width:21.55pt;height:21.55pt;z-index:-251657728;mso-position-horizontal-relative:page" coordorigin="1417,-10" coordsize="431,431">
            <v:group id="_x0000_s1343" style="position:absolute;left:1436;top:9;width:393;height:393" coordorigin="1436,9" coordsize="393,393">
              <v:shape id="_x0000_s1344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41" style="position:absolute;left:1436;top:9;width:393;height:393" coordorigin="1436,9" coordsize="393,393">
              <v:shape id="_x0000_s1342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7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fro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8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A14D67" w:rsidRDefault="00A14D67">
      <w:pPr>
        <w:spacing w:before="3" w:after="0" w:line="190" w:lineRule="exact"/>
        <w:rPr>
          <w:sz w:val="19"/>
          <w:szCs w:val="19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3440"/>
          <w:tab w:val="left" w:pos="4680"/>
          <w:tab w:val="left" w:pos="5760"/>
          <w:tab w:val="left" w:pos="6960"/>
          <w:tab w:val="left" w:pos="8080"/>
        </w:tabs>
        <w:spacing w:before="23" w:after="0" w:line="240" w:lineRule="auto"/>
        <w:ind w:left="1477" w:right="-20"/>
        <w:rPr>
          <w:rFonts w:ascii="Arial" w:eastAsia="Arial" w:hAnsi="Arial" w:cs="Arial"/>
          <w:sz w:val="24"/>
          <w:szCs w:val="24"/>
        </w:rPr>
      </w:pPr>
      <w:r>
        <w:pict>
          <v:group id="_x0000_s1332" style="position:absolute;left:0;text-align:left;margin-left:96.15pt;margin-top:27.8pt;width:150.5pt;height:113.8pt;z-index:-251656704;mso-position-horizontal-relative:page" coordorigin="1923,556" coordsize="3010,2276">
            <v:group id="_x0000_s1338" style="position:absolute;left:1933;top:566;width:2990;height:2256" coordorigin="1933,566" coordsize="2990,2256">
              <v:shape id="_x0000_s1339" style="position:absolute;left:1933;top:566;width:2990;height:2256" coordorigin="1933,566" coordsize="2990,2256" path="m1933,566r2991,l4924,2822r-2991,l1933,566e" fillcolor="#2a2a29" stroked="f">
                <v:path arrowok="t"/>
              </v:shape>
            </v:group>
            <v:group id="_x0000_s1335" style="position:absolute;left:2013;top:644;width:2835;height:2098" coordorigin="2013,644" coordsize="2835,2098">
              <v:shape id="_x0000_s1337" style="position:absolute;left:2013;top:644;width:2835;height:2098" coordorigin="2013,644" coordsize="2835,2098" path="m2126,644r-65,2l2014,692r-1,65l2013,2629r1,65l2060,2740r2674,2l4771,2742r62,-14l4847,2666r,-37l4847,757r-2,-65l4800,646,2126,644e" stroked="f">
                <v:path arrowok="t"/>
              </v:shape>
              <v:shape id="_x0000_s1336" type="#_x0000_t75" style="position:absolute;left:2013;top:644;width:2835;height:2098">
                <v:imagedata r:id="rId26" o:title=""/>
              </v:shape>
            </v:group>
            <v:group id="_x0000_s1333" style="position:absolute;left:2013;top:644;width:2835;height:2098" coordorigin="2013,644" coordsize="2835,2098">
              <v:shape id="_x0000_s1334" style="position:absolute;left:2013;top:644;width:2835;height:2098" coordorigin="2013,644" coordsize="2835,2098" path="m2126,644r-65,2l2014,692r-1,65l2013,2629r,37l2027,2728r61,14l4734,2742r37,l4833,2728r14,-62l4847,758r,-38l4833,659r-61,-14l2126,64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324" style="position:absolute;left:0;text-align:left;margin-left:258.45pt;margin-top:27.8pt;width:150.5pt;height:113.8pt;z-index:-251654656;mso-position-horizontal-relative:page" coordorigin="5169,556" coordsize="3010,2276">
            <v:group id="_x0000_s1330" style="position:absolute;left:5179;top:566;width:2990;height:2256" coordorigin="5179,566" coordsize="2990,2256">
              <v:shape id="_x0000_s1331" style="position:absolute;left:5179;top:566;width:2990;height:2256" coordorigin="5179,566" coordsize="2990,2256" path="m5179,566r2990,l8169,2822r-2990,l5179,566e" fillcolor="#2a2a29" stroked="f">
                <v:path arrowok="t"/>
              </v:shape>
            </v:group>
            <v:group id="_x0000_s1327" style="position:absolute;left:5258;top:644;width:2835;height:2098" coordorigin="5258,644" coordsize="2835,2098">
              <v:shape id="_x0000_s1329" style="position:absolute;left:5258;top:644;width:2835;height:2098" coordorigin="5258,644" coordsize="2835,2098" path="m5372,644r-66,2l5260,692r-2,65l5258,2629r2,65l5306,2740r2674,2l8017,2742r62,-14l8093,2666r,-37l8093,757r-2,-65l8045,646,5372,644e" stroked="f">
                <v:path arrowok="t"/>
              </v:shape>
              <v:shape id="_x0000_s1328" type="#_x0000_t75" style="position:absolute;left:5632;top:644;width:2087;height:2096">
                <v:imagedata r:id="rId27" o:title=""/>
              </v:shape>
            </v:group>
            <v:group id="_x0000_s1325" style="position:absolute;left:5258;top:644;width:2835;height:2098" coordorigin="5258,644" coordsize="2835,2098">
              <v:shape id="_x0000_s1326" style="position:absolute;left:5258;top:644;width:2835;height:2098" coordorigin="5258,644" coordsize="2835,2098" path="m5372,644r-66,2l5260,692r-2,65l5258,2629r,37l5272,2728r62,14l7980,2742r37,l8079,2728r14,-62l8093,758r,-38l8079,659r-62,-14l5372,64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316" style="position:absolute;left:0;text-align:left;margin-left:420.75pt;margin-top:27.8pt;width:150.5pt;height:113.8pt;z-index:-251652608;mso-position-horizontal-relative:page" coordorigin="8415,556" coordsize="3010,2276">
            <v:group id="_x0000_s1322" style="position:absolute;left:8425;top:566;width:2990;height:2256" coordorigin="8425,566" coordsize="2990,2256">
              <v:shape id="_x0000_s1323" style="position:absolute;left:8425;top:566;width:2990;height:2256" coordorigin="8425,566" coordsize="2990,2256" path="m8425,566r2990,l11415,2822r-2990,l8425,566e" fillcolor="#2a2a29" stroked="f">
                <v:path arrowok="t"/>
              </v:shape>
            </v:group>
            <v:group id="_x0000_s1319" style="position:absolute;left:8504;top:644;width:2835;height:2098" coordorigin="8504,644" coordsize="2835,2098">
              <v:shape id="_x0000_s1321" style="position:absolute;left:8504;top:644;width:2835;height:2098" coordorigin="8504,644" coordsize="2835,2098" path="m8617,644r-65,2l8506,692r-2,65l8504,2629r2,65l8551,2740r2674,2l11263,2742r61,-14l11338,2666r1,-37l11339,757r-2,-65l11291,646,8617,644e" stroked="f">
                <v:path arrowok="t"/>
              </v:shape>
              <v:shape id="_x0000_s1320" type="#_x0000_t75" style="position:absolute;left:8504;top:644;width:2835;height:2098">
                <v:imagedata r:id="rId28" o:title=""/>
              </v:shape>
            </v:group>
            <v:group id="_x0000_s1317" style="position:absolute;left:8504;top:644;width:2835;height:2098" coordorigin="8504,644" coordsize="2835,2098">
              <v:shape id="_x0000_s1318" style="position:absolute;left:8504;top:644;width:2835;height:2098" coordorigin="8504,644" coordsize="2835,2098" path="m8617,644r-65,2l8506,692r-2,65l8504,2629r,37l8518,2728r61,14l11225,2742r38,l11324,2728r14,-62l11339,758r-1,-38l11325,659r-62,-14l8617,64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314" style="position:absolute;left:0;text-align:left;margin-left:135.15pt;margin-top:-1.8pt;width:81.55pt;height:19.85pt;z-index:-251650560;mso-position-horizontal-relative:page" coordorigin="2703,-36" coordsize="1631,397">
            <v:shape id="_x0000_s1315" style="position:absolute;left:2703;top:-36;width:1631;height:397" coordorigin="2703,-36" coordsize="1631,397" path="m2759,-36r-32,1l2710,-29r-6,17l2703,20r,285l2704,337r6,17l2726,360r33,1l4277,361r32,-1l4326,354r7,-17l4333,305r,-285l4310,-35,2759,-36e" fillcolor="#dedede" stroked="f">
              <v:path arrowok="t"/>
            </v:shape>
            <w10:wrap anchorx="page"/>
          </v:group>
        </w:pict>
      </w:r>
      <w:r>
        <w:pict>
          <v:group id="_x0000_s1312" style="position:absolute;left:0;text-align:left;margin-left:233.7pt;margin-top:-1.8pt;width:44.9pt;height:19.85pt;z-index:-251649536;mso-position-horizontal-relative:page" coordorigin="4674,-36" coordsize="898,397">
            <v:shape id="_x0000_s1313" style="position:absolute;left:4674;top:-36;width:898;height:397" coordorigin="4674,-36" coordsize="898,397" path="m4730,-36r-32,1l4681,-29r-6,17l4674,20r,285l4674,337r7,17l4697,360r33,1l5515,361r33,-1l5565,354r6,-17l5572,305r,-285l5548,-35r-818,-1e" fillcolor="#dedede" stroked="f">
              <v:path arrowok="t"/>
            </v:shape>
            <w10:wrap anchorx="page"/>
          </v:group>
        </w:pict>
      </w:r>
      <w:r>
        <w:pict>
          <v:group id="_x0000_s1310" style="position:absolute;left:0;text-align:left;margin-left:295.6pt;margin-top:-1.8pt;width:37.2pt;height:19.85pt;z-index:-251648512;mso-position-horizontal-relative:page" coordorigin="5912,-36" coordsize="744,397">
            <v:shape id="_x0000_s1311" style="position:absolute;left:5912;top:-36;width:744;height:397" coordorigin="5912,-36" coordsize="744,397" path="m5969,-36r-33,1l5919,-29r-6,17l5912,20r,285l5913,337r6,17l5936,360r32,1l6599,361r33,-1l6648,354r7,-17l6656,305r,-285l6632,-35r-663,-1e" fillcolor="#dedede" stroked="f">
              <v:path arrowok="t"/>
            </v:shape>
            <w10:wrap anchorx="page"/>
          </v:group>
        </w:pict>
      </w:r>
      <w:r>
        <w:pict>
          <v:group id="_x0000_s1308" style="position:absolute;left:0;text-align:left;margin-left:349.8pt;margin-top:-1.8pt;width:42.5pt;height:19.85pt;z-index:-251647488;mso-position-horizontal-relative:page" coordorigin="6996,-36" coordsize="850,397">
            <v:shape id="_x0000_s1309" style="position:absolute;left:6996;top:-36;width:850;height:397" coordorigin="6996,-36" coordsize="850,397" path="m7052,-36r-32,1l7003,-29r-6,17l6996,20r,285l6997,337r6,17l7020,360r32,1l7789,361r32,-1l7838,354r6,-17l7845,305r,-285l7822,-35r-770,-1e" fillcolor="#dedede" stroked="f">
              <v:path arrowok="t"/>
            </v:shape>
            <w10:wrap anchorx="page"/>
          </v:group>
        </w:pict>
      </w:r>
      <w:r>
        <w:pict>
          <v:group id="_x0000_s1306" style="position:absolute;left:0;text-align:left;margin-left:409.3pt;margin-top:-1.8pt;width:39.7pt;height:19.85pt;z-index:-251646464;mso-position-horizontal-relative:page" coordorigin="8186,-36" coordsize="794,397">
            <v:shape id="_x0000_s1307" style="position:absolute;left:8186;top:-36;width:794;height:397" coordorigin="8186,-36" coordsize="794,397" path="m8242,-36r-33,1l8193,-29r-7,17l8186,20r,285l8186,337r7,17l8209,360r33,1l8923,361r33,-1l8973,354r6,-17l8980,305r,-285l8956,-35r-714,-1e" fillcolor="#dedede" stroked="f">
              <v:path arrowok="t"/>
            </v:shape>
            <w10:wrap anchorx="page"/>
          </v:group>
        </w:pict>
      </w:r>
      <w:r>
        <w:pict>
          <v:group id="_x0000_s1304" style="position:absolute;left:0;text-align:left;margin-left:466pt;margin-top:-1.8pt;width:66.45pt;height:19.85pt;z-index:-251645440;mso-position-horizontal-relative:page" coordorigin="9320,-36" coordsize="1329,397">
            <v:shape id="_x0000_s1305" style="position:absolute;left:9320;top:-36;width:1329;height:397" coordorigin="9320,-36" coordsize="1329,397" path="m9377,-36r-33,1l9327,-29r-6,17l9320,20r,285l9321,337r6,17l9344,360r32,1l10592,361r33,-1l10641,354r7,-17l10649,305r,-285l10625,-35,9377,-36e" fillcolor="#dedede" stroked="f">
              <v:path arrowok="t"/>
            </v:shape>
            <w10:wrap anchorx="page"/>
          </v:group>
        </w:pict>
      </w:r>
      <w:proofErr w:type="gramStart"/>
      <w:r w:rsidR="0021029C">
        <w:rPr>
          <w:rFonts w:ascii="Arial" w:eastAsia="Arial" w:hAnsi="Arial" w:cs="Arial"/>
          <w:color w:val="2A2A29"/>
          <w:w w:val="78"/>
          <w:sz w:val="24"/>
          <w:szCs w:val="24"/>
        </w:rPr>
        <w:t>dairy</w:t>
      </w:r>
      <w:proofErr w:type="gramEnd"/>
      <w:r w:rsidR="0021029C">
        <w:rPr>
          <w:rFonts w:ascii="Arial" w:eastAsia="Arial" w:hAnsi="Arial" w:cs="Arial"/>
          <w:color w:val="2A2A29"/>
          <w:spacing w:val="14"/>
          <w:w w:val="78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78"/>
          <w:sz w:val="24"/>
          <w:szCs w:val="24"/>
        </w:rPr>
        <w:t>products</w:t>
      </w:r>
      <w:r w:rsidR="0021029C">
        <w:rPr>
          <w:rFonts w:ascii="Arial" w:eastAsia="Arial" w:hAnsi="Arial" w:cs="Arial"/>
          <w:color w:val="2A2A29"/>
          <w:spacing w:val="-43"/>
          <w:w w:val="78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ab/>
      </w:r>
      <w:r w:rsidR="0021029C">
        <w:rPr>
          <w:rFonts w:ascii="Arial" w:eastAsia="Arial" w:hAnsi="Arial" w:cs="Arial"/>
          <w:color w:val="2A2A29"/>
          <w:w w:val="78"/>
          <w:sz w:val="24"/>
          <w:szCs w:val="24"/>
        </w:rPr>
        <w:t>bread</w:t>
      </w:r>
      <w:r w:rsidR="0021029C">
        <w:rPr>
          <w:rFonts w:ascii="Arial" w:eastAsia="Arial" w:hAnsi="Arial" w:cs="Arial"/>
          <w:color w:val="2A2A29"/>
          <w:sz w:val="24"/>
          <w:szCs w:val="24"/>
        </w:rPr>
        <w:tab/>
        <w:t>fish</w:t>
      </w:r>
      <w:r w:rsidR="0021029C">
        <w:rPr>
          <w:rFonts w:ascii="Arial" w:eastAsia="Arial" w:hAnsi="Arial" w:cs="Arial"/>
          <w:color w:val="2A2A29"/>
          <w:sz w:val="24"/>
          <w:szCs w:val="24"/>
        </w:rPr>
        <w:tab/>
      </w:r>
      <w:r w:rsidR="0021029C">
        <w:rPr>
          <w:rFonts w:ascii="Arial" w:eastAsia="Arial" w:hAnsi="Arial" w:cs="Arial"/>
          <w:color w:val="2A2A29"/>
          <w:w w:val="77"/>
          <w:sz w:val="24"/>
          <w:szCs w:val="24"/>
        </w:rPr>
        <w:t>meat</w:t>
      </w:r>
      <w:r w:rsidR="0021029C">
        <w:rPr>
          <w:rFonts w:ascii="Arial" w:eastAsia="Arial" w:hAnsi="Arial" w:cs="Arial"/>
          <w:color w:val="2A2A29"/>
          <w:sz w:val="24"/>
          <w:szCs w:val="24"/>
        </w:rPr>
        <w:tab/>
        <w:t>fruit</w:t>
      </w:r>
      <w:r w:rsidR="0021029C">
        <w:rPr>
          <w:rFonts w:ascii="Arial" w:eastAsia="Arial" w:hAnsi="Arial" w:cs="Arial"/>
          <w:color w:val="2A2A29"/>
          <w:sz w:val="24"/>
          <w:szCs w:val="24"/>
        </w:rPr>
        <w:tab/>
      </w:r>
      <w:r w:rsidR="0021029C">
        <w:rPr>
          <w:rFonts w:ascii="Arial" w:eastAsia="Arial" w:hAnsi="Arial" w:cs="Arial"/>
          <w:color w:val="2A2A29"/>
          <w:w w:val="78"/>
          <w:sz w:val="24"/>
          <w:szCs w:val="24"/>
        </w:rPr>
        <w:t>vegetables</w:t>
      </w:r>
    </w:p>
    <w:p w:rsidR="00A14D67" w:rsidRDefault="00A14D67">
      <w:pPr>
        <w:spacing w:before="9" w:after="0" w:line="160" w:lineRule="exact"/>
        <w:rPr>
          <w:sz w:val="16"/>
          <w:szCs w:val="16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headerReference w:type="even" r:id="rId37"/>
          <w:footerReference w:type="even" r:id="rId38"/>
          <w:pgSz w:w="12080" w:h="16840"/>
          <w:pgMar w:top="320" w:right="620" w:bottom="280" w:left="1440" w:header="0" w:footer="0" w:gutter="0"/>
          <w:cols w:space="720"/>
        </w:sectPr>
      </w:pPr>
    </w:p>
    <w:p w:rsidR="00A14D67" w:rsidRDefault="0021029C">
      <w:pPr>
        <w:tabs>
          <w:tab w:val="left" w:pos="3360"/>
        </w:tabs>
        <w:spacing w:before="26" w:after="0" w:line="264" w:lineRule="exact"/>
        <w:ind w:left="573" w:right="-7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440" w:header="720" w:footer="720" w:gutter="0"/>
          <w:cols w:num="3" w:space="720" w:equalWidth="0">
            <w:col w:w="3375" w:space="443"/>
            <w:col w:w="2803" w:space="443"/>
            <w:col w:w="2956"/>
          </w:cols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8" w:after="0" w:line="220" w:lineRule="exact"/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A14D67" w:rsidRDefault="009C0F07">
      <w:pPr>
        <w:tabs>
          <w:tab w:val="left" w:pos="3360"/>
        </w:tabs>
        <w:spacing w:before="26" w:after="0" w:line="264" w:lineRule="exact"/>
        <w:ind w:left="573" w:right="-75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296" style="position:absolute;left:0;text-align:left;margin-left:96.15pt;margin-top:-125.6pt;width:150.5pt;height:113.8pt;z-index:-251655680;mso-position-horizontal-relative:page" coordorigin="1923,-2512" coordsize="3010,2276">
            <v:group id="_x0000_s1302" style="position:absolute;left:1933;top:-2502;width:2990;height:2256" coordorigin="1933,-2502" coordsize="2990,2256">
              <v:shape id="_x0000_s1303" style="position:absolute;left:1933;top:-2502;width:2990;height:2256" coordorigin="1933,-2502" coordsize="2990,2256" path="m1933,-2502r2991,l4924,-246r-2991,l1933,-2502e" fillcolor="#2a2a29" stroked="f">
                <v:path arrowok="t"/>
              </v:shape>
            </v:group>
            <v:group id="_x0000_s1299" style="position:absolute;left:2013;top:-2424;width:2835;height:2098" coordorigin="2013,-2424" coordsize="2835,2098">
              <v:shape id="_x0000_s1301" style="position:absolute;left:2013;top:-2424;width:2835;height:2098" coordorigin="2013,-2424" coordsize="2835,2098" path="m2126,-2424r-65,2l2014,-2376r-1,65l2013,-439r1,65l2060,-328r2674,2l4771,-326r62,-14l4847,-402r,-37l4847,-2311r-2,-65l4800,-2422r-2674,-2e" stroked="f">
                <v:path arrowok="t"/>
              </v:shape>
              <v:shape id="_x0000_s1300" type="#_x0000_t75" style="position:absolute;left:2013;top:-2424;width:2835;height:2098">
                <v:imagedata r:id="rId29" o:title=""/>
              </v:shape>
            </v:group>
            <v:group id="_x0000_s1297" style="position:absolute;left:2013;top:-2424;width:2835;height:2098" coordorigin="2013,-2424" coordsize="2835,2098">
              <v:shape id="_x0000_s1298" style="position:absolute;left:2013;top:-2424;width:2835;height:2098" coordorigin="2013,-2424" coordsize="2835,2098" path="m2126,-2424r-65,2l2014,-2376r-1,65l2013,-440r,38l2027,-340r61,14l4734,-326r37,l4833,-340r14,-62l4847,-2310r,-38l4833,-2410r-61,-14l2126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288" style="position:absolute;left:0;text-align:left;margin-left:258.45pt;margin-top:-125.6pt;width:150.5pt;height:113.8pt;z-index:-251653632;mso-position-horizontal-relative:page" coordorigin="5169,-2512" coordsize="3010,2276">
            <v:group id="_x0000_s1294" style="position:absolute;left:5179;top:-2502;width:2990;height:2256" coordorigin="5179,-2502" coordsize="2990,2256">
              <v:shape id="_x0000_s1295" style="position:absolute;left:5179;top:-2502;width:2990;height:2256" coordorigin="5179,-2502" coordsize="2990,2256" path="m5179,-2502r2990,l8169,-246r-2990,l5179,-2502e" fillcolor="#2a2a29" stroked="f">
                <v:path arrowok="t"/>
              </v:shape>
            </v:group>
            <v:group id="_x0000_s1291" style="position:absolute;left:5258;top:-2424;width:2835;height:2098" coordorigin="5258,-2424" coordsize="2835,2098">
              <v:shape id="_x0000_s1293" style="position:absolute;left:5258;top:-2424;width:2835;height:2098" coordorigin="5258,-2424" coordsize="2835,2098" path="m5372,-2424r-66,2l5260,-2376r-2,65l5258,-439r2,65l5306,-328r2674,2l8017,-326r62,-14l8093,-402r,-37l8093,-2311r-2,-65l8045,-2422r-2673,-2e" stroked="f">
                <v:path arrowok="t"/>
              </v:shape>
              <v:shape id="_x0000_s1292" type="#_x0000_t75" style="position:absolute;left:5258;top:-2424;width:2835;height:2098">
                <v:imagedata r:id="rId30" o:title=""/>
              </v:shape>
            </v:group>
            <v:group id="_x0000_s1289" style="position:absolute;left:5258;top:-2424;width:2835;height:2098" coordorigin="5258,-2424" coordsize="2835,2098">
              <v:shape id="_x0000_s1290" style="position:absolute;left:5258;top:-2424;width:2835;height:2098" coordorigin="5258,-2424" coordsize="2835,2098" path="m5372,-2424r-66,2l5260,-2376r-2,65l5258,-440r,38l5272,-340r62,14l7980,-326r37,l8079,-340r14,-62l8093,-2310r,-38l8079,-2410r-62,-14l5372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280" style="position:absolute;left:0;text-align:left;margin-left:420.75pt;margin-top:-125.6pt;width:150.5pt;height:113.8pt;z-index:-251651584;mso-position-horizontal-relative:page" coordorigin="8415,-2512" coordsize="3010,2276">
            <v:group id="_x0000_s1286" style="position:absolute;left:8425;top:-2502;width:2990;height:2256" coordorigin="8425,-2502" coordsize="2990,2256">
              <v:shape id="_x0000_s1287" style="position:absolute;left:8425;top:-2502;width:2990;height:2256" coordorigin="8425,-2502" coordsize="2990,2256" path="m8425,-2502r2990,l11415,-246r-2990,l8425,-2502e" fillcolor="#2a2a29" stroked="f">
                <v:path arrowok="t"/>
              </v:shape>
            </v:group>
            <v:group id="_x0000_s1283" style="position:absolute;left:8504;top:-2424;width:2835;height:2098" coordorigin="8504,-2424" coordsize="2835,2098">
              <v:shape id="_x0000_s1285" style="position:absolute;left:8504;top:-2424;width:2835;height:2098" coordorigin="8504,-2424" coordsize="2835,2098" path="m8617,-2424r-65,2l8506,-2376r-2,65l8504,-439r2,65l8551,-328r2674,2l11263,-326r61,-14l11338,-402r1,-37l11339,-2311r-2,-65l11291,-2422r-2674,-2e" stroked="f">
                <v:path arrowok="t"/>
              </v:shape>
              <v:shape id="_x0000_s1284" type="#_x0000_t75" style="position:absolute;left:8504;top:-2424;width:2835;height:2098">
                <v:imagedata r:id="rId31" o:title=""/>
              </v:shape>
            </v:group>
            <v:group id="_x0000_s1281" style="position:absolute;left:8504;top:-2424;width:2835;height:2098" coordorigin="8504,-2424" coordsize="2835,2098">
              <v:shape id="_x0000_s1282" style="position:absolute;left:8504;top:-2424;width:2835;height:2098" coordorigin="8504,-2424" coordsize="2835,2098" path="m8617,-2424r-65,2l8506,-2376r-2,65l8504,-440r,38l8518,-340r61,14l11225,-326r38,l11324,-340r14,-62l11339,-2310r-1,-38l11325,-2410r-62,-14l8617,-2424xe" filled="f" strokecolor="white" strokeweight="1.5pt">
                <v:path arrowok="t"/>
              </v:shape>
            </v:group>
            <w10:wrap anchorx="page"/>
          </v:group>
        </w:pic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440" w:header="720" w:footer="720" w:gutter="0"/>
          <w:cols w:num="3" w:space="720" w:equalWidth="0">
            <w:col w:w="3375" w:space="443"/>
            <w:col w:w="2803" w:space="443"/>
            <w:col w:w="2956"/>
          </w:cols>
        </w:sectPr>
      </w:pPr>
    </w:p>
    <w:p w:rsidR="00A14D67" w:rsidRDefault="009C0F07">
      <w:pPr>
        <w:spacing w:before="16" w:after="0" w:line="280" w:lineRule="exact"/>
        <w:rPr>
          <w:sz w:val="28"/>
          <w:szCs w:val="28"/>
        </w:rPr>
      </w:pPr>
      <w:r>
        <w:lastRenderedPageBreak/>
        <w:pict>
          <v:group id="_x0000_s1274" style="position:absolute;margin-left:8pt;margin-top:0;width:1pt;height:841.9pt;z-index:-251668992;mso-position-horizontal-relative:page;mso-position-vertical-relative:page" coordorigin="160" coordsize="20,16838">
            <v:group id="_x0000_s1277" style="position:absolute;left:170;width:2;height:16838" coordorigin="170" coordsize="2,16838">
              <v:shape id="_x0000_s1278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275" style="position:absolute;left:170;width:2;height:16838" coordorigin="170" coordsize="2,16838">
              <v:shape id="_x0000_s1276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72" style="position:absolute;margin-left:374.1pt;margin-top:0;width:229.65pt;height:40.15pt;z-index:-251667968;mso-position-horizontal-relative:page;mso-position-vertical-relative:page" coordorigin="7482" coordsize="4593,803">
            <v:shape id="_x0000_s1273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</w:p>
    <w:p w:rsidR="00A14D67" w:rsidRDefault="00A14D6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jc w:val="right"/>
        <w:sectPr w:rsidR="00A14D67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A14D67" w:rsidRDefault="009C0F07">
      <w:pPr>
        <w:tabs>
          <w:tab w:val="left" w:pos="680"/>
        </w:tabs>
        <w:spacing w:before="56" w:after="0" w:line="240" w:lineRule="auto"/>
        <w:ind w:left="260" w:right="-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267" style="position:absolute;left:0;text-align:left;margin-left:594.8pt;margin-top:0;width:1pt;height:841.9pt;z-index:-251644416;mso-position-horizontal-relative:page;mso-position-vertical-relative:page" coordorigin="11896" coordsize="20,16838">
            <v:group id="_x0000_s1270" style="position:absolute;left:11906;width:2;height:16838" coordorigin="11906" coordsize="2,16838">
              <v:shape id="_x0000_s127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268" style="position:absolute;left:11906;width:2;height:16838" coordorigin="11906" coordsize="2,16838">
              <v:shape id="_x0000_s126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62" style="position:absolute;left:0;text-align:left;margin-left:36.85pt;margin-top:1.75pt;width:21.55pt;height:21.55pt;z-index:-251643392;mso-position-horizontal-relative:page" coordorigin="737,35" coordsize="431,431">
            <v:group id="_x0000_s1265" style="position:absolute;left:756;top:54;width:393;height:393" coordorigin="756,54" coordsize="393,393">
              <v:shape id="_x0000_s1266" style="position:absolute;left:756;top:54;width:393;height:393" coordorigin="756,54" coordsize="393,393" path="m864,54r-65,2l757,107r-1,31l756,364r16,72l840,447r201,l1078,447r59,-15l1149,364r,-239l1133,66,1065,54r-201,e" fillcolor="#727272" stroked="f">
                <v:path arrowok="t"/>
              </v:shape>
            </v:group>
            <v:group id="_x0000_s1263" style="position:absolute;left:756;top:54;width:393;height:393" coordorigin="756,54" coordsize="393,393">
              <v:shape id="_x0000_s1264" style="position:absolute;left:756;top:54;width:393;height:393" coordorigin="756,54" coordsize="393,393" path="m864,54r-65,2l757,107r-1,232l756,377r16,59l840,447r201,l1078,447r59,-15l1149,364r,-202l1149,125,1133,66,1065,54r-201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260" style="position:absolute;left:0;text-align:left;margin-left:65.2pt;margin-top:623.35pt;width:466.3pt;height:.1pt;z-index:-251636224;mso-position-horizontal-relative:page;mso-position-vertical-relative:page" coordorigin="1304,12467" coordsize="9326,2">
            <v:shape id="_x0000_s1261" style="position:absolute;left:1304;top:12467;width:9326;height:2" coordorigin="1304,12467" coordsize="9326,0" path="m1304,12467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258" style="position:absolute;left:0;text-align:left;margin-left:65.2pt;margin-top:644.5pt;width:466.3pt;height:.1pt;z-index:-251635200;mso-position-horizontal-relative:page;mso-position-vertical-relative:page" coordorigin="1304,12890" coordsize="9326,2">
            <v:shape id="_x0000_s1259" style="position:absolute;left:1304;top:12890;width:9326;height:2" coordorigin="1304,12890" coordsize="9326,0" path="m1304,12890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256" style="position:absolute;left:0;text-align:left;margin-left:65.2pt;margin-top:665.7pt;width:466.3pt;height:.1pt;z-index:-251634176;mso-position-horizontal-relative:page;mso-position-vertical-relative:page" coordorigin="1304,13314" coordsize="9326,2">
            <v:shape id="_x0000_s1257" style="position:absolute;left:1304;top:13314;width:9326;height:2" coordorigin="1304,13314" coordsize="9326,0" path="m1304,13314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254" style="position:absolute;left:0;text-align:left;margin-left:65.2pt;margin-top:686.85pt;width:466.3pt;height:.1pt;z-index:-251633152;mso-position-horizontal-relative:page;mso-position-vertical-relative:page" coordorigin="1304,13737" coordsize="9326,2">
            <v:shape id="_x0000_s1255" style="position:absolute;left:1304;top:13737;width:9326;height:2" coordorigin="1304,13737" coordsize="9326,0" path="m1304,13737r9326,e" filled="f" strokecolor="#2a2a29" strokeweight=".25pt">
              <v:path arrowok="t"/>
            </v:shape>
            <w10:wrap anchorx="page" anchory="page"/>
          </v:group>
        </w:pict>
      </w:r>
      <w:proofErr w:type="spellStart"/>
      <w:r w:rsidR="0021029C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proofErr w:type="spellEnd"/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option.</w:t>
      </w:r>
    </w:p>
    <w:p w:rsidR="00A14D67" w:rsidRDefault="00A14D67">
      <w:pPr>
        <w:spacing w:before="11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6"/>
          <w:sz w:val="24"/>
          <w:szCs w:val="24"/>
        </w:rPr>
        <w:t>Birthday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parties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hard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work. So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z w:val="24"/>
          <w:szCs w:val="24"/>
        </w:rPr>
        <w:t>much recipes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z w:val="24"/>
          <w:szCs w:val="24"/>
        </w:rPr>
        <w:t>so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delicious!</w:t>
      </w:r>
    </w:p>
    <w:p w:rsidR="00A14D67" w:rsidRDefault="0021029C">
      <w:pPr>
        <w:spacing w:after="0" w:line="340" w:lineRule="atLeast"/>
        <w:ind w:left="684" w:right="35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Let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check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 I’ve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ingredients.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little</w:t>
      </w:r>
      <w:r>
        <w:rPr>
          <w:rFonts w:ascii="Arial" w:eastAsia="Arial" w:hAnsi="Arial" w:cs="Arial"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milk.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 xml:space="preserve">more.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oranges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little</w:t>
      </w:r>
      <w:r>
        <w:rPr>
          <w:rFonts w:ascii="Arial" w:eastAsia="Arial" w:hAnsi="Arial" w:cs="Arial"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orange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juice.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 xml:space="preserve">some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apples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apple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pie.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z w:val="24"/>
          <w:szCs w:val="24"/>
        </w:rPr>
        <w:t>. There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not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z w:val="24"/>
          <w:szCs w:val="24"/>
        </w:rPr>
        <w:t>much chocolate powder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left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birthday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cake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z w:val="24"/>
          <w:szCs w:val="24"/>
        </w:rPr>
        <w:t>lots</w:t>
      </w:r>
      <w:r>
        <w:rPr>
          <w:rFonts w:ascii="Arial" w:eastAsia="Arial" w:hAnsi="Arial" w:cs="Arial"/>
          <w:color w:val="2A2A29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few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eggs.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Ok. I’ll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supermarket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ingredients</w:t>
      </w:r>
      <w:r>
        <w:rPr>
          <w:rFonts w:ascii="Arial" w:eastAsia="Arial" w:hAnsi="Arial" w:cs="Arial"/>
          <w:color w:val="2A2A29"/>
          <w:spacing w:val="2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 xml:space="preserve">and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z w:val="24"/>
          <w:szCs w:val="24"/>
        </w:rPr>
        <w:t>lots</w:t>
      </w:r>
      <w:r>
        <w:rPr>
          <w:rFonts w:ascii="Arial" w:eastAsia="Arial" w:hAnsi="Arial" w:cs="Arial"/>
          <w:color w:val="2A2A29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z w:val="24"/>
          <w:szCs w:val="24"/>
        </w:rPr>
        <w:t>much balloons.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4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640"/>
        </w:tabs>
        <w:spacing w:before="11" w:after="0" w:line="240" w:lineRule="auto"/>
        <w:ind w:left="219" w:right="464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48" style="position:absolute;left:0;text-align:left;margin-left:36.85pt;margin-top:-.5pt;width:21.55pt;height:21.55pt;z-index:-251642368;mso-position-horizontal-relative:page" coordorigin="737,-10" coordsize="431,431">
            <v:group id="_x0000_s1251" style="position:absolute;left:756;top:9;width:393;height:393" coordorigin="756,9" coordsize="393,393">
              <v:shape id="_x0000_s1252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49" style="position:absolute;left:756;top:9;width:393;height:393" coordorigin="756,9" coordsize="393,393">
              <v:shape id="_x0000_s1250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space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for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adjective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18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tabs>
          <w:tab w:val="left" w:pos="41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Breakfast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(important)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meal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78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the</w:t>
      </w:r>
      <w:proofErr w:type="gramEnd"/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most important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more</w:t>
      </w:r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important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53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egetables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fruit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(expensive)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fast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 but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</w:p>
    <w:p w:rsidR="00A14D67" w:rsidRDefault="0021029C">
      <w:pPr>
        <w:tabs>
          <w:tab w:val="left" w:pos="2780"/>
        </w:tabs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healthy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).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78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most</w:t>
      </w:r>
      <w:proofErr w:type="gramEnd"/>
      <w:r>
        <w:rPr>
          <w:rFonts w:ascii="Arial" w:eastAsia="Arial" w:hAnsi="Arial" w:cs="Arial"/>
          <w:color w:val="2A2A29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expensive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r>
        <w:rPr>
          <w:rFonts w:ascii="Arial" w:eastAsia="Arial" w:hAnsi="Arial" w:cs="Arial"/>
          <w:color w:val="2A2A29"/>
        </w:rPr>
        <w:t>more</w:t>
      </w:r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healthy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more</w:t>
      </w:r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expensive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r>
        <w:rPr>
          <w:rFonts w:ascii="Arial" w:eastAsia="Arial" w:hAnsi="Arial" w:cs="Arial"/>
          <w:color w:val="2A2A29"/>
        </w:rPr>
        <w:t>healthier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56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nutrients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(big)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concern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vegetarians.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78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bigger</w:t>
      </w:r>
      <w:proofErr w:type="gramEnd"/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biggest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77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regular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(fit).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78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fitter</w:t>
      </w:r>
      <w:proofErr w:type="gramEnd"/>
      <w:r>
        <w:rPr>
          <w:rFonts w:ascii="Arial" w:eastAsia="Arial" w:hAnsi="Arial" w:cs="Arial"/>
          <w:color w:val="2A2A29"/>
          <w:spacing w:val="-53"/>
        </w:rPr>
        <w:t xml:space="preserve"> 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more</w:t>
      </w:r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  <w:w w:val="104"/>
        </w:rPr>
        <w:t>fit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33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(good)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treasure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health.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780"/>
        </w:tabs>
        <w:spacing w:after="0" w:line="263" w:lineRule="exact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</w:rPr>
        <w:t>best</w:t>
      </w:r>
      <w:proofErr w:type="gramEnd"/>
      <w:r>
        <w:rPr>
          <w:rFonts w:ascii="Arial" w:eastAsia="Arial" w:hAnsi="Arial" w:cs="Arial"/>
          <w:color w:val="2A2A29"/>
          <w:position w:val="-1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b) </w:t>
      </w:r>
      <w:r>
        <w:rPr>
          <w:rFonts w:ascii="Arial" w:eastAsia="Arial" w:hAnsi="Arial" w:cs="Arial"/>
          <w:b/>
          <w:bCs/>
          <w:color w:val="434342"/>
          <w:spacing w:val="3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better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8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680"/>
        </w:tabs>
        <w:spacing w:before="81" w:after="0" w:line="300" w:lineRule="exact"/>
        <w:ind w:left="684" w:right="40" w:hanging="425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43" style="position:absolute;left:0;text-align:left;margin-left:36.85pt;margin-top:-.5pt;width:21.55pt;height:21.55pt;z-index:-251641344;mso-position-horizontal-relative:page" coordorigin="737,-10" coordsize="431,431">
            <v:group id="_x0000_s1246" style="position:absolute;left:756;top:9;width:393;height:393" coordorigin="756,9" coordsize="393,393">
              <v:shape id="_x0000_s1247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244" style="position:absolute;left:756;top:9;width:393;height:393" coordorigin="756,9" coordsize="393,393">
              <v:shape id="_x0000_s1245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241" style="position:absolute;left:0;text-align:left;margin-left:65.2pt;margin-top:52.1pt;width:466.3pt;height:.1pt;z-index:-251640320;mso-position-horizontal-relative:page" coordorigin="1304,1042" coordsize="9326,2">
            <v:shape id="_x0000_s1242" style="position:absolute;left:1304;top:1042;width:9326;height:2" coordorigin="1304,1042" coordsize="9326,0" path="m1304,1042r9326,e" filled="f" strokecolor="#2a2a29" strokeweight=".25pt">
              <v:path arrowok="t"/>
            </v:shape>
            <w10:wrap anchorx="page"/>
          </v:group>
        </w:pict>
      </w:r>
      <w:r>
        <w:pict>
          <v:group id="_x0000_s1239" style="position:absolute;left:0;text-align:left;margin-left:65.2pt;margin-top:73.25pt;width:466.3pt;height:.1pt;z-index:-251639296;mso-position-horizontal-relative:page" coordorigin="1304,1465" coordsize="9326,2">
            <v:shape id="_x0000_s1240" style="position:absolute;left:1304;top:1465;width:9326;height:2" coordorigin="1304,1465" coordsize="9326,0" path="m1304,1465r9326,e" filled="f" strokecolor="#2a2a29" strokeweight=".25pt">
              <v:path arrowok="t"/>
            </v:shape>
            <w10:wrap anchorx="page"/>
          </v:group>
        </w:pict>
      </w:r>
      <w:r>
        <w:pict>
          <v:group id="_x0000_s1237" style="position:absolute;left:0;text-align:left;margin-left:65.2pt;margin-top:94.45pt;width:466.3pt;height:.1pt;z-index:-251638272;mso-position-horizontal-relative:page" coordorigin="1304,1889" coordsize="9326,2">
            <v:shape id="_x0000_s1238" style="position:absolute;left:1304;top:1889;width:9326;height:2" coordorigin="1304,1889" coordsize="9326,0" path="m1304,1889r9326,e" filled="f" strokecolor="#2a2a29" strokeweight=".25pt">
              <v:path arrowok="t"/>
            </v:shape>
            <w10:wrap anchorx="page"/>
          </v:group>
        </w:pict>
      </w:r>
      <w:r>
        <w:pict>
          <v:group id="_x0000_s1235" style="position:absolute;left:0;text-align:left;margin-left:65.2pt;margin-top:115.6pt;width:466.3pt;height:.1pt;z-index:-251637248;mso-position-horizontal-relative:page" coordorigin="1304,2312" coordsize="9326,2">
            <v:shape id="_x0000_s1236" style="position:absolute;left:1304;top:2312;width:9326;height:2" coordorigin="1304,2312" coordsize="9326,0" path="m1304,2312r9326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4"/>
          <w:w w:val="115"/>
          <w:sz w:val="26"/>
          <w:szCs w:val="26"/>
        </w:rPr>
        <w:t>’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9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you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mother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4"/>
          <w:w w:val="115"/>
          <w:sz w:val="26"/>
          <w:szCs w:val="26"/>
        </w:rPr>
        <w:t>’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9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birthda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0"/>
          <w:w w:val="115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4"/>
          <w:w w:val="1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3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u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wan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4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surpris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4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he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6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6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3"/>
          <w:w w:val="12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health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y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8"/>
          <w:w w:val="122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 xml:space="preserve">big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breakfast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Describ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6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wha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0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yo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u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woul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9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prepar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3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5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justif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 xml:space="preserve">y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you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4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choices.</w:t>
      </w:r>
    </w:p>
    <w:p w:rsidR="00A14D67" w:rsidRDefault="00A14D67">
      <w:pPr>
        <w:spacing w:before="2" w:after="0" w:line="190" w:lineRule="exact"/>
        <w:rPr>
          <w:sz w:val="19"/>
          <w:szCs w:val="19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233" style="position:absolute;left:0;text-align:left;margin-left:65.2pt;margin-top:-92.2pt;width:466.3pt;height:.1pt;z-index:-251632128;mso-position-horizontal-relative:page" coordorigin="1304,-1844" coordsize="9326,2">
            <v:shape id="_x0000_s1234" style="position:absolute;left:1304;top:-1844;width:9326;height:2" coordorigin="1304,-1844" coordsize="9326,0" path="m1304,-1844r9326,e" filled="f" strokecolor="#2a2a29" strokeweight=".25pt">
              <v:path arrowok="t"/>
            </v:shape>
            <w10:wrap anchorx="page"/>
          </v:group>
        </w:pict>
      </w:r>
      <w:r>
        <w:pict>
          <v:group id="_x0000_s1231" style="position:absolute;left:0;text-align:left;margin-left:65.2pt;margin-top:-71pt;width:466.3pt;height:.1pt;z-index:-251631104;mso-position-horizontal-relative:page" coordorigin="1304,-1420" coordsize="9326,2">
            <v:shape id="_x0000_s1232" style="position:absolute;left:1304;top:-1420;width:9326;height:2" coordorigin="1304,-1420" coordsize="9326,0" path="m1304,-1420r9326,e" filled="f" strokecolor="#2a2a29" strokeweight=".25pt">
              <v:path arrowok="t"/>
            </v:shape>
            <w10:wrap anchorx="page"/>
          </v:group>
        </w:pict>
      </w:r>
    </w:p>
    <w:p w:rsidR="00A14D67" w:rsidRDefault="00A14D67">
      <w:pPr>
        <w:spacing w:after="0"/>
        <w:sectPr w:rsidR="00A14D67">
          <w:headerReference w:type="default" r:id="rId39"/>
          <w:footerReference w:type="default" r:id="rId40"/>
          <w:pgSz w:w="12080" w:h="16840"/>
          <w:pgMar w:top="1180" w:right="1400" w:bottom="280" w:left="620" w:header="0" w:footer="0" w:gutter="0"/>
          <w:cols w:space="720"/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6" w:after="0" w:line="220" w:lineRule="exact"/>
      </w:pPr>
    </w:p>
    <w:p w:rsidR="00A14D67" w:rsidRDefault="0021029C">
      <w:pPr>
        <w:tabs>
          <w:tab w:val="left" w:pos="1660"/>
        </w:tabs>
        <w:spacing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2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Food,</w:t>
      </w:r>
      <w:r>
        <w:rPr>
          <w:rFonts w:ascii="Times New Roman" w:eastAsia="Times New Roman" w:hAnsi="Times New Roman" w:cs="Times New Roman"/>
          <w:b/>
          <w:bCs/>
          <w:color w:val="2A2A29"/>
          <w:spacing w:val="-43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glorious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food!</w:t>
      </w:r>
    </w:p>
    <w:p w:rsidR="00A14D67" w:rsidRDefault="0021029C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2094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2C</w:t>
      </w:r>
    </w:p>
    <w:p w:rsidR="00A14D67" w:rsidRDefault="00A14D67">
      <w:pPr>
        <w:spacing w:after="0"/>
        <w:sectPr w:rsidR="00A14D67">
          <w:headerReference w:type="even" r:id="rId41"/>
          <w:footerReference w:type="even" r:id="rId42"/>
          <w:pgSz w:w="12080" w:h="16840"/>
          <w:pgMar w:top="320" w:right="620" w:bottom="280" w:left="1300" w:header="0" w:footer="0" w:gutter="0"/>
          <w:cols w:num="2" w:space="720" w:equalWidth="0">
            <w:col w:w="6379" w:space="221"/>
            <w:col w:w="3560"/>
          </w:cols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" w:after="0" w:line="280" w:lineRule="exact"/>
        <w:rPr>
          <w:sz w:val="28"/>
          <w:szCs w:val="28"/>
        </w:rPr>
      </w:pPr>
    </w:p>
    <w:p w:rsidR="00A14D67" w:rsidRDefault="0021029C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14D67" w:rsidRDefault="00A14D67">
      <w:pPr>
        <w:spacing w:before="2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14D67" w:rsidRDefault="00A14D67">
      <w:pPr>
        <w:spacing w:after="0" w:line="120" w:lineRule="exact"/>
        <w:rPr>
          <w:sz w:val="12"/>
          <w:szCs w:val="12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spacing w:before="26"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223" style="position:absolute;left:0;text-align:left;margin-left:406.4pt;margin-top:36.45pt;width:164.7pt;height:171.9pt;z-index:-251627008;mso-position-horizontal-relative:page" coordorigin="8128,729" coordsize="3294,3438">
            <v:group id="_x0000_s1229" style="position:absolute;left:8138;top:739;width:3274;height:3418" coordorigin="8138,739" coordsize="3274,3418">
              <v:shape id="_x0000_s1230" style="position:absolute;left:8138;top:739;width:3274;height:3418" coordorigin="8138,739" coordsize="3274,3418" path="m8138,739r3273,l11411,4157r-3273,l8138,739e" fillcolor="#2a2a29" stroked="f">
                <v:path arrowok="t"/>
              </v:shape>
            </v:group>
            <v:group id="_x0000_s1226" style="position:absolute;left:8217;top:818;width:3118;height:3263" coordorigin="8217,818" coordsize="3118,3263">
              <v:shape id="_x0000_s1228" style="position:absolute;left:8217;top:818;width:3118;height:3263" coordorigin="8217,818" coordsize="3118,3263" path="m8444,818r-75,l8291,825r-55,33l8219,939r-2,65l8217,3895r1,64l8229,4025r43,44l8338,4079r65,2l11148,4081r35,l11261,4074r55,-33l11334,3960r1,-65l11335,1004r-1,-64l11323,873r-43,-43l11214,819r-65,-1l8444,818e" stroked="f">
                <v:path arrowok="t"/>
              </v:shape>
              <v:shape id="_x0000_s1227" type="#_x0000_t75" style="position:absolute;left:8217;top:818;width:3118;height:3263">
                <v:imagedata r:id="rId43" o:title=""/>
              </v:shape>
            </v:group>
            <v:group id="_x0000_s1224" style="position:absolute;left:8217;top:818;width:3118;height:3263" coordorigin="8217,818" coordsize="3118,3263">
              <v:shape id="_x0000_s1225" style="position:absolute;left:8217;top:818;width:3118;height:3263" coordorigin="8217,818" coordsize="3118,3263" path="m8444,818r-75,l8291,825r-55,33l8219,939r-2,65l8217,3854r,40l8218,3959r11,66l8272,4069r66,10l8403,4081r2705,l11148,4081r65,-1l11280,4069r43,-43l11334,3960r1,-65l11335,1045r,-40l11334,940r-11,-67l11280,830r-66,-11l11149,818r-2705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222" type="#_x0000_t136" style="position:absolute;left:0;text-align:left;margin-left:71.1pt;margin-top:-30.85pt;width:346.55pt;height:20pt;rotation:358;z-index:-251625984;mso-position-horizontal-relative:page" fillcolor="#2a2a29" stroked="f">
            <o:extrusion v:ext="view" autorotationcenter="t"/>
            <v:textpath style="font-family:&quot;&amp;quot&quot;;font-size:20pt;v-text-kern:t;mso-text-shadow:auto" string="Japanese food to get UNESCO status"/>
            <w10:wrap anchorx="page"/>
          </v:shape>
        </w:pic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21029C"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nit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21029C"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tions</w:t>
      </w:r>
      <w:r w:rsidR="0021029C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21029C"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goi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21029C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p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 w:rsidR="0021029C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aditio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al</w:t>
      </w:r>
      <w:r w:rsidR="0021029C">
        <w:rPr>
          <w:rFonts w:ascii="Times New Roman" w:eastAsia="Times New Roman" w:hAnsi="Times New Roman" w:cs="Times New Roman"/>
          <w:color w:val="2A2A29"/>
          <w:spacing w:val="-7"/>
          <w:w w:val="10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pane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food</w:t>
      </w:r>
      <w:r w:rsidR="0021029C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 w:rsidR="0021029C"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21029C"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list</w:t>
      </w:r>
      <w:r w:rsidR="0021029C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21029C"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pacing w:val="-10"/>
          <w:w w:val="11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orld</w:t>
      </w:r>
      <w:r w:rsidR="0021029C"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cuisine</w:t>
      </w:r>
      <w:r w:rsidR="0021029C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21029C"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ill be</w:t>
      </w:r>
      <w:r w:rsidR="0021029C"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21029C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fifth</w:t>
      </w:r>
      <w:r w:rsidR="0021029C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time for</w:t>
      </w:r>
      <w:r w:rsidR="0021029C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UN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CO</w:t>
      </w:r>
      <w:r w:rsidR="0021029C"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21029C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gi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21029C"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 w:rsidR="0021029C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egion</w:t>
      </w:r>
      <w:r w:rsidR="0021029C"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food</w:t>
      </w:r>
      <w:r w:rsidR="0021029C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its</w:t>
      </w:r>
      <w:r w:rsidR="0021029C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cul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al he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 w:rsidR="0021029C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 w:rsidR="0021029C"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F</w:t>
      </w:r>
      <w:r w:rsidR="0021029C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enc</w:t>
      </w:r>
      <w:r w:rsidR="0021029C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h</w:t>
      </w:r>
      <w:r w:rsidR="0021029C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, </w:t>
      </w:r>
      <w:r w:rsidR="0021029C"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M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dite</w:t>
      </w:r>
      <w:r w:rsidR="0021029C"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anean,</w:t>
      </w:r>
      <w:r w:rsidR="0021029C">
        <w:rPr>
          <w:rFonts w:ascii="Times New Roman" w:eastAsia="Times New Roman" w:hAnsi="Times New Roman" w:cs="Times New Roman"/>
          <w:color w:val="2A2A29"/>
          <w:spacing w:val="-10"/>
          <w:w w:val="109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x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 w:rsidR="0021029C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21029C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 w:rsidR="0021029C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21029C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kish</w:t>
      </w:r>
      <w:r w:rsidR="0021029C"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food</w:t>
      </w:r>
      <w:r w:rsidR="0021029C"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21029C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21029C"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 w:rsidR="0021029C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eady</w:t>
      </w:r>
      <w:r w:rsidR="0021029C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 w:rsidR="0021029C"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21029C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21029C">
        <w:rPr>
          <w:rFonts w:ascii="Times New Roman" w:eastAsia="Times New Roman" w:hAnsi="Times New Roman" w:cs="Times New Roman"/>
          <w:color w:val="2A2A29"/>
          <w:w w:val="101"/>
          <w:sz w:val="21"/>
          <w:szCs w:val="21"/>
        </w:rPr>
        <w:t>lis</w:t>
      </w:r>
      <w:r w:rsidR="0021029C"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 w:rsidR="0021029C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88" w:lineRule="auto"/>
        <w:ind w:left="713" w:right="348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aditio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9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 food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A2A29"/>
          <w:spacing w:val="-7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asho</w:t>
      </w:r>
      <w:r>
        <w:rPr>
          <w:rFonts w:ascii="Times New Roman" w:eastAsia="Times New Roman" w:hAnsi="Times New Roman" w:cs="Times New Roman"/>
          <w:i/>
          <w:color w:val="2A2A29"/>
          <w:spacing w:val="-4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</w:t>
      </w:r>
      <w:proofErr w:type="spellEnd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1"/>
          <w:szCs w:val="21"/>
        </w:rPr>
        <w:t xml:space="preserve">for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iety.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ushi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fish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ice)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amen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dle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4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iy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ak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Agen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 Affairs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its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us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dishe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cial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its 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tistic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tion.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unique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die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dishes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cel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A14D67" w:rsidRDefault="00A14D67">
      <w:pPr>
        <w:spacing w:before="5" w:after="0" w:line="110" w:lineRule="exact"/>
        <w:rPr>
          <w:sz w:val="11"/>
          <w:szCs w:val="11"/>
        </w:rPr>
      </w:pPr>
    </w:p>
    <w:p w:rsidR="00A14D67" w:rsidRDefault="0021029C">
      <w:pPr>
        <w:spacing w:after="0" w:line="288" w:lineRule="auto"/>
        <w:ind w:left="713" w:right="3480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i/>
          <w:color w:val="2A2A29"/>
          <w:spacing w:val="-7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asho</w:t>
      </w:r>
      <w:r>
        <w:rPr>
          <w:rFonts w:ascii="Times New Roman" w:eastAsia="Times New Roman" w:hAnsi="Times New Roman" w:cs="Times New Roman"/>
          <w:i/>
          <w:color w:val="2A2A29"/>
          <w:spacing w:val="-4"/>
          <w:sz w:val="21"/>
          <w:szCs w:val="21"/>
        </w:rPr>
        <w:t>k</w:t>
      </w:r>
      <w:r w:rsidR="00173764"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</w:t>
      </w:r>
      <w:proofErr w:type="spellEnd"/>
      <w:r>
        <w:rPr>
          <w:rFonts w:ascii="Times New Roman" w:eastAsia="Times New Roman" w:hAnsi="Times New Roman" w:cs="Times New Roman"/>
          <w:i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healt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and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good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balance</w:t>
      </w:r>
      <w:r>
        <w:rPr>
          <w:rFonts w:ascii="Times New Roman" w:eastAsia="Times New Roman" w:hAnsi="Times New Roman" w:cs="Times New Roman"/>
          <w:color w:val="2A2A29"/>
          <w:spacing w:val="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of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mine</w:t>
      </w:r>
      <w:r>
        <w:rPr>
          <w:rFonts w:ascii="Times New Roman" w:eastAsia="Times New Roman" w:hAnsi="Times New Roman" w:cs="Times New Roman"/>
          <w:color w:val="2A2A29"/>
          <w:spacing w:val="-2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-4"/>
          <w:w w:val="10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vitamin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arbo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tes</w:t>
      </w:r>
      <w:r>
        <w:rPr>
          <w:rFonts w:ascii="Times New Roman" w:eastAsia="Times New Roman" w:hAnsi="Times New Roman" w:cs="Times New Roman"/>
          <w:color w:val="2A2A29"/>
          <w:spacing w:val="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otein. 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helps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obesity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le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 xml:space="preserve">els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w.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cuisine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diffe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meals 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-3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ugh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ut</w:t>
      </w:r>
    </w:p>
    <w:p w:rsidR="00A14D67" w:rsidRDefault="0021029C">
      <w:pPr>
        <w:spacing w:before="1"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proofErr w:type="gramEnd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ear 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help 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to 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families 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com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unities</w:t>
      </w:r>
      <w:r>
        <w:rPr>
          <w:rFonts w:ascii="Times New Roman" w:eastAsia="Times New Roman" w:hAnsi="Times New Roman" w:cs="Times New Roman"/>
          <w:color w:val="2A2A29"/>
          <w:spacing w:val="4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togethe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ood pl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ys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173764">
        <w:rPr>
          <w:rFonts w:ascii="Times New Roman" w:eastAsia="Times New Roman" w:hAnsi="Times New Roman" w:cs="Times New Roman"/>
          <w:color w:val="2A2A29"/>
          <w:sz w:val="21"/>
          <w:szCs w:val="21"/>
        </w:rPr>
        <w:t>ole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ce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emonies</w:t>
      </w:r>
      <w:r>
        <w:rPr>
          <w:rFonts w:ascii="Times New Roman" w:eastAsia="Times New Roman" w:hAnsi="Times New Roman" w:cs="Times New Roman"/>
          <w:color w:val="2A2A29"/>
          <w:spacing w:val="-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-1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adition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ew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4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cel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-5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ice</w:t>
      </w:r>
      <w:r>
        <w:rPr>
          <w:rFonts w:ascii="Times New Roman" w:eastAsia="Times New Roman" w:hAnsi="Times New Roman" w:cs="Times New Roman"/>
          <w:color w:val="2A2A29"/>
          <w:spacing w:val="-5"/>
          <w:w w:val="107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pla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est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festi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als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diffe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ernme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food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helps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 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cul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A2A29"/>
          <w:spacing w:val="-7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asho</w:t>
      </w:r>
      <w:r>
        <w:rPr>
          <w:rFonts w:ascii="Times New Roman" w:eastAsia="Times New Roman" w:hAnsi="Times New Roman" w:cs="Times New Roman"/>
          <w:i/>
          <w:color w:val="2A2A29"/>
          <w:spacing w:val="-4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</w:t>
      </w:r>
      <w:proofErr w:type="spellEnd"/>
      <w:r>
        <w:rPr>
          <w:rFonts w:ascii="Times New Roman" w:eastAsia="Times New Roman" w:hAnsi="Times New Roman" w:cs="Times New Roman"/>
          <w:i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clo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ely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107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oci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tial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A14D67" w:rsidRDefault="00A14D67">
      <w:pPr>
        <w:spacing w:before="10" w:after="0" w:line="140" w:lineRule="exact"/>
        <w:rPr>
          <w:sz w:val="14"/>
          <w:szCs w:val="14"/>
        </w:rPr>
      </w:pPr>
    </w:p>
    <w:p w:rsidR="00A14D67" w:rsidRDefault="0021029C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hyperlink r:id="rId44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A14D67" w:rsidRDefault="00A14D67">
      <w:pPr>
        <w:spacing w:before="3" w:after="0" w:line="130" w:lineRule="exact"/>
        <w:rPr>
          <w:sz w:val="13"/>
          <w:szCs w:val="13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640"/>
        </w:tabs>
        <w:spacing w:before="11" w:after="0" w:line="240" w:lineRule="auto"/>
        <w:ind w:left="212" w:right="293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17" style="position:absolute;left:0;text-align:left;margin-left:70.85pt;margin-top:-.5pt;width:21.55pt;height:21.55pt;z-index:-251629056;mso-position-horizontal-relative:page" coordorigin="1417,-10" coordsize="431,431">
            <v:group id="_x0000_s1220" style="position:absolute;left:1436;top:9;width:393;height:393" coordorigin="1436,9" coordsize="393,393">
              <v:shape id="_x0000_s122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218" style="position:absolute;left:1436;top:9;width:393;height:393" coordorigin="1436,9" coordsize="393,393">
              <v:shape id="_x0000_s121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throughout</w:t>
      </w:r>
      <w:r>
        <w:rPr>
          <w:rFonts w:ascii="Arial" w:eastAsia="Arial" w:hAnsi="Arial" w:cs="Arial"/>
          <w:color w:val="2A2A29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cooking</w:t>
      </w:r>
      <w:proofErr w:type="gramEnd"/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heritage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b) </w:t>
      </w:r>
      <w:r>
        <w:rPr>
          <w:rFonts w:ascii="Arial" w:eastAsia="Arial" w:hAnsi="Arial" w:cs="Arial"/>
          <w:b/>
          <w:bCs/>
          <w:color w:val="434342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special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unique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c) </w:t>
      </w:r>
      <w:r>
        <w:rPr>
          <w:rFonts w:ascii="Arial" w:eastAsia="Arial" w:hAnsi="Arial" w:cs="Arial"/>
          <w:b/>
          <w:bCs/>
          <w:color w:val="4343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around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40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cuisine</w:t>
      </w:r>
      <w:proofErr w:type="gramEnd"/>
      <w:r>
        <w:rPr>
          <w:rFonts w:ascii="Arial" w:eastAsia="Arial" w:hAnsi="Arial" w:cs="Arial"/>
          <w:color w:val="2A2A29"/>
          <w:spacing w:val="-5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d) </w:t>
      </w:r>
      <w:r>
        <w:rPr>
          <w:rFonts w:ascii="Arial" w:eastAsia="Arial" w:hAnsi="Arial" w:cs="Arial"/>
          <w:b/>
          <w:bCs/>
          <w:color w:val="434342"/>
          <w:spacing w:val="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cultural</w:t>
      </w:r>
      <w:r>
        <w:rPr>
          <w:rFonts w:ascii="Arial" w:eastAsia="Arial" w:hAnsi="Arial" w:cs="Arial"/>
          <w:color w:val="2A2A29"/>
          <w:spacing w:val="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background</w:t>
      </w:r>
    </w:p>
    <w:p w:rsidR="00A14D67" w:rsidRDefault="00A14D67">
      <w:pPr>
        <w:spacing w:before="2" w:after="0" w:line="150" w:lineRule="exact"/>
        <w:rPr>
          <w:sz w:val="15"/>
          <w:szCs w:val="15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680"/>
        </w:tabs>
        <w:spacing w:before="81" w:after="0" w:line="300" w:lineRule="exact"/>
        <w:ind w:left="684" w:right="652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12" style="position:absolute;left:0;text-align:left;margin-left:70.85pt;margin-top:-.5pt;width:21.55pt;height:21.55pt;z-index:-251628032;mso-position-horizontal-relative:page" coordorigin="1417,-10" coordsize="431,431">
            <v:group id="_x0000_s1215" style="position:absolute;left:1436;top:9;width:393;height:393" coordorigin="1436,9" coordsize="393,393">
              <v:shape id="_x0000_s1216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213" style="position:absolute;left:1436;top:9;width:393;height:393" coordorigin="1436,9" coordsize="393,393">
              <v:shape id="_x0000_s1214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whethe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173764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accordin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9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text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7"/>
          <w:w w:val="1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fals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A14D67" w:rsidRDefault="00A14D67">
      <w:pPr>
        <w:spacing w:before="5" w:after="0" w:line="190" w:lineRule="exact"/>
        <w:rPr>
          <w:sz w:val="19"/>
          <w:szCs w:val="19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United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Nations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give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modern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Japanese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special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prize.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Japan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doesn’t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want only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sushi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sukiyaki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UNESCO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7"/>
          <w:sz w:val="24"/>
          <w:szCs w:val="24"/>
        </w:rPr>
        <w:t>list.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21029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Japanese</w:t>
      </w:r>
      <w:r>
        <w:rPr>
          <w:rFonts w:ascii="Arial" w:eastAsia="Arial" w:hAnsi="Arial" w:cs="Arial"/>
          <w:color w:val="2A2A29"/>
          <w:spacing w:val="2"/>
          <w:w w:val="9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food isn’t</w:t>
      </w:r>
      <w:r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presented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artistic</w:t>
      </w:r>
      <w:r>
        <w:rPr>
          <w:rFonts w:ascii="Arial" w:eastAsia="Arial" w:hAnsi="Arial" w:cs="Arial"/>
          <w:color w:val="2A2A29"/>
          <w:spacing w:val="3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A14D67" w:rsidRDefault="009C0F07">
      <w:pPr>
        <w:spacing w:before="1" w:after="0" w:line="180" w:lineRule="exact"/>
        <w:rPr>
          <w:sz w:val="18"/>
          <w:szCs w:val="18"/>
        </w:rPr>
      </w:pPr>
      <w:r>
        <w:lastRenderedPageBreak/>
        <w:pict>
          <v:group id="_x0000_s1182" style="position:absolute;margin-left:0;margin-top:0;width:603.8pt;height:841.9pt;z-index:-251630080;mso-position-horizontal-relative:page;mso-position-vertical-relative:page" coordsize="12076,16838">
            <v:group id="_x0000_s1209" style="position:absolute;left:170;width:2;height:16838" coordorigin="170" coordsize="2,16838">
              <v:shape id="_x0000_s1210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207" style="position:absolute;left:170;width:2;height:16838" coordorigin="170" coordsize="2,16838">
              <v:shape id="_x0000_s1208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205" style="position:absolute;width:12076;height:3603" coordsize="12076,3603">
              <v:shape id="_x0000_s1206" style="position:absolute;width:12076;height:3603" coordsize="12076,3603" path="m12076,l,,,3603,11099,2249r839,-117l12076,2110,12076,e" fillcolor="#ececec" stroked="f">
                <v:path arrowok="t"/>
              </v:shape>
            </v:group>
            <v:group id="_x0000_s1203" style="position:absolute;left:7482;width:4593;height:803" coordorigin="7482" coordsize="4593,803">
              <v:shape id="_x0000_s1204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201" style="position:absolute;left:1353;top:1807;width:10051;height:1315" coordorigin="1353,1807" coordsize="10051,1315">
              <v:shape id="_x0000_s1202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199" style="position:absolute;left:1417;top:1871;width:9921;height:1191" coordorigin="1417,1871" coordsize="9921,1191">
              <v:shape id="_x0000_s1200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197" style="position:absolute;left:2169;top:2350;width:6491;height:2" coordorigin="2169,2350" coordsize="6491,2">
              <v:shape id="_x0000_s1198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195" style="position:absolute;left:9146;top:2350;width:652;height:2" coordorigin="9146,2350" coordsize="652,2">
              <v:shape id="_x0000_s1196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193" style="position:absolute;left:10468;top:2350;width:680;height:2" coordorigin="10468,2350" coordsize="680,2">
              <v:shape id="_x0000_s1194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191" style="position:absolute;left:2069;top:2812;width:510;height:2" coordorigin="2069,2812" coordsize="510,2">
              <v:shape id="_x0000_s1192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189" style="position:absolute;left:2713;top:2812;width:510;height:2" coordorigin="2713,2812" coordsize="510,2">
              <v:shape id="_x0000_s1190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187" style="position:absolute;left:3356;top:2812;width:561;height:2" coordorigin="3356,2812" coordsize="561,2">
              <v:shape id="_x0000_s1188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185" style="position:absolute;left:4947;top:2812;width:2563;height:2" coordorigin="4947,2812" coordsize="2563,2">
              <v:shape id="_x0000_s1186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183" style="position:absolute;left:8314;top:2812;width:2835;height:2" coordorigin="8314,2812" coordsize="2835,2">
              <v:shape id="_x0000_s1184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A14D67" w:rsidRDefault="00A14D67">
      <w:pPr>
        <w:spacing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</w:p>
    <w:p w:rsidR="00A14D67" w:rsidRDefault="0021029C">
      <w:pPr>
        <w:spacing w:before="3" w:after="0" w:line="170" w:lineRule="exact"/>
        <w:rPr>
          <w:sz w:val="17"/>
          <w:szCs w:val="17"/>
        </w:rPr>
      </w:pPr>
      <w:r>
        <w:br w:type="column"/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1174" w:space="8512"/>
            <w:col w:w="474"/>
          </w:cols>
        </w:sectPr>
      </w:pPr>
    </w:p>
    <w:p w:rsidR="00A14D67" w:rsidRDefault="0021029C">
      <w:pPr>
        <w:spacing w:before="62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Japanese</w:t>
      </w:r>
      <w:r>
        <w:rPr>
          <w:rFonts w:ascii="Arial" w:eastAsia="Arial" w:hAnsi="Arial" w:cs="Arial"/>
          <w:color w:val="2A2A29"/>
          <w:spacing w:val="24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diet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balanced.</w:t>
      </w:r>
    </w:p>
    <w:p w:rsidR="00A14D67" w:rsidRDefault="00A14D67">
      <w:pPr>
        <w:spacing w:before="4" w:after="0" w:line="200" w:lineRule="exact"/>
        <w:rPr>
          <w:sz w:val="20"/>
          <w:szCs w:val="20"/>
        </w:rPr>
      </w:pPr>
    </w:p>
    <w:p w:rsidR="00A14D67" w:rsidRDefault="009C0F07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80" style="position:absolute;left:0;text-align:left;margin-left:85.05pt;margin-top:32.3pt;width:447.85pt;height:.1pt;z-index:-251623936;mso-position-horizontal-relative:page" coordorigin="1701,646" coordsize="8957,2">
            <v:shape id="_x0000_s1181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>
        <w:pict>
          <v:group id="_x0000_s1178" style="position:absolute;left:0;text-align:left;margin-left:85.05pt;margin-top:53.45pt;width:447.85pt;height:.1pt;z-index:-251622912;mso-position-horizontal-relative:page" coordorigin="1701,1069" coordsize="8957,2">
            <v:shape id="_x0000_s1179" style="position:absolute;left:1701;top:1069;width:8957;height:2" coordorigin="1701,1069" coordsize="8957,0" path="m1701,1069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‘</w:t>
      </w:r>
      <w:proofErr w:type="spellStart"/>
      <w:r w:rsidR="0021029C"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>W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ashoku</w:t>
      </w:r>
      <w:proofErr w:type="spellEnd"/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’</w:t>
      </w:r>
      <w:r w:rsidR="0021029C"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21029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associated with</w:t>
      </w:r>
      <w:r w:rsidR="0021029C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21029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respect</w:t>
      </w:r>
      <w:r w:rsidR="0021029C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 w:rsidR="0021029C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nature.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2" w:after="0" w:line="240" w:lineRule="exact"/>
        <w:rPr>
          <w:sz w:val="24"/>
          <w:szCs w:val="24"/>
        </w:rPr>
      </w:pPr>
    </w:p>
    <w:p w:rsidR="00A14D67" w:rsidRDefault="009C0F07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76" style="position:absolute;left:0;text-align:left;margin-left:85.05pt;margin-top:-21.75pt;width:447.85pt;height:.1pt;z-index:-251621888;mso-position-horizontal-relative:page" coordorigin="1701,-435" coordsize="8957,2">
            <v:shape id="_x0000_s1177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171" style="position:absolute;left:0;text-align:left;margin-left:36.85pt;margin-top:-.5pt;width:21.55pt;height:21.55pt;z-index:-251620864;mso-position-horizontal-relative:page" coordorigin="737,-10" coordsize="431,431">
            <v:group id="_x0000_s1174" style="position:absolute;left:756;top:9;width:393;height:393" coordorigin="756,9" coordsize="393,393">
              <v:shape id="_x0000_s117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72" style="position:absolute;left:756;top:9;width:393;height:393" coordorigin="756,9" coordsize="393,393">
              <v:shape id="_x0000_s117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9C0F07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68" style="position:absolute;left:0;text-align:left;margin-left:85.05pt;margin-top:32.3pt;width:447.85pt;height:.1pt;z-index:-251619840;mso-position-horizontal-relative:page" coordorigin="1701,646" coordsize="8957,2">
            <v:shape id="_x0000_s1169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How many</w:t>
      </w:r>
      <w:r w:rsidR="0021029C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other</w:t>
      </w:r>
      <w:r w:rsidR="0021029C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cuisines</w:t>
      </w:r>
      <w:r w:rsidR="0021029C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 w:rsidR="0021029C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already</w:t>
      </w:r>
      <w:r w:rsidR="0021029C"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on the</w:t>
      </w:r>
      <w:r w:rsidR="0021029C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UNESCO</w:t>
      </w:r>
      <w:r w:rsidR="0021029C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106"/>
          <w:position w:val="-1"/>
          <w:sz w:val="24"/>
          <w:szCs w:val="24"/>
        </w:rPr>
        <w:t>list?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5" w:after="0" w:line="220" w:lineRule="exact"/>
      </w:pPr>
    </w:p>
    <w:p w:rsidR="00A14D67" w:rsidRDefault="009C0F07">
      <w:pPr>
        <w:spacing w:before="26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66" style="position:absolute;left:0;text-align:left;margin-left:85.05pt;margin-top:-11.55pt;width:447.85pt;height:.1pt;z-index:-251618816;mso-position-horizontal-relative:page" coordorigin="1701,-231" coordsize="8957,2">
            <v:shape id="_x0000_s1167" style="position:absolute;left:1701;top:-231;width:8957;height:2" coordorigin="1701,-231" coordsize="8957,0" path="m1701,-231r8957,e" filled="f" strokecolor="#2a2a29" strokeweight=".25pt">
              <v:path arrowok="t"/>
            </v:shape>
            <w10:wrap anchorx="page"/>
          </v:group>
        </w:pict>
      </w:r>
      <w:r>
        <w:pict>
          <v:group id="_x0000_s1164" style="position:absolute;left:0;text-align:left;margin-left:85.05pt;margin-top:33.6pt;width:447.85pt;height:.1pt;z-index:-251617792;mso-position-horizontal-relative:page" coordorigin="1701,672" coordsize="8957,2">
            <v:shape id="_x0000_s1165" style="position:absolute;left:1701;top:672;width:8957;height:2" coordorigin="1701,672" coordsize="8957,0" path="m1701,672r8957,e" filled="f" strokecolor="#2a2a29" strokeweight=".25pt">
              <v:path arrowok="t"/>
            </v:shape>
            <w10:wrap anchorx="page"/>
          </v:group>
        </w:pict>
      </w:r>
      <w:proofErr w:type="gramStart"/>
      <w:r w:rsidR="0021029C"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 w:rsidR="0021029C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Why</w:t>
      </w:r>
      <w:r w:rsidR="0021029C"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is</w:t>
      </w:r>
      <w:r w:rsidR="0021029C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proofErr w:type="spellStart"/>
      <w:r w:rsidR="0021029C"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 w:rsidR="0021029C">
        <w:rPr>
          <w:rFonts w:ascii="Arial" w:eastAsia="Arial" w:hAnsi="Arial" w:cs="Arial"/>
          <w:color w:val="2A2A29"/>
          <w:sz w:val="24"/>
          <w:szCs w:val="24"/>
        </w:rPr>
        <w:t>ashoku</w:t>
      </w:r>
      <w:proofErr w:type="spellEnd"/>
      <w:proofErr w:type="gramEnd"/>
      <w:r w:rsidR="0021029C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considered healthy food?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6" w:after="0" w:line="220" w:lineRule="exact"/>
      </w:pPr>
    </w:p>
    <w:p w:rsidR="00A14D67" w:rsidRDefault="009C0F07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62" style="position:absolute;left:0;text-align:left;margin-left:85.05pt;margin-top:-11.6pt;width:447.85pt;height:.1pt;z-index:-251616768;mso-position-horizontal-relative:page" coordorigin="1701,-232" coordsize="8957,2">
            <v:shape id="_x0000_s1163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60" style="position:absolute;left:0;text-align:left;margin-left:85.05pt;margin-top:33.55pt;width:447.85pt;height:.1pt;z-index:-251615744;mso-position-horizontal-relative:page" coordorigin="1701,671" coordsize="8957,2">
            <v:shape id="_x0000_s1161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21029C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21029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21029C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cuisine</w:t>
      </w:r>
      <w:r w:rsidR="0021029C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21029C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important</w:t>
      </w:r>
      <w:r w:rsidR="0021029C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than just</w:t>
      </w:r>
      <w:r w:rsidR="0021029C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eating?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7" w:after="0" w:line="220" w:lineRule="exact"/>
      </w:pPr>
    </w:p>
    <w:p w:rsidR="00A14D67" w:rsidRDefault="009C0F07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58" style="position:absolute;left:0;text-align:left;margin-left:85.05pt;margin-top:-11.6pt;width:447.85pt;height:.1pt;z-index:-251614720;mso-position-horizontal-relative:page" coordorigin="1701,-232" coordsize="8957,2">
            <v:shape id="_x0000_s1159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56" style="position:absolute;left:0;text-align:left;margin-left:85.05pt;margin-top:33.55pt;width:447.85pt;height:.1pt;z-index:-251613696;mso-position-horizontal-relative:page" coordorigin="1701,671" coordsize="8957,2">
            <v:shape id="_x0000_s1157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21029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Which</w:t>
      </w:r>
      <w:r w:rsidR="0021029C"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celebrations</w:t>
      </w:r>
      <w:r w:rsidR="0021029C"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have</w:t>
      </w:r>
      <w:r w:rsidR="0021029C"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special</w:t>
      </w:r>
      <w:r w:rsidR="0021029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dishes in</w:t>
      </w:r>
      <w:r w:rsidR="0021029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Japan?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9" w:after="0" w:line="220" w:lineRule="exact"/>
      </w:pPr>
    </w:p>
    <w:p w:rsidR="00A14D67" w:rsidRDefault="009C0F07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54" style="position:absolute;left:0;text-align:left;margin-left:85.05pt;margin-top:-21.75pt;width:447.85pt;height:.1pt;z-index:-251612672;mso-position-horizontal-relative:page" coordorigin="1701,-435" coordsize="8957,2">
            <v:shape id="_x0000_s1155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149" style="position:absolute;left:0;text-align:left;margin-left:36.85pt;margin-top:-.5pt;width:21.55pt;height:21.55pt;z-index:-251611648;mso-position-horizontal-relative:page" coordorigin="737,-10" coordsize="431,431">
            <v:group id="_x0000_s1152" style="position:absolute;left:756;top:9;width:393;height:393" coordorigin="756,9" coordsize="393,393">
              <v:shape id="_x0000_s115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50" style="position:absolute;left:756;top:9;width:393;height:393" coordorigin="756,9" coordsize="393,393">
              <v:shape id="_x0000_s115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pictures.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4" w:after="0" w:line="240" w:lineRule="exact"/>
        <w:rPr>
          <w:sz w:val="24"/>
          <w:szCs w:val="24"/>
        </w:rPr>
      </w:pPr>
    </w:p>
    <w:p w:rsidR="00A14D67" w:rsidRDefault="00A14D67">
      <w:pPr>
        <w:spacing w:after="0"/>
        <w:sectPr w:rsidR="00A14D67">
          <w:headerReference w:type="default" r:id="rId45"/>
          <w:footerReference w:type="default" r:id="rId46"/>
          <w:pgSz w:w="12080" w:h="16840"/>
          <w:pgMar w:top="1000" w:right="1340" w:bottom="280" w:left="620" w:header="0" w:footer="0" w:gutter="0"/>
          <w:cols w:space="720"/>
        </w:sectPr>
      </w:pPr>
    </w:p>
    <w:p w:rsidR="00A14D67" w:rsidRDefault="009C0F07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41" style="position:absolute;left:0;text-align:left;margin-left:62.15pt;margin-top:-119.95pt;width:150.5pt;height:113.8pt;z-index:-251610624;mso-position-horizontal-relative:page" coordorigin="1243,-2399" coordsize="3010,2276">
            <v:group id="_x0000_s1147" style="position:absolute;left:1253;top:-2389;width:2990;height:2256" coordorigin="1253,-2389" coordsize="2990,2256">
              <v:shape id="_x0000_s1148" style="position:absolute;left:1253;top:-2389;width:2990;height:2256" coordorigin="1253,-2389" coordsize="2990,2256" path="m1253,-2389r2990,l4243,-133r-2990,l1253,-2389e" fillcolor="#2a2a29" stroked="f">
                <v:path arrowok="t"/>
              </v:shape>
            </v:group>
            <v:group id="_x0000_s1144" style="position:absolute;left:1332;top:-2310;width:2835;height:2098" coordorigin="1332,-2310" coordsize="2835,2098">
              <v:shape id="_x0000_s1146" style="position:absolute;left:1332;top:-2310;width:2835;height:2098" coordorigin="1332,-2310" coordsize="2835,2098" path="m1446,-2310r-66,1l1334,-2263r-2,65l1332,-325r2,64l1380,-215r2674,2l4091,-213r62,-14l4167,-288r,-37l4167,-2198r-2,-65l4119,-2309r-2673,-1e" stroked="f">
                <v:path arrowok="t"/>
              </v:shape>
              <v:shape id="_x0000_s1145" type="#_x0000_t75" style="position:absolute;left:1332;top:-2310;width:2835;height:2098">
                <v:imagedata r:id="rId26" o:title=""/>
              </v:shape>
            </v:group>
            <v:group id="_x0000_s1142" style="position:absolute;left:1332;top:-2310;width:2835;height:2098" coordorigin="1332,-2310" coordsize="2835,2098">
              <v:shape id="_x0000_s1143" style="position:absolute;left:1332;top:-2310;width:2835;height:2098" coordorigin="1332,-2310" coordsize="2835,2098" path="m1446,-2310r-66,1l1334,-2263r-2,65l1332,-326r1,37l1346,-227r62,14l4054,-213r37,l4153,-227r14,-61l4167,-2197r,-37l4153,-2296r-62,-14l1446,-2310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33" style="position:absolute;left:0;text-align:left;margin-left:224.45pt;margin-top:-119.95pt;width:150.5pt;height:113.8pt;z-index:-251608576;mso-position-horizontal-relative:page" coordorigin="4489,-2399" coordsize="3010,2276">
            <v:group id="_x0000_s1139" style="position:absolute;left:4499;top:-2389;width:2990;height:2256" coordorigin="4499,-2389" coordsize="2990,2256">
              <v:shape id="_x0000_s1140" style="position:absolute;left:4499;top:-2389;width:2990;height:2256" coordorigin="4499,-2389" coordsize="2990,2256" path="m4499,-2389r2990,l7489,-133r-2990,l4499,-2389e" fillcolor="#2a2a29" stroked="f">
                <v:path arrowok="t"/>
              </v:shape>
            </v:group>
            <v:group id="_x0000_s1136" style="position:absolute;left:4578;top:-2310;width:2835;height:2098" coordorigin="4578,-2310" coordsize="2835,2098">
              <v:shape id="_x0000_s1138" style="position:absolute;left:4578;top:-2310;width:2835;height:2098" coordorigin="4578,-2310" coordsize="2835,2098" path="m4691,-2310r-65,1l4580,-2263r-2,65l4578,-325r2,64l4625,-215r2674,2l7337,-213r61,-14l7412,-288r1,-37l7413,-2198r-2,-65l7365,-2309r-2674,-1e" stroked="f">
                <v:path arrowok="t"/>
              </v:shape>
              <v:shape id="_x0000_s1137" type="#_x0000_t75" style="position:absolute;left:4952;top:-2310;width:2087;height:2096">
                <v:imagedata r:id="rId27" o:title=""/>
              </v:shape>
            </v:group>
            <v:group id="_x0000_s1134" style="position:absolute;left:4578;top:-2310;width:2835;height:2098" coordorigin="4578,-2310" coordsize="2835,2098">
              <v:shape id="_x0000_s1135" style="position:absolute;left:4578;top:-2310;width:2835;height:2098" coordorigin="4578,-2310" coordsize="2835,2098" path="m4691,-2310r-65,1l4580,-2263r-2,65l4578,-326r,37l4592,-227r61,14l7299,-213r38,l7398,-227r14,-61l7413,-2197r-1,-37l7399,-2296r-62,-14l4691,-2310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25" style="position:absolute;left:0;text-align:left;margin-left:386.7pt;margin-top:-119.95pt;width:150.5pt;height:113.8pt;z-index:-251606528;mso-position-horizontal-relative:page" coordorigin="7734,-2399" coordsize="3010,2276">
            <v:group id="_x0000_s1131" style="position:absolute;left:7744;top:-2389;width:2990;height:2256" coordorigin="7744,-2389" coordsize="2990,2256">
              <v:shape id="_x0000_s1132" style="position:absolute;left:7744;top:-2389;width:2990;height:2256" coordorigin="7744,-2389" coordsize="2990,2256" path="m7744,-2389r2991,l10735,-133r-2991,l7744,-2389e" fillcolor="#2a2a29" stroked="f">
                <v:path arrowok="t"/>
              </v:shape>
            </v:group>
            <v:group id="_x0000_s1128" style="position:absolute;left:7824;top:-2310;width:2835;height:2098" coordorigin="7824,-2310" coordsize="2835,2098">
              <v:shape id="_x0000_s1130" style="position:absolute;left:7824;top:-2310;width:2835;height:2098" coordorigin="7824,-2310" coordsize="2835,2098" path="m7937,-2310r-65,1l7825,-2263r-1,65l7824,-325r1,64l7871,-215r2674,2l10582,-213r62,-14l10658,-288r,-37l10658,-2198r-1,-65l10611,-2309r-2674,-1e" stroked="f">
                <v:path arrowok="t"/>
              </v:shape>
              <v:shape id="_x0000_s1129" type="#_x0000_t75" style="position:absolute;left:7824;top:-2310;width:2835;height:2098">
                <v:imagedata r:id="rId47" o:title=""/>
              </v:shape>
            </v:group>
            <v:group id="_x0000_s1126" style="position:absolute;left:7824;top:-2310;width:2835;height:2098" coordorigin="7824,-2310" coordsize="2835,2098">
              <v:shape id="_x0000_s1127" style="position:absolute;left:7824;top:-2310;width:2835;height:2098" coordorigin="7824,-2310" coordsize="2835,2098" path="m7937,-2310r-65,1l7825,-2263r-1,65l7824,-326r,37l7838,-227r61,14l10545,-213r37,l10644,-227r14,-61l10658,-2197r,-37l10644,-2296r-61,-14l7937,-2310xe" filled="f" strokecolor="white" strokeweight="1.5pt">
                <v:path arrowok="t"/>
              </v:shape>
            </v:group>
            <w10:wrap anchorx="page"/>
          </v:group>
        </w:pic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num="3" w:space="720" w:equalWidth="0">
            <w:col w:w="3515" w:space="443"/>
            <w:col w:w="2803" w:space="443"/>
            <w:col w:w="2916"/>
          </w:cols>
        </w:sect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"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A14D67" w:rsidRDefault="009C0F07">
      <w:pPr>
        <w:tabs>
          <w:tab w:val="left" w:pos="3500"/>
        </w:tabs>
        <w:spacing w:before="26" w:after="0" w:line="264" w:lineRule="exact"/>
        <w:ind w:left="712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17" style="position:absolute;left:0;text-align:left;margin-left:62.15pt;margin-top:-119.95pt;width:150.5pt;height:113.8pt;z-index:-251609600;mso-position-horizontal-relative:page" coordorigin="1243,-2399" coordsize="3010,2276">
            <v:group id="_x0000_s1123" style="position:absolute;left:1253;top:-2389;width:2990;height:2256" coordorigin="1253,-2389" coordsize="2990,2256">
              <v:shape id="_x0000_s1124" style="position:absolute;left:1253;top:-2389;width:2990;height:2256" coordorigin="1253,-2389" coordsize="2990,2256" path="m1253,-2389r2990,l4243,-133r-2990,l1253,-2389e" fillcolor="#2a2a29" stroked="f">
                <v:path arrowok="t"/>
              </v:shape>
            </v:group>
            <v:group id="_x0000_s1120" style="position:absolute;left:1332;top:-2310;width:2835;height:2098" coordorigin="1332,-2310" coordsize="2835,2098">
              <v:shape id="_x0000_s1122" style="position:absolute;left:1332;top:-2310;width:2835;height:2098" coordorigin="1332,-2310" coordsize="2835,2098" path="m1446,-2310r-66,1l1334,-2263r-2,65l1332,-325r2,64l1380,-215r2674,2l4091,-213r62,-14l4167,-288r,-37l4167,-2198r-2,-65l4119,-2309r-2673,-1e" stroked="f">
                <v:path arrowok="t"/>
              </v:shape>
              <v:shape id="_x0000_s1121" type="#_x0000_t75" style="position:absolute;left:1332;top:-2310;width:2835;height:2098">
                <v:imagedata r:id="rId29" o:title=""/>
              </v:shape>
            </v:group>
            <v:group id="_x0000_s1118" style="position:absolute;left:1332;top:-2310;width:2835;height:2098" coordorigin="1332,-2310" coordsize="2835,2098">
              <v:shape id="_x0000_s1119" style="position:absolute;left:1332;top:-2310;width:2835;height:2098" coordorigin="1332,-2310" coordsize="2835,2098" path="m1446,-2310r-66,1l1334,-2263r-2,65l1332,-326r1,37l1346,-227r62,14l4054,-213r37,l4153,-227r14,-61l4167,-2197r,-37l4153,-2296r-62,-14l1446,-2310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09" style="position:absolute;left:0;text-align:left;margin-left:224.45pt;margin-top:-119.95pt;width:150.5pt;height:113.8pt;z-index:-251607552;mso-position-horizontal-relative:page" coordorigin="4489,-2399" coordsize="3010,2276">
            <v:group id="_x0000_s1115" style="position:absolute;left:4499;top:-2389;width:2990;height:2256" coordorigin="4499,-2389" coordsize="2990,2256">
              <v:shape id="_x0000_s1116" style="position:absolute;left:4499;top:-2389;width:2990;height:2256" coordorigin="4499,-2389" coordsize="2990,2256" path="m4499,-2389r2990,l7489,-133r-2990,l4499,-2389e" fillcolor="#2a2a29" stroked="f">
                <v:path arrowok="t"/>
              </v:shape>
            </v:group>
            <v:group id="_x0000_s1112" style="position:absolute;left:4578;top:-2310;width:2835;height:2098" coordorigin="4578,-2310" coordsize="2835,2098">
              <v:shape id="_x0000_s1114" style="position:absolute;left:4578;top:-2310;width:2835;height:2098" coordorigin="4578,-2310" coordsize="2835,2098" path="m4691,-2310r-65,1l4580,-2263r-2,65l4578,-325r2,64l4625,-215r2674,2l7337,-213r61,-14l7412,-288r1,-37l7413,-2198r-2,-65l7365,-2309r-2674,-1e" stroked="f">
                <v:path arrowok="t"/>
              </v:shape>
              <v:shape id="_x0000_s1113" type="#_x0000_t75" style="position:absolute;left:4578;top:-2310;width:2835;height:2098">
                <v:imagedata r:id="rId30" o:title=""/>
              </v:shape>
            </v:group>
            <v:group id="_x0000_s1110" style="position:absolute;left:4578;top:-2310;width:2835;height:2098" coordorigin="4578,-2310" coordsize="2835,2098">
              <v:shape id="_x0000_s1111" style="position:absolute;left:4578;top:-2310;width:2835;height:2098" coordorigin="4578,-2310" coordsize="2835,2098" path="m4691,-2310r-65,1l4580,-2263r-2,65l4578,-326r,37l4592,-227r61,14l7299,-213r38,l7398,-227r14,-61l7413,-2197r-1,-37l7399,-2296r-62,-14l4691,-2310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02" style="position:absolute;left:0;text-align:left;margin-left:386.7pt;margin-top:-119.95pt;width:150.5pt;height:113.8pt;z-index:-251605504;mso-position-horizontal-relative:page" coordorigin="7734,-2399" coordsize="3010,2276">
            <v:group id="_x0000_s1107" style="position:absolute;left:7744;top:-2389;width:2990;height:2256" coordorigin="7744,-2389" coordsize="2990,2256">
              <v:shape id="_x0000_s1108" style="position:absolute;left:7744;top:-2389;width:2990;height:2256" coordorigin="7744,-2389" coordsize="2990,2256" path="m7744,-2389r2991,l10735,-133r-2991,l7744,-2389e" fillcolor="#2a2a29" stroked="f">
                <v:path arrowok="t"/>
              </v:shape>
            </v:group>
            <v:group id="_x0000_s1105" style="position:absolute;left:7824;top:-2310;width:2835;height:2098" coordorigin="7824,-2310" coordsize="2835,2098">
              <v:shape id="_x0000_s1106" style="position:absolute;left:7824;top:-2310;width:2835;height:2098" coordorigin="7824,-2310" coordsize="2835,2098" path="m7937,-2310r-65,1l7825,-2263r-1,65l7824,-325r1,64l7871,-215r2674,2l10582,-213r62,-14l10658,-288r,-37l10658,-2198r-1,-65l10611,-2309r-2674,-1e" stroked="f">
                <v:path arrowok="t"/>
              </v:shape>
            </v:group>
            <v:group id="_x0000_s1103" style="position:absolute;left:7824;top:-2310;width:2835;height:2098" coordorigin="7824,-2310" coordsize="2835,2098">
              <v:shape id="_x0000_s1104" style="position:absolute;left:7824;top:-2310;width:2835;height:2098" coordorigin="7824,-2310" coordsize="2835,2098" path="m7937,-2310r-65,1l7825,-2263r-1,65l7824,-326r,37l7838,-227r61,14l10545,-213r37,l10644,-227r14,-61l10658,-2197r,-37l10644,-2296r-61,-14l7937,-2310xe" filled="f" strokecolor="white" strokeweight="1.5pt">
                <v:path arrowok="t"/>
              </v:shape>
            </v:group>
            <w10:wrap anchorx="page"/>
          </v:group>
        </w:pic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21029C">
      <w:pPr>
        <w:tabs>
          <w:tab w:val="left" w:pos="280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num="3" w:space="720" w:equalWidth="0">
            <w:col w:w="3515" w:space="443"/>
            <w:col w:w="2803" w:space="443"/>
            <w:col w:w="2916"/>
          </w:cols>
        </w:sectPr>
      </w:pPr>
    </w:p>
    <w:p w:rsidR="00A14D67" w:rsidRDefault="009C0F07">
      <w:pPr>
        <w:spacing w:before="11" w:after="0" w:line="240" w:lineRule="exact"/>
        <w:rPr>
          <w:sz w:val="24"/>
          <w:szCs w:val="24"/>
        </w:rPr>
      </w:pPr>
      <w:r>
        <w:lastRenderedPageBreak/>
        <w:pict>
          <v:group id="_x0000_s1097" style="position:absolute;margin-left:594.8pt;margin-top:0;width:1pt;height:841.9pt;z-index:-251624960;mso-position-horizontal-relative:page;mso-position-vertical-relative:page" coordorigin="11896" coordsize="20,16838">
            <v:group id="_x0000_s1100" style="position:absolute;left:11906;width:2;height:16838" coordorigin="11906" coordsize="2,16838">
              <v:shape id="_x0000_s110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8" style="position:absolute;left:11906;width:2;height:16838" coordorigin="11906" coordsize="2,16838">
              <v:shape id="_x0000_s109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A14D67" w:rsidRDefault="00A14D6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A14D67" w:rsidRDefault="0021029C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A14D67" w:rsidRDefault="00A14D67">
      <w:pPr>
        <w:spacing w:before="1" w:after="0" w:line="110" w:lineRule="exact"/>
        <w:rPr>
          <w:sz w:val="11"/>
          <w:szCs w:val="11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9C0F07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92" style="position:absolute;left:0;text-align:left;margin-left:70.85pt;margin-top:-.5pt;width:21.55pt;height:21.55pt;z-index:-251602432;mso-position-horizontal-relative:page" coordorigin="1417,-10" coordsize="431,431">
            <v:group id="_x0000_s1095" style="position:absolute;left:1436;top:9;width:393;height:393" coordorigin="1436,9" coordsize="393,393">
              <v:shape id="_x0000_s109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93" style="position:absolute;left:1436;top:9;width:393;height:393" coordorigin="1436,9" coordsize="393,393">
              <v:shape id="_x0000_s109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A14D67" w:rsidRDefault="00A14D67">
      <w:pPr>
        <w:spacing w:before="7" w:after="0" w:line="120" w:lineRule="exact"/>
        <w:rPr>
          <w:sz w:val="12"/>
          <w:szCs w:val="12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headerReference w:type="even" r:id="rId48"/>
          <w:footerReference w:type="even" r:id="rId49"/>
          <w:pgSz w:w="12080" w:h="16840"/>
          <w:pgMar w:top="320" w:right="620" w:bottom="280" w:left="1440" w:header="0" w:footer="0" w:gutter="0"/>
          <w:cols w:space="720"/>
        </w:sectPr>
      </w:pPr>
    </w:p>
    <w:p w:rsidR="00A14D67" w:rsidRDefault="009C0F07">
      <w:pPr>
        <w:tabs>
          <w:tab w:val="left" w:pos="1980"/>
          <w:tab w:val="left" w:pos="3480"/>
          <w:tab w:val="left" w:pos="5220"/>
        </w:tabs>
        <w:spacing w:before="21" w:after="0" w:line="240" w:lineRule="auto"/>
        <w:ind w:left="757" w:right="-77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090" style="position:absolute;left:0;text-align:left;margin-left:99.2pt;margin-top:-1.8pt;width:49.75pt;height:19.8pt;z-index:-251601408;mso-position-horizontal-relative:page" coordorigin="1984,-36" coordsize="995,396">
            <v:shape id="_x0000_s1091" style="position:absolute;left:1984;top:-36;width:995;height:396" coordorigin="1984,-36" coordsize="995,396" path="m2041,-36r-33,1l1991,-29r-6,17l1984,20r,284l1985,336r6,17l2008,359r33,1l2922,360r33,-1l2972,353r6,-17l2979,304r,-284l2955,-35r-914,-1e" fillcolor="#dedede" stroked="f">
              <v:path arrowok="t"/>
            </v:shape>
            <w10:wrap anchorx="page"/>
          </v:group>
        </w:pict>
      </w:r>
      <w:r>
        <w:pict>
          <v:group id="_x0000_s1088" style="position:absolute;left:0;text-align:left;margin-left:161pt;margin-top:-1.35pt;width:62.7pt;height:19.8pt;z-index:-251600384;mso-position-horizontal-relative:page" coordorigin="3220,-27" coordsize="1254,396">
            <v:shape id="_x0000_s1089" style="position:absolute;left:3220;top:-27;width:1254;height:396" coordorigin="3220,-27" coordsize="1254,396" path="m3277,-27r-33,l3228,-20r-7,16l3220,29r,283l3221,344r6,17l3244,367r33,1l4417,368r33,-1l4467,361r6,-16l4474,312r,-283l4450,-27r-1173,e" fillcolor="#dedede" stroked="f">
              <v:path arrowok="t"/>
            </v:shape>
            <w10:wrap anchorx="page"/>
          </v:group>
        </w:pict>
      </w:r>
      <w:r>
        <w:pict>
          <v:group id="_x0000_s1086" style="position:absolute;left:0;text-align:left;margin-left:235.65pt;margin-top:-1.35pt;width:75.05pt;height:19.8pt;z-index:-251599360;mso-position-horizontal-relative:page" coordorigin="4713,-27" coordsize="1501,396">
            <v:shape id="_x0000_s1087" style="position:absolute;left:4713;top:-27;width:1501;height:396" coordorigin="4713,-27" coordsize="1501,396" path="m4770,-27r-33,l4720,-20r-6,16l4713,29r,283l4714,344r6,17l4737,367r32,1l6157,368r33,-1l6207,361r6,-16l6214,312r,-283l6190,-27r-1420,e" fillcolor="#dedede" stroked="f">
              <v:path arrowok="t"/>
            </v:shape>
            <w10:wrap anchorx="page"/>
          </v:group>
        </w:pict>
      </w:r>
      <w:r>
        <w:pict>
          <v:group id="_x0000_s1084" style="position:absolute;left:0;text-align:left;margin-left:323.1pt;margin-top:-1.35pt;width:43.6pt;height:19.8pt;z-index:-251598336;mso-position-horizontal-relative:page" coordorigin="6462,-27" coordsize="872,396">
            <v:shape id="_x0000_s1085" style="position:absolute;left:6462;top:-27;width:872;height:396" coordorigin="6462,-27" coordsize="872,396" path="m6519,-27r-33,l6469,-20r-6,16l6462,29r,283l6463,344r6,17l6486,367r32,1l7277,368r33,-1l7327,361r6,-16l7334,312r,-283l7310,-27r-791,e" fillcolor="#dedede" stroked="f">
              <v:path arrowok="t"/>
            </v:shape>
            <w10:wrap anchorx="page"/>
          </v:group>
        </w:pict>
      </w:r>
      <w:proofErr w:type="gramStart"/>
      <w:r w:rsidR="0021029C">
        <w:rPr>
          <w:rFonts w:ascii="Arial" w:eastAsia="Arial" w:hAnsi="Arial" w:cs="Arial"/>
          <w:color w:val="2A2A29"/>
          <w:w w:val="75"/>
          <w:position w:val="1"/>
          <w:sz w:val="24"/>
          <w:szCs w:val="24"/>
        </w:rPr>
        <w:t>so</w:t>
      </w:r>
      <w:proofErr w:type="gramEnd"/>
      <w:r w:rsidR="0021029C">
        <w:rPr>
          <w:rFonts w:ascii="Arial" w:eastAsia="Arial" w:hAnsi="Arial" w:cs="Arial"/>
          <w:color w:val="2A2A29"/>
          <w:spacing w:val="-1"/>
          <w:w w:val="75"/>
          <w:position w:val="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1"/>
          <w:sz w:val="20"/>
          <w:szCs w:val="20"/>
        </w:rPr>
        <w:t>(2x)</w:t>
      </w:r>
      <w:r w:rsidR="0021029C">
        <w:rPr>
          <w:rFonts w:ascii="Arial" w:eastAsia="Arial" w:hAnsi="Arial" w:cs="Arial"/>
          <w:color w:val="2A2A29"/>
          <w:position w:val="1"/>
          <w:sz w:val="20"/>
          <w:szCs w:val="20"/>
        </w:rPr>
        <w:tab/>
      </w:r>
      <w:r w:rsidR="0021029C">
        <w:rPr>
          <w:rFonts w:ascii="Arial" w:eastAsia="Arial" w:hAnsi="Arial" w:cs="Arial"/>
          <w:color w:val="2A2A29"/>
          <w:w w:val="76"/>
          <w:sz w:val="24"/>
          <w:szCs w:val="24"/>
        </w:rPr>
        <w:t>many</w:t>
      </w:r>
      <w:r w:rsidR="0021029C"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0"/>
          <w:szCs w:val="20"/>
        </w:rPr>
        <w:t>(2x)</w:t>
      </w:r>
      <w:r w:rsidR="0021029C">
        <w:rPr>
          <w:rFonts w:ascii="Arial" w:eastAsia="Arial" w:hAnsi="Arial" w:cs="Arial"/>
          <w:color w:val="2A2A29"/>
          <w:sz w:val="20"/>
          <w:szCs w:val="20"/>
        </w:rPr>
        <w:tab/>
      </w:r>
      <w:r w:rsidR="0021029C">
        <w:rPr>
          <w:rFonts w:ascii="Arial" w:eastAsia="Arial" w:hAnsi="Arial" w:cs="Arial"/>
          <w:color w:val="2A2A29"/>
          <w:w w:val="75"/>
          <w:sz w:val="24"/>
          <w:szCs w:val="24"/>
        </w:rPr>
        <w:t>so</w:t>
      </w:r>
      <w:r w:rsidR="0021029C">
        <w:rPr>
          <w:rFonts w:ascii="Arial" w:eastAsia="Arial" w:hAnsi="Arial" w:cs="Arial"/>
          <w:color w:val="2A2A29"/>
          <w:spacing w:val="1"/>
          <w:w w:val="7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75"/>
          <w:sz w:val="24"/>
          <w:szCs w:val="24"/>
        </w:rPr>
        <w:t>much</w:t>
      </w:r>
      <w:r w:rsidR="0021029C">
        <w:rPr>
          <w:rFonts w:ascii="Arial" w:eastAsia="Arial" w:hAnsi="Arial" w:cs="Arial"/>
          <w:color w:val="2A2A29"/>
          <w:spacing w:val="7"/>
          <w:w w:val="7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0"/>
          <w:szCs w:val="20"/>
        </w:rPr>
        <w:t>(2x)</w:t>
      </w:r>
      <w:r w:rsidR="0021029C">
        <w:rPr>
          <w:rFonts w:ascii="Arial" w:eastAsia="Arial" w:hAnsi="Arial" w:cs="Arial"/>
          <w:color w:val="2A2A29"/>
          <w:sz w:val="20"/>
          <w:szCs w:val="20"/>
        </w:rPr>
        <w:tab/>
      </w:r>
      <w:r w:rsidR="0021029C">
        <w:rPr>
          <w:rFonts w:ascii="Arial" w:eastAsia="Arial" w:hAnsi="Arial" w:cs="Arial"/>
          <w:color w:val="2A2A29"/>
          <w:w w:val="74"/>
          <w:sz w:val="24"/>
          <w:szCs w:val="24"/>
        </w:rPr>
        <w:t>some</w:t>
      </w:r>
    </w:p>
    <w:p w:rsidR="00A14D67" w:rsidRDefault="0021029C">
      <w:pPr>
        <w:spacing w:before="31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any</w:t>
      </w:r>
      <w:proofErr w:type="gramEnd"/>
    </w:p>
    <w:p w:rsidR="00A14D67" w:rsidRDefault="0021029C">
      <w:pPr>
        <w:spacing w:before="31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3"/>
          <w:sz w:val="24"/>
          <w:szCs w:val="24"/>
        </w:rPr>
        <w:lastRenderedPageBreak/>
        <w:t>a</w:t>
      </w:r>
      <w:proofErr w:type="gramEnd"/>
      <w:r>
        <w:rPr>
          <w:rFonts w:ascii="Arial" w:eastAsia="Arial" w:hAnsi="Arial" w:cs="Arial"/>
          <w:color w:val="2A2A29"/>
          <w:spacing w:val="2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3"/>
          <w:sz w:val="24"/>
          <w:szCs w:val="24"/>
        </w:rPr>
        <w:t>lot of</w:t>
      </w:r>
    </w:p>
    <w:p w:rsidR="00A14D67" w:rsidRDefault="0021029C">
      <w:pPr>
        <w:spacing w:before="31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lots</w:t>
      </w:r>
      <w:proofErr w:type="gramEnd"/>
      <w:r>
        <w:rPr>
          <w:rFonts w:ascii="Arial" w:eastAsia="Arial" w:hAnsi="Arial" w:cs="Arial"/>
          <w:color w:val="2A2A29"/>
          <w:w w:val="82"/>
          <w:sz w:val="24"/>
          <w:szCs w:val="24"/>
        </w:rPr>
        <w:t xml:space="preserve"> of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440" w:header="720" w:footer="720" w:gutter="0"/>
          <w:cols w:num="4" w:space="720" w:equalWidth="0">
            <w:col w:w="5678" w:space="663"/>
            <w:col w:w="298" w:space="681"/>
            <w:col w:w="583" w:space="690"/>
            <w:col w:w="1427"/>
          </w:cols>
        </w:sectPr>
      </w:pPr>
    </w:p>
    <w:p w:rsidR="00A14D67" w:rsidRDefault="009C0F07">
      <w:pPr>
        <w:spacing w:before="9" w:after="0" w:line="280" w:lineRule="exact"/>
        <w:rPr>
          <w:sz w:val="28"/>
          <w:szCs w:val="28"/>
        </w:rPr>
      </w:pPr>
      <w:r>
        <w:lastRenderedPageBreak/>
        <w:pict>
          <v:group id="_x0000_s1079" style="position:absolute;margin-left:8pt;margin-top:0;width:1pt;height:841.9pt;z-index:-251604480;mso-position-horizontal-relative:page;mso-position-vertical-relative:page" coordorigin="160" coordsize="20,16838">
            <v:group id="_x0000_s1082" style="position:absolute;left:170;width:2;height:16838" coordorigin="170" coordsize="2,16838">
              <v:shape id="_x0000_s1083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0" style="position:absolute;left:170;width:2;height:16838" coordorigin="170" coordsize="2,16838">
              <v:shape id="_x0000_s1081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77" style="position:absolute;margin-left:374.1pt;margin-top:0;width:229.65pt;height:40.15pt;z-index:-251603456;mso-position-horizontal-relative:page;mso-position-vertical-relative:page" coordorigin="7482" coordsize="4593,803">
            <v:shape id="_x0000_s1078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1075" style="position:absolute;margin-left:99.2pt;margin-top:681.3pt;width:466.3pt;height:.1pt;z-index:-251588096;mso-position-horizontal-relative:page;mso-position-vertical-relative:page" coordorigin="1984,13626" coordsize="9326,2">
            <v:shape id="_x0000_s1076" style="position:absolute;left:1984;top:13626;width:9326;height:2" coordorigin="1984,13626" coordsize="9326,0" path="m1984,13626r9326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3" style="position:absolute;margin-left:99.2pt;margin-top:702.45pt;width:466.3pt;height:.1pt;z-index:-251587072;mso-position-horizontal-relative:page;mso-position-vertical-relative:page" coordorigin="1984,14049" coordsize="9326,2">
            <v:shape id="_x0000_s1074" style="position:absolute;left:1984;top:14049;width:9326;height:2" coordorigin="1984,14049" coordsize="9326,0" path="m1984,14049r9326,e" filled="f" strokecolor="#2a2a29" strokeweight=".25pt">
              <v:path arrowok="t"/>
            </v:shape>
            <w10:wrap anchorx="page" anchory="page"/>
          </v:group>
        </w:pict>
      </w:r>
    </w:p>
    <w:p w:rsidR="00A14D67" w:rsidRDefault="009C0F07">
      <w:pPr>
        <w:tabs>
          <w:tab w:val="left" w:pos="4100"/>
          <w:tab w:val="left" w:pos="4880"/>
          <w:tab w:val="left" w:pos="8100"/>
          <w:tab w:val="left" w:pos="8240"/>
        </w:tabs>
        <w:spacing w:before="41" w:after="0" w:line="279" w:lineRule="auto"/>
        <w:ind w:left="544" w:right="199"/>
        <w:rPr>
          <w:rFonts w:ascii="Arial" w:eastAsia="Arial" w:hAnsi="Arial" w:cs="Arial"/>
          <w:sz w:val="24"/>
          <w:szCs w:val="24"/>
        </w:rPr>
      </w:pPr>
      <w:r>
        <w:pict>
          <v:group id="_x0000_s1071" style="position:absolute;left:0;text-align:left;margin-left:427.35pt;margin-top:-31.2pt;width:50.45pt;height:19.8pt;z-index:-251597312;mso-position-horizontal-relative:page" coordorigin="8547,-624" coordsize="1009,396">
            <v:shape id="_x0000_s1072" style="position:absolute;left:8547;top:-624;width:1009;height:396" coordorigin="8547,-624" coordsize="1009,396" path="m8604,-624r-33,1l8554,-617r-6,17l8547,-567r,283l8548,-252r6,17l8571,-229r32,1l9500,-228r32,-1l9549,-235r6,-17l9556,-284r,-283l9533,-623r-929,-1e" fillcolor="#dedede" stroked="f">
              <v:path arrowok="t"/>
            </v:shape>
            <w10:wrap anchorx="page"/>
          </v:group>
        </w:pict>
      </w:r>
      <w:r>
        <w:pict>
          <v:group id="_x0000_s1069" style="position:absolute;left:0;text-align:left;margin-left:378.4pt;margin-top:-31.2pt;width:36.2pt;height:19.8pt;z-index:-251596288;mso-position-horizontal-relative:page" coordorigin="7568,-624" coordsize="724,396">
            <v:shape id="_x0000_s1070" style="position:absolute;left:7568;top:-624;width:724;height:396" coordorigin="7568,-624" coordsize="724,396" path="m7625,-624r-33,1l7575,-617r-6,17l7568,-567r,283l7569,-252r6,17l7592,-229r33,1l8236,-228r33,-1l8285,-235r7,-17l8293,-284r,-283l8269,-623r-644,-1e" fillcolor="#dedede" stroked="f">
              <v:path arrowok="t"/>
            </v:shape>
            <w10:wrap anchorx="page"/>
          </v:group>
        </w:pict>
      </w:r>
      <w:r>
        <w:pict>
          <v:group id="_x0000_s1067" style="position:absolute;left:0;text-align:left;margin-left:490.95pt;margin-top:-31.2pt;width:47.75pt;height:19.8pt;z-index:-251595264;mso-position-horizontal-relative:page" coordorigin="9819,-624" coordsize="955,396">
            <v:shape id="_x0000_s1068" style="position:absolute;left:9819;top:-624;width:955;height:396" coordorigin="9819,-624" coordsize="955,396" path="m9876,-624r-33,1l9826,-617r-6,17l9819,-567r,283l9820,-252r6,17l9843,-229r33,1l10717,-228r33,-1l10767,-235r6,-17l10774,-284r,-283l10750,-623r-874,-1e" fillcolor="#dedede" stroked="f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2A2A29"/>
          <w:sz w:val="24"/>
          <w:szCs w:val="24"/>
        </w:rPr>
        <w:t>Why</w:t>
      </w:r>
      <w:r w:rsidR="0021029C"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do</w:t>
      </w:r>
      <w:r w:rsidR="0021029C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95"/>
          <w:sz w:val="24"/>
          <w:szCs w:val="24"/>
        </w:rPr>
        <w:t>Japanese</w:t>
      </w:r>
      <w:r w:rsidR="0021029C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live</w:t>
      </w:r>
      <w:r w:rsidR="0021029C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 w:rsidR="0021029C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w w:val="94"/>
          <w:sz w:val="24"/>
          <w:szCs w:val="24"/>
        </w:rPr>
        <w:t>long?</w:t>
      </w:r>
      <w:r w:rsidR="0021029C">
        <w:rPr>
          <w:rFonts w:ascii="Arial" w:eastAsia="Arial" w:hAnsi="Arial" w:cs="Arial"/>
          <w:color w:val="2A2A29"/>
          <w:spacing w:val="-2"/>
          <w:w w:val="94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94"/>
          <w:sz w:val="24"/>
          <w:szCs w:val="24"/>
        </w:rPr>
        <w:t>Japanese</w:t>
      </w:r>
      <w:r w:rsidR="0021029C">
        <w:rPr>
          <w:rFonts w:ascii="Arial" w:eastAsia="Arial" w:hAnsi="Arial" w:cs="Arial"/>
          <w:color w:val="2A2A29"/>
          <w:spacing w:val="14"/>
          <w:w w:val="94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94"/>
          <w:sz w:val="24"/>
          <w:szCs w:val="24"/>
        </w:rPr>
        <w:t>cuisine</w:t>
      </w:r>
      <w:r w:rsidR="0021029C"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is</w:t>
      </w:r>
      <w:r w:rsidR="0021029C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 w:rsidR="0021029C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4"/>
          <w:szCs w:val="24"/>
        </w:rPr>
        <w:t>rich</w:t>
      </w:r>
      <w:r w:rsidR="0021029C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in</w:t>
      </w:r>
      <w:r w:rsidR="0021029C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nutrients that</w:t>
      </w:r>
      <w:r w:rsidR="0021029C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it</w:t>
      </w:r>
      <w:r w:rsidR="0021029C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allows</w:t>
      </w:r>
      <w:r w:rsidR="0021029C"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95"/>
          <w:sz w:val="24"/>
          <w:szCs w:val="24"/>
        </w:rPr>
        <w:t>Japanese</w:t>
      </w:r>
      <w:r w:rsidR="0021029C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to</w:t>
      </w:r>
      <w:r w:rsidR="0021029C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live</w:t>
      </w:r>
      <w:r w:rsidR="0021029C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 w:rsidR="0021029C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4"/>
          <w:szCs w:val="24"/>
        </w:rPr>
        <w:t>years.</w:t>
      </w:r>
      <w:r w:rsidR="0021029C"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w w:val="94"/>
          <w:sz w:val="24"/>
          <w:szCs w:val="24"/>
        </w:rPr>
        <w:t>There</w:t>
      </w:r>
      <w:r w:rsidR="0021029C"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are</w:t>
      </w:r>
      <w:r w:rsidR="0021029C"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 xml:space="preserve">so </w:t>
      </w:r>
      <w:r w:rsidR="0021029C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 w:rsidR="0021029C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21029C">
        <w:rPr>
          <w:rFonts w:ascii="Arial" w:eastAsia="Arial" w:hAnsi="Arial" w:cs="Arial"/>
          <w:color w:val="2A2A29"/>
          <w:w w:val="95"/>
          <w:sz w:val="24"/>
          <w:szCs w:val="24"/>
        </w:rPr>
        <w:t>shapes</w:t>
      </w:r>
      <w:r w:rsidR="0021029C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sz w:val="24"/>
          <w:szCs w:val="24"/>
        </w:rPr>
        <w:t>and</w:t>
      </w:r>
    </w:p>
    <w:p w:rsidR="00A14D67" w:rsidRDefault="0021029C">
      <w:pPr>
        <w:tabs>
          <w:tab w:val="left" w:pos="1760"/>
          <w:tab w:val="left" w:pos="85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different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96"/>
          <w:sz w:val="24"/>
          <w:szCs w:val="24"/>
        </w:rPr>
        <w:t>flavours</w:t>
      </w:r>
      <w:proofErr w:type="spellEnd"/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it.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cuisine</w:t>
      </w:r>
      <w:r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doesn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meat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</w:p>
    <w:p w:rsidR="00A14D67" w:rsidRDefault="0021029C">
      <w:pPr>
        <w:tabs>
          <w:tab w:val="left" w:pos="1760"/>
          <w:tab w:val="left" w:pos="2100"/>
          <w:tab w:val="left" w:pos="3640"/>
          <w:tab w:val="left" w:pos="5040"/>
        </w:tabs>
        <w:spacing w:after="0" w:line="340" w:lineRule="atLeast"/>
        <w:ind w:left="544" w:right="12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.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prefer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raw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fish,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rice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1"/>
          <w:sz w:val="24"/>
          <w:szCs w:val="24"/>
        </w:rPr>
        <w:t xml:space="preserve">vegetables. </w:t>
      </w:r>
      <w:r>
        <w:rPr>
          <w:rFonts w:ascii="Arial" w:eastAsia="Arial" w:hAnsi="Arial" w:cs="Arial"/>
          <w:color w:val="2A2A29"/>
          <w:spacing w:val="19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1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-2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1"/>
          <w:sz w:val="24"/>
          <w:szCs w:val="24"/>
        </w:rPr>
        <w:t>don</w:t>
      </w:r>
      <w:r>
        <w:rPr>
          <w:rFonts w:ascii="Arial" w:eastAsia="Arial" w:hAnsi="Arial" w:cs="Arial"/>
          <w:color w:val="2A2A29"/>
          <w:spacing w:val="-4"/>
          <w:w w:val="91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w w:val="113"/>
          <w:sz w:val="24"/>
          <w:szCs w:val="24"/>
        </w:rPr>
        <w:t xml:space="preserve">t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remember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seeing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fruit 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dishes!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But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forget 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way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look!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 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art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presentations!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4" w:after="0" w:line="280" w:lineRule="exact"/>
        <w:rPr>
          <w:sz w:val="28"/>
          <w:szCs w:val="28"/>
        </w:rPr>
      </w:pPr>
    </w:p>
    <w:p w:rsidR="00A14D67" w:rsidRDefault="009C0F07">
      <w:pPr>
        <w:tabs>
          <w:tab w:val="left" w:pos="540"/>
        </w:tabs>
        <w:spacing w:before="11"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62" style="position:absolute;left:0;text-align:left;margin-left:70.85pt;margin-top:-.5pt;width:21.55pt;height:21.55pt;z-index:-251594240;mso-position-horizontal-relative:page" coordorigin="1417,-10" coordsize="431,431">
            <v:group id="_x0000_s1065" style="position:absolute;left:1436;top:9;width:393;height:393" coordorigin="1436,9" coordsize="393,393">
              <v:shape id="_x0000_s106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63" style="position:absolute;left:1436;top:9;width:393;height:393" coordorigin="1436,9" coordsize="393,393">
              <v:shape id="_x0000_s106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space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for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adjective</w:t>
      </w:r>
      <w:r w:rsidR="0021029C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s</w:t>
      </w:r>
      <w:r w:rsidR="0021029C">
        <w:rPr>
          <w:rFonts w:ascii="Times New Roman" w:eastAsia="Times New Roman" w:hAnsi="Times New Roman" w:cs="Times New Roman"/>
          <w:b/>
          <w:bCs/>
          <w:color w:val="2A2A29"/>
          <w:spacing w:val="-18"/>
          <w:w w:val="12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tabs>
          <w:tab w:val="left" w:pos="39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Breakfast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(important)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meal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220"/>
        </w:tabs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more</w:t>
      </w:r>
      <w:proofErr w:type="gramEnd"/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important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most important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4800"/>
          <w:tab w:val="left" w:pos="94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Japanese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cuisine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(healthy)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than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fast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food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A14D67" w:rsidRDefault="0021029C">
      <w:pPr>
        <w:spacing w:before="34" w:after="0" w:line="240" w:lineRule="auto"/>
        <w:ind w:left="94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expensive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).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220"/>
        </w:tabs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more</w:t>
      </w:r>
      <w:proofErr w:type="gramEnd"/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healthy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proofErr w:type="spellStart"/>
      <w:r>
        <w:rPr>
          <w:rFonts w:ascii="Arial" w:eastAsia="Arial" w:hAnsi="Arial" w:cs="Arial"/>
          <w:color w:val="2A2A29"/>
        </w:rPr>
        <w:t>expensiver</w:t>
      </w:r>
      <w:proofErr w:type="spellEnd"/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healthier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  <w:w w:val="159"/>
        </w:rPr>
        <w:t>/</w:t>
      </w:r>
      <w:r>
        <w:rPr>
          <w:rFonts w:ascii="Arial" w:eastAsia="Arial" w:hAnsi="Arial" w:cs="Arial"/>
          <w:color w:val="2A2A29"/>
          <w:spacing w:val="-36"/>
          <w:w w:val="159"/>
        </w:rPr>
        <w:t xml:space="preserve"> </w:t>
      </w:r>
      <w:r>
        <w:rPr>
          <w:rFonts w:ascii="Arial" w:eastAsia="Arial" w:hAnsi="Arial" w:cs="Arial"/>
          <w:color w:val="2A2A29"/>
        </w:rPr>
        <w:t>more</w:t>
      </w:r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expensive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77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right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nutrients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allows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(long).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220"/>
        </w:tabs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longer</w:t>
      </w:r>
      <w:proofErr w:type="gramEnd"/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longest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75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regular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(fit).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220"/>
        </w:tabs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more</w:t>
      </w:r>
      <w:proofErr w:type="gramEnd"/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fit</w:t>
      </w:r>
      <w:r>
        <w:rPr>
          <w:rFonts w:ascii="Arial" w:eastAsia="Arial" w:hAnsi="Arial" w:cs="Arial"/>
          <w:color w:val="2A2A29"/>
          <w:spacing w:val="-54"/>
        </w:rPr>
        <w:t xml:space="preserve"> 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2"/>
        </w:rPr>
        <w:t>fitter</w:t>
      </w:r>
    </w:p>
    <w:p w:rsidR="00A14D67" w:rsidRDefault="00A14D67">
      <w:pPr>
        <w:spacing w:before="6" w:after="0" w:line="200" w:lineRule="exact"/>
        <w:rPr>
          <w:sz w:val="20"/>
          <w:szCs w:val="20"/>
        </w:rPr>
      </w:pPr>
    </w:p>
    <w:p w:rsidR="00A14D67" w:rsidRDefault="0021029C">
      <w:pPr>
        <w:tabs>
          <w:tab w:val="left" w:pos="48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Japanese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cuisine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(artistic)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cuisine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Asia.</w:t>
      </w:r>
    </w:p>
    <w:p w:rsidR="00A14D67" w:rsidRDefault="00A14D67">
      <w:pPr>
        <w:spacing w:after="0" w:line="100" w:lineRule="exact"/>
        <w:rPr>
          <w:sz w:val="10"/>
          <w:szCs w:val="10"/>
        </w:rPr>
      </w:pPr>
    </w:p>
    <w:p w:rsidR="00A14D67" w:rsidRDefault="0021029C">
      <w:pPr>
        <w:tabs>
          <w:tab w:val="left" w:pos="4220"/>
        </w:tabs>
        <w:spacing w:after="0" w:line="263" w:lineRule="exact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</w:rPr>
        <w:t>the</w:t>
      </w:r>
      <w:proofErr w:type="gramEnd"/>
      <w:r>
        <w:rPr>
          <w:rFonts w:ascii="Arial" w:eastAsia="Arial" w:hAnsi="Arial" w:cs="Arial"/>
          <w:color w:val="2A2A29"/>
          <w:spacing w:val="-6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most artistic</w:t>
      </w:r>
      <w:r>
        <w:rPr>
          <w:rFonts w:ascii="Arial" w:eastAsia="Arial" w:hAnsi="Arial" w:cs="Arial"/>
          <w:color w:val="2A2A29"/>
          <w:position w:val="-1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more</w:t>
      </w:r>
      <w:r>
        <w:rPr>
          <w:rFonts w:ascii="Arial" w:eastAsia="Arial" w:hAnsi="Arial" w:cs="Arial"/>
          <w:color w:val="2A2A29"/>
          <w:spacing w:val="-15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artistic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0" w:after="0" w:line="260" w:lineRule="exact"/>
        <w:rPr>
          <w:sz w:val="26"/>
          <w:szCs w:val="26"/>
        </w:rPr>
      </w:pPr>
    </w:p>
    <w:p w:rsidR="00A14D67" w:rsidRDefault="009C0F07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7" style="position:absolute;left:0;text-align:left;margin-left:70.85pt;margin-top:-.5pt;width:21.55pt;height:21.55pt;z-index:-251593216;mso-position-horizontal-relative:page" coordorigin="1417,-10" coordsize="431,431">
            <v:group id="_x0000_s1060" style="position:absolute;left:1436;top:9;width:393;height:393" coordorigin="1436,9" coordsize="393,393">
              <v:shape id="_x0000_s106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58" style="position:absolute;left:1436;top:9;width:393;height:393" coordorigin="1436,9" coordsize="393,393">
              <v:shape id="_x0000_s105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1029C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21029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on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topi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c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writ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shor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8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paragrap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h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18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abou</w:t>
      </w:r>
      <w:r w:rsidR="0021029C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11"/>
          <w:w w:val="119"/>
          <w:sz w:val="26"/>
          <w:szCs w:val="26"/>
        </w:rPr>
        <w:t xml:space="preserve"> </w:t>
      </w:r>
      <w:r w:rsidR="0021029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it.</w:t>
      </w:r>
    </w:p>
    <w:p w:rsidR="00A14D67" w:rsidRDefault="00A14D67">
      <w:pPr>
        <w:spacing w:before="7" w:after="0" w:line="190" w:lineRule="exact"/>
        <w:rPr>
          <w:sz w:val="19"/>
          <w:szCs w:val="19"/>
        </w:rPr>
      </w:pPr>
    </w:p>
    <w:p w:rsidR="00A14D67" w:rsidRDefault="0021029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434342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special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 do you 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Christmas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Eve?</w:t>
      </w:r>
    </w:p>
    <w:p w:rsidR="00A14D67" w:rsidRDefault="009C0F07">
      <w:pPr>
        <w:spacing w:before="90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55" style="position:absolute;left:0;text-align:left;margin-left:99.2pt;margin-top:36.8pt;width:466.3pt;height:.1pt;z-index:-251592192;mso-position-horizontal-relative:page" coordorigin="1984,736" coordsize="9326,2">
            <v:shape id="_x0000_s1056" style="position:absolute;left:1984;top:736;width:9326;height:2" coordorigin="1984,736" coordsize="9326,0" path="m1984,736r9326,e" filled="f" strokecolor="#2a2a29" strokeweight=".25pt">
              <v:path arrowok="t"/>
            </v:shape>
            <w10:wrap anchorx="page"/>
          </v:group>
        </w:pict>
      </w:r>
      <w:r>
        <w:pict>
          <v:group id="_x0000_s1053" style="position:absolute;left:0;text-align:left;margin-left:99.2pt;margin-top:57.95pt;width:466.3pt;height:.1pt;z-index:-251591168;mso-position-horizontal-relative:page" coordorigin="1984,1159" coordsize="9326,2">
            <v:shape id="_x0000_s1054" style="position:absolute;left:1984;top:1159;width:9326;height:2" coordorigin="1984,1159" coordsize="9326,0" path="m1984,1159r9326,e" filled="f" strokecolor="#2a2a29" strokeweight=".25pt">
              <v:path arrowok="t"/>
            </v:shape>
            <w10:wrap anchorx="page"/>
          </v:group>
        </w:pict>
      </w:r>
      <w:r>
        <w:pict>
          <v:group id="_x0000_s1051" style="position:absolute;left:0;text-align:left;margin-left:99.2pt;margin-top:79.15pt;width:466.3pt;height:.1pt;z-index:-251590144;mso-position-horizontal-relative:page" coordorigin="1984,1583" coordsize="9326,2">
            <v:shape id="_x0000_s1052" style="position:absolute;left:1984;top:1583;width:9326;height:2" coordorigin="1984,1583" coordsize="9326,0" path="m1984,1583r9326,e" filled="f" strokecolor="#2a2a29" strokeweight=".25pt">
              <v:path arrowok="t"/>
            </v:shape>
            <w10:wrap anchorx="page"/>
          </v:group>
        </w:pict>
      </w:r>
      <w:r>
        <w:pict>
          <v:group id="_x0000_s1049" style="position:absolute;left:0;text-align:left;margin-left:99.2pt;margin-top:100.3pt;width:466.3pt;height:.1pt;z-index:-251589120;mso-position-horizontal-relative:page" coordorigin="1984,2006" coordsize="9326,2">
            <v:shape id="_x0000_s1050" style="position:absolute;left:1984;top:2006;width:9326;height:2" coordorigin="1984,2006" coordsize="9326,0" path="m1984,2006r9326,e" filled="f" strokecolor="#2a2a29" strokeweight=".25pt">
              <v:path arrowok="t"/>
            </v:shape>
            <w10:wrap anchorx="page"/>
          </v:group>
        </w:pict>
      </w:r>
      <w:r w:rsidR="0021029C">
        <w:rPr>
          <w:rFonts w:ascii="Arial" w:eastAsia="Arial" w:hAnsi="Arial" w:cs="Arial"/>
          <w:color w:val="434342"/>
          <w:w w:val="142"/>
          <w:position w:val="-1"/>
          <w:sz w:val="23"/>
          <w:szCs w:val="23"/>
        </w:rPr>
        <w:t>•</w:t>
      </w:r>
      <w:r w:rsidR="0021029C">
        <w:rPr>
          <w:rFonts w:ascii="Arial" w:eastAsia="Arial" w:hAnsi="Arial" w:cs="Arial"/>
          <w:color w:val="434342"/>
          <w:spacing w:val="-8"/>
          <w:w w:val="142"/>
          <w:position w:val="-1"/>
          <w:sz w:val="23"/>
          <w:szCs w:val="23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21029C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do you think</w:t>
      </w:r>
      <w:r w:rsidR="0021029C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21029C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raw fish</w:t>
      </w:r>
      <w:r w:rsidR="0021029C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and</w:t>
      </w:r>
      <w:r w:rsidR="0021029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21029C">
        <w:rPr>
          <w:rFonts w:ascii="Arial" w:eastAsia="Arial" w:hAnsi="Arial" w:cs="Arial"/>
          <w:color w:val="2A2A29"/>
          <w:position w:val="-1"/>
          <w:sz w:val="24"/>
          <w:szCs w:val="24"/>
        </w:rPr>
        <w:t>raw meat?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9" w:after="0" w:line="280" w:lineRule="exact"/>
        <w:rPr>
          <w:sz w:val="28"/>
          <w:szCs w:val="28"/>
        </w:rPr>
      </w:pPr>
    </w:p>
    <w:p w:rsidR="00A14D67" w:rsidRDefault="009C0F0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47" style="position:absolute;left:0;text-align:left;margin-left:99.2pt;margin-top:-78.85pt;width:466.3pt;height:.1pt;z-index:-251586048;mso-position-horizontal-relative:page" coordorigin="1984,-1577" coordsize="9326,2">
            <v:shape id="_x0000_s1048" style="position:absolute;left:1984;top:-1577;width:9326;height:2" coordorigin="1984,-1577" coordsize="9326,0" path="m1984,-1577r9326,e" filled="f" strokecolor="#2a2a29" strokeweight=".25pt">
              <v:path arrowok="t"/>
            </v:shape>
            <w10:wrap anchorx="page"/>
          </v:group>
        </w:pict>
      </w:r>
      <w:r>
        <w:pict>
          <v:group id="_x0000_s1045" style="position:absolute;left:0;text-align:left;margin-left:99.2pt;margin-top:-57.7pt;width:466.3pt;height:.1pt;z-index:-251585024;mso-position-horizontal-relative:page" coordorigin="1984,-1154" coordsize="9326,2">
            <v:shape id="_x0000_s1046" style="position:absolute;left:1984;top:-1154;width:9326;height:2" coordorigin="1984,-1154" coordsize="9326,0" path="m1984,-1154r9326,e" filled="f" strokecolor="#2a2a29" strokeweight=".25pt">
              <v:path arrowok="t"/>
            </v:shape>
            <w10:wrap anchorx="page"/>
          </v:group>
        </w:pict>
      </w:r>
      <w:r>
        <w:pict>
          <v:group id="_x0000_s1043" style="position:absolute;left:0;text-align:left;margin-left:99.2pt;margin-top:-36.55pt;width:466.3pt;height:.1pt;z-index:-251584000;mso-position-horizontal-relative:page" coordorigin="1984,-731" coordsize="9326,2">
            <v:shape id="_x0000_s1044" style="position:absolute;left:1984;top:-731;width:9326;height:2" coordorigin="1984,-731" coordsize="9326,0" path="m1984,-731r9326,e" filled="f" strokecolor="#2a2a29" strokeweight=".25pt">
              <v:path arrowok="t"/>
            </v:shape>
            <w10:wrap anchorx="page"/>
          </v:group>
        </w:pict>
      </w:r>
      <w:r>
        <w:pict>
          <v:group id="_x0000_s1041" style="position:absolute;left:0;text-align:left;margin-left:99.2pt;margin-top:-15.35pt;width:466.3pt;height:.1pt;z-index:-251582976;mso-position-horizontal-relative:page" coordorigin="1984,-307" coordsize="9326,2">
            <v:shape id="_x0000_s1042" style="position:absolute;left:1984;top:-307;width:9326;height:2" coordorigin="1984,-307" coordsize="9326,0" path="m1984,-307r9326,e" filled="f" strokecolor="#2a2a29" strokeweight=".25pt">
              <v:path arrowok="t"/>
            </v:shape>
            <w10:wrap anchorx="page"/>
          </v:group>
        </w:pict>
      </w:r>
    </w:p>
    <w:p w:rsidR="00A14D67" w:rsidRDefault="00A14D67">
      <w:pPr>
        <w:spacing w:after="0"/>
        <w:jc w:val="right"/>
        <w:sectPr w:rsidR="00A14D67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A14D67" w:rsidRDefault="0021029C">
      <w:pPr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5"/>
          <w:sz w:val="60"/>
          <w:szCs w:val="60"/>
        </w:rPr>
        <w:lastRenderedPageBreak/>
        <w:t>Ans</w:t>
      </w:r>
      <w:r>
        <w:rPr>
          <w:rFonts w:ascii="Arial" w:eastAsia="Arial" w:hAnsi="Arial" w:cs="Arial"/>
          <w:color w:val="2A2A29"/>
          <w:spacing w:val="-8"/>
          <w:w w:val="75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er</w:t>
      </w:r>
      <w:r>
        <w:rPr>
          <w:rFonts w:ascii="Arial" w:eastAsia="Arial" w:hAnsi="Arial" w:cs="Arial"/>
          <w:color w:val="2A2A29"/>
          <w:spacing w:val="4"/>
          <w:w w:val="75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K</w:t>
      </w:r>
      <w:r>
        <w:rPr>
          <w:rFonts w:ascii="Arial" w:eastAsia="Arial" w:hAnsi="Arial" w:cs="Arial"/>
          <w:color w:val="2A2A29"/>
          <w:spacing w:val="-1"/>
          <w:w w:val="72"/>
          <w:sz w:val="60"/>
          <w:szCs w:val="60"/>
        </w:rPr>
        <w:t>e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y</w:t>
      </w:r>
    </w:p>
    <w:p w:rsidR="00A14D67" w:rsidRDefault="0021029C">
      <w:pPr>
        <w:spacing w:before="8" w:after="0" w:line="190" w:lineRule="exact"/>
        <w:rPr>
          <w:sz w:val="19"/>
          <w:szCs w:val="19"/>
        </w:rPr>
      </w:pPr>
      <w:r>
        <w:br w:type="column"/>
      </w:r>
    </w:p>
    <w:p w:rsidR="00A14D67" w:rsidRDefault="0021029C">
      <w:pPr>
        <w:tabs>
          <w:tab w:val="left" w:pos="102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sz w:val="40"/>
          <w:szCs w:val="40"/>
        </w:rPr>
        <w:t>Unit</w:t>
      </w:r>
      <w:r>
        <w:rPr>
          <w:rFonts w:ascii="Arial" w:eastAsia="Arial" w:hAnsi="Arial" w:cs="Arial"/>
          <w:color w:val="2A2A29"/>
          <w:spacing w:val="-13"/>
          <w:w w:val="79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2</w:t>
      </w:r>
      <w:r>
        <w:rPr>
          <w:rFonts w:ascii="Arial" w:eastAsia="Arial" w:hAnsi="Arial" w:cs="Arial"/>
          <w:color w:val="2A2A29"/>
          <w:sz w:val="40"/>
          <w:szCs w:val="4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Food,</w:t>
      </w:r>
      <w:r>
        <w:rPr>
          <w:rFonts w:ascii="Times New Roman" w:eastAsia="Times New Roman" w:hAnsi="Times New Roman" w:cs="Times New Roman"/>
          <w:b/>
          <w:bCs/>
          <w:color w:val="2A2A29"/>
          <w:spacing w:val="-34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glorious</w:t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food!</w:t>
      </w:r>
    </w:p>
    <w:p w:rsidR="00A14D67" w:rsidRDefault="00A14D67">
      <w:pPr>
        <w:spacing w:after="0"/>
        <w:sectPr w:rsidR="00A14D67">
          <w:headerReference w:type="default" r:id="rId50"/>
          <w:footerReference w:type="default" r:id="rId51"/>
          <w:pgSz w:w="12080" w:h="16840"/>
          <w:pgMar w:top="940" w:right="1300" w:bottom="280" w:left="620" w:header="0" w:footer="0" w:gutter="0"/>
          <w:cols w:num="2" w:space="720" w:equalWidth="0">
            <w:col w:w="2508" w:space="2811"/>
            <w:col w:w="4841"/>
          </w:cols>
        </w:sectPr>
      </w:pPr>
    </w:p>
    <w:p w:rsidR="00A14D67" w:rsidRDefault="00A14D67">
      <w:pPr>
        <w:spacing w:after="0" w:line="120" w:lineRule="exact"/>
        <w:rPr>
          <w:sz w:val="12"/>
          <w:szCs w:val="12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A14D67" w:rsidRDefault="0021029C">
      <w:pPr>
        <w:spacing w:before="21"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6"/>
          <w:sz w:val="26"/>
          <w:szCs w:val="26"/>
        </w:rPr>
        <w:lastRenderedPageBreak/>
        <w:t>Listenin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pacing w:val="30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21"/>
          <w:w w:val="116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6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5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26"/>
          <w:szCs w:val="26"/>
        </w:rPr>
        <w:t>2</w: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4" w:after="0" w:line="200" w:lineRule="exact"/>
        <w:rPr>
          <w:sz w:val="20"/>
          <w:szCs w:val="20"/>
        </w:rPr>
      </w:pPr>
    </w:p>
    <w:p w:rsidR="00A14D67" w:rsidRDefault="0021029C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7"/>
          <w:sz w:val="26"/>
          <w:szCs w:val="26"/>
        </w:rPr>
        <w:t>Script</w:t>
      </w:r>
    </w:p>
    <w:p w:rsidR="00A14D67" w:rsidRDefault="00A14D67">
      <w:pPr>
        <w:spacing w:before="7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enu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how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0"/>
          <w:szCs w:val="20"/>
        </w:rPr>
        <w:t>ei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7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w w:val="105"/>
          <w:sz w:val="20"/>
          <w:szCs w:val="20"/>
        </w:rPr>
        <w:t>ht</w:t>
      </w:r>
    </w:p>
    <w:p w:rsidR="00A14D67" w:rsidRDefault="00A14D67">
      <w:pPr>
        <w:spacing w:before="5" w:after="0" w:line="120" w:lineRule="exact"/>
        <w:rPr>
          <w:sz w:val="12"/>
          <w:szCs w:val="12"/>
        </w:rPr>
      </w:pPr>
    </w:p>
    <w:p w:rsidR="00A14D67" w:rsidRDefault="0021029C">
      <w:pPr>
        <w:spacing w:after="0" w:line="240" w:lineRule="auto"/>
        <w:ind w:left="11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08"/>
        </w:rPr>
        <w:t>A.</w:t>
      </w:r>
    </w:p>
    <w:p w:rsidR="00A14D67" w:rsidRDefault="0021029C">
      <w:pPr>
        <w:spacing w:before="25" w:after="0" w:line="271" w:lineRule="auto"/>
        <w:ind w:left="117" w:righ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ew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ch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eals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0"/>
          <w:w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 w:rsidR="00173764"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uch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4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urn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</w:t>
      </w:r>
      <w:r>
        <w:rPr>
          <w:rFonts w:ascii="Times New Roman" w:eastAsia="Times New Roman" w:hAnsi="Times New Roman" w:cs="Times New Roman"/>
          <w:color w:val="2A2A29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ter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losi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elli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mi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utes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ust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fast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alk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urn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</w:t>
      </w:r>
      <w:r>
        <w:rPr>
          <w:rFonts w:ascii="Times New Roman" w:eastAsia="Times New Roman" w:hAnsi="Times New Roman" w:cs="Times New Roman"/>
          <w:color w:val="2A2A29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 xml:space="preserve">ies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om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mb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ger</w:t>
      </w:r>
      <w:r>
        <w:rPr>
          <w:rFonts w:ascii="Times New Roman" w:eastAsia="Times New Roman" w:hAnsi="Times New Roman" w:cs="Times New Roman"/>
          <w:color w:val="2A2A29"/>
          <w:spacing w:val="-11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them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think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ice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 xml:space="preserve">ut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don’t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eally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understand</w:t>
      </w:r>
      <w:r>
        <w:rPr>
          <w:rFonts w:ascii="Times New Roman" w:eastAsia="Times New Roman" w:hAnsi="Times New Roman" w:cs="Times New Roman"/>
          <w:color w:val="2A2A29"/>
          <w:spacing w:val="-12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ies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 xml:space="preserve">ut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do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understand</w:t>
      </w:r>
      <w:r>
        <w:rPr>
          <w:rFonts w:ascii="Times New Roman" w:eastAsia="Times New Roman" w:hAnsi="Times New Roman" w:cs="Times New Roman"/>
          <w:color w:val="2A2A29"/>
          <w:spacing w:val="-12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fast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color w:val="2A2A29"/>
          <w:spacing w:val="-1"/>
          <w:w w:val="10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alki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fast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omethi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one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8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do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ct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or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said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uld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help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althier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choice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said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5"/>
          <w:sz w:val="20"/>
          <w:szCs w:val="20"/>
        </w:rPr>
        <w:t>‘</w:t>
      </w:r>
      <w:r>
        <w:rPr>
          <w:rFonts w:ascii="Times New Roman" w:eastAsia="Times New Roman" w:hAnsi="Times New Roman" w:cs="Times New Roman"/>
          <w:color w:val="2A2A29"/>
          <w:spacing w:val="-8"/>
          <w:w w:val="9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95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6"/>
          <w:w w:val="9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enc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ge</w:t>
      </w:r>
      <w:r>
        <w:rPr>
          <w:rFonts w:ascii="Times New Roman" w:eastAsia="Times New Roman" w:hAnsi="Times New Roman" w:cs="Times New Roman"/>
          <w:color w:val="2A2A29"/>
          <w:spacing w:val="-10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con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ume</w:t>
      </w:r>
      <w:r>
        <w:rPr>
          <w:rFonts w:ascii="Times New Roman" w:eastAsia="Times New Roman" w:hAnsi="Times New Roman" w:cs="Times New Roman"/>
          <w:color w:val="2A2A29"/>
          <w:spacing w:val="-11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ie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w w:val="78"/>
          <w:sz w:val="20"/>
          <w:szCs w:val="20"/>
        </w:rPr>
        <w:t>’</w:t>
      </w:r>
    </w:p>
    <w:p w:rsidR="00A14D67" w:rsidRDefault="0021029C">
      <w:pPr>
        <w:spacing w:before="95" w:after="0" w:line="240" w:lineRule="auto"/>
        <w:ind w:left="11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03"/>
        </w:rPr>
        <w:t>B.</w:t>
      </w:r>
    </w:p>
    <w:p w:rsidR="00A14D67" w:rsidRDefault="0021029C">
      <w:pPr>
        <w:spacing w:before="25" w:after="0" w:line="271" w:lineRule="auto"/>
        <w:ind w:left="117" w:right="-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chers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loo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0"/>
          <w:w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ders</w:t>
      </w:r>
      <w:r>
        <w:rPr>
          <w:rFonts w:ascii="Times New Roman" w:eastAsia="Times New Roman" w:hAnsi="Times New Roman" w:cs="Times New Roman"/>
          <w:color w:val="2A2A29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ade </w:t>
      </w:r>
      <w:r>
        <w:rPr>
          <w:rFonts w:ascii="Times New Roman" w:eastAsia="Times New Roman" w:hAnsi="Times New Roman" w:cs="Times New Roman"/>
          <w:color w:val="2A2A29"/>
          <w:spacing w:val="-2"/>
          <w:w w:val="103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10"/>
          <w:w w:val="10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diffe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ome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 xml:space="preserve">ie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tion;</w:t>
      </w:r>
      <w:r>
        <w:rPr>
          <w:rFonts w:ascii="Times New Roman" w:eastAsia="Times New Roman" w:hAnsi="Times New Roman" w:cs="Times New Roman"/>
          <w:color w:val="2A2A29"/>
          <w:spacing w:val="-3"/>
          <w:w w:val="10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ome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 xml:space="preserve">ie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tion;</w:t>
      </w:r>
      <w:r>
        <w:rPr>
          <w:rFonts w:ascii="Times New Roman" w:eastAsia="Times New Roman" w:hAnsi="Times New Roman" w:cs="Times New Roman"/>
          <w:color w:val="2A2A29"/>
          <w:spacing w:val="-3"/>
          <w:w w:val="10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tion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mi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utes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fast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alki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uld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>urn</w:t>
      </w:r>
    </w:p>
    <w:p w:rsidR="00A14D67" w:rsidRDefault="0021029C">
      <w:pPr>
        <w:spacing w:before="1" w:after="0" w:line="271" w:lineRule="auto"/>
        <w:ind w:left="117" w:right="-3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</w:t>
      </w:r>
      <w:proofErr w:type="gramEnd"/>
      <w:r>
        <w:rPr>
          <w:rFonts w:ascii="Times New Roman" w:eastAsia="Times New Roman" w:hAnsi="Times New Roman" w:cs="Times New Roman"/>
          <w:color w:val="2A2A29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ies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food.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exa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yo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alk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urs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urn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</w:t>
      </w:r>
      <w:r>
        <w:rPr>
          <w:rFonts w:ascii="Times New Roman" w:eastAsia="Times New Roman" w:hAnsi="Times New Roman" w:cs="Times New Roman"/>
          <w:color w:val="2A2A29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ies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uble ch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eb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ge</w:t>
      </w:r>
      <w:r>
        <w:rPr>
          <w:rFonts w:ascii="Times New Roman" w:eastAsia="Times New Roman" w:hAnsi="Times New Roman" w:cs="Times New Roman"/>
          <w:color w:val="2A2A29"/>
          <w:spacing w:val="-19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13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who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 w:rsidR="00173764">
        <w:rPr>
          <w:rFonts w:ascii="Times New Roman" w:eastAsia="Times New Roman" w:hAnsi="Times New Roman" w:cs="Times New Roman"/>
          <w:color w:val="2A2A29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tion</w:t>
      </w:r>
      <w:r>
        <w:rPr>
          <w:rFonts w:ascii="Times New Roman" w:eastAsia="Times New Roman" w:hAnsi="Times New Roman" w:cs="Times New Roman"/>
          <w:color w:val="2A2A29"/>
          <w:spacing w:val="-13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4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food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ie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A14D67" w:rsidRDefault="00A14D67">
      <w:pPr>
        <w:spacing w:before="2" w:after="0" w:line="140" w:lineRule="exact"/>
        <w:rPr>
          <w:sz w:val="14"/>
          <w:szCs w:val="14"/>
        </w:rPr>
      </w:pPr>
    </w:p>
    <w:p w:rsidR="00A14D67" w:rsidRPr="00B54AA3" w:rsidRDefault="0021029C">
      <w:pPr>
        <w:spacing w:after="0" w:line="240" w:lineRule="auto"/>
        <w:ind w:left="1908" w:right="-65"/>
        <w:rPr>
          <w:rFonts w:ascii="Times New Roman" w:eastAsia="Times New Roman" w:hAnsi="Times New Roman" w:cs="Times New Roman"/>
          <w:sz w:val="17"/>
          <w:szCs w:val="17"/>
          <w:lang w:val="fr-FR"/>
        </w:rPr>
      </w:pPr>
      <w:r w:rsidRPr="00B54AA3">
        <w:rPr>
          <w:rFonts w:ascii="Times New Roman" w:eastAsia="Times New Roman" w:hAnsi="Times New Roman" w:cs="Times New Roman"/>
          <w:color w:val="2A2A29"/>
          <w:spacing w:val="1"/>
          <w:sz w:val="17"/>
          <w:szCs w:val="17"/>
          <w:lang w:val="fr-FR"/>
        </w:rPr>
        <w:t>S</w:t>
      </w:r>
      <w:r w:rsidRPr="00B54AA3">
        <w:rPr>
          <w:rFonts w:ascii="Times New Roman" w:eastAsia="Times New Roman" w:hAnsi="Times New Roman" w:cs="Times New Roman"/>
          <w:color w:val="2A2A29"/>
          <w:spacing w:val="-1"/>
          <w:sz w:val="17"/>
          <w:szCs w:val="17"/>
          <w:lang w:val="fr-FR"/>
        </w:rPr>
        <w:t>o</w:t>
      </w:r>
      <w:r w:rsidRPr="00B54AA3">
        <w:rPr>
          <w:rFonts w:ascii="Times New Roman" w:eastAsia="Times New Roman" w:hAnsi="Times New Roman" w:cs="Times New Roman"/>
          <w:color w:val="2A2A29"/>
          <w:sz w:val="17"/>
          <w:szCs w:val="17"/>
          <w:lang w:val="fr-FR"/>
        </w:rPr>
        <w:t>u</w:t>
      </w:r>
      <w:r w:rsidRPr="00B54AA3">
        <w:rPr>
          <w:rFonts w:ascii="Times New Roman" w:eastAsia="Times New Roman" w:hAnsi="Times New Roman" w:cs="Times New Roman"/>
          <w:color w:val="2A2A29"/>
          <w:spacing w:val="-3"/>
          <w:sz w:val="17"/>
          <w:szCs w:val="17"/>
          <w:lang w:val="fr-FR"/>
        </w:rPr>
        <w:t>r</w:t>
      </w:r>
      <w:r w:rsidRPr="00B54AA3">
        <w:rPr>
          <w:rFonts w:ascii="Times New Roman" w:eastAsia="Times New Roman" w:hAnsi="Times New Roman" w:cs="Times New Roman"/>
          <w:color w:val="2A2A29"/>
          <w:sz w:val="17"/>
          <w:szCs w:val="17"/>
          <w:lang w:val="fr-FR"/>
        </w:rPr>
        <w:t>ce:</w:t>
      </w:r>
      <w:r w:rsidRPr="00B54AA3">
        <w:rPr>
          <w:rFonts w:ascii="Times New Roman" w:eastAsia="Times New Roman" w:hAnsi="Times New Roman" w:cs="Times New Roman"/>
          <w:color w:val="2A2A29"/>
          <w:spacing w:val="17"/>
          <w:sz w:val="17"/>
          <w:szCs w:val="17"/>
          <w:lang w:val="fr-FR"/>
        </w:rPr>
        <w:t xml:space="preserve"> </w:t>
      </w:r>
      <w:hyperlink r:id="rId52">
        <w:r w:rsidRPr="00B54AA3">
          <w:rPr>
            <w:rFonts w:ascii="Times New Roman" w:eastAsia="Times New Roman" w:hAnsi="Times New Roman" w:cs="Times New Roman"/>
            <w:color w:val="2A2A29"/>
            <w:w w:val="102"/>
            <w:sz w:val="17"/>
            <w:szCs w:val="17"/>
            <w:lang w:val="fr-FR"/>
          </w:rPr>
          <w:t>www.b</w:t>
        </w:r>
        <w:r w:rsidRPr="00B54AA3">
          <w:rPr>
            <w:rFonts w:ascii="Times New Roman" w:eastAsia="Times New Roman" w:hAnsi="Times New Roman" w:cs="Times New Roman"/>
            <w:color w:val="2A2A29"/>
            <w:spacing w:val="-3"/>
            <w:w w:val="102"/>
            <w:sz w:val="17"/>
            <w:szCs w:val="17"/>
            <w:lang w:val="fr-FR"/>
          </w:rPr>
          <w:t>r</w:t>
        </w:r>
        <w:r w:rsidRPr="00B54AA3">
          <w:rPr>
            <w:rFonts w:ascii="Times New Roman" w:eastAsia="Times New Roman" w:hAnsi="Times New Roman" w:cs="Times New Roman"/>
            <w:color w:val="2A2A29"/>
            <w:w w:val="110"/>
            <w:sz w:val="17"/>
            <w:szCs w:val="17"/>
            <w:lang w:val="fr-FR"/>
          </w:rPr>
          <w:t>e</w:t>
        </w:r>
        <w:r w:rsidRPr="00B54AA3">
          <w:rPr>
            <w:rFonts w:ascii="Times New Roman" w:eastAsia="Times New Roman" w:hAnsi="Times New Roman" w:cs="Times New Roman"/>
            <w:color w:val="2A2A29"/>
            <w:w w:val="105"/>
            <w:sz w:val="17"/>
            <w:szCs w:val="17"/>
            <w:lang w:val="fr-FR"/>
          </w:rPr>
          <w:t>ak</w:t>
        </w:r>
        <w:r w:rsidRPr="00B54AA3">
          <w:rPr>
            <w:rFonts w:ascii="Times New Roman" w:eastAsia="Times New Roman" w:hAnsi="Times New Roman" w:cs="Times New Roman"/>
            <w:color w:val="2A2A29"/>
            <w:w w:val="110"/>
            <w:sz w:val="17"/>
            <w:szCs w:val="17"/>
            <w:lang w:val="fr-FR"/>
          </w:rPr>
          <w:t>i</w:t>
        </w:r>
        <w:r w:rsidRPr="00B54AA3">
          <w:rPr>
            <w:rFonts w:ascii="Times New Roman" w:eastAsia="Times New Roman" w:hAnsi="Times New Roman" w:cs="Times New Roman"/>
            <w:color w:val="2A2A29"/>
            <w:spacing w:val="-1"/>
            <w:w w:val="110"/>
            <w:sz w:val="17"/>
            <w:szCs w:val="17"/>
            <w:lang w:val="fr-FR"/>
          </w:rPr>
          <w:t>n</w:t>
        </w:r>
        <w:r w:rsidRPr="00B54AA3">
          <w:rPr>
            <w:rFonts w:ascii="Times New Roman" w:eastAsia="Times New Roman" w:hAnsi="Times New Roman" w:cs="Times New Roman"/>
            <w:color w:val="2A2A29"/>
            <w:w w:val="98"/>
            <w:sz w:val="17"/>
            <w:szCs w:val="17"/>
            <w:lang w:val="fr-FR"/>
          </w:rPr>
          <w:t>g</w:t>
        </w:r>
        <w:r w:rsidRPr="00B54AA3">
          <w:rPr>
            <w:rFonts w:ascii="Times New Roman" w:eastAsia="Times New Roman" w:hAnsi="Times New Roman" w:cs="Times New Roman"/>
            <w:color w:val="2A2A29"/>
            <w:w w:val="107"/>
            <w:sz w:val="17"/>
            <w:szCs w:val="17"/>
            <w:lang w:val="fr-FR"/>
          </w:rPr>
          <w:t>new</w:t>
        </w:r>
        <w:r w:rsidRPr="00B54AA3">
          <w:rPr>
            <w:rFonts w:ascii="Times New Roman" w:eastAsia="Times New Roman" w:hAnsi="Times New Roman" w:cs="Times New Roman"/>
            <w:color w:val="2A2A29"/>
            <w:spacing w:val="1"/>
            <w:w w:val="107"/>
            <w:sz w:val="17"/>
            <w:szCs w:val="17"/>
            <w:lang w:val="fr-FR"/>
          </w:rPr>
          <w:t>s</w:t>
        </w:r>
        <w:r w:rsidRPr="00B54AA3">
          <w:rPr>
            <w:rFonts w:ascii="Times New Roman" w:eastAsia="Times New Roman" w:hAnsi="Times New Roman" w:cs="Times New Roman"/>
            <w:color w:val="2A2A29"/>
            <w:w w:val="113"/>
            <w:sz w:val="17"/>
            <w:szCs w:val="17"/>
            <w:lang w:val="fr-FR"/>
          </w:rPr>
          <w:t>e</w:t>
        </w:r>
        <w:r w:rsidRPr="00B54AA3">
          <w:rPr>
            <w:rFonts w:ascii="Times New Roman" w:eastAsia="Times New Roman" w:hAnsi="Times New Roman" w:cs="Times New Roman"/>
            <w:color w:val="2A2A29"/>
            <w:spacing w:val="-1"/>
            <w:w w:val="113"/>
            <w:sz w:val="17"/>
            <w:szCs w:val="17"/>
            <w:lang w:val="fr-FR"/>
          </w:rPr>
          <w:t>n</w:t>
        </w:r>
        <w:r w:rsidRPr="00B54AA3">
          <w:rPr>
            <w:rFonts w:ascii="Times New Roman" w:eastAsia="Times New Roman" w:hAnsi="Times New Roman" w:cs="Times New Roman"/>
            <w:color w:val="2A2A29"/>
            <w:w w:val="103"/>
            <w:sz w:val="17"/>
            <w:szCs w:val="17"/>
            <w:lang w:val="fr-FR"/>
          </w:rPr>
          <w:t>glis</w:t>
        </w:r>
        <w:r w:rsidRPr="00B54AA3">
          <w:rPr>
            <w:rFonts w:ascii="Times New Roman" w:eastAsia="Times New Roman" w:hAnsi="Times New Roman" w:cs="Times New Roman"/>
            <w:color w:val="2A2A29"/>
            <w:spacing w:val="-2"/>
            <w:w w:val="103"/>
            <w:sz w:val="17"/>
            <w:szCs w:val="17"/>
            <w:lang w:val="fr-FR"/>
          </w:rPr>
          <w:t>h</w:t>
        </w:r>
        <w:r w:rsidRPr="00B54AA3">
          <w:rPr>
            <w:rFonts w:ascii="Times New Roman" w:eastAsia="Times New Roman" w:hAnsi="Times New Roman" w:cs="Times New Roman"/>
            <w:color w:val="2A2A29"/>
            <w:w w:val="107"/>
            <w:sz w:val="17"/>
            <w:szCs w:val="17"/>
            <w:lang w:val="fr-FR"/>
          </w:rPr>
          <w:t>.com</w:t>
        </w:r>
      </w:hyperlink>
    </w:p>
    <w:p w:rsidR="00A14D67" w:rsidRPr="00B54AA3" w:rsidRDefault="00A14D67">
      <w:pPr>
        <w:spacing w:before="5" w:after="0" w:line="180" w:lineRule="exact"/>
        <w:rPr>
          <w:sz w:val="18"/>
          <w:szCs w:val="18"/>
          <w:lang w:val="fr-FR"/>
        </w:rPr>
      </w:pPr>
    </w:p>
    <w:p w:rsidR="00A14D67" w:rsidRPr="00B54AA3" w:rsidRDefault="00A14D67">
      <w:pPr>
        <w:spacing w:after="0" w:line="200" w:lineRule="exact"/>
        <w:rPr>
          <w:sz w:val="20"/>
          <w:szCs w:val="20"/>
          <w:lang w:val="fr-FR"/>
        </w:rPr>
      </w:pPr>
    </w:p>
    <w:p w:rsidR="00A14D67" w:rsidRPr="00B54AA3" w:rsidRDefault="00A14D67">
      <w:pPr>
        <w:spacing w:after="0" w:line="200" w:lineRule="exact"/>
        <w:rPr>
          <w:sz w:val="20"/>
          <w:szCs w:val="20"/>
          <w:lang w:val="fr-FR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 w:rsidRPr="00B54AA3">
        <w:rPr>
          <w:rFonts w:ascii="Times New Roman" w:eastAsia="Times New Roman" w:hAnsi="Times New Roman" w:cs="Times New Roman"/>
          <w:b/>
          <w:bCs/>
          <w:color w:val="2A2A29"/>
          <w:spacing w:val="-2"/>
          <w:lang w:val="fr-FR"/>
        </w:rPr>
        <w:t>A</w:t>
      </w:r>
      <w:r w:rsidRPr="00B54AA3">
        <w:rPr>
          <w:rFonts w:ascii="Times New Roman" w:eastAsia="Times New Roman" w:hAnsi="Times New Roman" w:cs="Times New Roman"/>
          <w:b/>
          <w:bCs/>
          <w:color w:val="2A2A29"/>
          <w:lang w:val="fr-FR"/>
        </w:rPr>
        <w:t>.</w:t>
      </w:r>
      <w:r w:rsidRPr="00B54AA3">
        <w:rPr>
          <w:rFonts w:ascii="Times New Roman" w:eastAsia="Times New Roman" w:hAnsi="Times New Roman" w:cs="Times New Roman"/>
          <w:b/>
          <w:bCs/>
          <w:color w:val="2A2A29"/>
          <w:spacing w:val="15"/>
          <w:lang w:val="fr-FR"/>
        </w:rPr>
        <w:t xml:space="preserve"> </w:t>
      </w:r>
      <w:r w:rsidRPr="00B54AA3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fr-FR"/>
        </w:rPr>
        <w:t>1</w:t>
      </w:r>
      <w:r w:rsidRPr="00B54AA3">
        <w:rPr>
          <w:rFonts w:ascii="Arial" w:eastAsia="Arial" w:hAnsi="Arial" w:cs="Arial"/>
          <w:b/>
          <w:bCs/>
          <w:color w:val="2A2A29"/>
          <w:sz w:val="20"/>
          <w:szCs w:val="20"/>
          <w:lang w:val="fr-FR"/>
        </w:rPr>
        <w:t>.</w:t>
      </w:r>
      <w:r w:rsidRPr="00B54AA3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fr-FR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restaurant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without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information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A14D67" w:rsidRDefault="0021029C">
      <w:pPr>
        <w:spacing w:before="25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walking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double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exercise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A14D67" w:rsidRDefault="0021029C">
      <w:pPr>
        <w:spacing w:before="30" w:after="0" w:line="229" w:lineRule="exact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fewest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21029C">
      <w:pPr>
        <w:spacing w:before="21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9"/>
          <w:sz w:val="26"/>
          <w:szCs w:val="26"/>
        </w:rPr>
        <w:t>2A</w:t>
      </w:r>
    </w:p>
    <w:p w:rsidR="00A14D67" w:rsidRDefault="00A14D67">
      <w:pPr>
        <w:spacing w:before="8" w:after="0" w:line="160" w:lineRule="exact"/>
        <w:rPr>
          <w:sz w:val="16"/>
          <w:szCs w:val="16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kind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mistake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obtained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sources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Live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ric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iron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F.</w:t>
      </w:r>
    </w:p>
    <w:p w:rsidR="00A14D67" w:rsidRDefault="0021029C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Spinac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sourc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iron.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63" w:lineRule="auto"/>
        <w:ind w:left="-17" w:right="386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lacto-vegetaria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wh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eat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 xml:space="preserve">dairy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plant-base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9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eggs.</w:t>
      </w:r>
    </w:p>
    <w:p w:rsidR="00A14D67" w:rsidRDefault="0021029C">
      <w:pPr>
        <w:spacing w:before="8" w:after="0" w:line="271" w:lineRule="auto"/>
        <w:ind w:left="283" w:right="2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ovo</w:t>
      </w:r>
      <w:proofErr w:type="spellEnd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-vegetaria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wh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eat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egg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and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plant-base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dair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products.</w:t>
      </w:r>
    </w:p>
    <w:p w:rsidR="00A14D67" w:rsidRDefault="0021029C">
      <w:pPr>
        <w:spacing w:after="0" w:line="271" w:lineRule="auto"/>
        <w:ind w:left="283" w:right="5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First-tim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2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vegetarian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0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usuall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 xml:space="preserve">of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mainl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past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1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pizza.</w:t>
      </w:r>
    </w:p>
    <w:p w:rsidR="00A14D67" w:rsidRDefault="0021029C">
      <w:pPr>
        <w:spacing w:after="0" w:line="271" w:lineRule="auto"/>
        <w:ind w:left="283" w:right="12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Iro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onl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obtaine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usually foun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meat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vegetarian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don</w:t>
      </w:r>
      <w:r>
        <w:rPr>
          <w:rFonts w:ascii="Arial" w:eastAsia="Arial" w:hAnsi="Arial" w:cs="Arial"/>
          <w:color w:val="2A2A29"/>
          <w:spacing w:val="-6"/>
          <w:w w:val="95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w w:val="113"/>
          <w:sz w:val="20"/>
          <w:szCs w:val="20"/>
        </w:rPr>
        <w:t xml:space="preserve">t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mus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othe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source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iron.</w:t>
      </w:r>
    </w:p>
    <w:p w:rsidR="00A14D67" w:rsidRDefault="0021029C">
      <w:pPr>
        <w:spacing w:after="0" w:line="271" w:lineRule="auto"/>
        <w:ind w:left="283" w:right="9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2"/>
          <w:w w:val="94"/>
          <w:sz w:val="20"/>
          <w:szCs w:val="20"/>
        </w:rPr>
        <w:t>V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egetarian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source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iro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fish, eggs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leaf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gree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vegetables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like</w:t>
      </w:r>
    </w:p>
    <w:p w:rsidR="00A14D67" w:rsidRDefault="0021029C">
      <w:pPr>
        <w:spacing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spinac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h</w:t>
      </w:r>
      <w:proofErr w:type="gramEnd"/>
      <w:r>
        <w:rPr>
          <w:rFonts w:ascii="Arial" w:eastAsia="Arial" w:hAnsi="Arial" w:cs="Arial"/>
          <w:color w:val="2A2A29"/>
          <w:spacing w:val="1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lettuce.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vegetables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dair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bread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A14D67" w:rsidRDefault="0021029C">
      <w:pPr>
        <w:spacing w:before="25" w:after="0" w:line="240" w:lineRule="auto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meat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fruit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man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5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little;</w:t>
      </w:r>
    </w:p>
    <w:p w:rsidR="00A14D67" w:rsidRDefault="0021029C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man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5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of;</w:t>
      </w:r>
    </w:p>
    <w:p w:rsidR="00A14D67" w:rsidRDefault="0021029C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some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much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few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of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important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expensiv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7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than;</w:t>
      </w:r>
    </w:p>
    <w:p w:rsidR="00A14D67" w:rsidRDefault="0021029C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healthier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biggest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fitter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best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4795" w:space="566"/>
            <w:col w:w="4799"/>
          </w:cols>
        </w:sectPr>
      </w:pPr>
    </w:p>
    <w:p w:rsidR="00A14D67" w:rsidRDefault="009C0F07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34" style="position:absolute;margin-left:594.8pt;margin-top:0;width:1pt;height:841.9pt;z-index:-251581952;mso-position-horizontal-relative:page;mso-position-vertical-relative:page" coordorigin="11896" coordsize="20,16838">
            <v:group id="_x0000_s1037" style="position:absolute;left:11906;width:2;height:16838" coordorigin="11906" coordsize="2,16838">
              <v:shape id="_x0000_s103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35" style="position:absolute;left:11906;width:2;height:16838" coordorigin="11906" coordsize="2,16838">
              <v:shape id="_x0000_s1036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4" w:after="0" w:line="220" w:lineRule="exact"/>
      </w:pPr>
    </w:p>
    <w:p w:rsidR="00A14D67" w:rsidRDefault="00A14D6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A14D67" w:rsidRDefault="00A14D67">
      <w:pPr>
        <w:spacing w:after="0"/>
        <w:sectPr w:rsidR="00A14D67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A14D67" w:rsidRDefault="0021029C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5"/>
          <w:sz w:val="19"/>
          <w:szCs w:val="19"/>
        </w:rPr>
        <w:t>Ans</w:t>
      </w:r>
      <w:r>
        <w:rPr>
          <w:rFonts w:ascii="Arial" w:eastAsia="Arial" w:hAnsi="Arial" w:cs="Arial"/>
          <w:color w:val="2A2A29"/>
          <w:spacing w:val="-2"/>
          <w:w w:val="75"/>
          <w:sz w:val="19"/>
          <w:szCs w:val="19"/>
        </w:rPr>
        <w:t>w</w:t>
      </w:r>
      <w:r>
        <w:rPr>
          <w:rFonts w:ascii="Arial" w:eastAsia="Arial" w:hAnsi="Arial" w:cs="Arial"/>
          <w:color w:val="2A2A29"/>
          <w:w w:val="75"/>
          <w:sz w:val="19"/>
          <w:szCs w:val="19"/>
        </w:rPr>
        <w:t>er</w:t>
      </w:r>
      <w:r>
        <w:rPr>
          <w:rFonts w:ascii="Arial" w:eastAsia="Arial" w:hAnsi="Arial" w:cs="Arial"/>
          <w:color w:val="2A2A29"/>
          <w:spacing w:val="1"/>
          <w:w w:val="75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w w:val="72"/>
          <w:sz w:val="19"/>
          <w:szCs w:val="19"/>
        </w:rPr>
        <w:t>Ke</w:t>
      </w:r>
      <w:r>
        <w:rPr>
          <w:rFonts w:ascii="Arial" w:eastAsia="Arial" w:hAnsi="Arial" w:cs="Arial"/>
          <w:color w:val="2A2A29"/>
          <w:w w:val="75"/>
          <w:sz w:val="19"/>
          <w:szCs w:val="19"/>
        </w:rPr>
        <w:t>y</w:t>
      </w:r>
    </w:p>
    <w:p w:rsidR="00A14D67" w:rsidRDefault="00A14D67">
      <w:pPr>
        <w:spacing w:before="5" w:after="0" w:line="150" w:lineRule="exact"/>
        <w:rPr>
          <w:sz w:val="15"/>
          <w:szCs w:val="15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/>
        <w:sectPr w:rsidR="00A14D67">
          <w:headerReference w:type="even" r:id="rId53"/>
          <w:footerReference w:type="even" r:id="rId54"/>
          <w:pgSz w:w="12080" w:h="16840"/>
          <w:pgMar w:top="320" w:right="620" w:bottom="280" w:left="1300" w:header="0" w:footer="0" w:gutter="0"/>
          <w:cols w:space="720"/>
        </w:sectPr>
      </w:pPr>
    </w:p>
    <w:p w:rsidR="00A14D67" w:rsidRDefault="0021029C">
      <w:pPr>
        <w:spacing w:before="21"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2B</w:t>
      </w:r>
    </w:p>
    <w:p w:rsidR="00A14D67" w:rsidRDefault="00A14D67">
      <w:pPr>
        <w:spacing w:before="8" w:after="0" w:line="160" w:lineRule="exact"/>
        <w:rPr>
          <w:sz w:val="16"/>
          <w:szCs w:val="16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F.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63" w:lineRule="auto"/>
        <w:ind w:left="100" w:right="27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lacto-vegetaria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wh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eat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 xml:space="preserve">dairy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plant-base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9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eggs.</w:t>
      </w:r>
    </w:p>
    <w:p w:rsidR="00A14D67" w:rsidRDefault="0021029C">
      <w:pPr>
        <w:spacing w:before="8" w:after="0" w:line="271" w:lineRule="auto"/>
        <w:ind w:left="401" w:right="1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ov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proofErr w:type="spell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vegetaria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wh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eat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egg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and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plant-base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dair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products.</w:t>
      </w:r>
    </w:p>
    <w:p w:rsidR="00A14D67" w:rsidRDefault="0021029C">
      <w:pPr>
        <w:spacing w:after="0" w:line="271" w:lineRule="auto"/>
        <w:ind w:left="401" w:right="45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First-tim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2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vegetarian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0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usuall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 xml:space="preserve">of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mainl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past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1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pizza.</w:t>
      </w:r>
    </w:p>
    <w:p w:rsidR="00A14D67" w:rsidRDefault="0021029C">
      <w:pPr>
        <w:spacing w:after="0" w:line="271" w:lineRule="auto"/>
        <w:ind w:left="401" w:right="1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Iro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onl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obtaine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usually foun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meat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vegetarian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don</w:t>
      </w:r>
      <w:r>
        <w:rPr>
          <w:rFonts w:ascii="Arial" w:eastAsia="Arial" w:hAnsi="Arial" w:cs="Arial"/>
          <w:color w:val="2A2A29"/>
          <w:spacing w:val="-6"/>
          <w:w w:val="95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w w:val="113"/>
          <w:sz w:val="20"/>
          <w:szCs w:val="20"/>
        </w:rPr>
        <w:t>t</w:t>
      </w:r>
    </w:p>
    <w:p w:rsidR="00A14D67" w:rsidRDefault="0021029C">
      <w:pPr>
        <w:spacing w:after="0" w:line="240" w:lineRule="auto"/>
        <w:ind w:left="401" w:right="-7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mea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mus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othe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source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iron.;</w:t>
      </w:r>
    </w:p>
    <w:p w:rsidR="00A14D67" w:rsidRDefault="0021029C">
      <w:pPr>
        <w:spacing w:before="30" w:after="0" w:line="271" w:lineRule="auto"/>
        <w:ind w:left="401" w:right="-3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2"/>
          <w:w w:val="94"/>
          <w:sz w:val="20"/>
          <w:szCs w:val="20"/>
        </w:rPr>
        <w:t>V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egetarian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source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iro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fish, eggs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leaf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gree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vegetables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like</w:t>
      </w:r>
    </w:p>
    <w:p w:rsidR="00A14D67" w:rsidRDefault="0021029C">
      <w:pPr>
        <w:spacing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spinac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h</w:t>
      </w:r>
      <w:proofErr w:type="gramEnd"/>
      <w:r>
        <w:rPr>
          <w:rFonts w:ascii="Arial" w:eastAsia="Arial" w:hAnsi="Arial" w:cs="Arial"/>
          <w:color w:val="2A2A29"/>
          <w:spacing w:val="1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lettuce.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vegetables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dair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bread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A14D67" w:rsidRDefault="0021029C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meat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fruit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many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little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many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of;</w:t>
      </w:r>
    </w:p>
    <w:p w:rsidR="00A14D67" w:rsidRDefault="0021029C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some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much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few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4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of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A14D67" w:rsidRDefault="0021029C">
      <w:pPr>
        <w:spacing w:before="21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2C</w:t>
      </w:r>
    </w:p>
    <w:p w:rsidR="00A14D67" w:rsidRDefault="00A14D67">
      <w:pPr>
        <w:spacing w:before="8" w:after="0" w:line="160" w:lineRule="exact"/>
        <w:rPr>
          <w:sz w:val="16"/>
          <w:szCs w:val="16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b).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67" w:lineRule="auto"/>
        <w:ind w:left="283" w:right="80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Unite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Nation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wil</w:t>
      </w:r>
      <w:r>
        <w:rPr>
          <w:rFonts w:ascii="Arial" w:eastAsia="Arial" w:hAnsi="Arial" w:cs="Arial"/>
          <w:color w:val="2A2A29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giv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traditional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Japanes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7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prize.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proofErr w:type="gramEnd"/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cultural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agenc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1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sai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Japanes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presente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</w:t>
      </w:r>
    </w:p>
    <w:p w:rsidR="00A14D67" w:rsidRDefault="0021029C">
      <w:pPr>
        <w:spacing w:before="4" w:after="0" w:line="271" w:lineRule="auto"/>
        <w:ind w:left="283" w:right="81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artisti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proofErr w:type="gram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 xml:space="preserve">e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Japanes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25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well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balanced.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proofErr w:type="gramEnd"/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A14D67" w:rsidRDefault="00A14D67">
      <w:pPr>
        <w:spacing w:before="3" w:after="0" w:line="150" w:lineRule="exact"/>
        <w:rPr>
          <w:sz w:val="15"/>
          <w:szCs w:val="15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Fou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othe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cuisine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alread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UNESCO</w:t>
      </w:r>
    </w:p>
    <w:p w:rsidR="00A14D67" w:rsidRDefault="0021029C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list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: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French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Mediterranean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3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Mexica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2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urkish.;</w:t>
      </w:r>
    </w:p>
    <w:p w:rsidR="00A14D67" w:rsidRDefault="0021029C">
      <w:pPr>
        <w:spacing w:before="30" w:after="0" w:line="271" w:lineRule="auto"/>
        <w:ind w:left="283" w:right="3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‘</w:t>
      </w:r>
      <w:proofErr w:type="spellStart"/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ashoku</w:t>
      </w:r>
      <w:proofErr w:type="spellEnd"/>
      <w:r>
        <w:rPr>
          <w:rFonts w:ascii="Arial" w:eastAsia="Arial" w:hAnsi="Arial" w:cs="Arial"/>
          <w:color w:val="2A2A29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health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good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balanc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minerals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 vitamins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carbohydrate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and protein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whic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hel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kee</w:t>
      </w:r>
      <w:r>
        <w:rPr>
          <w:rFonts w:ascii="Arial" w:eastAsia="Arial" w:hAnsi="Arial" w:cs="Arial"/>
          <w:color w:val="2A2A29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obesit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level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>w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wh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Japanes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7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peopl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liv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s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long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A14D67" w:rsidRDefault="0021029C">
      <w:pPr>
        <w:spacing w:after="0" w:line="271" w:lineRule="auto"/>
        <w:ind w:left="283" w:right="4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Cuisin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als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importan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help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brin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familie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communitie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togethe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A14D67" w:rsidRDefault="0021029C">
      <w:pPr>
        <w:spacing w:after="0" w:line="271" w:lineRule="auto"/>
        <w:ind w:left="283" w:right="67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ear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celebrations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9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rice-planting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event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harves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festivals.</w:t>
      </w:r>
    </w:p>
    <w:p w:rsidR="00A14D67" w:rsidRDefault="00A14D67">
      <w:pPr>
        <w:spacing w:before="3" w:after="0" w:line="150" w:lineRule="exact"/>
        <w:rPr>
          <w:sz w:val="15"/>
          <w:szCs w:val="15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vegetables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dair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products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bread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A14D67" w:rsidRDefault="0021029C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meat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fish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fruit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A14D67" w:rsidRDefault="00A14D67">
      <w:pPr>
        <w:spacing w:before="2" w:after="0" w:line="180" w:lineRule="exact"/>
        <w:rPr>
          <w:sz w:val="18"/>
          <w:szCs w:val="18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man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5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many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A14D67" w:rsidRDefault="0021029C">
      <w:pPr>
        <w:spacing w:before="25" w:after="0" w:line="271" w:lineRule="auto"/>
        <w:ind w:left="283" w:right="28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proofErr w:type="gramEnd"/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much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some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lots</w:t>
      </w:r>
      <w:proofErr w:type="gramEnd"/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4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proofErr w:type="gramEnd"/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much</w:t>
      </w:r>
    </w:p>
    <w:p w:rsidR="00A14D67" w:rsidRDefault="00A14D67">
      <w:pPr>
        <w:spacing w:before="3" w:after="0" w:line="150" w:lineRule="exact"/>
        <w:rPr>
          <w:sz w:val="15"/>
          <w:szCs w:val="15"/>
        </w:rPr>
      </w:pPr>
    </w:p>
    <w:p w:rsidR="00A14D67" w:rsidRDefault="0021029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</w:p>
    <w:p w:rsidR="00A14D67" w:rsidRDefault="00A14D67">
      <w:pPr>
        <w:spacing w:before="7" w:after="0" w:line="170" w:lineRule="exact"/>
        <w:rPr>
          <w:sz w:val="17"/>
          <w:szCs w:val="17"/>
        </w:rPr>
      </w:pPr>
    </w:p>
    <w:p w:rsidR="00A14D67" w:rsidRDefault="0021029C">
      <w:pPr>
        <w:spacing w:after="0" w:line="253" w:lineRule="exact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A14D67" w:rsidRDefault="00A14D67">
      <w:pPr>
        <w:spacing w:after="0"/>
        <w:sectPr w:rsidR="00A14D67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4787" w:space="574"/>
            <w:col w:w="4799"/>
          </w:cols>
        </w:sectPr>
      </w:pPr>
    </w:p>
    <w:p w:rsidR="00A14D67" w:rsidRDefault="009C0F07">
      <w:pPr>
        <w:spacing w:before="4" w:after="0" w:line="190" w:lineRule="exact"/>
        <w:rPr>
          <w:sz w:val="19"/>
          <w:szCs w:val="19"/>
        </w:rPr>
      </w:pPr>
      <w:r>
        <w:lastRenderedPageBreak/>
        <w:pict>
          <v:group id="_x0000_s1028" style="position:absolute;margin-left:8pt;margin-top:0;width:1pt;height:841.9pt;z-index:-251580928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579904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after="0" w:line="200" w:lineRule="exact"/>
        <w:rPr>
          <w:sz w:val="20"/>
          <w:szCs w:val="20"/>
        </w:rPr>
      </w:pPr>
    </w:p>
    <w:p w:rsidR="00A14D67" w:rsidRDefault="00A14D67">
      <w:pPr>
        <w:spacing w:before="17" w:after="0" w:line="240" w:lineRule="auto"/>
        <w:ind w:right="180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14D67" w:rsidSect="00A14D67">
      <w:type w:val="continuous"/>
      <w:pgSz w:w="12080" w:h="16840"/>
      <w:pgMar w:top="1640" w:right="620" w:bottom="76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F07" w:rsidRDefault="009C0F07" w:rsidP="00A14D67">
      <w:pPr>
        <w:spacing w:after="0" w:line="240" w:lineRule="auto"/>
      </w:pPr>
      <w:r>
        <w:separator/>
      </w:r>
    </w:p>
  </w:endnote>
  <w:endnote w:type="continuationSeparator" w:id="0">
    <w:p w:rsidR="009C0F07" w:rsidRDefault="009C0F07" w:rsidP="00A1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51.95pt;margin-top:804.5pt;width:15.95pt;height:16pt;z-index:-4653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8.25pt;margin-top:804.5pt;width:19.65pt;height:16pt;z-index:-4647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.85pt;margin-top:802.2pt;width:19.4pt;height:16pt;z-index:-4648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F07" w:rsidRDefault="009C0F07" w:rsidP="00A14D67">
      <w:pPr>
        <w:spacing w:after="0" w:line="240" w:lineRule="auto"/>
      </w:pPr>
      <w:r>
        <w:separator/>
      </w:r>
    </w:p>
  </w:footnote>
  <w:footnote w:type="continuationSeparator" w:id="0">
    <w:p w:rsidR="009C0F07" w:rsidRDefault="009C0F07" w:rsidP="00A1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93.95pt;margin-top:20.45pt;width:173.95pt;height:11.5pt;z-index:-4655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5.85pt;margin-top:51.8pt;width:64.95pt;height:32pt;z-index:-4657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618" w:lineRule="exact"/>
                  <w:ind w:left="20" w:right="-110"/>
                  <w:rPr>
                    <w:rFonts w:ascii="Arial" w:eastAsia="Arial" w:hAnsi="Arial" w:cs="Arial"/>
                    <w:sz w:val="60"/>
                    <w:szCs w:val="60"/>
                  </w:rPr>
                </w:pPr>
                <w:r>
                  <w:rPr>
                    <w:rFonts w:ascii="Arial" w:eastAsia="Arial" w:hAnsi="Arial" w:cs="Arial"/>
                    <w:color w:val="2A2A29"/>
                    <w:w w:val="79"/>
                    <w:sz w:val="60"/>
                    <w:szCs w:val="60"/>
                  </w:rPr>
                  <w:t>Unit</w:t>
                </w:r>
                <w:r>
                  <w:rPr>
                    <w:rFonts w:ascii="Arial" w:eastAsia="Arial" w:hAnsi="Arial" w:cs="Arial"/>
                    <w:color w:val="2A2A29"/>
                    <w:spacing w:val="-19"/>
                    <w:w w:val="79"/>
                    <w:sz w:val="60"/>
                    <w:szCs w:val="60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z w:val="60"/>
                    <w:szCs w:val="60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13.8pt;margin-top:57.25pt;width:237.15pt;height:25pt;z-index:-4656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481" w:lineRule="exact"/>
                  <w:ind w:left="20" w:right="-89"/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0"/>
                    <w:sz w:val="46"/>
                    <w:szCs w:val="46"/>
                  </w:rPr>
                  <w:t>Food,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43"/>
                    <w:w w:val="120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0"/>
                    <w:sz w:val="46"/>
                    <w:szCs w:val="46"/>
                  </w:rPr>
                  <w:t>glorious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10"/>
                    <w:w w:val="120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0"/>
                    <w:sz w:val="46"/>
                    <w:szCs w:val="46"/>
                  </w:rPr>
                  <w:t>food!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4.05pt;margin-top:20.45pt;width:173.95pt;height:11.5pt;z-index:-4649;mso-position-horizontal-relative:page;mso-position-vertical-relative:page" filled="f" stroked="f">
          <v:textbox inset="0,0,0,0">
            <w:txbxContent>
              <w:p w:rsidR="00895A33" w:rsidRDefault="00895A33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9C0F07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group id="_x0000_s2068" style="position:absolute;margin-left:82.8pt;margin-top:4.45pt;width:420.15pt;height:25pt;z-index:-4651" coordorigin="2276,1145" coordsize="8403,500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2276;top:1145;width:4743;height:500;mso-position-horizontal-relative:page;mso-position-vertical-relative:page" filled="f" stroked="f">
            <v:textbox style="mso-next-textbox:#_x0000_s2053" inset="0,0,0,0">
              <w:txbxContent>
                <w:p w:rsidR="00895A33" w:rsidRDefault="00895A33">
                  <w:pPr>
                    <w:spacing w:after="0" w:line="481" w:lineRule="exact"/>
                    <w:ind w:left="20" w:right="-89"/>
                    <w:rPr>
                      <w:rFonts w:ascii="Times New Roman" w:eastAsia="Times New Roman" w:hAnsi="Times New Roman" w:cs="Times New Roman"/>
                      <w:sz w:val="46"/>
                      <w:szCs w:val="4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0"/>
                      <w:sz w:val="46"/>
                      <w:szCs w:val="46"/>
                    </w:rPr>
                    <w:t>Food,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43"/>
                      <w:w w:val="120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0"/>
                      <w:sz w:val="46"/>
                      <w:szCs w:val="46"/>
                    </w:rPr>
                    <w:t>glorious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10"/>
                      <w:w w:val="120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0"/>
                      <w:sz w:val="46"/>
                      <w:szCs w:val="46"/>
                    </w:rPr>
                    <w:t>food!</w:t>
                  </w:r>
                </w:p>
              </w:txbxContent>
            </v:textbox>
          </v:shape>
          <v:shape id="_x0000_s2052" type="#_x0000_t202" style="position:absolute;left:7718;top:1228;width:2961;height:400;mso-position-horizontal-relative:page;mso-position-vertical-relative:page" filled="f" stroked="f">
            <v:textbox style="mso-next-textbox:#_x0000_s2052" inset="0,0,0,0">
              <w:txbxContent>
                <w:p w:rsidR="00895A33" w:rsidRDefault="00895A33">
                  <w:pPr>
                    <w:spacing w:after="0" w:line="381" w:lineRule="exact"/>
                    <w:ind w:left="20" w:right="-74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Listenin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40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es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34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2</w:t>
                  </w:r>
                </w:p>
              </w:txbxContent>
            </v:textbox>
          </v:shape>
        </v:group>
      </w:pict>
    </w:r>
    <w:r>
      <w:pict>
        <v:shape id="_x0000_s2054" type="#_x0000_t202" style="position:absolute;margin-left:35.85pt;margin-top:51.8pt;width:64.95pt;height:32pt;z-index:-4652;mso-position-horizontal-relative:page;mso-position-vertical-relative:page" filled="f" stroked="f">
          <v:textbox style="mso-next-textbox:#_x0000_s2054" inset="0,0,0,0">
            <w:txbxContent>
              <w:p w:rsidR="00895A33" w:rsidRDefault="00895A33">
                <w:pPr>
                  <w:spacing w:after="0" w:line="618" w:lineRule="exact"/>
                  <w:ind w:left="20" w:right="-110"/>
                  <w:rPr>
                    <w:rFonts w:ascii="Arial" w:eastAsia="Arial" w:hAnsi="Arial" w:cs="Arial"/>
                    <w:sz w:val="60"/>
                    <w:szCs w:val="60"/>
                  </w:rPr>
                </w:pPr>
                <w:r>
                  <w:rPr>
                    <w:rFonts w:ascii="Arial" w:eastAsia="Arial" w:hAnsi="Arial" w:cs="Arial"/>
                    <w:color w:val="2A2A29"/>
                    <w:w w:val="79"/>
                    <w:sz w:val="60"/>
                    <w:szCs w:val="60"/>
                  </w:rPr>
                  <w:t>Unit</w:t>
                </w:r>
                <w:r>
                  <w:rPr>
                    <w:rFonts w:ascii="Arial" w:eastAsia="Arial" w:hAnsi="Arial" w:cs="Arial"/>
                    <w:color w:val="2A2A29"/>
                    <w:spacing w:val="-19"/>
                    <w:w w:val="79"/>
                    <w:sz w:val="60"/>
                    <w:szCs w:val="60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z w:val="60"/>
                    <w:szCs w:val="60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A33" w:rsidRDefault="00895A33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14D67"/>
    <w:rsid w:val="00063837"/>
    <w:rsid w:val="00173764"/>
    <w:rsid w:val="00204D9E"/>
    <w:rsid w:val="0021029C"/>
    <w:rsid w:val="003A6294"/>
    <w:rsid w:val="00695831"/>
    <w:rsid w:val="00895A33"/>
    <w:rsid w:val="009C0F07"/>
    <w:rsid w:val="00A14D67"/>
    <w:rsid w:val="00B54AA3"/>
    <w:rsid w:val="00BE3FBA"/>
    <w:rsid w:val="00C663C7"/>
    <w:rsid w:val="00DB2ECC"/>
    <w:rsid w:val="00DF7871"/>
    <w:rsid w:val="00F2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  <w15:docId w15:val="{11499294-7B17-43B8-8B4E-618ED6D0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7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871"/>
  </w:style>
  <w:style w:type="paragraph" w:styleId="Footer">
    <w:name w:val="footer"/>
    <w:basedOn w:val="Normal"/>
    <w:link w:val="FooterChar"/>
    <w:uiPriority w:val="99"/>
    <w:unhideWhenUsed/>
    <w:rsid w:val="00DF7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5.xml"/><Relationship Id="rId26" Type="http://schemas.openxmlformats.org/officeDocument/2006/relationships/image" Target="media/image5.png"/><Relationship Id="rId39" Type="http://schemas.openxmlformats.org/officeDocument/2006/relationships/header" Target="header11.xml"/><Relationship Id="rId21" Type="http://schemas.openxmlformats.org/officeDocument/2006/relationships/footer" Target="footer6.xml"/><Relationship Id="rId34" Type="http://schemas.openxmlformats.org/officeDocument/2006/relationships/header" Target="header9.xml"/><Relationship Id="rId42" Type="http://schemas.openxmlformats.org/officeDocument/2006/relationships/footer" Target="footer12.xml"/><Relationship Id="rId47" Type="http://schemas.openxmlformats.org/officeDocument/2006/relationships/image" Target="media/image12.png"/><Relationship Id="rId50" Type="http://schemas.openxmlformats.org/officeDocument/2006/relationships/header" Target="header15.xml"/><Relationship Id="rId55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7.xml"/><Relationship Id="rId33" Type="http://schemas.openxmlformats.org/officeDocument/2006/relationships/footer" Target="footer8.xml"/><Relationship Id="rId38" Type="http://schemas.openxmlformats.org/officeDocument/2006/relationships/footer" Target="footer10.xml"/><Relationship Id="rId46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5.xml"/><Relationship Id="rId29" Type="http://schemas.openxmlformats.org/officeDocument/2006/relationships/image" Target="media/image8.png"/><Relationship Id="rId41" Type="http://schemas.openxmlformats.org/officeDocument/2006/relationships/header" Target="header12.xml"/><Relationship Id="rId54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7.xml"/><Relationship Id="rId32" Type="http://schemas.openxmlformats.org/officeDocument/2006/relationships/header" Target="header8.xml"/><Relationship Id="rId37" Type="http://schemas.openxmlformats.org/officeDocument/2006/relationships/header" Target="header10.xml"/><Relationship Id="rId40" Type="http://schemas.openxmlformats.org/officeDocument/2006/relationships/footer" Target="footer11.xml"/><Relationship Id="rId45" Type="http://schemas.openxmlformats.org/officeDocument/2006/relationships/header" Target="header13.xml"/><Relationship Id="rId53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hyperlink" Target="http://www.kidzworld.com/" TargetMode="External"/><Relationship Id="rId28" Type="http://schemas.openxmlformats.org/officeDocument/2006/relationships/image" Target="media/image7.png"/><Relationship Id="rId36" Type="http://schemas.openxmlformats.org/officeDocument/2006/relationships/hyperlink" Target="http://www.kidzworld.com/" TargetMode="External"/><Relationship Id="rId49" Type="http://schemas.openxmlformats.org/officeDocument/2006/relationships/footer" Target="footer1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image" Target="media/image10.png"/><Relationship Id="rId44" Type="http://schemas.openxmlformats.org/officeDocument/2006/relationships/hyperlink" Target="http://www.breakingnewsenglish.com/" TargetMode="External"/><Relationship Id="rId52" Type="http://schemas.openxmlformats.org/officeDocument/2006/relationships/hyperlink" Target="http://www.breakingnewsenglish.com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image" Target="media/image4.png"/><Relationship Id="rId27" Type="http://schemas.openxmlformats.org/officeDocument/2006/relationships/image" Target="media/image6.jpeg"/><Relationship Id="rId30" Type="http://schemas.openxmlformats.org/officeDocument/2006/relationships/image" Target="media/image9.png"/><Relationship Id="rId35" Type="http://schemas.openxmlformats.org/officeDocument/2006/relationships/footer" Target="footer9.xml"/><Relationship Id="rId43" Type="http://schemas.openxmlformats.org/officeDocument/2006/relationships/image" Target="media/image11.png"/><Relationship Id="rId48" Type="http://schemas.openxmlformats.org/officeDocument/2006/relationships/header" Target="header14.xml"/><Relationship Id="rId56" Type="http://schemas.openxmlformats.org/officeDocument/2006/relationships/theme" Target="theme/theme1.xml"/><Relationship Id="rId8" Type="http://schemas.openxmlformats.org/officeDocument/2006/relationships/header" Target="header2.xml"/><Relationship Id="rId51" Type="http://schemas.openxmlformats.org/officeDocument/2006/relationships/footer" Target="footer15.xml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041F6BD-8AD3-4C2E-8BD4-43063309847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25</TotalTime>
  <Pages>16</Pages>
  <Words>3777</Words>
  <Characters>20397</Characters>
  <Application>Microsoft Office Word</Application>
  <DocSecurity>0</DocSecurity>
  <Lines>169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2014-07-07T08:49:00Z</dcterms:created>
  <dcterms:modified xsi:type="dcterms:W3CDTF">2014-08-07T08:40:00Z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