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0C4" w:rsidRDefault="00BD4710">
      <w:pPr>
        <w:spacing w:before="6" w:after="0" w:line="160" w:lineRule="exact"/>
        <w:rPr>
          <w:sz w:val="16"/>
          <w:szCs w:val="1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86" type="#_x0000_t202" style="position:absolute;margin-left:33pt;margin-top:87.2pt;width:507.4pt;height:113.75pt;z-index:-251748864;mso-position-horizontal-relative:page;mso-position-vertical-relative:page" filled="f" stroked="f">
            <v:textbox inset="0,0,0,0">
              <w:txbxContent>
                <w:p w:rsidR="002F42BD" w:rsidRPr="00F2681A" w:rsidRDefault="002F42BD" w:rsidP="00F2681A">
                  <w:pPr>
                    <w:rPr>
                      <w:szCs w:val="1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group id="_x0000_s1681" style="position:absolute;margin-left:594.8pt;margin-top:0;width:1pt;height:841.9pt;z-index:-251747840;mso-position-horizontal-relative:page;mso-position-vertical-relative:page" coordorigin="11896" coordsize="20,16838">
            <v:group id="_x0000_s1684" style="position:absolute;left:11906;width:2;height:16838" coordorigin="11906" coordsize="2,16838">
              <v:shape id="_x0000_s1685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682" style="position:absolute;left:11906;width:2;height:16838" coordorigin="11906" coordsize="2,16838">
              <v:shape id="_x0000_s1683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674" style="position:absolute;margin-left:32.5pt;margin-top:86.7pt;width:504.75pt;height:114.75pt;z-index:-251749888;mso-position-horizontal-relative:page;mso-position-vertical-relative:page" coordorigin="650,1734" coordsize="10095,2295">
            <v:group id="_x0000_s1679" style="position:absolute;left:660;top:1744;width:10075;height:2275" coordorigin="660,1744" coordsize="10075,2275">
              <v:shape id="_x0000_s1680" style="position:absolute;left:660;top:1744;width:10075;height:2275" coordorigin="660,1744" coordsize="10075,2275" path="m660,1744r10075,l10735,4020r-10075,l660,1744e" fillcolor="#2a2a29" stroked="f">
                <v:path arrowok="t"/>
              </v:shape>
            </v:group>
            <v:group id="_x0000_s1677" style="position:absolute;left:6973;top:2219;width:2;height:340" coordorigin="6973,2219" coordsize="2,340">
              <v:shape id="_x0000_s1678" style="position:absolute;left:6973;top:2219;width:2;height:340" coordorigin="6973,2219" coordsize="0,340" path="m6973,2219r,340l6973,2219e" fillcolor="#9e9e9e" stroked="f">
                <v:path arrowok="t"/>
              </v:shape>
            </v:group>
            <v:group id="_x0000_s1675" style="position:absolute;left:5953;top:2559;width:1020;height:1382" coordorigin="5953,2559" coordsize="1020,1382">
              <v:shape id="_x0000_s1676" style="position:absolute;left:5953;top:2559;width:1020;height:1382" coordorigin="5953,2559" coordsize="1020,1382" path="m6973,2559r-1020,l5953,3941r1020,l6973,3657r,-1098e" stroked="f">
                <v:path arrowok="t"/>
              </v:shape>
            </v:group>
            <w10:wrap anchorx="page" anchory="page"/>
          </v:group>
        </w:pict>
      </w:r>
      <w:r>
        <w:pict>
          <v:group id="_x0000_s1669" style="position:absolute;margin-left:32.5pt;margin-top:211.1pt;width:504.75pt;height:414.05pt;z-index:-251746816;mso-position-horizontal-relative:page;mso-position-vertical-relative:page" coordorigin="650,4222" coordsize="10095,8281">
            <v:group id="_x0000_s1672" style="position:absolute;left:660;top:4232;width:10075;height:8261" coordorigin="660,4232" coordsize="10075,8261">
              <v:shape id="_x0000_s1673" style="position:absolute;left:660;top:4232;width:10075;height:8261" coordorigin="660,4232" coordsize="10075,8261" path="m660,4232r10075,l10735,12493r-10075,l660,4232e" fillcolor="#2a2a29" stroked="f">
                <v:path arrowok="t"/>
              </v:shape>
            </v:group>
            <v:group id="_x0000_s1670" style="position:absolute;left:6973;top:4706;width:2;height:340" coordorigin="6973,4706" coordsize="2,340">
              <v:shape id="_x0000_s1671" style="position:absolute;left:6973;top:4706;width:2;height:340" coordorigin="6973,4706" coordsize="0,340" path="m6973,4706r,340l6973,4706e" fillcolor="#9e9e9e" stroked="f">
                <v:path arrowok="t"/>
              </v:shape>
            </v:group>
            <w10:wrap anchorx="page" anchory="page"/>
          </v:group>
        </w:pict>
      </w:r>
      <w:r>
        <w:pict>
          <v:group id="_x0000_s1664" style="position:absolute;margin-left:32.5pt;margin-top:634.3pt;width:504.75pt;height:155.3pt;z-index:-251745792;mso-position-horizontal-relative:page;mso-position-vertical-relative:page" coordorigin="650,12686" coordsize="10095,3106">
            <v:group id="_x0000_s1667" style="position:absolute;left:660;top:12696;width:10075;height:3086" coordorigin="660,12696" coordsize="10075,3086">
              <v:shape id="_x0000_s1668" style="position:absolute;left:660;top:12696;width:10075;height:3086" coordorigin="660,12696" coordsize="10075,3086" path="m660,12696r10075,l10735,15783r-10075,l660,12696e" fillcolor="#2a2a29" stroked="f">
                <v:path arrowok="t"/>
              </v:shape>
            </v:group>
            <v:group id="_x0000_s1665" style="position:absolute;left:6973;top:13170;width:2;height:340" coordorigin="6973,13170" coordsize="2,340">
              <v:shape id="_x0000_s1666" style="position:absolute;left:6973;top:13170;width:2;height:340" coordorigin="6973,13170" coordsize="0,340" path="m6973,13170r,341l6973,13170e" fillcolor="#9e9e9e" stroked="f">
                <v:path arrowok="t"/>
              </v:shape>
            </v:group>
            <w10:wrap anchorx="page" anchory="page"/>
          </v:group>
        </w:pict>
      </w:r>
      <w:r>
        <w:pict>
          <v:shape id="_x0000_s1663" type="#_x0000_t202" style="position:absolute;margin-left:36.85pt;margin-top:638.7pt;width:496.05pt;height:146.5pt;z-index:-25174476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31"/>
                    <w:gridCol w:w="1701"/>
                    <w:gridCol w:w="1984"/>
                    <w:gridCol w:w="1020"/>
                    <w:gridCol w:w="3685"/>
                  </w:tblGrid>
                  <w:tr w:rsidR="002F42BD">
                    <w:trPr>
                      <w:trHeight w:hRule="exact" w:val="397"/>
                    </w:trPr>
                    <w:tc>
                      <w:tcPr>
                        <w:tcW w:w="9921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7E7E7D"/>
                      </w:tcPr>
                      <w:p w:rsidR="002F42BD" w:rsidRDefault="002F42BD">
                        <w:pPr>
                          <w:spacing w:before="83" w:after="0" w:line="240" w:lineRule="auto"/>
                          <w:ind w:left="4028" w:right="4007"/>
                          <w:jc w:val="center"/>
                          <w:rPr>
                            <w:rFonts w:ascii="Times New Roman" w:eastAsia="Times New Roman" w:hAnsi="Times New Roman" w:cs="Times New Roman"/>
                            <w:sz w:val="19"/>
                            <w:szCs w:val="19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12"/>
                            <w:sz w:val="19"/>
                            <w:szCs w:val="19"/>
                          </w:rPr>
                          <w:t>Matri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12"/>
                            <w:sz w:val="19"/>
                            <w:szCs w:val="19"/>
                          </w:rPr>
                          <w:t>z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6"/>
                            <w:w w:val="112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sz w:val="19"/>
                            <w:szCs w:val="19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 xml:space="preserve">o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2"/>
                            <w:sz w:val="19"/>
                            <w:szCs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6"/>
                            <w:w w:val="121"/>
                            <w:sz w:val="19"/>
                            <w:szCs w:val="19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>est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w w:val="121"/>
                            <w:sz w:val="19"/>
                            <w:szCs w:val="19"/>
                          </w:rPr>
                          <w:t>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2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1"/>
                            <w:w w:val="104"/>
                            <w:sz w:val="19"/>
                            <w:szCs w:val="19"/>
                          </w:rPr>
                          <w:t>3B</w:t>
                        </w:r>
                      </w:p>
                    </w:tc>
                  </w:tr>
                  <w:tr w:rsidR="002F42BD">
                    <w:trPr>
                      <w:trHeight w:hRule="exact" w:val="340"/>
                    </w:trPr>
                    <w:tc>
                      <w:tcPr>
                        <w:tcW w:w="1531" w:type="dxa"/>
                        <w:tcBorders>
                          <w:top w:val="nil"/>
                          <w:left w:val="nil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2F42BD" w:rsidRDefault="002F42BD">
                        <w:pPr>
                          <w:spacing w:before="74" w:after="0" w:line="240" w:lineRule="auto"/>
                          <w:ind w:left="365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Objetivos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2F42BD" w:rsidRDefault="002F42BD">
                        <w:pPr>
                          <w:spacing w:before="74" w:after="0" w:line="240" w:lineRule="auto"/>
                          <w:ind w:left="394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Conteúdos</w:t>
                        </w:r>
                        <w:proofErr w:type="spellEnd"/>
                      </w:p>
                    </w:tc>
                    <w:tc>
                      <w:tcPr>
                        <w:tcW w:w="1984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2F42BD" w:rsidRDefault="002F42BD">
                        <w:pPr>
                          <w:spacing w:before="74" w:after="0" w:line="240" w:lineRule="auto"/>
                          <w:ind w:left="60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8"/>
                            <w:sz w:val="16"/>
                            <w:szCs w:val="16"/>
                          </w:rPr>
                          <w:t>Estrutura</w:t>
                        </w:r>
                        <w:proofErr w:type="spellEnd"/>
                      </w:p>
                    </w:tc>
                    <w:tc>
                      <w:tcPr>
                        <w:tcW w:w="1020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9E9E9E"/>
                      </w:tcPr>
                      <w:p w:rsidR="002F42BD" w:rsidRDefault="002F42BD">
                        <w:pPr>
                          <w:spacing w:before="74" w:after="0" w:line="240" w:lineRule="auto"/>
                          <w:ind w:left="113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Cotações</w:t>
                        </w:r>
                        <w:proofErr w:type="spellEnd"/>
                      </w:p>
                    </w:tc>
                    <w:tc>
                      <w:tcPr>
                        <w:tcW w:w="3685" w:type="dxa"/>
                        <w:tcBorders>
                          <w:top w:val="nil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9E9E9E"/>
                      </w:tcPr>
                      <w:p w:rsidR="002F42BD" w:rsidRDefault="002F42BD">
                        <w:pPr>
                          <w:spacing w:before="74" w:after="0" w:line="240" w:lineRule="auto"/>
                          <w:ind w:left="771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11"/>
                            <w:sz w:val="16"/>
                            <w:szCs w:val="16"/>
                          </w:rPr>
                          <w:t>Critérios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4"/>
                            <w:w w:val="11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26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w w:val="109"/>
                            <w:sz w:val="16"/>
                            <w:szCs w:val="16"/>
                          </w:rPr>
                          <w:t>classificação</w:t>
                        </w:r>
                        <w:proofErr w:type="spellEnd"/>
                      </w:p>
                    </w:tc>
                  </w:tr>
                  <w:tr w:rsidR="002F42BD" w:rsidRPr="00172049">
                    <w:trPr>
                      <w:trHeight w:hRule="exact" w:val="549"/>
                    </w:trPr>
                    <w:tc>
                      <w:tcPr>
                        <w:tcW w:w="1531" w:type="dxa"/>
                        <w:vMerge w:val="restart"/>
                        <w:tcBorders>
                          <w:top w:val="single" w:sz="4" w:space="0" w:color="898989"/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66" w:after="0" w:line="241" w:lineRule="auto"/>
                          <w:ind w:left="113" w:right="494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Compreender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o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>texto.</w:t>
                        </w:r>
                      </w:p>
                      <w:p w:rsidR="002F42BD" w:rsidRPr="00F2681A" w:rsidRDefault="002F42BD">
                        <w:pPr>
                          <w:spacing w:before="56" w:after="0" w:line="241" w:lineRule="auto"/>
                          <w:ind w:left="113" w:right="301"/>
                          <w:rPr>
                            <w:rFonts w:ascii="Arial" w:eastAsia="Arial" w:hAnsi="Arial" w:cs="Arial"/>
                            <w:sz w:val="19"/>
                            <w:szCs w:val="19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4"/>
                            <w:sz w:val="19"/>
                            <w:szCs w:val="19"/>
                            <w:lang w:val="pt-PT"/>
                          </w:rPr>
                          <w:t xml:space="preserve">Expressar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informação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de forma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0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>clara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3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6"/>
                            <w:sz w:val="19"/>
                            <w:szCs w:val="19"/>
                            <w:lang w:val="pt-PT"/>
                          </w:rPr>
                          <w:t xml:space="preserve">e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80"/>
                            <w:sz w:val="19"/>
                            <w:szCs w:val="19"/>
                            <w:lang w:val="pt-PT"/>
                          </w:rPr>
                          <w:t xml:space="preserve">estruturalmente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79"/>
                            <w:sz w:val="19"/>
                            <w:szCs w:val="19"/>
                            <w:lang w:val="pt-PT"/>
                          </w:rPr>
                          <w:t>correta.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tcBorders>
                          <w:top w:val="single" w:sz="4" w:space="0" w:color="898989"/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74" w:after="0" w:line="264" w:lineRule="auto"/>
                          <w:ind w:left="108" w:right="20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1"/>
                            <w:w w:val="95"/>
                            <w:sz w:val="15"/>
                            <w:szCs w:val="15"/>
                            <w:lang w:val="pt-PT"/>
                          </w:rPr>
                          <w:t>T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exto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2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e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4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vocabulário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relacionados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com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7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os tópicos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da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unidade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75" w:after="0" w:line="264" w:lineRule="auto"/>
                          <w:ind w:left="108" w:right="93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A.</w:t>
                        </w:r>
                        <w:r w:rsidRPr="00F2681A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Identificar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sinónimos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no texto.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Default="002F42BD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74" w:after="0" w:line="264" w:lineRule="auto"/>
                          <w:ind w:left="108" w:right="1594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1,5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2F42BD" w:rsidRPr="00172049">
                    <w:trPr>
                      <w:trHeight w:hRule="exact" w:val="737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75" w:after="0" w:line="264" w:lineRule="auto"/>
                          <w:ind w:left="108" w:right="419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B.</w:t>
                        </w:r>
                        <w:r w:rsidRPr="00F2681A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3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Distinguir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frases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5"/>
                            <w:sz w:val="15"/>
                            <w:szCs w:val="15"/>
                            <w:lang w:val="pt-PT"/>
                          </w:rPr>
                          <w:t>verdadeiras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5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de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falsas.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Default="002F42BD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10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single" w:sz="4" w:space="0" w:color="898989"/>
                          <w:right w:val="nil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74" w:after="0" w:line="264" w:lineRule="auto"/>
                          <w:ind w:left="108" w:right="1607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correta: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2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4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 xml:space="preserve">pontos;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7"/>
                            <w:sz w:val="15"/>
                            <w:szCs w:val="15"/>
                            <w:lang w:val="pt-PT"/>
                          </w:rPr>
                          <w:t xml:space="preserve">Resposta incorreta: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0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pontos.</w:t>
                        </w:r>
                      </w:p>
                    </w:tc>
                  </w:tr>
                  <w:tr w:rsidR="002F42BD">
                    <w:trPr>
                      <w:trHeight w:hRule="exact" w:val="907"/>
                    </w:trPr>
                    <w:tc>
                      <w:tcPr>
                        <w:tcW w:w="1531" w:type="dxa"/>
                        <w:vMerge/>
                        <w:tcBorders>
                          <w:left w:val="nil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  <w:tcBorders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rPr>
                            <w:lang w:val="pt-PT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Pr="00F2681A" w:rsidRDefault="002F42BD">
                        <w:pPr>
                          <w:spacing w:before="75" w:after="0" w:line="264" w:lineRule="auto"/>
                          <w:ind w:left="108" w:right="106"/>
                          <w:rPr>
                            <w:rFonts w:ascii="Arial" w:eastAsia="Arial" w:hAnsi="Arial" w:cs="Arial"/>
                            <w:sz w:val="15"/>
                            <w:szCs w:val="15"/>
                            <w:lang w:val="pt-PT"/>
                          </w:rPr>
                        </w:pPr>
                        <w:r w:rsidRPr="00F2681A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z w:val="15"/>
                            <w:szCs w:val="15"/>
                            <w:lang w:val="pt-PT"/>
                          </w:rPr>
                          <w:t>C.</w:t>
                        </w:r>
                        <w:r w:rsidRPr="00F2681A">
                          <w:rPr>
                            <w:rFonts w:ascii="Arial" w:eastAsia="Arial" w:hAnsi="Arial" w:cs="Arial"/>
                            <w:b/>
                            <w:bCs/>
                            <w:color w:val="2A2A29"/>
                            <w:spacing w:val="2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w w:val="96"/>
                            <w:sz w:val="15"/>
                            <w:szCs w:val="15"/>
                            <w:lang w:val="pt-PT"/>
                          </w:rPr>
                          <w:t>Responder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1"/>
                            <w:w w:val="96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a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0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perguntas sobre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8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o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pacing w:val="-1"/>
                            <w:sz w:val="15"/>
                            <w:szCs w:val="15"/>
                            <w:lang w:val="pt-PT"/>
                          </w:rPr>
                          <w:t xml:space="preserve"> </w:t>
                        </w:r>
                        <w:r w:rsidRPr="00F2681A">
                          <w:rPr>
                            <w:rFonts w:ascii="Arial" w:eastAsia="Arial" w:hAnsi="Arial" w:cs="Arial"/>
                            <w:color w:val="2A2A29"/>
                            <w:sz w:val="15"/>
                            <w:szCs w:val="15"/>
                            <w:lang w:val="pt-PT"/>
                          </w:rPr>
                          <w:t>texto.</w:t>
                        </w:r>
                      </w:p>
                    </w:tc>
                    <w:tc>
                      <w:tcPr>
                        <w:tcW w:w="1020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single" w:sz="4" w:space="0" w:color="898989"/>
                        </w:tcBorders>
                        <w:shd w:val="clear" w:color="auto" w:fill="FFFFFF"/>
                      </w:tcPr>
                      <w:p w:rsidR="002F42BD" w:rsidRDefault="002F42BD">
                        <w:pPr>
                          <w:spacing w:before="72"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x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5,5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z w:val="16"/>
                            <w:szCs w:val="16"/>
                          </w:rPr>
                          <w:t>=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-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spacing w:val="1"/>
                            <w:w w:val="7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E"/>
                            <w:w w:val="76"/>
                            <w:sz w:val="16"/>
                            <w:szCs w:val="16"/>
                          </w:rPr>
                          <w:t>p</w:t>
                        </w:r>
                      </w:p>
                    </w:tc>
                    <w:tc>
                      <w:tcPr>
                        <w:tcW w:w="3685" w:type="dxa"/>
                        <w:tcBorders>
                          <w:top w:val="single" w:sz="4" w:space="0" w:color="898989"/>
                          <w:left w:val="single" w:sz="4" w:space="0" w:color="898989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2F42BD" w:rsidRDefault="002F42BD"/>
                    </w:tc>
                  </w:tr>
                </w:tbl>
                <w:p w:rsidR="002F42BD" w:rsidRDefault="002F42BD">
                  <w:pPr>
                    <w:spacing w:after="0" w:line="240" w:lineRule="auto"/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DB60C4" w:rsidRPr="00172049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DB60C4" w:rsidRPr="00F2681A" w:rsidRDefault="000C4FF5">
            <w:pPr>
              <w:spacing w:before="75" w:after="0" w:line="240" w:lineRule="auto"/>
              <w:ind w:left="3155" w:right="-20"/>
              <w:rPr>
                <w:rFonts w:ascii="Times New Roman" w:eastAsia="Times New Roman" w:hAnsi="Times New Roman" w:cs="Times New Roman"/>
                <w:sz w:val="19"/>
                <w:szCs w:val="19"/>
                <w:lang w:val="pt-PT"/>
              </w:rPr>
            </w:pP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  <w:lang w:val="pt-PT"/>
              </w:rPr>
              <w:t>Matri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  <w:lang w:val="pt-PT"/>
              </w:rPr>
              <w:t>z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o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  <w:lang w:val="pt-PT"/>
              </w:rPr>
              <w:t>test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  <w:lang w:val="pt-PT"/>
              </w:rPr>
              <w:t>e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e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  <w:sz w:val="19"/>
                <w:szCs w:val="19"/>
                <w:lang w:val="pt-PT"/>
              </w:rPr>
              <w:t>Compreensã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  <w:sz w:val="19"/>
                <w:szCs w:val="19"/>
                <w:lang w:val="pt-PT"/>
              </w:rPr>
              <w:t>o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9"/>
                <w:w w:val="11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8"/>
                <w:sz w:val="19"/>
                <w:szCs w:val="19"/>
                <w:lang w:val="pt-PT"/>
              </w:rPr>
              <w:t>Oral</w:t>
            </w:r>
          </w:p>
        </w:tc>
      </w:tr>
      <w:tr w:rsidR="00DB60C4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  <w:proofErr w:type="spellEnd"/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DB60C4" w:rsidRPr="00172049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>Compreender</w:t>
            </w:r>
            <w:proofErr w:type="spellEnd"/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A.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quadro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7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25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Preencher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espaços</w:t>
            </w:r>
            <w:r w:rsidRPr="00F2681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 partir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audição.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</w:tcPr>
          <w:p w:rsidR="00DB60C4" w:rsidRDefault="000C4FF5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DB60C4" w:rsidRDefault="00DB60C4"/>
        </w:tc>
      </w:tr>
    </w:tbl>
    <w:p w:rsidR="00DB60C4" w:rsidRDefault="00DB60C4">
      <w:pPr>
        <w:spacing w:before="9" w:after="0" w:line="160" w:lineRule="exact"/>
        <w:rPr>
          <w:sz w:val="16"/>
          <w:szCs w:val="16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DB60C4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DB60C4" w:rsidRDefault="000C4FF5">
            <w:pPr>
              <w:spacing w:before="75" w:after="0" w:line="240" w:lineRule="auto"/>
              <w:ind w:left="4018" w:right="399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9"/>
                <w:sz w:val="19"/>
                <w:szCs w:val="19"/>
              </w:rPr>
              <w:t>3A</w:t>
            </w:r>
          </w:p>
        </w:tc>
      </w:tr>
      <w:tr w:rsidR="00DB60C4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DB60C4" w:rsidRPr="00172049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DB60C4" w:rsidRPr="00F2681A" w:rsidRDefault="000C4FF5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F2681A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F2681A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F2681A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F2681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DB60C4" w:rsidRDefault="000C4FF5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1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907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10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DB60C4" w:rsidRPr="00F2681A" w:rsidRDefault="000C4FF5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F2681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F2681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F2681A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F2681A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F2681A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1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F2681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completar</w:t>
            </w:r>
            <w:r w:rsidRPr="00F2681A">
              <w:rPr>
                <w:rFonts w:ascii="Arial" w:eastAsia="Arial" w:hAnsi="Arial" w:cs="Arial"/>
                <w:color w:val="2A2A29"/>
                <w:spacing w:val="14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2"/>
                <w:sz w:val="16"/>
                <w:szCs w:val="16"/>
              </w:rPr>
              <w:t>10 x</w:t>
            </w:r>
            <w:r>
              <w:rPr>
                <w:rFonts w:ascii="Arial" w:eastAsia="Arial" w:hAnsi="Arial" w:cs="Arial"/>
                <w:color w:val="4F4F4E"/>
                <w:spacing w:val="1"/>
                <w:w w:val="7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2"/>
                <w:sz w:val="16"/>
                <w:szCs w:val="16"/>
              </w:rPr>
              <w:t xml:space="preserve">1,5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2"/>
                <w:sz w:val="16"/>
                <w:szCs w:val="16"/>
              </w:rPr>
              <w:t>15 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correta:1,5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61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F2681A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F2681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4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 with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since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DB60C4" w:rsidRDefault="000C4FF5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0,5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714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4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 with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8"/>
                <w:sz w:val="15"/>
                <w:szCs w:val="15"/>
              </w:rPr>
              <w:t>just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</w:rPr>
              <w:t>already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9"/>
                <w:sz w:val="15"/>
                <w:szCs w:val="15"/>
              </w:rPr>
              <w:t>yet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 xml:space="preserve">/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never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ever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5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correta:1,4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30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vs. 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47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tempo 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Estilos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vida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Escrever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texto</w:t>
            </w:r>
            <w:proofErr w:type="spellEnd"/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DB60C4" w:rsidRPr="00F2681A" w:rsidRDefault="000C4FF5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F2681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F2681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DB60C4" w:rsidRPr="00F2681A" w:rsidRDefault="000C4FF5">
            <w:pPr>
              <w:spacing w:after="0" w:line="264" w:lineRule="auto"/>
              <w:ind w:left="108" w:right="20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pontos 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F2681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DB60C4" w:rsidRPr="00F2681A" w:rsidRDefault="000C4FF5">
            <w:pPr>
              <w:spacing w:after="0" w:line="264" w:lineRule="auto"/>
              <w:ind w:left="108" w:right="23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F2681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 ou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F2681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DB60C4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DB60C4" w:rsidRDefault="00DB60C4"/>
        </w:tc>
      </w:tr>
    </w:tbl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20" w:lineRule="exact"/>
      </w:pPr>
    </w:p>
    <w:p w:rsidR="00DB60C4" w:rsidRPr="00F2681A" w:rsidRDefault="000C4FF5">
      <w:pPr>
        <w:spacing w:before="38" w:after="0" w:line="264" w:lineRule="auto"/>
        <w:ind w:left="6467" w:right="1714"/>
        <w:rPr>
          <w:rFonts w:ascii="Arial" w:eastAsia="Arial" w:hAnsi="Arial" w:cs="Arial"/>
          <w:sz w:val="15"/>
          <w:szCs w:val="15"/>
          <w:lang w:val="pt-PT"/>
        </w:rPr>
      </w:pPr>
      <w:r w:rsidRPr="00F2681A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correta:</w:t>
      </w:r>
      <w:r w:rsidRPr="00F2681A">
        <w:rPr>
          <w:rFonts w:ascii="Arial" w:eastAsia="Arial" w:hAnsi="Arial" w:cs="Arial"/>
          <w:color w:val="2A2A29"/>
          <w:spacing w:val="-1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5,5</w:t>
      </w:r>
      <w:r w:rsidRPr="00F2681A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 xml:space="preserve">pontos; </w:t>
      </w:r>
      <w:r w:rsidRPr="00F2681A">
        <w:rPr>
          <w:rFonts w:ascii="Arial" w:eastAsia="Arial" w:hAnsi="Arial" w:cs="Arial"/>
          <w:color w:val="2A2A29"/>
          <w:w w:val="97"/>
          <w:sz w:val="15"/>
          <w:szCs w:val="15"/>
          <w:lang w:val="pt-PT"/>
        </w:rPr>
        <w:t xml:space="preserve">Resposta incorreta: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0</w:t>
      </w:r>
      <w:r w:rsidRPr="00F2681A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pontos;</w:t>
      </w:r>
    </w:p>
    <w:p w:rsidR="00DB60C4" w:rsidRPr="00F2681A" w:rsidRDefault="000C4FF5">
      <w:pPr>
        <w:spacing w:after="0" w:line="264" w:lineRule="auto"/>
        <w:ind w:left="6467" w:right="667"/>
        <w:rPr>
          <w:rFonts w:ascii="Arial" w:eastAsia="Arial" w:hAnsi="Arial" w:cs="Arial"/>
          <w:sz w:val="15"/>
          <w:szCs w:val="15"/>
          <w:lang w:val="pt-PT"/>
        </w:rPr>
      </w:pP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Conteúdo</w:t>
      </w:r>
      <w:r w:rsidRPr="00F2681A">
        <w:rPr>
          <w:rFonts w:ascii="Arial" w:eastAsia="Arial" w:hAnsi="Arial" w:cs="Arial"/>
          <w:color w:val="2A2A29"/>
          <w:spacing w:val="-14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parcialmente</w:t>
      </w:r>
      <w:r w:rsidRPr="00F2681A">
        <w:rPr>
          <w:rFonts w:ascii="Arial" w:eastAsia="Arial" w:hAnsi="Arial" w:cs="Arial"/>
          <w:color w:val="2A2A29"/>
          <w:spacing w:val="1"/>
          <w:w w:val="95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correto:</w:t>
      </w:r>
      <w:r w:rsidRPr="00F2681A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2</w:t>
      </w:r>
      <w:r w:rsidRPr="00F2681A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pontos; Desconto</w:t>
      </w:r>
      <w:r w:rsidRPr="00F2681A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máximo</w:t>
      </w:r>
      <w:r w:rsidRPr="00F2681A">
        <w:rPr>
          <w:rFonts w:ascii="Arial" w:eastAsia="Arial" w:hAnsi="Arial" w:cs="Arial"/>
          <w:color w:val="2A2A29"/>
          <w:spacing w:val="-4"/>
          <w:w w:val="95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para</w:t>
      </w:r>
      <w:r w:rsidRPr="00F2681A">
        <w:rPr>
          <w:rFonts w:ascii="Arial" w:eastAsia="Arial" w:hAnsi="Arial" w:cs="Arial"/>
          <w:color w:val="2A2A29"/>
          <w:spacing w:val="-5"/>
          <w:w w:val="95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w w:val="95"/>
          <w:sz w:val="15"/>
          <w:szCs w:val="15"/>
          <w:lang w:val="pt-PT"/>
        </w:rPr>
        <w:t>incorreções:</w:t>
      </w:r>
      <w:r w:rsidRPr="00F2681A">
        <w:rPr>
          <w:rFonts w:ascii="Arial" w:eastAsia="Arial" w:hAnsi="Arial" w:cs="Arial"/>
          <w:color w:val="2A2A29"/>
          <w:spacing w:val="26"/>
          <w:w w:val="95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4</w:t>
      </w:r>
      <w:r w:rsidRPr="00F2681A">
        <w:rPr>
          <w:rFonts w:ascii="Arial" w:eastAsia="Arial" w:hAnsi="Arial" w:cs="Arial"/>
          <w:color w:val="2A2A29"/>
          <w:spacing w:val="-1"/>
          <w:sz w:val="15"/>
          <w:szCs w:val="15"/>
          <w:lang w:val="pt-PT"/>
        </w:rPr>
        <w:t xml:space="preserve"> </w:t>
      </w:r>
      <w:r w:rsidRPr="00F2681A">
        <w:rPr>
          <w:rFonts w:ascii="Arial" w:eastAsia="Arial" w:hAnsi="Arial" w:cs="Arial"/>
          <w:color w:val="2A2A29"/>
          <w:sz w:val="15"/>
          <w:szCs w:val="15"/>
          <w:lang w:val="pt-PT"/>
        </w:rPr>
        <w:t>pontos.</w:t>
      </w:r>
    </w:p>
    <w:p w:rsidR="00DB60C4" w:rsidRPr="00F2681A" w:rsidRDefault="00DB60C4">
      <w:pPr>
        <w:spacing w:after="0"/>
        <w:rPr>
          <w:lang w:val="pt-PT"/>
        </w:rPr>
        <w:sectPr w:rsidR="00DB60C4" w:rsidRPr="00F2681A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080" w:h="16840"/>
          <w:pgMar w:top="1640" w:right="1300" w:bottom="760" w:left="620" w:header="1056" w:footer="574" w:gutter="0"/>
          <w:cols w:space="720"/>
        </w:sectPr>
      </w:pPr>
    </w:p>
    <w:p w:rsidR="00DB60C4" w:rsidRPr="00F2681A" w:rsidRDefault="00BD4710" w:rsidP="00F2681A">
      <w:pPr>
        <w:spacing w:after="0" w:line="240" w:lineRule="auto"/>
        <w:rPr>
          <w:sz w:val="14"/>
          <w:szCs w:val="20"/>
          <w:lang w:val="pt-PT"/>
        </w:rPr>
      </w:pPr>
      <w:r>
        <w:rPr>
          <w:noProof/>
          <w:sz w:val="18"/>
          <w:lang w:val="pt-PT" w:eastAsia="pt-PT"/>
        </w:rPr>
        <w:lastRenderedPageBreak/>
        <w:pict>
          <v:shape id="_x0000_s1693" type="#_x0000_t202" style="position:absolute;margin-left:393.95pt;margin-top:20.45pt;width:173.95pt;height:11.5pt;z-index:-251571712;mso-position-horizontal-relative:page;mso-position-vertical-relative:page" filled="f" stroked="f">
            <v:textbox inset="0,0,0,0">
              <w:txbxContent>
                <w:p w:rsidR="002F42BD" w:rsidRPr="00F2681A" w:rsidRDefault="002F42BD" w:rsidP="00F2681A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b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F2681A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F2681A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F2681A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F2681A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F2681A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F2681A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rPr>
          <w:sz w:val="18"/>
        </w:rPr>
        <w:pict>
          <v:shape id="_x0000_s1661" type="#_x0000_t202" style="position:absolute;margin-left:63.4pt;margin-top:376.05pt;width:507.35pt;height:413.05pt;z-index:-251743744;mso-position-horizontal-relative:page;mso-position-vertical-relative:page" filled="f" stroked="f">
            <v:textbox style="mso-next-textbox:#_x0000_s1661" inset="0,0,0,0">
              <w:txbxContent>
                <w:p w:rsidR="002F42BD" w:rsidRDefault="002F42BD">
                  <w:pPr>
                    <w:spacing w:before="4" w:after="0" w:line="150" w:lineRule="exact"/>
                    <w:rPr>
                      <w:sz w:val="15"/>
                      <w:szCs w:val="15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F42BD" w:rsidRDefault="002F42BD">
                  <w:pPr>
                    <w:spacing w:after="0" w:line="260" w:lineRule="atLeast"/>
                    <w:ind w:right="9991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>ditora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color w:val="2A2A29"/>
                      <w:w w:val="97"/>
                      <w:sz w:val="10"/>
                      <w:szCs w:val="1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orto</w:t>
                  </w:r>
                  <w:proofErr w:type="spellEnd"/>
                </w:p>
                <w:p w:rsidR="002F42BD" w:rsidRDefault="002F42BD">
                  <w:pPr>
                    <w:spacing w:before="54"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8"/>
                      <w:sz w:val="10"/>
                      <w:szCs w:val="10"/>
                    </w:rPr>
                    <w:t>©</w:t>
                  </w:r>
                </w:p>
                <w:p w:rsidR="002F42BD" w:rsidRDefault="002F42BD">
                  <w:pPr>
                    <w:spacing w:before="12" w:after="0" w:line="240" w:lineRule="exact"/>
                    <w:rPr>
                      <w:sz w:val="24"/>
                      <w:szCs w:val="24"/>
                    </w:rPr>
                  </w:pPr>
                </w:p>
                <w:p w:rsidR="002F42BD" w:rsidRDefault="002F42BD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WR8TR</w:t>
                  </w:r>
                </w:p>
              </w:txbxContent>
            </v:textbox>
            <w10:wrap anchorx="page" anchory="page"/>
          </v:shape>
        </w:pict>
      </w:r>
      <w:r>
        <w:rPr>
          <w:sz w:val="18"/>
        </w:rPr>
        <w:pict>
          <v:group id="_x0000_s1656" style="position:absolute;margin-left:8pt;margin-top:0;width:1pt;height:841.9pt;z-index:-251742720;mso-position-horizontal-relative:page;mso-position-vertical-relative:page" coordorigin="160" coordsize="20,16838">
            <v:group id="_x0000_s1659" style="position:absolute;left:170;width:2;height:16838" coordorigin="170" coordsize="2,16838">
              <v:shape id="_x0000_s1660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657" style="position:absolute;left:170;width:2;height:16838" coordorigin="170" coordsize="2,16838">
              <v:shape id="_x0000_s1658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rPr>
          <w:sz w:val="18"/>
        </w:rPr>
        <w:pict>
          <v:group id="_x0000_s1654" style="position:absolute;margin-left:374.1pt;margin-top:0;width:229.65pt;height:40.15pt;z-index:-251741696;mso-position-horizontal-relative:page;mso-position-vertical-relative:page" coordorigin="7482" coordsize="4593,803">
            <v:shape id="_x0000_s1655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  <w10:wrap anchorx="page" anchory="page"/>
          </v:group>
        </w:pict>
      </w:r>
      <w:r>
        <w:rPr>
          <w:sz w:val="18"/>
        </w:rPr>
        <w:pict>
          <v:group id="_x0000_s1649" style="position:absolute;margin-left:66.5pt;margin-top:86.7pt;width:504.75pt;height:284.7pt;z-index:-251740672;mso-position-horizontal-relative:page;mso-position-vertical-relative:page" coordorigin="1330,1734" coordsize="10095,5694">
            <v:group id="_x0000_s1652" style="position:absolute;left:1340;top:1744;width:10075;height:5674" coordorigin="1340,1744" coordsize="10075,5674">
              <v:shape id="_x0000_s1653" style="position:absolute;left:1340;top:1744;width:10075;height:5674" coordorigin="1340,1744" coordsize="10075,5674" path="m1340,1744r10075,l11415,7418r-10075,l1340,1744e" fillcolor="#2a2a29" stroked="f">
                <v:path arrowok="t"/>
              </v:shape>
            </v:group>
            <v:group id="_x0000_s1650" style="position:absolute;left:6633;top:1822;width:2;height:340" coordorigin="6633,1822" coordsize="2,340">
              <v:shape id="_x0000_s1651" style="position:absolute;left:6633;top:1822;width:2;height:340" coordorigin="6633,1822" coordsize="0,340" path="m6633,1822r,340l6633,1822e" fillcolor="#9e9e9e" stroked="f">
                <v:path arrowok="t"/>
              </v:shape>
            </v:group>
            <w10:wrap anchorx="page" anchory="page"/>
          </v:group>
        </w:pict>
      </w:r>
      <w:r>
        <w:rPr>
          <w:sz w:val="18"/>
        </w:rPr>
        <w:pict>
          <v:group id="_x0000_s1644" style="position:absolute;margin-left:66.5pt;margin-top:375.55pt;width:504.75pt;height:414.05pt;z-index:-251739648;mso-position-horizontal-relative:page;mso-position-vertical-relative:page" coordorigin="1330,7511" coordsize="10095,8281">
            <v:group id="_x0000_s1647" style="position:absolute;left:1340;top:7521;width:10075;height:8261" coordorigin="1340,7521" coordsize="10075,8261">
              <v:shape id="_x0000_s1648" style="position:absolute;left:1340;top:7521;width:10075;height:8261" coordorigin="1340,7521" coordsize="10075,8261" path="m1340,7521r10075,l11415,15782r-10075,l1340,7521e" fillcolor="#2a2a29" stroked="f">
                <v:path arrowok="t"/>
              </v:shape>
            </v:group>
            <v:group id="_x0000_s1645" style="position:absolute;left:6633;top:7995;width:2;height:340" coordorigin="6633,7995" coordsize="2,340">
              <v:shape id="_x0000_s1646" style="position:absolute;left:6633;top:7995;width:2;height:340" coordorigin="6633,7995" coordsize="0,340" path="m6633,7995r,340l6633,7995e" fillcolor="#9e9e9e" stroked="f">
                <v:path arrowok="t"/>
              </v:shape>
            </v:group>
            <w10:wrap anchorx="page" anchory="page"/>
          </v:group>
        </w:pict>
      </w:r>
      <w:r>
        <w:rPr>
          <w:sz w:val="18"/>
        </w:rPr>
        <w:pict>
          <v:shape id="_x0000_s1643" type="#_x0000_t202" style="position:absolute;margin-left:62.4pt;margin-top:784.45pt;width:7pt;height:5.7pt;z-index:-251738624;mso-position-horizontal-relative:page;mso-position-vertical-relative:page" filled="f" stroked="f">
            <v:textbox style="layout-flow:vertical;mso-layout-flow-alt:bottom-to-top;mso-next-textbox:#_x0000_s1643" inset="0,0,0,0">
              <w:txbxContent>
                <w:p w:rsidR="002F42BD" w:rsidRDefault="002F42BD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102"/>
                      <w:sz w:val="10"/>
                      <w:szCs w:val="10"/>
                    </w:rPr>
                    <w:t>N</w:t>
                  </w:r>
                </w:p>
              </w:txbxContent>
            </v:textbox>
            <w10:wrap anchorx="page" anchory="page"/>
          </v:shape>
        </w:pict>
      </w:r>
      <w:r>
        <w:rPr>
          <w:sz w:val="18"/>
        </w:rPr>
        <w:pict>
          <v:shape id="_x0000_s1642" type="#_x0000_t202" style="position:absolute;margin-left:62.4pt;margin-top:744.7pt;width:7pt;height:18.05pt;z-index:-251737600;mso-position-horizontal-relative:page;mso-position-vertical-relative:page" filled="f" stroked="f">
            <v:textbox style="layout-flow:vertical;mso-layout-flow-alt:bottom-to-top;mso-next-textbox:#_x0000_s1642" inset="0,0,0,0">
              <w:txbxContent>
                <w:p w:rsidR="002F42BD" w:rsidRDefault="002F42BD">
                  <w:pPr>
                    <w:tabs>
                      <w:tab w:val="left" w:pos="280"/>
                    </w:tabs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>P</w:t>
                  </w:r>
                  <w:r>
                    <w:rPr>
                      <w:rFonts w:ascii="Arial" w:eastAsia="Arial" w:hAnsi="Arial" w:cs="Arial"/>
                      <w:color w:val="2A2A29"/>
                      <w:sz w:val="10"/>
                      <w:szCs w:val="10"/>
                    </w:rPr>
                    <w:tab/>
                  </w:r>
                  <w:r>
                    <w:rPr>
                      <w:rFonts w:ascii="Arial" w:eastAsia="Arial" w:hAnsi="Arial" w:cs="Arial"/>
                      <w:color w:val="2A2A29"/>
                      <w:w w:val="83"/>
                      <w:sz w:val="10"/>
                      <w:szCs w:val="10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</w:p>
    <w:p w:rsidR="00DB60C4" w:rsidRPr="00F2681A" w:rsidRDefault="00DB60C4">
      <w:pPr>
        <w:spacing w:after="0" w:line="200" w:lineRule="exact"/>
        <w:rPr>
          <w:sz w:val="20"/>
          <w:szCs w:val="20"/>
          <w:lang w:val="pt-PT"/>
        </w:rPr>
      </w:pPr>
    </w:p>
    <w:p w:rsidR="00DB60C4" w:rsidRPr="00F2681A" w:rsidRDefault="00DB60C4">
      <w:pPr>
        <w:spacing w:before="3" w:after="0" w:line="200" w:lineRule="exact"/>
        <w:rPr>
          <w:sz w:val="20"/>
          <w:szCs w:val="20"/>
          <w:lang w:val="pt-PT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DB60C4">
        <w:trPr>
          <w:trHeight w:hRule="exact" w:val="340"/>
        </w:trPr>
        <w:tc>
          <w:tcPr>
            <w:tcW w:w="1531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74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</w:p>
        </w:tc>
        <w:tc>
          <w:tcPr>
            <w:tcW w:w="1701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74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74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74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DB60C4" w:rsidRDefault="000C4FF5">
            <w:pPr>
              <w:spacing w:before="74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DB60C4" w:rsidRPr="00172049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F2681A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F2681A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1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F2681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completar</w:t>
            </w:r>
            <w:r w:rsidRPr="00F2681A">
              <w:rPr>
                <w:rFonts w:ascii="Arial" w:eastAsia="Arial" w:hAnsi="Arial" w:cs="Arial"/>
                <w:color w:val="2A2A29"/>
                <w:spacing w:val="14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5"/>
                <w:sz w:val="16"/>
                <w:szCs w:val="16"/>
              </w:rPr>
              <w:t>10 x</w:t>
            </w:r>
            <w:r>
              <w:rPr>
                <w:rFonts w:ascii="Arial" w:eastAsia="Arial" w:hAnsi="Arial" w:cs="Arial"/>
                <w:color w:val="4F4F4E"/>
                <w:spacing w:val="1"/>
                <w:w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5"/>
                <w:sz w:val="16"/>
                <w:szCs w:val="16"/>
              </w:rPr>
              <w:t xml:space="preserve">1,5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5"/>
                <w:sz w:val="16"/>
                <w:szCs w:val="16"/>
              </w:rPr>
              <w:t>15 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correta:1,5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62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F2681A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F2681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4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 with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since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DB60C4" w:rsidRDefault="000C4FF5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0,5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714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5" w:after="0" w:line="264" w:lineRule="auto"/>
              <w:ind w:left="108" w:right="2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with just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</w:rPr>
              <w:t>already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9"/>
                <w:sz w:val="15"/>
                <w:szCs w:val="15"/>
              </w:rPr>
              <w:t>yet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 xml:space="preserve">/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never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ever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correta:1,4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50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30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vs. 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47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tempo 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Estilos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vida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Escrever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DB60C4" w:rsidRPr="00F2681A" w:rsidRDefault="000C4FF5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F2681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F2681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DB60C4" w:rsidRPr="00F2681A" w:rsidRDefault="000C4FF5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F2681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DB60C4" w:rsidRPr="00F2681A" w:rsidRDefault="000C4FF5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F2681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F2681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DB60C4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DB60C4" w:rsidRDefault="00DB60C4"/>
        </w:tc>
      </w:tr>
    </w:tbl>
    <w:p w:rsidR="00DB60C4" w:rsidRDefault="00DB60C4">
      <w:pPr>
        <w:spacing w:before="16" w:after="0" w:line="240" w:lineRule="exact"/>
        <w:rPr>
          <w:sz w:val="24"/>
          <w:szCs w:val="2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DB60C4">
        <w:trPr>
          <w:trHeight w:hRule="exact"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</w:tcPr>
          <w:p w:rsidR="00DB60C4" w:rsidRDefault="000C4FF5">
            <w:pPr>
              <w:spacing w:before="75" w:after="0" w:line="240" w:lineRule="auto"/>
              <w:ind w:left="4023" w:right="400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4"/>
                <w:sz w:val="19"/>
                <w:szCs w:val="19"/>
              </w:rPr>
              <w:t>3C</w:t>
            </w:r>
          </w:p>
        </w:tc>
      </w:tr>
      <w:tr w:rsidR="00DB60C4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DB60C4" w:rsidRDefault="000C4FF5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  <w:proofErr w:type="spellEnd"/>
          </w:p>
        </w:tc>
      </w:tr>
      <w:tr w:rsidR="00DB60C4" w:rsidRPr="00172049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DB60C4" w:rsidRPr="00F2681A" w:rsidRDefault="000C4FF5">
            <w:pPr>
              <w:spacing w:before="56" w:after="0" w:line="241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 w:rsidRPr="00F2681A"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 w:rsidRPr="00F2681A"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 w:rsidRPr="00F2681A"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 w:rsidRPr="00F2681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20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8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737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DB60C4" w:rsidRDefault="000C4FF5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19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904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DB60C4" w:rsidRPr="00F2681A" w:rsidRDefault="000C4FF5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 w:rsidRPr="00F2681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F2681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 w:rsidRPr="00F2681A"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802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 w:rsidRPr="00F2681A"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 w:rsidRPr="00F2681A"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na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unidade.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28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unidade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5" w:after="0" w:line="264" w:lineRule="auto"/>
              <w:ind w:left="108" w:right="159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 xml:space="preserve">vocabulário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 w:rsidRPr="00F2681A"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completar</w:t>
            </w:r>
            <w:r w:rsidRPr="00F2681A">
              <w:rPr>
                <w:rFonts w:ascii="Arial" w:eastAsia="Arial" w:hAnsi="Arial" w:cs="Arial"/>
                <w:color w:val="2A2A29"/>
                <w:spacing w:val="14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61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66" w:after="0" w:line="241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 w:rsidRPr="00F2681A"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 w:rsidRPr="00F2681A"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4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 with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color w:val="2A2A29"/>
                <w:spacing w:val="2"/>
                <w:w w:val="9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since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Completar</w:t>
            </w:r>
            <w:proofErr w:type="spellEnd"/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DB60C4" w:rsidRDefault="000C4FF5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0,5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714"/>
        </w:trPr>
        <w:tc>
          <w:tcPr>
            <w:tcW w:w="1531" w:type="dxa"/>
            <w:vMerge/>
            <w:tcBorders>
              <w:left w:val="nil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2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with just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</w:rPr>
              <w:t>already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9"/>
                <w:sz w:val="15"/>
                <w:szCs w:val="15"/>
              </w:rPr>
              <w:t>yet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 xml:space="preserve">/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never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>ever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5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correta:1,4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549"/>
        </w:trPr>
        <w:tc>
          <w:tcPr>
            <w:tcW w:w="1531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64" w:lineRule="auto"/>
              <w:ind w:left="108" w:right="30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vs. 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47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G.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tempo correto.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 w:rsidRPr="00F2681A"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DB60C4" w:rsidRPr="00172049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66" w:after="0" w:line="241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 xml:space="preserve">um </w:t>
            </w:r>
            <w:proofErr w:type="spellStart"/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enunciado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</w:t>
            </w:r>
            <w:proofErr w:type="spellEnd"/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Estilos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vida</w:t>
            </w:r>
            <w:proofErr w:type="spellEnd"/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Escrever</w:t>
            </w:r>
            <w:proofErr w:type="spellEnd"/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texto</w:t>
            </w:r>
            <w:proofErr w:type="spellEnd"/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DB60C4" w:rsidRPr="00F2681A" w:rsidRDefault="000C4FF5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DB60C4" w:rsidRPr="00F2681A" w:rsidRDefault="000C4FF5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 w:rsidRPr="00F2681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 w:rsidRPr="00F2681A"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DB60C4" w:rsidRPr="00F2681A" w:rsidRDefault="000C4FF5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 w:rsidRPr="00F2681A"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 w:rsidRPr="00F2681A"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DB60C4" w:rsidRPr="00F2681A" w:rsidRDefault="000C4FF5">
            <w:pPr>
              <w:spacing w:after="0" w:line="264" w:lineRule="auto"/>
              <w:ind w:left="108" w:right="8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 xml:space="preserve">pontos 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 w:rsidRPr="00F2681A"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 w:rsidRPr="00F2681A"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 w:rsidRPr="00F2681A"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 w:rsidRPr="00F2681A"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 w:rsidRPr="00F2681A"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 w:rsidRPr="00F2681A"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 w:rsidRPr="00F2681A"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 w:rsidRPr="00F2681A"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 w:rsidRPr="00F2681A"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 w:rsidRPr="00F2681A"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 w:rsidRPr="00F2681A"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 w:rsidRPr="00F2681A"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 w:rsidRPr="00F2681A"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 w:rsidRPr="00F2681A"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DB60C4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DB60C4" w:rsidRPr="00F2681A" w:rsidRDefault="00DB60C4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</w:tcPr>
          <w:p w:rsidR="00DB60C4" w:rsidRDefault="000C4FF5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DB60C4" w:rsidRDefault="00DB60C4"/>
        </w:tc>
      </w:tr>
    </w:tbl>
    <w:p w:rsidR="00DB60C4" w:rsidRDefault="00DB60C4">
      <w:pPr>
        <w:spacing w:after="0"/>
        <w:sectPr w:rsidR="00DB60C4">
          <w:pgSz w:w="12080" w:h="16840"/>
          <w:pgMar w:top="600" w:right="620" w:bottom="720" w:left="1300" w:header="1056" w:footer="574" w:gutter="0"/>
          <w:cols w:space="720"/>
        </w:sectPr>
      </w:pPr>
    </w:p>
    <w:p w:rsidR="00DB60C4" w:rsidRDefault="000C4FF5">
      <w:pPr>
        <w:spacing w:before="48" w:after="0" w:line="240" w:lineRule="auto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40"/>
          <w:szCs w:val="40"/>
        </w:rPr>
        <w:lastRenderedPageBreak/>
        <w:t>Correction</w:t>
      </w:r>
      <w:r>
        <w:rPr>
          <w:rFonts w:ascii="Arial" w:eastAsia="Arial" w:hAnsi="Arial" w:cs="Arial"/>
          <w:color w:val="2A2A29"/>
          <w:spacing w:val="48"/>
          <w:w w:val="7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Listening</w:t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2"/>
          <w:w w:val="120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est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b/>
          <w:bCs/>
          <w:color w:val="2A2A29"/>
          <w:spacing w:val="3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/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w w:val="1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3"/>
          <w:w w:val="123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est</w:t>
      </w:r>
      <w:r>
        <w:rPr>
          <w:rFonts w:ascii="Times New Roman" w:eastAsia="Times New Roman" w:hAnsi="Times New Roman" w:cs="Times New Roman"/>
          <w:b/>
          <w:bCs/>
          <w:color w:val="2A2A29"/>
          <w:spacing w:val="-20"/>
          <w:w w:val="12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3A</w:t>
      </w:r>
    </w:p>
    <w:p w:rsidR="00DB60C4" w:rsidRDefault="000C4FF5">
      <w:pPr>
        <w:spacing w:after="0" w:line="200" w:lineRule="exact"/>
        <w:rPr>
          <w:sz w:val="20"/>
          <w:szCs w:val="20"/>
        </w:rPr>
      </w:pPr>
      <w:r>
        <w:br w:type="column"/>
      </w:r>
    </w:p>
    <w:p w:rsidR="00DB60C4" w:rsidRDefault="00DB60C4">
      <w:pPr>
        <w:spacing w:before="13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DB60C4" w:rsidRDefault="00DB60C4">
      <w:pPr>
        <w:spacing w:after="0"/>
        <w:sectPr w:rsidR="00DB60C4">
          <w:headerReference w:type="default" r:id="rId11"/>
          <w:footerReference w:type="default" r:id="rId12"/>
          <w:pgSz w:w="16840" w:h="12080" w:orient="landscape"/>
          <w:pgMar w:top="560" w:right="1060" w:bottom="280" w:left="1020" w:header="419" w:footer="528" w:gutter="0"/>
          <w:cols w:num="2" w:space="720" w:equalWidth="0">
            <w:col w:w="7077" w:space="2878"/>
            <w:col w:w="4805"/>
          </w:cols>
        </w:sectPr>
      </w:pPr>
    </w:p>
    <w:p w:rsidR="00DB60C4" w:rsidRDefault="00BD4710">
      <w:pPr>
        <w:spacing w:before="1" w:after="0" w:line="70" w:lineRule="exact"/>
        <w:rPr>
          <w:sz w:val="7"/>
          <w:szCs w:val="7"/>
        </w:rPr>
      </w:pPr>
      <w:r>
        <w:lastRenderedPageBreak/>
        <w:pict>
          <v:group id="_x0000_s1637" style="position:absolute;margin-left:0;margin-top:594.8pt;width:841.9pt;height:1pt;z-index:-251736576;mso-position-horizontal-relative:page;mso-position-vertical-relative:page" coordorigin=",11896" coordsize="16838,20">
            <v:group id="_x0000_s1640" style="position:absolute;top:11906;width:16838;height:2" coordorigin=",11906" coordsize="16838,2">
              <v:shape id="_x0000_s1641" style="position:absolute;top:11906;width:16838;height:2" coordorigin=",11906" coordsize="16838,0" path="m17405,11906r-16838,e" filled="f" strokecolor="#2a2a29" strokeweight=".5pt">
                <v:path arrowok="t"/>
              </v:shape>
            </v:group>
            <v:group id="_x0000_s1638" style="position:absolute;top:11906;width:16838;height:2" coordorigin=",11906" coordsize="16838,2">
              <v:shape id="_x0000_s1639" style="position:absolute;top:11906;width:16838;height:2" coordorigin=",11906" coordsize="16838,0" path="m17008,11906r-16838,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628" style="position:absolute;margin-left:52.95pt;margin-top:36.6pt;width:734.45pt;height:499.2pt;z-index:-251735552;mso-position-horizontal-relative:page;mso-position-vertical-relative:page" coordorigin="1059,732" coordsize="14689,9984">
            <v:group id="_x0000_s1635" style="position:absolute;left:1069;top:1226;width:14669;height:9480" coordorigin="1069,1226" coordsize="14669,9480">
              <v:shape id="_x0000_s1636" style="position:absolute;left:1069;top:1226;width:14669;height:9480" coordorigin="1069,1226" coordsize="14669,9480" path="m15738,1226r,9480l1069,10706r,-9480l15738,1226e" fillcolor="#2a2a29" stroked="f">
                <v:path arrowok="t"/>
              </v:shape>
            </v:group>
            <v:group id="_x0000_s1633" style="position:absolute;left:14145;top:1290;width:1531;height:850" coordorigin="14145,1290" coordsize="1531,850">
              <v:shape id="_x0000_s1634" style="position:absolute;left:14145;top:1290;width:1531;height:850" coordorigin="14145,1290" coordsize="1531,850" path="m15676,2140r,-850l14145,1290r,595l14939,1885r,255l15676,2140e" fillcolor="#dadada" stroked="f">
                <v:path arrowok="t"/>
              </v:shape>
            </v:group>
            <v:group id="_x0000_s1631" style="position:absolute;left:10631;top:737;width:5073;height:553" coordorigin="10631,737" coordsize="5073,553">
              <v:shape id="_x0000_s1632" style="position:absolute;left:10631;top:737;width:5073;height:553" coordorigin="10631,737" coordsize="5073,553" path="m10631,737r,553l15704,1290r,-553l10631,737e" filled="f" stroked="f">
                <v:path arrowok="t"/>
              </v:shape>
            </v:group>
            <v:group id="_x0000_s1629" style="position:absolute;left:15143;top:1174;width:561;height:2" coordorigin="15143,1174" coordsize="561,2">
              <v:shape id="_x0000_s1630" style="position:absolute;left:15143;top:1174;width:561;height:2" coordorigin="15143,1174" coordsize="561,0" path="m15143,1174r561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shape id="_x0000_s1627" type="#_x0000_t202" style="position:absolute;margin-left:23.7pt;margin-top:35.85pt;width:16pt;height:20.3pt;z-index:-251734528;mso-position-horizontal-relative:page;mso-position-vertical-relative:page" filled="f" stroked="f">
            <v:textbox style="layout-flow:vertical" inset="0,0,0,0">
              <w:txbxContent>
                <w:p w:rsidR="002F42BD" w:rsidRDefault="002F42BD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626" type="#_x0000_t136" style="position:absolute;margin-left:729.5pt;margin-top:535.4pt;width:55.7pt;height:5pt;rotation:180;z-index:-251733504;mso-position-horizontal-relative:page;mso-position-vertical-relative:page" fillcolor="#2a2a29" stroked="f">
            <o:extrusion v:ext="view" autorotationcenter="t"/>
            <v:textpath style="font-family:&quot;&amp;quot&quot;;font-size:5pt;v-text-kern:t;mso-text-shadow:auto" string="NWR8TR © Porto Editora"/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013"/>
        <w:gridCol w:w="879"/>
        <w:gridCol w:w="879"/>
        <w:gridCol w:w="907"/>
        <w:gridCol w:w="799"/>
        <w:gridCol w:w="799"/>
        <w:gridCol w:w="800"/>
        <w:gridCol w:w="799"/>
        <w:gridCol w:w="799"/>
        <w:gridCol w:w="799"/>
        <w:gridCol w:w="800"/>
        <w:gridCol w:w="799"/>
        <w:gridCol w:w="799"/>
        <w:gridCol w:w="801"/>
        <w:gridCol w:w="794"/>
        <w:gridCol w:w="737"/>
      </w:tblGrid>
      <w:tr w:rsidR="00DB60C4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DB60C4" w:rsidRDefault="00DB60C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013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728" w:right="70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1757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DB60C4" w:rsidRDefault="000C4FF5">
            <w:pPr>
              <w:spacing w:before="46" w:after="0" w:line="240" w:lineRule="auto"/>
              <w:ind w:left="7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Listening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3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17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4"/>
                <w:w w:val="11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7"/>
                <w:sz w:val="20"/>
                <w:szCs w:val="20"/>
              </w:rPr>
              <w:t>3</w:t>
            </w:r>
          </w:p>
        </w:tc>
        <w:tc>
          <w:tcPr>
            <w:tcW w:w="907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24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994" w:type="dxa"/>
            <w:gridSpan w:val="10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DB60C4" w:rsidRDefault="000C4FF5">
            <w:pPr>
              <w:spacing w:before="46" w:after="0" w:line="240" w:lineRule="auto"/>
              <w:ind w:left="3581" w:right="35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09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46"/>
                <w:w w:val="10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9"/>
                <w:sz w:val="20"/>
                <w:szCs w:val="20"/>
              </w:rPr>
              <w:t>3A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</w:tcPr>
          <w:p w:rsidR="00DB60C4" w:rsidRDefault="00DB60C4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898989"/>
              <w:right w:val="nil"/>
            </w:tcBorders>
          </w:tcPr>
          <w:p w:rsidR="00DB60C4" w:rsidRDefault="00DB60C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DB60C4" w:rsidRDefault="000C4FF5">
            <w:pPr>
              <w:spacing w:before="16" w:after="0" w:line="240" w:lineRule="auto"/>
              <w:ind w:left="15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DB60C4" w:rsidTr="00F2681A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2013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64" w:right="34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907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24" w:right="30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599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724" w:right="70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26" w:right="30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24" w:right="30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1599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730" w:right="71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30" w:right="31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24" w:right="30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319" w:right="29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794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DB60C4" w:rsidRDefault="00DB60C4"/>
        </w:tc>
        <w:tc>
          <w:tcPr>
            <w:tcW w:w="737" w:type="dxa"/>
            <w:vMerge/>
            <w:tcBorders>
              <w:left w:val="single" w:sz="4" w:space="0" w:color="898989"/>
              <w:right w:val="nil"/>
            </w:tcBorders>
          </w:tcPr>
          <w:p w:rsidR="00DB60C4" w:rsidRDefault="00DB60C4"/>
        </w:tc>
      </w:tr>
      <w:tr w:rsidR="00DB60C4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2013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260" w:right="24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</w:t>
            </w:r>
          </w:p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256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</w:t>
            </w:r>
          </w:p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307" w:right="28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25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6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0,5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1,4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25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289" w:right="27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247" w:right="22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37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8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013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87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907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9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37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DB60C4" w:rsidRDefault="00DB60C4"/>
        </w:tc>
      </w:tr>
    </w:tbl>
    <w:p w:rsidR="00DB60C4" w:rsidRDefault="00DB60C4">
      <w:pPr>
        <w:spacing w:after="0"/>
        <w:sectPr w:rsidR="00DB60C4">
          <w:type w:val="continuous"/>
          <w:pgSz w:w="16840" w:h="12080" w:orient="landscape"/>
          <w:pgMar w:top="1640" w:right="1060" w:bottom="760" w:left="1020" w:header="720" w:footer="720" w:gutter="0"/>
          <w:cols w:space="720"/>
        </w:sectPr>
      </w:pPr>
    </w:p>
    <w:p w:rsidR="00DB60C4" w:rsidRDefault="00DB60C4">
      <w:pPr>
        <w:spacing w:before="8" w:after="0" w:line="130" w:lineRule="exact"/>
        <w:rPr>
          <w:sz w:val="13"/>
          <w:szCs w:val="13"/>
        </w:rPr>
      </w:pPr>
    </w:p>
    <w:p w:rsidR="00DB60C4" w:rsidRDefault="000C4FF5">
      <w:pPr>
        <w:spacing w:after="0" w:line="397" w:lineRule="exact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Correction</w:t>
      </w:r>
      <w:r>
        <w:rPr>
          <w:rFonts w:ascii="Arial" w:eastAsia="Arial" w:hAnsi="Arial" w:cs="Arial"/>
          <w:color w:val="2A2A29"/>
          <w:spacing w:val="48"/>
          <w:w w:val="74"/>
          <w:position w:val="1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position w:val="1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position w:val="1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position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12"/>
          <w:position w:val="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ests</w:t>
      </w:r>
      <w:r>
        <w:rPr>
          <w:rFonts w:ascii="Times New Roman" w:eastAsia="Times New Roman" w:hAnsi="Times New Roman" w:cs="Times New Roman"/>
          <w:b/>
          <w:bCs/>
          <w:color w:val="2A2A29"/>
          <w:spacing w:val="82"/>
          <w:w w:val="112"/>
          <w:position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2"/>
          <w:position w:val="1"/>
          <w:sz w:val="36"/>
          <w:szCs w:val="36"/>
        </w:rPr>
        <w:t>3B-C</w:t>
      </w:r>
    </w:p>
    <w:p w:rsidR="00DB60C4" w:rsidRDefault="000C4FF5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100"/>
          <w:tab w:val="left" w:pos="2340"/>
          <w:tab w:val="left" w:pos="3380"/>
          <w:tab w:val="left" w:pos="402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Unit </w:t>
      </w:r>
      <w:r>
        <w:rPr>
          <w:rFonts w:ascii="Arial" w:eastAsia="Arial" w:hAnsi="Arial" w:cs="Arial"/>
          <w:color w:val="2A2A29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DB60C4" w:rsidRDefault="00DB60C4">
      <w:pPr>
        <w:spacing w:after="0"/>
        <w:sectPr w:rsidR="00DB60C4">
          <w:headerReference w:type="even" r:id="rId13"/>
          <w:footerReference w:type="even" r:id="rId14"/>
          <w:pgSz w:w="16840" w:h="12080" w:orient="landscape"/>
          <w:pgMar w:top="1100" w:right="1020" w:bottom="280" w:left="1020" w:header="0" w:footer="0" w:gutter="0"/>
          <w:cols w:num="2" w:space="720" w:equalWidth="0">
            <w:col w:w="4363" w:space="5592"/>
            <w:col w:w="4845"/>
          </w:cols>
        </w:sectPr>
      </w:pPr>
    </w:p>
    <w:p w:rsidR="00DB60C4" w:rsidRDefault="00BD4710">
      <w:pPr>
        <w:spacing w:before="1" w:after="0" w:line="70" w:lineRule="exact"/>
        <w:rPr>
          <w:sz w:val="7"/>
          <w:szCs w:val="7"/>
        </w:rPr>
      </w:pPr>
      <w:r>
        <w:lastRenderedPageBreak/>
        <w:pict>
          <v:group id="_x0000_s1621" style="position:absolute;margin-left:0;margin-top:8pt;width:841.9pt;height:1pt;z-index:-251732480;mso-position-horizontal-relative:page;mso-position-vertical-relative:page" coordorigin=",160" coordsize="16838,20">
            <v:group id="_x0000_s1624" style="position:absolute;top:170;width:16838;height:2" coordorigin=",170" coordsize="16838,2">
              <v:shape id="_x0000_s1625" style="position:absolute;top:170;width:16838;height:2" coordorigin=",170" coordsize="16838,0" path="m17405,170l567,170e" filled="f" strokecolor="#2a2a29" strokeweight=".5pt">
                <v:path arrowok="t"/>
              </v:shape>
            </v:group>
            <v:group id="_x0000_s1622" style="position:absolute;top:170;width:16838;height:2" coordorigin=",170" coordsize="16838,2">
              <v:shape id="_x0000_s1623" style="position:absolute;top:170;width:16838;height:2" coordorigin=",170" coordsize="16838,0" path="m17008,170l170,170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619" style="position:absolute;margin-left:801.7pt;margin-top:374.1pt;width:40.15pt;height:229.65pt;z-index:-251731456;mso-position-horizontal-relative:page;mso-position-vertical-relative:page" coordorigin="16034,7482" coordsize="803,4593">
            <v:shape id="_x0000_s1620" style="position:absolute;left:16034;top:7482;width:803;height:4593" coordorigin="16034,7482" coordsize="803,4593" path="m16838,7484r-601,4l16202,7485r-31,-2l16145,7482r-23,l16102,7484r-56,43l16036,7590r-2,63l16034,7692r142,4384l16838,12076r,-4592e" fillcolor="#ececec" stroked="f">
              <v:path arrowok="t"/>
            </v:shape>
            <w10:wrap anchorx="page" anchory="page"/>
          </v:group>
        </w:pict>
      </w:r>
      <w:r>
        <w:pict>
          <v:group id="_x0000_s1610" style="position:absolute;margin-left:52.9pt;margin-top:70.6pt;width:735.65pt;height:499.2pt;z-index:-251730432;mso-position-horizontal-relative:page;mso-position-vertical-relative:page" coordorigin="1058,1412" coordsize="14713,9984">
            <v:group id="_x0000_s1617" style="position:absolute;left:1068;top:1906;width:14693;height:9480" coordorigin="1068,1906" coordsize="14693,9480">
              <v:shape id="_x0000_s1618" style="position:absolute;left:1068;top:1906;width:14693;height:9480" coordorigin="1068,1906" coordsize="14693,9480" path="m15761,1906r,9480l1068,11386r,-9480l15761,1906e" fillcolor="#2a2a29" stroked="f">
                <v:path arrowok="t"/>
              </v:shape>
            </v:group>
            <v:group id="_x0000_s1615" style="position:absolute;left:14309;top:1970;width:1389;height:850" coordorigin="14309,1970" coordsize="1389,850">
              <v:shape id="_x0000_s1616" style="position:absolute;left:14309;top:1970;width:1389;height:850" coordorigin="14309,1970" coordsize="1389,850" path="m15698,2820r,-850l14309,1970r,595l14990,2565r,255l15698,2820e" fillcolor="#dadada" stroked="f">
                <v:path arrowok="t"/>
              </v:shape>
            </v:group>
            <v:group id="_x0000_s1613" style="position:absolute;left:10631;top:1417;width:5073;height:553" coordorigin="10631,1417" coordsize="5073,553">
              <v:shape id="_x0000_s1614" style="position:absolute;left:10631;top:1417;width:5073;height:553" coordorigin="10631,1417" coordsize="5073,553" path="m10631,1417r,553l15704,1970r,-553l10631,1417e" filled="f" stroked="f">
                <v:path arrowok="t"/>
              </v:shape>
            </v:group>
            <v:group id="_x0000_s1611" style="position:absolute;left:15143;top:1854;width:561;height:2" coordorigin="15143,1854" coordsize="561,2">
              <v:shape id="_x0000_s1612" style="position:absolute;left:15143;top:1854;width:561;height:2" coordorigin="15143,1854" coordsize="561,0" path="m15143,1854r561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shape id="_x0000_s1609" type="#_x0000_t202" style="position:absolute;margin-left:809.95pt;margin-top:393.95pt;width:11.5pt;height:173.95pt;z-index:-251729408;mso-position-horizontal-relative:page;mso-position-vertical-relative:page" filled="f" stroked="f">
            <v:textbox style="layout-flow:vertical" inset="0,0,0,0">
              <w:txbxContent>
                <w:p w:rsidR="002F42BD" w:rsidRDefault="002F42BD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>
                    <w:rPr>
                      <w:rFonts w:ascii="Arial" w:eastAsia="Arial" w:hAnsi="Arial" w:cs="Arial"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>
                    <w:rPr>
                      <w:rFonts w:ascii="Arial" w:eastAsia="Arial" w:hAnsi="Arial" w:cs="Arial"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>
                    <w:rPr>
                      <w:rFonts w:ascii="Arial" w:eastAsia="Arial" w:hAnsi="Arial" w:cs="Arial"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pict>
          <v:shape id="_x0000_s1608" type="#_x0000_t202" style="position:absolute;margin-left:21.4pt;margin-top:548.65pt;width:16pt;height:19.3pt;z-index:-251728384;mso-position-horizontal-relative:page;mso-position-vertical-relative:page" filled="f" stroked="f">
            <v:textbox style="layout-flow:vertical" inset="0,0,0,0">
              <w:txbxContent>
                <w:p w:rsidR="002F42BD" w:rsidRDefault="002F42BD">
                  <w:pPr>
                    <w:spacing w:after="0" w:line="299" w:lineRule="exact"/>
                    <w:ind w:left="20" w:right="-6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2602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680"/>
        <w:gridCol w:w="709"/>
      </w:tblGrid>
      <w:tr w:rsidR="00DB60C4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right w:val="single" w:sz="4" w:space="0" w:color="898989"/>
            </w:tcBorders>
            <w:shd w:val="clear" w:color="auto" w:fill="DADADA"/>
          </w:tcPr>
          <w:p w:rsidR="00DB60C4" w:rsidRDefault="00DB60C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2602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1023" w:right="100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4847" w:type="dxa"/>
            <w:gridSpan w:val="9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DB60C4" w:rsidRDefault="000C4FF5">
            <w:pPr>
              <w:spacing w:before="46" w:after="0" w:line="240" w:lineRule="auto"/>
              <w:ind w:left="2019" w:right="19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3B</w:t>
            </w:r>
          </w:p>
        </w:tc>
        <w:tc>
          <w:tcPr>
            <w:tcW w:w="5386" w:type="dxa"/>
            <w:gridSpan w:val="10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DB60C4" w:rsidRDefault="000C4FF5">
            <w:pPr>
              <w:spacing w:before="46" w:after="0" w:line="240" w:lineRule="auto"/>
              <w:ind w:left="2282" w:right="22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8"/>
                <w:w w:val="12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20"/>
                <w:szCs w:val="20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w w:val="1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04"/>
                <w:sz w:val="20"/>
                <w:szCs w:val="20"/>
              </w:rPr>
              <w:t>3C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898989"/>
              <w:right w:val="single" w:sz="4" w:space="0" w:color="898989"/>
            </w:tcBorders>
          </w:tcPr>
          <w:p w:rsidR="00DB60C4" w:rsidRDefault="00DB60C4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13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898989"/>
              <w:right w:val="nil"/>
            </w:tcBorders>
          </w:tcPr>
          <w:p w:rsidR="00DB60C4" w:rsidRDefault="00DB60C4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DB60C4" w:rsidRDefault="00DB60C4">
            <w:pPr>
              <w:spacing w:after="0" w:line="200" w:lineRule="exact"/>
              <w:rPr>
                <w:sz w:val="20"/>
                <w:szCs w:val="20"/>
              </w:rPr>
            </w:pPr>
          </w:p>
          <w:p w:rsidR="00DB60C4" w:rsidRDefault="000C4FF5">
            <w:pPr>
              <w:spacing w:after="0" w:line="240" w:lineRule="auto"/>
              <w:ind w:left="149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DB60C4" w:rsidRDefault="000C4FF5">
            <w:pPr>
              <w:spacing w:before="16" w:after="0" w:line="240" w:lineRule="auto"/>
              <w:ind w:left="13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DB60C4" w:rsidTr="00F2681A">
        <w:trPr>
          <w:trHeight w:hRule="exact" w:val="255"/>
        </w:trPr>
        <w:tc>
          <w:tcPr>
            <w:tcW w:w="340" w:type="dxa"/>
            <w:vMerge/>
            <w:tcBorders>
              <w:left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2602" w:type="dxa"/>
            <w:vMerge/>
            <w:tcBorders>
              <w:left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5" w:right="17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107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469" w:right="44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200" w:right="18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2" w:right="17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07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463" w:right="44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5" w:right="17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107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469" w:right="45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200" w:right="18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23" w:after="0" w:line="240" w:lineRule="auto"/>
              <w:ind w:left="189" w:right="16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680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DB60C4" w:rsidRDefault="00DB60C4"/>
        </w:tc>
        <w:tc>
          <w:tcPr>
            <w:tcW w:w="709" w:type="dxa"/>
            <w:vMerge/>
            <w:tcBorders>
              <w:left w:val="single" w:sz="4" w:space="0" w:color="898989"/>
              <w:right w:val="nil"/>
            </w:tcBorders>
          </w:tcPr>
          <w:p w:rsidR="00DB60C4" w:rsidRDefault="00DB60C4"/>
        </w:tc>
      </w:tr>
      <w:tr w:rsidR="00DB60C4">
        <w:trPr>
          <w:trHeight w:hRule="exact" w:val="255"/>
        </w:trPr>
        <w:tc>
          <w:tcPr>
            <w:tcW w:w="340" w:type="dxa"/>
            <w:vMerge/>
            <w:tcBorders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2602" w:type="dxa"/>
            <w:vMerge/>
            <w:tcBorders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2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3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0,5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1,4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2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59" w:right="13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2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3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0,5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6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1,4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23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59" w:right="139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</w:tcPr>
          <w:p w:rsidR="00DB60C4" w:rsidRDefault="000C4FF5">
            <w:pPr>
              <w:spacing w:before="24" w:after="0" w:line="240" w:lineRule="auto"/>
              <w:ind w:left="191" w:right="17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709" w:type="dxa"/>
            <w:vMerge/>
            <w:tcBorders>
              <w:left w:val="single" w:sz="4" w:space="0" w:color="898989"/>
              <w:bottom w:val="single" w:sz="4" w:space="0" w:color="898989"/>
              <w:right w:val="nil"/>
            </w:tcBorders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8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17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7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DB60C4" w:rsidRDefault="00DB60C4"/>
        </w:tc>
      </w:tr>
      <w:tr w:rsidR="00DB60C4" w:rsidTr="00F2681A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0C4FF5">
            <w:pPr>
              <w:spacing w:before="36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DB60C4" w:rsidRDefault="00DB60C4"/>
        </w:tc>
      </w:tr>
      <w:tr w:rsidR="00DB60C4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0C4FF5">
            <w:pPr>
              <w:spacing w:before="38" w:after="0" w:line="240" w:lineRule="auto"/>
              <w:ind w:left="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2602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539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DB60C4" w:rsidRDefault="00DB60C4"/>
        </w:tc>
        <w:tc>
          <w:tcPr>
            <w:tcW w:w="709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DB60C4" w:rsidRDefault="00DB60C4"/>
        </w:tc>
      </w:tr>
    </w:tbl>
    <w:p w:rsidR="00DB60C4" w:rsidRDefault="00DB60C4">
      <w:pPr>
        <w:spacing w:after="0"/>
        <w:sectPr w:rsidR="00DB60C4">
          <w:type w:val="continuous"/>
          <w:pgSz w:w="16840" w:h="12080" w:orient="landscape"/>
          <w:pgMar w:top="1640" w:right="1020" w:bottom="760" w:left="1020" w:header="720" w:footer="720" w:gutter="0"/>
          <w:cols w:space="720"/>
        </w:sectPr>
      </w:pPr>
    </w:p>
    <w:p w:rsidR="00DB60C4" w:rsidRDefault="00BD4710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lastRenderedPageBreak/>
        <w:pict>
          <v:shape id="_x0000_s1692" type="#_x0000_t202" style="position:absolute;margin-left:387.9pt;margin-top:62.95pt;width:148.05pt;height:20pt;z-index:-251570688;mso-position-horizontal-relative:page;mso-position-vertical-relative:page" filled="f" stroked="f">
            <v:textbox style="mso-next-textbox:#_x0000_s1692" inset="0,0,0,0">
              <w:txbxContent>
                <w:p w:rsidR="002F42BD" w:rsidRDefault="002F42BD" w:rsidP="00F2681A">
                  <w:pPr>
                    <w:spacing w:after="0" w:line="381" w:lineRule="exact"/>
                    <w:ind w:left="20" w:right="-74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Listenin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40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2"/>
                      <w:w w:val="116"/>
                      <w:sz w:val="36"/>
                      <w:szCs w:val="36"/>
                    </w:rPr>
                    <w:t>es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34"/>
                      <w:w w:val="116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6"/>
                      <w:sz w:val="36"/>
                      <w:szCs w:val="36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0"/>
          <w:szCs w:val="20"/>
          <w:lang w:val="pt-PT" w:eastAsia="pt-PT"/>
        </w:rPr>
        <w:pict>
          <v:group id="_x0000_s1689" style="position:absolute;margin-left:6.95pt;margin-top:-28.65pt;width:215.95pt;height:32pt;z-index:-251569664" coordorigin="717,1036" coordsize="4319,640">
            <v:shape id="_x0000_s1690" type="#_x0000_t202" style="position:absolute;left:717;top:1036;width:1310;height:640;mso-position-horizontal-relative:page;mso-position-vertical-relative:page" filled="f" stroked="f">
              <v:textbox style="mso-next-textbox:#_x0000_s1690" inset="0,0,0,0">
                <w:txbxContent>
                  <w:p w:rsidR="002F42BD" w:rsidRDefault="002F42BD" w:rsidP="00F2681A">
                    <w:pPr>
                      <w:spacing w:after="0" w:line="618" w:lineRule="exact"/>
                      <w:ind w:left="20" w:right="-110"/>
                      <w:rPr>
                        <w:rFonts w:ascii="Arial" w:eastAsia="Arial" w:hAnsi="Arial" w:cs="Arial"/>
                        <w:sz w:val="60"/>
                        <w:szCs w:val="60"/>
                      </w:rPr>
                    </w:pPr>
                    <w:r>
                      <w:rPr>
                        <w:rFonts w:ascii="Arial" w:eastAsia="Arial" w:hAnsi="Arial" w:cs="Arial"/>
                        <w:color w:val="2A2A29"/>
                        <w:w w:val="79"/>
                        <w:sz w:val="60"/>
                        <w:szCs w:val="60"/>
                      </w:rPr>
                      <w:t>Unit</w:t>
                    </w:r>
                    <w:r>
                      <w:rPr>
                        <w:rFonts w:ascii="Arial" w:eastAsia="Arial" w:hAnsi="Arial" w:cs="Arial"/>
                        <w:color w:val="2A2A29"/>
                        <w:spacing w:val="-19"/>
                        <w:w w:val="79"/>
                        <w:sz w:val="60"/>
                        <w:szCs w:val="6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A2A29"/>
                        <w:sz w:val="60"/>
                        <w:szCs w:val="60"/>
                      </w:rPr>
                      <w:t>3</w:t>
                    </w:r>
                  </w:p>
                </w:txbxContent>
              </v:textbox>
            </v:shape>
            <v:shape id="_x0000_s1691" type="#_x0000_t202" style="position:absolute;left:2287;top:1145;width:2749;height:500;mso-position-horizontal-relative:page;mso-position-vertical-relative:page" filled="f" stroked="f">
              <v:textbox style="mso-next-textbox:#_x0000_s1691" inset="0,0,0,0">
                <w:txbxContent>
                  <w:p w:rsidR="002F42BD" w:rsidRDefault="002F42BD" w:rsidP="00F2681A">
                    <w:pPr>
                      <w:spacing w:after="0" w:line="481" w:lineRule="exact"/>
                      <w:ind w:left="20" w:right="-89"/>
                      <w:rPr>
                        <w:rFonts w:ascii="Times New Roman" w:eastAsia="Times New Roman" w:hAnsi="Times New Roman" w:cs="Times New Roman"/>
                        <w:sz w:val="46"/>
                        <w:szCs w:val="4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w w:val="114"/>
                        <w:sz w:val="46"/>
                        <w:szCs w:val="46"/>
                      </w:rPr>
                      <w:t>Good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spacing w:val="-3"/>
                        <w:w w:val="114"/>
                        <w:sz w:val="46"/>
                        <w:szCs w:val="4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A2A29"/>
                        <w:w w:val="123"/>
                        <w:sz w:val="46"/>
                        <w:szCs w:val="46"/>
                      </w:rPr>
                      <w:t>living</w:t>
                    </w:r>
                  </w:p>
                </w:txbxContent>
              </v:textbox>
            </v:shape>
          </v:group>
        </w:pict>
      </w:r>
    </w:p>
    <w:p w:rsidR="00DB60C4" w:rsidRDefault="00DB60C4">
      <w:pPr>
        <w:spacing w:before="19" w:after="0" w:line="260" w:lineRule="exact"/>
        <w:rPr>
          <w:sz w:val="26"/>
          <w:szCs w:val="26"/>
        </w:rPr>
      </w:pPr>
    </w:p>
    <w:p w:rsidR="00DB60C4" w:rsidRDefault="000C4FF5">
      <w:pPr>
        <w:tabs>
          <w:tab w:val="left" w:pos="7460"/>
          <w:tab w:val="left" w:pos="8600"/>
        </w:tabs>
        <w:spacing w:before="31" w:after="0" w:line="229" w:lineRule="exact"/>
        <w:ind w:left="286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DB60C4" w:rsidRDefault="00DB60C4">
      <w:pPr>
        <w:spacing w:before="2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6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5" w:after="0" w:line="220" w:lineRule="exact"/>
      </w:pPr>
    </w:p>
    <w:p w:rsidR="00DB60C4" w:rsidRDefault="00BD4710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69" style="position:absolute;left:0;text-align:left;margin-left:60.85pt;margin-top:27.7pt;width:476.45pt;height:302.55pt;z-index:-251727360;mso-position-horizontal-relative:page" coordorigin="1217,554" coordsize="9529,6051">
            <v:group id="_x0000_s1605" style="position:absolute;left:1240;top:564;width:9480;height:2758" coordorigin="1240,564" coordsize="9480,2758">
              <v:shape id="_x0000_s1606" style="position:absolute;left:1240;top:564;width:9480;height:2758" coordorigin="1240,564" coordsize="9480,2758" path="m1240,3322r9480,l10720,564r-9480,l1240,3322xe" filled="f" fillcolor="#2a2a29" stroked="f">
                <v:path arrowok="t"/>
              </v:shape>
            </v:group>
            <v:group id="_x0000_s1602" style="position:absolute;left:1304;top:627;width:9354;height:3250" coordorigin="1304,627" coordsize="9354,3250">
              <v:shape id="_x0000_s1604" style="position:absolute;left:1304;top:627;width:9354;height:3250" coordorigin="1304,627" coordsize="9354,3250" path="m1531,627r-75,1l1378,634r-55,33l1305,748r-1,65l1304,3692r1,64l1316,3822r43,44l1425,3876r65,2l10471,3878r35,-1l10584,3871r55,-33l10657,3757r1,-65l10658,813r-1,-64l10646,683r-43,-44l10537,629r-64,-2l1531,627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603" type="#_x0000_t75" style="position:absolute;left:1304;top:627;width:9354;height:3251">
                <v:imagedata r:id="rId15" o:title=""/>
              </v:shape>
            </v:group>
            <v:group id="_x0000_s1600" style="position:absolute;left:1227;top:3322;width:9509;height:3274" coordorigin="1227,3322" coordsize="9509,3274">
              <v:shape id="_x0000_s1601" style="position:absolute;left:1227;top:3322;width:9509;height:3274" coordorigin="1227,3322" coordsize="9509,3274" path="m1227,3322r9508,l10735,6595r-9508,l1227,3322e" fillcolor="#2a2a29" stroked="f">
                <v:path arrowok="t"/>
              </v:shape>
            </v:group>
            <v:group id="_x0000_s1598" style="position:absolute;left:1304;top:3398;width:2438;height:510" coordorigin="1304,3398" coordsize="2438,510">
              <v:shape id="_x0000_s1599" style="position:absolute;left:1304;top:3398;width:2438;height:510" coordorigin="1304,3398" coordsize="2438,510" path="m3742,3398r-2438,l1304,3908r2438,l3742,3398e" fillcolor="#9e9e9e" stroked="f">
                <v:path arrowok="t"/>
              </v:shape>
            </v:group>
            <v:group id="_x0000_s1596" style="position:absolute;left:3742;top:3398;width:3458;height:510" coordorigin="3742,3398" coordsize="3458,510">
              <v:shape id="_x0000_s1597" style="position:absolute;left:3742;top:3398;width:3458;height:510" coordorigin="3742,3398" coordsize="3458,510" path="m7200,3398r-3458,l3742,3908r3458,l7200,3398e" fillcolor="#9e9e9e" stroked="f">
                <v:path arrowok="t"/>
              </v:shape>
            </v:group>
            <v:group id="_x0000_s1594" style="position:absolute;left:7200;top:3398;width:3458;height:510" coordorigin="7200,3398" coordsize="3458,510">
              <v:shape id="_x0000_s1595" style="position:absolute;left:7200;top:3398;width:3458;height:510" coordorigin="7200,3398" coordsize="3458,510" path="m10658,3398r-3458,l7200,3908r3458,l10658,3398e" fillcolor="#9e9e9e" stroked="f">
                <v:path arrowok="t"/>
              </v:shape>
            </v:group>
            <v:group id="_x0000_s1592" style="position:absolute;left:1304;top:3908;width:2438;height:2608" coordorigin="1304,3908" coordsize="2438,2608">
              <v:shape id="_x0000_s1593" style="position:absolute;left:1304;top:3908;width:2438;height:2608" coordorigin="1304,3908" coordsize="2438,2608" path="m3742,3908r-2438,l1304,6516r2438,l3742,3908e" stroked="f">
                <v:path arrowok="t"/>
              </v:shape>
            </v:group>
            <v:group id="_x0000_s1590" style="position:absolute;left:3742;top:5326;width:3458;height:1191" coordorigin="3742,5326" coordsize="3458,1191">
              <v:shape id="_x0000_s1591" style="position:absolute;left:3742;top:5326;width:3458;height:1191" coordorigin="3742,5326" coordsize="3458,1191" path="m7200,5326r-3458,l3742,6516r3458,l7200,5326e" stroked="f">
                <v:path arrowok="t"/>
              </v:shape>
            </v:group>
            <v:group id="_x0000_s1588" style="position:absolute;left:7200;top:5326;width:3458;height:1191" coordorigin="7200,5326" coordsize="3458,1191">
              <v:shape id="_x0000_s1589" style="position:absolute;left:7200;top:5326;width:3458;height:1191" coordorigin="7200,5326" coordsize="3458,1191" path="m10658,5326r-3458,l7200,6516r3458,l10658,5326e" stroked="f">
                <v:path arrowok="t"/>
              </v:shape>
            </v:group>
            <v:group id="_x0000_s1586" style="position:absolute;left:3742;top:3908;width:3458;height:1417" coordorigin="3742,3908" coordsize="3458,1417">
              <v:shape id="_x0000_s1587" style="position:absolute;left:3742;top:3908;width:3458;height:1417" coordorigin="3742,3908" coordsize="3458,1417" path="m7200,3908r-3458,l3742,5326r3458,l7200,3908e" stroked="f">
                <v:path arrowok="t"/>
              </v:shape>
            </v:group>
            <v:group id="_x0000_s1584" style="position:absolute;left:7200;top:3908;width:3458;height:1417" coordorigin="7200,3908" coordsize="3458,1417">
              <v:shape id="_x0000_s1585" style="position:absolute;left:7200;top:3908;width:3458;height:1417" coordorigin="7200,3908" coordsize="3458,1417" path="m10658,3908r-3458,l7200,5326r3458,l10658,3908e" stroked="f">
                <v:path arrowok="t"/>
              </v:shape>
            </v:group>
            <v:group id="_x0000_s1582" style="position:absolute;left:3742;top:3398;width:2;height:3118" coordorigin="3742,3398" coordsize="2,3118">
              <v:shape id="_x0000_s1583" style="position:absolute;left:3742;top:3398;width:2;height:3118" coordorigin="3742,3398" coordsize="0,3118" path="m3742,3398r,3118e" filled="f" strokecolor="#898989" strokeweight=".5pt">
                <v:path arrowok="t"/>
              </v:shape>
            </v:group>
            <v:group id="_x0000_s1580" style="position:absolute;left:7200;top:3398;width:2;height:3118" coordorigin="7200,3398" coordsize="2,3118">
              <v:shape id="_x0000_s1581" style="position:absolute;left:7200;top:3398;width:2;height:3118" coordorigin="7200,3398" coordsize="0,3118" path="m7200,3398r,3118e" filled="f" strokecolor="#898989" strokeweight=".5pt">
                <v:path arrowok="t"/>
              </v:shape>
            </v:group>
            <v:group id="_x0000_s1578" style="position:absolute;left:1304;top:3908;width:9354;height:2" coordorigin="1304,3908" coordsize="9354,2">
              <v:shape id="_x0000_s1579" style="position:absolute;left:1304;top:3908;width:9354;height:2" coordorigin="1304,3908" coordsize="9354,0" path="m1304,3908r9354,e" filled="f" strokecolor="#898989" strokeweight=".5pt">
                <v:path arrowok="t"/>
              </v:shape>
            </v:group>
            <v:group id="_x0000_s1576" style="position:absolute;left:1304;top:4589;width:9354;height:2" coordorigin="1304,4589" coordsize="9354,2">
              <v:shape id="_x0000_s1577" style="position:absolute;left:1304;top:4589;width:9354;height:2" coordorigin="1304,4589" coordsize="9354,0" path="m1304,4589r9354,e" filled="f" strokecolor="#898989" strokeweight=".5pt">
                <v:path arrowok="t"/>
              </v:shape>
            </v:group>
            <v:group id="_x0000_s1574" style="position:absolute;left:3737;top:5326;width:6922;height:2" coordorigin="3737,5326" coordsize="6922,2">
              <v:shape id="_x0000_s1575" style="position:absolute;left:3737;top:5326;width:6922;height:2" coordorigin="3737,5326" coordsize="6922,0" path="m3737,5326r6921,e" filled="f" strokecolor="#898989" strokeweight=".5pt">
                <v:path arrowok="t"/>
              </v:shape>
            </v:group>
            <v:group id="_x0000_s1572" style="position:absolute;left:3737;top:5779;width:6922;height:2" coordorigin="3737,5779" coordsize="6922,2">
              <v:shape id="_x0000_s1573" style="position:absolute;left:3737;top:5779;width:6922;height:2" coordorigin="3737,5779" coordsize="6922,0" path="m3737,5779r6921,e" filled="f" strokecolor="#898989" strokeweight=".5pt">
                <v:path arrowok="t"/>
              </v:shape>
            </v:group>
            <v:group id="_x0000_s1570" style="position:absolute;left:8784;top:6062;width:1577;height:2" coordorigin="8784,6062" coordsize="1577,2">
              <v:shape id="_x0000_s1571" style="position:absolute;left:8784;top:6062;width:1577;height:2" coordorigin="8784,6062" coordsize="1577,0" path="m8784,6062r1577,e" filled="f" strokecolor="#2a2a29" strokeweight=".25pt">
                <v:path arrowok="t"/>
              </v:shape>
            </v:group>
            <w10:wrap anchorx="page"/>
          </v:group>
        </w:pict>
      </w:r>
      <w:r>
        <w:pict>
          <v:group id="_x0000_s1564" style="position:absolute;left:0;text-align:left;margin-left:36.85pt;margin-top:-.5pt;width:21.55pt;height:21.55pt;z-index:-251726336;mso-position-horizontal-relative:page" coordorigin="737,-10" coordsize="431,431">
            <v:group id="_x0000_s1567" style="position:absolute;left:756;top:9;width:393;height:393" coordorigin="756,9" coordsize="393,393">
              <v:shape id="_x0000_s156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65" style="position:absolute;left:756;top:9;width:393;height:393" coordorigin="756,9" coordsize="393,393">
              <v:shape id="_x0000_s156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table.</w:t>
      </w:r>
    </w:p>
    <w:p w:rsidR="00DB60C4" w:rsidRDefault="00DB60C4">
      <w:pPr>
        <w:spacing w:before="9" w:after="0" w:line="100" w:lineRule="exact"/>
        <w:rPr>
          <w:sz w:val="10"/>
          <w:szCs w:val="1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6800"/>
        </w:tabs>
        <w:spacing w:before="29" w:after="0" w:line="240" w:lineRule="auto"/>
        <w:ind w:left="35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5"/>
        </w:rPr>
        <w:t>“</w:t>
      </w:r>
      <w:proofErr w:type="gramStart"/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5"/>
        </w:rPr>
        <w:t>old</w:t>
      </w:r>
      <w:proofErr w:type="gramEnd"/>
      <w:r>
        <w:rPr>
          <w:rFonts w:ascii="Times New Roman" w:eastAsia="Times New Roman" w:hAnsi="Times New Roman" w:cs="Times New Roman"/>
          <w:b/>
          <w:bCs/>
          <w:color w:val="FFFFFF"/>
          <w:w w:val="115"/>
        </w:rPr>
        <w:t>”</w:t>
      </w:r>
      <w:r>
        <w:rPr>
          <w:rFonts w:ascii="Times New Roman" w:eastAsia="Times New Roman" w:hAnsi="Times New Roman" w:cs="Times New Roman"/>
          <w:b/>
          <w:bCs/>
          <w:color w:val="FFFFFF"/>
          <w:spacing w:val="4"/>
          <w:w w:val="1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5"/>
        </w:rPr>
        <w:t>Ann</w:t>
      </w:r>
      <w:r>
        <w:rPr>
          <w:rFonts w:ascii="Times New Roman" w:eastAsia="Times New Roman" w:hAnsi="Times New Roman" w:cs="Times New Roman"/>
          <w:b/>
          <w:bCs/>
          <w:color w:val="FFFFFF"/>
          <w:w w:val="115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9"/>
          <w:w w:val="1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</w:rPr>
        <w:t>–</w:t>
      </w:r>
      <w:r>
        <w:rPr>
          <w:rFonts w:ascii="Times New Roman" w:eastAsia="Times New Roman" w:hAnsi="Times New Roman" w:cs="Times New Roman"/>
          <w:b/>
          <w:bCs/>
          <w:color w:val="FFFFFF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</w:rPr>
        <w:t>Ba</w:t>
      </w:r>
      <w:r>
        <w:rPr>
          <w:rFonts w:ascii="Times New Roman" w:eastAsia="Times New Roman" w:hAnsi="Times New Roman" w:cs="Times New Roman"/>
          <w:b/>
          <w:bCs/>
          <w:color w:val="FFFFFF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spacing w:val="5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9"/>
        </w:rPr>
        <w:t>habit</w:t>
      </w:r>
      <w:r>
        <w:rPr>
          <w:rFonts w:ascii="Times New Roman" w:eastAsia="Times New Roman" w:hAnsi="Times New Roman" w:cs="Times New Roman"/>
          <w:b/>
          <w:bCs/>
          <w:color w:val="FFFFFF"/>
          <w:w w:val="119"/>
        </w:rPr>
        <w:t>s</w:t>
      </w:r>
      <w:r>
        <w:rPr>
          <w:rFonts w:ascii="Times New Roman" w:eastAsia="Times New Roman" w:hAnsi="Times New Roman" w:cs="Times New Roman"/>
          <w:b/>
          <w:bCs/>
          <w:color w:val="FFFFFF"/>
          <w:spacing w:val="-43"/>
          <w:w w:val="1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</w:rPr>
        <w:tab/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9"/>
        </w:rPr>
        <w:t>“new</w:t>
      </w:r>
      <w:r>
        <w:rPr>
          <w:rFonts w:ascii="Times New Roman" w:eastAsia="Times New Roman" w:hAnsi="Times New Roman" w:cs="Times New Roman"/>
          <w:b/>
          <w:bCs/>
          <w:color w:val="FFFFFF"/>
          <w:w w:val="119"/>
        </w:rPr>
        <w:t>”</w:t>
      </w:r>
      <w:r>
        <w:rPr>
          <w:rFonts w:ascii="Times New Roman" w:eastAsia="Times New Roman" w:hAnsi="Times New Roman" w:cs="Times New Roman"/>
          <w:b/>
          <w:bCs/>
          <w:color w:val="FFFFFF"/>
          <w:spacing w:val="3"/>
          <w:w w:val="1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9"/>
        </w:rPr>
        <w:t>Ann</w:t>
      </w:r>
      <w:r>
        <w:rPr>
          <w:rFonts w:ascii="Times New Roman" w:eastAsia="Times New Roman" w:hAnsi="Times New Roman" w:cs="Times New Roman"/>
          <w:b/>
          <w:bCs/>
          <w:color w:val="FFFFFF"/>
          <w:w w:val="119"/>
        </w:rPr>
        <w:t>e</w:t>
      </w:r>
      <w:r>
        <w:rPr>
          <w:rFonts w:ascii="Times New Roman" w:eastAsia="Times New Roman" w:hAnsi="Times New Roman" w:cs="Times New Roman"/>
          <w:b/>
          <w:bCs/>
          <w:color w:val="FFFFFF"/>
          <w:spacing w:val="-13"/>
          <w:w w:val="1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</w:rPr>
        <w:t>–</w:t>
      </w:r>
      <w:r>
        <w:rPr>
          <w:rFonts w:ascii="Times New Roman" w:eastAsia="Times New Roman" w:hAnsi="Times New Roman" w:cs="Times New Roman"/>
          <w:b/>
          <w:bCs/>
          <w:color w:val="FFFFFF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13"/>
        </w:rPr>
        <w:t>Goo</w:t>
      </w:r>
      <w:r>
        <w:rPr>
          <w:rFonts w:ascii="Times New Roman" w:eastAsia="Times New Roman" w:hAnsi="Times New Roman" w:cs="Times New Roman"/>
          <w:b/>
          <w:bCs/>
          <w:color w:val="FFFFFF"/>
          <w:w w:val="113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spacing w:val="6"/>
          <w:w w:val="1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w w:val="123"/>
        </w:rPr>
        <w:t>habits</w:t>
      </w:r>
    </w:p>
    <w:p w:rsidR="00DB60C4" w:rsidRDefault="00DB60C4">
      <w:pPr>
        <w:spacing w:after="0" w:line="140" w:lineRule="exact"/>
        <w:rPr>
          <w:sz w:val="14"/>
          <w:szCs w:val="14"/>
        </w:rPr>
      </w:pPr>
    </w:p>
    <w:p w:rsidR="00DB60C4" w:rsidRDefault="00DB60C4">
      <w:pPr>
        <w:spacing w:after="0"/>
        <w:sectPr w:rsidR="00DB60C4">
          <w:headerReference w:type="even" r:id="rId16"/>
          <w:headerReference w:type="default" r:id="rId17"/>
          <w:footerReference w:type="even" r:id="rId18"/>
          <w:footerReference w:type="default" r:id="rId19"/>
          <w:pgSz w:w="12080" w:h="16840"/>
          <w:pgMar w:top="1640" w:right="1300" w:bottom="760" w:left="620" w:header="1056" w:footer="574" w:gutter="0"/>
          <w:cols w:space="720"/>
        </w:sectPr>
      </w:pPr>
    </w:p>
    <w:p w:rsidR="00DB60C4" w:rsidRDefault="00DB60C4">
      <w:pPr>
        <w:spacing w:before="1" w:after="0" w:line="120" w:lineRule="exact"/>
        <w:rPr>
          <w:sz w:val="12"/>
          <w:szCs w:val="12"/>
        </w:rPr>
      </w:pPr>
    </w:p>
    <w:p w:rsidR="00DB60C4" w:rsidRDefault="00BD4710">
      <w:pPr>
        <w:tabs>
          <w:tab w:val="left" w:pos="3240"/>
          <w:tab w:val="left" w:pos="6340"/>
        </w:tabs>
        <w:spacing w:after="0" w:line="187" w:lineRule="auto"/>
        <w:ind w:left="3411" w:right="-72" w:hanging="2614"/>
        <w:rPr>
          <w:rFonts w:ascii="Arial" w:eastAsia="Arial" w:hAnsi="Arial" w:cs="Arial"/>
        </w:rPr>
      </w:pPr>
      <w:r>
        <w:pict>
          <v:shape id="_x0000_s1563" type="#_x0000_t202" style="position:absolute;left:0;text-align:left;margin-left:221.35pt;margin-top:-3.05pt;width:4.8pt;height:7.2pt;z-index:-251723264;mso-position-horizontal-relative:page" filled="f" stroked="f">
            <v:textbox style="mso-next-textbox:#_x0000_s1563" inset="0,0,0,0">
              <w:txbxContent>
                <w:p w:rsidR="002F42BD" w:rsidRDefault="002F42BD">
                  <w:pPr>
                    <w:spacing w:after="0" w:line="144" w:lineRule="exact"/>
                    <w:ind w:right="-62"/>
                    <w:rPr>
                      <w:rFonts w:ascii="Arial" w:eastAsia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A2A29"/>
                      <w:w w:val="123"/>
                      <w:sz w:val="14"/>
                      <w:szCs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1"/>
          <w:w w:val="129"/>
          <w:position w:val="-13"/>
        </w:rPr>
        <w:t>Foo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9"/>
          <w:position w:val="-13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2A2A29"/>
          <w:position w:val="-13"/>
        </w:rPr>
        <w:tab/>
      </w:r>
      <w:r w:rsidR="000C4FF5">
        <w:rPr>
          <w:rFonts w:ascii="Arial" w:eastAsia="Arial" w:hAnsi="Arial" w:cs="Arial"/>
          <w:color w:val="676766"/>
          <w:w w:val="129"/>
        </w:rPr>
        <w:t>•</w:t>
      </w:r>
      <w:r w:rsidR="000C4FF5">
        <w:rPr>
          <w:rFonts w:ascii="Arial" w:eastAsia="Arial" w:hAnsi="Arial" w:cs="Arial"/>
          <w:color w:val="676766"/>
          <w:spacing w:val="-8"/>
          <w:w w:val="129"/>
        </w:rPr>
        <w:t xml:space="preserve"> </w:t>
      </w:r>
      <w:r w:rsidR="000C4FF5">
        <w:rPr>
          <w:rFonts w:ascii="Arial" w:eastAsia="Arial" w:hAnsi="Arial" w:cs="Arial"/>
          <w:color w:val="2A2A29"/>
          <w:w w:val="101"/>
        </w:rPr>
        <w:t>Ate</w:t>
      </w:r>
      <w:r w:rsidR="000C4FF5">
        <w:rPr>
          <w:rFonts w:ascii="Arial" w:eastAsia="Arial" w:hAnsi="Arial" w:cs="Arial"/>
          <w:color w:val="2A2A29"/>
        </w:rPr>
        <w:t xml:space="preserve">  </w:t>
      </w:r>
      <w:r w:rsidR="000C4FF5">
        <w:rPr>
          <w:rFonts w:ascii="Arial" w:eastAsia="Arial" w:hAnsi="Arial" w:cs="Arial"/>
          <w:color w:val="2A2A29"/>
          <w:spacing w:val="-26"/>
        </w:rPr>
        <w:t xml:space="preserve"> </w:t>
      </w:r>
      <w:r w:rsidR="000C4FF5">
        <w:rPr>
          <w:rFonts w:ascii="Arial" w:eastAsia="Arial" w:hAnsi="Arial" w:cs="Arial"/>
          <w:color w:val="2A2A29"/>
          <w:u w:val="single" w:color="2A2A29"/>
        </w:rPr>
        <w:t xml:space="preserve"> </w:t>
      </w:r>
      <w:r w:rsidR="000C4FF5">
        <w:rPr>
          <w:rFonts w:ascii="Arial" w:eastAsia="Arial" w:hAnsi="Arial" w:cs="Arial"/>
          <w:color w:val="2A2A29"/>
          <w:u w:val="single" w:color="2A2A29"/>
        </w:rPr>
        <w:tab/>
      </w:r>
      <w:r w:rsidR="000C4FF5">
        <w:rPr>
          <w:rFonts w:ascii="Arial" w:eastAsia="Arial" w:hAnsi="Arial" w:cs="Arial"/>
          <w:color w:val="2A2A29"/>
        </w:rPr>
        <w:t xml:space="preserve"> </w:t>
      </w:r>
      <w:r w:rsidR="000C4FF5">
        <w:rPr>
          <w:rFonts w:ascii="Arial" w:eastAsia="Arial" w:hAnsi="Arial" w:cs="Arial"/>
          <w:color w:val="2A2A29"/>
          <w:w w:val="98"/>
        </w:rPr>
        <w:t>(crisps,</w:t>
      </w:r>
      <w:r w:rsidR="000C4FF5">
        <w:rPr>
          <w:rFonts w:ascii="Arial" w:eastAsia="Arial" w:hAnsi="Arial" w:cs="Arial"/>
          <w:color w:val="2A2A29"/>
        </w:rPr>
        <w:t xml:space="preserve"> </w:t>
      </w:r>
      <w:r w:rsidR="000C4FF5">
        <w:rPr>
          <w:rFonts w:ascii="Arial" w:eastAsia="Arial" w:hAnsi="Arial" w:cs="Arial"/>
          <w:color w:val="2A2A29"/>
          <w:w w:val="93"/>
        </w:rPr>
        <w:t>pizzas,</w:t>
      </w:r>
      <w:r w:rsidR="000C4FF5"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 w:rsidR="000C4FF5">
        <w:rPr>
          <w:rFonts w:ascii="Arial" w:eastAsia="Arial" w:hAnsi="Arial" w:cs="Arial"/>
          <w:color w:val="2A2A29"/>
        </w:rPr>
        <w:t>hamburgers</w:t>
      </w:r>
      <w:proofErr w:type="gramStart"/>
      <w:r w:rsidR="000C4FF5">
        <w:rPr>
          <w:rFonts w:ascii="Arial" w:eastAsia="Arial" w:hAnsi="Arial" w:cs="Arial"/>
          <w:color w:val="2A2A29"/>
        </w:rPr>
        <w:t>,…</w:t>
      </w:r>
      <w:proofErr w:type="gramEnd"/>
      <w:r w:rsidR="000C4FF5">
        <w:rPr>
          <w:rFonts w:ascii="Arial" w:eastAsia="Arial" w:hAnsi="Arial" w:cs="Arial"/>
          <w:color w:val="2A2A29"/>
        </w:rPr>
        <w:t>)</w:t>
      </w:r>
    </w:p>
    <w:p w:rsidR="00DB60C4" w:rsidRDefault="000C4FF5">
      <w:pPr>
        <w:tabs>
          <w:tab w:val="left" w:pos="5540"/>
        </w:tabs>
        <w:spacing w:before="90" w:after="0" w:line="300" w:lineRule="atLeast"/>
        <w:ind w:left="3507" w:right="136" w:hanging="267"/>
        <w:rPr>
          <w:rFonts w:ascii="Arial" w:eastAsia="Arial" w:hAnsi="Arial" w:cs="Arial"/>
        </w:rPr>
      </w:pPr>
      <w:r>
        <w:rPr>
          <w:rFonts w:ascii="Arial" w:eastAsia="Arial" w:hAnsi="Arial" w:cs="Arial"/>
          <w:color w:val="676766"/>
          <w:w w:val="142"/>
        </w:rPr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u w:val="single" w:color="2A2A29"/>
        </w:rPr>
        <w:tab/>
      </w:r>
      <w:r>
        <w:rPr>
          <w:rFonts w:ascii="Arial" w:eastAsia="Arial" w:hAnsi="Arial" w:cs="Arial"/>
          <w:color w:val="2A2A29"/>
        </w:rPr>
        <w:t xml:space="preserve"> out at 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weekends.</w:t>
      </w:r>
    </w:p>
    <w:p w:rsidR="00DB60C4" w:rsidRDefault="000C4FF5">
      <w:pPr>
        <w:tabs>
          <w:tab w:val="left" w:pos="3040"/>
        </w:tabs>
        <w:spacing w:before="41" w:after="0" w:line="279" w:lineRule="auto"/>
        <w:ind w:left="171" w:right="355" w:hanging="171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676766"/>
          <w:w w:val="142"/>
        </w:rPr>
        <w:lastRenderedPageBreak/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  <w:w w:val="93"/>
        </w:rPr>
        <w:t>Eats</w:t>
      </w:r>
      <w:r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u w:val="single" w:color="2A2A29"/>
        </w:rPr>
        <w:tab/>
      </w:r>
      <w:r>
        <w:rPr>
          <w:rFonts w:ascii="Arial" w:eastAsia="Arial" w:hAnsi="Arial" w:cs="Arial"/>
          <w:color w:val="2A2A29"/>
        </w:rPr>
        <w:t xml:space="preserve"> </w:t>
      </w:r>
      <w:r>
        <w:rPr>
          <w:rFonts w:ascii="Arial" w:eastAsia="Arial" w:hAnsi="Arial" w:cs="Arial"/>
          <w:color w:val="2A2A29"/>
          <w:w w:val="96"/>
        </w:rPr>
        <w:t>(vegetables</w:t>
      </w:r>
      <w:r>
        <w:rPr>
          <w:rFonts w:ascii="Arial" w:eastAsia="Arial" w:hAnsi="Arial" w:cs="Arial"/>
          <w:color w:val="2A2A29"/>
        </w:rPr>
        <w:t xml:space="preserve"> </w:t>
      </w:r>
      <w:r>
        <w:rPr>
          <w:rFonts w:ascii="Arial" w:eastAsia="Arial" w:hAnsi="Arial" w:cs="Arial"/>
          <w:color w:val="2A2A29"/>
          <w:w w:val="93"/>
        </w:rPr>
        <w:t>and</w:t>
      </w:r>
      <w:r>
        <w:rPr>
          <w:rFonts w:ascii="Arial" w:eastAsia="Arial" w:hAnsi="Arial" w:cs="Arial"/>
          <w:color w:val="2A2A29"/>
          <w:spacing w:val="4"/>
          <w:w w:val="93"/>
        </w:rPr>
        <w:t xml:space="preserve"> </w:t>
      </w:r>
      <w:r>
        <w:rPr>
          <w:rFonts w:ascii="Arial" w:eastAsia="Arial" w:hAnsi="Arial" w:cs="Arial"/>
          <w:color w:val="2A2A29"/>
        </w:rPr>
        <w:t>fruit)</w:t>
      </w:r>
    </w:p>
    <w:p w:rsidR="00DB60C4" w:rsidRDefault="000C4FF5">
      <w:pPr>
        <w:tabs>
          <w:tab w:val="left" w:pos="2240"/>
        </w:tabs>
        <w:spacing w:before="40" w:after="0" w:line="300" w:lineRule="atLeast"/>
        <w:ind w:left="171" w:right="428" w:hanging="171"/>
        <w:rPr>
          <w:rFonts w:ascii="Arial" w:eastAsia="Arial" w:hAnsi="Arial" w:cs="Arial"/>
        </w:rPr>
      </w:pPr>
      <w:r>
        <w:rPr>
          <w:rFonts w:ascii="Arial" w:eastAsia="Arial" w:hAnsi="Arial" w:cs="Arial"/>
          <w:color w:val="676766"/>
          <w:w w:val="142"/>
        </w:rPr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u w:val="single" w:color="2A2A29"/>
        </w:rPr>
        <w:tab/>
      </w:r>
      <w:r>
        <w:rPr>
          <w:rFonts w:ascii="Arial" w:eastAsia="Arial" w:hAnsi="Arial" w:cs="Arial"/>
          <w:color w:val="2A2A29"/>
        </w:rPr>
        <w:t xml:space="preserve"> for</w:t>
      </w:r>
      <w:r>
        <w:rPr>
          <w:rFonts w:ascii="Arial" w:eastAsia="Arial" w:hAnsi="Arial" w:cs="Arial"/>
          <w:color w:val="2A2A29"/>
          <w:spacing w:val="3"/>
        </w:rPr>
        <w:t xml:space="preserve"> </w:t>
      </w:r>
      <w:r>
        <w:rPr>
          <w:rFonts w:ascii="Arial" w:eastAsia="Arial" w:hAnsi="Arial" w:cs="Arial"/>
          <w:color w:val="2A2A29"/>
        </w:rPr>
        <w:t>half an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hour</w:t>
      </w:r>
      <w:r>
        <w:rPr>
          <w:rFonts w:ascii="Arial" w:eastAsia="Arial" w:hAnsi="Arial" w:cs="Arial"/>
          <w:color w:val="2A2A29"/>
          <w:spacing w:val="-18"/>
        </w:rPr>
        <w:t xml:space="preserve"> </w:t>
      </w:r>
      <w:r>
        <w:rPr>
          <w:rFonts w:ascii="Arial" w:eastAsia="Arial" w:hAnsi="Arial" w:cs="Arial"/>
          <w:color w:val="2A2A29"/>
        </w:rPr>
        <w:t>every</w:t>
      </w:r>
      <w:r>
        <w:rPr>
          <w:rFonts w:ascii="Arial" w:eastAsia="Arial" w:hAnsi="Arial" w:cs="Arial"/>
          <w:color w:val="2A2A29"/>
          <w:spacing w:val="-22"/>
        </w:rPr>
        <w:t xml:space="preserve"> </w:t>
      </w:r>
      <w:r>
        <w:rPr>
          <w:rFonts w:ascii="Arial" w:eastAsia="Arial" w:hAnsi="Arial" w:cs="Arial"/>
          <w:color w:val="2A2A29"/>
        </w:rPr>
        <w:t>da</w:t>
      </w:r>
      <w:r>
        <w:rPr>
          <w:rFonts w:ascii="Arial" w:eastAsia="Arial" w:hAnsi="Arial" w:cs="Arial"/>
          <w:color w:val="2A2A29"/>
          <w:spacing w:val="-16"/>
        </w:rPr>
        <w:t>y</w:t>
      </w:r>
      <w:r>
        <w:rPr>
          <w:rFonts w:ascii="Arial" w:eastAsia="Arial" w:hAnsi="Arial" w:cs="Arial"/>
          <w:color w:val="2A2A29"/>
        </w:rPr>
        <w:t>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6347" w:space="352"/>
            <w:col w:w="3461"/>
          </w:cols>
        </w:sectPr>
      </w:pPr>
    </w:p>
    <w:p w:rsidR="00DB60C4" w:rsidRDefault="000C4FF5" w:rsidP="00F2681A">
      <w:pPr>
        <w:tabs>
          <w:tab w:val="left" w:pos="4960"/>
          <w:tab w:val="left" w:pos="7420"/>
        </w:tabs>
        <w:spacing w:before="71" w:after="0" w:line="240" w:lineRule="auto"/>
        <w:ind w:left="797" w:right="-20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position w:val="-7"/>
        </w:rPr>
        <w:lastRenderedPageBreak/>
        <w:t>Fre</w:t>
      </w:r>
      <w:r>
        <w:rPr>
          <w:rFonts w:ascii="Times New Roman" w:eastAsia="Times New Roman" w:hAnsi="Times New Roman" w:cs="Times New Roman"/>
          <w:b/>
          <w:bCs/>
          <w:color w:val="2A2A29"/>
          <w:position w:val="-7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2"/>
          <w:position w:val="-7"/>
        </w:rPr>
        <w:t>tim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position w:val="-7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64"/>
          <w:w w:val="122"/>
          <w:position w:val="-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position w:val="-7"/>
        </w:rPr>
        <w:tab/>
      </w:r>
      <w:r>
        <w:rPr>
          <w:rFonts w:ascii="Arial" w:eastAsia="Arial" w:hAnsi="Arial" w:cs="Arial"/>
          <w:b/>
          <w:bCs/>
          <w:color w:val="2A2A29"/>
          <w:position w:val="-10"/>
          <w:sz w:val="14"/>
          <w:szCs w:val="14"/>
        </w:rPr>
        <w:t>3</w:t>
      </w:r>
      <w:r>
        <w:rPr>
          <w:rFonts w:ascii="Arial" w:eastAsia="Arial" w:hAnsi="Arial" w:cs="Arial"/>
          <w:b/>
          <w:bCs/>
          <w:color w:val="2A2A29"/>
          <w:spacing w:val="-21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-1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A2A29"/>
          <w:w w:val="123"/>
          <w:position w:val="-10"/>
          <w:sz w:val="14"/>
          <w:szCs w:val="14"/>
        </w:rPr>
        <w:t>7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DB60C4" w:rsidRDefault="000C4FF5">
      <w:pPr>
        <w:spacing w:before="87" w:after="0" w:line="253" w:lineRule="exact"/>
        <w:ind w:left="797" w:right="-73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3"/>
        </w:rPr>
        <w:lastRenderedPageBreak/>
        <w:t>activities/exercise</w:t>
      </w:r>
      <w:proofErr w:type="gramEnd"/>
    </w:p>
    <w:p w:rsidR="00DB60C4" w:rsidRDefault="000C4FF5">
      <w:pPr>
        <w:tabs>
          <w:tab w:val="left" w:pos="3100"/>
          <w:tab w:val="left" w:pos="3440"/>
          <w:tab w:val="left" w:pos="6500"/>
        </w:tabs>
        <w:spacing w:after="0" w:line="221" w:lineRule="exact"/>
        <w:ind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676766"/>
          <w:w w:val="142"/>
        </w:rPr>
        <w:lastRenderedPageBreak/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Didn</w:t>
      </w:r>
      <w:r>
        <w:rPr>
          <w:rFonts w:ascii="Arial" w:eastAsia="Arial" w:hAnsi="Arial" w:cs="Arial"/>
          <w:color w:val="2A2A29"/>
          <w:spacing w:val="-4"/>
        </w:rPr>
        <w:t>’</w:t>
      </w:r>
      <w:r>
        <w:rPr>
          <w:rFonts w:ascii="Arial" w:eastAsia="Arial" w:hAnsi="Arial" w:cs="Arial"/>
          <w:color w:val="2A2A29"/>
        </w:rPr>
        <w:t>t</w:t>
      </w:r>
      <w:r>
        <w:rPr>
          <w:rFonts w:ascii="Arial" w:eastAsia="Arial" w:hAnsi="Arial" w:cs="Arial"/>
          <w:color w:val="2A2A29"/>
          <w:spacing w:val="8"/>
        </w:rPr>
        <w:t xml:space="preserve"> </w:t>
      </w:r>
      <w:r>
        <w:rPr>
          <w:rFonts w:ascii="Arial" w:eastAsia="Arial" w:hAnsi="Arial" w:cs="Arial"/>
          <w:color w:val="2A2A29"/>
          <w:w w:val="94"/>
        </w:rPr>
        <w:t>leave</w:t>
      </w:r>
      <w:r>
        <w:rPr>
          <w:rFonts w:ascii="Arial" w:eastAsia="Arial" w:hAnsi="Arial" w:cs="Arial"/>
          <w:color w:val="2A2A29"/>
          <w:spacing w:val="4"/>
          <w:w w:val="94"/>
        </w:rPr>
        <w:t xml:space="preserve"> </w:t>
      </w:r>
      <w:proofErr w:type="spellStart"/>
      <w:r>
        <w:rPr>
          <w:rFonts w:ascii="Arial" w:eastAsia="Arial" w:hAnsi="Arial" w:cs="Arial"/>
          <w:color w:val="2A2A29"/>
        </w:rPr>
        <w:t>the</w:t>
      </w:r>
      <w:proofErr w:type="spellEnd"/>
      <w:r>
        <w:rPr>
          <w:rFonts w:ascii="Arial" w:eastAsia="Arial" w:hAnsi="Arial" w:cs="Arial"/>
          <w:color w:val="2A2A29"/>
        </w:rPr>
        <w:t xml:space="preserve"> </w:t>
      </w:r>
      <w:r>
        <w:rPr>
          <w:rFonts w:ascii="Arial" w:eastAsia="Arial" w:hAnsi="Arial" w:cs="Arial"/>
          <w:color w:val="2A2A29"/>
          <w:spacing w:val="57"/>
        </w:rPr>
        <w:t xml:space="preserve"> </w:t>
      </w:r>
      <w:r>
        <w:rPr>
          <w:rFonts w:ascii="Arial" w:eastAsia="Arial" w:hAnsi="Arial" w:cs="Arial"/>
          <w:color w:val="2A2A29"/>
          <w:spacing w:val="3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u w:val="single" w:color="2A2A29"/>
        </w:rPr>
        <w:tab/>
      </w:r>
      <w:r>
        <w:rPr>
          <w:rFonts w:ascii="Arial" w:eastAsia="Arial" w:hAnsi="Arial" w:cs="Arial"/>
          <w:color w:val="2A2A29"/>
        </w:rPr>
        <w:t>.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color w:val="676766"/>
          <w:w w:val="142"/>
        </w:rPr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 xml:space="preserve">Plays </w:t>
      </w:r>
      <w:r>
        <w:rPr>
          <w:rFonts w:ascii="Arial" w:eastAsia="Arial" w:hAnsi="Arial" w:cs="Arial"/>
          <w:color w:val="2A2A29"/>
          <w:spacing w:val="36"/>
        </w:rPr>
        <w:t xml:space="preserve"> </w:t>
      </w:r>
      <w:r>
        <w:rPr>
          <w:rFonts w:ascii="Arial" w:eastAsia="Arial" w:hAnsi="Arial" w:cs="Arial"/>
          <w:color w:val="2A2A29"/>
          <w:spacing w:val="21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u w:val="single" w:color="2A2A29"/>
        </w:rPr>
        <w:tab/>
      </w:r>
      <w:r>
        <w:rPr>
          <w:rFonts w:ascii="Arial" w:eastAsia="Arial" w:hAnsi="Arial" w:cs="Arial"/>
          <w:color w:val="2A2A29"/>
        </w:rPr>
        <w:t>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2848" w:space="393"/>
            <w:col w:w="6919"/>
          </w:cols>
        </w:sectPr>
      </w:pPr>
    </w:p>
    <w:p w:rsidR="00DB60C4" w:rsidRDefault="000C4FF5">
      <w:pPr>
        <w:spacing w:before="39" w:after="0" w:line="240" w:lineRule="auto"/>
        <w:ind w:left="32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676766"/>
          <w:w w:val="142"/>
        </w:rPr>
        <w:lastRenderedPageBreak/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Asked</w:t>
      </w:r>
      <w:r>
        <w:rPr>
          <w:rFonts w:ascii="Arial" w:eastAsia="Arial" w:hAnsi="Arial" w:cs="Arial"/>
          <w:color w:val="2A2A29"/>
          <w:spacing w:val="-12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be</w:t>
      </w:r>
      <w:r>
        <w:rPr>
          <w:rFonts w:ascii="Arial" w:eastAsia="Arial" w:hAnsi="Arial" w:cs="Arial"/>
          <w:color w:val="2A2A29"/>
          <w:spacing w:val="-10"/>
        </w:rPr>
        <w:t xml:space="preserve"> </w:t>
      </w:r>
      <w:r>
        <w:rPr>
          <w:rFonts w:ascii="Arial" w:eastAsia="Arial" w:hAnsi="Arial" w:cs="Arial"/>
          <w:color w:val="2A2A29"/>
          <w:w w:val="96"/>
        </w:rPr>
        <w:t>excused</w:t>
      </w:r>
      <w:r>
        <w:rPr>
          <w:rFonts w:ascii="Arial" w:eastAsia="Arial" w:hAnsi="Arial" w:cs="Arial"/>
          <w:color w:val="2A2A29"/>
          <w:spacing w:val="2"/>
          <w:w w:val="96"/>
        </w:rPr>
        <w:t xml:space="preserve"> </w:t>
      </w:r>
      <w:r>
        <w:rPr>
          <w:rFonts w:ascii="Arial" w:eastAsia="Arial" w:hAnsi="Arial" w:cs="Arial"/>
          <w:color w:val="2A2A29"/>
        </w:rPr>
        <w:t>from</w:t>
      </w:r>
    </w:p>
    <w:p w:rsidR="00DB60C4" w:rsidRDefault="000C4FF5">
      <w:pPr>
        <w:tabs>
          <w:tab w:val="left" w:pos="6340"/>
        </w:tabs>
        <w:spacing w:before="52" w:after="0" w:line="287" w:lineRule="exact"/>
        <w:ind w:left="3411" w:right="-8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position w:val="-1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</w:rPr>
        <w:t>.</w:t>
      </w:r>
    </w:p>
    <w:p w:rsidR="00DB60C4" w:rsidRDefault="000C4FF5">
      <w:pPr>
        <w:spacing w:before="1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676766"/>
          <w:w w:val="142"/>
        </w:rPr>
        <w:lastRenderedPageBreak/>
        <w:t>•</w:t>
      </w:r>
      <w:r>
        <w:rPr>
          <w:rFonts w:ascii="Arial" w:eastAsia="Arial" w:hAnsi="Arial" w:cs="Arial"/>
          <w:color w:val="676766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A2A29"/>
        </w:rPr>
        <w:t>Goes</w:t>
      </w:r>
      <w:r>
        <w:rPr>
          <w:rFonts w:ascii="Arial" w:eastAsia="Arial" w:hAnsi="Arial" w:cs="Arial"/>
          <w:color w:val="2A2A29"/>
          <w:spacing w:val="-5"/>
        </w:rPr>
        <w:t xml:space="preserve"> </w:t>
      </w:r>
      <w:r>
        <w:rPr>
          <w:rFonts w:ascii="Arial" w:eastAsia="Arial" w:hAnsi="Arial" w:cs="Arial"/>
          <w:color w:val="2A2A29"/>
        </w:rPr>
        <w:t>to</w:t>
      </w:r>
      <w:r>
        <w:rPr>
          <w:rFonts w:ascii="Arial" w:eastAsia="Arial" w:hAnsi="Arial" w:cs="Arial"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8</w:t>
      </w:r>
    </w:p>
    <w:p w:rsidR="00DB60C4" w:rsidRDefault="000C4FF5">
      <w:pPr>
        <w:spacing w:before="47" w:after="0" w:line="240" w:lineRule="auto"/>
        <w:ind w:left="171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A2A29"/>
        </w:rPr>
        <w:t>pool</w:t>
      </w:r>
      <w:proofErr w:type="gramEnd"/>
      <w:r>
        <w:rPr>
          <w:rFonts w:ascii="Arial" w:eastAsia="Arial" w:hAnsi="Arial" w:cs="Arial"/>
          <w:color w:val="2A2A29"/>
        </w:rPr>
        <w:t>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6408" w:space="291"/>
            <w:col w:w="3461"/>
          </w:cols>
        </w:sectPr>
      </w:pPr>
    </w:p>
    <w:p w:rsidR="00DB60C4" w:rsidRDefault="00BD4710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536" style="position:absolute;margin-left:0;margin-top:0;width:603.8pt;height:841.9pt;z-index:-251750912;mso-position-horizontal-relative:page;mso-position-vertical-relative:page" coordsize="12076,16838">
            <v:group id="_x0000_s1561" style="position:absolute;left:11906;width:2;height:16838" coordorigin="11906" coordsize="2,16838">
              <v:shape id="_x0000_s1562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559" style="position:absolute;left:11906;width:2;height:16838" coordorigin="11906" coordsize="2,16838">
              <v:shape id="_x0000_s1560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557" style="position:absolute;width:12076;height:3583" coordsize="12076,3583">
              <v:shape id="_x0000_s1558" style="position:absolute;width:12076;height:3583" coordsize="12076,3583" path="m12076,l,,,3583,12076,2074,12076,e" fillcolor="#ececec" stroked="f">
                <v:path arrowok="t"/>
              </v:shape>
            </v:group>
            <v:group id="_x0000_s1555" style="position:absolute;left:671;top:1807;width:10051;height:1315" coordorigin="671,1807" coordsize="10051,1315">
              <v:shape id="_x0000_s1556" style="position:absolute;left:671;top:1807;width:10051;height:1315" coordorigin="671,1807" coordsize="10051,1315" path="m671,1807r10052,l10723,3123r-10052,l671,1807e" fillcolor="#2a2a29" stroked="f">
                <v:path arrowok="t"/>
              </v:shape>
            </v:group>
            <v:group id="_x0000_s1553" style="position:absolute;left:736;top:1871;width:9921;height:1191" coordorigin="736,1871" coordsize="9921,1191">
              <v:shape id="_x0000_s1554" style="position:absolute;left:736;top:1871;width:9921;height:1191" coordorigin="736,1871" coordsize="9921,1191" path="m849,1871r-65,2l737,1918r-1,66l736,2949r1,64l783,3060r9760,1l10581,3061r62,-14l10657,2986r,-37l10657,1984r-2,-65l10609,1873,849,1871e" stroked="f">
                <v:path arrowok="t"/>
              </v:shape>
            </v:group>
            <v:group id="_x0000_s1551" style="position:absolute;left:1487;top:2350;width:6491;height:2" coordorigin="1487,2350" coordsize="6491,2">
              <v:shape id="_x0000_s1552" style="position:absolute;left:1487;top:2350;width:6491;height:2" coordorigin="1487,2350" coordsize="6491,0" path="m1487,2350r6492,e" filled="f" strokecolor="#2a2a29" strokeweight=".25pt">
                <v:path arrowok="t"/>
              </v:shape>
            </v:group>
            <v:group id="_x0000_s1549" style="position:absolute;left:8464;top:2350;width:652;height:2" coordorigin="8464,2350" coordsize="652,2">
              <v:shape id="_x0000_s1550" style="position:absolute;left:8464;top:2350;width:652;height:2" coordorigin="8464,2350" coordsize="652,0" path="m8464,2350r652,e" filled="f" strokecolor="#2a2a29" strokeweight=".25pt">
                <v:path arrowok="t"/>
              </v:shape>
            </v:group>
            <v:group id="_x0000_s1547" style="position:absolute;left:9787;top:2350;width:680;height:2" coordorigin="9787,2350" coordsize="680,2">
              <v:shape id="_x0000_s1548" style="position:absolute;left:9787;top:2350;width:680;height:2" coordorigin="9787,2350" coordsize="680,0" path="m9787,2350r680,e" filled="f" strokecolor="#2a2a29" strokeweight=".25pt">
                <v:path arrowok="t"/>
              </v:shape>
            </v:group>
            <v:group id="_x0000_s1545" style="position:absolute;left:1387;top:2812;width:510;height:2" coordorigin="1387,2812" coordsize="510,2">
              <v:shape id="_x0000_s1546" style="position:absolute;left:1387;top:2812;width:510;height:2" coordorigin="1387,2812" coordsize="510,0" path="m1387,2812r511,e" filled="f" strokecolor="#2a2a29" strokeweight=".25pt">
                <v:path arrowok="t"/>
              </v:shape>
            </v:group>
            <v:group id="_x0000_s1543" style="position:absolute;left:2031;top:2812;width:510;height:2" coordorigin="2031,2812" coordsize="510,2">
              <v:shape id="_x0000_s1544" style="position:absolute;left:2031;top:2812;width:510;height:2" coordorigin="2031,2812" coordsize="510,0" path="m2031,2812r510,e" filled="f" strokecolor="#2a2a29" strokeweight=".25pt">
                <v:path arrowok="t"/>
              </v:shape>
            </v:group>
            <v:group id="_x0000_s1541" style="position:absolute;left:2675;top:2812;width:561;height:2" coordorigin="2675,2812" coordsize="561,2">
              <v:shape id="_x0000_s1542" style="position:absolute;left:2675;top:2812;width:561;height:2" coordorigin="2675,2812" coordsize="561,0" path="m2675,2812r560,e" filled="f" strokecolor="#2a2a29" strokeweight=".25pt">
                <v:path arrowok="t"/>
              </v:shape>
            </v:group>
            <v:group id="_x0000_s1539" style="position:absolute;left:4265;top:2812;width:2563;height:2" coordorigin="4265,2812" coordsize="2563,2">
              <v:shape id="_x0000_s1540" style="position:absolute;left:4265;top:2812;width:2563;height:2" coordorigin="4265,2812" coordsize="2563,0" path="m4265,2812r2563,e" filled="f" strokecolor="#2a2a29" strokeweight=".25pt">
                <v:path arrowok="t"/>
              </v:shape>
            </v:group>
            <v:group id="_x0000_s1537" style="position:absolute;left:7632;top:2812;width:2835;height:2" coordorigin="7632,2812" coordsize="2835,2">
              <v:shape id="_x0000_s1538" style="position:absolute;left:7632;top:2812;width:2835;height:2" coordorigin="7632,2812" coordsize="2835,0" path="m7632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8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531" style="position:absolute;left:0;text-align:left;margin-left:36.85pt;margin-top:-.5pt;width:21.55pt;height:21.55pt;z-index:-251725312;mso-position-horizontal-relative:page" coordorigin="737,-10" coordsize="431,431">
            <v:group id="_x0000_s1534" style="position:absolute;left:756;top:9;width:393;height:393" coordorigin="756,9" coordsize="393,393">
              <v:shape id="_x0000_s15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532" style="position:absolute;left:756;top:9;width:393;height:393" coordorigin="756,9" coordsize="393,393">
              <v:shape id="_x0000_s15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523" style="position:absolute;left:0;text-align:left;margin-left:311.1pt;margin-top:17.9pt;width:231.15pt;height:230.7pt;z-index:-251724288;mso-position-horizontal-relative:page" coordorigin="6222,358" coordsize="4623,4614">
            <v:group id="_x0000_s1529" style="position:absolute;left:6232;top:368;width:4603;height:4594" coordorigin="6232,368" coordsize="4603,4594">
              <v:shape id="_x0000_s1530" style="position:absolute;left:6232;top:368;width:4603;height:4594" coordorigin="6232,368" coordsize="4603,4594" path="m6232,368r4603,l10835,4961r-4603,l6232,368e" filled="f" fillcolor="#2a2a29" stroked="f">
                <v:path arrowok="t"/>
              </v:shape>
            </v:group>
            <v:group id="_x0000_s1526" style="position:absolute;left:6303;top:438;width:4462;height:4450" coordorigin="6303,438" coordsize="4462,4450">
              <v:shape id="_x0000_s1528" style="position:absolute;left:6303;top:438;width:4462;height:4450" coordorigin="6303,438" coordsize="4462,4450" path="m10359,438r-61,3l6449,710r-75,11l6319,752r-16,68l6303,845r1,28l6308,943r261,3729l6574,4742r11,76l6616,4872r68,16l6709,4888r28,-1l10619,4616r75,-11l10748,4574r17,-68l10765,4481r-1,-28l10759,4384,10498,654r-5,-70l10483,509r-32,-55l10384,438r-25,e" stroked="f">
                <v:path arrowok="t"/>
              </v:shape>
              <v:shape id="_x0000_s1527" type="#_x0000_t75" style="position:absolute;left:6303;top:443;width:4461;height:4445">
                <v:imagedata r:id="rId20" o:title=""/>
              </v:shape>
            </v:group>
            <v:group id="_x0000_s1524" style="position:absolute;left:6303;top:438;width:4462;height:4450" coordorigin="6303,438" coordsize="4462,4450">
              <v:shape id="_x0000_s1525" style="position:absolute;left:6303;top:438;width:4462;height:4450" coordorigin="6303,438" coordsize="4462,4450" path="m6519,705r-70,5l6374,721r-55,31l6303,820r,25l6304,873r4,70l6569,4672r5,70l6585,4818r31,54l6684,4888r25,l6737,4887r70,-4l10549,4621r70,-5l10694,4605r54,-31l10765,4506r,-25l10764,4453r-5,-69l10498,654r-5,-70l10483,509r-32,-55l10384,438r-25,l10330,439r-32,2l10261,444,6519,705xe" filled="f" strokecolor="white" strokeweight="1.5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Liste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1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0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agai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3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 xml:space="preserve">d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4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Anne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4"/>
          <w:w w:val="118"/>
          <w:sz w:val="26"/>
          <w:szCs w:val="26"/>
        </w:rPr>
        <w:t>’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6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stor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7"/>
          <w:w w:val="120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11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2780"/>
          <w:tab w:val="left" w:pos="3620"/>
        </w:tabs>
        <w:spacing w:after="0" w:line="279" w:lineRule="auto"/>
        <w:ind w:left="684" w:right="485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time,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Anne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didn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0C4FF5">
      <w:pPr>
        <w:spacing w:after="0" w:line="240" w:lineRule="auto"/>
        <w:ind w:left="684" w:right="55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gained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felt</w:t>
      </w:r>
    </w:p>
    <w:p w:rsidR="00DB60C4" w:rsidRDefault="000C4FF5">
      <w:pPr>
        <w:spacing w:before="47" w:after="0" w:line="240" w:lineRule="auto"/>
        <w:ind w:left="684" w:right="522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. At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weekends,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</w:p>
    <w:p w:rsidR="00DB60C4" w:rsidRDefault="000C4FF5">
      <w:pPr>
        <w:spacing w:before="48" w:after="0" w:line="240" w:lineRule="auto"/>
        <w:ind w:left="684" w:right="57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front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31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0C4FF5">
      <w:pPr>
        <w:tabs>
          <w:tab w:val="left" w:pos="2920"/>
        </w:tabs>
        <w:spacing w:before="48" w:after="0" w:line="279" w:lineRule="auto"/>
        <w:ind w:left="684" w:right="46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taught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cook. 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5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weight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began</w:t>
      </w:r>
      <w:r>
        <w:rPr>
          <w:rFonts w:ascii="Arial" w:eastAsia="Arial" w:hAnsi="Arial" w:cs="Arial"/>
          <w:color w:val="2A2A29"/>
          <w:spacing w:val="1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</w:p>
    <w:p w:rsidR="00DB60C4" w:rsidRDefault="000C4FF5">
      <w:pPr>
        <w:spacing w:after="0" w:line="240" w:lineRule="auto"/>
        <w:ind w:left="684" w:right="694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more.</w:t>
      </w:r>
    </w:p>
    <w:p w:rsidR="00DB60C4" w:rsidRDefault="000C4FF5">
      <w:pPr>
        <w:spacing w:before="64" w:after="0" w:line="240" w:lineRule="auto"/>
        <w:ind w:left="684" w:right="494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replaced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old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clothes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started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</w:p>
    <w:p w:rsidR="00DB60C4" w:rsidRDefault="000C4FF5">
      <w:pPr>
        <w:spacing w:before="47" w:after="0" w:line="279" w:lineRule="auto"/>
        <w:ind w:left="684" w:right="48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tops, shorts,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skinny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jeans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often.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has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changed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    </w:t>
      </w:r>
      <w:r>
        <w:rPr>
          <w:rFonts w:ascii="Arial" w:eastAsia="Arial" w:hAnsi="Arial" w:cs="Arial"/>
          <w:color w:val="2A2A29"/>
          <w:spacing w:val="3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after="0"/>
        <w:jc w:val="both"/>
        <w:sectPr w:rsidR="00DB60C4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DB60C4" w:rsidRDefault="00BD4710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lastRenderedPageBreak/>
        <w:pict>
          <v:shape id="_x0000_s1695" type="#_x0000_t202" style="position:absolute;margin-left:397.5pt;margin-top:20pt;width:173.95pt;height:11.5pt;z-index:251747840;mso-position-horizontal-relative:page;mso-position-vertical-relative:page" filled="f" stroked="f">
            <v:textbox inset="0,0,0,0">
              <w:txbxContent>
                <w:p w:rsidR="002F42BD" w:rsidRPr="004B656B" w:rsidRDefault="002F42BD" w:rsidP="00DD68FE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b/>
                      <w:sz w:val="19"/>
                      <w:szCs w:val="19"/>
                    </w:rPr>
                  </w:pP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pt-PT" w:eastAsia="pt-PT"/>
        </w:rPr>
        <w:pict>
          <v:group id="_x0000_s1688" style="position:absolute;margin-left:-65pt;margin-top:-62.8pt;width:603.8pt;height:866.1pt;z-index:-251567616" coordsize="12076,17322">
            <v:group id="_x0000_s1521" style="position:absolute;left:170;top:484;width:2;height:16838" coordorigin="170" coordsize="2,16838">
              <v:shape id="_x0000_s152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519" style="position:absolute;left:170;top:484;width:2;height:16838" coordorigin="170" coordsize="2,16838">
              <v:shape id="_x0000_s1520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517" style="position:absolute;width:12076;height:3603;mso-position-vertical-relative:margin" coordsize="12076,3603">
              <v:shape id="_x0000_s1518" style="position:absolute;width:12076;height:3603" coordsize="12076,3603" path="m12076,l,,,3603,11099,2249r839,-117l12076,2110,12076,e" fillcolor="#ececec" stroked="f">
                <v:path arrowok="t"/>
              </v:shape>
            </v:group>
            <v:group id="_x0000_s1515" style="position:absolute;left:7482;top:484;width:4593;height:803" coordorigin="7482" coordsize="4593,803">
              <v:shape id="_x0000_s1516" style="position:absolute;left:7482;width:4593;height:803" coordorigin="7482" coordsize="4593,803" path="m7484,r4,601l7485,636r-2,31l7482,693r,23l7484,736r43,56l7590,802r63,1l7692,803,12076,662r,-662l7484,e" fillcolor="#ececec" stroked="f">
                <v:path arrowok="t"/>
              </v:shape>
            </v:group>
            <v:group id="_x0000_s1513" style="position:absolute;left:1353;top:2291;width:10051;height:1315" coordorigin="1353,1807" coordsize="10051,1315">
              <v:shape id="_x0000_s1514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511" style="position:absolute;left:1417;top:2355;width:9921;height:1191" coordorigin="1417,1871" coordsize="9921,1191">
              <v:shape id="_x0000_s1512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509" style="position:absolute;left:2169;top:2834;width:6491;height:2" coordorigin="2169,2350" coordsize="6491,2">
              <v:shape id="_x0000_s1510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507" style="position:absolute;left:9146;top:2834;width:652;height:2" coordorigin="9146,2350" coordsize="652,2">
              <v:shape id="_x0000_s1508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505" style="position:absolute;left:10468;top:2834;width:680;height:2" coordorigin="10468,2350" coordsize="680,2">
              <v:shape id="_x0000_s1506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503" style="position:absolute;left:2069;top:3296;width:510;height:2" coordorigin="2069,2812" coordsize="510,2">
              <v:shape id="_x0000_s1504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501" style="position:absolute;left:2713;top:3296;width:510;height:2" coordorigin="2713,2812" coordsize="510,2">
              <v:shape id="_x0000_s1502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499" style="position:absolute;left:3356;top:3296;width:561;height:2" coordorigin="3356,2812" coordsize="561,2">
              <v:shape id="_x0000_s1500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497" style="position:absolute;left:4947;top:3296;width:2563;height:2" coordorigin="4947,2812" coordsize="2563,2">
              <v:shape id="_x0000_s1498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495" style="position:absolute;left:8314;top:3296;width:2835;height:2" coordorigin="8314,2812" coordsize="2835,2">
              <v:shape id="_x0000_s1496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</v:group>
        </w:pict>
      </w:r>
    </w:p>
    <w:p w:rsidR="00DB60C4" w:rsidRDefault="00DB60C4">
      <w:pPr>
        <w:spacing w:after="0"/>
        <w:sectPr w:rsidR="00DB60C4" w:rsidSect="00F2681A">
          <w:pgSz w:w="12080" w:h="16840"/>
          <w:pgMar w:top="426" w:right="620" w:bottom="720" w:left="1300" w:header="1056" w:footer="574" w:gutter="0"/>
          <w:cols w:space="720"/>
        </w:sectPr>
      </w:pPr>
    </w:p>
    <w:p w:rsidR="00DB60C4" w:rsidRDefault="000C4FF5">
      <w:pPr>
        <w:tabs>
          <w:tab w:val="left" w:pos="1680"/>
        </w:tabs>
        <w:spacing w:after="0" w:line="658" w:lineRule="exact"/>
        <w:ind w:left="119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3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14"/>
          <w:sz w:val="46"/>
          <w:szCs w:val="46"/>
        </w:rPr>
        <w:t>Good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4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46"/>
          <w:szCs w:val="46"/>
        </w:rPr>
        <w:t>living</w:t>
      </w:r>
    </w:p>
    <w:p w:rsidR="00DB60C4" w:rsidRDefault="000C4FF5">
      <w:pPr>
        <w:spacing w:before="9" w:after="0" w:line="190" w:lineRule="exact"/>
        <w:rPr>
          <w:sz w:val="19"/>
          <w:szCs w:val="19"/>
        </w:rPr>
      </w:pPr>
      <w:r>
        <w:br w:type="column"/>
      </w:r>
    </w:p>
    <w:p w:rsidR="00DB60C4" w:rsidRDefault="000C4FF5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9"/>
          <w:sz w:val="36"/>
          <w:szCs w:val="36"/>
        </w:rPr>
        <w:t>3A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4398" w:space="4276"/>
            <w:col w:w="1486"/>
          </w:cols>
        </w:sect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" w:after="0" w:line="280" w:lineRule="exact"/>
        <w:rPr>
          <w:sz w:val="28"/>
          <w:szCs w:val="28"/>
        </w:rPr>
      </w:pPr>
    </w:p>
    <w:p w:rsidR="00DB60C4" w:rsidRDefault="000C4FF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DB60C4" w:rsidRDefault="00DB60C4">
      <w:pPr>
        <w:spacing w:before="2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DB60C4" w:rsidRDefault="00DB60C4">
      <w:pPr>
        <w:spacing w:after="0" w:line="120" w:lineRule="exact"/>
        <w:rPr>
          <w:sz w:val="12"/>
          <w:szCs w:val="12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26" w:after="0" w:line="288" w:lineRule="auto"/>
        <w:ind w:left="713" w:right="3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486" style="position:absolute;left:0;text-align:left;margin-left:392.35pt;margin-top:-.95pt;width:179.1pt;height:133.95pt;z-index:-251720192;mso-position-horizontal-relative:page" coordorigin="7847,-19" coordsize="3582,2679">
            <v:group id="_x0000_s1492" style="position:absolute;left:7857;top:-9;width:3562;height:2659" coordorigin="7857,-9" coordsize="3562,2659">
              <v:shape id="_x0000_s1493" style="position:absolute;left:7857;top:-9;width:3562;height:2659" coordorigin="7857,-9" coordsize="3562,2659" path="m7857,-9r3561,l11418,2650r-3561,l7857,-9e" fillcolor="#2a2a29" stroked="f">
                <v:path arrowok="t"/>
              </v:shape>
            </v:group>
            <v:group id="_x0000_s1489" style="position:absolute;left:7936;top:69;width:3402;height:2502" coordorigin="7936,69" coordsize="3402,2502">
              <v:shape id="_x0000_s1491" style="position:absolute;left:7936;top:69;width:3402;height:2502" coordorigin="7936,69" coordsize="3402,2502" path="m8163,69r-75,1l8010,76r-55,33l7938,190r-2,65l7936,2386r2,64l7948,2516r43,44l8057,2570r65,2l11152,2572r35,-1l11265,2565r54,-34l11337,2451r2,-65l11339,255r-2,-64l11327,125r-43,-44l11218,71r-65,-2l8163,69e" stroked="f">
                <v:path arrowok="t"/>
              </v:shape>
              <v:shape id="_x0000_s1490" type="#_x0000_t75" style="position:absolute;left:7936;top:69;width:3402;height:2502">
                <v:imagedata r:id="rId21" o:title=""/>
              </v:shape>
            </v:group>
            <v:group id="_x0000_s1487" style="position:absolute;left:7936;top:69;width:3403;height:2502" coordorigin="7936,69" coordsize="3403,2502">
              <v:shape id="_x0000_s1488" style="position:absolute;left:7936;top:69;width:3403;height:2502" coordorigin="7936,69" coordsize="3403,2502" path="m8163,69r-75,1l8010,76r-55,33l7938,190r-2,65l7936,2345r,40l7938,2450r10,66l7991,2560r66,10l8122,2572r2990,l11152,2572r65,-2l11283,2560r43,-43l11337,2451r2,-65l11339,296r,-40l11337,191r-10,-66l11284,81r-66,-10l11153,69r-2990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485" type="#_x0000_t136" style="position:absolute;left:0;text-align:left;margin-left:71.05pt;margin-top:-31.55pt;width:386.2pt;height:20pt;rotation:358;z-index:-251719168;mso-position-horizontal-relative:page" fillcolor="#2a2a29" stroked="f">
            <o:extrusion v:ext="view" autorotationcenter="t"/>
            <v:textpath style="font-family:&quot;&amp;quot&quot;;font-size:20pt;v-text-kern:t;mso-text-shadow:auto" string="Children worrying  about their body image"/>
            <w10:wrap anchorx="page"/>
          </v:shape>
        </w:pic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0C4FF5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 of</w:t>
      </w:r>
      <w:r w:rsidR="000C4FF5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glish</w:t>
      </w:r>
      <w:r w:rsidR="000C4FF5"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choolchild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en</w:t>
      </w:r>
      <w:r w:rsidR="000C4FF5">
        <w:rPr>
          <w:rFonts w:ascii="Times New Roman" w:eastAsia="Times New Roman" w:hAnsi="Times New Roman" w:cs="Times New Roman"/>
          <w:color w:val="2A2A29"/>
          <w:spacing w:val="28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ws b</w:t>
      </w:r>
      <w:r w:rsidR="000C4FF5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ys</w:t>
      </w:r>
      <w:r w:rsidR="000C4FF5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and girls</w:t>
      </w:r>
      <w:r w:rsidR="000C4FF5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0C4FF5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ut the</w:t>
      </w:r>
      <w:r w:rsidR="000C4FF5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0C4FF5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0C4FF5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loo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0C4FF5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udy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und t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alf</w:t>
      </w:r>
      <w:r w:rsidR="000C4FF5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ale</w:t>
      </w:r>
      <w:r w:rsidR="000C4FF5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choolchild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en</w:t>
      </w:r>
      <w:r w:rsidR="000C4FF5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la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ck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confidence</w:t>
      </w:r>
      <w:r w:rsidR="000C4FF5">
        <w:rPr>
          <w:rFonts w:ascii="Times New Roman" w:eastAsia="Times New Roman" w:hAnsi="Times New Roman" w:cs="Times New Roman"/>
          <w:color w:val="2A2A29"/>
          <w:spacing w:val="-5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ca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7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their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body</w:t>
      </w:r>
      <w:r w:rsidR="000C4FF5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 w:rsidR="000C4FF5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0C4FF5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ig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 w:rsidR="000C4FF5"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girls</w:t>
      </w:r>
      <w:r w:rsidR="000C4FF5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tly</w:t>
      </w:r>
      <w:r w:rsidR="000C4FF5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ghe</w:t>
      </w:r>
      <w:r w:rsidR="000C4FF5"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59</w:t>
      </w:r>
      <w:r w:rsidR="000C4FF5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ce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nt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0C4FF5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ea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chers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693 </w:t>
      </w:r>
      <w:r w:rsidR="000C4FF5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teachers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ude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ts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felt</w:t>
      </w:r>
      <w:r w:rsidR="000C4FF5"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 w:rsidR="000C4FF5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 w:rsidR="000C4FF5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odie</w:t>
      </w:r>
      <w:r w:rsidR="000C4FF5"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3" w:right="3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 les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ons on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body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w w:val="9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-es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eachers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 didn’t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colle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ues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aid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bad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gs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anc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40" w:lineRule="auto"/>
        <w:ind w:left="71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und 55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per ce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teachers</w:t>
      </w:r>
      <w:r>
        <w:rPr>
          <w:rFonts w:ascii="Times New Roman" w:eastAsia="Times New Roman" w:hAnsi="Times New Roman" w:cs="Times New Roman"/>
          <w:color w:val="2A2A29"/>
          <w:spacing w:val="34"/>
          <w:w w:val="109"/>
          <w:sz w:val="21"/>
          <w:szCs w:val="21"/>
        </w:rPr>
        <w:t xml:space="preserve"> 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 girls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“ult</w:t>
      </w:r>
      <w:r>
        <w:rPr>
          <w:rFonts w:ascii="Times New Roman" w:eastAsia="Times New Roman" w:hAnsi="Times New Roman" w:cs="Times New Roman"/>
          <w:color w:val="2A2A29"/>
          <w:spacing w:val="-2"/>
          <w:w w:val="10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ensiti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40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comme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ut their </w:t>
      </w:r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89"/>
          <w:sz w:val="21"/>
          <w:szCs w:val="21"/>
        </w:rPr>
        <w:t>;</w:t>
      </w:r>
    </w:p>
    <w:p w:rsidR="00DB60C4" w:rsidRDefault="000C4FF5">
      <w:pPr>
        <w:spacing w:before="48" w:after="0" w:line="240" w:lineRule="auto"/>
        <w:ind w:left="713" w:right="2678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proofErr w:type="gramEnd"/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ys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easily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teasi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27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2" w:after="0" w:line="160" w:lineRule="exact"/>
        <w:rPr>
          <w:sz w:val="16"/>
          <w:szCs w:val="16"/>
        </w:rPr>
      </w:pPr>
    </w:p>
    <w:p w:rsidR="00DB60C4" w:rsidRDefault="000C4FF5">
      <w:pPr>
        <w:spacing w:after="0" w:line="288" w:lineRule="auto"/>
        <w:ind w:left="713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eachers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 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ber</w:t>
      </w:r>
      <w:r>
        <w:rPr>
          <w:rFonts w:ascii="Times New Roman" w:eastAsia="Times New Roman" w:hAnsi="Times New Roman" w:cs="Times New Roman"/>
          <w:color w:val="2A2A29"/>
          <w:spacing w:val="-17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ost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teachers</w:t>
      </w:r>
      <w:r>
        <w:rPr>
          <w:rFonts w:ascii="Times New Roman" w:eastAsia="Times New Roman" w:hAnsi="Times New Roman" w:cs="Times New Roman"/>
          <w:color w:val="2A2A29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bl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ame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ternet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television.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ges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bodies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1" w:lineRule="auto"/>
        <w:ind w:left="713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 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diets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them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acti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 to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eachers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 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hild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110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airb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ush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Arial" w:eastAsia="Arial" w:hAnsi="Arial" w:cs="Arial"/>
          <w:b/>
          <w:bCs/>
          <w:color w:val="676766"/>
          <w:w w:val="110"/>
          <w:position w:val="9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676766"/>
          <w:spacing w:val="8"/>
          <w:w w:val="110"/>
          <w:position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ities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dia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leads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oblems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w w:val="9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-es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54"/>
          <w:w w:val="95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4" w:after="0" w:line="150" w:lineRule="exact"/>
        <w:rPr>
          <w:sz w:val="15"/>
          <w:szCs w:val="15"/>
        </w:rPr>
      </w:pPr>
    </w:p>
    <w:p w:rsidR="00DB60C4" w:rsidRDefault="000C4FF5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A2A29"/>
          <w:w w:val="98"/>
          <w:sz w:val="18"/>
          <w:szCs w:val="18"/>
        </w:rPr>
        <w:t>BC/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A2A29"/>
          <w:w w:val="98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2A2A29"/>
          <w:spacing w:val="-5"/>
          <w:w w:val="9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w w:val="104"/>
          <w:sz w:val="18"/>
          <w:szCs w:val="18"/>
        </w:rPr>
        <w:t>ews</w:t>
      </w:r>
    </w:p>
    <w:p w:rsidR="00DB60C4" w:rsidRDefault="00DB60C4">
      <w:pPr>
        <w:spacing w:before="3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713" w:right="756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A2A29"/>
          <w:sz w:val="18"/>
          <w:szCs w:val="1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ushed</w:t>
      </w:r>
      <w:proofErr w:type="gramEnd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color w:val="2A2A29"/>
          <w:spacing w:val="13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3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ad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as</w:t>
      </w:r>
      <w:proofErr w:type="spellEnd"/>
    </w:p>
    <w:p w:rsidR="00DB60C4" w:rsidRDefault="00DB60C4">
      <w:pPr>
        <w:spacing w:before="3" w:after="0" w:line="130" w:lineRule="exact"/>
        <w:rPr>
          <w:sz w:val="13"/>
          <w:szCs w:val="13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80" style="position:absolute;left:0;text-align:left;margin-left:70.85pt;margin-top:-.5pt;width:21.55pt;height:21.55pt;z-index:-251722240;mso-position-horizontal-relative:page" coordorigin="1417,-10" coordsize="431,431">
            <v:group id="_x0000_s1483" style="position:absolute;left:1436;top:9;width:393;height:393" coordorigin="1436,9" coordsize="393,393">
              <v:shape id="_x0000_s1484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481" style="position:absolute;left:1436;top:9;width:393;height:393" coordorigin="1436,9" coordsize="393,393">
              <v:shape id="_x0000_s1482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DB60C4" w:rsidRDefault="00DB60C4">
      <w:pPr>
        <w:spacing w:before="7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rate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DB60C4" w:rsidRDefault="00DB60C4">
      <w:pPr>
        <w:spacing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9"/>
          <w:position w:val="-1"/>
          <w:sz w:val="24"/>
          <w:szCs w:val="24"/>
        </w:rPr>
        <w:t>little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DB60C4" w:rsidRDefault="00DB60C4">
      <w:pPr>
        <w:spacing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making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fun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DB60C4" w:rsidRDefault="00DB60C4">
      <w:pPr>
        <w:spacing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accuse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680"/>
        </w:tabs>
        <w:spacing w:before="81" w:after="0" w:line="300" w:lineRule="exact"/>
        <w:ind w:left="684" w:right="652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75" style="position:absolute;left:0;text-align:left;margin-left:70.85pt;margin-top:-.5pt;width:21.55pt;height:21.55pt;z-index:-251721216;mso-position-horizontal-relative:page" coordorigin="1417,-10" coordsize="431,431">
            <v:group id="_x0000_s1478" style="position:absolute;left:1436;top:9;width:393;height:393" coordorigin="1436,9" coordsize="393,393">
              <v:shape id="_x0000_s1479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476" style="position:absolute;left:1436;top:9;width:393;height:393" coordorigin="1436,9" coordsize="393,393">
              <v:shape id="_x0000_s1477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whethe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accordin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9"/>
          <w:w w:val="12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text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.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7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fals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DB60C4" w:rsidRDefault="00DB60C4">
      <w:pPr>
        <w:spacing w:before="5" w:after="0" w:line="190" w:lineRule="exact"/>
        <w:rPr>
          <w:sz w:val="19"/>
          <w:szCs w:val="19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50%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boys worry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body shape.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eachers</w:t>
      </w:r>
      <w:r>
        <w:rPr>
          <w:rFonts w:ascii="Arial" w:eastAsia="Arial" w:hAnsi="Arial" w:cs="Arial"/>
          <w:color w:val="2A2A29"/>
          <w:spacing w:val="1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girls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were hurt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 comments on 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few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children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self-esteem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lessons.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DB60C4" w:rsidRDefault="000C4FF5">
      <w:pPr>
        <w:spacing w:before="62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lastRenderedPageBreak/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Boys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girls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on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diet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better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front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others.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BD4710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72" style="position:absolute;left:0;text-align:left;margin-left:85.05pt;margin-top:32.3pt;width:447.85pt;height:.1pt;z-index:-251717120;mso-position-horizontal-relative:page" coordorigin="1701,646" coordsize="8957,2">
            <v:shape id="_x0000_s1473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>
        <w:pict>
          <v:group id="_x0000_s1470" style="position:absolute;left:0;text-align:left;margin-left:85.05pt;margin-top:53.45pt;width:447.85pt;height:.1pt;z-index:-251716096;mso-position-horizontal-relative:page" coordorigin="1701,1069" coordsize="8957,2">
            <v:shape id="_x0000_s1471" style="position:absolute;left:1701;top:1069;width:8957;height:2" coordorigin="1701,1069" coordsize="8957,0" path="m1701,1069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Airbrushed photos</w:t>
      </w:r>
      <w:r w:rsidR="000C4FF5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0C4FF5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celebrities</w:t>
      </w:r>
      <w:r w:rsidR="000C4FF5">
        <w:rPr>
          <w:rFonts w:ascii="Arial" w:eastAsia="Arial" w:hAnsi="Arial" w:cs="Arial"/>
          <w:color w:val="2A2A29"/>
          <w:spacing w:val="22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 w:rsidR="000C4FF5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good for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children.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2" w:after="0" w:line="240" w:lineRule="exact"/>
        <w:rPr>
          <w:sz w:val="24"/>
          <w:szCs w:val="24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468" style="position:absolute;left:0;text-align:left;margin-left:85.05pt;margin-top:-21.75pt;width:447.85pt;height:.1pt;z-index:-251715072;mso-position-horizontal-relative:page" coordorigin="1701,-435" coordsize="8957,2">
            <v:shape id="_x0000_s1469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463" style="position:absolute;left:0;text-align:left;margin-left:36.85pt;margin-top:-.5pt;width:21.55pt;height:21.55pt;z-index:-251714048;mso-position-horizontal-relative:page" coordorigin="737,-10" coordsize="431,431">
            <v:group id="_x0000_s1466" style="position:absolute;left:756;top:9;width:393;height:393" coordorigin="756,9" coordsize="393,393">
              <v:shape id="_x0000_s1467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464" style="position:absolute;left:756;top:9;width:393;height:393" coordorigin="756,9" coordsize="393,393">
              <v:shape id="_x0000_s1465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BD4710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61" style="position:absolute;left:0;text-align:left;margin-left:85.05pt;margin-top:32.3pt;width:447.85pt;height:.1pt;z-index:-251713024;mso-position-horizontal-relative:page" coordorigin="1701,646" coordsize="8957,2">
            <v:shape id="_x0000_s1462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 w:rsidR="000C4FF5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C4FF5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0C4FF5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affected by bad</w:t>
      </w:r>
      <w:r w:rsidR="000C4FF5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comments about their</w:t>
      </w:r>
      <w:r w:rsidR="000C4FF5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bodies?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0" w:after="0" w:line="240" w:lineRule="exact"/>
        <w:rPr>
          <w:sz w:val="24"/>
          <w:szCs w:val="24"/>
        </w:rPr>
      </w:pPr>
    </w:p>
    <w:p w:rsidR="00DB60C4" w:rsidRDefault="00BD4710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59" style="position:absolute;left:0;text-align:left;margin-left:85.05pt;margin-top:-32.8pt;width:447.85pt;height:.1pt;z-index:-251712000;mso-position-horizontal-relative:page" coordorigin="1701,-656" coordsize="8957,2">
            <v:shape id="_x0000_s1460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457" style="position:absolute;left:0;text-align:left;margin-left:85.05pt;margin-top:-11.6pt;width:447.85pt;height:.1pt;z-index:-251710976;mso-position-horizontal-relative:page" coordorigin="1701,-232" coordsize="8957,2">
            <v:shape id="_x0000_s1458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455" style="position:absolute;left:0;text-align:left;margin-left:85.05pt;margin-top:33.55pt;width:447.85pt;height:.1pt;z-index:-251709952;mso-position-horizontal-relative:page" coordorigin="1701,671" coordsize="8957,2">
            <v:shape id="_x0000_s1456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0C4FF5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teachers blame</w:t>
      </w:r>
      <w:r w:rsidR="000C4FF5"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students’</w:t>
      </w:r>
      <w:r w:rsidR="000C4FF5"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stress?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0" w:after="0" w:line="240" w:lineRule="exact"/>
        <w:rPr>
          <w:sz w:val="24"/>
          <w:szCs w:val="24"/>
        </w:rPr>
      </w:pPr>
    </w:p>
    <w:p w:rsidR="00DB60C4" w:rsidRDefault="00BD4710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53" style="position:absolute;left:0;text-align:left;margin-left:85.05pt;margin-top:-32.8pt;width:447.85pt;height:.1pt;z-index:-251708928;mso-position-horizontal-relative:page" coordorigin="1701,-656" coordsize="8957,2">
            <v:shape id="_x0000_s1454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451" style="position:absolute;left:0;text-align:left;margin-left:85.05pt;margin-top:-11.6pt;width:447.85pt;height:.1pt;z-index:-251707904;mso-position-horizontal-relative:page" coordorigin="1701,-232" coordsize="8957,2">
            <v:shape id="_x0000_s1452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449" style="position:absolute;left:0;text-align:left;margin-left:85.05pt;margin-top:33.55pt;width:447.85pt;height:.1pt;z-index:-251706880;mso-position-horizontal-relative:page" coordorigin="1701,671" coordsize="8957,2">
            <v:shape id="_x0000_s1450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How do 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media</w:t>
      </w:r>
      <w:r w:rsidR="000C4FF5"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influence</w:t>
      </w:r>
      <w:r w:rsidR="000C4FF5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on their</w:t>
      </w:r>
      <w:r w:rsidR="000C4FF5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self-esteem?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0" w:after="0" w:line="240" w:lineRule="exact"/>
        <w:rPr>
          <w:sz w:val="24"/>
          <w:szCs w:val="24"/>
        </w:rPr>
      </w:pPr>
    </w:p>
    <w:p w:rsidR="00DB60C4" w:rsidRDefault="00BD4710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447" style="position:absolute;left:0;text-align:left;margin-left:85.05pt;margin-top:-32.8pt;width:447.85pt;height:.1pt;z-index:-251705856;mso-position-horizontal-relative:page" coordorigin="1701,-656" coordsize="8957,2">
            <v:shape id="_x0000_s1448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445" style="position:absolute;left:0;text-align:left;margin-left:85.05pt;margin-top:-11.6pt;width:447.85pt;height:.1pt;z-index:-251704832;mso-position-horizontal-relative:page" coordorigin="1701,-232" coordsize="8957,2">
            <v:shape id="_x0000_s1446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443" style="position:absolute;left:0;text-align:left;margin-left:85.05pt;margin-top:33.55pt;width:447.85pt;height:.1pt;z-index:-251703808;mso-position-horizontal-relative:page" coordorigin="1701,671" coordsize="8957,2">
            <v:shape id="_x0000_s1444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>
        <w:pict>
          <v:group id="_x0000_s1441" style="position:absolute;left:0;text-align:left;margin-left:85.05pt;margin-top:54.7pt;width:447.85pt;height:.1pt;z-index:-251702784;mso-position-horizontal-relative:page" coordorigin="1701,1094" coordsize="8957,2">
            <v:shape id="_x0000_s1442" style="position:absolute;left:1701;top:1094;width:8957;height:2" coordorigin="1701,1094" coordsize="8957,0" path="m1701,1094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0C4FF5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children</w:t>
      </w:r>
      <w:r w:rsidR="000C4FF5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to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become</w:t>
      </w:r>
      <w:r w:rsidR="000C4FF5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0C4FF5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attractive?</w:t>
      </w:r>
    </w:p>
    <w:p w:rsidR="00DB60C4" w:rsidRDefault="00DB60C4">
      <w:pPr>
        <w:spacing w:before="5" w:after="0" w:line="160" w:lineRule="exact"/>
        <w:rPr>
          <w:sz w:val="16"/>
          <w:szCs w:val="16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/>
        <w:sectPr w:rsidR="00DB60C4">
          <w:headerReference w:type="default" r:id="rId22"/>
          <w:footerReference w:type="default" r:id="rId23"/>
          <w:pgSz w:w="12080" w:h="16840"/>
          <w:pgMar w:top="1000" w:right="1520" w:bottom="280" w:left="620" w:header="419" w:footer="528" w:gutter="0"/>
          <w:cols w:space="720"/>
        </w:sectPr>
      </w:pPr>
    </w:p>
    <w:p w:rsidR="00DB60C4" w:rsidRDefault="00BD4710">
      <w:pPr>
        <w:tabs>
          <w:tab w:val="left" w:pos="640"/>
        </w:tabs>
        <w:spacing w:before="11" w:after="0" w:line="240" w:lineRule="auto"/>
        <w:ind w:left="212" w:right="-64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439" style="position:absolute;left:0;text-align:left;margin-left:85.05pt;margin-top:-27.4pt;width:447.85pt;height:.1pt;z-index:-251701760;mso-position-horizontal-relative:page" coordorigin="1701,-548" coordsize="8957,2">
            <v:shape id="_x0000_s1440" style="position:absolute;left:1701;top:-548;width:8957;height:2" coordorigin="1701,-548" coordsize="8957,0" path="m1701,-548r8957,e" filled="f" strokecolor="#2a2a29" strokeweight=".25pt">
              <v:path arrowok="t"/>
            </v:shape>
            <w10:wrap anchorx="page"/>
          </v:group>
        </w:pict>
      </w:r>
      <w:r>
        <w:pict>
          <v:group id="_x0000_s1434" style="position:absolute;left:0;text-align:left;margin-left:36.85pt;margin-top:-.5pt;width:21.55pt;height:21.55pt;z-index:-251700736;mso-position-horizontal-relative:page" coordorigin="737,-10" coordsize="431,431">
            <v:group id="_x0000_s1437" style="position:absolute;left:756;top:9;width:393;height:393" coordorigin="756,9" coordsize="393,393">
              <v:shape id="_x0000_s143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435" style="position:absolute;left:756;top:9;width:393;height:393" coordorigin="756,9" coordsize="393,393">
              <v:shape id="_x0000_s143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DB60C4" w:rsidRDefault="00DB60C4">
      <w:pPr>
        <w:spacing w:before="11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2980"/>
          <w:tab w:val="left" w:pos="4300"/>
          <w:tab w:val="left" w:pos="4500"/>
        </w:tabs>
        <w:spacing w:after="0" w:line="283" w:lineRule="auto"/>
        <w:ind w:left="684" w:right="21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feeling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little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looks?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 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not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.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Everyone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things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13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–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height,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 xml:space="preserve">for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example.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way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</w:p>
    <w:p w:rsidR="00DB60C4" w:rsidRDefault="000C4FF5">
      <w:pPr>
        <w:tabs>
          <w:tab w:val="left" w:pos="2180"/>
          <w:tab w:val="left" w:pos="6360"/>
        </w:tabs>
        <w:spacing w:after="0" w:line="291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think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.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ry</w:t>
      </w:r>
    </w:p>
    <w:p w:rsidR="00DB60C4" w:rsidRDefault="000C4FF5">
      <w:pPr>
        <w:tabs>
          <w:tab w:val="left" w:pos="6800"/>
        </w:tabs>
        <w:spacing w:before="48" w:after="0" w:line="223" w:lineRule="exact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position w:val="-6"/>
          <w:sz w:val="24"/>
          <w:szCs w:val="24"/>
        </w:rPr>
        <w:t>to</w:t>
      </w:r>
      <w:proofErr w:type="gramEnd"/>
      <w:r>
        <w:rPr>
          <w:rFonts w:ascii="Arial" w:eastAsia="Arial" w:hAnsi="Arial" w:cs="Arial"/>
          <w:color w:val="2A2A29"/>
          <w:spacing w:val="8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focus</w:t>
      </w:r>
      <w:r>
        <w:rPr>
          <w:rFonts w:ascii="Arial" w:eastAsia="Arial" w:hAnsi="Arial" w:cs="Arial"/>
          <w:color w:val="2A2A29"/>
          <w:spacing w:val="-6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-15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22"/>
          <w:position w:val="-6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5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6"/>
          <w:sz w:val="24"/>
          <w:szCs w:val="24"/>
        </w:rPr>
        <w:t>unique</w:t>
      </w:r>
      <w:r>
        <w:rPr>
          <w:rFonts w:ascii="Arial" w:eastAsia="Arial" w:hAnsi="Arial" w:cs="Arial"/>
          <w:color w:val="2A2A29"/>
          <w:spacing w:val="12"/>
          <w:w w:val="93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6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position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5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position w:val="-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6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6"/>
          <w:sz w:val="24"/>
          <w:szCs w:val="24"/>
        </w:rPr>
        <w:t>.</w:t>
      </w:r>
    </w:p>
    <w:p w:rsidR="00DB60C4" w:rsidRDefault="000C4FF5">
      <w:pPr>
        <w:spacing w:before="9" w:after="0" w:line="170" w:lineRule="exact"/>
        <w:rPr>
          <w:sz w:val="17"/>
          <w:szCs w:val="17"/>
        </w:rPr>
      </w:pPr>
      <w:r>
        <w:br w:type="column"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after="0" w:line="491" w:lineRule="auto"/>
        <w:ind w:left="-41" w:right="-20" w:firstLine="152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432" style="position:absolute;left:0;text-align:left;margin-left:418.65pt;margin-top:53.65pt;width:30.95pt;height:19.8pt;z-index:-251696640;mso-position-horizontal-relative:page" coordorigin="8373,1073" coordsize="619,396">
            <v:shape id="_x0000_s1433" style="position:absolute;left:8373;top:1073;width:619;height:396" coordorigin="8373,1073" coordsize="619,396" path="m8429,1073r-32,1l8380,1080r-6,17l8373,1130r,283l8373,1445r7,17l8396,1468r33,1l8935,1469r33,-1l8985,1462r6,-17l8992,1413r,-283l8968,1074r-539,-1e" fillcolor="#dedede" stroked="f">
              <v:path arrowok="t"/>
            </v:shape>
            <w10:wrap anchorx="page"/>
          </v:group>
        </w:pict>
      </w:r>
      <w:r>
        <w:pict>
          <v:group id="_x0000_s1430" style="position:absolute;left:0;text-align:left;margin-left:400.65pt;margin-top:25.35pt;width:48.95pt;height:19.8pt;z-index:-251695616;mso-position-horizontal-relative:page" coordorigin="8013,507" coordsize="979,396">
            <v:shape id="_x0000_s1431" style="position:absolute;left:8013;top:507;width:979;height:396" coordorigin="8013,507" coordsize="979,396" path="m8070,507r-33,1l8020,514r-6,17l8013,564r,283l8014,879r6,17l8037,902r32,1l8935,903r33,-1l8985,896r6,-17l8992,847r,-283l8968,508r-898,-1e" fillcolor="#dedede" stroked="f">
              <v:path arrowok="t"/>
            </v:shape>
            <w10:wrap anchorx="page"/>
          </v:group>
        </w:pict>
      </w:r>
      <w:r>
        <w:pict>
          <v:group id="_x0000_s1428" style="position:absolute;left:0;text-align:left;margin-left:408.25pt;margin-top:-2.9pt;width:41.35pt;height:19.8pt;z-index:-251694592;mso-position-horizontal-relative:page" coordorigin="8165,-58" coordsize="827,396">
            <v:shape id="_x0000_s1429" style="position:absolute;left:8165;top:-58;width:827;height:396" coordorigin="8165,-58" coordsize="827,396" path="m8221,-58r-32,l8172,-51r-6,16l8165,-2r,283l8166,313r6,17l8189,336r32,1l8935,337r33,-1l8985,330r6,-16l8992,281r,-283l8968,-58r-747,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76"/>
          <w:sz w:val="24"/>
          <w:szCs w:val="24"/>
        </w:rPr>
        <w:t>body</w:t>
      </w:r>
      <w:proofErr w:type="gramEnd"/>
      <w:r w:rsidR="000C4FF5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accept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fit</w:t>
      </w:r>
    </w:p>
    <w:p w:rsidR="00DB60C4" w:rsidRDefault="000C4FF5">
      <w:pPr>
        <w:spacing w:before="9" w:after="0" w:line="170" w:lineRule="exact"/>
        <w:rPr>
          <w:sz w:val="17"/>
          <w:szCs w:val="17"/>
        </w:rPr>
      </w:pPr>
      <w:r>
        <w:br w:type="column"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after="0" w:line="491" w:lineRule="auto"/>
        <w:ind w:left="-41" w:right="91" w:firstLine="254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426" style="position:absolute;left:0;text-align:left;margin-left:477.5pt;margin-top:25.35pt;width:55.4pt;height:19.8pt;z-index:-251699712;mso-position-horizontal-relative:page" coordorigin="9550,507" coordsize="1108,396">
            <v:shape id="_x0000_s1427" style="position:absolute;left:9550;top:507;width:1108;height:396" coordorigin="9550,507" coordsize="1108,396" path="m9607,507r-33,1l9557,514r-6,17l9550,564r,283l9551,879r6,17l9574,902r32,1l10602,903r32,-1l10651,896r6,-17l10658,847r,-283l10635,508,9607,507e" fillcolor="#dedede" stroked="f">
              <v:path arrowok="t"/>
            </v:shape>
            <w10:wrap anchorx="page"/>
          </v:group>
        </w:pict>
      </w:r>
      <w:r>
        <w:pict>
          <v:group id="_x0000_s1424" style="position:absolute;left:0;text-align:left;margin-left:478.8pt;margin-top:-2.9pt;width:54.1pt;height:19.8pt;z-index:-251698688;mso-position-horizontal-relative:page" coordorigin="9576,-58" coordsize="1082,396">
            <v:shape id="_x0000_s1425" style="position:absolute;left:9576;top:-58;width:1082;height:396" coordorigin="9576,-58" coordsize="1082,396" path="m9633,-58r-33,l9583,-51r-6,16l9576,-2r,283l9577,313r6,17l9600,336r32,1l10602,337r32,-1l10651,330r6,-16l10658,281r,-283l10635,-58r-1002,e" fillcolor="#dedede" stroked="f">
              <v:path arrowok="t"/>
            </v:shape>
            <w10:wrap anchorx="page"/>
          </v:group>
        </w:pict>
      </w:r>
      <w:r>
        <w:pict>
          <v:group id="_x0000_s1422" style="position:absolute;left:0;text-align:left;margin-left:466.4pt;margin-top:53.65pt;width:66.5pt;height:19.8pt;z-index:-251697664;mso-position-horizontal-relative:page" coordorigin="9328,1073" coordsize="1330,396">
            <v:shape id="_x0000_s1423" style="position:absolute;left:9328;top:1073;width:1330;height:396" coordorigin="9328,1073" coordsize="1330,396" path="m9385,1073r-33,1l9335,1080r-6,17l9328,1130r,283l9329,1445r6,17l9352,1468r33,1l10602,1469r32,-1l10651,1462r6,-17l10658,1413r,-283l10634,1074r-1249,-1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>worried</w:t>
      </w:r>
      <w:proofErr w:type="gramEnd"/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80"/>
          <w:sz w:val="24"/>
          <w:szCs w:val="24"/>
        </w:rPr>
        <w:t xml:space="preserve">yourself </w:t>
      </w:r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>interesting</w:t>
      </w:r>
    </w:p>
    <w:p w:rsidR="00DB60C4" w:rsidRDefault="00DB60C4">
      <w:pPr>
        <w:spacing w:after="0"/>
        <w:jc w:val="right"/>
        <w:sectPr w:rsidR="00DB60C4">
          <w:type w:val="continuous"/>
          <w:pgSz w:w="12080" w:h="16840"/>
          <w:pgMar w:top="1640" w:right="1520" w:bottom="760" w:left="620" w:header="720" w:footer="720" w:gutter="0"/>
          <w:cols w:num="3" w:space="720" w:equalWidth="0">
            <w:col w:w="7161" w:space="446"/>
            <w:col w:w="552" w:space="762"/>
            <w:col w:w="1019"/>
          </w:cols>
        </w:sectPr>
      </w:pPr>
    </w:p>
    <w:p w:rsidR="00DB60C4" w:rsidRDefault="000C4FF5">
      <w:pPr>
        <w:spacing w:before="69" w:after="0" w:line="340" w:lineRule="atLeast"/>
        <w:ind w:left="684" w:right="-6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lastRenderedPageBreak/>
        <w:t>If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you’re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</w:t>
      </w:r>
      <w:r>
        <w:rPr>
          <w:rFonts w:ascii="Arial" w:eastAsia="Arial" w:hAnsi="Arial" w:cs="Arial"/>
          <w:color w:val="2A2A29"/>
          <w:spacing w:val="1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size, check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doctor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verify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things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OK.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want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5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plan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exercise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every day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                   </w:t>
      </w:r>
      <w:r>
        <w:rPr>
          <w:rFonts w:ascii="Arial" w:eastAsia="Arial" w:hAnsi="Arial" w:cs="Arial"/>
          <w:color w:val="2A2A29"/>
          <w:spacing w:val="3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pacing w:val="-5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0C4FF5">
      <w:pPr>
        <w:tabs>
          <w:tab w:val="left" w:pos="1800"/>
        </w:tabs>
        <w:spacing w:after="0" w:line="239" w:lineRule="exact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healthily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82"/>
          <w:sz w:val="24"/>
          <w:szCs w:val="24"/>
        </w:rPr>
        <w:t>weight</w:t>
      </w:r>
    </w:p>
    <w:p w:rsidR="00DB60C4" w:rsidRDefault="00DB60C4">
      <w:pPr>
        <w:spacing w:before="10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1920"/>
        </w:tabs>
        <w:spacing w:after="0" w:line="240" w:lineRule="auto"/>
        <w:ind w:left="5" w:right="-20"/>
        <w:rPr>
          <w:rFonts w:ascii="Arial" w:eastAsia="Arial" w:hAnsi="Arial" w:cs="Arial"/>
          <w:sz w:val="24"/>
          <w:szCs w:val="24"/>
        </w:rPr>
      </w:pPr>
      <w:r>
        <w:pict>
          <v:group id="_x0000_s1420" style="position:absolute;left:0;text-align:left;margin-left:392.35pt;margin-top:-31.2pt;width:57.25pt;height:19.8pt;z-index:-251693568;mso-position-horizontal-relative:page" coordorigin="7847,-624" coordsize="1145,396">
            <v:shape id="_x0000_s1421" style="position:absolute;left:7847;top:-624;width:1145;height:396" coordorigin="7847,-624" coordsize="1145,396" path="m7903,-624r-33,1l7854,-617r-7,16l7847,-568r,283l7847,-252r7,16l7870,-229r33,l8935,-229r33,l8985,-236r6,-16l8992,-285r,-283l8968,-623r-1065,-1e" fillcolor="#dedede" stroked="f">
              <v:path arrowok="t"/>
            </v:shape>
            <w10:wrap anchorx="page"/>
          </v:group>
        </w:pict>
      </w:r>
      <w:r>
        <w:pict>
          <v:group id="_x0000_s1418" style="position:absolute;left:0;text-align:left;margin-left:482.7pt;margin-top:-31.2pt;width:50.2pt;height:19.8pt;z-index:-251692544;mso-position-horizontal-relative:page" coordorigin="9654,-624" coordsize="1004,396">
            <v:shape id="_x0000_s1419" style="position:absolute;left:9654;top:-624;width:1004;height:396" coordorigin="9654,-624" coordsize="1004,396" path="m9711,-624r-33,1l9662,-617r-7,16l9654,-568r1,283l9655,-252r7,16l9678,-229r33,l10602,-229r32,l10651,-236r6,-16l10658,-285r,-283l10635,-623r-924,-1e" fillcolor="#dedede" stroked="f">
              <v:path arrowok="t"/>
            </v:shape>
            <w10:wrap anchorx="page"/>
          </v:group>
        </w:pict>
      </w:r>
      <w:r>
        <w:pict>
          <v:group id="_x0000_s1416" style="position:absolute;left:0;text-align:left;margin-left:392.35pt;margin-top:-2.9pt;width:57.25pt;height:19.8pt;z-index:-251691520;mso-position-horizontal-relative:page" coordorigin="7847,-58" coordsize="1145,396">
            <v:shape id="_x0000_s1417" style="position:absolute;left:7847;top:-58;width:1145;height:396" coordorigin="7847,-58" coordsize="1145,396" path="m7903,-58r-33,l7854,-51r-7,16l7847,-2r,283l7847,313r7,17l7870,336r33,1l8935,337r33,-1l8985,330r6,-16l8992,281r,-283l8968,-58r-1065,e" fillcolor="#dedede" stroked="f">
              <v:path arrowok="t"/>
            </v:shape>
            <w10:wrap anchorx="page"/>
          </v:group>
        </w:pict>
      </w:r>
      <w:r>
        <w:pict>
          <v:group id="_x0000_s1414" style="position:absolute;left:0;text-align:left;margin-left:488.85pt;margin-top:-2.9pt;width:44.1pt;height:19.8pt;z-index:-251690496;mso-position-horizontal-relative:page" coordorigin="9777,-58" coordsize="882,396">
            <v:shape id="_x0000_s1415" style="position:absolute;left:9777;top:-58;width:882;height:396" coordorigin="9777,-58" coordsize="882,396" path="m9833,-58r-32,l9784,-51r-6,16l9777,-2r,283l9777,313r7,17l9800,336r33,1l10602,337r32,-1l10651,330r6,-16l10658,281r,-283l10635,-58r-802,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>insecure</w:t>
      </w:r>
      <w:proofErr w:type="gramEnd"/>
      <w:r w:rsidR="000C4FF5">
        <w:rPr>
          <w:rFonts w:ascii="Arial" w:eastAsia="Arial" w:hAnsi="Arial" w:cs="Arial"/>
          <w:color w:val="2A2A29"/>
          <w:spacing w:val="-42"/>
          <w:w w:val="77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ab/>
      </w:r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>alone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1520" w:bottom="760" w:left="620" w:header="720" w:footer="720" w:gutter="0"/>
          <w:cols w:num="2" w:space="720" w:equalWidth="0">
            <w:col w:w="6667" w:space="772"/>
            <w:col w:w="2501"/>
          </w:cols>
        </w:sectPr>
      </w:pPr>
    </w:p>
    <w:p w:rsidR="00DB60C4" w:rsidRDefault="00BD4710">
      <w:pPr>
        <w:spacing w:before="6" w:after="0" w:line="100" w:lineRule="exact"/>
        <w:rPr>
          <w:sz w:val="10"/>
          <w:szCs w:val="10"/>
        </w:rPr>
      </w:pPr>
      <w:r>
        <w:lastRenderedPageBreak/>
        <w:pict>
          <v:group id="_x0000_s1409" style="position:absolute;margin-left:594.8pt;margin-top:0;width:1pt;height:841.9pt;z-index:-251718144;mso-position-horizontal-relative:page;mso-position-vertical-relative:page" coordorigin="11896" coordsize="20,16838">
            <v:group id="_x0000_s1412" style="position:absolute;left:11906;width:2;height:16838" coordorigin="11906" coordsize="2,16838">
              <v:shape id="_x0000_s141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410" style="position:absolute;left:11906;width:2;height:16838" coordorigin="11906" coordsize="2,16838">
              <v:shape id="_x0000_s1411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DB60C4" w:rsidRDefault="00DB60C4">
      <w:pPr>
        <w:spacing w:after="0"/>
        <w:sectPr w:rsidR="00DB60C4">
          <w:type w:val="continuous"/>
          <w:pgSz w:w="12080" w:h="16840"/>
          <w:pgMar w:top="1640" w:right="1520" w:bottom="760" w:left="620" w:header="720" w:footer="720" w:gutter="0"/>
          <w:cols w:space="720"/>
        </w:sectPr>
      </w:pPr>
    </w:p>
    <w:p w:rsidR="00DB60C4" w:rsidRDefault="00BD4710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403" style="position:absolute;left:0;text-align:left;margin-left:8pt;margin-top:0;width:1pt;height:841.9pt;z-index:-251689472;mso-position-horizontal-relative:page;mso-position-vertical-relative:page" coordorigin="160" coordsize="20,16838">
            <v:group id="_x0000_s1406" style="position:absolute;left:170;width:2;height:16838" coordorigin="170" coordsize="2,16838">
              <v:shape id="_x0000_s1407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404" style="position:absolute;left:170;width:2;height:16838" coordorigin="170" coordsize="2,16838">
              <v:shape id="_x0000_s1405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401" style="position:absolute;left:0;text-align:left;margin-left:374.1pt;margin-top:0;width:229.65pt;height:40.15pt;z-index:-251688448;mso-position-horizontal-relative:page;mso-position-vertical-relative:page" coordorigin="7482" coordsize="4593,803">
            <v:shape id="_x0000_s1402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  <w10:wrap anchorx="page" anchory="page"/>
          </v:group>
        </w:pict>
      </w:r>
      <w:r>
        <w:pict>
          <v:group id="_x0000_s1399" style="position:absolute;left:0;text-align:left;margin-left:99.2pt;margin-top:648.35pt;width:467.7pt;height:.1pt;z-index:-251679232;mso-position-horizontal-relative:page;mso-position-vertical-relative:page" coordorigin="1984,12967" coordsize="9354,2">
            <v:shape id="_x0000_s1400" style="position:absolute;left:1984;top:12967;width:9354;height:2" coordorigin="1984,12967" coordsize="9354,0" path="m1984,12967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397" style="position:absolute;left:0;text-align:left;margin-left:99.2pt;margin-top:669.55pt;width:467.7pt;height:.1pt;z-index:-251678208;mso-position-horizontal-relative:page;mso-position-vertical-relative:page" coordorigin="1984,13391" coordsize="9354,2">
            <v:shape id="_x0000_s1398" style="position:absolute;left:1984;top:13391;width:9354;height:2" coordorigin="1984,13391" coordsize="9354,0" path="m1984,13391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395" style="position:absolute;left:0;text-align:left;margin-left:99.2pt;margin-top:690.7pt;width:467.7pt;height:.1pt;z-index:-251677184;mso-position-horizontal-relative:page;mso-position-vertical-relative:page" coordorigin="1984,13814" coordsize="9354,2">
            <v:shape id="_x0000_s1396" style="position:absolute;left:1984;top:13814;width:9354;height:2" coordorigin="1984,13814" coordsize="9354,0" path="m1984,13814r9355,e" filled="f" strokecolor="#2a2a29" strokeweight=".25pt">
              <v:path arrowok="t"/>
            </v:shape>
            <w10:wrap anchorx="page" anchory="page"/>
          </v:group>
        </w:pict>
      </w:r>
      <w:r w:rsidR="000C4FF5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0C4FF5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0C4FF5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0C4FF5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0C4FF5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0C4FF5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0C4FF5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0C4FF5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0C4FF5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0C4FF5" w:rsidRPr="00DD68FE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="000C4FF5" w:rsidRPr="00DD68FE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="000C4FF5" w:rsidRPr="00DD68FE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="000C4FF5" w:rsidRPr="00DD68FE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="000C4FF5" w:rsidRPr="00DD68FE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="000C4FF5" w:rsidRPr="00DD68FE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DB60C4" w:rsidRDefault="00DB60C4">
      <w:pPr>
        <w:spacing w:before="1" w:after="0" w:line="110" w:lineRule="exact"/>
        <w:rPr>
          <w:sz w:val="11"/>
          <w:szCs w:val="11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90" style="position:absolute;left:0;text-align:left;margin-left:70.85pt;margin-top:-.5pt;width:21.55pt;height:21.55pt;z-index:-251687424;mso-position-horizontal-relative:page" coordorigin="1417,-10" coordsize="431,431">
            <v:group id="_x0000_s1393" style="position:absolute;left:1436;top:9;width:393;height:393" coordorigin="1436,9" coordsize="393,393">
              <v:shape id="_x0000_s1394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91" style="position:absolute;left:1436;top:9;width:393;height:393" coordorigin="1436,9" coordsize="393,393">
              <v:shape id="_x0000_s1392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Presen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6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2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fo</w:t>
      </w:r>
      <w:r w:rsidR="000C4FF5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w w:val="123"/>
          <w:sz w:val="26"/>
          <w:szCs w:val="26"/>
        </w:rPr>
        <w:t>since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2760"/>
          <w:tab w:val="left" w:pos="658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(neg.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anything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breakfast.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120"/>
          <w:tab w:val="left" w:pos="76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her </w:t>
      </w:r>
      <w:proofErr w:type="spellStart"/>
      <w:r>
        <w:rPr>
          <w:rFonts w:ascii="Arial" w:eastAsia="Arial" w:hAnsi="Arial" w:cs="Arial"/>
          <w:color w:val="2A2A29"/>
          <w:w w:val="96"/>
          <w:sz w:val="24"/>
          <w:szCs w:val="24"/>
        </w:rPr>
        <w:t>zumba</w:t>
      </w:r>
      <w:proofErr w:type="spellEnd"/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classes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months.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060"/>
          <w:tab w:val="left" w:pos="618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(play)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tennis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summe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620"/>
          <w:tab w:val="left" w:pos="782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team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(win)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tournaments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2010.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2760"/>
          <w:tab w:val="left" w:pos="572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(know)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her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time.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85" style="position:absolute;left:0;text-align:left;margin-left:70.85pt;margin-top:-.5pt;width:21.55pt;height:21.55pt;z-index:-251686400;mso-position-horizontal-relative:page" coordorigin="1417,-10" coordsize="431,431">
            <v:group id="_x0000_s1388" style="position:absolute;left:1436;top:9;width:393;height:393" coordorigin="1436,9" coordsize="393,393">
              <v:shape id="_x0000_s1389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86" style="position:absolute;left:1436;top:9;width:393;height:393" coordorigin="1436,9" coordsize="393,393">
              <v:shape id="_x0000_s1387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gap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0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neve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eve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yet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,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alread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just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1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4260"/>
        </w:tabs>
        <w:spacing w:after="0" w:line="240" w:lineRule="auto"/>
        <w:ind w:left="57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Alexa: </w:t>
      </w:r>
      <w:r>
        <w:rPr>
          <w:rFonts w:ascii="Arial" w:eastAsia="Arial" w:hAnsi="Arial" w:cs="Arial"/>
          <w:b/>
          <w:bCs/>
          <w:color w:val="434342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upset about your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looks?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4280"/>
        </w:tabs>
        <w:spacing w:after="0" w:line="240" w:lineRule="auto"/>
        <w:ind w:left="57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w w:val="109"/>
          <w:sz w:val="23"/>
          <w:szCs w:val="23"/>
        </w:rPr>
        <w:t>Britney:</w:t>
      </w:r>
      <w:r>
        <w:rPr>
          <w:rFonts w:ascii="Arial" w:eastAsia="Arial" w:hAnsi="Arial" w:cs="Arial"/>
          <w:b/>
          <w:bCs/>
          <w:color w:val="434342"/>
          <w:spacing w:val="7"/>
          <w:w w:val="10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bad</w:t>
      </w:r>
      <w:proofErr w:type="gramEnd"/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appearance.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3640"/>
        </w:tabs>
        <w:spacing w:after="0" w:line="240" w:lineRule="auto"/>
        <w:ind w:left="57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Alexa: </w:t>
      </w:r>
      <w:r>
        <w:rPr>
          <w:rFonts w:ascii="Arial" w:eastAsia="Arial" w:hAnsi="Arial" w:cs="Arial"/>
          <w:b/>
          <w:bCs/>
          <w:color w:val="434342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finished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reading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teen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self-esteem.</w:t>
      </w:r>
    </w:p>
    <w:p w:rsidR="00DB60C4" w:rsidRDefault="000C4FF5">
      <w:pPr>
        <w:tabs>
          <w:tab w:val="left" w:pos="3840"/>
        </w:tabs>
        <w:spacing w:before="18" w:after="0" w:line="240" w:lineRule="auto"/>
        <w:ind w:left="99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read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7"/>
          <w:sz w:val="24"/>
          <w:szCs w:val="24"/>
        </w:rPr>
        <w:t>it?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5560"/>
        </w:tabs>
        <w:spacing w:after="0" w:line="291" w:lineRule="exact"/>
        <w:ind w:left="57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w w:val="109"/>
          <w:position w:val="-1"/>
          <w:sz w:val="23"/>
          <w:szCs w:val="23"/>
        </w:rPr>
        <w:t>Britney:</w:t>
      </w:r>
      <w:r>
        <w:rPr>
          <w:rFonts w:ascii="Arial" w:eastAsia="Arial" w:hAnsi="Arial" w:cs="Arial"/>
          <w:b/>
          <w:bCs/>
          <w:color w:val="434342"/>
          <w:spacing w:val="13"/>
          <w:w w:val="10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haven’t read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81" w:after="0" w:line="300" w:lineRule="exact"/>
        <w:ind w:left="544" w:right="482" w:hanging="425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80" style="position:absolute;left:0;text-align:left;margin-left:70.85pt;margin-top:-.5pt;width:21.55pt;height:21.55pt;z-index:-251685376;mso-position-horizontal-relative:page" coordorigin="1417,-10" coordsize="431,431">
            <v:group id="_x0000_s1383" style="position:absolute;left:1436;top:9;width:393;height:393" coordorigin="1436,9" coordsize="393,393">
              <v:shape id="_x0000_s1384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381" style="position:absolute;left:1436;top:9;width:393;height:393" coordorigin="1436,9" coordsize="393,393">
              <v:shape id="_x0000_s1382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Presen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2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2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verbs.</w:t>
      </w:r>
    </w:p>
    <w:p w:rsidR="00DB60C4" w:rsidRDefault="00DB60C4">
      <w:pPr>
        <w:spacing w:before="1" w:after="0" w:line="160" w:lineRule="exact"/>
        <w:rPr>
          <w:sz w:val="16"/>
          <w:szCs w:val="16"/>
        </w:rPr>
      </w:pPr>
    </w:p>
    <w:p w:rsidR="00DB60C4" w:rsidRDefault="000C4FF5">
      <w:pPr>
        <w:tabs>
          <w:tab w:val="left" w:pos="2460"/>
          <w:tab w:val="left" w:pos="4360"/>
          <w:tab w:val="left" w:pos="6640"/>
          <w:tab w:val="left" w:pos="7900"/>
          <w:tab w:val="left" w:pos="8120"/>
        </w:tabs>
        <w:spacing w:after="0" w:line="340" w:lineRule="atLeast"/>
        <w:ind w:left="544" w:right="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(feel)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body 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(accept)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 imperfections.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(change)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feelings,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I watched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 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night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airbrushed celebrities,</w:t>
      </w:r>
      <w:r>
        <w:rPr>
          <w:rFonts w:ascii="Arial" w:eastAsia="Arial" w:hAnsi="Arial" w:cs="Arial"/>
          <w:color w:val="2A2A29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(understand)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real people aren’t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perfect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perfect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aren’t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real. Since 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(see)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it,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been feeling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confident.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4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0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75" style="position:absolute;left:0;text-align:left;margin-left:70.85pt;margin-top:-.5pt;width:21.55pt;height:21.55pt;z-index:-251684352;mso-position-horizontal-relative:page" coordorigin="1417,-10" coordsize="431,431">
            <v:group id="_x0000_s1378" style="position:absolute;left:1436;top:9;width:393;height:393" coordorigin="1436,9" coordsize="393,393">
              <v:shape id="_x0000_s1379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76" style="position:absolute;left:1436;top:9;width:393;height:393" coordorigin="1436,9" coordsize="393,393">
              <v:shape id="_x0000_s1377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373" style="position:absolute;left:0;text-align:left;margin-left:99.2pt;margin-top:37.1pt;width:467.7pt;height:.1pt;z-index:-251683328;mso-position-horizontal-relative:page" coordorigin="1984,742" coordsize="9354,2">
            <v:shape id="_x0000_s1374" style="position:absolute;left:1984;top:742;width:9354;height:2" coordorigin="1984,742" coordsize="9354,0" path="m1984,742r9355,e" filled="f" strokecolor="#2a2a29" strokeweight=".25pt">
              <v:path arrowok="t"/>
            </v:shape>
            <w10:wrap anchorx="page"/>
          </v:group>
        </w:pict>
      </w:r>
      <w:r>
        <w:pict>
          <v:group id="_x0000_s1371" style="position:absolute;left:0;text-align:left;margin-left:99.2pt;margin-top:58.25pt;width:467.7pt;height:.1pt;z-index:-251682304;mso-position-horizontal-relative:page" coordorigin="1984,1165" coordsize="9354,2">
            <v:shape id="_x0000_s1372" style="position:absolute;left:1984;top:1165;width:9354;height:2" coordorigin="1984,1165" coordsize="9354,0" path="m1984,1165r9355,e" filled="f" strokecolor="#2a2a29" strokeweight=".25pt">
              <v:path arrowok="t"/>
            </v:shape>
            <w10:wrap anchorx="page"/>
          </v:group>
        </w:pict>
      </w:r>
      <w:r>
        <w:pict>
          <v:group id="_x0000_s1369" style="position:absolute;left:0;text-align:left;margin-left:99.2pt;margin-top:79.45pt;width:467.7pt;height:.1pt;z-index:-251681280;mso-position-horizontal-relative:page" coordorigin="1984,1589" coordsize="9354,2">
            <v:shape id="_x0000_s1370" style="position:absolute;left:1984;top:1589;width:9354;height:2" coordorigin="1984,1589" coordsize="9354,0" path="m1984,1589r9355,e" filled="f" strokecolor="#2a2a29" strokeweight=".25pt">
              <v:path arrowok="t"/>
            </v:shape>
            <w10:wrap anchorx="page"/>
          </v:group>
        </w:pict>
      </w:r>
      <w:r>
        <w:pict>
          <v:group id="_x0000_s1367" style="position:absolute;left:0;text-align:left;margin-left:99.2pt;margin-top:100.6pt;width:467.7pt;height:.1pt;z-index:-251680256;mso-position-horizontal-relative:page" coordorigin="1984,2012" coordsize="9354,2">
            <v:shape id="_x0000_s1368" style="position:absolute;left:1984;top:2012;width:9354;height:2" coordorigin="1984,2012" coordsize="9354,0" path="m1984,2012r9355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Commen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9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statement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: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0"/>
          <w:sz w:val="26"/>
          <w:szCs w:val="26"/>
        </w:rPr>
        <w:t>Ther</w:t>
      </w:r>
      <w:r w:rsidR="000C4FF5">
        <w:rPr>
          <w:rFonts w:ascii="Times New Roman" w:eastAsia="Times New Roman" w:hAnsi="Times New Roman" w:cs="Times New Roman"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color w:val="5C5B5B"/>
          <w:spacing w:val="-15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color w:val="5C5B5B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color w:val="5C5B5B"/>
          <w:spacing w:val="3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color w:val="5C5B5B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color w:val="5C5B5B"/>
          <w:spacing w:val="4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suc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color w:val="5C5B5B"/>
          <w:spacing w:val="-15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thin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color w:val="5C5B5B"/>
          <w:spacing w:val="-15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a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color w:val="5C5B5B"/>
          <w:spacing w:val="-3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z w:val="26"/>
          <w:szCs w:val="26"/>
        </w:rPr>
        <w:t>a</w:t>
      </w:r>
      <w:r w:rsidR="000C4FF5">
        <w:rPr>
          <w:rFonts w:ascii="Times New Roman" w:eastAsia="Times New Roman" w:hAnsi="Times New Roman" w:cs="Times New Roman"/>
          <w:color w:val="5C5B5B"/>
          <w:spacing w:val="3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0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color w:val="5C5B5B"/>
          <w:spacing w:val="-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3"/>
          <w:w w:val="116"/>
          <w:sz w:val="26"/>
          <w:szCs w:val="26"/>
        </w:rPr>
        <w:t>bod</w:t>
      </w:r>
      <w:r w:rsidR="000C4FF5">
        <w:rPr>
          <w:rFonts w:ascii="Times New Roman" w:eastAsia="Times New Roman" w:hAnsi="Times New Roman" w:cs="Times New Roman"/>
          <w:color w:val="5C5B5B"/>
          <w:spacing w:val="-22"/>
          <w:w w:val="116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9" w:after="0" w:line="130" w:lineRule="exact"/>
        <w:rPr>
          <w:sz w:val="13"/>
          <w:szCs w:val="13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365" style="position:absolute;left:0;text-align:left;margin-left:99.2pt;margin-top:-90.6pt;width:467.7pt;height:.1pt;z-index:-251676160;mso-position-horizontal-relative:page" coordorigin="1984,-1812" coordsize="9354,2">
            <v:shape id="_x0000_s1366" style="position:absolute;left:1984;top:-1812;width:9354;height:2" coordorigin="1984,-1812" coordsize="9354,0" path="m1984,-1812r9355,e" filled="f" strokecolor="#2a2a29" strokeweight=".25pt">
              <v:path arrowok="t"/>
            </v:shape>
            <w10:wrap anchorx="page"/>
          </v:group>
        </w:pict>
      </w:r>
      <w:r>
        <w:pict>
          <v:group id="_x0000_s1363" style="position:absolute;left:0;text-align:left;margin-left:99.2pt;margin-top:-69.45pt;width:467.7pt;height:.1pt;z-index:-251675136;mso-position-horizontal-relative:page" coordorigin="1984,-1389" coordsize="9354,2">
            <v:shape id="_x0000_s1364" style="position:absolute;left:1984;top:-1389;width:9354;height:2" coordorigin="1984,-1389" coordsize="9354,0" path="m1984,-1389r9355,e" filled="f" strokecolor="#2a2a29" strokeweight=".25pt">
              <v:path arrowok="t"/>
            </v:shape>
            <w10:wrap anchorx="page"/>
          </v:group>
        </w:pict>
      </w:r>
      <w:r>
        <w:pict>
          <v:group id="_x0000_s1361" style="position:absolute;left:0;text-align:left;margin-left:99.2pt;margin-top:-48.25pt;width:467.7pt;height:.1pt;z-index:-251674112;mso-position-horizontal-relative:page" coordorigin="1984,-965" coordsize="9354,2">
            <v:shape id="_x0000_s1362" style="position:absolute;left:1984;top:-965;width:9354;height:2" coordorigin="1984,-965" coordsize="9354,0" path="m1984,-965r9355,e" filled="f" strokecolor="#2a2a29" strokeweight=".25pt">
              <v:path arrowok="t"/>
            </v:shape>
            <w10:wrap anchorx="page"/>
          </v:group>
        </w:pict>
      </w:r>
    </w:p>
    <w:p w:rsidR="00DB60C4" w:rsidRDefault="00DB60C4">
      <w:pPr>
        <w:spacing w:after="0"/>
        <w:jc w:val="right"/>
        <w:sectPr w:rsidR="00DB60C4">
          <w:headerReference w:type="even" r:id="rId24"/>
          <w:footerReference w:type="even" r:id="rId25"/>
          <w:pgSz w:w="12080" w:h="16840"/>
          <w:pgMar w:top="320" w:right="620" w:bottom="280" w:left="1440" w:header="0" w:footer="0" w:gutter="0"/>
          <w:cols w:space="720"/>
        </w:sectPr>
      </w:pPr>
    </w:p>
    <w:p w:rsidR="00DB60C4" w:rsidRDefault="000C4FF5">
      <w:pPr>
        <w:tabs>
          <w:tab w:val="left" w:pos="1680"/>
        </w:tabs>
        <w:spacing w:before="5"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lastRenderedPageBreak/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3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14"/>
          <w:sz w:val="46"/>
          <w:szCs w:val="46"/>
        </w:rPr>
        <w:t>Good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4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46"/>
          <w:szCs w:val="46"/>
        </w:rPr>
        <w:t>living</w:t>
      </w:r>
    </w:p>
    <w:p w:rsidR="00DB60C4" w:rsidRDefault="00BD4710">
      <w:pPr>
        <w:spacing w:before="17" w:after="0" w:line="220" w:lineRule="exact"/>
      </w:pPr>
      <w:r>
        <w:rPr>
          <w:noProof/>
          <w:sz w:val="20"/>
          <w:szCs w:val="20"/>
          <w:lang w:val="pt-PT" w:eastAsia="pt-PT"/>
        </w:rPr>
        <w:pict>
          <v:shape id="_x0000_s1697" type="#_x0000_t202" style="position:absolute;margin-left:363.5pt;margin-top:21.7pt;width:173.95pt;height:11.5pt;z-index:251749888;mso-position-horizontal-relative:page;mso-position-vertical-relative:page" filled="f" stroked="f">
            <v:textbox inset="0,0,0,0">
              <w:txbxContent>
                <w:p w:rsidR="002F42BD" w:rsidRPr="004B656B" w:rsidRDefault="002F42BD" w:rsidP="00DD68FE">
                  <w:pPr>
                    <w:spacing w:after="0" w:line="209" w:lineRule="exact"/>
                    <w:ind w:left="20" w:right="-48"/>
                    <w:rPr>
                      <w:rFonts w:ascii="Arial" w:eastAsia="Arial" w:hAnsi="Arial" w:cs="Arial"/>
                      <w:b/>
                      <w:sz w:val="19"/>
                      <w:szCs w:val="19"/>
                    </w:rPr>
                  </w:pP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New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w w:val="11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-6"/>
                      <w:w w:val="114"/>
                      <w:sz w:val="16"/>
                      <w:szCs w:val="16"/>
                    </w:rPr>
                    <w:t>W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ave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-1"/>
                      <w:w w:val="11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114"/>
                      <w:sz w:val="16"/>
                      <w:szCs w:val="16"/>
                    </w:rPr>
                    <w:t>Revolution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-9"/>
                      <w:w w:val="11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w w:val="83"/>
                      <w:sz w:val="16"/>
                      <w:szCs w:val="16"/>
                    </w:rPr>
                    <w:t>·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11"/>
                      <w:w w:val="83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8.˚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7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>ano</w:t>
                  </w:r>
                  <w:proofErr w:type="spellEnd"/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z w:val="16"/>
                      <w:szCs w:val="16"/>
                    </w:rPr>
                    <w:t xml:space="preserve">  </w:t>
                  </w:r>
                  <w:r w:rsidRPr="004B656B">
                    <w:rPr>
                      <w:rFonts w:ascii="Times New Roman" w:eastAsia="Times New Roman" w:hAnsi="Times New Roman" w:cs="Times New Roman"/>
                      <w:color w:val="2A2A29"/>
                      <w:spacing w:val="4"/>
                      <w:sz w:val="16"/>
                      <w:szCs w:val="16"/>
                    </w:rPr>
                    <w:t xml:space="preserve"> 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E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spacing w:val="-3"/>
                      <w:w w:val="73"/>
                      <w:sz w:val="19"/>
                      <w:szCs w:val="19"/>
                    </w:rPr>
                    <w:t>v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w w:val="73"/>
                      <w:sz w:val="19"/>
                      <w:szCs w:val="19"/>
                    </w:rPr>
                    <w:t>aluation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spacing w:val="3"/>
                      <w:w w:val="73"/>
                      <w:sz w:val="19"/>
                      <w:szCs w:val="19"/>
                    </w:rPr>
                    <w:t xml:space="preserve"> 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spacing w:val="-9"/>
                      <w:w w:val="78"/>
                      <w:sz w:val="19"/>
                      <w:szCs w:val="19"/>
                    </w:rPr>
                    <w:t>T</w:t>
                  </w:r>
                  <w:r w:rsidRPr="004B656B">
                    <w:rPr>
                      <w:rFonts w:ascii="Arial" w:eastAsia="Arial" w:hAnsi="Arial" w:cs="Arial"/>
                      <w:b/>
                      <w:color w:val="2A2A29"/>
                      <w:w w:val="80"/>
                      <w:sz w:val="19"/>
                      <w:szCs w:val="19"/>
                    </w:rPr>
                    <w:t>ests</w:t>
                  </w:r>
                </w:p>
              </w:txbxContent>
            </v:textbox>
            <w10:wrap anchorx="page" anchory="page"/>
          </v:shape>
        </w:pict>
      </w:r>
      <w:r w:rsidR="000C4FF5">
        <w:br w:type="column"/>
      </w:r>
    </w:p>
    <w:p w:rsidR="00DB60C4" w:rsidRDefault="000C4FF5">
      <w:pPr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3B</w:t>
      </w:r>
    </w:p>
    <w:p w:rsidR="00DB60C4" w:rsidRDefault="00DB60C4">
      <w:pPr>
        <w:spacing w:after="0"/>
        <w:sectPr w:rsidR="00DB60C4">
          <w:headerReference w:type="default" r:id="rId26"/>
          <w:footerReference w:type="default" r:id="rId27"/>
          <w:pgSz w:w="12080" w:h="16840"/>
          <w:pgMar w:top="940" w:right="1300" w:bottom="280" w:left="620" w:header="0" w:footer="0" w:gutter="0"/>
          <w:cols w:num="2" w:space="720" w:equalWidth="0">
            <w:col w:w="4396" w:space="4318"/>
            <w:col w:w="1446"/>
          </w:cols>
        </w:sectPr>
      </w:pPr>
    </w:p>
    <w:p w:rsidR="00DB60C4" w:rsidRDefault="00BD4710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333" style="position:absolute;margin-left:0;margin-top:0;width:603.8pt;height:841.9pt;z-index:-251673088;mso-position-horizontal-relative:page;mso-position-vertical-relative:page" coordsize="12076,16838">
            <v:group id="_x0000_s1358" style="position:absolute;left:11906;width:2;height:16838" coordorigin="11906" coordsize="2,16838">
              <v:shape id="_x0000_s1359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356" style="position:absolute;left:11906;width:2;height:16838" coordorigin="11906" coordsize="2,16838">
              <v:shape id="_x0000_s1357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354" style="position:absolute;width:12076;height:3583" coordsize="12076,3583">
              <v:shape id="_x0000_s1355" style="position:absolute;width:12076;height:3583" coordsize="12076,3583" path="m12076,l,,,3583,12076,2074,12076,e" fillcolor="#ececec" stroked="f">
                <v:path arrowok="t"/>
              </v:shape>
            </v:group>
            <v:group id="_x0000_s1352" style="position:absolute;left:673;top:1807;width:10051;height:1315" coordorigin="673,1807" coordsize="10051,1315">
              <v:shape id="_x0000_s1353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350" style="position:absolute;left:737;top:1871;width:9921;height:1191" coordorigin="737,1871" coordsize="9921,1191">
              <v:shape id="_x0000_s1351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348" style="position:absolute;left:1489;top:2350;width:6491;height:2" coordorigin="1489,2350" coordsize="6491,2">
              <v:shape id="_x0000_s1349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346" style="position:absolute;left:8465;top:2350;width:652;height:2" coordorigin="8465,2350" coordsize="652,2">
              <v:shape id="_x0000_s1347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344" style="position:absolute;left:9788;top:2350;width:680;height:2" coordorigin="9788,2350" coordsize="680,2">
              <v:shape id="_x0000_s1345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342" style="position:absolute;left:1389;top:2812;width:510;height:2" coordorigin="1389,2812" coordsize="510,2">
              <v:shape id="_x0000_s1343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340" style="position:absolute;left:2032;top:2812;width:510;height:2" coordorigin="2032,2812" coordsize="510,2">
              <v:shape id="_x0000_s1341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338" style="position:absolute;left:2676;top:2812;width:561;height:2" coordorigin="2676,2812" coordsize="561,2">
              <v:shape id="_x0000_s1339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336" style="position:absolute;left:4267;top:2812;width:2563;height:2" coordorigin="4267,2812" coordsize="2563,2">
              <v:shape id="_x0000_s1337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334" style="position:absolute;left:7634;top:2812;width:2835;height:2" coordorigin="7634,2812" coordsize="2835,2">
              <v:shape id="_x0000_s1335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DB60C4" w:rsidRDefault="00DB60C4">
      <w:pPr>
        <w:spacing w:before="1" w:after="0" w:line="280" w:lineRule="exact"/>
        <w:rPr>
          <w:sz w:val="28"/>
          <w:szCs w:val="28"/>
        </w:rPr>
      </w:pPr>
    </w:p>
    <w:p w:rsidR="00DB60C4" w:rsidRDefault="000C4FF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DB60C4" w:rsidRDefault="00DB60C4">
      <w:pPr>
        <w:spacing w:before="2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DB60C4" w:rsidRDefault="00DB60C4">
      <w:pPr>
        <w:spacing w:after="0" w:line="120" w:lineRule="exact"/>
        <w:rPr>
          <w:sz w:val="12"/>
          <w:szCs w:val="12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26" w:after="0" w:line="288" w:lineRule="auto"/>
        <w:ind w:left="712" w:right="3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324" style="position:absolute;left:0;text-align:left;margin-left:358.35pt;margin-top:-.95pt;width:179.1pt;height:133.95pt;z-index:-251670016;mso-position-horizontal-relative:page" coordorigin="7167,-19" coordsize="3582,2679">
            <v:group id="_x0000_s1330" style="position:absolute;left:7177;top:-9;width:3562;height:2659" coordorigin="7177,-9" coordsize="3562,2659">
              <v:shape id="_x0000_s1331" style="position:absolute;left:7177;top:-9;width:3562;height:2659" coordorigin="7177,-9" coordsize="3562,2659" path="m7177,-9r3561,l10738,2650r-3561,l7177,-9e" fillcolor="#2a2a29" stroked="f">
                <v:path arrowok="t"/>
              </v:shape>
            </v:group>
            <v:group id="_x0000_s1327" style="position:absolute;left:7256;top:69;width:3402;height:2502" coordorigin="7256,69" coordsize="3402,2502">
              <v:shape id="_x0000_s1329" style="position:absolute;left:7256;top:69;width:3402;height:2502" coordorigin="7256,69" coordsize="3402,2502" path="m7482,69r-74,1l7330,76r-55,33l7257,190r-1,65l7256,2386r1,64l7268,2516r43,44l7377,2570r64,2l10471,2572r35,-1l10584,2565r55,-34l10657,2451r1,-65l10658,255r-1,-64l10646,125r-43,-44l10537,71r-64,-2l7482,69e" stroked="f">
                <v:path arrowok="t"/>
              </v:shape>
              <v:shape id="_x0000_s1328" type="#_x0000_t75" style="position:absolute;left:7256;top:69;width:3402;height:2502">
                <v:imagedata r:id="rId28" o:title=""/>
              </v:shape>
            </v:group>
            <v:group id="_x0000_s1325" style="position:absolute;left:7256;top:69;width:3403;height:2502" coordorigin="7256,69" coordsize="3403,2502">
              <v:shape id="_x0000_s1326" style="position:absolute;left:7256;top:69;width:3403;height:2502" coordorigin="7256,69" coordsize="3403,2502" path="m7482,69r-74,1l7330,76r-55,33l7257,190r-1,65l7256,2345r,40l7257,2450r11,66l7311,2560r66,10l7441,2572r2990,l10471,2572r65,-2l10603,2560r43,-43l10657,2451r1,-65l10658,296r,-40l10657,191r-11,-66l10603,81r-66,-10l10473,69r-2991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323" type="#_x0000_t136" style="position:absolute;left:0;text-align:left;margin-left:37.05pt;margin-top:-31.55pt;width:386.2pt;height:20pt;rotation:358;z-index:-251668992;mso-position-horizontal-relative:page" fillcolor="#2a2a29" stroked="f">
            <o:extrusion v:ext="view" autorotationcenter="t"/>
            <v:textpath style="font-family:&quot;&amp;quot&quot;;font-size:20pt;v-text-kern:t;mso-text-shadow:auto" string="Children worrying  about their body image"/>
            <w10:wrap anchorx="page"/>
          </v:shape>
        </w:pic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0C4FF5"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 of</w:t>
      </w:r>
      <w:r w:rsidR="000C4FF5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glish</w:t>
      </w:r>
      <w:r w:rsidR="000C4FF5"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choolchild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en</w:t>
      </w:r>
      <w:r w:rsidR="000C4FF5">
        <w:rPr>
          <w:rFonts w:ascii="Times New Roman" w:eastAsia="Times New Roman" w:hAnsi="Times New Roman" w:cs="Times New Roman"/>
          <w:color w:val="2A2A29"/>
          <w:spacing w:val="28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ws</w:t>
      </w:r>
      <w:r w:rsidR="000C4FF5"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ys</w:t>
      </w:r>
      <w:r w:rsidR="000C4FF5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 w:rsidR="000C4FF5"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girls</w:t>
      </w:r>
      <w:r w:rsidR="000C4FF5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 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0C4FF5"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ut the</w:t>
      </w:r>
      <w:r w:rsidR="000C4FF5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0C4FF5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0C4FF5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loo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0C4FF5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udy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und t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alf</w:t>
      </w:r>
      <w:r w:rsidR="000C4FF5"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ale</w:t>
      </w:r>
      <w:r w:rsidR="000C4FF5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choolchild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en</w:t>
      </w:r>
      <w:r w:rsidR="000C4FF5">
        <w:rPr>
          <w:rFonts w:ascii="Times New Roman" w:eastAsia="Times New Roman" w:hAnsi="Times New Roman" w:cs="Times New Roman"/>
          <w:color w:val="2A2A29"/>
          <w:spacing w:val="-2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la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ck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confidence</w:t>
      </w:r>
      <w:r w:rsidR="000C4FF5">
        <w:rPr>
          <w:rFonts w:ascii="Times New Roman" w:eastAsia="Times New Roman" w:hAnsi="Times New Roman" w:cs="Times New Roman"/>
          <w:color w:val="2A2A29"/>
          <w:spacing w:val="-5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ca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u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7"/>
          <w:w w:val="10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their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body</w:t>
      </w:r>
      <w:r w:rsidR="000C4FF5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 w:rsidR="000C4FF5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 w:rsidR="000C4FF5"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ig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 w:rsidR="000C4FF5"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girls</w:t>
      </w:r>
      <w:r w:rsidR="000C4FF5"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tly</w:t>
      </w:r>
      <w:r w:rsidR="000C4FF5"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ghe</w:t>
      </w:r>
      <w:r w:rsidR="000C4FF5"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59</w:t>
      </w:r>
      <w:r w:rsidR="000C4FF5"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ce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nt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0C4FF5"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ea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chers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693 </w:t>
      </w:r>
      <w:r w:rsidR="000C4FF5"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teachers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ude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ts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felt</w:t>
      </w:r>
      <w:r w:rsidR="000C4FF5"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 w:rsidR="000C4FF5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 w:rsidR="000C4FF5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odie</w:t>
      </w:r>
      <w:r w:rsidR="000C4FF5"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2" w:right="3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 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ons on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body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w w:val="9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-es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eachers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didn’t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colle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ues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aid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bad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gs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anc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2" w:right="6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und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55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teachers</w:t>
      </w:r>
      <w:r>
        <w:rPr>
          <w:rFonts w:ascii="Times New Roman" w:eastAsia="Times New Roman" w:hAnsi="Times New Roman" w:cs="Times New Roman"/>
          <w:color w:val="2A2A29"/>
          <w:spacing w:val="1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girls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“ult</w:t>
      </w:r>
      <w:r>
        <w:rPr>
          <w:rFonts w:ascii="Times New Roman" w:eastAsia="Times New Roman" w:hAnsi="Times New Roman" w:cs="Times New Roman"/>
          <w:color w:val="2A2A29"/>
          <w:spacing w:val="-2"/>
          <w:w w:val="10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ensiti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17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comme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ys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easily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teasi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27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ce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eachers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 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ber</w:t>
      </w:r>
      <w:r>
        <w:rPr>
          <w:rFonts w:ascii="Times New Roman" w:eastAsia="Times New Roman" w:hAnsi="Times New Roman" w:cs="Times New Roman"/>
          <w:color w:val="2A2A29"/>
          <w:spacing w:val="-17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ost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teachers</w:t>
      </w:r>
      <w:r>
        <w:rPr>
          <w:rFonts w:ascii="Times New Roman" w:eastAsia="Times New Roman" w:hAnsi="Times New Roman" w:cs="Times New Roman"/>
          <w:color w:val="2A2A29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1"/>
          <w:szCs w:val="21"/>
        </w:rPr>
        <w:t>bl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ame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ternet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television.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ges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bodies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1" w:lineRule="auto"/>
        <w:ind w:left="712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child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 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diets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them</w:t>
      </w:r>
      <w:r>
        <w:rPr>
          <w:rFonts w:ascii="Times New Roman" w:eastAsia="Times New Roman" w:hAnsi="Times New Roman" w:cs="Times New Roman"/>
          <w:color w:val="2A2A29"/>
          <w:spacing w:val="1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-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acti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>T</w:t>
      </w:r>
      <w:r w:rsidR="002F42BD">
        <w:rPr>
          <w:rFonts w:ascii="Times New Roman" w:eastAsia="Times New Roman" w:hAnsi="Times New Roman" w:cs="Times New Roman"/>
          <w:color w:val="2A2A29"/>
          <w:sz w:val="21"/>
          <w:szCs w:val="21"/>
        </w:rPr>
        <w:t>eachers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arn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 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hild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en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6"/>
          <w:w w:val="110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airb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ush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d</w:t>
      </w:r>
      <w:r>
        <w:rPr>
          <w:rFonts w:ascii="Arial" w:eastAsia="Arial" w:hAnsi="Arial" w:cs="Arial"/>
          <w:b/>
          <w:bCs/>
          <w:color w:val="676766"/>
          <w:w w:val="110"/>
          <w:position w:val="9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676766"/>
          <w:spacing w:val="8"/>
          <w:w w:val="110"/>
          <w:position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ities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dia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leads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oblems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w w:val="9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-es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pacing w:val="-54"/>
          <w:w w:val="95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4" w:after="0" w:line="150" w:lineRule="exact"/>
        <w:rPr>
          <w:sz w:val="15"/>
          <w:szCs w:val="15"/>
        </w:rPr>
      </w:pPr>
    </w:p>
    <w:p w:rsidR="00DB60C4" w:rsidRDefault="000C4FF5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A2A29"/>
          <w:w w:val="98"/>
          <w:sz w:val="18"/>
          <w:szCs w:val="18"/>
        </w:rPr>
        <w:t>BC/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A2A29"/>
          <w:w w:val="98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2A2A29"/>
          <w:spacing w:val="-5"/>
          <w:w w:val="9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w w:val="104"/>
          <w:sz w:val="18"/>
          <w:szCs w:val="18"/>
        </w:rPr>
        <w:t>ews</w:t>
      </w:r>
    </w:p>
    <w:p w:rsidR="00DB60C4" w:rsidRDefault="00DB60C4">
      <w:pPr>
        <w:spacing w:before="3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712" w:right="754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A2A29"/>
          <w:sz w:val="18"/>
          <w:szCs w:val="18"/>
        </w:rPr>
        <w:t xml:space="preserve">1. 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ushed:</w:t>
      </w:r>
      <w:r>
        <w:rPr>
          <w:rFonts w:ascii="Times New Roman" w:eastAsia="Times New Roman" w:hAnsi="Times New Roman" w:cs="Times New Roman"/>
          <w:i/>
          <w:color w:val="2A2A29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3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ad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as</w:t>
      </w:r>
      <w:proofErr w:type="spellEnd"/>
    </w:p>
    <w:p w:rsidR="00DB60C4" w:rsidRDefault="00DB60C4">
      <w:pPr>
        <w:spacing w:before="3" w:after="0" w:line="130" w:lineRule="exact"/>
        <w:rPr>
          <w:sz w:val="13"/>
          <w:szCs w:val="13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18" style="position:absolute;left:0;text-align:left;margin-left:36.85pt;margin-top:-.5pt;width:21.55pt;height:21.55pt;z-index:-251672064;mso-position-horizontal-relative:page" coordorigin="737,-10" coordsize="431,431">
            <v:group id="_x0000_s1321" style="position:absolute;left:756;top:9;width:393;height:393" coordorigin="756,9" coordsize="393,393">
              <v:shape id="_x0000_s1322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319" style="position:absolute;left:756;top:9;width:393;height:393" coordorigin="756,9" coordsize="393,393">
              <v:shape id="_x0000_s1320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synonyms.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figure</w:t>
      </w:r>
      <w:proofErr w:type="gramEnd"/>
      <w:r>
        <w:rPr>
          <w:rFonts w:ascii="Arial" w:eastAsia="Arial" w:hAnsi="Arial" w:cs="Arial"/>
          <w:color w:val="2A2A29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making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fun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of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slightly</w:t>
      </w:r>
      <w:proofErr w:type="gramEnd"/>
      <w:r>
        <w:rPr>
          <w:rFonts w:ascii="Arial" w:eastAsia="Arial" w:hAnsi="Arial" w:cs="Arial"/>
          <w:color w:val="2A2A29"/>
          <w:spacing w:val="-3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accuse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teasing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rate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blame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9"/>
          <w:position w:val="-1"/>
          <w:sz w:val="24"/>
          <w:szCs w:val="24"/>
        </w:rPr>
        <w:t>little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680"/>
        </w:tabs>
        <w:spacing w:before="81" w:after="0" w:line="300" w:lineRule="exact"/>
        <w:ind w:left="684" w:right="653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13" style="position:absolute;left:0;text-align:left;margin-left:36.85pt;margin-top:-.5pt;width:21.55pt;height:21.55pt;z-index:-251671040;mso-position-horizontal-relative:page" coordorigin="737,-10" coordsize="431,431">
            <v:group id="_x0000_s1316" style="position:absolute;left:756;top:9;width:393;height:393" coordorigin="756,9" coordsize="393,393">
              <v:shape id="_x0000_s1317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314" style="position:absolute;left:756;top:9;width:393;height:393" coordorigin="756,9" coordsize="393,393">
              <v:shape id="_x0000_s1315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whethe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C14CF7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accordin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9"/>
          <w:w w:val="12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the text.</w:t>
      </w:r>
    </w:p>
    <w:p w:rsidR="00DB60C4" w:rsidRDefault="00DB60C4">
      <w:pPr>
        <w:spacing w:before="5" w:after="0" w:line="190" w:lineRule="exact"/>
        <w:rPr>
          <w:sz w:val="19"/>
          <w:szCs w:val="19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50%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boys worry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body shape.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eachers</w:t>
      </w:r>
      <w:r>
        <w:rPr>
          <w:rFonts w:ascii="Arial" w:eastAsia="Arial" w:hAnsi="Arial" w:cs="Arial"/>
          <w:color w:val="2A2A29"/>
          <w:spacing w:val="1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girls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were hurt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 comments on 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few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children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self-esteem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lessons.</w:t>
      </w:r>
    </w:p>
    <w:p w:rsidR="00DB60C4" w:rsidRDefault="00DB60C4">
      <w:pPr>
        <w:spacing w:before="1" w:after="0" w:line="110" w:lineRule="exact"/>
        <w:rPr>
          <w:sz w:val="11"/>
          <w:szCs w:val="11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DB60C4" w:rsidRDefault="000C4FF5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E</w:t>
      </w:r>
      <w:r>
        <w:rPr>
          <w:rFonts w:ascii="Arial" w:eastAsia="Arial" w:hAnsi="Arial" w:cs="Arial"/>
          <w:color w:val="2A2A29"/>
          <w:spacing w:val="-3"/>
          <w:w w:val="73"/>
          <w:sz w:val="19"/>
          <w:szCs w:val="19"/>
        </w:rPr>
        <w:t>v</w:t>
      </w:r>
      <w:r>
        <w:rPr>
          <w:rFonts w:ascii="Arial" w:eastAsia="Arial" w:hAnsi="Arial" w:cs="Arial"/>
          <w:color w:val="2A2A29"/>
          <w:w w:val="73"/>
          <w:sz w:val="19"/>
          <w:szCs w:val="19"/>
        </w:rPr>
        <w:t>aluation</w:t>
      </w:r>
      <w:r>
        <w:rPr>
          <w:rFonts w:ascii="Arial" w:eastAsia="Arial" w:hAnsi="Arial" w:cs="Arial"/>
          <w:color w:val="2A2A29"/>
          <w:spacing w:val="3"/>
          <w:w w:val="73"/>
          <w:sz w:val="19"/>
          <w:szCs w:val="19"/>
        </w:rPr>
        <w:t xml:space="preserve"> </w:t>
      </w:r>
      <w:r>
        <w:rPr>
          <w:rFonts w:ascii="Arial" w:eastAsia="Arial" w:hAnsi="Arial" w:cs="Arial"/>
          <w:color w:val="2A2A29"/>
          <w:spacing w:val="-9"/>
          <w:w w:val="78"/>
          <w:sz w:val="19"/>
          <w:szCs w:val="19"/>
        </w:rPr>
        <w:t>T</w:t>
      </w:r>
      <w:r>
        <w:rPr>
          <w:rFonts w:ascii="Arial" w:eastAsia="Arial" w:hAnsi="Arial" w:cs="Arial"/>
          <w:color w:val="2A2A29"/>
          <w:w w:val="80"/>
          <w:sz w:val="19"/>
          <w:szCs w:val="19"/>
        </w:rPr>
        <w:t>ests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20" w:lineRule="exact"/>
      </w:pPr>
    </w:p>
    <w:p w:rsidR="00DB60C4" w:rsidRDefault="000C4FF5">
      <w:pPr>
        <w:spacing w:before="25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Boys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girls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on 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diet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look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better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front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others.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Airbrushed photos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celebrities</w:t>
      </w:r>
      <w:r>
        <w:rPr>
          <w:rFonts w:ascii="Arial" w:eastAsia="Arial" w:hAnsi="Arial" w:cs="Arial"/>
          <w:color w:val="2A2A29"/>
          <w:spacing w:val="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good 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children.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22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308" style="position:absolute;left:0;text-align:left;margin-left:70.85pt;margin-top:-.5pt;width:21.55pt;height:21.55pt;z-index:-251665920;mso-position-horizontal-relative:page" coordorigin="1417,-10" coordsize="431,431">
            <v:group id="_x0000_s1311" style="position:absolute;left:1436;top:9;width:393;height:393" coordorigin="1436,9" coordsize="393,393">
              <v:shape id="_x0000_s1312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309" style="position:absolute;left:1436;top:9;width:393;height:393" coordorigin="1436,9" coordsize="393,393">
              <v:shape id="_x0000_s1310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BD4710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06" style="position:absolute;left:0;text-align:left;margin-left:119.05pt;margin-top:32.3pt;width:447.85pt;height:.1pt;z-index:-251664896;mso-position-horizontal-relative:page" coordorigin="2381,646" coordsize="8957,2">
            <v:shape id="_x0000_s1307" style="position:absolute;left:2381;top:646;width:8957;height:2" coordorigin="2381,646" coordsize="8957,0" path="m2381,646r8958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 w:rsidR="000C4FF5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C4FF5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0C4FF5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affected by bad</w:t>
      </w:r>
      <w:r w:rsidR="000C4FF5"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comments about their</w:t>
      </w:r>
      <w:r w:rsidR="000C4FF5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bodies?</w:t>
      </w:r>
    </w:p>
    <w:p w:rsidR="00DB60C4" w:rsidRDefault="00DB60C4">
      <w:pPr>
        <w:spacing w:before="7" w:after="0" w:line="100" w:lineRule="exact"/>
        <w:rPr>
          <w:sz w:val="10"/>
          <w:szCs w:val="1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304" style="position:absolute;left:0;text-align:left;margin-left:119.05pt;margin-top:-35.65pt;width:447.85pt;height:.1pt;z-index:-251663872;mso-position-horizontal-relative:page" coordorigin="2381,-713" coordsize="8957,2">
            <v:shape id="_x0000_s1305" style="position:absolute;left:2381;top:-713;width:8957;height:2" coordorigin="2381,-713" coordsize="8957,0" path="m2381,-713r8958,e" filled="f" strokecolor="#2a2a29" strokeweight=".25pt">
              <v:path arrowok="t"/>
            </v:shape>
            <w10:wrap anchorx="page"/>
          </v:group>
        </w:pict>
      </w:r>
      <w:r>
        <w:pict>
          <v:group id="_x0000_s1302" style="position:absolute;left:0;text-align:left;margin-left:119.05pt;margin-top:-14.45pt;width:447.85pt;height:.1pt;z-index:-251662848;mso-position-horizontal-relative:page" coordorigin="2381,-289" coordsize="8957,2">
            <v:shape id="_x0000_s1303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300" style="position:absolute;left:0;text-align:left;margin-left:119.05pt;margin-top:33.55pt;width:447.85pt;height:.1pt;z-index:-251661824;mso-position-horizontal-relative:page" coordorigin="2381,671" coordsize="8957,2">
            <v:shape id="_x0000_s1301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0C4FF5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teachers blame</w:t>
      </w:r>
      <w:r w:rsidR="000C4FF5"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students’</w:t>
      </w:r>
      <w:r w:rsidR="000C4FF5"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stress?</w:t>
      </w:r>
    </w:p>
    <w:p w:rsidR="00DB60C4" w:rsidRDefault="00DB60C4">
      <w:pPr>
        <w:spacing w:before="7" w:after="0" w:line="100" w:lineRule="exact"/>
        <w:rPr>
          <w:sz w:val="10"/>
          <w:szCs w:val="1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298" style="position:absolute;left:0;text-align:left;margin-left:119.05pt;margin-top:-35.65pt;width:447.85pt;height:.1pt;z-index:-251660800;mso-position-horizontal-relative:page" coordorigin="2381,-713" coordsize="8957,2">
            <v:shape id="_x0000_s1299" style="position:absolute;left:2381;top:-713;width:8957;height:2" coordorigin="2381,-713" coordsize="8957,0" path="m2381,-713r8958,e" filled="f" strokecolor="#2a2a29" strokeweight=".25pt">
              <v:path arrowok="t"/>
            </v:shape>
            <w10:wrap anchorx="page"/>
          </v:group>
        </w:pict>
      </w:r>
      <w:r>
        <w:pict>
          <v:group id="_x0000_s1296" style="position:absolute;left:0;text-align:left;margin-left:119.05pt;margin-top:-14.45pt;width:447.85pt;height:.1pt;z-index:-251659776;mso-position-horizontal-relative:page" coordorigin="2381,-289" coordsize="8957,2">
            <v:shape id="_x0000_s1297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294" style="position:absolute;left:0;text-align:left;margin-left:119.05pt;margin-top:33.55pt;width:447.85pt;height:.1pt;z-index:-251658752;mso-position-horizontal-relative:page" coordorigin="2381,671" coordsize="8957,2">
            <v:shape id="_x0000_s1295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How do 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media</w:t>
      </w:r>
      <w:r w:rsidR="000C4FF5"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influence</w:t>
      </w:r>
      <w:r w:rsidR="000C4FF5"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on their</w:t>
      </w:r>
      <w:r w:rsidR="000C4FF5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self-esteem?</w:t>
      </w:r>
    </w:p>
    <w:p w:rsidR="00DB60C4" w:rsidRDefault="00DB60C4">
      <w:pPr>
        <w:spacing w:before="7" w:after="0" w:line="100" w:lineRule="exact"/>
        <w:rPr>
          <w:sz w:val="10"/>
          <w:szCs w:val="1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25"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pict>
          <v:group id="_x0000_s1292" style="position:absolute;left:0;text-align:left;margin-left:119.05pt;margin-top:-35.65pt;width:447.85pt;height:.1pt;z-index:-251657728;mso-position-horizontal-relative:page" coordorigin="2381,-713" coordsize="8957,2">
            <v:shape id="_x0000_s1293" style="position:absolute;left:2381;top:-713;width:8957;height:2" coordorigin="2381,-713" coordsize="8957,0" path="m2381,-713r8958,e" filled="f" strokecolor="#2a2a29" strokeweight=".25pt">
              <v:path arrowok="t"/>
            </v:shape>
            <w10:wrap anchorx="page"/>
          </v:group>
        </w:pict>
      </w:r>
      <w:r>
        <w:pict>
          <v:group id="_x0000_s1290" style="position:absolute;left:0;text-align:left;margin-left:119.05pt;margin-top:-14.45pt;width:447.85pt;height:.1pt;z-index:-251656704;mso-position-horizontal-relative:page" coordorigin="2381,-289" coordsize="8957,2">
            <v:shape id="_x0000_s1291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288" style="position:absolute;left:0;text-align:left;margin-left:119.05pt;margin-top:33.55pt;width:447.85pt;height:.1pt;z-index:-251655680;mso-position-horizontal-relative:page" coordorigin="2381,671" coordsize="8957,2">
            <v:shape id="_x0000_s1289" style="position:absolute;left:2381;top:671;width:8957;height:2" coordorigin="2381,671" coordsize="8957,0" path="m2381,671r8958,e" filled="f" strokecolor="#2a2a29" strokeweight=".25pt">
              <v:path arrowok="t"/>
            </v:shape>
            <w10:wrap anchorx="page"/>
          </v:group>
        </w:pict>
      </w:r>
      <w:r>
        <w:pict>
          <v:group id="_x0000_s1286" style="position:absolute;left:0;text-align:left;margin-left:119.05pt;margin-top:54.7pt;width:447.85pt;height:.1pt;z-index:-251654656;mso-position-horizontal-relative:page" coordorigin="2381,1094" coordsize="8957,2">
            <v:shape id="_x0000_s1287" style="position:absolute;left:2381;top:1094;width:8957;height:2" coordorigin="2381,1094" coordsize="8957,0" path="m2381,1094r8958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 w:rsidR="000C4FF5"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children</w:t>
      </w:r>
      <w:r w:rsidR="000C4FF5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to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become</w:t>
      </w:r>
      <w:r w:rsidR="000C4FF5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more</w:t>
      </w:r>
      <w:r w:rsidR="000C4FF5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attractive?</w:t>
      </w:r>
    </w:p>
    <w:p w:rsidR="00DB60C4" w:rsidRDefault="00DB60C4">
      <w:pPr>
        <w:spacing w:before="5" w:after="0" w:line="160" w:lineRule="exact"/>
        <w:rPr>
          <w:sz w:val="16"/>
          <w:szCs w:val="16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/>
        <w:sectPr w:rsidR="00DB60C4">
          <w:headerReference w:type="even" r:id="rId29"/>
          <w:footerReference w:type="even" r:id="rId30"/>
          <w:pgSz w:w="12080" w:h="16840"/>
          <w:pgMar w:top="320" w:right="620" w:bottom="280" w:left="1440" w:header="0" w:footer="0" w:gutter="0"/>
          <w:cols w:space="720"/>
        </w:sect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16" w:right="-88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284" style="position:absolute;left:0;text-align:left;margin-left:119.05pt;margin-top:-27.4pt;width:447.85pt;height:.1pt;z-index:-251653632;mso-position-horizontal-relative:page" coordorigin="2381,-548" coordsize="8957,2">
            <v:shape id="_x0000_s1285" style="position:absolute;left:2381;top:-548;width:8957;height:2" coordorigin="2381,-548" coordsize="8957,0" path="m2381,-548r8958,e" filled="f" strokecolor="#2a2a29" strokeweight=".25pt">
              <v:path arrowok="t"/>
            </v:shape>
            <w10:wrap anchorx="page"/>
          </v:group>
        </w:pict>
      </w:r>
      <w:r>
        <w:pict>
          <v:group id="_x0000_s1279" style="position:absolute;left:0;text-align:left;margin-left:70.85pt;margin-top:-.5pt;width:21.55pt;height:21.55pt;z-index:-251652608;mso-position-horizontal-relative:page" coordorigin="1417,-10" coordsize="431,431">
            <v:group id="_x0000_s1282" style="position:absolute;left:1436;top:9;width:393;height:393" coordorigin="1436,9" coordsize="393,393">
              <v:shape id="_x0000_s1283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280" style="position:absolute;left:1436;top:9;width:393;height:393" coordorigin="1436,9" coordsize="393,393">
              <v:shape id="_x0000_s1281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DB60C4" w:rsidRDefault="00DB60C4">
      <w:pPr>
        <w:spacing w:before="3" w:after="0" w:line="160" w:lineRule="exact"/>
        <w:rPr>
          <w:sz w:val="16"/>
          <w:szCs w:val="16"/>
        </w:rPr>
      </w:pPr>
    </w:p>
    <w:p w:rsidR="00DB60C4" w:rsidRDefault="000C4FF5">
      <w:pPr>
        <w:tabs>
          <w:tab w:val="left" w:pos="2560"/>
          <w:tab w:val="left" w:pos="3300"/>
          <w:tab w:val="left" w:pos="4360"/>
          <w:tab w:val="left" w:pos="4720"/>
          <w:tab w:val="left" w:pos="6740"/>
        </w:tabs>
        <w:spacing w:after="0" w:line="340" w:lineRule="atLeast"/>
        <w:ind w:left="544" w:right="14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feeling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little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 xml:space="preserve">looks?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 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not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.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Everyone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things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 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13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–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 xml:space="preserve">height,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example.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way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 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think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0C4FF5">
      <w:pPr>
        <w:spacing w:after="0" w:line="200" w:lineRule="exact"/>
        <w:rPr>
          <w:sz w:val="20"/>
          <w:szCs w:val="20"/>
        </w:rPr>
      </w:pPr>
      <w:r>
        <w:br w:type="column"/>
      </w:r>
    </w:p>
    <w:p w:rsidR="00DB60C4" w:rsidRDefault="00DB60C4">
      <w:pPr>
        <w:spacing w:before="19" w:after="0" w:line="200" w:lineRule="exact"/>
        <w:rPr>
          <w:sz w:val="20"/>
          <w:szCs w:val="20"/>
        </w:rPr>
      </w:pPr>
    </w:p>
    <w:p w:rsidR="00DB60C4" w:rsidRDefault="00BD4710">
      <w:pPr>
        <w:spacing w:after="0" w:line="560" w:lineRule="atLeast"/>
        <w:ind w:left="-41" w:right="-20" w:firstLine="152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276" style="position:absolute;left:0;text-align:left;margin-left:452.65pt;margin-top:67.85pt;width:30.95pt;height:19.8pt;z-index:-251648512;mso-position-horizontal-relative:page" coordorigin="9053,1357" coordsize="619,396">
            <v:shape id="_x0000_s1277" style="position:absolute;left:9053;top:1357;width:619;height:396" coordorigin="9053,1357" coordsize="619,396" path="m9110,1357r-33,1l9060,1364r-6,17l9053,1414r,283l9054,1729r6,17l9077,1752r32,1l9615,1753r33,-1l9665,1746r6,-17l9672,1697r,-283l9648,1358r-538,-1e" fillcolor="#dedede" stroked="f">
              <v:path arrowok="t"/>
            </v:shape>
            <w10:wrap anchorx="page"/>
          </v:group>
        </w:pict>
      </w:r>
      <w:r>
        <w:pict>
          <v:group id="_x0000_s1274" style="position:absolute;left:0;text-align:left;margin-left:434.65pt;margin-top:39.55pt;width:48.95pt;height:19.8pt;z-index:-251647488;mso-position-horizontal-relative:page" coordorigin="8693,791" coordsize="979,396">
            <v:shape id="_x0000_s1275" style="position:absolute;left:8693;top:791;width:979;height:396" coordorigin="8693,791" coordsize="979,396" path="m8750,791r-33,1l8700,798r-6,17l8693,848r,283l8694,1163r6,17l8717,1186r32,1l9615,1187r33,-1l9665,1180r6,-17l9672,1131r,-283l9648,792r-898,-1e" fillcolor="#dedede" stroked="f">
              <v:path arrowok="t"/>
            </v:shape>
            <w10:wrap anchorx="page"/>
          </v:group>
        </w:pict>
      </w:r>
      <w:r>
        <w:pict>
          <v:group id="_x0000_s1272" style="position:absolute;left:0;text-align:left;margin-left:442.25pt;margin-top:11.3pt;width:41.35pt;height:19.8pt;z-index:-251646464;mso-position-horizontal-relative:page" coordorigin="8845,226" coordsize="827,396">
            <v:shape id="_x0000_s1273" style="position:absolute;left:8845;top:226;width:827;height:396" coordorigin="8845,226" coordsize="827,396" path="m8902,226r-33,l8852,233r-6,16l8845,282r,283l8846,597r6,17l8869,620r32,1l9615,621r33,-1l9665,614r6,-16l9672,565r,-283l9648,226r-746,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76"/>
          <w:sz w:val="24"/>
          <w:szCs w:val="24"/>
        </w:rPr>
        <w:t>body</w:t>
      </w:r>
      <w:proofErr w:type="gramEnd"/>
      <w:r w:rsidR="000C4FF5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accept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fit</w:t>
      </w:r>
    </w:p>
    <w:p w:rsidR="00DB60C4" w:rsidRDefault="000C4FF5">
      <w:pPr>
        <w:spacing w:after="0" w:line="200" w:lineRule="exact"/>
        <w:rPr>
          <w:sz w:val="20"/>
          <w:szCs w:val="20"/>
        </w:rPr>
      </w:pPr>
      <w:r>
        <w:br w:type="column"/>
      </w:r>
    </w:p>
    <w:p w:rsidR="00DB60C4" w:rsidRDefault="00DB60C4">
      <w:pPr>
        <w:spacing w:before="19" w:after="0" w:line="200" w:lineRule="exact"/>
        <w:rPr>
          <w:sz w:val="20"/>
          <w:szCs w:val="20"/>
        </w:rPr>
      </w:pPr>
    </w:p>
    <w:p w:rsidR="00DB60C4" w:rsidRDefault="00BD4710">
      <w:pPr>
        <w:spacing w:after="0" w:line="560" w:lineRule="atLeast"/>
        <w:ind w:left="-41" w:right="311" w:firstLine="254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270" style="position:absolute;left:0;text-align:left;margin-left:511.5pt;margin-top:39.55pt;width:55.4pt;height:19.8pt;z-index:-251651584;mso-position-horizontal-relative:page" coordorigin="10230,791" coordsize="1108,396">
            <v:shape id="_x0000_s1271" style="position:absolute;left:10230;top:791;width:1108;height:396" coordorigin="10230,791" coordsize="1108,396" path="m10287,791r-33,1l10237,798r-6,17l10230,848r,283l10231,1163r6,17l10254,1186r33,1l11282,1187r33,-1l11331,1180r7,-17l11339,1131r,-283l11315,792r-1028,-1e" fillcolor="#dedede" stroked="f">
              <v:path arrowok="t"/>
            </v:shape>
            <w10:wrap anchorx="page"/>
          </v:group>
        </w:pict>
      </w:r>
      <w:r>
        <w:pict>
          <v:group id="_x0000_s1268" style="position:absolute;left:0;text-align:left;margin-left:513.15pt;margin-top:11.3pt;width:53.45pt;height:19.8pt;z-index:-251650560;mso-position-horizontal-relative:page" coordorigin="10263,226" coordsize="1069,396">
            <v:shape id="_x0000_s1269" style="position:absolute;left:10263;top:226;width:1069;height:396" coordorigin="10263,226" coordsize="1069,396" path="m10319,226r-32,l10270,233r-6,16l10263,282r,283l10264,597r6,17l10287,620r32,1l11275,621r33,-1l11325,614r6,-16l11332,565r,-283l11308,226r-989,e" fillcolor="#dedede" stroked="f">
              <v:path arrowok="t"/>
            </v:shape>
            <w10:wrap anchorx="page"/>
          </v:group>
        </w:pict>
      </w:r>
      <w:r>
        <w:pict>
          <v:group id="_x0000_s1266" style="position:absolute;left:0;text-align:left;margin-left:500.45pt;margin-top:67.85pt;width:66.5pt;height:19.8pt;z-index:-251649536;mso-position-horizontal-relative:page" coordorigin="10009,1357" coordsize="1330,396">
            <v:shape id="_x0000_s1267" style="position:absolute;left:10009;top:1357;width:1330;height:396" coordorigin="10009,1357" coordsize="1330,396" path="m10065,1357r-32,1l10016,1364r-7,17l10009,1414r,283l10009,1729r7,17l10032,1752r33,1l11282,1753r33,-1l11331,1746r7,-17l11339,1697r,-283l11315,1358r-1250,-1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>worried</w:t>
      </w:r>
      <w:proofErr w:type="gramEnd"/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80"/>
          <w:sz w:val="24"/>
          <w:szCs w:val="24"/>
        </w:rPr>
        <w:t xml:space="preserve">yourself </w:t>
      </w:r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>interesting</w:t>
      </w:r>
    </w:p>
    <w:p w:rsidR="00DB60C4" w:rsidRDefault="00DB60C4">
      <w:pPr>
        <w:spacing w:after="0"/>
        <w:jc w:val="right"/>
        <w:sectPr w:rsidR="00DB60C4">
          <w:type w:val="continuous"/>
          <w:pgSz w:w="12080" w:h="16840"/>
          <w:pgMar w:top="1640" w:right="620" w:bottom="760" w:left="1440" w:header="720" w:footer="720" w:gutter="0"/>
          <w:cols w:num="3" w:space="720" w:equalWidth="0">
            <w:col w:w="7021" w:space="446"/>
            <w:col w:w="552" w:space="762"/>
            <w:col w:w="1239"/>
          </w:cols>
        </w:sectPr>
      </w:pPr>
    </w:p>
    <w:p w:rsidR="00DB60C4" w:rsidRDefault="000C4FF5">
      <w:pPr>
        <w:spacing w:before="64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pacing w:val="-18"/>
          <w:sz w:val="24"/>
          <w:szCs w:val="24"/>
        </w:rPr>
        <w:lastRenderedPageBreak/>
        <w:t>T</w:t>
      </w:r>
      <w:r>
        <w:rPr>
          <w:rFonts w:ascii="Arial" w:eastAsia="Arial" w:hAnsi="Arial" w:cs="Arial"/>
          <w:color w:val="2A2A29"/>
          <w:sz w:val="24"/>
          <w:szCs w:val="24"/>
        </w:rPr>
        <w:t>ry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focus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unique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</w:p>
    <w:p w:rsidR="00DB60C4" w:rsidRDefault="000C4FF5">
      <w:pPr>
        <w:tabs>
          <w:tab w:val="left" w:pos="2040"/>
        </w:tabs>
        <w:spacing w:before="47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0C4FF5">
      <w:pPr>
        <w:tabs>
          <w:tab w:val="left" w:pos="2960"/>
          <w:tab w:val="left" w:pos="5700"/>
        </w:tabs>
        <w:spacing w:before="48" w:after="0" w:line="292" w:lineRule="auto"/>
        <w:ind w:left="544" w:right="-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you’re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or size, check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doctor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verify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things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OK.</w:t>
      </w:r>
    </w:p>
    <w:p w:rsidR="00DB60C4" w:rsidRDefault="000C4FF5">
      <w:pPr>
        <w:tabs>
          <w:tab w:val="left" w:pos="3920"/>
        </w:tabs>
        <w:spacing w:after="0" w:line="281" w:lineRule="exact"/>
        <w:ind w:left="544" w:right="-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position w:val="-1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want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,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plan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exercise</w:t>
      </w:r>
    </w:p>
    <w:p w:rsidR="00DB60C4" w:rsidRDefault="000C4FF5">
      <w:pPr>
        <w:tabs>
          <w:tab w:val="left" w:pos="4040"/>
        </w:tabs>
        <w:spacing w:before="47" w:after="0" w:line="291" w:lineRule="exact"/>
        <w:ind w:left="54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every</w:t>
      </w:r>
      <w:proofErr w:type="gramEnd"/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day</w:t>
      </w:r>
      <w:r>
        <w:rPr>
          <w:rFonts w:ascii="Arial" w:eastAsia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DB60C4" w:rsidRDefault="000C4FF5">
      <w:pPr>
        <w:spacing w:before="7" w:after="0" w:line="150" w:lineRule="exact"/>
        <w:rPr>
          <w:sz w:val="15"/>
          <w:szCs w:val="15"/>
        </w:rPr>
      </w:pPr>
      <w:r>
        <w:br w:type="column"/>
      </w:r>
    </w:p>
    <w:p w:rsidR="00DB60C4" w:rsidRDefault="00BD4710">
      <w:pPr>
        <w:tabs>
          <w:tab w:val="left" w:pos="1800"/>
        </w:tabs>
        <w:spacing w:after="0" w:line="491" w:lineRule="auto"/>
        <w:ind w:left="5" w:right="271" w:hanging="5"/>
        <w:rPr>
          <w:rFonts w:ascii="Arial" w:eastAsia="Arial" w:hAnsi="Arial" w:cs="Arial"/>
          <w:sz w:val="24"/>
          <w:szCs w:val="24"/>
        </w:rPr>
      </w:pPr>
      <w:r>
        <w:pict>
          <v:group id="_x0000_s1264" style="position:absolute;left:0;text-align:left;margin-left:426.35pt;margin-top:-2.9pt;width:57.25pt;height:19.8pt;z-index:-251645440;mso-position-horizontal-relative:page" coordorigin="8527,-58" coordsize="1145,396">
            <v:shape id="_x0000_s1265" style="position:absolute;left:8527;top:-58;width:1145;height:396" coordorigin="8527,-58" coordsize="1145,396" path="m8584,-58r-33,l8534,-51r-6,16l8527,-2r,283l8528,313r6,17l8551,336r32,1l9615,337r33,-1l9665,330r6,-16l9672,281r,-283l9648,-58r-1064,e" fillcolor="#dedede" stroked="f">
              <v:path arrowok="t"/>
            </v:shape>
            <w10:wrap anchorx="page"/>
          </v:group>
        </w:pict>
      </w:r>
      <w:r>
        <w:pict>
          <v:group id="_x0000_s1262" style="position:absolute;left:0;text-align:left;margin-left:516.75pt;margin-top:-2.9pt;width:50.2pt;height:19.8pt;z-index:-251644416;mso-position-horizontal-relative:page" coordorigin="10335,-58" coordsize="1004,396">
            <v:shape id="_x0000_s1263" style="position:absolute;left:10335;top:-58;width:1004;height:396" coordorigin="10335,-58" coordsize="1004,396" path="m10392,-58r-33,l10342,-51r-6,16l10335,-2r,283l10336,313r6,17l10359,336r32,1l11282,337r33,-1l11331,330r7,-16l11339,281r,-283l11315,-58r-923,e" fillcolor="#dedede" stroked="f">
              <v:path arrowok="t"/>
            </v:shape>
            <w10:wrap anchorx="page"/>
          </v:group>
        </w:pict>
      </w:r>
      <w:r>
        <w:pict>
          <v:group id="_x0000_s1260" style="position:absolute;left:0;text-align:left;margin-left:426.35pt;margin-top:25.35pt;width:57.25pt;height:19.8pt;z-index:-251643392;mso-position-horizontal-relative:page" coordorigin="8527,507" coordsize="1145,396">
            <v:shape id="_x0000_s1261" style="position:absolute;left:8527;top:507;width:1145;height:396" coordorigin="8527,507" coordsize="1145,396" path="m8584,507r-33,1l8534,514r-6,17l8527,564r,283l8528,879r6,17l8551,902r32,1l9615,903r33,-1l9665,896r6,-17l9672,847r,-283l9648,508,8584,507e" fillcolor="#dedede" stroked="f">
              <v:path arrowok="t"/>
            </v:shape>
            <w10:wrap anchorx="page"/>
          </v:group>
        </w:pict>
      </w:r>
      <w:r>
        <w:pict>
          <v:group id="_x0000_s1258" style="position:absolute;left:0;text-align:left;margin-left:522.85pt;margin-top:25.35pt;width:44.1pt;height:19.8pt;z-index:-251642368;mso-position-horizontal-relative:page" coordorigin="10457,507" coordsize="882,396">
            <v:shape id="_x0000_s1259" style="position:absolute;left:10457;top:507;width:882;height:396" coordorigin="10457,507" coordsize="882,396" path="m10514,507r-33,1l10464,514r-6,17l10457,564r,283l10458,879r6,17l10481,902r32,1l11282,903r33,-1l11331,896r7,-17l11339,847r,-283l11315,508r-801,-1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82"/>
          <w:sz w:val="24"/>
          <w:szCs w:val="24"/>
        </w:rPr>
        <w:t>healthily</w:t>
      </w:r>
      <w:proofErr w:type="gramEnd"/>
      <w:r w:rsidR="000C4FF5">
        <w:rPr>
          <w:rFonts w:ascii="Arial" w:eastAsia="Arial" w:hAnsi="Arial" w:cs="Arial"/>
          <w:color w:val="2A2A29"/>
          <w:sz w:val="24"/>
          <w:szCs w:val="24"/>
        </w:rPr>
        <w:tab/>
      </w:r>
      <w:r w:rsidR="000C4FF5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weight </w:t>
      </w:r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>insecure</w:t>
      </w:r>
      <w:r w:rsidR="000C4FF5">
        <w:rPr>
          <w:rFonts w:ascii="Arial" w:eastAsia="Arial" w:hAnsi="Arial" w:cs="Arial"/>
          <w:color w:val="2A2A29"/>
          <w:spacing w:val="-42"/>
          <w:w w:val="77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ab/>
      </w:r>
      <w:r w:rsidR="000C4FF5">
        <w:rPr>
          <w:rFonts w:ascii="Arial" w:eastAsia="Arial" w:hAnsi="Arial" w:cs="Arial"/>
          <w:color w:val="2A2A29"/>
          <w:w w:val="89"/>
          <w:sz w:val="24"/>
          <w:szCs w:val="24"/>
        </w:rPr>
        <w:t xml:space="preserve">  </w:t>
      </w:r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>alone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620" w:bottom="760" w:left="1440" w:header="720" w:footer="720" w:gutter="0"/>
          <w:cols w:num="2" w:space="720" w:equalWidth="0">
            <w:col w:w="6528" w:space="772"/>
            <w:col w:w="2720"/>
          </w:cols>
        </w:sectPr>
      </w:pPr>
    </w:p>
    <w:p w:rsidR="00DB60C4" w:rsidRDefault="00BD4710">
      <w:pPr>
        <w:spacing w:before="9" w:after="0" w:line="190" w:lineRule="exact"/>
        <w:rPr>
          <w:sz w:val="19"/>
          <w:szCs w:val="19"/>
        </w:rPr>
      </w:pPr>
      <w:r>
        <w:lastRenderedPageBreak/>
        <w:pict>
          <v:group id="_x0000_s1253" style="position:absolute;margin-left:8pt;margin-top:0;width:1pt;height:841.9pt;z-index:-251667968;mso-position-horizontal-relative:page;mso-position-vertical-relative:page" coordorigin="160" coordsize="20,16838">
            <v:group id="_x0000_s1256" style="position:absolute;left:170;width:2;height:16838" coordorigin="170" coordsize="2,16838">
              <v:shape id="_x0000_s1257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254" style="position:absolute;left:170;width:2;height:16838" coordorigin="170" coordsize="2,16838">
              <v:shape id="_x0000_s1255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51" style="position:absolute;margin-left:374.1pt;margin-top:0;width:229.65pt;height:40.15pt;z-index:-251666944;mso-position-horizontal-relative:page;mso-position-vertical-relative:page" coordorigin="7482" coordsize="4593,803">
            <v:shape id="_x0000_s1252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  <w10:wrap anchorx="page" anchory="page"/>
          </v:group>
        </w:pic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DB60C4" w:rsidRDefault="00DB60C4">
      <w:pPr>
        <w:spacing w:after="0"/>
        <w:jc w:val="right"/>
        <w:sectPr w:rsidR="00DB60C4">
          <w:type w:val="continuous"/>
          <w:pgSz w:w="12080" w:h="16840"/>
          <w:pgMar w:top="1640" w:right="620" w:bottom="760" w:left="1440" w:header="720" w:footer="720" w:gutter="0"/>
          <w:cols w:space="720"/>
        </w:sectPr>
      </w:pPr>
    </w:p>
    <w:p w:rsidR="00DB60C4" w:rsidRDefault="00BD4710">
      <w:pPr>
        <w:spacing w:before="3" w:after="0" w:line="110" w:lineRule="exact"/>
        <w:rPr>
          <w:sz w:val="11"/>
          <w:szCs w:val="11"/>
        </w:rPr>
      </w:pPr>
      <w:r>
        <w:lastRenderedPageBreak/>
        <w:pict>
          <v:group id="_x0000_s1246" style="position:absolute;margin-left:594.8pt;margin-top:0;width:1pt;height:841.9pt;z-index:-251641344;mso-position-horizontal-relative:page;mso-position-vertical-relative:page" coordorigin="11896" coordsize="20,16838">
            <v:group id="_x0000_s1249" style="position:absolute;left:11906;width:2;height:16838" coordorigin="11906" coordsize="2,16838">
              <v:shape id="_x0000_s1250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247" style="position:absolute;left:11906;width:2;height:16838" coordorigin="11906" coordsize="2,16838">
              <v:shape id="_x0000_s1248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244" style="position:absolute;margin-left:65.2pt;margin-top:669.05pt;width:467.7pt;height:.1pt;z-index:-251632128;mso-position-horizontal-relative:page;mso-position-vertical-relative:page" coordorigin="1304,13381" coordsize="9354,2">
            <v:shape id="_x0000_s1245" style="position:absolute;left:1304;top:13381;width:9354;height:2" coordorigin="1304,13381" coordsize="9354,0" path="m1304,13381r9354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242" style="position:absolute;margin-left:65.2pt;margin-top:690.2pt;width:467.7pt;height:.1pt;z-index:-251631104;mso-position-horizontal-relative:page;mso-position-vertical-relative:page" coordorigin="1304,13804" coordsize="9354,2">
            <v:shape id="_x0000_s1243" style="position:absolute;left:1304;top:13804;width:9354;height:2" coordorigin="1304,13804" coordsize="9354,0" path="m1304,13804r9354,e" filled="f" strokecolor="#2a2a29" strokeweight=".25pt">
              <v:path arrowok="t"/>
            </v:shape>
            <w10:wrap anchorx="page" anchory="page"/>
          </v:group>
        </w:pict>
      </w:r>
    </w:p>
    <w:p w:rsidR="00DB60C4" w:rsidRDefault="00BD4710">
      <w:pPr>
        <w:tabs>
          <w:tab w:val="left" w:pos="680"/>
        </w:tabs>
        <w:spacing w:after="0" w:line="300" w:lineRule="exact"/>
        <w:ind w:left="684" w:right="436" w:hanging="424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36" style="position:absolute;left:0;text-align:left;margin-left:36.85pt;margin-top:-4.55pt;width:21.55pt;height:21.55pt;z-index:-251640320;mso-position-horizontal-relative:page" coordorigin="737,-91" coordsize="431,431">
            <v:group id="_x0000_s1239" style="position:absolute;left:756;top:-72;width:393;height:393" coordorigin="756,-72" coordsize="393,393">
              <v:shape id="_x0000_s1240" style="position:absolute;left:756;top:-72;width:393;height:393" coordorigin="756,-72" coordsize="393,393" path="m864,-72r-65,2l757,-19r-1,31l756,237r16,72l840,321r201,l1078,321r59,-16l1149,237r,-238l1133,-60r-68,-12l864,-72e" fillcolor="#727272" stroked="f">
                <v:path arrowok="t"/>
              </v:shape>
            </v:group>
            <v:group id="_x0000_s1237" style="position:absolute;left:756;top:-72;width:393;height:393" coordorigin="756,-72" coordsize="393,393">
              <v:shape id="_x0000_s1238" style="position:absolute;left:756;top:-72;width:393;height:393" coordorigin="756,-72" coordsize="393,393" path="m864,-72r-65,2l757,-19r-1,232l756,250r16,59l840,321r201,l1078,321r59,-16l1149,237r,-201l1149,-1r-16,-59l1065,-72r-201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correc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option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 xml:space="preserve">.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fo</w:t>
      </w:r>
      <w:r w:rsidR="000C4FF5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 xml:space="preserve">or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w w:val="123"/>
          <w:sz w:val="26"/>
          <w:szCs w:val="26"/>
        </w:rPr>
        <w:t>since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5"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6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haven’t 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eaten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6"/>
          <w:sz w:val="24"/>
          <w:szCs w:val="24"/>
        </w:rPr>
        <w:t>has</w:t>
      </w:r>
      <w:r>
        <w:rPr>
          <w:rFonts w:ascii="Arial" w:eastAsia="Arial" w:hAnsi="Arial" w:cs="Arial"/>
          <w:b/>
          <w:bCs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ate</w:t>
      </w:r>
      <w:r>
        <w:rPr>
          <w:rFonts w:ascii="Arial" w:eastAsia="Arial" w:hAnsi="Arial" w:cs="Arial"/>
          <w:b/>
          <w:bCs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anything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breakfast.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75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b/>
          <w:bCs/>
          <w:color w:val="2A2A29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8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6"/>
          <w:sz w:val="24"/>
          <w:szCs w:val="24"/>
        </w:rPr>
        <w:t>has</w:t>
      </w:r>
      <w:r>
        <w:rPr>
          <w:rFonts w:ascii="Arial" w:eastAsia="Arial" w:hAnsi="Arial" w:cs="Arial"/>
          <w:b/>
          <w:bCs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b/>
          <w:bCs/>
          <w:color w:val="2A2A29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her </w:t>
      </w:r>
      <w:proofErr w:type="spellStart"/>
      <w:r>
        <w:rPr>
          <w:rFonts w:ascii="Arial" w:eastAsia="Arial" w:hAnsi="Arial" w:cs="Arial"/>
          <w:color w:val="2A2A29"/>
          <w:w w:val="96"/>
          <w:sz w:val="24"/>
          <w:szCs w:val="24"/>
        </w:rPr>
        <w:t>zumba</w:t>
      </w:r>
      <w:proofErr w:type="spellEnd"/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classes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months.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67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C14CF7">
        <w:rPr>
          <w:rFonts w:ascii="Arial" w:eastAsia="Arial" w:hAnsi="Arial" w:cs="Arial"/>
          <w:b/>
          <w:bCs/>
          <w:color w:val="2A2A29"/>
          <w:sz w:val="24"/>
          <w:szCs w:val="24"/>
        </w:rPr>
        <w:t>haven’t</w:t>
      </w:r>
      <w:r>
        <w:rPr>
          <w:rFonts w:ascii="Arial" w:eastAsia="Arial" w:hAnsi="Arial" w:cs="Arial"/>
          <w:b/>
          <w:bCs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9"/>
          <w:sz w:val="24"/>
          <w:szCs w:val="24"/>
        </w:rPr>
        <w:t>played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6"/>
          <w:sz w:val="24"/>
          <w:szCs w:val="24"/>
        </w:rPr>
        <w:t>has</w:t>
      </w:r>
      <w:r>
        <w:rPr>
          <w:rFonts w:ascii="Arial" w:eastAsia="Arial" w:hAnsi="Arial" w:cs="Arial"/>
          <w:b/>
          <w:bCs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played </w:t>
      </w:r>
      <w:r>
        <w:rPr>
          <w:rFonts w:ascii="Arial" w:eastAsia="Arial" w:hAnsi="Arial" w:cs="Arial"/>
          <w:color w:val="2A2A29"/>
          <w:sz w:val="24"/>
          <w:szCs w:val="24"/>
        </w:rPr>
        <w:t>tennis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summe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72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team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has</w:t>
      </w:r>
      <w:r>
        <w:rPr>
          <w:rFonts w:ascii="Arial" w:eastAsia="Arial" w:hAnsi="Arial" w:cs="Arial"/>
          <w:b/>
          <w:bCs/>
          <w:color w:val="2A2A29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2"/>
          <w:sz w:val="24"/>
          <w:szCs w:val="24"/>
        </w:rPr>
        <w:t>win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6"/>
          <w:sz w:val="24"/>
          <w:szCs w:val="24"/>
        </w:rPr>
        <w:t>has</w:t>
      </w:r>
      <w:r>
        <w:rPr>
          <w:rFonts w:ascii="Arial" w:eastAsia="Arial" w:hAnsi="Arial" w:cs="Arial"/>
          <w:b/>
          <w:bCs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won</w:t>
      </w:r>
      <w:r>
        <w:rPr>
          <w:rFonts w:ascii="Arial" w:eastAsia="Arial" w:hAnsi="Arial" w:cs="Arial"/>
          <w:b/>
          <w:bCs/>
          <w:color w:val="2A2A29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tournaments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2010.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56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>has</w:t>
      </w:r>
      <w:r>
        <w:rPr>
          <w:rFonts w:ascii="Arial" w:eastAsia="Arial" w:hAnsi="Arial" w:cs="Arial"/>
          <w:b/>
          <w:bCs/>
          <w:color w:val="2A2A29"/>
          <w:spacing w:val="3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11"/>
          <w:position w:val="-1"/>
          <w:sz w:val="24"/>
          <w:szCs w:val="24"/>
        </w:rPr>
        <w:t>knew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8"/>
          <w:position w:val="-1"/>
          <w:sz w:val="24"/>
          <w:szCs w:val="24"/>
        </w:rPr>
        <w:t>have</w:t>
      </w:r>
      <w:r>
        <w:rPr>
          <w:rFonts w:ascii="Arial" w:eastAsia="Arial" w:hAnsi="Arial" w:cs="Arial"/>
          <w:b/>
          <w:bCs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 xml:space="preserve">known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her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long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time.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63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31" style="position:absolute;left:0;text-align:left;margin-left:36.85pt;margin-top:-.5pt;width:21.55pt;height:21.55pt;z-index:-251639296;mso-position-horizontal-relative:page" coordorigin="737,-10" coordsize="431,431">
            <v:group id="_x0000_s1234" style="position:absolute;left:756;top:9;width:393;height:393" coordorigin="756,9" coordsize="393,393">
              <v:shape id="_x0000_s12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32" style="position:absolute;left:756;top:9;width:393;height:393" coordorigin="756,9" coordsize="393,393">
              <v:shape id="_x0000_s12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gap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0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neve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eve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yet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,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alread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just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1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440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Alexa: </w:t>
      </w:r>
      <w:r>
        <w:rPr>
          <w:rFonts w:ascii="Arial" w:eastAsia="Arial" w:hAnsi="Arial" w:cs="Arial"/>
          <w:b/>
          <w:bCs/>
          <w:color w:val="434342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upset about your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looks?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442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w w:val="109"/>
          <w:sz w:val="23"/>
          <w:szCs w:val="23"/>
        </w:rPr>
        <w:t>Britney:</w:t>
      </w:r>
      <w:r>
        <w:rPr>
          <w:rFonts w:ascii="Arial" w:eastAsia="Arial" w:hAnsi="Arial" w:cs="Arial"/>
          <w:b/>
          <w:bCs/>
          <w:color w:val="434342"/>
          <w:spacing w:val="7"/>
          <w:w w:val="10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bad</w:t>
      </w:r>
      <w:proofErr w:type="gramEnd"/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appearance.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3780"/>
        </w:tabs>
        <w:spacing w:after="0" w:line="240" w:lineRule="auto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Alexa: </w:t>
      </w:r>
      <w:r>
        <w:rPr>
          <w:rFonts w:ascii="Arial" w:eastAsia="Arial" w:hAnsi="Arial" w:cs="Arial"/>
          <w:b/>
          <w:bCs/>
          <w:color w:val="434342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finished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reading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article</w:t>
      </w:r>
      <w:r>
        <w:rPr>
          <w:rFonts w:ascii="Arial" w:eastAsia="Arial" w:hAnsi="Arial" w:cs="Arial"/>
          <w:color w:val="2A2A29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teen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self-esteem.</w:t>
      </w:r>
    </w:p>
    <w:p w:rsidR="00DB60C4" w:rsidRDefault="000C4FF5">
      <w:pPr>
        <w:tabs>
          <w:tab w:val="left" w:pos="3980"/>
        </w:tabs>
        <w:spacing w:before="18" w:after="0" w:line="240" w:lineRule="auto"/>
        <w:ind w:left="113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read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7"/>
          <w:sz w:val="24"/>
          <w:szCs w:val="24"/>
        </w:rPr>
        <w:t>it?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5700"/>
        </w:tabs>
        <w:spacing w:after="0" w:line="291" w:lineRule="exact"/>
        <w:ind w:left="71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w w:val="109"/>
          <w:position w:val="-1"/>
          <w:sz w:val="23"/>
          <w:szCs w:val="23"/>
        </w:rPr>
        <w:t>Britney:</w:t>
      </w:r>
      <w:r>
        <w:rPr>
          <w:rFonts w:ascii="Arial" w:eastAsia="Arial" w:hAnsi="Arial" w:cs="Arial"/>
          <w:b/>
          <w:bCs/>
          <w:color w:val="434342"/>
          <w:spacing w:val="13"/>
          <w:w w:val="10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haven’t read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680"/>
        </w:tabs>
        <w:spacing w:before="81" w:after="0" w:line="300" w:lineRule="exact"/>
        <w:ind w:left="684" w:right="158" w:hanging="425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26" style="position:absolute;left:0;text-align:left;margin-left:36.85pt;margin-top:-.5pt;width:21.55pt;height:21.55pt;z-index:-251638272;mso-position-horizontal-relative:page" coordorigin="737,-10" coordsize="431,431">
            <v:group id="_x0000_s1229" style="position:absolute;left:756;top:9;width:393;height:393" coordorigin="756,9" coordsize="393,393">
              <v:shape id="_x0000_s1230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227" style="position:absolute;left:756;top:9;width:393;height:393" coordorigin="756,9" coordsize="393,393">
              <v:shape id="_x0000_s1228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righ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option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: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Presen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6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verbs.</w:t>
      </w:r>
    </w:p>
    <w:p w:rsidR="00DB60C4" w:rsidRDefault="00DB60C4">
      <w:pPr>
        <w:spacing w:before="14" w:after="0" w:line="260" w:lineRule="exact"/>
        <w:rPr>
          <w:sz w:val="26"/>
          <w:szCs w:val="26"/>
        </w:rPr>
      </w:pPr>
    </w:p>
    <w:p w:rsidR="00DB60C4" w:rsidRDefault="000C4FF5">
      <w:pPr>
        <w:spacing w:after="0" w:line="340" w:lineRule="atLeast"/>
        <w:ind w:left="684" w:right="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 w:rsidRPr="00C14CF7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1</w:t>
      </w:r>
      <w:r w:rsidRPr="00C14CF7">
        <w:rPr>
          <w:rFonts w:ascii="Arial" w:eastAsia="Arial" w:hAnsi="Arial" w:cs="Arial"/>
          <w:b/>
          <w:color w:val="2A2A29"/>
          <w:w w:val="105"/>
          <w:sz w:val="24"/>
          <w:szCs w:val="24"/>
        </w:rPr>
        <w:t>felt</w:t>
      </w:r>
      <w:r w:rsidRPr="00C14CF7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C14CF7">
        <w:rPr>
          <w:rFonts w:ascii="Arial" w:eastAsia="Arial" w:hAnsi="Arial" w:cs="Arial"/>
          <w:b/>
          <w:color w:val="2A2A29"/>
          <w:w w:val="96"/>
          <w:sz w:val="24"/>
          <w:szCs w:val="24"/>
        </w:rPr>
        <w:t>have</w:t>
      </w:r>
      <w:r w:rsidRPr="00C14CF7">
        <w:rPr>
          <w:rFonts w:ascii="Arial" w:eastAsia="Arial" w:hAnsi="Arial" w:cs="Arial"/>
          <w:b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bad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body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C14CF7">
        <w:rPr>
          <w:rFonts w:ascii="Arial" w:eastAsia="Arial" w:hAnsi="Arial" w:cs="Arial"/>
          <w:color w:val="2A2A29"/>
          <w:w w:val="88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22"/>
          <w:w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8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2"/>
          <w:w w:val="8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 w:rsidRPr="00C14CF7">
        <w:rPr>
          <w:rFonts w:ascii="Arial" w:eastAsia="Arial" w:hAnsi="Arial" w:cs="Arial"/>
          <w:b/>
          <w:color w:val="2A2A29"/>
          <w:sz w:val="24"/>
          <w:szCs w:val="24"/>
        </w:rPr>
        <w:t>didn’t</w:t>
      </w:r>
      <w:r w:rsidRPr="00C14CF7">
        <w:rPr>
          <w:rFonts w:ascii="Arial" w:eastAsia="Arial" w:hAnsi="Arial" w:cs="Arial"/>
          <w:b/>
          <w:color w:val="2A2A29"/>
          <w:spacing w:val="47"/>
          <w:sz w:val="24"/>
          <w:szCs w:val="24"/>
        </w:rPr>
        <w:t xml:space="preserve"> </w:t>
      </w:r>
      <w:r w:rsidRPr="00C14CF7">
        <w:rPr>
          <w:rFonts w:ascii="Arial" w:eastAsia="Arial" w:hAnsi="Arial" w:cs="Arial"/>
          <w:b/>
          <w:color w:val="2A2A29"/>
          <w:sz w:val="24"/>
          <w:szCs w:val="24"/>
        </w:rPr>
        <w:t>accept/haven’t</w:t>
      </w:r>
      <w:r>
        <w:rPr>
          <w:rFonts w:ascii="Arial" w:eastAsia="Arial" w:hAnsi="Arial" w:cs="Arial"/>
          <w:color w:val="2A2A29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accepted my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imperfections.</w:t>
      </w:r>
      <w:r>
        <w:rPr>
          <w:rFonts w:ascii="Arial" w:eastAsia="Arial" w:hAnsi="Arial" w:cs="Arial"/>
          <w:color w:val="2A2A29"/>
          <w:spacing w:val="1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But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 w:rsidRPr="00C14CF7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3</w:t>
      </w:r>
      <w:r w:rsidRPr="00C14CF7">
        <w:rPr>
          <w:rFonts w:ascii="Arial" w:eastAsia="Arial" w:hAnsi="Arial" w:cs="Arial"/>
          <w:b/>
          <w:color w:val="2A2A29"/>
          <w:w w:val="99"/>
          <w:sz w:val="24"/>
          <w:szCs w:val="24"/>
        </w:rPr>
        <w:t>changed</w:t>
      </w:r>
      <w:r w:rsidRPr="00C14CF7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C14CF7">
        <w:rPr>
          <w:rFonts w:ascii="Arial" w:eastAsia="Arial" w:hAnsi="Arial" w:cs="Arial"/>
          <w:b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changed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feelings,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"/>
          <w:w w:val="89"/>
          <w:sz w:val="24"/>
          <w:szCs w:val="24"/>
        </w:rPr>
        <w:t xml:space="preserve"> </w:t>
      </w:r>
      <w:r w:rsidR="00C14CF7">
        <w:rPr>
          <w:rFonts w:ascii="Arial" w:eastAsia="Arial" w:hAnsi="Arial" w:cs="Arial"/>
          <w:color w:val="2A2A29"/>
          <w:w w:val="89"/>
          <w:sz w:val="24"/>
          <w:szCs w:val="24"/>
        </w:rPr>
        <w:t>watched</w:t>
      </w:r>
      <w:r>
        <w:rPr>
          <w:rFonts w:ascii="Arial" w:eastAsia="Arial" w:hAnsi="Arial" w:cs="Arial"/>
          <w:color w:val="2A2A29"/>
          <w:spacing w:val="19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 last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night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airbrushed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celebrities,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 w:rsidRPr="00C14CF7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4</w:t>
      </w:r>
      <w:r w:rsidRPr="00C14CF7">
        <w:rPr>
          <w:rFonts w:ascii="Arial" w:eastAsia="Arial" w:hAnsi="Arial" w:cs="Arial"/>
          <w:b/>
          <w:color w:val="2A2A29"/>
          <w:sz w:val="24"/>
          <w:szCs w:val="24"/>
        </w:rPr>
        <w:t>understood</w:t>
      </w:r>
      <w:r w:rsidRPr="00C14CF7">
        <w:rPr>
          <w:rFonts w:ascii="Arial" w:eastAsia="Arial" w:hAnsi="Arial" w:cs="Arial"/>
          <w:b/>
          <w:bCs/>
          <w:color w:val="2A2A29"/>
          <w:w w:val="179"/>
          <w:sz w:val="24"/>
          <w:szCs w:val="24"/>
        </w:rPr>
        <w:t>/</w:t>
      </w:r>
      <w:r w:rsidRPr="00C14CF7">
        <w:rPr>
          <w:rFonts w:ascii="Arial" w:eastAsia="Arial" w:hAnsi="Arial" w:cs="Arial"/>
          <w:b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understood 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 aren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perfect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perfect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real.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Since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A2A29"/>
          <w:spacing w:val="14"/>
          <w:w w:val="79"/>
          <w:sz w:val="24"/>
          <w:szCs w:val="24"/>
        </w:rPr>
        <w:t xml:space="preserve"> </w:t>
      </w:r>
      <w:r w:rsidRPr="00C14CF7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5</w:t>
      </w:r>
      <w:r w:rsidRPr="00C14CF7">
        <w:rPr>
          <w:rFonts w:ascii="Arial" w:eastAsia="Arial" w:hAnsi="Arial" w:cs="Arial"/>
          <w:b/>
          <w:color w:val="2A2A29"/>
          <w:w w:val="98"/>
          <w:sz w:val="24"/>
          <w:szCs w:val="24"/>
        </w:rPr>
        <w:t>saw</w:t>
      </w:r>
      <w:r w:rsidRPr="00C14CF7">
        <w:rPr>
          <w:rFonts w:ascii="Arial" w:eastAsia="Arial" w:hAnsi="Arial" w:cs="Arial"/>
          <w:b/>
          <w:color w:val="2A2A29"/>
          <w:w w:val="159"/>
          <w:sz w:val="24"/>
          <w:szCs w:val="24"/>
        </w:rPr>
        <w:t>/</w:t>
      </w:r>
      <w:r w:rsidRPr="00C14CF7">
        <w:rPr>
          <w:rFonts w:ascii="Arial" w:eastAsia="Arial" w:hAnsi="Arial" w:cs="Arial"/>
          <w:b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seen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it,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feeling more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confident.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4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48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21" style="position:absolute;left:0;text-align:left;margin-left:36.85pt;margin-top:-.5pt;width:21.55pt;height:21.55pt;z-index:-251637248;mso-position-horizontal-relative:page" coordorigin="737,-10" coordsize="431,431">
            <v:group id="_x0000_s1224" style="position:absolute;left:756;top:9;width:393;height:393" coordorigin="756,9" coordsize="393,393">
              <v:shape id="_x0000_s122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22" style="position:absolute;left:756;top:9;width:393;height:393" coordorigin="756,9" coordsize="393,393">
              <v:shape id="_x0000_s122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219" style="position:absolute;left:0;text-align:left;margin-left:65.2pt;margin-top:37.1pt;width:467.7pt;height:.1pt;z-index:-251636224;mso-position-horizontal-relative:page" coordorigin="1304,742" coordsize="9354,2">
            <v:shape id="_x0000_s1220" style="position:absolute;left:1304;top:742;width:9354;height:2" coordorigin="1304,742" coordsize="9354,0" path="m1304,742r9354,e" filled="f" strokecolor="#2a2a29" strokeweight=".25pt">
              <v:path arrowok="t"/>
            </v:shape>
            <w10:wrap anchorx="page"/>
          </v:group>
        </w:pict>
      </w:r>
      <w:r>
        <w:pict>
          <v:group id="_x0000_s1217" style="position:absolute;left:0;text-align:left;margin-left:65.2pt;margin-top:58.25pt;width:467.7pt;height:.1pt;z-index:-251635200;mso-position-horizontal-relative:page" coordorigin="1304,1165" coordsize="9354,2">
            <v:shape id="_x0000_s1218" style="position:absolute;left:1304;top:1165;width:9354;height:2" coordorigin="1304,1165" coordsize="9354,0" path="m1304,1165r9354,e" filled="f" strokecolor="#2a2a29" strokeweight=".25pt">
              <v:path arrowok="t"/>
            </v:shape>
            <w10:wrap anchorx="page"/>
          </v:group>
        </w:pict>
      </w:r>
      <w:r>
        <w:pict>
          <v:group id="_x0000_s1215" style="position:absolute;left:0;text-align:left;margin-left:65.2pt;margin-top:79.45pt;width:467.7pt;height:.1pt;z-index:-251634176;mso-position-horizontal-relative:page" coordorigin="1304,1589" coordsize="9354,2">
            <v:shape id="_x0000_s1216" style="position:absolute;left:1304;top:1589;width:9354;height:2" coordorigin="1304,1589" coordsize="9354,0" path="m1304,1589r9354,e" filled="f" strokecolor="#2a2a29" strokeweight=".25pt">
              <v:path arrowok="t"/>
            </v:shape>
            <w10:wrap anchorx="page"/>
          </v:group>
        </w:pict>
      </w:r>
      <w:r>
        <w:pict>
          <v:group id="_x0000_s1213" style="position:absolute;left:0;text-align:left;margin-left:65.2pt;margin-top:100.6pt;width:467.7pt;height:.1pt;z-index:-251633152;mso-position-horizontal-relative:page" coordorigin="1304,2012" coordsize="9354,2">
            <v:shape id="_x0000_s1214" style="position:absolute;left:1304;top:2012;width:9354;height:2" coordorigin="1304,2012" coordsize="9354,0" path="m1304,2012r9354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Commen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statement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: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6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Ther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color w:val="5C5B5B"/>
          <w:spacing w:val="-28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color w:val="5C5B5B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color w:val="5C5B5B"/>
          <w:spacing w:val="3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3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color w:val="5C5B5B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color w:val="5C5B5B"/>
          <w:spacing w:val="4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suc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color w:val="5C5B5B"/>
          <w:spacing w:val="-15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thin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color w:val="5C5B5B"/>
          <w:spacing w:val="-15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2"/>
          <w:sz w:val="26"/>
          <w:szCs w:val="26"/>
        </w:rPr>
        <w:t>a</w:t>
      </w:r>
      <w:r w:rsidR="000C4FF5">
        <w:rPr>
          <w:rFonts w:ascii="Times New Roman" w:eastAsia="Times New Roman" w:hAnsi="Times New Roman" w:cs="Times New Roman"/>
          <w:color w:val="5C5B5B"/>
          <w:w w:val="122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color w:val="5C5B5B"/>
          <w:spacing w:val="-3"/>
          <w:w w:val="122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z w:val="26"/>
          <w:szCs w:val="26"/>
        </w:rPr>
        <w:t>a</w:t>
      </w:r>
      <w:r w:rsidR="000C4FF5">
        <w:rPr>
          <w:rFonts w:ascii="Times New Roman" w:eastAsia="Times New Roman" w:hAnsi="Times New Roman" w:cs="Times New Roman"/>
          <w:color w:val="5C5B5B"/>
          <w:spacing w:val="3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4"/>
          <w:w w:val="120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color w:val="5C5B5B"/>
          <w:spacing w:val="-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color w:val="5C5B5B"/>
          <w:spacing w:val="-3"/>
          <w:w w:val="116"/>
          <w:sz w:val="26"/>
          <w:szCs w:val="26"/>
        </w:rPr>
        <w:t>bod</w:t>
      </w:r>
      <w:r w:rsidR="000C4FF5">
        <w:rPr>
          <w:rFonts w:ascii="Times New Roman" w:eastAsia="Times New Roman" w:hAnsi="Times New Roman" w:cs="Times New Roman"/>
          <w:color w:val="5C5B5B"/>
          <w:spacing w:val="-22"/>
          <w:w w:val="116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80" w:lineRule="exact"/>
        <w:rPr>
          <w:sz w:val="28"/>
          <w:szCs w:val="28"/>
        </w:rPr>
      </w:pPr>
    </w:p>
    <w:p w:rsidR="00DB60C4" w:rsidRDefault="00BD4710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211" style="position:absolute;left:0;text-align:left;margin-left:65.2pt;margin-top:-88.85pt;width:467.7pt;height:.1pt;z-index:-251630080;mso-position-horizontal-relative:page" coordorigin="1304,-1777" coordsize="9354,2">
            <v:shape id="_x0000_s1212" style="position:absolute;left:1304;top:-1777;width:9354;height:2" coordorigin="1304,-1777" coordsize="9354,0" path="m1304,-1777r9354,e" filled="f" strokecolor="#2a2a29" strokeweight=".25pt">
              <v:path arrowok="t"/>
            </v:shape>
            <w10:wrap anchorx="page"/>
          </v:group>
        </w:pict>
      </w:r>
      <w:r>
        <w:pict>
          <v:group id="_x0000_s1209" style="position:absolute;left:0;text-align:left;margin-left:65.2pt;margin-top:-67.65pt;width:467.7pt;height:.1pt;z-index:-251629056;mso-position-horizontal-relative:page" coordorigin="1304,-1353" coordsize="9354,2">
            <v:shape id="_x0000_s1210" style="position:absolute;left:1304;top:-1353;width:9354;height:2" coordorigin="1304,-1353" coordsize="9354,0" path="m1304,-1353r9354,e" filled="f" strokecolor="#2a2a29" strokeweight=".25pt">
              <v:path arrowok="t"/>
            </v:shape>
            <w10:wrap anchorx="page"/>
          </v:group>
        </w:pict>
      </w:r>
      <w:r>
        <w:pict>
          <v:group id="_x0000_s1207" style="position:absolute;left:0;text-align:left;margin-left:65.2pt;margin-top:-46.5pt;width:467.7pt;height:.1pt;z-index:-251628032;mso-position-horizontal-relative:page" coordorigin="1304,-930" coordsize="9354,2">
            <v:shape id="_x0000_s1208" style="position:absolute;left:1304;top:-930;width:9354;height:2" coordorigin="1304,-930" coordsize="9354,0" path="m1304,-930r9354,e" filled="f" strokecolor="#2a2a29" strokeweight=".25pt">
              <v:path arrowok="t"/>
            </v:shape>
            <w10:wrap anchorx="page"/>
          </v:group>
        </w:pict>
      </w:r>
      <w:r>
        <w:pict>
          <v:group id="_x0000_s1205" style="position:absolute;left:0;text-align:left;margin-left:65.2pt;margin-top:-25.35pt;width:467.7pt;height:.1pt;z-index:-251627008;mso-position-horizontal-relative:page" coordorigin="1304,-507" coordsize="9354,2">
            <v:shape id="_x0000_s1206" style="position:absolute;left:1304;top:-507;width:9354;height:2" coordorigin="1304,-507" coordsize="9354,0" path="m1304,-507r9354,e" filled="f" strokecolor="#2a2a29" strokeweight=".25pt">
              <v:path arrowok="t"/>
            </v:shape>
            <w10:wrap anchorx="page"/>
          </v:group>
        </w:pict>
      </w:r>
    </w:p>
    <w:p w:rsidR="00DB60C4" w:rsidRDefault="00DB60C4">
      <w:pPr>
        <w:spacing w:after="0"/>
        <w:sectPr w:rsidR="00DB60C4">
          <w:headerReference w:type="default" r:id="rId31"/>
          <w:footerReference w:type="default" r:id="rId32"/>
          <w:pgSz w:w="12080" w:h="16840"/>
          <w:pgMar w:top="1080" w:right="1540" w:bottom="280" w:left="620" w:header="0" w:footer="0" w:gutter="0"/>
          <w:cols w:space="720"/>
        </w:sect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6" w:after="0" w:line="220" w:lineRule="exact"/>
      </w:pPr>
    </w:p>
    <w:p w:rsidR="00DB60C4" w:rsidRDefault="000C4FF5">
      <w:pPr>
        <w:tabs>
          <w:tab w:val="left" w:pos="1680"/>
        </w:tabs>
        <w:spacing w:after="0" w:line="240" w:lineRule="auto"/>
        <w:ind w:left="117" w:right="-13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Arial" w:eastAsia="Arial" w:hAnsi="Arial" w:cs="Arial"/>
          <w:color w:val="2A2A29"/>
          <w:w w:val="79"/>
          <w:sz w:val="60"/>
          <w:szCs w:val="60"/>
        </w:rPr>
        <w:t>Unit</w:t>
      </w:r>
      <w:r>
        <w:rPr>
          <w:rFonts w:ascii="Arial" w:eastAsia="Arial" w:hAnsi="Arial" w:cs="Arial"/>
          <w:color w:val="2A2A29"/>
          <w:spacing w:val="-19"/>
          <w:w w:val="7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>3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14"/>
          <w:sz w:val="46"/>
          <w:szCs w:val="46"/>
        </w:rPr>
        <w:t>Good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4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46"/>
          <w:szCs w:val="46"/>
        </w:rPr>
        <w:t>living</w:t>
      </w:r>
    </w:p>
    <w:p w:rsidR="00DB60C4" w:rsidRDefault="000C4FF5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DD68FE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Pr="00DD68FE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Pr="00DD68FE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Pr="00DD68FE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Pr="00DD68FE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Pr="00DD68FE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2095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0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36"/>
          <w:szCs w:val="3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04"/>
          <w:sz w:val="36"/>
          <w:szCs w:val="36"/>
        </w:rPr>
        <w:t>3C</w:t>
      </w:r>
    </w:p>
    <w:p w:rsidR="00DB60C4" w:rsidRDefault="00DB60C4">
      <w:pPr>
        <w:spacing w:after="0"/>
        <w:sectPr w:rsidR="00DB60C4">
          <w:headerReference w:type="even" r:id="rId33"/>
          <w:footerReference w:type="even" r:id="rId34"/>
          <w:pgSz w:w="12080" w:h="16840"/>
          <w:pgMar w:top="320" w:right="620" w:bottom="280" w:left="1300" w:header="0" w:footer="0" w:gutter="0"/>
          <w:cols w:num="2" w:space="720" w:equalWidth="0">
            <w:col w:w="4396" w:space="2203"/>
            <w:col w:w="3561"/>
          </w:cols>
        </w:sect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" w:after="0" w:line="280" w:lineRule="exact"/>
        <w:rPr>
          <w:sz w:val="28"/>
          <w:szCs w:val="28"/>
        </w:rPr>
      </w:pPr>
    </w:p>
    <w:p w:rsidR="00DB60C4" w:rsidRDefault="000C4FF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DB60C4" w:rsidRDefault="00DB60C4">
      <w:pPr>
        <w:spacing w:before="2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DB60C4" w:rsidRDefault="00DB60C4">
      <w:pPr>
        <w:spacing w:after="0" w:line="120" w:lineRule="exact"/>
        <w:rPr>
          <w:sz w:val="12"/>
          <w:szCs w:val="12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spacing w:before="26" w:after="0" w:line="288" w:lineRule="auto"/>
        <w:ind w:left="713" w:right="442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197" style="position:absolute;left:0;text-align:left;margin-left:359.25pt;margin-top:-.95pt;width:212.2pt;height:135.15pt;z-index:-251622912;mso-position-horizontal-relative:page" coordorigin="7185,-19" coordsize="4244,2703">
            <v:group id="_x0000_s1203" style="position:absolute;left:7195;top:-9;width:4224;height:2683" coordorigin="7195,-9" coordsize="4224,2683">
              <v:shape id="_x0000_s1204" style="position:absolute;left:7195;top:-9;width:4224;height:2683" coordorigin="7195,-9" coordsize="4224,2683" path="m7195,-9r4224,l11419,2674r-4224,l7195,-9e" fillcolor="#2a2a29" stroked="f">
                <v:path arrowok="t"/>
              </v:shape>
            </v:group>
            <v:group id="_x0000_s1200" style="position:absolute;left:7275;top:69;width:4068;height:2529" coordorigin="7275,69" coordsize="4068,2529">
              <v:shape id="_x0000_s1202" style="position:absolute;left:7275;top:69;width:4068;height:2529" coordorigin="7275,69" coordsize="4068,2529" path="m7501,69r-74,1l7349,76r-55,33l7276,190r-1,65l7275,2412r1,64l7287,2542r43,44l7395,2597r65,1l11156,2598r35,l11269,2591r55,-33l11342,2477r1,-65l11343,255r-1,-64l11331,125r-43,-44l11222,71r-64,-2l7501,69e" stroked="f">
                <v:path arrowok="t"/>
              </v:shape>
              <v:shape id="_x0000_s1201" type="#_x0000_t75" style="position:absolute;left:7275;top:69;width:4068;height:2529">
                <v:imagedata r:id="rId35" o:title=""/>
              </v:shape>
            </v:group>
            <v:group id="_x0000_s1198" style="position:absolute;left:7275;top:69;width:4069;height:2529" coordorigin="7275,69" coordsize="4069,2529">
              <v:shape id="_x0000_s1199" style="position:absolute;left:7275;top:69;width:4069;height:2529" coordorigin="7275,69" coordsize="4069,2529" path="m7501,69r-74,1l7349,76r-55,33l7276,190r-1,65l7275,2371r,40l7276,2476r11,66l7330,2586r65,11l7460,2598r3656,l11156,2598r65,-1l11288,2586r43,-43l11342,2477r1,-65l11343,296r,-40l11342,191r-11,-66l11288,81r-66,-10l11158,69r-3657,xe" filled="f" strokecolor="white" strokeweight="1.5pt">
                <v:path arrowok="t"/>
              </v:shape>
            </v:group>
            <w10:wrap anchorx="page"/>
          </v:group>
        </w:pict>
      </w:r>
      <w:r>
        <w:pict>
          <v:shape id="_x0000_s1196" type="#_x0000_t136" style="position:absolute;left:0;text-align:left;margin-left:71.1pt;margin-top:-31.25pt;width:368.65pt;height:20pt;rotation:358;z-index:-251621888;mso-position-horizontal-relative:page" fillcolor="#2a2a29" stroked="f">
            <o:extrusion v:ext="view" autorotationcenter="t"/>
            <v:textpath style="font-family:&quot;&amp;quot&quot;;font-size:20pt;v-text-kern:t;mso-text-shadow:auto" string="A quarter  of Brits  walk  an hour a week"/>
            <w10:wrap anchorx="page"/>
          </v:shape>
        </w:pict>
      </w:r>
      <w:r w:rsidR="000C4FF5"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ty-fi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per</w:t>
      </w:r>
      <w:r w:rsidR="000C4FF5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ce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 w:rsidR="000C4FF5"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itish</w:t>
      </w:r>
      <w:r w:rsidR="000C4FF5"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0C4FF5"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alk</w:t>
      </w:r>
      <w:r w:rsidR="000C4FF5"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less</w:t>
      </w:r>
      <w:r w:rsidR="000C4FF5"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4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one 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ur </w:t>
      </w:r>
      <w:r w:rsidR="00C14CF7">
        <w:rPr>
          <w:rFonts w:ascii="Times New Roman" w:eastAsia="Times New Roman" w:hAnsi="Times New Roman" w:cs="Times New Roman"/>
          <w:color w:val="2A2A29"/>
          <w:sz w:val="21"/>
          <w:szCs w:val="21"/>
        </w:rPr>
        <w:t>each</w:t>
      </w:r>
      <w:r w:rsidR="000C4FF5"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0C4FF5"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96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pacing w:val="2"/>
          <w:w w:val="111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 w:rsidR="000C4FF5"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2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j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ust </w:t>
      </w:r>
      <w:r w:rsidR="00C14CF7">
        <w:rPr>
          <w:rFonts w:ascii="Times New Roman" w:eastAsia="Times New Roman" w:hAnsi="Times New Roman" w:cs="Times New Roman"/>
          <w:color w:val="2A2A29"/>
          <w:sz w:val="21"/>
          <w:szCs w:val="21"/>
        </w:rPr>
        <w:t>nine</w:t>
      </w:r>
      <w:r w:rsidR="000C4FF5"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mi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utes</w:t>
      </w:r>
      <w:r w:rsidR="000C4FF5">
        <w:rPr>
          <w:rFonts w:ascii="Times New Roman" w:eastAsia="Times New Roman" w:hAnsi="Times New Roman" w:cs="Times New Roman"/>
          <w:color w:val="2A2A29"/>
          <w:spacing w:val="29"/>
          <w:w w:val="11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pacing w:val="-2"/>
          <w:w w:val="112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 xml:space="preserve">y.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Another 43</w:t>
      </w:r>
      <w:r w:rsidR="000C4FF5"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per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ce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 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alk</w:t>
      </w:r>
      <w:r w:rsidR="000C4FF5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 w:rsidR="000C4FF5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less</w:t>
      </w:r>
      <w:r w:rsidR="000C4FF5"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an t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urs </w:t>
      </w:r>
      <w:r w:rsidR="000C4FF5"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 xml:space="preserve">er 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 w:rsidR="000C4FF5"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octors</w:t>
      </w:r>
      <w:r w:rsidR="000C4FF5"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 w:rsidR="000C4FF5"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 w:rsidR="000C4FF5"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 w:rsidR="000C4FF5"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 w:rsidR="000C4FF5"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 w:rsidR="000C4FF5"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 w:rsidR="000C4FF5"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do</w:t>
      </w:r>
      <w:r w:rsidR="000C4FF5"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 w:rsidR="000C4FF5"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x</w:t>
      </w:r>
      <w:r w:rsidR="000C4FF5"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r</w:t>
      </w:r>
      <w:r w:rsidR="000C4FF5"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ci</w:t>
      </w:r>
      <w:r w:rsidR="000C4FF5">
        <w:rPr>
          <w:rFonts w:ascii="Times New Roman" w:eastAsia="Times New Roman" w:hAnsi="Times New Roman" w:cs="Times New Roman"/>
          <w:color w:val="2A2A29"/>
          <w:spacing w:val="1"/>
          <w:w w:val="103"/>
          <w:sz w:val="21"/>
          <w:szCs w:val="21"/>
        </w:rPr>
        <w:t>s</w:t>
      </w:r>
      <w:r w:rsidR="000C4FF5">
        <w:rPr>
          <w:rFonts w:ascii="Times New Roman" w:eastAsia="Times New Roman" w:hAnsi="Times New Roman" w:cs="Times New Roman"/>
          <w:color w:val="2A2A29"/>
          <w:spacing w:val="-3"/>
          <w:w w:val="110"/>
          <w:sz w:val="21"/>
          <w:szCs w:val="21"/>
        </w:rPr>
        <w:t>e</w:t>
      </w:r>
      <w:r w:rsidR="000C4FF5"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3" w:right="442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 w:rsidR="00C14CF7"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itish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ernme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commends</w:t>
      </w:r>
      <w:r>
        <w:rPr>
          <w:rFonts w:ascii="Times New Roman" w:eastAsia="Times New Roman" w:hAnsi="Times New Roman" w:cs="Times New Roman"/>
          <w:color w:val="2A2A29"/>
          <w:spacing w:val="4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150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utes</w:t>
      </w:r>
      <w:r>
        <w:rPr>
          <w:rFonts w:ascii="Times New Roman" w:eastAsia="Times New Roman" w:hAnsi="Times New Roman" w:cs="Times New Roman"/>
          <w:color w:val="2A2A29"/>
          <w:spacing w:val="3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 p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 activity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ost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its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doi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 w:rsidR="00C14CF7"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 xml:space="preserve">less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health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ans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ques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 xml:space="preserve">tions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far th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each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inc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lud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alki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chools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shop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and</w:t>
      </w:r>
    </w:p>
    <w:p w:rsidR="00DB60C4" w:rsidRDefault="000C4FF5">
      <w:pPr>
        <w:spacing w:before="1"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bers</w:t>
      </w:r>
      <w:r>
        <w:rPr>
          <w:rFonts w:ascii="Times New Roman" w:eastAsia="Times New Roman" w:hAnsi="Times New Roman" w:cs="Times New Roman"/>
          <w:color w:val="2A2A29"/>
          <w:spacing w:val="26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ople 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their 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ars 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instead 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their 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ames 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on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vid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mp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uter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ens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ther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spo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</w:t>
      </w:r>
      <w:proofErr w:type="spellEnd"/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99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pacing w:val="-4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3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ople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oidi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ci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alki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 good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olution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stop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4"/>
          <w:sz w:val="21"/>
          <w:szCs w:val="21"/>
        </w:rPr>
        <w:t>activit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0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ple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ble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w w:val="96"/>
          <w:sz w:val="21"/>
          <w:szCs w:val="21"/>
        </w:rPr>
        <w:t>y.</w:t>
      </w: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0C4FF5">
      <w:pPr>
        <w:spacing w:after="0" w:line="288" w:lineRule="auto"/>
        <w:ind w:left="713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Diane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bbo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3"/>
          <w:sz w:val="21"/>
          <w:szCs w:val="21"/>
        </w:rPr>
        <w:t>‘</w:t>
      </w:r>
      <w:r>
        <w:rPr>
          <w:rFonts w:ascii="Times New Roman" w:eastAsia="Times New Roman" w:hAnsi="Times New Roman" w:cs="Times New Roman"/>
          <w:color w:val="2A2A29"/>
          <w:spacing w:val="1"/>
          <w:w w:val="93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4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3"/>
          <w:sz w:val="21"/>
          <w:szCs w:val="21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w w:val="10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5"/>
          <w:w w:val="9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w w:val="7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indi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1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A2A29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healt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said: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pl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an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activity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uildi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gs 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des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gn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d.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first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uildi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is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often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lif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then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u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look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stair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und</w:t>
      </w:r>
      <w:r>
        <w:rPr>
          <w:rFonts w:ascii="Times New Roman" w:eastAsia="Times New Roman" w:hAnsi="Times New Roman" w:cs="Times New Roman"/>
          <w:color w:val="2A2A29"/>
          <w:spacing w:val="-3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w w:val="95"/>
          <w:sz w:val="21"/>
          <w:szCs w:val="21"/>
        </w:rPr>
        <w:t>”</w:t>
      </w:r>
    </w:p>
    <w:p w:rsidR="00DB60C4" w:rsidRDefault="00DB60C4">
      <w:pPr>
        <w:spacing w:before="10" w:after="0" w:line="140" w:lineRule="exact"/>
        <w:rPr>
          <w:sz w:val="14"/>
          <w:szCs w:val="14"/>
        </w:rPr>
      </w:pPr>
    </w:p>
    <w:p w:rsidR="00DB60C4" w:rsidRDefault="000C4FF5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color w:val="2A2A29"/>
          <w:spacing w:val="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2A2A29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A2A29"/>
          <w:w w:val="9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A2A29"/>
          <w:w w:val="107"/>
          <w:sz w:val="18"/>
          <w:szCs w:val="18"/>
        </w:rPr>
        <w:t>C/G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ug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2A2A29"/>
          <w:w w:val="105"/>
          <w:sz w:val="18"/>
          <w:szCs w:val="18"/>
        </w:rPr>
        <w:t>.c</w:t>
      </w:r>
      <w:r>
        <w:rPr>
          <w:rFonts w:ascii="Times New Roman" w:eastAsia="Times New Roman" w:hAnsi="Times New Roman" w:cs="Times New Roman"/>
          <w:color w:val="2A2A29"/>
          <w:spacing w:val="-6"/>
          <w:w w:val="10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w w:val="105"/>
          <w:sz w:val="18"/>
          <w:szCs w:val="18"/>
        </w:rPr>
        <w:t>.uk</w:t>
      </w:r>
    </w:p>
    <w:p w:rsidR="00DB60C4" w:rsidRDefault="00DB60C4">
      <w:pPr>
        <w:spacing w:before="3" w:after="0" w:line="130" w:lineRule="exact"/>
        <w:rPr>
          <w:sz w:val="13"/>
          <w:szCs w:val="13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91" style="position:absolute;left:0;text-align:left;margin-left:70.85pt;margin-top:-.5pt;width:21.55pt;height:21.55pt;z-index:-251624960;mso-position-horizontal-relative:page" coordorigin="1417,-10" coordsize="431,431">
            <v:group id="_x0000_s1194" style="position:absolute;left:1436;top:9;width:393;height:393" coordorigin="1436,9" coordsize="393,393">
              <v:shape id="_x0000_s119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92" style="position:absolute;left:1436;top:9;width:393;height:393" coordorigin="1436,9" coordsize="393,393">
              <v:shape id="_x0000_s119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8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word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3"/>
          <w:w w:val="11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phrase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tha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mea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0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sam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1"/>
          <w:sz w:val="26"/>
          <w:szCs w:val="26"/>
        </w:rPr>
        <w:t>as…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instead of</w:t>
      </w:r>
      <w:r>
        <w:rPr>
          <w:rFonts w:ascii="Arial" w:eastAsia="Arial" w:hAnsi="Arial" w:cs="Arial"/>
          <w:color w:val="2A2A29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elevator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avoiding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sedentarism</w:t>
      </w:r>
      <w:proofErr w:type="spellEnd"/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inactivity</w:t>
      </w:r>
      <w:proofErr w:type="gramEnd"/>
      <w:r>
        <w:rPr>
          <w:rFonts w:ascii="Arial" w:eastAsia="Arial" w:hAnsi="Arial" w:cs="Arial"/>
          <w:color w:val="2A2A29"/>
          <w:spacing w:val="-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rather than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lift</w:t>
      </w:r>
      <w:proofErr w:type="gramEnd"/>
      <w:r>
        <w:rPr>
          <w:rFonts w:ascii="Arial" w:eastAsia="Arial" w:hAnsi="Arial" w:cs="Arial"/>
          <w:color w:val="2A2A29"/>
          <w:spacing w:val="-3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staying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away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from</w:t>
      </w:r>
    </w:p>
    <w:p w:rsidR="00DB60C4" w:rsidRDefault="00DB60C4">
      <w:pPr>
        <w:spacing w:before="2" w:after="0" w:line="150" w:lineRule="exact"/>
        <w:rPr>
          <w:sz w:val="15"/>
          <w:szCs w:val="15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680"/>
        </w:tabs>
        <w:spacing w:before="81" w:after="0" w:line="300" w:lineRule="exact"/>
        <w:ind w:left="684" w:right="652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86" style="position:absolute;left:0;text-align:left;margin-left:70.85pt;margin-top:-.5pt;width:21.55pt;height:21.55pt;z-index:-251623936;mso-position-horizontal-relative:page" coordorigin="1417,-10" coordsize="431,431">
            <v:group id="_x0000_s1189" style="position:absolute;left:1436;top:9;width:393;height:393" coordorigin="1436,9" coordsize="393,393">
              <v:shape id="_x0000_s1190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187" style="position:absolute;left:1436;top:9;width:393;height:393" coordorigin="1436,9" coordsize="393,393">
              <v:shape id="_x0000_s1188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whethe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accordin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9"/>
          <w:w w:val="12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text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.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7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fals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DB60C4" w:rsidRDefault="00DB60C4">
      <w:pPr>
        <w:spacing w:before="5" w:after="0" w:line="190" w:lineRule="exact"/>
        <w:rPr>
          <w:sz w:val="19"/>
          <w:szCs w:val="19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research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suggests 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don’t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 long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enough.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quarter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British</w:t>
      </w:r>
      <w:r>
        <w:rPr>
          <w:rFonts w:ascii="Arial" w:eastAsia="Arial" w:hAnsi="Arial" w:cs="Arial"/>
          <w:color w:val="2A2A29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 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nine minutes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include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shops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total.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Diane Abbott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said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survey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nothing</w:t>
      </w:r>
      <w:r>
        <w:rPr>
          <w:rFonts w:ascii="Arial" w:eastAsia="Arial" w:hAnsi="Arial" w:cs="Arial"/>
          <w:color w:val="2A2A29"/>
          <w:spacing w:val="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worried</w:t>
      </w:r>
      <w:r>
        <w:rPr>
          <w:rFonts w:ascii="Arial" w:eastAsia="Arial" w:hAnsi="Arial" w:cs="Arial"/>
          <w:color w:val="2A2A29"/>
          <w:spacing w:val="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about.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620" w:bottom="760" w:left="1300" w:header="720" w:footer="720" w:gutter="0"/>
          <w:cols w:space="720"/>
        </w:sectPr>
      </w:pPr>
    </w:p>
    <w:p w:rsidR="00DB60C4" w:rsidRDefault="00BD4710">
      <w:pPr>
        <w:spacing w:before="8" w:after="0" w:line="160" w:lineRule="exact"/>
        <w:rPr>
          <w:sz w:val="16"/>
          <w:szCs w:val="16"/>
        </w:rPr>
      </w:pPr>
      <w:r>
        <w:lastRenderedPageBreak/>
        <w:pict>
          <v:group id="_x0000_s1156" style="position:absolute;margin-left:0;margin-top:0;width:603.8pt;height:841.9pt;z-index:-251625984;mso-position-horizontal-relative:page;mso-position-vertical-relative:page" coordsize="12076,16838">
            <v:group id="_x0000_s1183" style="position:absolute;left:170;width:2;height:16838" coordorigin="170" coordsize="2,16838">
              <v:shape id="_x0000_s1184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181" style="position:absolute;left:170;width:2;height:16838" coordorigin="170" coordsize="2,16838">
              <v:shape id="_x0000_s1182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179" style="position:absolute;width:12076;height:3603" coordsize="12076,3603">
              <v:shape id="_x0000_s1180" style="position:absolute;width:12076;height:3603" coordsize="12076,3603" path="m12076,l,,,3603,11099,2249r839,-117l12076,2110,12076,e" fillcolor="#ececec" stroked="f">
                <v:path arrowok="t"/>
              </v:shape>
            </v:group>
            <v:group id="_x0000_s1177" style="position:absolute;left:1353;top:1807;width:10051;height:1315" coordorigin="1353,1807" coordsize="10051,1315">
              <v:shape id="_x0000_s1178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175" style="position:absolute;left:1417;top:1871;width:9921;height:1191" coordorigin="1417,1871" coordsize="9921,1191">
              <v:shape id="_x0000_s1176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173" style="position:absolute;left:2169;top:2350;width:6491;height:2" coordorigin="2169,2350" coordsize="6491,2">
              <v:shape id="_x0000_s1174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171" style="position:absolute;left:9146;top:2350;width:652;height:2" coordorigin="9146,2350" coordsize="652,2">
              <v:shape id="_x0000_s1172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169" style="position:absolute;left:10468;top:2350;width:680;height:2" coordorigin="10468,2350" coordsize="680,2">
              <v:shape id="_x0000_s1170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167" style="position:absolute;left:2069;top:2812;width:510;height:2" coordorigin="2069,2812" coordsize="510,2">
              <v:shape id="_x0000_s1168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165" style="position:absolute;left:2713;top:2812;width:510;height:2" coordorigin="2713,2812" coordsize="510,2">
              <v:shape id="_x0000_s1166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163" style="position:absolute;left:3356;top:2812;width:561;height:2" coordorigin="3356,2812" coordsize="561,2">
              <v:shape id="_x0000_s1164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161" style="position:absolute;left:4947;top:2812;width:2563;height:2" coordorigin="4947,2812" coordsize="2563,2">
              <v:shape id="_x0000_s1162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159" style="position:absolute;left:8314;top:2812;width:2835;height:2" coordorigin="8314,2812" coordsize="2835,2">
              <v:shape id="_x0000_s1160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v:group id="_x0000_s1157" style="position:absolute;left:7482;width:4593;height:803" coordorigin="7482" coordsize="4593,803">
              <v:shape id="_x0000_s1158" style="position:absolute;left:7482;width:4593;height:803" coordorigin="7482" coordsize="4593,803" path="m7484,r4,601l7485,636r-2,31l7482,693r,23l7484,736r43,56l7590,802r63,1l7692,803,12076,662r,-662l7484,e" fillcolor="#ececec" stroked="f">
                <v:path arrowok="t"/>
              </v:shape>
            </v:group>
            <w10:wrap anchorx="page" anchory="page"/>
          </v:group>
        </w:pict>
      </w:r>
    </w:p>
    <w:p w:rsidR="00DB60C4" w:rsidRDefault="00DB60C4">
      <w:pPr>
        <w:spacing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</w:p>
    <w:p w:rsidR="00DB60C4" w:rsidRDefault="000C4FF5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p w:rsidR="00DB60C4" w:rsidRDefault="00DB60C4">
      <w:pPr>
        <w:spacing w:after="0"/>
        <w:sectPr w:rsidR="00DB60C4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1174" w:space="8489"/>
            <w:col w:w="497"/>
          </w:cols>
        </w:sectPr>
      </w:pPr>
    </w:p>
    <w:p w:rsidR="00DB60C4" w:rsidRDefault="00BD4710">
      <w:pPr>
        <w:spacing w:before="64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lastRenderedPageBreak/>
        <w:pict>
          <v:group id="_x0000_s1154" style="position:absolute;left:0;text-align:left;margin-left:85.05pt;margin-top:35.5pt;width:447.85pt;height:.1pt;z-index:-251619840;mso-position-horizontal-relative:page" coordorigin="1701,710" coordsize="8957,2">
            <v:shape id="_x0000_s1155" style="position:absolute;left:1701;top:710;width:8957;height:2" coordorigin="1701,710" coordsize="8957,0" path="m1701,710r8957,e" filled="f" strokecolor="#2a2a29" strokeweight=".25pt">
              <v:path arrowok="t"/>
            </v:shape>
            <w10:wrap anchorx="page"/>
          </v:group>
        </w:pict>
      </w:r>
      <w:r>
        <w:pict>
          <v:group id="_x0000_s1152" style="position:absolute;left:0;text-align:left;margin-left:85.05pt;margin-top:56.65pt;width:447.85pt;height:.1pt;z-index:-251618816;mso-position-horizontal-relative:page" coordorigin="1701,1133" coordsize="8957,2">
            <v:shape id="_x0000_s1153" style="position:absolute;left:1701;top:1133;width:8957;height:2" coordorigin="1701,1133" coordsize="8957,0" path="m1701,1133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 w:rsidR="000C4FF5"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said elevators</w:t>
      </w:r>
      <w:r w:rsidR="000C4FF5"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should</w:t>
      </w:r>
      <w:r w:rsidR="000C4FF5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be</w:t>
      </w:r>
      <w:r w:rsidR="000C4FF5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0C4FF5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front</w:t>
      </w:r>
      <w:r w:rsidR="000C4FF5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0C4FF5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stairs</w:t>
      </w:r>
      <w:r w:rsidR="000C4FF5"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0C4FF5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buildings.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2" w:after="0" w:line="240" w:lineRule="exact"/>
        <w:rPr>
          <w:sz w:val="24"/>
          <w:szCs w:val="24"/>
        </w:rPr>
      </w:pPr>
    </w:p>
    <w:p w:rsidR="00DB60C4" w:rsidRDefault="00BD4710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50" style="position:absolute;left:0;text-align:left;margin-left:85.05pt;margin-top:-21.75pt;width:447.85pt;height:.1pt;z-index:-251617792;mso-position-horizontal-relative:page" coordorigin="1701,-435" coordsize="8957,2">
            <v:shape id="_x0000_s1151" style="position:absolute;left:1701;top:-435;width:8957;height:2" coordorigin="1701,-435" coordsize="8957,0" path="m1701,-435r8957,e" filled="f" strokecolor="#2a2a29" strokeweight=".25pt">
              <v:path arrowok="t"/>
            </v:shape>
            <w10:wrap anchorx="page"/>
          </v:group>
        </w:pict>
      </w:r>
      <w:r>
        <w:pict>
          <v:group id="_x0000_s1145" style="position:absolute;left:0;text-align:left;margin-left:36.85pt;margin-top:-.5pt;width:21.55pt;height:21.55pt;z-index:-251616768;mso-position-horizontal-relative:page" coordorigin="737,-10" coordsize="431,431">
            <v:group id="_x0000_s1148" style="position:absolute;left:756;top:9;width:393;height:393" coordorigin="756,9" coordsize="393,393">
              <v:shape id="_x0000_s1149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46" style="position:absolute;left:756;top:9;width:393;height:393" coordorigin="756,9" coordsize="393,393">
              <v:shape id="_x0000_s1147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BD4710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43" style="position:absolute;left:0;text-align:left;margin-left:85.05pt;margin-top:32.3pt;width:447.85pt;height:.1pt;z-index:-251615744;mso-position-horizontal-relative:page" coordorigin="1701,646" coordsize="8957,2">
            <v:shape id="_x0000_s1144" style="position:absolute;left:1701;top:646;width:8957;height:2" coordorigin="1701,646" coordsize="8957,0" path="m1701,646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How much physical</w:t>
      </w:r>
      <w:r w:rsidR="000C4FF5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activity</w:t>
      </w:r>
      <w:r w:rsidR="000C4FF5">
        <w:rPr>
          <w:rFonts w:ascii="Arial" w:eastAsia="Arial" w:hAnsi="Arial" w:cs="Arial"/>
          <w:color w:val="2A2A29"/>
          <w:spacing w:val="22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does</w:t>
      </w:r>
      <w:r w:rsidR="000C4FF5"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British</w:t>
      </w:r>
      <w:r w:rsidR="000C4FF5">
        <w:rPr>
          <w:rFonts w:ascii="Arial" w:eastAsia="Arial" w:hAnsi="Arial" w:cs="Arial"/>
          <w:color w:val="2A2A29"/>
          <w:spacing w:val="2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government</w:t>
      </w:r>
      <w:r w:rsidR="000C4FF5"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recommend?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0" w:after="0" w:line="240" w:lineRule="exact"/>
        <w:rPr>
          <w:sz w:val="24"/>
          <w:szCs w:val="24"/>
        </w:rPr>
      </w:pPr>
    </w:p>
    <w:p w:rsidR="00DB60C4" w:rsidRDefault="00BD4710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41" style="position:absolute;left:0;text-align:left;margin-left:85.05pt;margin-top:-32.8pt;width:447.85pt;height:.1pt;z-index:-251614720;mso-position-horizontal-relative:page" coordorigin="1701,-656" coordsize="8957,2">
            <v:shape id="_x0000_s1142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139" style="position:absolute;left:0;text-align:left;margin-left:85.05pt;margin-top:-11.6pt;width:447.85pt;height:.1pt;z-index:-251613696;mso-position-horizontal-relative:page" coordorigin="1701,-232" coordsize="8957,2">
            <v:shape id="_x0000_s1140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37" style="position:absolute;left:0;text-align:left;margin-left:85.05pt;margin-top:33.55pt;width:447.85pt;height:.1pt;z-index:-251612672;mso-position-horizontal-relative:page" coordorigin="1701,671" coordsize="8957,2">
            <v:shape id="_x0000_s1138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Which</w:t>
      </w:r>
      <w:r w:rsidR="000C4FF5">
        <w:rPr>
          <w:rFonts w:ascii="Arial" w:eastAsia="Arial" w:hAnsi="Arial" w:cs="Arial"/>
          <w:color w:val="2A2A29"/>
          <w:spacing w:val="20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activities</w:t>
      </w:r>
      <w:r w:rsidR="000C4FF5">
        <w:rPr>
          <w:rFonts w:ascii="Arial" w:eastAsia="Arial" w:hAnsi="Arial" w:cs="Arial"/>
          <w:color w:val="2A2A29"/>
          <w:spacing w:val="2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were included</w:t>
      </w:r>
      <w:r w:rsidR="000C4FF5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 w:rsidR="000C4FF5"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walking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total</w:t>
      </w:r>
      <w:r w:rsidR="000C4FF5"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 w:rsidR="000C4FF5"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 w:rsidR="000C4FF5"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research?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0" w:after="0" w:line="240" w:lineRule="exact"/>
        <w:rPr>
          <w:sz w:val="24"/>
          <w:szCs w:val="24"/>
        </w:rPr>
      </w:pPr>
    </w:p>
    <w:p w:rsidR="00DB60C4" w:rsidRDefault="00BD4710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35" style="position:absolute;left:0;text-align:left;margin-left:85.05pt;margin-top:-32.8pt;width:447.85pt;height:.1pt;z-index:-251611648;mso-position-horizontal-relative:page" coordorigin="1701,-656" coordsize="8957,2">
            <v:shape id="_x0000_s1136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133" style="position:absolute;left:0;text-align:left;margin-left:85.05pt;margin-top:-11.6pt;width:447.85pt;height:.1pt;z-index:-251610624;mso-position-horizontal-relative:page" coordorigin="1701,-232" coordsize="8957,2">
            <v:shape id="_x0000_s1134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31" style="position:absolute;left:0;text-align:left;margin-left:85.05pt;margin-top:33.55pt;width:447.85pt;height:.1pt;z-index:-251609600;mso-position-horizontal-relative:page" coordorigin="1701,671" coordsize="8957,2">
            <v:shape id="_x0000_s1132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0C4FF5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do 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British</w:t>
      </w:r>
      <w:r w:rsidR="000C4FF5">
        <w:rPr>
          <w:rFonts w:ascii="Arial" w:eastAsia="Arial" w:hAnsi="Arial" w:cs="Arial"/>
          <w:color w:val="2A2A29"/>
          <w:spacing w:val="27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walk so </w:t>
      </w:r>
      <w:r w:rsidR="000C4FF5">
        <w:rPr>
          <w:rFonts w:ascii="Arial" w:eastAsia="Arial" w:hAnsi="Arial" w:cs="Arial"/>
          <w:color w:val="2A2A29"/>
          <w:w w:val="107"/>
          <w:position w:val="-1"/>
          <w:sz w:val="24"/>
          <w:szCs w:val="24"/>
        </w:rPr>
        <w:t>little?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0" w:after="0" w:line="240" w:lineRule="exact"/>
        <w:rPr>
          <w:sz w:val="24"/>
          <w:szCs w:val="24"/>
        </w:rPr>
      </w:pPr>
    </w:p>
    <w:p w:rsidR="00DB60C4" w:rsidRDefault="00BD4710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129" style="position:absolute;left:0;text-align:left;margin-left:85.05pt;margin-top:-32.8pt;width:447.85pt;height:.1pt;z-index:-251608576;mso-position-horizontal-relative:page" coordorigin="1701,-656" coordsize="8957,2">
            <v:shape id="_x0000_s1130" style="position:absolute;left:1701;top:-656;width:8957;height:2" coordorigin="1701,-656" coordsize="8957,0" path="m1701,-656r8957,e" filled="f" strokecolor="#2a2a29" strokeweight=".25pt">
              <v:path arrowok="t"/>
            </v:shape>
            <w10:wrap anchorx="page"/>
          </v:group>
        </w:pict>
      </w:r>
      <w:r>
        <w:pict>
          <v:group id="_x0000_s1127" style="position:absolute;left:0;text-align:left;margin-left:85.05pt;margin-top:-11.6pt;width:447.85pt;height:.1pt;z-index:-251607552;mso-position-horizontal-relative:page" coordorigin="1701,-232" coordsize="8957,2">
            <v:shape id="_x0000_s1128" style="position:absolute;left:1701;top:-232;width:8957;height:2" coordorigin="1701,-232" coordsize="8957,0" path="m1701,-232r8957,e" filled="f" strokecolor="#2a2a29" strokeweight=".25pt">
              <v:path arrowok="t"/>
            </v:shape>
            <w10:wrap anchorx="page"/>
          </v:group>
        </w:pict>
      </w:r>
      <w:r>
        <w:pict>
          <v:group id="_x0000_s1125" style="position:absolute;left:0;text-align:left;margin-left:85.05pt;margin-top:33.55pt;width:447.85pt;height:.1pt;z-index:-251606528;mso-position-horizontal-relative:page" coordorigin="1701,671" coordsize="8957,2">
            <v:shape id="_x0000_s1126" style="position:absolute;left:1701;top:671;width:8957;height:2" coordorigin="1701,671" coordsize="8957,0" path="m1701,671r8957,e" filled="f" strokecolor="#2a2a29" strokeweight=".25pt">
              <v:path arrowok="t"/>
            </v:shape>
            <w10:wrap anchorx="page"/>
          </v:group>
        </w:pict>
      </w:r>
      <w:r>
        <w:pict>
          <v:group id="_x0000_s1123" style="position:absolute;left:0;text-align:left;margin-left:85.05pt;margin-top:54.7pt;width:447.85pt;height:.1pt;z-index:-251605504;mso-position-horizontal-relative:page" coordorigin="1701,1094" coordsize="8957,2">
            <v:shape id="_x0000_s1124" style="position:absolute;left:1701;top:1094;width:8957;height:2" coordorigin="1701,1094" coordsize="8957,0" path="m1701,1094r8957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 w:rsidR="000C4FF5"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Why</w:t>
      </w:r>
      <w:r w:rsidR="000C4FF5"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 w:rsidR="000C4FF5"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walking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 w:rsidR="000C4FF5"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solution</w:t>
      </w:r>
      <w:r w:rsidR="000C4FF5">
        <w:rPr>
          <w:rFonts w:ascii="Arial" w:eastAsia="Arial" w:hAnsi="Arial" w:cs="Arial"/>
          <w:color w:val="2A2A29"/>
          <w:spacing w:val="25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 w:rsidR="000C4FF5"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fight</w:t>
      </w:r>
      <w:r w:rsidR="000C4FF5"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position w:val="-1"/>
          <w:sz w:val="24"/>
          <w:szCs w:val="24"/>
        </w:rPr>
        <w:t>sedentary</w:t>
      </w:r>
      <w:r w:rsidR="000C4FF5"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lifestyles?</w:t>
      </w:r>
    </w:p>
    <w:p w:rsidR="00DB60C4" w:rsidRDefault="00DB60C4">
      <w:pPr>
        <w:spacing w:before="5" w:after="0" w:line="160" w:lineRule="exact"/>
        <w:rPr>
          <w:sz w:val="16"/>
          <w:szCs w:val="16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/>
        <w:sectPr w:rsidR="00DB60C4">
          <w:headerReference w:type="default" r:id="rId36"/>
          <w:footerReference w:type="default" r:id="rId37"/>
          <w:pgSz w:w="12080" w:h="16840"/>
          <w:pgMar w:top="1000" w:right="1520" w:bottom="280" w:left="620" w:header="0" w:footer="0" w:gutter="0"/>
          <w:cols w:space="720"/>
        </w:sectPr>
      </w:pPr>
    </w:p>
    <w:p w:rsidR="00DB60C4" w:rsidRDefault="00BD4710">
      <w:pPr>
        <w:tabs>
          <w:tab w:val="left" w:pos="640"/>
        </w:tabs>
        <w:spacing w:before="11" w:after="0" w:line="240" w:lineRule="auto"/>
        <w:ind w:left="212" w:right="15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lastRenderedPageBreak/>
        <w:pict>
          <v:group id="_x0000_s1121" style="position:absolute;left:0;text-align:left;margin-left:85.05pt;margin-top:-27.4pt;width:447.85pt;height:.1pt;z-index:-251604480;mso-position-horizontal-relative:page" coordorigin="1701,-548" coordsize="8957,2">
            <v:shape id="_x0000_s1122" style="position:absolute;left:1701;top:-548;width:8957;height:2" coordorigin="1701,-548" coordsize="8957,0" path="m1701,-548r8957,e" filled="f" strokecolor="#2a2a29" strokeweight=".25pt">
              <v:path arrowok="t"/>
            </v:shape>
            <w10:wrap anchorx="page"/>
          </v:group>
        </w:pict>
      </w:r>
      <w:r>
        <w:pict>
          <v:group id="_x0000_s1116" style="position:absolute;left:0;text-align:left;margin-left:36.85pt;margin-top:-.5pt;width:21.55pt;height:21.55pt;z-index:-251603456;mso-position-horizontal-relative:page" coordorigin="737,-10" coordsize="431,431">
            <v:group id="_x0000_s1119" style="position:absolute;left:756;top:9;width:393;height:393" coordorigin="756,9" coordsize="393,393">
              <v:shape id="_x0000_s112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17" style="position:absolute;left:756;top:9;width:393;height:393" coordorigin="756,9" coordsize="393,393">
              <v:shape id="_x0000_s111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DB60C4" w:rsidRDefault="00DB60C4">
      <w:pPr>
        <w:spacing w:before="4" w:after="0" w:line="120" w:lineRule="exact"/>
        <w:rPr>
          <w:sz w:val="12"/>
          <w:szCs w:val="12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2180"/>
          <w:tab w:val="left" w:pos="4200"/>
        </w:tabs>
        <w:spacing w:after="0" w:line="279" w:lineRule="auto"/>
        <w:ind w:left="684" w:right="195"/>
        <w:rPr>
          <w:rFonts w:ascii="Arial" w:eastAsia="Arial" w:hAnsi="Arial" w:cs="Arial"/>
          <w:sz w:val="14"/>
          <w:szCs w:val="14"/>
        </w:rPr>
      </w:pPr>
      <w:r>
        <w:pict>
          <v:group id="_x0000_s1114" style="position:absolute;left:0;text-align:left;margin-left:324.25pt;margin-top:45.95pt;width:70.85pt;height:.1pt;z-index:-251602432;mso-position-horizontal-relative:page" coordorigin="6485,919" coordsize="1417,2">
            <v:shape id="_x0000_s1115" style="position:absolute;left:6485;top:919;width:1417;height:2" coordorigin="6485,919" coordsize="1417,0" path="m6485,919r1418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 w:rsidR="000C4FF5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0C4FF5">
        <w:rPr>
          <w:rFonts w:ascii="Arial" w:eastAsia="Arial" w:hAnsi="Arial" w:cs="Arial"/>
          <w:color w:val="2A2A29"/>
          <w:sz w:val="24"/>
          <w:szCs w:val="24"/>
        </w:rPr>
        <w:t>lifestyles</w:t>
      </w:r>
      <w:r w:rsidR="000C4FF5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are</w:t>
      </w:r>
      <w:r w:rsidR="000C4FF5"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5"/>
          <w:sz w:val="24"/>
          <w:szCs w:val="24"/>
        </w:rPr>
        <w:t>increasing</w:t>
      </w:r>
      <w:r w:rsidR="000C4FF5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in</w:t>
      </w:r>
      <w:r w:rsidR="000C4FF5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6"/>
          <w:sz w:val="24"/>
          <w:szCs w:val="24"/>
        </w:rPr>
        <w:t>modern</w:t>
      </w:r>
      <w:r w:rsidR="000C4FF5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societ</w:t>
      </w:r>
      <w:r w:rsidR="000C4FF5"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 w:rsidR="000C4FF5">
        <w:rPr>
          <w:rFonts w:ascii="Arial" w:eastAsia="Arial" w:hAnsi="Arial" w:cs="Arial"/>
          <w:color w:val="2A2A29"/>
          <w:sz w:val="24"/>
          <w:szCs w:val="24"/>
        </w:rPr>
        <w:t xml:space="preserve">. </w:t>
      </w:r>
      <w:r w:rsidR="000C4FF5">
        <w:rPr>
          <w:rFonts w:ascii="Arial" w:eastAsia="Arial" w:hAnsi="Arial" w:cs="Arial"/>
          <w:color w:val="2A2A29"/>
          <w:w w:val="95"/>
          <w:sz w:val="24"/>
          <w:szCs w:val="24"/>
        </w:rPr>
        <w:t>People</w:t>
      </w:r>
      <w:r w:rsidR="000C4FF5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spend</w:t>
      </w:r>
      <w:r w:rsidR="000C4FF5"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their</w:t>
      </w:r>
      <w:r w:rsidR="000C4FF5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 w:rsidR="000C4FF5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0C4FF5">
        <w:rPr>
          <w:rFonts w:ascii="Arial" w:eastAsia="Arial" w:hAnsi="Arial" w:cs="Arial"/>
          <w:color w:val="2A2A29"/>
          <w:sz w:val="24"/>
          <w:szCs w:val="24"/>
        </w:rPr>
        <w:t>time</w:t>
      </w:r>
      <w:r w:rsidR="000C4FF5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6"/>
          <w:sz w:val="24"/>
          <w:szCs w:val="24"/>
        </w:rPr>
        <w:t>watching</w:t>
      </w:r>
      <w:r w:rsidR="000C4FF5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TV</w:t>
      </w:r>
      <w:r w:rsidR="000C4FF5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or playing video</w:t>
      </w:r>
      <w:r w:rsidR="000C4FF5"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6"/>
          <w:sz w:val="24"/>
          <w:szCs w:val="24"/>
        </w:rPr>
        <w:t>games.</w:t>
      </w:r>
      <w:r w:rsidR="000C4FF5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Cars</w:t>
      </w:r>
      <w:r w:rsidR="000C4FF5"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4"/>
          <w:sz w:val="24"/>
          <w:szCs w:val="24"/>
        </w:rPr>
        <w:t>have</w:t>
      </w:r>
      <w:r w:rsidR="000C4FF5">
        <w:rPr>
          <w:rFonts w:ascii="Arial" w:eastAsia="Arial" w:hAnsi="Arial" w:cs="Arial"/>
          <w:color w:val="2A2A29"/>
          <w:spacing w:val="-1"/>
          <w:w w:val="94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4"/>
          <w:sz w:val="24"/>
          <w:szCs w:val="24"/>
        </w:rPr>
        <w:t>dominated</w:t>
      </w:r>
      <w:r w:rsidR="000C4FF5">
        <w:rPr>
          <w:rFonts w:ascii="Arial" w:eastAsia="Arial" w:hAnsi="Arial" w:cs="Arial"/>
          <w:color w:val="2A2A29"/>
          <w:spacing w:val="26"/>
          <w:w w:val="94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our</w:t>
      </w:r>
      <w:r w:rsidR="000C4FF5"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sz w:val="24"/>
          <w:szCs w:val="24"/>
        </w:rPr>
        <w:t>lives</w:t>
      </w:r>
      <w:r w:rsidR="000C4FF5"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 w:rsidR="000C4FF5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3</w:t>
      </w:r>
    </w:p>
    <w:p w:rsidR="00DB60C4" w:rsidRDefault="000C4FF5">
      <w:pPr>
        <w:tabs>
          <w:tab w:val="left" w:pos="3760"/>
        </w:tabs>
        <w:spacing w:after="0" w:line="292" w:lineRule="auto"/>
        <w:ind w:left="684" w:right="557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96"/>
          <w:sz w:val="24"/>
          <w:szCs w:val="24"/>
        </w:rPr>
        <w:t>people</w:t>
      </w:r>
      <w:proofErr w:type="gramEnd"/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bike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somewhere.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People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forgetting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simple</w:t>
      </w:r>
      <w:r>
        <w:rPr>
          <w:rFonts w:ascii="Arial" w:eastAsia="Arial" w:hAnsi="Arial" w:cs="Arial"/>
          <w:color w:val="2A2A29"/>
          <w:spacing w:val="10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5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important</w:t>
      </w:r>
      <w:r>
        <w:rPr>
          <w:rFonts w:ascii="Arial" w:eastAsia="Arial" w:hAnsi="Arial" w:cs="Arial"/>
          <w:color w:val="2A2A29"/>
          <w:spacing w:val="2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actions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live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</w:p>
    <w:p w:rsidR="00DB60C4" w:rsidRDefault="000C4FF5">
      <w:pPr>
        <w:tabs>
          <w:tab w:val="left" w:pos="2180"/>
        </w:tabs>
        <w:spacing w:after="0" w:line="281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position w:val="-1"/>
          <w:sz w:val="24"/>
          <w:szCs w:val="24"/>
        </w:rPr>
        <w:t>and healthier</w:t>
      </w:r>
      <w:r>
        <w:rPr>
          <w:rFonts w:ascii="Arial" w:eastAsia="Arial" w:hAnsi="Arial" w:cs="Arial"/>
          <w:color w:val="2A2A29"/>
          <w:spacing w:val="13"/>
          <w:w w:val="9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life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variety</w:t>
      </w:r>
      <w:r>
        <w:rPr>
          <w:rFonts w:ascii="Arial" w:eastAsia="Arial" w:hAnsi="Arial" w:cs="Arial"/>
          <w:color w:val="2A2A29"/>
          <w:spacing w:val="3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of</w:t>
      </w:r>
    </w:p>
    <w:p w:rsidR="00DB60C4" w:rsidRDefault="000C4FF5">
      <w:pPr>
        <w:tabs>
          <w:tab w:val="left" w:pos="2180"/>
          <w:tab w:val="left" w:pos="2920"/>
          <w:tab w:val="left" w:pos="5300"/>
          <w:tab w:val="left" w:pos="5840"/>
        </w:tabs>
        <w:spacing w:before="48" w:after="0" w:line="279" w:lineRule="auto"/>
        <w:ind w:left="684" w:right="-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, taking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regular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, getting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night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, not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drinking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drinks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</w:p>
    <w:p w:rsidR="00DB60C4" w:rsidRDefault="000C4FF5">
      <w:pPr>
        <w:tabs>
          <w:tab w:val="left" w:pos="2280"/>
        </w:tabs>
        <w:spacing w:before="2" w:after="0" w:line="289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DB60C4" w:rsidRDefault="000C4FF5">
      <w:pPr>
        <w:spacing w:after="0" w:line="200" w:lineRule="exact"/>
        <w:rPr>
          <w:sz w:val="20"/>
          <w:szCs w:val="20"/>
        </w:rPr>
      </w:pPr>
      <w:r>
        <w:br w:type="column"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BD4710">
      <w:pPr>
        <w:spacing w:after="0" w:line="476" w:lineRule="auto"/>
        <w:ind w:left="-41" w:right="-20" w:firstLine="2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12" style="position:absolute;left:0;text-align:left;margin-left:413.2pt;margin-top:-2.9pt;width:44.7pt;height:19.8pt;z-index:-251600384;mso-position-horizontal-relative:page" coordorigin="8264,-58" coordsize="894,396">
            <v:shape id="_x0000_s1113" style="position:absolute;left:8264;top:-58;width:894;height:396" coordorigin="8264,-58" coordsize="894,396" path="m8321,-58r-33,l8271,-51r-6,16l8264,-2r,283l8265,313r6,17l8288,336r32,1l9101,337r33,-1l9150,330r7,-16l9158,281r,-283l9134,-58r-813,e" fillcolor="#dedede" stroked="f">
              <v:path arrowok="t"/>
            </v:shape>
            <w10:wrap anchorx="page"/>
          </v:group>
        </w:pict>
      </w:r>
      <w:r>
        <w:pict>
          <v:group id="_x0000_s1110" style="position:absolute;left:0;text-align:left;margin-left:420.25pt;margin-top:24.45pt;width:37.6pt;height:19.8pt;z-index:-251598336;mso-position-horizontal-relative:page" coordorigin="8405,489" coordsize="752,396">
            <v:shape id="_x0000_s1111" style="position:absolute;left:8405;top:489;width:752;height:396" coordorigin="8405,489" coordsize="752,396" path="m8462,489r-33,1l8412,496r-6,17l8405,546r,283l8406,861r6,17l8429,884r33,1l9101,885r33,-1l9150,878r7,-17l9158,829r,-283l9134,490r-672,-1e" fillcolor="#dedede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414.95pt;margin-top:106.6pt;width:42.9pt;height:19.8pt;z-index:-251597312;mso-position-horizontal-relative:page" coordorigin="8299,2132" coordsize="858,396">
            <v:shape id="_x0000_s1109" style="position:absolute;left:8299;top:2132;width:858;height:396" coordorigin="8299,2132" coordsize="858,396" path="m8356,2132r-33,1l8306,2140r-6,16l8299,2189r,283l8300,2504r6,17l8323,2527r33,1l9101,2528r33,-1l9150,2521r7,-16l9158,2472r,-283l9134,2133r-778,-1e" fillcolor="#dedede" stroked="f">
              <v:path arrowok="t"/>
            </v:shape>
            <w10:wrap anchorx="page"/>
          </v:group>
        </w:pict>
      </w:r>
      <w:r>
        <w:pict>
          <v:group id="_x0000_s1106" style="position:absolute;left:0;text-align:left;margin-left:412.3pt;margin-top:79.25pt;width:45.55pt;height:19.8pt;z-index:-251596288;mso-position-horizontal-relative:page" coordorigin="8246,1585" coordsize="911,396">
            <v:shape id="_x0000_s1107" style="position:absolute;left:8246;top:1585;width:911;height:396" coordorigin="8246,1585" coordsize="911,396" path="m8303,1585r-33,1l8253,1592r-6,16l8246,1641r,283l8247,1957r6,16l8270,1980r33,1l9101,1981r33,-1l9150,1974r7,-17l9158,1924r,-283l9134,1586r-831,-1e" fillcolor="#dedede" stroked="f">
              <v:path arrowok="t"/>
            </v:shape>
            <w10:wrap anchorx="page"/>
          </v:group>
        </w:pict>
      </w:r>
      <w:r>
        <w:pict>
          <v:group id="_x0000_s1104" style="position:absolute;left:0;text-align:left;margin-left:419.8pt;margin-top:51.85pt;width:37.7pt;height:19.8pt;z-index:-251593216;mso-position-horizontal-relative:page" coordorigin="8396,1037" coordsize="754,396">
            <v:shape id="_x0000_s1105" style="position:absolute;left:8396;top:1037;width:754;height:396" coordorigin="8396,1037" coordsize="754,396" path="m8452,1037r-32,1l8403,1044r-7,17l8396,1093r,284l8396,1409r7,17l8419,1432r33,1l9093,1433r33,-1l9142,1426r7,-17l9150,1377r,-284l9126,1038r-674,-1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76"/>
          <w:sz w:val="24"/>
          <w:szCs w:val="24"/>
        </w:rPr>
        <w:t>spare</w:t>
      </w:r>
      <w:proofErr w:type="gramEnd"/>
      <w:r w:rsidR="000C4FF5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81"/>
          <w:sz w:val="24"/>
          <w:szCs w:val="24"/>
        </w:rPr>
        <w:t xml:space="preserve">ride </w:t>
      </w:r>
      <w:r w:rsidR="000C4FF5">
        <w:rPr>
          <w:rFonts w:ascii="Arial" w:eastAsia="Arial" w:hAnsi="Arial" w:cs="Arial"/>
          <w:color w:val="2A2A29"/>
          <w:w w:val="82"/>
          <w:sz w:val="24"/>
          <w:szCs w:val="24"/>
        </w:rPr>
        <w:t xml:space="preserve">rest fewer </w:t>
      </w:r>
      <w:r w:rsidR="000C4FF5">
        <w:rPr>
          <w:rFonts w:ascii="Arial" w:eastAsia="Arial" w:hAnsi="Arial" w:cs="Arial"/>
          <w:color w:val="2A2A29"/>
          <w:w w:val="90"/>
          <w:sz w:val="24"/>
          <w:szCs w:val="24"/>
        </w:rPr>
        <w:t>fitter</w:t>
      </w:r>
    </w:p>
    <w:p w:rsidR="00DB60C4" w:rsidRDefault="000C4FF5">
      <w:pPr>
        <w:spacing w:after="0" w:line="200" w:lineRule="exact"/>
        <w:rPr>
          <w:sz w:val="20"/>
          <w:szCs w:val="20"/>
        </w:rPr>
      </w:pPr>
      <w:r>
        <w:br w:type="column"/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BD4710">
      <w:pPr>
        <w:spacing w:after="0" w:line="476" w:lineRule="auto"/>
        <w:ind w:left="-41" w:right="89" w:firstLine="75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02" style="position:absolute;left:0;text-align:left;margin-left:470.6pt;margin-top:51.85pt;width:62.35pt;height:19.8pt;z-index:-251601408;mso-position-horizontal-relative:page" coordorigin="9412,1037" coordsize="1247,396">
            <v:shape id="_x0000_s1103" style="position:absolute;left:9412;top:1037;width:1247;height:396" coordorigin="9412,1037" coordsize="1247,396" path="m9468,1037r-32,1l9419,1044r-6,17l9412,1093r,284l9413,1409r6,17l9435,1432r33,1l10602,1433r32,-1l10651,1426r6,-17l10658,1377r,-284l10635,1038r-1167,-1e" fillcolor="#dedede" stroked="f">
              <v:path arrowok="t"/>
            </v:shape>
            <w10:wrap anchorx="page"/>
          </v:group>
        </w:pict>
      </w:r>
      <w:r>
        <w:pict>
          <v:group id="_x0000_s1100" style="position:absolute;left:0;text-align:left;margin-left:476.75pt;margin-top:79.25pt;width:56.15pt;height:19.8pt;z-index:-251599360;mso-position-horizontal-relative:page" coordorigin="9535,1585" coordsize="1123,396">
            <v:shape id="_x0000_s1101" style="position:absolute;left:9535;top:1585;width:1123;height:396" coordorigin="9535,1585" coordsize="1123,396" path="m9592,1585r-33,1l9542,1592r-6,16l9535,1641r,283l9536,1957r6,16l9559,1980r33,1l10602,1981r32,-1l10651,1973r6,-16l10658,1924r,-283l10634,1586r-1042,-1e" fillcolor="#dedede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488.25pt;margin-top:24.45pt;width:44.7pt;height:19.8pt;z-index:-251595264;mso-position-horizontal-relative:page" coordorigin="9765,489" coordsize="894,396">
            <v:shape id="_x0000_s1099" style="position:absolute;left:9765;top:489;width:894;height:396" coordorigin="9765,489" coordsize="894,396" path="m9821,489r-32,1l9772,496r-6,17l9765,546r,283l9766,861r6,17l9788,884r33,1l10602,885r32,-1l10651,878r6,-17l10658,829r,-283l10635,490r-814,-1e" fillcolor="#dedede" stroked="f">
              <v:path arrowok="t"/>
            </v:shape>
            <w10:wrap anchorx="page"/>
          </v:group>
        </w:pict>
      </w:r>
      <w:r>
        <w:pict>
          <v:group id="_x0000_s1096" style="position:absolute;left:0;text-align:left;margin-left:474.1pt;margin-top:-2.9pt;width:58.8pt;height:19.8pt;z-index:-251594240;mso-position-horizontal-relative:page" coordorigin="9482,-58" coordsize="1176,396">
            <v:shape id="_x0000_s1097" style="position:absolute;left:9482;top:-58;width:1176;height:396" coordorigin="9482,-58" coordsize="1176,396" path="m9539,-58r-33,l9489,-51r-6,16l9482,-2r,283l9483,313r6,17l9506,336r33,1l10602,337r32,-1l10651,330r6,-16l10658,281r,-283l10635,-58r-1096,e" fillcolor="#dedede" stroked="f">
              <v:path arrowok="t"/>
            </v:shape>
            <w10:wrap anchorx="page"/>
          </v:group>
        </w:pict>
      </w:r>
      <w:r>
        <w:pict>
          <v:group id="_x0000_s1094" style="position:absolute;left:0;text-align:left;margin-left:476.75pt;margin-top:106.6pt;width:56.15pt;height:19.8pt;z-index:-251592192;mso-position-horizontal-relative:page" coordorigin="9535,2132" coordsize="1123,396">
            <v:shape id="_x0000_s1095" style="position:absolute;left:9535;top:2132;width:1123;height:396" coordorigin="9535,2132" coordsize="1123,396" path="m9592,2132r-33,1l9542,2140r-6,16l9535,2189r,283l9536,2504r6,17l9559,2527r33,1l10602,2528r32,-1l10651,2521r6,-16l10658,2472r,-283l10634,2133r-1042,-1e" fillcolor="#dedede" stroked="f">
              <v:path arrowok="t"/>
            </v:shape>
            <w10:wrap anchorx="page"/>
          </v:group>
        </w:pict>
      </w:r>
      <w:proofErr w:type="gramStart"/>
      <w:r w:rsidR="000C4FF5">
        <w:rPr>
          <w:rFonts w:ascii="Arial" w:eastAsia="Arial" w:hAnsi="Arial" w:cs="Arial"/>
          <w:color w:val="2A2A29"/>
          <w:w w:val="79"/>
          <w:sz w:val="24"/>
          <w:szCs w:val="24"/>
        </w:rPr>
        <w:t>alcoholic</w:t>
      </w:r>
      <w:proofErr w:type="gramEnd"/>
      <w:r w:rsidR="000C4FF5">
        <w:rPr>
          <w:rFonts w:ascii="Arial" w:eastAsia="Arial" w:hAnsi="Arial" w:cs="Arial"/>
          <w:color w:val="2A2A29"/>
          <w:w w:val="79"/>
          <w:sz w:val="24"/>
          <w:szCs w:val="24"/>
        </w:rPr>
        <w:t xml:space="preserve"> </w:t>
      </w:r>
      <w:r w:rsidR="000C4FF5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foods </w:t>
      </w:r>
      <w:r w:rsidR="000C4FF5">
        <w:rPr>
          <w:rFonts w:ascii="Arial" w:eastAsia="Arial" w:hAnsi="Arial" w:cs="Arial"/>
          <w:color w:val="2A2A29"/>
          <w:w w:val="78"/>
          <w:sz w:val="24"/>
          <w:szCs w:val="24"/>
        </w:rPr>
        <w:t>unhealthy exercise smoking</w:t>
      </w:r>
    </w:p>
    <w:p w:rsidR="00DB60C4" w:rsidRDefault="00DB60C4">
      <w:pPr>
        <w:spacing w:after="0"/>
        <w:jc w:val="right"/>
        <w:sectPr w:rsidR="00DB60C4">
          <w:type w:val="continuous"/>
          <w:pgSz w:w="12080" w:h="16840"/>
          <w:pgMar w:top="1640" w:right="1520" w:bottom="760" w:left="620" w:header="720" w:footer="720" w:gutter="0"/>
          <w:cols w:num="3" w:space="720" w:equalWidth="0">
            <w:col w:w="7375" w:space="465"/>
            <w:col w:w="485" w:space="680"/>
            <w:col w:w="935"/>
          </w:cols>
        </w:sectPr>
      </w:pPr>
    </w:p>
    <w:p w:rsidR="00DB60C4" w:rsidRDefault="00BD4710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89" style="position:absolute;margin-left:594.8pt;margin-top:0;width:1pt;height:841.9pt;z-index:-251620864;mso-position-horizontal-relative:page;mso-position-vertical-relative:page" coordorigin="11896" coordsize="20,16838">
            <v:group id="_x0000_s1092" style="position:absolute;left:11906;width:2;height:16838" coordorigin="11906" coordsize="2,16838">
              <v:shape id="_x0000_s1093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0" style="position:absolute;left:11906;width:2;height:16838" coordorigin="11906" coordsize="2,16838">
              <v:shape id="_x0000_s1091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2"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DB60C4" w:rsidRDefault="00DB60C4">
      <w:pPr>
        <w:spacing w:after="0"/>
        <w:sectPr w:rsidR="00DB60C4">
          <w:type w:val="continuous"/>
          <w:pgSz w:w="12080" w:h="16840"/>
          <w:pgMar w:top="1640" w:right="1520" w:bottom="760" w:left="620" w:header="720" w:footer="720" w:gutter="0"/>
          <w:cols w:space="720"/>
        </w:sectPr>
      </w:pPr>
    </w:p>
    <w:p w:rsidR="00DB60C4" w:rsidRDefault="00BD4710">
      <w:pPr>
        <w:spacing w:before="61" w:after="0" w:line="240" w:lineRule="auto"/>
        <w:ind w:left="6459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group id="_x0000_s1083" style="position:absolute;left:0;text-align:left;margin-left:8pt;margin-top:0;width:1pt;height:841.9pt;z-index:-251591168;mso-position-horizontal-relative:page;mso-position-vertical-relative:page" coordorigin="160" coordsize="20,16838">
            <v:group id="_x0000_s1086" style="position:absolute;left:170;width:2;height:16838" coordorigin="170" coordsize="2,16838">
              <v:shape id="_x0000_s1087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4" style="position:absolute;left:170;width:2;height:16838" coordorigin="170" coordsize="2,16838">
              <v:shape id="_x0000_s1085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81" style="position:absolute;left:0;text-align:left;margin-left:374.1pt;margin-top:0;width:229.65pt;height:40.15pt;z-index:-251590144;mso-position-horizontal-relative:page;mso-position-vertical-relative:page" coordorigin="7482" coordsize="4593,803">
            <v:shape id="_x0000_s1082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  <w10:wrap anchorx="page" anchory="page"/>
          </v:group>
        </w:pict>
      </w:r>
      <w:r>
        <w:pict>
          <v:group id="_x0000_s1079" style="position:absolute;left:0;text-align:left;margin-left:99.2pt;margin-top:605.05pt;width:467.7pt;height:.1pt;z-index:-251580928;mso-position-horizontal-relative:page;mso-position-vertical-relative:page" coordorigin="1984,12101" coordsize="9354,2">
            <v:shape id="_x0000_s1080" style="position:absolute;left:1984;top:12101;width:9354;height:2" coordorigin="1984,12101" coordsize="9354,0" path="m1984,12101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7" style="position:absolute;left:0;text-align:left;margin-left:99.2pt;margin-top:626.2pt;width:467.7pt;height:.1pt;z-index:-251579904;mso-position-horizontal-relative:page;mso-position-vertical-relative:page" coordorigin="1984,12524" coordsize="9354,2">
            <v:shape id="_x0000_s1078" style="position:absolute;left:1984;top:12524;width:9354;height:2" coordorigin="1984,12524" coordsize="9354,0" path="m1984,12524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5" style="position:absolute;left:0;text-align:left;margin-left:99.2pt;margin-top:647.4pt;width:467.7pt;height:.1pt;z-index:-251578880;mso-position-horizontal-relative:page;mso-position-vertical-relative:page" coordorigin="1984,12948" coordsize="9354,2">
            <v:shape id="_x0000_s1076" style="position:absolute;left:1984;top:12948;width:9354;height:2" coordorigin="1984,12948" coordsize="9354,0" path="m1984,12948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3" style="position:absolute;left:0;text-align:left;margin-left:99.2pt;margin-top:668.55pt;width:467.7pt;height:.1pt;z-index:-251577856;mso-position-horizontal-relative:page;mso-position-vertical-relative:page" coordorigin="1984,13371" coordsize="9354,2">
            <v:shape id="_x0000_s1074" style="position:absolute;left:1984;top:13371;width:9354;height:2" coordorigin="1984,13371" coordsize="9354,0" path="m1984,13371r9355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71" style="position:absolute;left:0;text-align:left;margin-left:99.2pt;margin-top:689.7pt;width:467.7pt;height:.1pt;z-index:-251576832;mso-position-horizontal-relative:page;mso-position-vertical-relative:page" coordorigin="1984,13794" coordsize="9354,2">
            <v:shape id="_x0000_s1072" style="position:absolute;left:1984;top:13794;width:9354;height:2" coordorigin="1984,13794" coordsize="9354,0" path="m1984,13794r9355,e" filled="f" strokecolor="#2a2a29" strokeweight=".25pt">
              <v:path arrowok="t"/>
            </v:shape>
            <w10:wrap anchorx="page" anchory="page"/>
          </v:group>
        </w:pict>
      </w:r>
      <w:r w:rsidR="000C4FF5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 w:rsidR="000C4FF5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 w:rsidR="000C4FF5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 w:rsidR="000C4FF5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 w:rsidR="000C4FF5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 w:rsidR="000C4FF5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 w:rsidR="000C4FF5"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 w:rsidR="000C4FF5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 w:rsidR="000C4FF5"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 w:rsidR="000C4FF5"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="000C4FF5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="000C4FF5" w:rsidRPr="00DD68FE">
        <w:rPr>
          <w:rFonts w:ascii="Arial" w:eastAsia="Arial" w:hAnsi="Arial" w:cs="Arial"/>
          <w:b/>
          <w:color w:val="2A2A29"/>
          <w:w w:val="73"/>
          <w:sz w:val="19"/>
          <w:szCs w:val="19"/>
        </w:rPr>
        <w:t>E</w:t>
      </w:r>
      <w:r w:rsidR="000C4FF5" w:rsidRPr="00DD68FE">
        <w:rPr>
          <w:rFonts w:ascii="Arial" w:eastAsia="Arial" w:hAnsi="Arial" w:cs="Arial"/>
          <w:b/>
          <w:color w:val="2A2A29"/>
          <w:spacing w:val="-3"/>
          <w:w w:val="73"/>
          <w:sz w:val="19"/>
          <w:szCs w:val="19"/>
        </w:rPr>
        <w:t>v</w:t>
      </w:r>
      <w:r w:rsidR="000C4FF5" w:rsidRPr="00DD68FE">
        <w:rPr>
          <w:rFonts w:ascii="Arial" w:eastAsia="Arial" w:hAnsi="Arial" w:cs="Arial"/>
          <w:b/>
          <w:color w:val="2A2A29"/>
          <w:w w:val="73"/>
          <w:sz w:val="19"/>
          <w:szCs w:val="19"/>
        </w:rPr>
        <w:t>aluation</w:t>
      </w:r>
      <w:r w:rsidR="000C4FF5" w:rsidRPr="00DD68FE">
        <w:rPr>
          <w:rFonts w:ascii="Arial" w:eastAsia="Arial" w:hAnsi="Arial" w:cs="Arial"/>
          <w:b/>
          <w:color w:val="2A2A29"/>
          <w:spacing w:val="3"/>
          <w:w w:val="73"/>
          <w:sz w:val="19"/>
          <w:szCs w:val="19"/>
        </w:rPr>
        <w:t xml:space="preserve"> </w:t>
      </w:r>
      <w:r w:rsidR="000C4FF5" w:rsidRPr="00DD68FE">
        <w:rPr>
          <w:rFonts w:ascii="Arial" w:eastAsia="Arial" w:hAnsi="Arial" w:cs="Arial"/>
          <w:b/>
          <w:color w:val="2A2A29"/>
          <w:spacing w:val="-9"/>
          <w:w w:val="78"/>
          <w:sz w:val="19"/>
          <w:szCs w:val="19"/>
        </w:rPr>
        <w:t>T</w:t>
      </w:r>
      <w:r w:rsidR="000C4FF5" w:rsidRPr="00DD68FE">
        <w:rPr>
          <w:rFonts w:ascii="Arial" w:eastAsia="Arial" w:hAnsi="Arial" w:cs="Arial"/>
          <w:b/>
          <w:color w:val="2A2A29"/>
          <w:w w:val="80"/>
          <w:sz w:val="19"/>
          <w:szCs w:val="19"/>
        </w:rPr>
        <w:t>ests</w:t>
      </w:r>
    </w:p>
    <w:p w:rsidR="00DB60C4" w:rsidRDefault="00DB60C4">
      <w:pPr>
        <w:spacing w:before="1" w:after="0" w:line="110" w:lineRule="exact"/>
        <w:rPr>
          <w:sz w:val="11"/>
          <w:szCs w:val="11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66" style="position:absolute;left:0;text-align:left;margin-left:70.85pt;margin-top:-.5pt;width:21.55pt;height:21.55pt;z-index:-251589120;mso-position-horizontal-relative:page" coordorigin="1417,-10" coordsize="431,431">
            <v:group id="_x0000_s1069" style="position:absolute;left:1436;top:9;width:393;height:393" coordorigin="1436,9" coordsize="393,393">
              <v:shape id="_x0000_s107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67" style="position:absolute;left:1436;top:9;width:393;height:393" coordorigin="1436,9" coordsize="393,393">
              <v:shape id="_x0000_s106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Presen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6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23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fo</w:t>
      </w:r>
      <w:r w:rsidR="000C4FF5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w w:val="123"/>
          <w:sz w:val="26"/>
          <w:szCs w:val="26"/>
        </w:rPr>
        <w:t>since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7" w:after="0" w:line="190" w:lineRule="exact"/>
        <w:rPr>
          <w:sz w:val="19"/>
          <w:szCs w:val="19"/>
        </w:rPr>
      </w:pPr>
    </w:p>
    <w:p w:rsidR="00DB60C4" w:rsidRDefault="000C4FF5">
      <w:pPr>
        <w:tabs>
          <w:tab w:val="left" w:pos="2760"/>
          <w:tab w:val="left" w:pos="65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/eat)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anything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lunch.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120"/>
          <w:tab w:val="left" w:pos="67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(walk)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park</w:t>
      </w:r>
      <w:r>
        <w:rPr>
          <w:rFonts w:ascii="Arial" w:eastAsia="Arial" w:hAnsi="Arial" w:cs="Arial"/>
          <w:color w:val="2A2A29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hours.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060"/>
          <w:tab w:val="left" w:pos="738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A2A29"/>
          <w:sz w:val="24"/>
          <w:szCs w:val="24"/>
        </w:rPr>
        <w:t>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/play)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games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we were </w:t>
      </w:r>
      <w:r>
        <w:rPr>
          <w:rFonts w:ascii="Arial" w:eastAsia="Arial" w:hAnsi="Arial" w:cs="Arial"/>
          <w:color w:val="2A2A29"/>
          <w:w w:val="108"/>
          <w:sz w:val="24"/>
          <w:szCs w:val="24"/>
        </w:rPr>
        <w:t>little.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3000"/>
          <w:tab w:val="left" w:pos="662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(pass)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two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levels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week.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2760"/>
          <w:tab w:val="left" w:pos="576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(know)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him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long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time.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61" style="position:absolute;left:0;text-align:left;margin-left:70.85pt;margin-top:-.5pt;width:21.55pt;height:21.55pt;z-index:-251588096;mso-position-horizontal-relative:page" coordorigin="1417,-10" coordsize="431,431">
            <v:group id="_x0000_s1064" style="position:absolute;left:1436;top:9;width:393;height:393" coordorigin="1436,9" coordsize="393,393">
              <v:shape id="_x0000_s106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62" style="position:absolute;left:1436;top:9;width:393;height:393" coordorigin="1436,9" coordsize="393,393">
              <v:shape id="_x0000_s106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gap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0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neve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2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eve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,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yet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,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alread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just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DB60C4" w:rsidRDefault="00DB60C4">
      <w:pPr>
        <w:spacing w:before="1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424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Alexa: </w:t>
      </w:r>
      <w:r>
        <w:rPr>
          <w:rFonts w:ascii="Arial" w:eastAsia="Arial" w:hAnsi="Arial" w:cs="Arial"/>
          <w:b/>
          <w:bCs/>
          <w:color w:val="434342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exercise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habits?</w:t>
      </w:r>
    </w:p>
    <w:p w:rsidR="00DB60C4" w:rsidRDefault="00DB60C4">
      <w:pPr>
        <w:spacing w:before="8" w:after="0" w:line="180" w:lineRule="exact"/>
        <w:rPr>
          <w:sz w:val="18"/>
          <w:szCs w:val="18"/>
        </w:rPr>
      </w:pPr>
    </w:p>
    <w:p w:rsidR="00DB60C4" w:rsidRDefault="000C4FF5">
      <w:pPr>
        <w:tabs>
          <w:tab w:val="left" w:pos="4280"/>
          <w:tab w:val="left" w:pos="7520"/>
          <w:tab w:val="left" w:pos="8380"/>
        </w:tabs>
        <w:spacing w:after="0" w:line="347" w:lineRule="auto"/>
        <w:ind w:left="941" w:right="205" w:hanging="36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w w:val="109"/>
          <w:sz w:val="23"/>
          <w:szCs w:val="23"/>
        </w:rPr>
        <w:t>Britney:</w:t>
      </w:r>
      <w:r>
        <w:rPr>
          <w:rFonts w:ascii="Arial" w:eastAsia="Arial" w:hAnsi="Arial" w:cs="Arial"/>
          <w:b/>
          <w:bCs/>
          <w:color w:val="434342"/>
          <w:spacing w:val="13"/>
          <w:w w:val="10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need.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arrived from 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daily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walk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new city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park.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there?</w:t>
      </w:r>
    </w:p>
    <w:p w:rsidR="00DB60C4" w:rsidRDefault="000C4FF5">
      <w:pPr>
        <w:tabs>
          <w:tab w:val="left" w:pos="5840"/>
        </w:tabs>
        <w:spacing w:before="58" w:after="0" w:line="240" w:lineRule="auto"/>
        <w:ind w:left="57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Alexa: </w:t>
      </w:r>
      <w:r>
        <w:rPr>
          <w:rFonts w:ascii="Arial" w:eastAsia="Arial" w:hAnsi="Arial" w:cs="Arial"/>
          <w:b/>
          <w:bCs/>
          <w:color w:val="434342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haven’t 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there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DB60C4" w:rsidRDefault="00DB60C4">
      <w:pPr>
        <w:spacing w:before="4" w:after="0" w:line="200" w:lineRule="exact"/>
        <w:rPr>
          <w:sz w:val="20"/>
          <w:szCs w:val="20"/>
        </w:rPr>
      </w:pPr>
    </w:p>
    <w:p w:rsidR="00DB60C4" w:rsidRDefault="000C4FF5">
      <w:pPr>
        <w:spacing w:after="0" w:line="275" w:lineRule="exact"/>
        <w:ind w:left="57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434342"/>
          <w:w w:val="109"/>
          <w:position w:val="-1"/>
          <w:sz w:val="23"/>
          <w:szCs w:val="23"/>
        </w:rPr>
        <w:t>Britney:</w:t>
      </w:r>
      <w:r>
        <w:rPr>
          <w:rFonts w:ascii="Arial" w:eastAsia="Arial" w:hAnsi="Arial" w:cs="Arial"/>
          <w:b/>
          <w:bCs/>
          <w:color w:val="434342"/>
          <w:spacing w:val="13"/>
          <w:w w:val="10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Come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tomorrow!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6" style="position:absolute;left:0;text-align:left;margin-left:70.85pt;margin-top:-.5pt;width:21.55pt;height:21.55pt;z-index:-251587072;mso-position-horizontal-relative:page" coordorigin="1417,-10" coordsize="431,431">
            <v:group id="_x0000_s1059" style="position:absolute;left:1436;top:9;width:393;height:393" coordorigin="1436,9" coordsize="393,393">
              <v:shape id="_x0000_s1060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57" style="position:absolute;left:1436;top:9;width:393;height:393" coordorigin="1436,9" coordsize="393,393">
              <v:shape id="_x0000_s1058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Presen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2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Perfec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32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19"/>
          <w:sz w:val="26"/>
          <w:szCs w:val="26"/>
        </w:rPr>
        <w:t>Pas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19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1"/>
          <w:w w:val="11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4"/>
          <w:w w:val="119"/>
          <w:sz w:val="26"/>
          <w:szCs w:val="26"/>
        </w:rPr>
        <w:t>Simpl</w:t>
      </w:r>
      <w:r w:rsidR="000C4FF5">
        <w:rPr>
          <w:rFonts w:ascii="Times New Roman" w:eastAsia="Times New Roman" w:hAnsi="Times New Roman" w:cs="Times New Roman"/>
          <w:b/>
          <w:bCs/>
          <w:color w:val="2A2A29"/>
          <w:w w:val="119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2A2A29"/>
          <w:spacing w:val="-15"/>
          <w:w w:val="119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verbs.</w:t>
      </w:r>
    </w:p>
    <w:p w:rsidR="00DB60C4" w:rsidRDefault="00DB60C4">
      <w:pPr>
        <w:spacing w:before="11" w:after="0" w:line="200" w:lineRule="exact"/>
        <w:rPr>
          <w:sz w:val="20"/>
          <w:szCs w:val="20"/>
        </w:rPr>
      </w:pPr>
    </w:p>
    <w:p w:rsidR="00DB60C4" w:rsidRDefault="000C4FF5">
      <w:pPr>
        <w:tabs>
          <w:tab w:val="left" w:pos="2460"/>
          <w:tab w:val="left" w:pos="806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(never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Britain.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course, 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(already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plan)</w:t>
      </w:r>
    </w:p>
    <w:p w:rsidR="00DB60C4" w:rsidRDefault="000C4FF5">
      <w:pPr>
        <w:tabs>
          <w:tab w:val="left" w:pos="5240"/>
        </w:tabs>
        <w:spacing w:before="48"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on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there. Last yea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(make)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plans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then </w:t>
      </w:r>
      <w:r>
        <w:rPr>
          <w:rFonts w:ascii="Arial" w:eastAsia="Arial" w:hAnsi="Arial" w:cs="Arial"/>
          <w:color w:val="2A2A29"/>
          <w:w w:val="114"/>
          <w:sz w:val="24"/>
          <w:szCs w:val="24"/>
        </w:rPr>
        <w:t>it</w:t>
      </w:r>
    </w:p>
    <w:p w:rsidR="00DB60C4" w:rsidRDefault="000C4FF5">
      <w:pPr>
        <w:tabs>
          <w:tab w:val="left" w:pos="2340"/>
        </w:tabs>
        <w:spacing w:before="47" w:after="0" w:line="291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position w:val="-1"/>
          <w:sz w:val="24"/>
          <w:szCs w:val="24"/>
        </w:rPr>
        <w:t>happen).</w:t>
      </w:r>
      <w:r>
        <w:rPr>
          <w:rFonts w:ascii="Arial" w:eastAsia="Arial" w:hAnsi="Arial" w:cs="Arial"/>
          <w:color w:val="2A2A29"/>
          <w:spacing w:val="8"/>
          <w:w w:val="9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Maybe this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yea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knows?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5" w:after="0" w:line="280" w:lineRule="exact"/>
        <w:rPr>
          <w:sz w:val="28"/>
          <w:szCs w:val="28"/>
        </w:rPr>
      </w:pPr>
    </w:p>
    <w:p w:rsidR="00DB60C4" w:rsidRDefault="00BD4710">
      <w:pPr>
        <w:tabs>
          <w:tab w:val="left" w:pos="540"/>
        </w:tabs>
        <w:spacing w:before="11" w:after="0" w:line="240" w:lineRule="auto"/>
        <w:ind w:left="109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51" style="position:absolute;left:0;text-align:left;margin-left:70.85pt;margin-top:-.5pt;width:21.55pt;height:21.55pt;z-index:-251586048;mso-position-horizontal-relative:page" coordorigin="1417,-10" coordsize="431,431">
            <v:group id="_x0000_s1054" style="position:absolute;left:1436;top:9;width:393;height:393" coordorigin="1436,9" coordsize="393,393">
              <v:shape id="_x0000_s1055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52" style="position:absolute;left:1436;top:9;width:393;height:393" coordorigin="1436,9" coordsize="393,393">
              <v:shape id="_x0000_s1053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049" style="position:absolute;left:0;text-align:left;margin-left:99.2pt;margin-top:37.1pt;width:467.7pt;height:.1pt;z-index:-251585024;mso-position-horizontal-relative:page" coordorigin="1984,742" coordsize="9354,2">
            <v:shape id="_x0000_s1050" style="position:absolute;left:1984;top:742;width:9354;height:2" coordorigin="1984,742" coordsize="9354,0" path="m1984,742r9355,e" filled="f" strokecolor="#2a2a29" strokeweight=".25pt">
              <v:path arrowok="t"/>
            </v:shape>
            <w10:wrap anchorx="page"/>
          </v:group>
        </w:pict>
      </w:r>
      <w:r>
        <w:pict>
          <v:group id="_x0000_s1047" style="position:absolute;left:0;text-align:left;margin-left:99.2pt;margin-top:58.25pt;width:467.7pt;height:.1pt;z-index:-251584000;mso-position-horizontal-relative:page" coordorigin="1984,1165" coordsize="9354,2">
            <v:shape id="_x0000_s1048" style="position:absolute;left:1984;top:1165;width:9354;height:2" coordorigin="1984,1165" coordsize="9354,0" path="m1984,1165r9355,e" filled="f" strokecolor="#2a2a29" strokeweight=".25pt">
              <v:path arrowok="t"/>
            </v:shape>
            <w10:wrap anchorx="page"/>
          </v:group>
        </w:pict>
      </w:r>
      <w:r>
        <w:pict>
          <v:group id="_x0000_s1045" style="position:absolute;left:0;text-align:left;margin-left:99.2pt;margin-top:79.45pt;width:467.7pt;height:.1pt;z-index:-251582976;mso-position-horizontal-relative:page" coordorigin="1984,1589" coordsize="9354,2">
            <v:shape id="_x0000_s1046" style="position:absolute;left:1984;top:1589;width:9354;height:2" coordorigin="1984,1589" coordsize="9354,0" path="m1984,1589r9355,e" filled="f" strokecolor="#2a2a29" strokeweight=".25pt">
              <v:path arrowok="t"/>
            </v:shape>
            <w10:wrap anchorx="page"/>
          </v:group>
        </w:pict>
      </w:r>
      <w:r>
        <w:pict>
          <v:group id="_x0000_s1043" style="position:absolute;left:0;text-align:left;margin-left:99.2pt;margin-top:100.6pt;width:467.7pt;height:.1pt;z-index:-251581952;mso-position-horizontal-relative:page" coordorigin="1984,2012" coordsize="9354,2">
            <v:shape id="_x0000_s1044" style="position:absolute;left:1984;top:2012;width:9354;height:2" coordorigin="1984,2012" coordsize="9354,0" path="m1984,2012r9355,e" filled="f" strokecolor="#2a2a29" strokeweight=".25pt">
              <v:path arrowok="t"/>
            </v:shape>
            <w10:wrap anchorx="page"/>
          </v:group>
        </w:pict>
      </w:r>
      <w:r w:rsidR="000C4FF5"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 w:rsidR="000C4FF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 a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tex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 xml:space="preserve"> advisin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g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28"/>
          <w:w w:val="125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frien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6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 xml:space="preserve">o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chang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his/he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16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unhealth</w:t>
      </w:r>
      <w:r w:rsidR="000C4FF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y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4"/>
          <w:w w:val="121"/>
          <w:sz w:val="26"/>
          <w:szCs w:val="26"/>
        </w:rPr>
        <w:t xml:space="preserve"> </w:t>
      </w:r>
      <w:r w:rsidR="000C4FF5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habits.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6" w:after="0" w:line="200" w:lineRule="exact"/>
        <w:rPr>
          <w:sz w:val="20"/>
          <w:szCs w:val="20"/>
        </w:rPr>
      </w:pPr>
    </w:p>
    <w:p w:rsidR="00DB60C4" w:rsidRDefault="00BD4710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41" style="position:absolute;left:0;text-align:left;margin-left:99.2pt;margin-top:-91.6pt;width:467.7pt;height:.1pt;z-index:-251575808;mso-position-horizontal-relative:page" coordorigin="1984,-1832" coordsize="9354,2">
            <v:shape id="_x0000_s1042" style="position:absolute;left:1984;top:-1832;width:9354;height:2" coordorigin="1984,-1832" coordsize="9354,0" path="m1984,-1832r9355,e" filled="f" strokecolor="#2a2a29" strokeweight=".25pt">
              <v:path arrowok="t"/>
            </v:shape>
            <w10:wrap anchorx="page"/>
          </v:group>
        </w:pict>
      </w:r>
    </w:p>
    <w:p w:rsidR="00DB60C4" w:rsidRDefault="00DB60C4">
      <w:pPr>
        <w:spacing w:after="0"/>
        <w:jc w:val="right"/>
        <w:sectPr w:rsidR="00DB60C4">
          <w:headerReference w:type="even" r:id="rId38"/>
          <w:footerReference w:type="even" r:id="rId39"/>
          <w:pgSz w:w="12080" w:h="16840"/>
          <w:pgMar w:top="320" w:right="620" w:bottom="280" w:left="1440" w:header="0" w:footer="0" w:gutter="0"/>
          <w:cols w:space="720"/>
        </w:sectPr>
      </w:pPr>
    </w:p>
    <w:p w:rsidR="00DB60C4" w:rsidRDefault="000C4FF5">
      <w:pPr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5"/>
          <w:sz w:val="60"/>
          <w:szCs w:val="60"/>
        </w:rPr>
        <w:lastRenderedPageBreak/>
        <w:t>Ans</w:t>
      </w:r>
      <w:r>
        <w:rPr>
          <w:rFonts w:ascii="Arial" w:eastAsia="Arial" w:hAnsi="Arial" w:cs="Arial"/>
          <w:color w:val="2A2A29"/>
          <w:spacing w:val="-8"/>
          <w:w w:val="75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er</w:t>
      </w:r>
      <w:r>
        <w:rPr>
          <w:rFonts w:ascii="Arial" w:eastAsia="Arial" w:hAnsi="Arial" w:cs="Arial"/>
          <w:color w:val="2A2A29"/>
          <w:spacing w:val="4"/>
          <w:w w:val="75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K</w:t>
      </w:r>
      <w:r>
        <w:rPr>
          <w:rFonts w:ascii="Arial" w:eastAsia="Arial" w:hAnsi="Arial" w:cs="Arial"/>
          <w:color w:val="2A2A29"/>
          <w:spacing w:val="-1"/>
          <w:w w:val="72"/>
          <w:sz w:val="60"/>
          <w:szCs w:val="60"/>
        </w:rPr>
        <w:t>e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y</w:t>
      </w:r>
    </w:p>
    <w:p w:rsidR="00DB60C4" w:rsidRDefault="000C4FF5">
      <w:pPr>
        <w:spacing w:before="8" w:after="0" w:line="190" w:lineRule="exact"/>
        <w:rPr>
          <w:sz w:val="19"/>
          <w:szCs w:val="19"/>
        </w:rPr>
      </w:pPr>
      <w:r>
        <w:br w:type="column"/>
      </w:r>
    </w:p>
    <w:p w:rsidR="00DB60C4" w:rsidRDefault="000C4FF5">
      <w:pPr>
        <w:tabs>
          <w:tab w:val="left" w:pos="104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9"/>
          <w:sz w:val="40"/>
          <w:szCs w:val="40"/>
        </w:rPr>
        <w:t>Unit</w:t>
      </w:r>
      <w:r>
        <w:rPr>
          <w:rFonts w:ascii="Arial" w:eastAsia="Arial" w:hAnsi="Arial" w:cs="Arial"/>
          <w:color w:val="2A2A29"/>
          <w:spacing w:val="-13"/>
          <w:w w:val="79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3</w:t>
      </w:r>
      <w:r>
        <w:rPr>
          <w:rFonts w:ascii="Arial" w:eastAsia="Arial" w:hAnsi="Arial" w:cs="Arial"/>
          <w:color w:val="2A2A29"/>
          <w:sz w:val="40"/>
          <w:szCs w:val="40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w w:val="114"/>
          <w:sz w:val="36"/>
          <w:szCs w:val="36"/>
        </w:rPr>
        <w:t>Good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4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36"/>
          <w:szCs w:val="36"/>
        </w:rPr>
        <w:t>living</w:t>
      </w:r>
    </w:p>
    <w:p w:rsidR="00DB60C4" w:rsidRDefault="00DB60C4">
      <w:pPr>
        <w:spacing w:after="0"/>
        <w:sectPr w:rsidR="00DB60C4">
          <w:headerReference w:type="default" r:id="rId40"/>
          <w:footerReference w:type="default" r:id="rId41"/>
          <w:pgSz w:w="12080" w:h="16840"/>
          <w:pgMar w:top="940" w:right="1300" w:bottom="280" w:left="620" w:header="0" w:footer="0" w:gutter="0"/>
          <w:cols w:num="2" w:space="720" w:equalWidth="0">
            <w:col w:w="2508" w:space="4364"/>
            <w:col w:w="3288"/>
          </w:cols>
        </w:sectPr>
      </w:pPr>
    </w:p>
    <w:p w:rsidR="00DB60C4" w:rsidRDefault="00DB60C4">
      <w:pPr>
        <w:spacing w:before="5" w:after="0" w:line="110" w:lineRule="exact"/>
        <w:rPr>
          <w:sz w:val="11"/>
          <w:szCs w:val="11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DB60C4" w:rsidRDefault="000C4FF5">
      <w:pPr>
        <w:spacing w:before="15" w:after="0" w:line="240" w:lineRule="auto"/>
        <w:ind w:left="117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lastRenderedPageBreak/>
        <w:t>Listenin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pacing w:val="32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24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6"/>
          <w:sz w:val="30"/>
          <w:szCs w:val="30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8"/>
          <w:w w:val="1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6"/>
          <w:sz w:val="30"/>
          <w:szCs w:val="30"/>
        </w:rPr>
        <w:t>3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6"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7"/>
          <w:sz w:val="26"/>
          <w:szCs w:val="26"/>
        </w:rPr>
        <w:t>Script</w:t>
      </w:r>
    </w:p>
    <w:p w:rsidR="00DB60C4" w:rsidRDefault="00DB60C4">
      <w:pPr>
        <w:spacing w:before="7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w w:val="93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93"/>
          <w:sz w:val="20"/>
          <w:szCs w:val="20"/>
        </w:rPr>
        <w:t>i!</w:t>
      </w:r>
      <w:r>
        <w:rPr>
          <w:rFonts w:ascii="Times New Roman" w:eastAsia="Times New Roman" w:hAnsi="Times New Roman" w:cs="Times New Roman"/>
          <w:color w:val="2A2A29"/>
          <w:spacing w:val="-3"/>
          <w:w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’m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Ann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DB60C4" w:rsidRDefault="000C4FF5">
      <w:pPr>
        <w:spacing w:before="30" w:after="0" w:line="271" w:lineRule="auto"/>
        <w:ind w:left="117" w:right="-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efo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kinds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fast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food: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isp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piz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za</w:t>
      </w:r>
      <w:r>
        <w:rPr>
          <w:rFonts w:ascii="Times New Roman" w:eastAsia="Times New Roman" w:hAnsi="Times New Roman" w:cs="Times New Roman"/>
          <w:color w:val="2A2A29"/>
          <w:spacing w:val="-3"/>
          <w:w w:val="106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mb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ger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-9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hot</w:t>
      </w:r>
      <w:r>
        <w:rPr>
          <w:rFonts w:ascii="Times New Roman" w:eastAsia="Times New Roman" w:hAnsi="Times New Roman" w:cs="Times New Roman"/>
          <w:color w:val="2A2A29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dog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…</w:t>
      </w:r>
    </w:p>
    <w:p w:rsidR="00DB60C4" w:rsidRDefault="000C4FF5">
      <w:pPr>
        <w:spacing w:before="1" w:after="0" w:line="271" w:lineRule="auto"/>
        <w:ind w:left="117" w:right="-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w w:val="9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9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lunc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tim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-12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didn’t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chool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en.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nea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color w:val="2A2A29"/>
          <w:spacing w:val="-9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afé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iend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ain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ge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clothes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felt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am</w:t>
      </w:r>
      <w:r>
        <w:rPr>
          <w:rFonts w:ascii="Times New Roman" w:eastAsia="Times New Roman" w:hAnsi="Times New Roman" w:cs="Times New Roman"/>
          <w:color w:val="2A2A29"/>
          <w:spacing w:val="1"/>
          <w:w w:val="11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d.</w:t>
      </w:r>
    </w:p>
    <w:p w:rsidR="00DB60C4" w:rsidRDefault="000C4FF5">
      <w:pPr>
        <w:spacing w:before="1" w:after="0" w:line="271" w:lineRule="auto"/>
        <w:ind w:left="117" w:right="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om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ym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les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9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9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end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didn’t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w w:val="9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iends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almost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didn’t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the 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26"/>
          <w:sz w:val="20"/>
          <w:szCs w:val="20"/>
        </w:rPr>
        <w:t>V.</w:t>
      </w:r>
    </w:p>
    <w:p w:rsidR="00DB60C4" w:rsidRDefault="000C4FF5">
      <w:pPr>
        <w:spacing w:before="1" w:after="0" w:line="271" w:lineRule="auto"/>
        <w:ind w:left="117" w:right="-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und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y,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 al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ys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w w:val="10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andmothe</w:t>
      </w:r>
      <w:r>
        <w:rPr>
          <w:rFonts w:ascii="Times New Roman" w:eastAsia="Times New Roman" w:hAnsi="Times New Roman" w:cs="Times New Roman"/>
          <w:color w:val="2A2A29"/>
          <w:spacing w:val="4"/>
          <w:w w:val="11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her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food.</w:t>
      </w:r>
      <w:r>
        <w:rPr>
          <w:rFonts w:ascii="Times New Roman" w:eastAsia="Times New Roman" w:hAnsi="Times New Roman" w:cs="Times New Roman"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y,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she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teach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 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cid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up</w:t>
      </w:r>
      <w:r>
        <w:rPr>
          <w:rFonts w:ascii="Times New Roman" w:eastAsia="Times New Roman" w:hAnsi="Times New Roman" w:cs="Times New Roman"/>
          <w:color w:val="2A2A29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her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offer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spe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ummer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holid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ys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learni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w w:val="10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104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DB60C4" w:rsidRDefault="00DB60C4">
      <w:pPr>
        <w:spacing w:before="1" w:after="0" w:line="170" w:lineRule="exact"/>
        <w:rPr>
          <w:sz w:val="17"/>
          <w:szCs w:val="17"/>
        </w:rPr>
      </w:pPr>
    </w:p>
    <w:p w:rsidR="00DB60C4" w:rsidRDefault="000C4FF5">
      <w:pPr>
        <w:spacing w:after="0" w:line="271" w:lineRule="auto"/>
        <w:ind w:left="117" w:right="-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w, 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new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bit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healthily.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et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 xml:space="preserve">bles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w w:val="9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DB60C4" w:rsidRDefault="000C4FF5">
      <w:pPr>
        <w:spacing w:before="1" w:after="0" w:line="271" w:lineRule="auto"/>
        <w:ind w:left="117" w:right="-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lost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this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confidence</w:t>
      </w:r>
      <w:r>
        <w:rPr>
          <w:rFonts w:ascii="Times New Roman" w:eastAsia="Times New Roman" w:hAnsi="Times New Roman" w:cs="Times New Roman"/>
          <w:color w:val="2A2A29"/>
          <w:spacing w:val="-13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2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alk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alf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20"/>
          <w:szCs w:val="20"/>
        </w:rPr>
        <w:t xml:space="preserve">an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ur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y.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oll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yball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goi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immi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pool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w w:val="98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iend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DB60C4" w:rsidRDefault="000C4FF5">
      <w:pPr>
        <w:spacing w:before="1" w:after="0" w:line="271" w:lineRule="auto"/>
        <w:ind w:left="117" w:right="7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eplac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11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old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clothes</w:t>
      </w:r>
      <w:r>
        <w:rPr>
          <w:rFonts w:ascii="Times New Roman" w:eastAsia="Times New Roman" w:hAnsi="Times New Roman" w:cs="Times New Roman"/>
          <w:color w:val="2A2A29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sta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ear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 top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sho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ts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skin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jeans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oft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en.</w:t>
      </w:r>
    </w:p>
    <w:p w:rsidR="00DB60C4" w:rsidRDefault="000C4FF5">
      <w:pPr>
        <w:spacing w:before="1" w:after="0" w:line="271" w:lineRule="auto"/>
        <w:ind w:left="117" w:right="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healt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lif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’m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a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new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me!</w:t>
      </w:r>
    </w:p>
    <w:p w:rsidR="00DB60C4" w:rsidRDefault="00DB60C4">
      <w:pPr>
        <w:spacing w:before="9" w:after="0" w:line="170" w:lineRule="exact"/>
        <w:rPr>
          <w:sz w:val="17"/>
          <w:szCs w:val="17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“old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”</w:t>
      </w:r>
      <w:r>
        <w:rPr>
          <w:rFonts w:ascii="Arial" w:eastAsia="Arial" w:hAnsi="Arial" w:cs="Arial"/>
          <w:b/>
          <w:bCs/>
          <w:color w:val="2A2A29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Ann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A2A29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–</w:t>
      </w:r>
      <w:r>
        <w:rPr>
          <w:rFonts w:ascii="Arial" w:eastAsia="Arial" w:hAnsi="Arial" w:cs="Arial"/>
          <w:b/>
          <w:bCs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Ba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2A2A29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w w:val="108"/>
          <w:sz w:val="20"/>
          <w:szCs w:val="20"/>
        </w:rPr>
        <w:t>habits</w:t>
      </w:r>
    </w:p>
    <w:p w:rsidR="00DB60C4" w:rsidRDefault="000C4FF5">
      <w:pPr>
        <w:spacing w:before="81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fas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(crisps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pizzas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1"/>
          <w:w w:val="93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hamburgers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3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…)</w:t>
      </w:r>
      <w:proofErr w:type="gramEnd"/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Fre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tim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e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activities/exercise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Didn’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t</w:t>
      </w:r>
      <w:r w:rsidRPr="000518D2">
        <w:rPr>
          <w:rFonts w:ascii="Arial" w:eastAsia="Arial" w:hAnsi="Arial" w:cs="Arial"/>
          <w:b/>
          <w:color w:val="2A2A29"/>
          <w:spacing w:val="27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g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weekends.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leav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sofa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Aske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excuse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gy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m</w:t>
      </w:r>
      <w:r w:rsidRPr="000518D2">
        <w:rPr>
          <w:rFonts w:ascii="Arial" w:eastAsia="Arial" w:hAnsi="Arial" w:cs="Arial"/>
          <w:b/>
          <w:color w:val="2A2A29"/>
          <w:spacing w:val="-8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lessons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“</w:t>
      </w:r>
      <w:proofErr w:type="gramStart"/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new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”</w:t>
      </w:r>
      <w:r>
        <w:rPr>
          <w:rFonts w:ascii="Arial" w:eastAsia="Arial" w:hAnsi="Arial" w:cs="Arial"/>
          <w:b/>
          <w:bCs/>
          <w:color w:val="2A2A29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Ann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2A2A29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–</w:t>
      </w:r>
      <w:r>
        <w:rPr>
          <w:rFonts w:ascii="Arial" w:eastAsia="Arial" w:hAnsi="Arial" w:cs="Arial"/>
          <w:b/>
          <w:bCs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Goo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2A2A29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w w:val="108"/>
          <w:sz w:val="20"/>
          <w:szCs w:val="20"/>
        </w:rPr>
        <w:t>habits</w:t>
      </w:r>
    </w:p>
    <w:p w:rsidR="00DB60C4" w:rsidRDefault="000C4FF5">
      <w:pPr>
        <w:spacing w:before="86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Eat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health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y</w:t>
      </w:r>
      <w:r w:rsidRPr="000518D2">
        <w:rPr>
          <w:rFonts w:ascii="Arial" w:eastAsia="Arial" w:hAnsi="Arial" w:cs="Arial"/>
          <w:b/>
          <w:color w:val="2A2A29"/>
          <w:spacing w:val="-4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foo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(vegetable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0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fruit)</w: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0C4FF5">
      <w:pPr>
        <w:spacing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Fre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tim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e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activities/exercise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6"/>
          <w:sz w:val="20"/>
          <w:szCs w:val="20"/>
        </w:rPr>
        <w:t>W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alk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hal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10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a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hou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ever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Play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2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w w:val="101"/>
          <w:sz w:val="20"/>
          <w:szCs w:val="20"/>
        </w:rPr>
        <w:t>volleyball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0C4FF5">
      <w:pPr>
        <w:spacing w:before="30" w:after="0" w:line="240" w:lineRule="auto"/>
        <w:ind w:left="4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 w:rsidRPr="000518D2">
        <w:rPr>
          <w:rFonts w:ascii="Arial" w:eastAsia="Arial" w:hAnsi="Arial" w:cs="Arial"/>
          <w:b/>
          <w:color w:val="2A2A29"/>
          <w:spacing w:val="-2"/>
          <w:sz w:val="20"/>
          <w:szCs w:val="20"/>
        </w:rPr>
        <w:t>swimmin</w:t>
      </w:r>
      <w:r w:rsidRPr="000518D2">
        <w:rPr>
          <w:rFonts w:ascii="Arial" w:eastAsia="Arial" w:hAnsi="Arial" w:cs="Arial"/>
          <w:b/>
          <w:color w:val="2A2A29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pool.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lunchtime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canteen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weight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ashamed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ate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grandmother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lost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 xml:space="preserve">;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exercise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30" w:after="0" w:line="229" w:lineRule="exact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wear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dresses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life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DB60C4" w:rsidRDefault="000C4FF5">
      <w:pPr>
        <w:spacing w:before="27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9"/>
          <w:sz w:val="26"/>
          <w:szCs w:val="26"/>
        </w:rPr>
        <w:t>3A</w:t>
      </w:r>
    </w:p>
    <w:p w:rsidR="00DB60C4" w:rsidRDefault="00DB60C4">
      <w:pPr>
        <w:spacing w:before="8" w:after="0" w:line="160" w:lineRule="exact"/>
        <w:rPr>
          <w:sz w:val="16"/>
          <w:szCs w:val="16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figure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slightly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teasing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blame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DB60C4" w:rsidRDefault="000C4FF5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DB60C4" w:rsidRDefault="000C4FF5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Al</w:t>
      </w:r>
      <w:r>
        <w:rPr>
          <w:rFonts w:ascii="Arial" w:eastAsia="Arial" w:hAnsi="Arial" w:cs="Arial"/>
          <w:color w:val="2A2A29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childre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self-estee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lessons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.;</w:t>
      </w:r>
      <w:proofErr w:type="gramEnd"/>
    </w:p>
    <w:p w:rsidR="00DB60C4" w:rsidRDefault="000C4FF5">
      <w:pPr>
        <w:spacing w:before="30" w:after="0" w:line="271" w:lineRule="auto"/>
        <w:ind w:left="283" w:right="10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Man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childre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diet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make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themselve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attractiv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others.</w:t>
      </w:r>
    </w:p>
    <w:p w:rsidR="00DB60C4" w:rsidRDefault="000C4FF5">
      <w:pPr>
        <w:spacing w:after="0" w:line="271" w:lineRule="auto"/>
        <w:ind w:left="283" w:right="20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Airbrushe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8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photo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celebritie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are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responsibl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children</w:t>
      </w:r>
      <w:r>
        <w:rPr>
          <w:rFonts w:ascii="Arial" w:eastAsia="Arial" w:hAnsi="Arial" w:cs="Arial"/>
          <w:color w:val="2A2A29"/>
          <w:spacing w:val="-19"/>
          <w:w w:val="9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problem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self-esteem.</w:t>
      </w:r>
    </w:p>
    <w:p w:rsidR="00DB60C4" w:rsidRDefault="00DB60C4">
      <w:pPr>
        <w:spacing w:before="3" w:after="0" w:line="150" w:lineRule="exact"/>
        <w:rPr>
          <w:sz w:val="15"/>
          <w:szCs w:val="15"/>
        </w:rPr>
      </w:pPr>
    </w:p>
    <w:p w:rsidR="00DB60C4" w:rsidRDefault="000C4FF5">
      <w:pPr>
        <w:spacing w:after="0" w:line="263" w:lineRule="auto"/>
        <w:ind w:left="283" w:right="65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Girl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ar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 xml:space="preserve"> slightl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10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affecte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thei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bodies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boys.</w:t>
      </w:r>
    </w:p>
    <w:p w:rsidR="00DB60C4" w:rsidRDefault="000C4FF5">
      <w:pPr>
        <w:spacing w:before="8" w:after="0" w:line="240" w:lineRule="auto"/>
        <w:ind w:left="33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3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eacher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blam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interne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television.</w:t>
      </w:r>
    </w:p>
    <w:p w:rsidR="00DB60C4" w:rsidRDefault="000C4FF5">
      <w:pPr>
        <w:spacing w:before="30" w:after="0" w:line="271" w:lineRule="auto"/>
        <w:ind w:left="337" w:right="2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Childre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image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10"/>
          <w:sz w:val="20"/>
          <w:szCs w:val="20"/>
        </w:rPr>
        <w:t>“perfect</w:t>
      </w:r>
      <w:r>
        <w:rPr>
          <w:rFonts w:ascii="Arial" w:eastAsia="Arial" w:hAnsi="Arial" w:cs="Arial"/>
          <w:color w:val="2A2A29"/>
          <w:w w:val="110"/>
          <w:sz w:val="20"/>
          <w:szCs w:val="20"/>
        </w:rPr>
        <w:t>”</w:t>
      </w:r>
      <w:r>
        <w:rPr>
          <w:rFonts w:ascii="Arial" w:eastAsia="Arial" w:hAnsi="Arial" w:cs="Arial"/>
          <w:color w:val="2A2A29"/>
          <w:spacing w:val="-8"/>
          <w:w w:val="1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bodie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every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da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fee</w:t>
      </w:r>
      <w:r>
        <w:rPr>
          <w:rFonts w:ascii="Arial" w:eastAsia="Arial" w:hAnsi="Arial" w:cs="Arial"/>
          <w:color w:val="2A2A29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loo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0C4FF5">
      <w:pPr>
        <w:spacing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diets.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insecure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alone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accept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body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25" w:after="0" w:line="240" w:lineRule="auto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yourself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interesting</w:t>
      </w:r>
      <w:proofErr w:type="gramEnd"/>
      <w:r>
        <w:rPr>
          <w:rFonts w:ascii="Arial" w:eastAsia="Arial" w:hAnsi="Arial" w:cs="Arial"/>
          <w:color w:val="2A2A29"/>
          <w:w w:val="97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worried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weight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30" w:after="0" w:line="240" w:lineRule="auto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4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healthil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eaten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been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1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for;</w:t>
      </w:r>
    </w:p>
    <w:p w:rsidR="00DB60C4" w:rsidRDefault="000C4FF5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played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won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since;</w:t>
      </w:r>
    </w:p>
    <w:p w:rsidR="00DB60C4" w:rsidRDefault="000C4FF5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known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for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ever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never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just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already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yet</w:t>
      </w:r>
      <w:proofErr w:type="gramEnd"/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felt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accept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changed;</w:t>
      </w:r>
    </w:p>
    <w:p w:rsidR="00DB60C4" w:rsidRDefault="000C4FF5">
      <w:pPr>
        <w:spacing w:before="25" w:after="0" w:line="240" w:lineRule="auto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understood</w:t>
      </w:r>
      <w:proofErr w:type="gramEnd"/>
      <w:r>
        <w:rPr>
          <w:rFonts w:ascii="Arial" w:eastAsia="Arial" w:hAnsi="Arial" w:cs="Arial"/>
          <w:color w:val="2A2A29"/>
          <w:w w:val="97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seen.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num="2" w:space="720" w:equalWidth="0">
            <w:col w:w="4761" w:space="600"/>
            <w:col w:w="4799"/>
          </w:cols>
        </w:sectPr>
      </w:pPr>
    </w:p>
    <w:p w:rsidR="00DB60C4" w:rsidRDefault="00BD4710">
      <w:pPr>
        <w:spacing w:before="4" w:after="0" w:line="190" w:lineRule="exact"/>
        <w:rPr>
          <w:sz w:val="19"/>
          <w:szCs w:val="19"/>
        </w:rPr>
      </w:pPr>
      <w:r>
        <w:lastRenderedPageBreak/>
        <w:pict>
          <v:group id="_x0000_s1034" style="position:absolute;margin-left:594.8pt;margin-top:0;width:1pt;height:841.9pt;z-index:-251574784;mso-position-horizontal-relative:page;mso-position-vertical-relative:page" coordorigin="11896" coordsize="20,16838">
            <v:group id="_x0000_s1037" style="position:absolute;left:11906;width:2;height:16838" coordorigin="11906" coordsize="2,16838">
              <v:shape id="_x0000_s103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35" style="position:absolute;left:11906;width:2;height:16838" coordorigin="11906" coordsize="2,16838">
              <v:shape id="_x0000_s1036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DB60C4" w:rsidRDefault="00DB60C4">
      <w:pPr>
        <w:spacing w:after="0"/>
        <w:sectPr w:rsidR="00DB60C4">
          <w:type w:val="continuous"/>
          <w:pgSz w:w="12080" w:h="16840"/>
          <w:pgMar w:top="1640" w:right="1300" w:bottom="760" w:left="620" w:header="720" w:footer="720" w:gutter="0"/>
          <w:cols w:space="720"/>
        </w:sectPr>
      </w:pPr>
    </w:p>
    <w:p w:rsidR="00DB60C4" w:rsidRPr="00DD68FE" w:rsidRDefault="000C4FF5">
      <w:pPr>
        <w:spacing w:before="61" w:after="0" w:line="240" w:lineRule="auto"/>
        <w:ind w:left="6724" w:right="-20"/>
        <w:rPr>
          <w:rFonts w:ascii="Arial" w:eastAsia="Arial" w:hAnsi="Arial" w:cs="Arial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DD68FE">
        <w:rPr>
          <w:rFonts w:ascii="Arial" w:eastAsia="Arial" w:hAnsi="Arial" w:cs="Arial"/>
          <w:b/>
          <w:color w:val="2A2A29"/>
          <w:w w:val="75"/>
          <w:sz w:val="19"/>
          <w:szCs w:val="19"/>
        </w:rPr>
        <w:t>Ans</w:t>
      </w:r>
      <w:r w:rsidRPr="00DD68FE">
        <w:rPr>
          <w:rFonts w:ascii="Arial" w:eastAsia="Arial" w:hAnsi="Arial" w:cs="Arial"/>
          <w:b/>
          <w:color w:val="2A2A29"/>
          <w:spacing w:val="-2"/>
          <w:w w:val="75"/>
          <w:sz w:val="19"/>
          <w:szCs w:val="19"/>
        </w:rPr>
        <w:t>w</w:t>
      </w:r>
      <w:r w:rsidRPr="00DD68FE">
        <w:rPr>
          <w:rFonts w:ascii="Arial" w:eastAsia="Arial" w:hAnsi="Arial" w:cs="Arial"/>
          <w:b/>
          <w:color w:val="2A2A29"/>
          <w:w w:val="75"/>
          <w:sz w:val="19"/>
          <w:szCs w:val="19"/>
        </w:rPr>
        <w:t>er</w:t>
      </w:r>
      <w:r w:rsidRPr="00DD68FE">
        <w:rPr>
          <w:rFonts w:ascii="Arial" w:eastAsia="Arial" w:hAnsi="Arial" w:cs="Arial"/>
          <w:b/>
          <w:color w:val="2A2A29"/>
          <w:spacing w:val="1"/>
          <w:w w:val="75"/>
          <w:sz w:val="19"/>
          <w:szCs w:val="19"/>
        </w:rPr>
        <w:t xml:space="preserve"> </w:t>
      </w:r>
      <w:r w:rsidRPr="00DD68FE">
        <w:rPr>
          <w:rFonts w:ascii="Arial" w:eastAsia="Arial" w:hAnsi="Arial" w:cs="Arial"/>
          <w:b/>
          <w:color w:val="2A2A29"/>
          <w:w w:val="72"/>
          <w:sz w:val="19"/>
          <w:szCs w:val="19"/>
        </w:rPr>
        <w:t>Ke</w:t>
      </w:r>
      <w:r w:rsidRPr="00DD68FE">
        <w:rPr>
          <w:rFonts w:ascii="Arial" w:eastAsia="Arial" w:hAnsi="Arial" w:cs="Arial"/>
          <w:b/>
          <w:color w:val="2A2A29"/>
          <w:w w:val="75"/>
          <w:sz w:val="19"/>
          <w:szCs w:val="19"/>
        </w:rPr>
        <w:t>y</w:t>
      </w:r>
    </w:p>
    <w:p w:rsidR="00DB60C4" w:rsidRDefault="00DB60C4">
      <w:pPr>
        <w:spacing w:before="5" w:after="0" w:line="150" w:lineRule="exact"/>
        <w:rPr>
          <w:sz w:val="15"/>
          <w:szCs w:val="15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/>
        <w:sectPr w:rsidR="00DB60C4">
          <w:headerReference w:type="even" r:id="rId42"/>
          <w:footerReference w:type="even" r:id="rId43"/>
          <w:pgSz w:w="12080" w:h="16840"/>
          <w:pgMar w:top="320" w:right="620" w:bottom="280" w:left="1300" w:header="0" w:footer="0" w:gutter="0"/>
          <w:cols w:space="720"/>
        </w:sectPr>
      </w:pPr>
    </w:p>
    <w:p w:rsidR="00DB60C4" w:rsidRDefault="000C4FF5">
      <w:pPr>
        <w:spacing w:before="21"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3B</w:t>
      </w:r>
    </w:p>
    <w:p w:rsidR="00DB60C4" w:rsidRDefault="00DB60C4">
      <w:pPr>
        <w:spacing w:before="8" w:after="0" w:line="160" w:lineRule="exact"/>
        <w:rPr>
          <w:sz w:val="16"/>
          <w:szCs w:val="16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b).</w:t>
      </w:r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F.</w:t>
      </w:r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63" w:lineRule="auto"/>
        <w:ind w:left="401" w:right="340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Girl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slightl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affecte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abou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their bodie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boys.</w:t>
      </w:r>
    </w:p>
    <w:p w:rsidR="00DB60C4" w:rsidRDefault="000C4FF5">
      <w:pPr>
        <w:spacing w:before="8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3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eacher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2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blam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interne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television.</w:t>
      </w:r>
    </w:p>
    <w:p w:rsidR="00DB60C4" w:rsidRDefault="000C4FF5">
      <w:pPr>
        <w:spacing w:before="30" w:after="0" w:line="271" w:lineRule="auto"/>
        <w:ind w:left="401" w:right="-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Childre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image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10"/>
          <w:sz w:val="20"/>
          <w:szCs w:val="20"/>
        </w:rPr>
        <w:t>“perfect</w:t>
      </w:r>
      <w:r>
        <w:rPr>
          <w:rFonts w:ascii="Arial" w:eastAsia="Arial" w:hAnsi="Arial" w:cs="Arial"/>
          <w:color w:val="2A2A29"/>
          <w:w w:val="110"/>
          <w:sz w:val="20"/>
          <w:szCs w:val="20"/>
        </w:rPr>
        <w:t>”</w:t>
      </w:r>
      <w:r>
        <w:rPr>
          <w:rFonts w:ascii="Arial" w:eastAsia="Arial" w:hAnsi="Arial" w:cs="Arial"/>
          <w:color w:val="2A2A29"/>
          <w:spacing w:val="-8"/>
          <w:w w:val="1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bodie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every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da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7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fee</w:t>
      </w:r>
      <w:r>
        <w:rPr>
          <w:rFonts w:ascii="Arial" w:eastAsia="Arial" w:hAnsi="Arial" w:cs="Arial"/>
          <w:color w:val="2A2A29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loo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0C4FF5">
      <w:pPr>
        <w:spacing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diets.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insecure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alone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accept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body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25" w:after="0" w:line="240" w:lineRule="auto"/>
        <w:ind w:left="40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yourself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interesting</w:t>
      </w:r>
      <w:proofErr w:type="gramEnd"/>
      <w:r>
        <w:rPr>
          <w:rFonts w:ascii="Arial" w:eastAsia="Arial" w:hAnsi="Arial" w:cs="Arial"/>
          <w:color w:val="2A2A29"/>
          <w:w w:val="97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7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worried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weight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30" w:after="0" w:line="240" w:lineRule="auto"/>
        <w:ind w:left="40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fit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4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healthil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eaten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been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1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for;</w:t>
      </w:r>
    </w:p>
    <w:p w:rsidR="00DB60C4" w:rsidRDefault="000C4FF5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played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won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since;</w:t>
      </w:r>
    </w:p>
    <w:p w:rsidR="00DB60C4" w:rsidRDefault="000C4FF5">
      <w:pPr>
        <w:spacing w:before="30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known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for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ever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never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just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already</w:t>
      </w:r>
      <w:proofErr w:type="gramEnd"/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yet</w:t>
      </w:r>
      <w:proofErr w:type="gramEnd"/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felt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accept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changed;</w:t>
      </w:r>
    </w:p>
    <w:p w:rsidR="00DB60C4" w:rsidRDefault="000C4FF5">
      <w:pPr>
        <w:spacing w:before="25" w:after="0" w:line="240" w:lineRule="auto"/>
        <w:ind w:left="39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7"/>
          <w:sz w:val="20"/>
          <w:szCs w:val="20"/>
        </w:rPr>
        <w:t>understood</w:t>
      </w:r>
      <w:proofErr w:type="gramEnd"/>
      <w:r>
        <w:rPr>
          <w:rFonts w:ascii="Arial" w:eastAsia="Arial" w:hAnsi="Arial" w:cs="Arial"/>
          <w:color w:val="2A2A29"/>
          <w:w w:val="97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seen.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0C4FF5">
      <w:pPr>
        <w:spacing w:before="21" w:after="0"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2"/>
          <w:w w:val="121"/>
          <w:sz w:val="26"/>
          <w:szCs w:val="26"/>
        </w:rPr>
        <w:lastRenderedPageBreak/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1"/>
          <w:sz w:val="26"/>
          <w:szCs w:val="26"/>
        </w:rPr>
        <w:t>es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4"/>
          <w:sz w:val="26"/>
          <w:szCs w:val="26"/>
        </w:rPr>
        <w:t>3C</w:t>
      </w:r>
    </w:p>
    <w:p w:rsidR="00DB60C4" w:rsidRDefault="00DB60C4">
      <w:pPr>
        <w:spacing w:before="8" w:after="0" w:line="160" w:lineRule="exact"/>
        <w:rPr>
          <w:sz w:val="16"/>
          <w:szCs w:val="16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a).</w:t>
      </w:r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DB60C4" w:rsidRDefault="000C4FF5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DB60C4" w:rsidRDefault="000C4FF5">
      <w:pPr>
        <w:spacing w:before="30" w:after="0" w:line="271" w:lineRule="auto"/>
        <w:ind w:left="283" w:right="15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Peopl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coul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includ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walkin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work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schools 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loca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shops.</w:t>
      </w:r>
    </w:p>
    <w:p w:rsidR="00DB60C4" w:rsidRDefault="000C4FF5">
      <w:pPr>
        <w:spacing w:after="0" w:line="271" w:lineRule="auto"/>
        <w:ind w:left="283" w:right="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sai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surve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‘worrying</w:t>
      </w:r>
      <w:r>
        <w:rPr>
          <w:rFonts w:ascii="Arial" w:eastAsia="Arial" w:hAnsi="Arial" w:cs="Arial"/>
          <w:color w:val="2A2A29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indication 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nation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health.</w:t>
      </w:r>
    </w:p>
    <w:p w:rsidR="00DB60C4" w:rsidRDefault="000C4FF5">
      <w:pPr>
        <w:spacing w:after="0" w:line="271" w:lineRule="auto"/>
        <w:ind w:left="283" w:right="2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sai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stair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shoul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fron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elevators 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buildings.</w:t>
      </w:r>
    </w:p>
    <w:p w:rsidR="00DB60C4" w:rsidRDefault="00DB60C4">
      <w:pPr>
        <w:spacing w:before="3" w:after="0" w:line="150" w:lineRule="exact"/>
        <w:rPr>
          <w:sz w:val="15"/>
          <w:szCs w:val="15"/>
        </w:rPr>
      </w:pPr>
    </w:p>
    <w:p w:rsidR="00DB60C4" w:rsidRDefault="000C4FF5">
      <w:pPr>
        <w:spacing w:after="0" w:line="263" w:lineRule="auto"/>
        <w:ind w:left="283" w:right="698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Th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Britis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governmen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recommend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9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150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minute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physica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activit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ever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week.</w:t>
      </w:r>
    </w:p>
    <w:p w:rsidR="00DB60C4" w:rsidRDefault="000C4FF5">
      <w:pPr>
        <w:spacing w:before="8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9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alkin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work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school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loca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shops.</w:t>
      </w:r>
    </w:p>
    <w:p w:rsidR="00DB60C4" w:rsidRDefault="000C4FF5">
      <w:pPr>
        <w:spacing w:before="30" w:after="0" w:line="271" w:lineRule="auto"/>
        <w:ind w:left="283" w:right="6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The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us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thei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car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instea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walking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1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prefer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playin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vide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compute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game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instea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going</w:t>
      </w:r>
    </w:p>
    <w:p w:rsidR="00DB60C4" w:rsidRDefault="000C4FF5">
      <w:pPr>
        <w:spacing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proofErr w:type="gramEnd"/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sport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centre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parks.</w:t>
      </w:r>
    </w:p>
    <w:p w:rsidR="00DB60C4" w:rsidRDefault="000C4FF5">
      <w:pPr>
        <w:spacing w:before="30" w:after="0" w:line="271" w:lineRule="auto"/>
        <w:ind w:left="283" w:right="12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96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alkin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solutio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figh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inactivit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because it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simpl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2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availabl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everybod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DB60C4">
      <w:pPr>
        <w:spacing w:before="3" w:after="0" w:line="150" w:lineRule="exact"/>
        <w:rPr>
          <w:sz w:val="15"/>
          <w:szCs w:val="15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unhealthy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spare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fewer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ride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fitter</w:t>
      </w:r>
      <w:proofErr w:type="gramEnd"/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;</w:t>
      </w:r>
    </w:p>
    <w:p w:rsidR="00DB60C4" w:rsidRDefault="000C4FF5">
      <w:pPr>
        <w:spacing w:before="25" w:after="0" w:line="240" w:lineRule="auto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foods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exercise</w:t>
      </w:r>
      <w:proofErr w:type="gramEnd"/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8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rest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9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alcoholic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;</w:t>
      </w:r>
    </w:p>
    <w:p w:rsidR="00DB60C4" w:rsidRDefault="000C4FF5">
      <w:pPr>
        <w:spacing w:before="30" w:after="0" w:line="240" w:lineRule="auto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10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4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smoking</w:t>
      </w:r>
      <w:proofErr w:type="gramEnd"/>
      <w:r>
        <w:rPr>
          <w:rFonts w:ascii="Arial" w:eastAsia="Arial" w:hAnsi="Arial" w:cs="Arial"/>
          <w:color w:val="2A2A29"/>
          <w:spacing w:val="-2"/>
          <w:sz w:val="20"/>
          <w:szCs w:val="20"/>
        </w:rPr>
        <w:t>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eaten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walked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2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for;</w:t>
      </w:r>
    </w:p>
    <w:p w:rsidR="00DB60C4" w:rsidRDefault="000C4FF5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haven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played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proofErr w:type="gramEnd"/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passed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2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since;</w:t>
      </w:r>
    </w:p>
    <w:p w:rsidR="00DB60C4" w:rsidRDefault="000C4FF5">
      <w:pPr>
        <w:spacing w:before="30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known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1"/>
          <w:sz w:val="20"/>
          <w:szCs w:val="20"/>
        </w:rPr>
        <w:t>for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proofErr w:type="gramEnd"/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ever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never</w:t>
      </w:r>
      <w:proofErr w:type="gramEnd"/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just</w:t>
      </w:r>
      <w:proofErr w:type="gramEnd"/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alread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5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37"/>
          <w:w w:val="15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ever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yet</w:t>
      </w:r>
      <w:proofErr w:type="gramEnd"/>
    </w:p>
    <w:p w:rsidR="00DB60C4" w:rsidRDefault="00DB60C4">
      <w:pPr>
        <w:spacing w:before="7" w:after="0" w:line="170" w:lineRule="exact"/>
        <w:rPr>
          <w:sz w:val="17"/>
          <w:szCs w:val="17"/>
        </w:rPr>
      </w:pPr>
    </w:p>
    <w:p w:rsidR="00DB60C4" w:rsidRDefault="000C4FF5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-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neve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been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alread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13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planned;</w:t>
      </w:r>
    </w:p>
    <w:p w:rsidR="00DB60C4" w:rsidRDefault="000C4FF5">
      <w:pPr>
        <w:spacing w:before="25" w:after="0" w:line="240" w:lineRule="auto"/>
        <w:ind w:left="2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made</w:t>
      </w:r>
      <w:proofErr w:type="gramEnd"/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2A2A29"/>
          <w:spacing w:val="-2"/>
          <w:sz w:val="20"/>
          <w:szCs w:val="20"/>
        </w:rPr>
        <w:t>didn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proofErr w:type="gramEnd"/>
      <w:r>
        <w:rPr>
          <w:rFonts w:ascii="Arial" w:eastAsia="Arial" w:hAnsi="Arial" w:cs="Arial"/>
          <w:color w:val="2A2A29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happen.</w:t>
      </w:r>
    </w:p>
    <w:p w:rsidR="00DB60C4" w:rsidRDefault="00DB60C4">
      <w:pPr>
        <w:spacing w:before="2" w:after="0" w:line="180" w:lineRule="exact"/>
        <w:rPr>
          <w:sz w:val="18"/>
          <w:szCs w:val="18"/>
        </w:rPr>
      </w:pPr>
    </w:p>
    <w:p w:rsidR="00DB60C4" w:rsidRDefault="000C4FF5">
      <w:pPr>
        <w:spacing w:after="0" w:line="253" w:lineRule="exact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DB60C4" w:rsidRDefault="00DB60C4">
      <w:pPr>
        <w:spacing w:after="0"/>
        <w:sectPr w:rsidR="00DB60C4">
          <w:type w:val="continuous"/>
          <w:pgSz w:w="12080" w:h="16840"/>
          <w:pgMar w:top="1640" w:right="620" w:bottom="760" w:left="1300" w:header="720" w:footer="720" w:gutter="0"/>
          <w:cols w:num="2" w:space="720" w:equalWidth="0">
            <w:col w:w="4587" w:space="774"/>
            <w:col w:w="4799"/>
          </w:cols>
        </w:sectPr>
      </w:pPr>
    </w:p>
    <w:p w:rsidR="00DB60C4" w:rsidRDefault="00BD4710">
      <w:pPr>
        <w:spacing w:before="4" w:after="0" w:line="180" w:lineRule="exact"/>
        <w:rPr>
          <w:sz w:val="18"/>
          <w:szCs w:val="18"/>
        </w:rPr>
      </w:pPr>
      <w:r>
        <w:lastRenderedPageBreak/>
        <w:pict>
          <v:group id="_x0000_s1028" style="position:absolute;margin-left:8pt;margin-top:0;width:1pt;height:841.9pt;z-index:-251573760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572736;mso-position-horizontal-relative:page;mso-position-vertical-relative:page" coordorigin="7482" coordsize="4593,803">
            <v:shape id="_x0000_s1027" style="position:absolute;left:7482;width:4593;height:803" coordorigin="7482" coordsize="4593,803" path="m7484,r4,601l7485,636r-2,31l7482,693r,23l7484,736r43,56l7590,802r63,1l7692,803,12076,662r,-662l7484,e" fillcolor="#ececec" stroked="f">
              <v:path arrowok="t"/>
            </v:shape>
            <w10:wrap anchorx="page" anchory="page"/>
          </v:group>
        </w:pict>
      </w: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after="0" w:line="200" w:lineRule="exact"/>
        <w:rPr>
          <w:sz w:val="20"/>
          <w:szCs w:val="20"/>
        </w:rPr>
      </w:pPr>
    </w:p>
    <w:p w:rsidR="00DB60C4" w:rsidRDefault="00DB60C4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DB60C4" w:rsidSect="00DB60C4">
      <w:type w:val="continuous"/>
      <w:pgSz w:w="12080" w:h="16840"/>
      <w:pgMar w:top="1640" w:right="620" w:bottom="76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710" w:rsidRDefault="00BD4710" w:rsidP="00DB60C4">
      <w:pPr>
        <w:spacing w:after="0" w:line="240" w:lineRule="auto"/>
      </w:pPr>
      <w:r>
        <w:separator/>
      </w:r>
    </w:p>
  </w:endnote>
  <w:endnote w:type="continuationSeparator" w:id="0">
    <w:p w:rsidR="00BD4710" w:rsidRDefault="00BD4710" w:rsidP="00DB6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8.1pt;margin-top:804.5pt;width:19.8pt;height:16pt;z-index:-4921;mso-position-horizontal-relative:page;mso-position-vertical-relative:page" filled="f" stroked="f">
          <v:textbox inset="0,0,0,0">
            <w:txbxContent>
              <w:p w:rsidR="002F42BD" w:rsidRDefault="002F42BD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5.85pt;margin-top:802.2pt;width:20.9pt;height:16pt;z-index:-4922;mso-position-horizontal-relative:page;mso-position-vertical-relative:page" filled="f" stroked="f">
          <v:textbox inset="0,0,0,0">
            <w:txbxContent>
              <w:p w:rsidR="002F42BD" w:rsidRDefault="002F42BD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8pt;margin-top:804.5pt;width:19.9pt;height:16pt;z-index:-4915;mso-position-horizontal-relative:page;mso-position-vertical-relative:page" filled="f" stroked="f">
          <v:textbox style="mso-next-textbox:#_x0000_s2049" inset="0,0,0,0">
            <w:txbxContent>
              <w:p w:rsidR="002F42BD" w:rsidRDefault="002F42BD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.85pt;margin-top:802.2pt;width:19.75pt;height:16pt;z-index:-4916;mso-position-horizontal-relative:page;mso-position-vertical-relative:page" filled="f" stroked="f">
          <v:textbox style="mso-next-textbox:#_x0000_s2050" inset="0,0,0,0">
            <w:txbxContent>
              <w:p w:rsidR="002F42BD" w:rsidRDefault="002F42BD">
                <w:pPr>
                  <w:spacing w:after="0" w:line="299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710" w:rsidRDefault="00BD4710" w:rsidP="00DB60C4">
      <w:pPr>
        <w:spacing w:after="0" w:line="240" w:lineRule="auto"/>
      </w:pPr>
      <w:r>
        <w:separator/>
      </w:r>
    </w:p>
  </w:footnote>
  <w:footnote w:type="continuationSeparator" w:id="0">
    <w:p w:rsidR="00BD4710" w:rsidRDefault="00BD4710" w:rsidP="00DB6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93.95pt;margin-top:20.45pt;width:173.95pt;height:11.5pt;z-index:-4923;mso-position-horizontal-relative:page;mso-position-vertical-relative:page" filled="f" stroked="f">
          <v:textbox inset="0,0,0,0">
            <w:txbxContent>
              <w:p w:rsidR="002F42BD" w:rsidRDefault="002F42BD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5.85pt;margin-top:51.8pt;width:65.5pt;height:32pt;z-index:-4925;mso-position-horizontal-relative:page;mso-position-vertical-relative:page" filled="f" stroked="f">
          <v:textbox inset="0,0,0,0">
            <w:txbxContent>
              <w:p w:rsidR="002F42BD" w:rsidRDefault="002F42BD">
                <w:pPr>
                  <w:spacing w:after="0" w:line="618" w:lineRule="exact"/>
                  <w:ind w:left="20" w:right="-110"/>
                  <w:rPr>
                    <w:rFonts w:ascii="Arial" w:eastAsia="Arial" w:hAnsi="Arial" w:cs="Arial"/>
                    <w:sz w:val="60"/>
                    <w:szCs w:val="60"/>
                  </w:rPr>
                </w:pPr>
                <w:r>
                  <w:rPr>
                    <w:rFonts w:ascii="Arial" w:eastAsia="Arial" w:hAnsi="Arial" w:cs="Arial"/>
                    <w:color w:val="2A2A29"/>
                    <w:w w:val="79"/>
                    <w:sz w:val="60"/>
                    <w:szCs w:val="60"/>
                  </w:rPr>
                  <w:t>Unit</w:t>
                </w:r>
                <w:r>
                  <w:rPr>
                    <w:rFonts w:ascii="Arial" w:eastAsia="Arial" w:hAnsi="Arial" w:cs="Arial"/>
                    <w:color w:val="2A2A29"/>
                    <w:spacing w:val="-19"/>
                    <w:w w:val="79"/>
                    <w:sz w:val="60"/>
                    <w:szCs w:val="60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z w:val="60"/>
                    <w:szCs w:val="60"/>
                  </w:rPr>
                  <w:t>3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14.35pt;margin-top:57.25pt;width:137.45pt;height:25pt;z-index:-4924;mso-position-horizontal-relative:page;mso-position-vertical-relative:page" filled="f" stroked="f">
          <v:textbox inset="0,0,0,0">
            <w:txbxContent>
              <w:p w:rsidR="002F42BD" w:rsidRDefault="002F42BD">
                <w:pPr>
                  <w:spacing w:after="0" w:line="481" w:lineRule="exact"/>
                  <w:ind w:left="20" w:right="-89"/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4"/>
                    <w:sz w:val="46"/>
                    <w:szCs w:val="46"/>
                  </w:rPr>
                  <w:t>Good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3"/>
                    <w:w w:val="114"/>
                    <w:sz w:val="46"/>
                    <w:szCs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23"/>
                    <w:sz w:val="46"/>
                    <w:szCs w:val="46"/>
                  </w:rPr>
                  <w:t>living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4.05pt;margin-top:20.45pt;width:173.95pt;height:11.5pt;z-index:-4917;mso-position-horizontal-relative:page;mso-position-vertical-relative:page" filled="f" stroked="f">
          <v:textbox style="mso-next-textbox:#_x0000_s2051" inset="0,0,0,0">
            <w:txbxContent>
              <w:p w:rsidR="002F42BD" w:rsidRDefault="002F42BD">
                <w:pPr>
                  <w:spacing w:after="0" w:line="209" w:lineRule="exact"/>
                  <w:ind w:left="20" w:right="-48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New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6"/>
                    <w:w w:val="114"/>
                    <w:sz w:val="16"/>
                    <w:szCs w:val="16"/>
                  </w:rPr>
                  <w:t>W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ave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1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114"/>
                    <w:sz w:val="16"/>
                    <w:szCs w:val="16"/>
                  </w:rPr>
                  <w:t>Revolution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-9"/>
                    <w:w w:val="114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w w:val="83"/>
                    <w:sz w:val="16"/>
                    <w:szCs w:val="16"/>
                  </w:rPr>
                  <w:t>·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11"/>
                    <w:w w:val="83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8.˚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7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>ano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color w:val="2A2A29"/>
                    <w:sz w:val="16"/>
                    <w:szCs w:val="16"/>
                  </w:rPr>
                  <w:t xml:space="preserve">  </w:t>
                </w:r>
                <w:r>
                  <w:rPr>
                    <w:rFonts w:ascii="Times New Roman" w:eastAsia="Times New Roman" w:hAnsi="Times New Roman" w:cs="Times New Roman"/>
                    <w:color w:val="2A2A29"/>
                    <w:spacing w:val="4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E</w:t>
                </w:r>
                <w:r>
                  <w:rPr>
                    <w:rFonts w:ascii="Arial" w:eastAsia="Arial" w:hAnsi="Arial" w:cs="Arial"/>
                    <w:color w:val="2A2A29"/>
                    <w:spacing w:val="-3"/>
                    <w:w w:val="73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2A2A29"/>
                    <w:w w:val="73"/>
                    <w:sz w:val="19"/>
                    <w:szCs w:val="19"/>
                  </w:rPr>
                  <w:t>aluation</w:t>
                </w:r>
                <w:r>
                  <w:rPr>
                    <w:rFonts w:ascii="Arial" w:eastAsia="Arial" w:hAnsi="Arial" w:cs="Arial"/>
                    <w:color w:val="2A2A29"/>
                    <w:spacing w:val="3"/>
                    <w:w w:val="73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2A2A29"/>
                    <w:spacing w:val="-9"/>
                    <w:w w:val="78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2A2A29"/>
                    <w:w w:val="80"/>
                    <w:sz w:val="19"/>
                    <w:szCs w:val="19"/>
                  </w:rPr>
                  <w:t>ests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BD4710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group id="_x0000_s2068" style="position:absolute;margin-left:4.85pt;margin-top:-1pt;width:215.95pt;height:32pt;z-index:-4920" coordorigin="717,1036" coordsize="4319,640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717;top:1036;width:1310;height:640;mso-position-horizontal-relative:page;mso-position-vertical-relative:page" filled="f" stroked="f">
            <v:textbox style="mso-next-textbox:#_x0000_s2054" inset="0,0,0,0">
              <w:txbxContent>
                <w:p w:rsidR="002F42BD" w:rsidRDefault="002F42BD">
                  <w:pPr>
                    <w:spacing w:after="0" w:line="618" w:lineRule="exact"/>
                    <w:ind w:left="20" w:right="-110"/>
                    <w:rPr>
                      <w:rFonts w:ascii="Arial" w:eastAsia="Arial" w:hAnsi="Arial" w:cs="Arial"/>
                      <w:sz w:val="60"/>
                      <w:szCs w:val="60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w w:val="79"/>
                      <w:sz w:val="60"/>
                      <w:szCs w:val="60"/>
                    </w:rPr>
                    <w:t>Unit</w:t>
                  </w:r>
                  <w:r>
                    <w:rPr>
                      <w:rFonts w:ascii="Arial" w:eastAsia="Arial" w:hAnsi="Arial" w:cs="Arial"/>
                      <w:color w:val="2A2A29"/>
                      <w:spacing w:val="-19"/>
                      <w:w w:val="79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2A29"/>
                      <w:sz w:val="60"/>
                      <w:szCs w:val="60"/>
                    </w:rPr>
                    <w:t>3</w:t>
                  </w:r>
                </w:p>
              </w:txbxContent>
            </v:textbox>
          </v:shape>
          <v:shape id="_x0000_s2053" type="#_x0000_t202" style="position:absolute;left:2287;top:1145;width:2749;height:500;mso-position-horizontal-relative:page;mso-position-vertical-relative:page" filled="f" stroked="f">
            <v:textbox style="mso-next-textbox:#_x0000_s2053" inset="0,0,0,0">
              <w:txbxContent>
                <w:p w:rsidR="002F42BD" w:rsidRDefault="002F42BD">
                  <w:pPr>
                    <w:spacing w:after="0" w:line="481" w:lineRule="exact"/>
                    <w:ind w:left="20" w:right="-89"/>
                    <w:rPr>
                      <w:rFonts w:ascii="Times New Roman" w:eastAsia="Times New Roman" w:hAnsi="Times New Roman" w:cs="Times New Roman"/>
                      <w:sz w:val="46"/>
                      <w:szCs w:val="4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14"/>
                      <w:sz w:val="46"/>
                      <w:szCs w:val="46"/>
                    </w:rPr>
                    <w:t>Good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spacing w:val="-3"/>
                      <w:w w:val="114"/>
                      <w:sz w:val="46"/>
                      <w:szCs w:val="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A2A29"/>
                      <w:w w:val="123"/>
                      <w:sz w:val="46"/>
                      <w:szCs w:val="46"/>
                    </w:rPr>
                    <w:t>living</w:t>
                  </w:r>
                </w:p>
              </w:txbxContent>
            </v:textbox>
          </v:shape>
        </v:group>
      </w:pict>
    </w:r>
    <w:r>
      <w:pict>
        <v:shape id="_x0000_s2052" type="#_x0000_t202" style="position:absolute;margin-left:385.8pt;margin-top:61.4pt;width:148.05pt;height:20pt;z-index:-4918;mso-position-horizontal-relative:page;mso-position-vertical-relative:page" filled="f" stroked="f">
          <v:textbox style="mso-next-textbox:#_x0000_s2052" inset="0,0,0,0">
            <w:txbxContent>
              <w:p w:rsidR="002F42BD" w:rsidRDefault="002F42BD">
                <w:pPr>
                  <w:spacing w:after="0" w:line="381" w:lineRule="exact"/>
                  <w:ind w:left="20" w:right="-74"/>
                  <w:rPr>
                    <w:rFonts w:ascii="Times New Roman" w:eastAsia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2"/>
                    <w:w w:val="116"/>
                    <w:sz w:val="36"/>
                    <w:szCs w:val="36"/>
                  </w:rPr>
                  <w:t>Listenin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40"/>
                    <w:w w:val="116"/>
                    <w:sz w:val="36"/>
                    <w:szCs w:val="3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-29"/>
                    <w:w w:val="116"/>
                    <w:sz w:val="36"/>
                    <w:szCs w:val="3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2"/>
                    <w:w w:val="116"/>
                    <w:sz w:val="36"/>
                    <w:szCs w:val="36"/>
                  </w:rPr>
                  <w:t>es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spacing w:val="34"/>
                    <w:w w:val="116"/>
                    <w:sz w:val="36"/>
                    <w:szCs w:val="3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2A2A29"/>
                    <w:w w:val="116"/>
                    <w:sz w:val="36"/>
                    <w:szCs w:val="36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2BD" w:rsidRDefault="002F42BD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B60C4"/>
    <w:rsid w:val="00034841"/>
    <w:rsid w:val="000518D2"/>
    <w:rsid w:val="000C4FF5"/>
    <w:rsid w:val="00172049"/>
    <w:rsid w:val="002F42BD"/>
    <w:rsid w:val="00BD4710"/>
    <w:rsid w:val="00C14CF7"/>
    <w:rsid w:val="00DB60C4"/>
    <w:rsid w:val="00DD68FE"/>
    <w:rsid w:val="00F2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  <w15:docId w15:val="{5B233B7F-A3EA-4A4A-8468-C27BDE18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8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81A"/>
  </w:style>
  <w:style w:type="paragraph" w:styleId="Footer">
    <w:name w:val="footer"/>
    <w:basedOn w:val="Normal"/>
    <w:link w:val="FooterChar"/>
    <w:uiPriority w:val="99"/>
    <w:unhideWhenUsed/>
    <w:rsid w:val="00F268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81A"/>
  </w:style>
  <w:style w:type="paragraph" w:styleId="BalloonText">
    <w:name w:val="Balloon Text"/>
    <w:basedOn w:val="Normal"/>
    <w:link w:val="BalloonTextChar"/>
    <w:uiPriority w:val="99"/>
    <w:semiHidden/>
    <w:unhideWhenUsed/>
    <w:rsid w:val="00DD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footer" Target="footer14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34" Type="http://schemas.openxmlformats.org/officeDocument/2006/relationships/footer" Target="footer12.xml"/><Relationship Id="rId42" Type="http://schemas.openxmlformats.org/officeDocument/2006/relationships/header" Target="header1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oter" Target="footer8.xml"/><Relationship Id="rId33" Type="http://schemas.openxmlformats.org/officeDocument/2006/relationships/header" Target="header12.xml"/><Relationship Id="rId38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41" Type="http://schemas.openxmlformats.org/officeDocument/2006/relationships/footer" Target="footer1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8.xml"/><Relationship Id="rId32" Type="http://schemas.openxmlformats.org/officeDocument/2006/relationships/footer" Target="footer11.xml"/><Relationship Id="rId37" Type="http://schemas.openxmlformats.org/officeDocument/2006/relationships/footer" Target="footer13.xml"/><Relationship Id="rId40" Type="http://schemas.openxmlformats.org/officeDocument/2006/relationships/header" Target="header15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footer" Target="footer7.xml"/><Relationship Id="rId28" Type="http://schemas.openxmlformats.org/officeDocument/2006/relationships/image" Target="media/image4.png"/><Relationship Id="rId36" Type="http://schemas.openxmlformats.org/officeDocument/2006/relationships/header" Target="header13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header" Target="header11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image" Target="media/image5.png"/><Relationship Id="rId43" Type="http://schemas.openxmlformats.org/officeDocument/2006/relationships/footer" Target="footer1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80AD004-3C9B-466F-ABB2-B33A5CEC081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31</TotalTime>
  <Pages>16</Pages>
  <Words>3899</Words>
  <Characters>21060</Characters>
  <Application>Microsoft Office Word</Application>
  <DocSecurity>0</DocSecurity>
  <Lines>175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Sílvia Filipa Machado</cp:lastModifiedBy>
  <cp:revision>4</cp:revision>
  <dcterms:created xsi:type="dcterms:W3CDTF">2014-07-07T08:50:00Z</dcterms:created>
  <dcterms:modified xsi:type="dcterms:W3CDTF">2014-08-07T08:42:00Z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