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275" w:rsidRDefault="00494909">
      <w:pPr>
        <w:spacing w:before="6" w:after="0" w:line="160" w:lineRule="exact"/>
        <w:rPr>
          <w:sz w:val="16"/>
          <w:szCs w:val="16"/>
        </w:rPr>
      </w:pPr>
      <w:r>
        <w:rPr>
          <w:noProof/>
          <w:lang w:val="pt-PT" w:eastAsia="pt-PT"/>
        </w:rPr>
        <w:pict>
          <v:group id="_x0000_s9182" style="position:absolute;margin-left:2pt;margin-top:5.2pt;width:503.75pt;height:113.75pt;z-index:-251583488" coordorigin="660,1744" coordsize="10075,2275">
            <v:group id="_x0000_s9173" style="position:absolute;left:660;top:1744;width:10075;height:2275" coordorigin="660,1744" coordsize="10075,2275">
              <v:shape id="_x0000_s9174" style="position:absolute;left:660;top:1744;width:10075;height:2275" coordorigin="660,1744" coordsize="10075,2275" path="m660,1744r10075,l10735,4020r-10075,l660,1744e" fillcolor="#2a2a29" stroked="f">
                <v:path arrowok="t"/>
              </v:shape>
            </v:group>
            <v:group id="_x0000_s9171" style="position:absolute;left:6973;top:2219;width:2;height:340" coordorigin="6973,2219" coordsize="2,340">
              <v:shape id="_x0000_s9172" style="position:absolute;left:6973;top:2219;width:2;height:340" coordorigin="6973,2219" coordsize="0,340" path="m6973,2219r,340l6973,2219e" fillcolor="#9e9e9e" stroked="f">
                <v:path arrowok="t"/>
              </v:shape>
            </v:group>
            <v:group id="_x0000_s9169" style="position:absolute;left:5953;top:2546;width:1020;height:1382" coordorigin="5953,2559" coordsize="1020,1382">
              <v:shape id="_x0000_s9170" style="position:absolute;left:5953;top:2559;width:1020;height:1382" coordorigin="5953,2559" coordsize="1020,1382" path="m6973,2559r-1020,l5953,3941r1020,l6973,3657r,-1098e" stroked="f">
                <v:path arrowok="t"/>
              </v:shape>
            </v:group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9180" type="#_x0000_t202" style="position:absolute;margin-left:33pt;margin-top:87.2pt;width:507.4pt;height:113.75pt;z-index:-251746304;mso-position-horizontal-relative:page;mso-position-vertical-relative:page" filled="f" stroked="f">
            <v:textbox inset="0,0,0,0">
              <w:txbxContent>
                <w:p w:rsidR="001C7E09" w:rsidRPr="009828BF" w:rsidRDefault="001C7E09" w:rsidP="009828BF">
                  <w:pPr>
                    <w:rPr>
                      <w:szCs w:val="1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group id="_x0000_s9175" style="position:absolute;margin-left:594.8pt;margin-top:0;width:1pt;height:841.9pt;z-index:-251745280;mso-position-horizontal-relative:page;mso-position-vertical-relative:page" coordorigin="11896" coordsize="20,16838">
            <v:group id="_x0000_s9178" style="position:absolute;left:11906;width:2;height:16838" coordorigin="11906" coordsize="2,16838">
              <v:shape id="_x0000_s9179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9176" style="position:absolute;left:11906;width:2;height:16838" coordorigin="11906" coordsize="2,16838">
              <v:shape id="_x0000_s9177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9156" style="position:absolute;margin-left:32.5pt;margin-top:634.3pt;width:504.75pt;height:154.35pt;z-index:-251744256;mso-position-horizontal-relative:page;mso-position-vertical-relative:page" coordorigin="650,12686" coordsize="10095,3087">
            <v:group id="_x0000_s9159" style="position:absolute;left:660;top:12696;width:10075;height:3067" coordorigin="660,12696" coordsize="10075,3067">
              <v:shape id="_x0000_s9160" style="position:absolute;left:660;top:12696;width:10075;height:3067" coordorigin="660,12696" coordsize="10075,3067" path="m660,12696r10075,l10735,15763r-10075,l660,12696e" fillcolor="#2a2a29" stroked="f">
                <v:path arrowok="t"/>
              </v:shape>
            </v:group>
            <v:group id="_x0000_s9157" style="position:absolute;left:6973;top:13170;width:2;height:340" coordorigin="6973,13170" coordsize="2,340">
              <v:shape id="_x0000_s9158" style="position:absolute;left:6973;top:13170;width:2;height:340" coordorigin="6973,13170" coordsize="0,340" path="m6973,13170r,341l6973,13170e" fillcolor="#9e9e9e" stroked="f">
                <v:path arrowok="t"/>
              </v:shape>
            </v:group>
            <w10:wrap anchorx="page" anchory="page"/>
          </v:group>
        </w:pict>
      </w:r>
      <w:r>
        <w:pict>
          <v:shape id="_x0000_s9155" type="#_x0000_t202" style="position:absolute;margin-left:36.85pt;margin-top:638.7pt;width:496.05pt;height:145.65pt;z-index:-251743232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531"/>
                    <w:gridCol w:w="1701"/>
                    <w:gridCol w:w="1984"/>
                    <w:gridCol w:w="1020"/>
                    <w:gridCol w:w="3685"/>
                  </w:tblGrid>
                  <w:tr w:rsidR="001C7E09">
                    <w:trPr>
                      <w:trHeight w:hRule="exact" w:val="397"/>
                    </w:trPr>
                    <w:tc>
                      <w:tcPr>
                        <w:tcW w:w="9921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7E7E7D"/>
                      </w:tcPr>
                      <w:p w:rsidR="001C7E09" w:rsidRDefault="001C7E09">
                        <w:pPr>
                          <w:spacing w:before="83" w:after="0" w:line="240" w:lineRule="auto"/>
                          <w:ind w:left="4028" w:right="4007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w w:val="112"/>
                            <w:sz w:val="19"/>
                            <w:szCs w:val="19"/>
                          </w:rPr>
                          <w:t>Matri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w w:val="112"/>
                            <w:sz w:val="19"/>
                            <w:szCs w:val="19"/>
                          </w:rPr>
                          <w:t>z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6"/>
                            <w:w w:val="112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sz w:val="19"/>
                            <w:szCs w:val="19"/>
                          </w:rPr>
                          <w:t>d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19"/>
                            <w:szCs w:val="19"/>
                          </w:rPr>
                          <w:t xml:space="preserve">o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2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-16"/>
                            <w:w w:val="121"/>
                            <w:sz w:val="19"/>
                            <w:szCs w:val="19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w w:val="121"/>
                            <w:sz w:val="19"/>
                            <w:szCs w:val="19"/>
                          </w:rPr>
                          <w:t>est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w w:val="121"/>
                            <w:sz w:val="19"/>
                            <w:szCs w:val="19"/>
                          </w:rPr>
                          <w:t>e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w w:val="12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w w:val="104"/>
                            <w:sz w:val="19"/>
                            <w:szCs w:val="19"/>
                          </w:rPr>
                          <w:t>5B</w:t>
                        </w:r>
                      </w:p>
                    </w:tc>
                  </w:tr>
                  <w:tr w:rsidR="001C7E09">
                    <w:trPr>
                      <w:trHeight w:hRule="exact" w:val="340"/>
                    </w:trPr>
                    <w:tc>
                      <w:tcPr>
                        <w:tcW w:w="1531" w:type="dxa"/>
                        <w:tcBorders>
                          <w:top w:val="nil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9E9E9E"/>
                      </w:tcPr>
                      <w:p w:rsidR="001C7E09" w:rsidRDefault="001C7E09">
                        <w:pPr>
                          <w:spacing w:before="74" w:after="0" w:line="240" w:lineRule="auto"/>
                          <w:ind w:left="365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9"/>
                            <w:sz w:val="16"/>
                            <w:szCs w:val="16"/>
                          </w:rPr>
                          <w:t>Objetivos</w:t>
                        </w:r>
                        <w:proofErr w:type="spellEnd"/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9E9E9E"/>
                      </w:tcPr>
                      <w:p w:rsidR="001C7E09" w:rsidRDefault="001C7E09">
                        <w:pPr>
                          <w:spacing w:before="74" w:after="0" w:line="240" w:lineRule="auto"/>
                          <w:ind w:left="394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8"/>
                            <w:sz w:val="16"/>
                            <w:szCs w:val="16"/>
                          </w:rPr>
                          <w:t>Conteúdos</w:t>
                        </w:r>
                        <w:proofErr w:type="spellEnd"/>
                      </w:p>
                    </w:tc>
                    <w:tc>
                      <w:tcPr>
                        <w:tcW w:w="1984" w:type="dxa"/>
                        <w:tcBorders>
                          <w:top w:val="nil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9E9E9E"/>
                      </w:tcPr>
                      <w:p w:rsidR="001C7E09" w:rsidRDefault="001C7E09">
                        <w:pPr>
                          <w:spacing w:before="74" w:after="0" w:line="240" w:lineRule="auto"/>
                          <w:ind w:left="60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8"/>
                            <w:sz w:val="16"/>
                            <w:szCs w:val="16"/>
                          </w:rPr>
                          <w:t>Estrutura</w:t>
                        </w:r>
                        <w:proofErr w:type="spellEnd"/>
                      </w:p>
                    </w:tc>
                    <w:tc>
                      <w:tcPr>
                        <w:tcW w:w="1020" w:type="dxa"/>
                        <w:tcBorders>
                          <w:top w:val="nil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9E9E9E"/>
                      </w:tcPr>
                      <w:p w:rsidR="001C7E09" w:rsidRDefault="001C7E09">
                        <w:pPr>
                          <w:spacing w:before="74" w:after="0" w:line="240" w:lineRule="auto"/>
                          <w:ind w:left="113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9"/>
                            <w:sz w:val="16"/>
                            <w:szCs w:val="16"/>
                          </w:rPr>
                          <w:t>Cotações</w:t>
                        </w:r>
                        <w:proofErr w:type="spellEnd"/>
                      </w:p>
                    </w:tc>
                    <w:tc>
                      <w:tcPr>
                        <w:tcW w:w="3685" w:type="dxa"/>
                        <w:tcBorders>
                          <w:top w:val="nil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9E9E9E"/>
                      </w:tcPr>
                      <w:p w:rsidR="001C7E09" w:rsidRDefault="001C7E09">
                        <w:pPr>
                          <w:spacing w:before="74" w:after="0" w:line="240" w:lineRule="auto"/>
                          <w:ind w:left="771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11"/>
                            <w:sz w:val="16"/>
                            <w:szCs w:val="16"/>
                          </w:rPr>
                          <w:t>Critérios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4"/>
                            <w:w w:val="11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26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9"/>
                            <w:sz w:val="16"/>
                            <w:szCs w:val="16"/>
                          </w:rPr>
                          <w:t>classificação</w:t>
                        </w:r>
                        <w:proofErr w:type="spellEnd"/>
                      </w:p>
                    </w:tc>
                  </w:tr>
                  <w:tr w:rsidR="001C7E09" w:rsidRPr="005002D3">
                    <w:trPr>
                      <w:trHeight w:hRule="exact" w:val="719"/>
                    </w:trPr>
                    <w:tc>
                      <w:tcPr>
                        <w:tcW w:w="1531" w:type="dxa"/>
                        <w:vMerge w:val="restart"/>
                        <w:tcBorders>
                          <w:top w:val="single" w:sz="4" w:space="0" w:color="898989"/>
                          <w:left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1C7E09" w:rsidRPr="009828BF" w:rsidRDefault="001C7E09">
                        <w:pPr>
                          <w:spacing w:before="66" w:after="0" w:line="241" w:lineRule="auto"/>
                          <w:ind w:left="113" w:right="494"/>
                          <w:rPr>
                            <w:rFonts w:ascii="Arial" w:eastAsia="Arial" w:hAnsi="Arial" w:cs="Arial"/>
                            <w:sz w:val="19"/>
                            <w:szCs w:val="19"/>
                            <w:lang w:val="pt-PT"/>
                          </w:rPr>
                        </w:pP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74"/>
                            <w:sz w:val="19"/>
                            <w:szCs w:val="19"/>
                            <w:lang w:val="pt-PT"/>
                          </w:rPr>
                          <w:t xml:space="preserve">Compreender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80"/>
                            <w:sz w:val="19"/>
                            <w:szCs w:val="19"/>
                            <w:lang w:val="pt-PT"/>
                          </w:rPr>
                          <w:t>o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9"/>
                            <w:w w:val="80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80"/>
                            <w:sz w:val="19"/>
                            <w:szCs w:val="19"/>
                            <w:lang w:val="pt-PT"/>
                          </w:rPr>
                          <w:t>texto.</w:t>
                        </w:r>
                      </w:p>
                      <w:p w:rsidR="001C7E09" w:rsidRPr="009828BF" w:rsidRDefault="001C7E09">
                        <w:pPr>
                          <w:spacing w:before="56" w:after="0" w:line="241" w:lineRule="auto"/>
                          <w:ind w:left="113" w:right="301"/>
                          <w:rPr>
                            <w:rFonts w:ascii="Arial" w:eastAsia="Arial" w:hAnsi="Arial" w:cs="Arial"/>
                            <w:sz w:val="19"/>
                            <w:szCs w:val="19"/>
                            <w:lang w:val="pt-PT"/>
                          </w:rPr>
                        </w:pP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74"/>
                            <w:sz w:val="19"/>
                            <w:szCs w:val="19"/>
                            <w:lang w:val="pt-PT"/>
                          </w:rPr>
                          <w:t xml:space="preserve">Expressar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informação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19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de forma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10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clara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13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e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80"/>
                            <w:sz w:val="19"/>
                            <w:szCs w:val="19"/>
                            <w:lang w:val="pt-PT"/>
                          </w:rPr>
                          <w:t xml:space="preserve">estruturalmente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79"/>
                            <w:sz w:val="19"/>
                            <w:szCs w:val="19"/>
                            <w:lang w:val="pt-PT"/>
                          </w:rPr>
                          <w:t>correta.</w:t>
                        </w:r>
                      </w:p>
                    </w:tc>
                    <w:tc>
                      <w:tcPr>
                        <w:tcW w:w="1701" w:type="dxa"/>
                        <w:vMerge w:val="restart"/>
                        <w:tcBorders>
                          <w:top w:val="single" w:sz="4" w:space="0" w:color="898989"/>
                          <w:left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1C7E09" w:rsidRPr="009828BF" w:rsidRDefault="001C7E09">
                        <w:pPr>
                          <w:spacing w:before="74" w:after="0" w:line="264" w:lineRule="auto"/>
                          <w:ind w:left="108" w:right="209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11"/>
                            <w:w w:val="95"/>
                            <w:sz w:val="15"/>
                            <w:szCs w:val="15"/>
                            <w:lang w:val="pt-PT"/>
                          </w:rPr>
                          <w:t>T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95"/>
                            <w:sz w:val="15"/>
                            <w:szCs w:val="15"/>
                            <w:lang w:val="pt-PT"/>
                          </w:rPr>
                          <w:t>exto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2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e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vocabulário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96"/>
                            <w:sz w:val="15"/>
                            <w:szCs w:val="15"/>
                            <w:lang w:val="pt-PT"/>
                          </w:rPr>
                          <w:t>relacionados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com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os tópicos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da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unidade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1C7E09" w:rsidRPr="009828BF" w:rsidRDefault="001C7E09">
                        <w:pPr>
                          <w:spacing w:before="75" w:after="0" w:line="264" w:lineRule="auto"/>
                          <w:ind w:left="108" w:right="24"/>
                          <w:jc w:val="both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9828BF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z w:val="15"/>
                            <w:szCs w:val="15"/>
                            <w:lang w:val="pt-PT"/>
                          </w:rPr>
                          <w:t>A.</w:t>
                        </w:r>
                        <w:r w:rsidRPr="009828BF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pacing w:val="2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91"/>
                            <w:sz w:val="15"/>
                            <w:szCs w:val="15"/>
                            <w:lang w:val="pt-PT"/>
                          </w:rPr>
                          <w:t>Fazer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3"/>
                            <w:w w:val="9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correspondência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entre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94"/>
                            <w:sz w:val="15"/>
                            <w:szCs w:val="15"/>
                            <w:lang w:val="pt-PT"/>
                          </w:rPr>
                          <w:t>palavras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2"/>
                            <w:w w:val="9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do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texto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e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os seus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sinónimos.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1C7E09" w:rsidRDefault="001C7E09">
                        <w:pPr>
                          <w:spacing w:before="72" w:after="0" w:line="240" w:lineRule="auto"/>
                          <w:ind w:left="8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1,5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z w:val="16"/>
                            <w:szCs w:val="16"/>
                          </w:rPr>
                          <w:t>=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6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p</w:t>
                        </w: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1C7E09" w:rsidRPr="009828BF" w:rsidRDefault="001C7E09">
                        <w:pPr>
                          <w:spacing w:before="74" w:after="0" w:line="264" w:lineRule="auto"/>
                          <w:ind w:left="108" w:right="1594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Resposta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correta: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1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1,5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pontos;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Resposta incorreta: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0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pontos.</w:t>
                        </w:r>
                      </w:p>
                    </w:tc>
                  </w:tr>
                  <w:tr w:rsidR="001C7E09" w:rsidRPr="005002D3">
                    <w:trPr>
                      <w:trHeight w:hRule="exact" w:val="550"/>
                    </w:trPr>
                    <w:tc>
                      <w:tcPr>
                        <w:tcW w:w="1531" w:type="dxa"/>
                        <w:vMerge/>
                        <w:tcBorders>
                          <w:left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1C7E09" w:rsidRPr="009828BF" w:rsidRDefault="001C7E09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  <w:tcBorders>
                          <w:left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1C7E09" w:rsidRPr="009828BF" w:rsidRDefault="001C7E09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1C7E09" w:rsidRPr="009828BF" w:rsidRDefault="001C7E09">
                        <w:pPr>
                          <w:spacing w:before="75" w:after="0" w:line="264" w:lineRule="auto"/>
                          <w:ind w:left="108" w:right="499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9828BF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z w:val="15"/>
                            <w:szCs w:val="15"/>
                            <w:lang w:val="pt-PT"/>
                          </w:rPr>
                          <w:t>B.</w:t>
                        </w:r>
                        <w:r w:rsidRPr="009828BF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pacing w:val="1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Distinguir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frases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95"/>
                            <w:sz w:val="15"/>
                            <w:szCs w:val="15"/>
                            <w:lang w:val="pt-PT"/>
                          </w:rPr>
                          <w:t>verdadeiras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e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falsas.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1C7E09" w:rsidRDefault="001C7E09">
                        <w:pPr>
                          <w:spacing w:before="72" w:after="0" w:line="240" w:lineRule="auto"/>
                          <w:ind w:left="8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z w:val="16"/>
                            <w:szCs w:val="16"/>
                          </w:rPr>
                          <w:t>=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10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p</w:t>
                        </w: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1C7E09" w:rsidRPr="009828BF" w:rsidRDefault="001C7E09">
                        <w:pPr>
                          <w:spacing w:before="74" w:after="0" w:line="264" w:lineRule="auto"/>
                          <w:ind w:left="108" w:right="1610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Resposta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correta: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1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2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4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pontos;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Resposta incorreta: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0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pontos.</w:t>
                        </w:r>
                      </w:p>
                    </w:tc>
                  </w:tr>
                  <w:tr w:rsidR="001C7E09">
                    <w:trPr>
                      <w:trHeight w:hRule="exact" w:val="907"/>
                    </w:trPr>
                    <w:tc>
                      <w:tcPr>
                        <w:tcW w:w="1531" w:type="dxa"/>
                        <w:vMerge/>
                        <w:tcBorders>
                          <w:left w:val="nil"/>
                          <w:bottom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1C7E09" w:rsidRPr="009828BF" w:rsidRDefault="001C7E09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  <w:tcBorders>
                          <w:left w:val="single" w:sz="4" w:space="0" w:color="898989"/>
                          <w:bottom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1C7E09" w:rsidRPr="009828BF" w:rsidRDefault="001C7E09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1C7E09" w:rsidRPr="009828BF" w:rsidRDefault="001C7E09">
                        <w:pPr>
                          <w:spacing w:before="74" w:after="0" w:line="264" w:lineRule="auto"/>
                          <w:ind w:left="108" w:right="106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9828BF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z w:val="15"/>
                            <w:szCs w:val="15"/>
                            <w:lang w:val="pt-PT"/>
                          </w:rPr>
                          <w:t>C.</w:t>
                        </w:r>
                        <w:r w:rsidRPr="009828BF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pacing w:val="2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w w:val="96"/>
                            <w:sz w:val="15"/>
                            <w:szCs w:val="15"/>
                            <w:lang w:val="pt-PT"/>
                          </w:rPr>
                          <w:t>Responder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perguntas sobre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o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9828BF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texto.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1C7E09" w:rsidRDefault="001C7E09">
                        <w:pPr>
                          <w:spacing w:before="72" w:after="0" w:line="240" w:lineRule="auto"/>
                          <w:ind w:left="8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5,5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z w:val="16"/>
                            <w:szCs w:val="16"/>
                          </w:rPr>
                          <w:t>=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22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p</w:t>
                        </w: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1C7E09" w:rsidRDefault="001C7E09"/>
                    </w:tc>
                  </w:tr>
                </w:tbl>
                <w:p w:rsidR="001C7E09" w:rsidRDefault="001C7E09">
                  <w:pPr>
                    <w:spacing w:after="0" w:line="240" w:lineRule="auto"/>
                  </w:pP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E91275" w:rsidRPr="005002D3">
        <w:trPr>
          <w:trHeight w:hRule="exact" w:val="397"/>
        </w:trPr>
        <w:tc>
          <w:tcPr>
            <w:tcW w:w="9921" w:type="dxa"/>
            <w:gridSpan w:val="5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7E7E7D"/>
          </w:tcPr>
          <w:p w:rsidR="00E91275" w:rsidRPr="009828BF" w:rsidRDefault="00CE547F">
            <w:pPr>
              <w:spacing w:before="75" w:after="0" w:line="240" w:lineRule="auto"/>
              <w:ind w:left="3155" w:right="-20"/>
              <w:rPr>
                <w:rFonts w:ascii="Times New Roman" w:eastAsia="Times New Roman" w:hAnsi="Times New Roman" w:cs="Times New Roman"/>
                <w:sz w:val="19"/>
                <w:szCs w:val="19"/>
                <w:lang w:val="pt-PT"/>
              </w:rPr>
            </w:pPr>
            <w:r w:rsidRPr="009828BF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2"/>
                <w:sz w:val="19"/>
                <w:szCs w:val="19"/>
                <w:lang w:val="pt-PT"/>
              </w:rPr>
              <w:t>Matri</w:t>
            </w:r>
            <w:r w:rsidRPr="009828BF">
              <w:rPr>
                <w:rFonts w:ascii="Times New Roman" w:eastAsia="Times New Roman" w:hAnsi="Times New Roman" w:cs="Times New Roman"/>
                <w:b/>
                <w:bCs/>
                <w:color w:val="FFFFFF"/>
                <w:w w:val="112"/>
                <w:sz w:val="19"/>
                <w:szCs w:val="19"/>
                <w:lang w:val="pt-PT"/>
              </w:rPr>
              <w:t>z</w:t>
            </w:r>
            <w:r w:rsidRPr="009828BF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"/>
                <w:w w:val="112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  <w:lang w:val="pt-PT"/>
              </w:rPr>
              <w:t>d</w:t>
            </w:r>
            <w:r w:rsidR="001C7E09"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  <w:lang w:val="pt-PT"/>
              </w:rPr>
              <w:t>o</w:t>
            </w:r>
            <w:r w:rsidRPr="009828BF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7"/>
                <w:sz w:val="19"/>
                <w:szCs w:val="19"/>
                <w:lang w:val="pt-PT"/>
              </w:rPr>
              <w:t>test</w:t>
            </w:r>
            <w:r w:rsidRPr="009828BF">
              <w:rPr>
                <w:rFonts w:ascii="Times New Roman" w:eastAsia="Times New Roman" w:hAnsi="Times New Roman" w:cs="Times New Roman"/>
                <w:b/>
                <w:bCs/>
                <w:color w:val="FFFFFF"/>
                <w:w w:val="127"/>
                <w:sz w:val="19"/>
                <w:szCs w:val="19"/>
                <w:lang w:val="pt-PT"/>
              </w:rPr>
              <w:t>e</w:t>
            </w:r>
            <w:r w:rsidRPr="009828BF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3"/>
                <w:w w:val="127"/>
                <w:sz w:val="19"/>
                <w:szCs w:val="19"/>
                <w:lang w:val="pt-PT"/>
              </w:rPr>
              <w:t xml:space="preserve"> </w:t>
            </w:r>
            <w:proofErr w:type="gramStart"/>
            <w:r w:rsidRPr="009828BF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  <w:lang w:val="pt-PT"/>
              </w:rPr>
              <w:t>d</w:t>
            </w:r>
            <w:r w:rsidRPr="009828BF"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  <w:lang w:val="pt-PT"/>
              </w:rPr>
              <w:t xml:space="preserve">e </w:t>
            </w:r>
            <w:r w:rsidRPr="009828BF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6"/>
                <w:sz w:val="19"/>
                <w:szCs w:val="19"/>
                <w:lang w:val="pt-PT"/>
              </w:rPr>
              <w:t>Compreensã</w:t>
            </w:r>
            <w:r w:rsidRPr="009828BF">
              <w:rPr>
                <w:rFonts w:ascii="Times New Roman" w:eastAsia="Times New Roman" w:hAnsi="Times New Roman" w:cs="Times New Roman"/>
                <w:b/>
                <w:bCs/>
                <w:color w:val="FFFFFF"/>
                <w:w w:val="116"/>
                <w:sz w:val="19"/>
                <w:szCs w:val="19"/>
                <w:lang w:val="pt-PT"/>
              </w:rPr>
              <w:t>o</w:t>
            </w:r>
            <w:proofErr w:type="gramEnd"/>
            <w:r w:rsidRPr="009828BF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9"/>
                <w:w w:val="116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08"/>
                <w:sz w:val="19"/>
                <w:szCs w:val="19"/>
                <w:lang w:val="pt-PT"/>
              </w:rPr>
              <w:t>Oral</w:t>
            </w:r>
          </w:p>
        </w:tc>
      </w:tr>
      <w:tr w:rsidR="00E91275">
        <w:trPr>
          <w:trHeight w:hRule="exact" w:val="340"/>
        </w:trPr>
        <w:tc>
          <w:tcPr>
            <w:tcW w:w="1531" w:type="dxa"/>
            <w:tcBorders>
              <w:top w:val="single" w:sz="12" w:space="0" w:color="FFFFFF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E91275" w:rsidRDefault="00CE547F">
            <w:pPr>
              <w:spacing w:before="67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  <w:proofErr w:type="spellEnd"/>
          </w:p>
        </w:tc>
        <w:tc>
          <w:tcPr>
            <w:tcW w:w="1701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E91275" w:rsidRDefault="00CE547F">
            <w:pPr>
              <w:spacing w:before="67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E91275" w:rsidRDefault="00CE547F">
            <w:pPr>
              <w:spacing w:before="67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E91275" w:rsidRDefault="00CE547F">
            <w:pPr>
              <w:spacing w:before="67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E91275" w:rsidRDefault="00CE547F">
            <w:pPr>
              <w:spacing w:before="67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E91275" w:rsidRPr="005002D3">
        <w:trPr>
          <w:trHeight w:hRule="exact" w:val="549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66" w:after="0" w:line="241" w:lineRule="auto"/>
              <w:ind w:left="113" w:right="494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74"/>
                <w:sz w:val="19"/>
                <w:szCs w:val="19"/>
              </w:rPr>
              <w:t>Compreender</w:t>
            </w:r>
            <w:proofErr w:type="spellEnd"/>
            <w:r>
              <w:rPr>
                <w:rFonts w:ascii="Arial" w:eastAsia="Arial" w:hAnsi="Arial" w:cs="Arial"/>
                <w:color w:val="2A2A29"/>
                <w:w w:val="7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A2A29"/>
                <w:spacing w:val="-9"/>
                <w:w w:val="8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texto</w:t>
            </w:r>
            <w:proofErr w:type="spellEnd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898989"/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20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spacing w:val="-11"/>
                <w:w w:val="95"/>
                <w:sz w:val="15"/>
                <w:szCs w:val="15"/>
                <w:lang w:val="pt-PT"/>
              </w:rPr>
              <w:t>T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exto</w:t>
            </w:r>
            <w:r w:rsidRPr="009828BF">
              <w:rPr>
                <w:rFonts w:ascii="Arial" w:eastAsia="Arial" w:hAnsi="Arial" w:cs="Arial"/>
                <w:color w:val="2A2A29"/>
                <w:spacing w:val="2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vocabulário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relacionados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9828BF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5" w:after="0" w:line="264" w:lineRule="auto"/>
              <w:ind w:left="108" w:right="49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A.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Distinguir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frases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verdadeiras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falsas.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161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91275" w:rsidRPr="005002D3">
        <w:trPr>
          <w:trHeight w:hRule="exact" w:val="549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E91275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E91275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5" w:after="0" w:line="264" w:lineRule="auto"/>
              <w:ind w:left="108" w:right="501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B.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Escolher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opção correta.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30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5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91275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E91275" w:rsidRPr="009828BF" w:rsidRDefault="00E91275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</w:tcPr>
          <w:p w:rsidR="00E91275" w:rsidRDefault="00CE547F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E91275" w:rsidRDefault="00E91275"/>
        </w:tc>
      </w:tr>
    </w:tbl>
    <w:p w:rsidR="00E91275" w:rsidRDefault="00E91275">
      <w:pPr>
        <w:spacing w:before="9" w:after="0" w:line="160" w:lineRule="exact"/>
        <w:rPr>
          <w:sz w:val="16"/>
          <w:szCs w:val="16"/>
        </w:rPr>
      </w:pPr>
    </w:p>
    <w:p w:rsidR="00E91275" w:rsidRDefault="00494909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group id="_x0000_s9183" style="position:absolute;margin-left:2pt;margin-top:6.95pt;width:503.75pt;height:412.55pt;z-index:-251582464" coordorigin="660,4232" coordsize="10075,8251">
            <v:group id="_x0000_s9166" style="position:absolute;left:660;top:4232;width:10075;height:8251" coordorigin="660,4232" coordsize="10075,8251">
              <v:shape id="_x0000_s9167" style="position:absolute;left:660;top:4232;width:10075;height:8251" coordorigin="660,4232" coordsize="10075,8251" path="m660,4232r10075,l10735,12483r-10075,l660,4232e" fillcolor="#2a2a29" stroked="f">
                <v:path arrowok="t"/>
              </v:shape>
            </v:group>
            <v:group id="_x0000_s9164" style="position:absolute;left:6973;top:4706;width:2;height:340" coordorigin="6973,4706" coordsize="2,340">
              <v:shape id="_x0000_s9165" style="position:absolute;left:6973;top:4706;width:2;height:340" coordorigin="6973,4706" coordsize="0,340" path="m6973,4706r,340l6973,4706e" fillcolor="#9e9e9e" stroked="f">
                <v:path arrowok="t"/>
              </v:shape>
            </v:group>
            <v:group id="_x0000_s9162" style="position:absolute;left:5953;top:9292;width:1020;height:3101" coordorigin="5953,9305" coordsize="1020,3101">
              <v:shape id="_x0000_s9163" style="position:absolute;left:5953;top:9305;width:1020;height:3101" coordorigin="5953,9305" coordsize="1020,3101" path="m6973,9305r-1020,l5953,12406r1020,l6973,12123r,-2818e" stroked="f">
                <v:path arrowok="t"/>
              </v:shape>
            </v:group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E91275">
        <w:trPr>
          <w:trHeight w:hRule="exact" w:val="397"/>
        </w:trPr>
        <w:tc>
          <w:tcPr>
            <w:tcW w:w="9921" w:type="dxa"/>
            <w:gridSpan w:val="5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7E7E7D"/>
          </w:tcPr>
          <w:p w:rsidR="00E91275" w:rsidRDefault="00CE547F">
            <w:pPr>
              <w:spacing w:before="75" w:after="0" w:line="240" w:lineRule="auto"/>
              <w:ind w:left="4018" w:right="399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2"/>
                <w:sz w:val="19"/>
                <w:szCs w:val="19"/>
              </w:rPr>
              <w:t>Matri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2"/>
                <w:sz w:val="19"/>
                <w:szCs w:val="19"/>
              </w:rPr>
              <w:t>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"/>
                <w:w w:val="1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6"/>
                <w:w w:val="12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19"/>
                <w:szCs w:val="19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09"/>
                <w:sz w:val="19"/>
                <w:szCs w:val="19"/>
              </w:rPr>
              <w:t>5A</w:t>
            </w:r>
          </w:p>
        </w:tc>
      </w:tr>
      <w:tr w:rsidR="00E91275">
        <w:trPr>
          <w:trHeight w:hRule="exact" w:val="340"/>
        </w:trPr>
        <w:tc>
          <w:tcPr>
            <w:tcW w:w="1531" w:type="dxa"/>
            <w:tcBorders>
              <w:top w:val="single" w:sz="12" w:space="0" w:color="FFFFFF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E91275" w:rsidRDefault="00CE547F">
            <w:pPr>
              <w:spacing w:before="67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  <w:proofErr w:type="spellEnd"/>
          </w:p>
        </w:tc>
        <w:tc>
          <w:tcPr>
            <w:tcW w:w="1701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E91275" w:rsidRDefault="00CE547F">
            <w:pPr>
              <w:spacing w:before="67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E91275" w:rsidRDefault="00CE547F">
            <w:pPr>
              <w:spacing w:before="67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E91275" w:rsidRDefault="00CE547F">
            <w:pPr>
              <w:spacing w:before="67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E91275" w:rsidRDefault="00CE547F">
            <w:pPr>
              <w:spacing w:before="67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E91275" w:rsidRPr="005002D3">
        <w:trPr>
          <w:trHeight w:hRule="exact" w:val="549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66" w:after="0" w:line="241" w:lineRule="auto"/>
              <w:ind w:left="113" w:right="494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Compreender </w:t>
            </w:r>
            <w:r w:rsidRPr="009828BF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9"/>
                <w:w w:val="80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texto.</w:t>
            </w:r>
          </w:p>
          <w:p w:rsidR="00E91275" w:rsidRPr="009828BF" w:rsidRDefault="00CE547F">
            <w:pPr>
              <w:spacing w:before="56" w:after="0" w:line="241" w:lineRule="auto"/>
              <w:ind w:left="113" w:right="30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Expressar </w:t>
            </w:r>
            <w:r w:rsidRPr="009828BF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informação</w:t>
            </w:r>
            <w:r w:rsidRPr="009828BF">
              <w:rPr>
                <w:rFonts w:ascii="Arial" w:eastAsia="Arial" w:hAnsi="Arial" w:cs="Arial"/>
                <w:color w:val="2A2A29"/>
                <w:spacing w:val="19"/>
                <w:w w:val="76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de forma</w:t>
            </w:r>
            <w:r w:rsidRPr="009828BF">
              <w:rPr>
                <w:rFonts w:ascii="Arial" w:eastAsia="Arial" w:hAnsi="Arial" w:cs="Arial"/>
                <w:color w:val="2A2A29"/>
                <w:spacing w:val="10"/>
                <w:w w:val="76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clara</w:t>
            </w:r>
            <w:r w:rsidRPr="009828BF">
              <w:rPr>
                <w:rFonts w:ascii="Arial" w:eastAsia="Arial" w:hAnsi="Arial" w:cs="Arial"/>
                <w:color w:val="2A2A29"/>
                <w:spacing w:val="13"/>
                <w:w w:val="76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 xml:space="preserve">e </w:t>
            </w:r>
            <w:r w:rsidRPr="009828BF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estruturalmente </w:t>
            </w:r>
            <w:r w:rsidRPr="009828BF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correta.</w:t>
            </w:r>
          </w:p>
        </w:tc>
        <w:tc>
          <w:tcPr>
            <w:tcW w:w="1701" w:type="dxa"/>
            <w:vMerge w:val="restart"/>
            <w:tcBorders>
              <w:top w:val="single" w:sz="4" w:space="0" w:color="898989"/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20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spacing w:val="-11"/>
                <w:w w:val="95"/>
                <w:sz w:val="15"/>
                <w:szCs w:val="15"/>
                <w:lang w:val="pt-PT"/>
              </w:rPr>
              <w:t>T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exto</w:t>
            </w:r>
            <w:r w:rsidRPr="009828BF">
              <w:rPr>
                <w:rFonts w:ascii="Arial" w:eastAsia="Arial" w:hAnsi="Arial" w:cs="Arial"/>
                <w:color w:val="2A2A29"/>
                <w:spacing w:val="2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vocabulário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relacionados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9828BF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5" w:after="0" w:line="264" w:lineRule="auto"/>
              <w:ind w:left="108" w:right="9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A.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Identificar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sinónimos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no 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91275" w:rsidRPr="005002D3">
        <w:trPr>
          <w:trHeight w:hRule="exact" w:val="737"/>
        </w:trPr>
        <w:tc>
          <w:tcPr>
            <w:tcW w:w="1531" w:type="dxa"/>
            <w:vMerge/>
            <w:tcBorders>
              <w:left w:val="nil"/>
              <w:right w:val="single" w:sz="4" w:space="0" w:color="898989"/>
            </w:tcBorders>
            <w:shd w:val="clear" w:color="auto" w:fill="FFFFFF"/>
          </w:tcPr>
          <w:p w:rsidR="00E91275" w:rsidRPr="009828BF" w:rsidRDefault="00E91275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E91275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5" w:after="0" w:line="264" w:lineRule="auto"/>
              <w:ind w:left="108" w:right="41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B.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Distinguir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frases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verdadeiras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falsas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 corrigir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as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falsas.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  <w:p w:rsidR="00E91275" w:rsidRDefault="00CE547F">
            <w:pPr>
              <w:spacing w:before="36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119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9828BF">
              <w:rPr>
                <w:rFonts w:ascii="Arial" w:eastAsia="Arial" w:hAnsi="Arial" w:cs="Arial"/>
                <w:color w:val="2A2A29"/>
                <w:spacing w:val="4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Correção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frase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falsa: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91275" w:rsidRPr="005002D3">
        <w:trPr>
          <w:trHeight w:hRule="exact" w:val="907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E91275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E91275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5" w:after="0" w:line="264" w:lineRule="auto"/>
              <w:ind w:left="108" w:right="97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C.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28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Responder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perguntas sobre</w:t>
            </w:r>
            <w:r w:rsidRPr="009828BF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5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</w:t>
            </w:r>
          </w:p>
          <w:p w:rsidR="00E91275" w:rsidRPr="009828BF" w:rsidRDefault="00CE547F">
            <w:pPr>
              <w:spacing w:after="0" w:line="264" w:lineRule="auto"/>
              <w:ind w:left="108" w:right="55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Conteúdo</w:t>
            </w:r>
            <w:r w:rsidRPr="009828BF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parcialmente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correto: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Desconto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máximo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para</w:t>
            </w:r>
            <w:r w:rsidRPr="009828BF">
              <w:rPr>
                <w:rFonts w:ascii="Arial" w:eastAsia="Arial" w:hAnsi="Arial" w:cs="Arial"/>
                <w:color w:val="2A2A29"/>
                <w:spacing w:val="-5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incorreções:</w:t>
            </w:r>
            <w:r w:rsidRPr="009828BF">
              <w:rPr>
                <w:rFonts w:ascii="Arial" w:eastAsia="Arial" w:hAnsi="Arial" w:cs="Arial"/>
                <w:color w:val="2A2A29"/>
                <w:spacing w:val="26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4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91275" w:rsidRPr="005002D3">
        <w:trPr>
          <w:trHeight w:hRule="exact" w:val="802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66" w:after="0" w:line="241" w:lineRule="auto"/>
              <w:ind w:left="113" w:right="8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>Aplicar</w:t>
            </w:r>
            <w:r w:rsidRPr="009828BF">
              <w:rPr>
                <w:rFonts w:ascii="Arial" w:eastAsia="Arial" w:hAnsi="Arial" w:cs="Arial"/>
                <w:color w:val="2A2A29"/>
                <w:spacing w:val="19"/>
                <w:w w:val="75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 xml:space="preserve">o </w:t>
            </w:r>
            <w:r w:rsidRPr="009828BF">
              <w:rPr>
                <w:rFonts w:ascii="Arial" w:eastAsia="Arial" w:hAnsi="Arial" w:cs="Arial"/>
                <w:color w:val="2A2A29"/>
                <w:w w:val="78"/>
                <w:sz w:val="19"/>
                <w:szCs w:val="19"/>
                <w:lang w:val="pt-PT"/>
              </w:rPr>
              <w:t xml:space="preserve">vocabulário </w:t>
            </w:r>
            <w:r w:rsidRPr="009828BF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tratado </w:t>
            </w:r>
            <w:r w:rsidRPr="009828BF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na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w w:val="76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unidade.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28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>V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ocabulário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relacionado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9828BF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5" w:after="0" w:line="264" w:lineRule="auto"/>
              <w:ind w:left="108" w:right="31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D.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Identificar</w:t>
            </w:r>
            <w:r w:rsidRPr="009828BF">
              <w:rPr>
                <w:rFonts w:ascii="Arial" w:eastAsia="Arial" w:hAnsi="Arial" w:cs="Arial"/>
                <w:color w:val="2A2A29"/>
                <w:spacing w:val="8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ícones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do computado</w:t>
            </w:r>
            <w:r w:rsidRPr="009828BF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>r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161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91275" w:rsidRPr="005002D3">
        <w:trPr>
          <w:trHeight w:hRule="exact" w:val="714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66" w:after="0" w:line="241" w:lineRule="auto"/>
              <w:ind w:left="113" w:right="343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Aplicar</w:t>
            </w:r>
            <w:r w:rsidRPr="009828BF">
              <w:rPr>
                <w:rFonts w:ascii="Arial" w:eastAsia="Arial" w:hAnsi="Arial" w:cs="Arial"/>
                <w:color w:val="2A2A29"/>
                <w:spacing w:val="12"/>
                <w:w w:val="76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os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w w:val="76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81"/>
                <w:sz w:val="19"/>
                <w:szCs w:val="19"/>
                <w:lang w:val="pt-PT"/>
              </w:rPr>
              <w:t xml:space="preserve">itens </w:t>
            </w:r>
            <w:r w:rsidRPr="009828BF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gramaticais tratados.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4" w:after="0" w:line="264" w:lineRule="auto"/>
              <w:ind w:left="108" w:right="27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Relative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pronouns: who,</w:t>
            </w:r>
            <w:r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</w:rPr>
              <w:t>which,</w:t>
            </w:r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whose, that.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E.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>Completar</w:t>
            </w:r>
            <w:proofErr w:type="spellEnd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2,5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91275" w:rsidRPr="005002D3">
        <w:trPr>
          <w:trHeight w:hRule="exact" w:val="549"/>
        </w:trPr>
        <w:tc>
          <w:tcPr>
            <w:tcW w:w="1531" w:type="dxa"/>
            <w:vMerge/>
            <w:tcBorders>
              <w:left w:val="nil"/>
              <w:right w:val="single" w:sz="4" w:space="0" w:color="898989"/>
            </w:tcBorders>
            <w:shd w:val="clear" w:color="auto" w:fill="FFFFFF"/>
          </w:tcPr>
          <w:p w:rsidR="00E91275" w:rsidRPr="009828BF" w:rsidRDefault="00E91275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Future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tense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20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Construir</w:t>
            </w:r>
            <w:proofErr w:type="spellEnd"/>
            <w:r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frases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159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2,5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91275" w:rsidRPr="005002D3">
        <w:trPr>
          <w:trHeight w:hRule="exact" w:val="549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E91275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5" w:after="0" w:line="264" w:lineRule="auto"/>
              <w:ind w:left="108" w:right="36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Conditional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type</w:t>
            </w:r>
            <w:r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 xml:space="preserve">0 </w:t>
            </w:r>
            <w:r>
              <w:rPr>
                <w:rFonts w:ascii="Arial" w:eastAsia="Arial" w:hAnsi="Arial" w:cs="Arial"/>
                <w:color w:val="2A2A29"/>
                <w:w w:val="86"/>
                <w:sz w:val="15"/>
                <w:szCs w:val="15"/>
              </w:rPr>
              <w:t>and</w:t>
            </w:r>
            <w:r>
              <w:rPr>
                <w:rFonts w:ascii="Arial" w:eastAsia="Arial" w:hAnsi="Arial" w:cs="Arial"/>
                <w:color w:val="2A2A29"/>
                <w:spacing w:val="22"/>
                <w:w w:val="8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86"/>
                <w:sz w:val="15"/>
                <w:szCs w:val="15"/>
              </w:rPr>
              <w:t>I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5" w:after="0" w:line="264" w:lineRule="auto"/>
              <w:ind w:left="108" w:right="47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G.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Escolher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tempo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verbal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159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2,5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91275" w:rsidRPr="005002D3">
        <w:trPr>
          <w:trHeight w:hRule="exact" w:val="2268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66" w:after="0" w:line="241" w:lineRule="auto"/>
              <w:ind w:left="113" w:right="153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Produzir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 xml:space="preserve">um </w:t>
            </w: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enunciado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escrito</w:t>
            </w:r>
            <w:proofErr w:type="spellEnd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Mundos</w:t>
            </w:r>
            <w:proofErr w:type="spellEnd"/>
            <w:r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digitais</w:t>
            </w:r>
            <w:proofErr w:type="spellEnd"/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H.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Escrever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um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texto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6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16-20 </w:t>
            </w:r>
            <w:proofErr w:type="gramStart"/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9828BF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9828BF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9828BF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uma estrutura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coerente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9828BF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 relevantes.</w:t>
            </w:r>
          </w:p>
          <w:p w:rsidR="00E91275" w:rsidRPr="009828BF" w:rsidRDefault="00CE547F">
            <w:pPr>
              <w:spacing w:after="0" w:line="264" w:lineRule="auto"/>
              <w:ind w:left="108" w:right="6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10-15 </w:t>
            </w:r>
            <w:proofErr w:type="gramStart"/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9828BF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9828BF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mas</w:t>
            </w:r>
            <w:r w:rsidRPr="009828BF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revela </w:t>
            </w:r>
            <w:r w:rsidRPr="009828BF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alguns</w:t>
            </w:r>
            <w:r w:rsidRPr="009828BF"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9828BF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9828BF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ortografia.</w:t>
            </w:r>
          </w:p>
          <w:p w:rsidR="00E91275" w:rsidRPr="009828BF" w:rsidRDefault="00CE547F">
            <w:pPr>
              <w:spacing w:after="0" w:line="264" w:lineRule="auto"/>
              <w:ind w:left="108" w:right="21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1-9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39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9828BF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9828BF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respeita</w:t>
            </w:r>
            <w:r w:rsidRPr="009828BF">
              <w:rPr>
                <w:rFonts w:ascii="Arial" w:eastAsia="Arial" w:hAnsi="Arial" w:cs="Arial"/>
                <w:color w:val="2A2A29"/>
                <w:spacing w:val="6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integralmente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 tema,</w:t>
            </w:r>
            <w:r w:rsidRPr="009828BF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9828BF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9828BF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apresenta erros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</w:t>
            </w:r>
            <w:r w:rsidRPr="009828BF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dificultam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comunicação.</w:t>
            </w:r>
          </w:p>
          <w:p w:rsidR="00E91275" w:rsidRPr="009828BF" w:rsidRDefault="00CE547F">
            <w:pPr>
              <w:spacing w:after="0" w:line="264" w:lineRule="auto"/>
              <w:ind w:left="108" w:right="95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9828BF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9828BF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</w:t>
            </w:r>
            <w:r w:rsidRPr="009828BF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proposto</w:t>
            </w:r>
            <w:r w:rsidRPr="009828BF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ou tem</w:t>
            </w:r>
            <w:r w:rsidRPr="009828BF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9828BF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 ortográficos</w:t>
            </w:r>
            <w:r w:rsidRPr="009828BF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2"/>
                <w:sz w:val="15"/>
                <w:szCs w:val="15"/>
                <w:lang w:val="pt-PT"/>
              </w:rPr>
              <w:t>inviabilizam</w:t>
            </w:r>
            <w:r w:rsidRPr="009828BF">
              <w:rPr>
                <w:rFonts w:ascii="Arial" w:eastAsia="Arial" w:hAnsi="Arial" w:cs="Arial"/>
                <w:color w:val="2A2A29"/>
                <w:spacing w:val="2"/>
                <w:w w:val="92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sua</w:t>
            </w:r>
            <w:r w:rsidRPr="009828BF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compreensão.</w:t>
            </w:r>
          </w:p>
        </w:tc>
      </w:tr>
      <w:tr w:rsidR="00E91275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E91275" w:rsidRPr="009828BF" w:rsidRDefault="00E91275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</w:tcPr>
          <w:p w:rsidR="00E91275" w:rsidRDefault="00CE547F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E91275" w:rsidRDefault="00E91275"/>
        </w:tc>
      </w:tr>
    </w:tbl>
    <w:p w:rsidR="00E91275" w:rsidRDefault="00E91275">
      <w:pPr>
        <w:spacing w:before="1" w:after="0" w:line="100" w:lineRule="exact"/>
        <w:rPr>
          <w:sz w:val="10"/>
          <w:szCs w:val="1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2" w:after="0" w:line="150" w:lineRule="exact"/>
        <w:rPr>
          <w:sz w:val="15"/>
          <w:szCs w:val="15"/>
        </w:rPr>
      </w:pPr>
    </w:p>
    <w:p w:rsidR="00E91275" w:rsidRPr="009828BF" w:rsidRDefault="00CE547F">
      <w:pPr>
        <w:spacing w:after="0" w:line="264" w:lineRule="auto"/>
        <w:ind w:left="6467" w:right="1698"/>
        <w:rPr>
          <w:rFonts w:ascii="Arial" w:eastAsia="Arial" w:hAnsi="Arial" w:cs="Arial"/>
          <w:sz w:val="15"/>
          <w:szCs w:val="15"/>
          <w:lang w:val="pt-PT"/>
        </w:rPr>
      </w:pPr>
      <w:r w:rsidRPr="009828BF">
        <w:rPr>
          <w:rFonts w:ascii="Arial" w:eastAsia="Arial" w:hAnsi="Arial" w:cs="Arial"/>
          <w:color w:val="2A2A29"/>
          <w:w w:val="97"/>
          <w:sz w:val="15"/>
          <w:szCs w:val="15"/>
          <w:lang w:val="pt-PT"/>
        </w:rPr>
        <w:t xml:space="preserve">Resposta </w:t>
      </w:r>
      <w:r w:rsidRPr="009828BF">
        <w:rPr>
          <w:rFonts w:ascii="Arial" w:eastAsia="Arial" w:hAnsi="Arial" w:cs="Arial"/>
          <w:color w:val="2A2A29"/>
          <w:sz w:val="15"/>
          <w:szCs w:val="15"/>
          <w:lang w:val="pt-PT"/>
        </w:rPr>
        <w:t>correta:</w:t>
      </w:r>
      <w:r w:rsidRPr="009828BF">
        <w:rPr>
          <w:rFonts w:ascii="Arial" w:eastAsia="Arial" w:hAnsi="Arial" w:cs="Arial"/>
          <w:color w:val="2A2A29"/>
          <w:spacing w:val="-11"/>
          <w:sz w:val="15"/>
          <w:szCs w:val="15"/>
          <w:lang w:val="pt-PT"/>
        </w:rPr>
        <w:t xml:space="preserve"> </w:t>
      </w:r>
      <w:r w:rsidRPr="009828BF">
        <w:rPr>
          <w:rFonts w:ascii="Arial" w:eastAsia="Arial" w:hAnsi="Arial" w:cs="Arial"/>
          <w:color w:val="2A2A29"/>
          <w:sz w:val="15"/>
          <w:szCs w:val="15"/>
          <w:lang w:val="pt-PT"/>
        </w:rPr>
        <w:t>5,5</w:t>
      </w:r>
      <w:r w:rsidRPr="009828BF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9828BF">
        <w:rPr>
          <w:rFonts w:ascii="Arial" w:eastAsia="Arial" w:hAnsi="Arial" w:cs="Arial"/>
          <w:color w:val="2A2A29"/>
          <w:sz w:val="15"/>
          <w:szCs w:val="15"/>
          <w:lang w:val="pt-PT"/>
        </w:rPr>
        <w:t xml:space="preserve">pontos; </w:t>
      </w:r>
      <w:r w:rsidRPr="009828BF">
        <w:rPr>
          <w:rFonts w:ascii="Arial" w:eastAsia="Arial" w:hAnsi="Arial" w:cs="Arial"/>
          <w:color w:val="2A2A29"/>
          <w:w w:val="97"/>
          <w:sz w:val="15"/>
          <w:szCs w:val="15"/>
          <w:lang w:val="pt-PT"/>
        </w:rPr>
        <w:t xml:space="preserve">Resposta incorreta: </w:t>
      </w:r>
      <w:r w:rsidRPr="009828BF">
        <w:rPr>
          <w:rFonts w:ascii="Arial" w:eastAsia="Arial" w:hAnsi="Arial" w:cs="Arial"/>
          <w:color w:val="2A2A29"/>
          <w:sz w:val="15"/>
          <w:szCs w:val="15"/>
          <w:lang w:val="pt-PT"/>
        </w:rPr>
        <w:t>0</w:t>
      </w:r>
      <w:r w:rsidRPr="009828BF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9828BF">
        <w:rPr>
          <w:rFonts w:ascii="Arial" w:eastAsia="Arial" w:hAnsi="Arial" w:cs="Arial"/>
          <w:color w:val="2A2A29"/>
          <w:sz w:val="15"/>
          <w:szCs w:val="15"/>
          <w:lang w:val="pt-PT"/>
        </w:rPr>
        <w:t>pontos;</w:t>
      </w:r>
    </w:p>
    <w:p w:rsidR="00E91275" w:rsidRPr="009828BF" w:rsidRDefault="00CE547F">
      <w:pPr>
        <w:spacing w:after="0" w:line="264" w:lineRule="auto"/>
        <w:ind w:left="6467" w:right="667"/>
        <w:rPr>
          <w:rFonts w:ascii="Arial" w:eastAsia="Arial" w:hAnsi="Arial" w:cs="Arial"/>
          <w:sz w:val="15"/>
          <w:szCs w:val="15"/>
          <w:lang w:val="pt-PT"/>
        </w:rPr>
      </w:pPr>
      <w:r w:rsidRPr="009828BF">
        <w:rPr>
          <w:rFonts w:ascii="Arial" w:eastAsia="Arial" w:hAnsi="Arial" w:cs="Arial"/>
          <w:color w:val="2A2A29"/>
          <w:sz w:val="15"/>
          <w:szCs w:val="15"/>
          <w:lang w:val="pt-PT"/>
        </w:rPr>
        <w:t>Conteúdo</w:t>
      </w:r>
      <w:r w:rsidRPr="009828BF">
        <w:rPr>
          <w:rFonts w:ascii="Arial" w:eastAsia="Arial" w:hAnsi="Arial" w:cs="Arial"/>
          <w:color w:val="2A2A29"/>
          <w:spacing w:val="-14"/>
          <w:sz w:val="15"/>
          <w:szCs w:val="15"/>
          <w:lang w:val="pt-PT"/>
        </w:rPr>
        <w:t xml:space="preserve"> </w:t>
      </w:r>
      <w:r w:rsidRPr="009828BF">
        <w:rPr>
          <w:rFonts w:ascii="Arial" w:eastAsia="Arial" w:hAnsi="Arial" w:cs="Arial"/>
          <w:color w:val="2A2A29"/>
          <w:w w:val="95"/>
          <w:sz w:val="15"/>
          <w:szCs w:val="15"/>
          <w:lang w:val="pt-PT"/>
        </w:rPr>
        <w:t>parcialmente</w:t>
      </w:r>
      <w:r w:rsidRPr="009828BF">
        <w:rPr>
          <w:rFonts w:ascii="Arial" w:eastAsia="Arial" w:hAnsi="Arial" w:cs="Arial"/>
          <w:color w:val="2A2A29"/>
          <w:spacing w:val="1"/>
          <w:w w:val="95"/>
          <w:sz w:val="15"/>
          <w:szCs w:val="15"/>
          <w:lang w:val="pt-PT"/>
        </w:rPr>
        <w:t xml:space="preserve"> </w:t>
      </w:r>
      <w:r w:rsidRPr="009828BF">
        <w:rPr>
          <w:rFonts w:ascii="Arial" w:eastAsia="Arial" w:hAnsi="Arial" w:cs="Arial"/>
          <w:color w:val="2A2A29"/>
          <w:sz w:val="15"/>
          <w:szCs w:val="15"/>
          <w:lang w:val="pt-PT"/>
        </w:rPr>
        <w:t>correto:</w:t>
      </w:r>
      <w:r w:rsidRPr="009828BF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9828BF">
        <w:rPr>
          <w:rFonts w:ascii="Arial" w:eastAsia="Arial" w:hAnsi="Arial" w:cs="Arial"/>
          <w:color w:val="2A2A29"/>
          <w:sz w:val="15"/>
          <w:szCs w:val="15"/>
          <w:lang w:val="pt-PT"/>
        </w:rPr>
        <w:t>2</w:t>
      </w:r>
      <w:r w:rsidRPr="009828BF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9828BF">
        <w:rPr>
          <w:rFonts w:ascii="Arial" w:eastAsia="Arial" w:hAnsi="Arial" w:cs="Arial"/>
          <w:color w:val="2A2A29"/>
          <w:sz w:val="15"/>
          <w:szCs w:val="15"/>
          <w:lang w:val="pt-PT"/>
        </w:rPr>
        <w:t>pontos; Desconto</w:t>
      </w:r>
      <w:r w:rsidRPr="009828BF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9828BF">
        <w:rPr>
          <w:rFonts w:ascii="Arial" w:eastAsia="Arial" w:hAnsi="Arial" w:cs="Arial"/>
          <w:color w:val="2A2A29"/>
          <w:w w:val="95"/>
          <w:sz w:val="15"/>
          <w:szCs w:val="15"/>
          <w:lang w:val="pt-PT"/>
        </w:rPr>
        <w:t>máximo</w:t>
      </w:r>
      <w:r w:rsidRPr="009828BF">
        <w:rPr>
          <w:rFonts w:ascii="Arial" w:eastAsia="Arial" w:hAnsi="Arial" w:cs="Arial"/>
          <w:color w:val="2A2A29"/>
          <w:spacing w:val="-4"/>
          <w:w w:val="95"/>
          <w:sz w:val="15"/>
          <w:szCs w:val="15"/>
          <w:lang w:val="pt-PT"/>
        </w:rPr>
        <w:t xml:space="preserve"> </w:t>
      </w:r>
      <w:r w:rsidRPr="009828BF">
        <w:rPr>
          <w:rFonts w:ascii="Arial" w:eastAsia="Arial" w:hAnsi="Arial" w:cs="Arial"/>
          <w:color w:val="2A2A29"/>
          <w:w w:val="95"/>
          <w:sz w:val="15"/>
          <w:szCs w:val="15"/>
          <w:lang w:val="pt-PT"/>
        </w:rPr>
        <w:t>para</w:t>
      </w:r>
      <w:r w:rsidRPr="009828BF">
        <w:rPr>
          <w:rFonts w:ascii="Arial" w:eastAsia="Arial" w:hAnsi="Arial" w:cs="Arial"/>
          <w:color w:val="2A2A29"/>
          <w:spacing w:val="-5"/>
          <w:w w:val="95"/>
          <w:sz w:val="15"/>
          <w:szCs w:val="15"/>
          <w:lang w:val="pt-PT"/>
        </w:rPr>
        <w:t xml:space="preserve"> </w:t>
      </w:r>
      <w:r w:rsidRPr="009828BF">
        <w:rPr>
          <w:rFonts w:ascii="Arial" w:eastAsia="Arial" w:hAnsi="Arial" w:cs="Arial"/>
          <w:color w:val="2A2A29"/>
          <w:w w:val="95"/>
          <w:sz w:val="15"/>
          <w:szCs w:val="15"/>
          <w:lang w:val="pt-PT"/>
        </w:rPr>
        <w:t>incorreções:</w:t>
      </w:r>
      <w:r w:rsidRPr="009828BF">
        <w:rPr>
          <w:rFonts w:ascii="Arial" w:eastAsia="Arial" w:hAnsi="Arial" w:cs="Arial"/>
          <w:color w:val="2A2A29"/>
          <w:spacing w:val="26"/>
          <w:w w:val="95"/>
          <w:sz w:val="15"/>
          <w:szCs w:val="15"/>
          <w:lang w:val="pt-PT"/>
        </w:rPr>
        <w:t xml:space="preserve"> </w:t>
      </w:r>
      <w:r w:rsidRPr="009828BF">
        <w:rPr>
          <w:rFonts w:ascii="Arial" w:eastAsia="Arial" w:hAnsi="Arial" w:cs="Arial"/>
          <w:color w:val="2A2A29"/>
          <w:sz w:val="15"/>
          <w:szCs w:val="15"/>
          <w:lang w:val="pt-PT"/>
        </w:rPr>
        <w:t>4</w:t>
      </w:r>
      <w:r w:rsidRPr="009828BF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9828BF">
        <w:rPr>
          <w:rFonts w:ascii="Arial" w:eastAsia="Arial" w:hAnsi="Arial" w:cs="Arial"/>
          <w:color w:val="2A2A29"/>
          <w:sz w:val="15"/>
          <w:szCs w:val="15"/>
          <w:lang w:val="pt-PT"/>
        </w:rPr>
        <w:t>pontos.</w:t>
      </w:r>
    </w:p>
    <w:p w:rsidR="00E91275" w:rsidRPr="009828BF" w:rsidRDefault="00E91275">
      <w:pPr>
        <w:spacing w:after="0"/>
        <w:rPr>
          <w:lang w:val="pt-PT"/>
        </w:rPr>
        <w:sectPr w:rsidR="00E91275" w:rsidRPr="009828BF">
          <w:headerReference w:type="even" r:id="rId7"/>
          <w:headerReference w:type="default" r:id="rId8"/>
          <w:footerReference w:type="even" r:id="rId9"/>
          <w:footerReference w:type="default" r:id="rId10"/>
          <w:type w:val="continuous"/>
          <w:pgSz w:w="12080" w:h="16840"/>
          <w:pgMar w:top="1640" w:right="1300" w:bottom="760" w:left="620" w:header="1056" w:footer="574" w:gutter="0"/>
          <w:cols w:space="720"/>
        </w:sectPr>
      </w:pPr>
    </w:p>
    <w:p w:rsidR="00E91275" w:rsidRPr="009828BF" w:rsidRDefault="00494909" w:rsidP="009828BF">
      <w:pPr>
        <w:spacing w:after="0" w:line="140" w:lineRule="exact"/>
        <w:rPr>
          <w:sz w:val="20"/>
          <w:szCs w:val="20"/>
          <w:lang w:val="pt-PT"/>
        </w:rPr>
      </w:pPr>
      <w:r>
        <w:rPr>
          <w:noProof/>
          <w:lang w:val="pt-PT" w:eastAsia="pt-PT"/>
        </w:rPr>
        <w:lastRenderedPageBreak/>
        <w:pict>
          <v:shape id="_x0000_s9184" type="#_x0000_t202" style="position:absolute;margin-left:393.95pt;margin-top:20.45pt;width:173.95pt;height:11.5pt;z-index:-251581440;mso-position-horizontal-relative:page;mso-position-vertical-relative:page" filled="f" stroked="f">
            <v:textbox inset="0,0,0,0">
              <w:txbxContent>
                <w:p w:rsidR="001C7E09" w:rsidRDefault="001C7E09" w:rsidP="009828BF">
                  <w:pPr>
                    <w:spacing w:after="0" w:line="209" w:lineRule="exact"/>
                    <w:ind w:left="20" w:right="-48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New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6"/>
                      <w:w w:val="114"/>
                      <w:sz w:val="16"/>
                      <w:szCs w:val="16"/>
                    </w:rPr>
                    <w:t>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ave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1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Revolution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9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83"/>
                      <w:sz w:val="16"/>
                      <w:szCs w:val="16"/>
                    </w:rPr>
                    <w:t>·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1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8.˚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ano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4"/>
                      <w:sz w:val="16"/>
                      <w:szCs w:val="16"/>
                    </w:rPr>
                    <w:t xml:space="preserve"> </w:t>
                  </w:r>
                  <w:r w:rsidRPr="009828BF">
                    <w:rPr>
                      <w:rFonts w:ascii="Arial" w:eastAsia="Arial" w:hAnsi="Arial" w:cs="Arial"/>
                      <w:b/>
                      <w:color w:val="2A2A29"/>
                      <w:w w:val="73"/>
                      <w:sz w:val="19"/>
                      <w:szCs w:val="19"/>
                    </w:rPr>
                    <w:t>E</w:t>
                  </w:r>
                  <w:r w:rsidRPr="009828BF">
                    <w:rPr>
                      <w:rFonts w:ascii="Arial" w:eastAsia="Arial" w:hAnsi="Arial" w:cs="Arial"/>
                      <w:b/>
                      <w:color w:val="2A2A29"/>
                      <w:spacing w:val="-3"/>
                      <w:w w:val="73"/>
                      <w:sz w:val="19"/>
                      <w:szCs w:val="19"/>
                    </w:rPr>
                    <w:t>v</w:t>
                  </w:r>
                  <w:r w:rsidRPr="009828BF">
                    <w:rPr>
                      <w:rFonts w:ascii="Arial" w:eastAsia="Arial" w:hAnsi="Arial" w:cs="Arial"/>
                      <w:b/>
                      <w:color w:val="2A2A29"/>
                      <w:w w:val="73"/>
                      <w:sz w:val="19"/>
                      <w:szCs w:val="19"/>
                    </w:rPr>
                    <w:t>aluation</w:t>
                  </w:r>
                  <w:r w:rsidRPr="009828BF">
                    <w:rPr>
                      <w:rFonts w:ascii="Arial" w:eastAsia="Arial" w:hAnsi="Arial" w:cs="Arial"/>
                      <w:b/>
                      <w:color w:val="2A2A29"/>
                      <w:spacing w:val="3"/>
                      <w:w w:val="73"/>
                      <w:sz w:val="19"/>
                      <w:szCs w:val="19"/>
                    </w:rPr>
                    <w:t xml:space="preserve"> </w:t>
                  </w:r>
                  <w:r w:rsidRPr="009828BF">
                    <w:rPr>
                      <w:rFonts w:ascii="Arial" w:eastAsia="Arial" w:hAnsi="Arial" w:cs="Arial"/>
                      <w:b/>
                      <w:color w:val="2A2A29"/>
                      <w:spacing w:val="-9"/>
                      <w:w w:val="78"/>
                      <w:sz w:val="19"/>
                      <w:szCs w:val="19"/>
                    </w:rPr>
                    <w:t>T</w:t>
                  </w:r>
                  <w:r w:rsidRPr="009828BF">
                    <w:rPr>
                      <w:rFonts w:ascii="Arial" w:eastAsia="Arial" w:hAnsi="Arial" w:cs="Arial"/>
                      <w:b/>
                      <w:color w:val="2A2A29"/>
                      <w:w w:val="80"/>
                      <w:sz w:val="19"/>
                      <w:szCs w:val="19"/>
                    </w:rPr>
                    <w:t>ests</w:t>
                  </w:r>
                </w:p>
              </w:txbxContent>
            </v:textbox>
            <w10:wrap anchorx="page" anchory="page"/>
          </v:shape>
        </w:pict>
      </w:r>
      <w:r>
        <w:pict>
          <v:shape id="_x0000_s9153" type="#_x0000_t202" style="position:absolute;margin-left:63.4pt;margin-top:370.95pt;width:507.35pt;height:418.1pt;z-index:-251742208;mso-position-horizontal-relative:page;mso-position-vertical-relative:page" filled="f" stroked="f">
            <v:textbox inset="0,0,0,0">
              <w:txbxContent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1C7E09" w:rsidRDefault="001C7E09">
                  <w:pPr>
                    <w:spacing w:before="16" w:after="0" w:line="240" w:lineRule="exact"/>
                    <w:rPr>
                      <w:sz w:val="24"/>
                      <w:szCs w:val="24"/>
                    </w:rPr>
                  </w:pPr>
                </w:p>
                <w:p w:rsidR="001C7E09" w:rsidRDefault="001C7E09">
                  <w:pPr>
                    <w:spacing w:after="0" w:line="260" w:lineRule="atLeast"/>
                    <w:ind w:right="9991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proofErr w:type="spellStart"/>
                  <w:proofErr w:type="gramStart"/>
                  <w:r>
                    <w:rPr>
                      <w:rFonts w:ascii="Arial" w:eastAsia="Arial" w:hAnsi="Arial" w:cs="Arial"/>
                      <w:color w:val="2A2A29"/>
                      <w:w w:val="97"/>
                      <w:sz w:val="10"/>
                      <w:szCs w:val="10"/>
                    </w:rPr>
                    <w:t>ditora</w:t>
                  </w:r>
                  <w:proofErr w:type="spellEnd"/>
                  <w:proofErr w:type="gramEnd"/>
                  <w:r>
                    <w:rPr>
                      <w:rFonts w:ascii="Arial" w:eastAsia="Arial" w:hAnsi="Arial" w:cs="Arial"/>
                      <w:color w:val="2A2A29"/>
                      <w:w w:val="97"/>
                      <w:sz w:val="10"/>
                      <w:szCs w:val="10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2A2A29"/>
                      <w:w w:val="102"/>
                      <w:sz w:val="10"/>
                      <w:szCs w:val="10"/>
                    </w:rPr>
                    <w:t>orto</w:t>
                  </w:r>
                  <w:proofErr w:type="spellEnd"/>
                </w:p>
                <w:p w:rsidR="001C7E09" w:rsidRDefault="001C7E09">
                  <w:pPr>
                    <w:spacing w:before="54" w:after="0" w:line="240" w:lineRule="auto"/>
                    <w:ind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w w:val="108"/>
                      <w:sz w:val="10"/>
                      <w:szCs w:val="10"/>
                    </w:rPr>
                    <w:t>©</w:t>
                  </w:r>
                </w:p>
                <w:p w:rsidR="001C7E09" w:rsidRDefault="001C7E09">
                  <w:pPr>
                    <w:spacing w:before="12" w:after="0" w:line="240" w:lineRule="exact"/>
                    <w:rPr>
                      <w:sz w:val="24"/>
                      <w:szCs w:val="24"/>
                    </w:rPr>
                  </w:pPr>
                </w:p>
                <w:p w:rsidR="001C7E09" w:rsidRDefault="001C7E09">
                  <w:pPr>
                    <w:spacing w:after="0" w:line="240" w:lineRule="auto"/>
                    <w:ind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sz w:val="10"/>
                      <w:szCs w:val="10"/>
                    </w:rPr>
                    <w:t>WR8TR</w:t>
                  </w:r>
                </w:p>
              </w:txbxContent>
            </v:textbox>
            <w10:wrap anchorx="page" anchory="page"/>
          </v:shape>
        </w:pict>
      </w:r>
      <w:r>
        <w:pict>
          <v:group id="_x0000_s9148" style="position:absolute;margin-left:8pt;margin-top:0;width:1pt;height:841.9pt;z-index:-251741184;mso-position-horizontal-relative:page;mso-position-vertical-relative:page" coordorigin="160" coordsize="20,16838">
            <v:group id="_x0000_s9151" style="position:absolute;left:170;width:2;height:16838" coordorigin="170" coordsize="2,16838">
              <v:shape id="_x0000_s9152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9149" style="position:absolute;left:170;width:2;height:16838" coordorigin="170" coordsize="2,16838">
              <v:shape id="_x0000_s9150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9146" style="position:absolute;margin-left:374.1pt;margin-top:0;width:229.65pt;height:40.15pt;z-index:-251740160;mso-position-horizontal-relative:page;mso-position-vertical-relative:page" coordorigin="7482" coordsize="4593,803">
            <v:shape id="_x0000_s9147" style="position:absolute;left:7482;width:4593;height:803" coordorigin="7482" coordsize="4593,803" path="m7484,r4,601l7485,636r-2,31l7482,693r,23l7484,736r43,56l7590,802r63,1l7692,803,12076,662r,-662l7484,e" fillcolor="#ececec" stroked="f">
              <v:path arrowok="t"/>
            </v:shape>
            <w10:wrap anchorx="page" anchory="page"/>
          </v:group>
        </w:pict>
      </w:r>
      <w:r>
        <w:pict>
          <v:group id="_x0000_s9137" style="position:absolute;margin-left:66.5pt;margin-top:86.7pt;width:504.75pt;height:702.8pt;z-index:-251739136;mso-position-horizontal-relative:page;mso-position-vertical-relative:page" coordorigin="1330,1734" coordsize="10095,14056">
            <v:group id="_x0000_s9144" style="position:absolute;left:1340;top:1744;width:10075;height:5616" coordorigin="1340,1744" coordsize="10075,5616">
              <v:shape id="_x0000_s9145" style="position:absolute;left:1340;top:1744;width:10075;height:5616" coordorigin="1340,1744" coordsize="10075,5616" path="m1340,1744r10075,l11415,7360r-10075,l1340,1744e" fillcolor="#2a2a29" stroked="f">
                <v:path arrowok="t"/>
              </v:shape>
            </v:group>
            <v:group id="_x0000_s9142" style="position:absolute;left:6633;top:1822;width:2;height:340" coordorigin="6633,1822" coordsize="2,340">
              <v:shape id="_x0000_s9143" style="position:absolute;left:6633;top:1822;width:2;height:340" coordorigin="6633,1822" coordsize="0,340" path="m6633,1822r,340l6633,1822e" fillcolor="#9e9e9e" stroked="f">
                <v:path arrowok="t"/>
              </v:shape>
            </v:group>
            <v:group id="_x0000_s9140" style="position:absolute;left:1340;top:7419;width:10075;height:8362" coordorigin="1340,7419" coordsize="10075,8362">
              <v:shape id="_x0000_s9141" style="position:absolute;left:1340;top:7419;width:10075;height:8362" coordorigin="1340,7419" coordsize="10075,8362" path="m1340,7419r10075,l11415,15781r-10075,l1340,7419e" fillcolor="#2a2a29" stroked="f">
                <v:path arrowok="t"/>
              </v:shape>
            </v:group>
            <v:group id="_x0000_s9138" style="position:absolute;left:6633;top:7893;width:2;height:340" coordorigin="6633,7893" coordsize="2,340">
              <v:shape id="_x0000_s9139" style="position:absolute;left:6633;top:7893;width:2;height:340" coordorigin="6633,7893" coordsize="0,340" path="m6633,7893r,340l6633,7893e" fillcolor="#9e9e9e" stroked="f">
                <v:path arrowok="t"/>
              </v:shape>
            </v:group>
            <w10:wrap anchorx="page" anchory="page"/>
          </v:group>
        </w:pict>
      </w:r>
      <w:r>
        <w:pict>
          <v:shape id="_x0000_s9136" type="#_x0000_t202" style="position:absolute;margin-left:62.4pt;margin-top:784.45pt;width:7pt;height:5.7pt;z-index:-251738112;mso-position-horizontal-relative:page;mso-position-vertical-relative:page" filled="f" stroked="f">
            <v:textbox style="layout-flow:vertical;mso-layout-flow-alt:bottom-to-top" inset="0,0,0,0">
              <w:txbxContent>
                <w:p w:rsidR="001C7E09" w:rsidRDefault="001C7E09">
                  <w:pPr>
                    <w:spacing w:before="5" w:after="0" w:line="240" w:lineRule="auto"/>
                    <w:ind w:left="20"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w w:val="102"/>
                      <w:sz w:val="10"/>
                      <w:szCs w:val="10"/>
                    </w:rPr>
                    <w:t>N</w:t>
                  </w:r>
                </w:p>
              </w:txbxContent>
            </v:textbox>
            <w10:wrap anchorx="page" anchory="page"/>
          </v:shape>
        </w:pict>
      </w:r>
      <w:r>
        <w:pict>
          <v:shape id="_x0000_s9135" type="#_x0000_t202" style="position:absolute;margin-left:62.4pt;margin-top:744.7pt;width:7pt;height:18.05pt;z-index:-251737088;mso-position-horizontal-relative:page;mso-position-vertical-relative:page" filled="f" stroked="f">
            <v:textbox style="layout-flow:vertical;mso-layout-flow-alt:bottom-to-top" inset="0,0,0,0">
              <w:txbxContent>
                <w:p w:rsidR="001C7E09" w:rsidRDefault="001C7E09">
                  <w:pPr>
                    <w:tabs>
                      <w:tab w:val="left" w:pos="280"/>
                    </w:tabs>
                    <w:spacing w:before="5" w:after="0" w:line="240" w:lineRule="auto"/>
                    <w:ind w:left="20"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sz w:val="10"/>
                      <w:szCs w:val="10"/>
                    </w:rPr>
                    <w:t>P</w:t>
                  </w:r>
                  <w:r>
                    <w:rPr>
                      <w:rFonts w:ascii="Arial" w:eastAsia="Arial" w:hAnsi="Arial" w:cs="Arial"/>
                      <w:color w:val="2A2A29"/>
                      <w:sz w:val="10"/>
                      <w:szCs w:val="10"/>
                    </w:rPr>
                    <w:tab/>
                  </w:r>
                  <w:r>
                    <w:rPr>
                      <w:rFonts w:ascii="Arial" w:eastAsia="Arial" w:hAnsi="Arial" w:cs="Arial"/>
                      <w:color w:val="2A2A29"/>
                      <w:w w:val="83"/>
                      <w:sz w:val="10"/>
                      <w:szCs w:val="10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</w:p>
    <w:p w:rsidR="00E91275" w:rsidRPr="009828BF" w:rsidRDefault="00E91275">
      <w:pPr>
        <w:spacing w:after="0" w:line="200" w:lineRule="exact"/>
        <w:rPr>
          <w:sz w:val="20"/>
          <w:szCs w:val="20"/>
          <w:lang w:val="pt-PT"/>
        </w:rPr>
      </w:pPr>
    </w:p>
    <w:p w:rsidR="00E91275" w:rsidRPr="009828BF" w:rsidRDefault="00E91275">
      <w:pPr>
        <w:spacing w:before="3" w:after="0" w:line="200" w:lineRule="exact"/>
        <w:rPr>
          <w:sz w:val="20"/>
          <w:szCs w:val="20"/>
          <w:lang w:val="pt-PT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E91275">
        <w:trPr>
          <w:trHeight w:hRule="exact" w:val="340"/>
        </w:trPr>
        <w:tc>
          <w:tcPr>
            <w:tcW w:w="1531" w:type="dxa"/>
            <w:tcBorders>
              <w:top w:val="nil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E91275" w:rsidRDefault="00CE547F">
            <w:pPr>
              <w:spacing w:before="74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E91275" w:rsidRDefault="00CE547F">
            <w:pPr>
              <w:spacing w:before="74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E91275" w:rsidRDefault="00CE547F">
            <w:pPr>
              <w:spacing w:before="74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E91275" w:rsidRDefault="00CE547F">
            <w:pPr>
              <w:spacing w:before="74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nil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E91275" w:rsidRDefault="00CE547F">
            <w:pPr>
              <w:spacing w:before="74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E91275" w:rsidRPr="005002D3">
        <w:trPr>
          <w:trHeight w:hRule="exact" w:val="802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66" w:after="0" w:line="241" w:lineRule="auto"/>
              <w:ind w:left="113" w:right="8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>Aplicar</w:t>
            </w:r>
            <w:r w:rsidRPr="009828BF">
              <w:rPr>
                <w:rFonts w:ascii="Arial" w:eastAsia="Arial" w:hAnsi="Arial" w:cs="Arial"/>
                <w:color w:val="2A2A29"/>
                <w:spacing w:val="19"/>
                <w:w w:val="75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 xml:space="preserve">o </w:t>
            </w:r>
            <w:r w:rsidRPr="009828BF">
              <w:rPr>
                <w:rFonts w:ascii="Arial" w:eastAsia="Arial" w:hAnsi="Arial" w:cs="Arial"/>
                <w:color w:val="2A2A29"/>
                <w:w w:val="78"/>
                <w:sz w:val="19"/>
                <w:szCs w:val="19"/>
                <w:lang w:val="pt-PT"/>
              </w:rPr>
              <w:t xml:space="preserve">vocabulário </w:t>
            </w:r>
            <w:r w:rsidRPr="009828BF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tratado </w:t>
            </w:r>
            <w:r w:rsidRPr="009828BF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na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w w:val="76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unidade.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28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>V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ocabulário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relacionado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9828BF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5" w:after="0" w:line="264" w:lineRule="auto"/>
              <w:ind w:left="108" w:right="31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D.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Identificar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proofErr w:type="spellStart"/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icones</w:t>
            </w:r>
            <w:proofErr w:type="spellEnd"/>
            <w:r w:rsidRPr="009828BF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do computado</w:t>
            </w:r>
            <w:r w:rsidRPr="009828BF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>r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1611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91275" w:rsidRPr="005002D3">
        <w:trPr>
          <w:trHeight w:hRule="exact" w:val="721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66" w:after="0" w:line="241" w:lineRule="auto"/>
              <w:ind w:left="113" w:right="343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Aplicar</w:t>
            </w:r>
            <w:r w:rsidRPr="009828BF">
              <w:rPr>
                <w:rFonts w:ascii="Arial" w:eastAsia="Arial" w:hAnsi="Arial" w:cs="Arial"/>
                <w:color w:val="2A2A29"/>
                <w:spacing w:val="12"/>
                <w:w w:val="76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os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w w:val="76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81"/>
                <w:sz w:val="19"/>
                <w:szCs w:val="19"/>
                <w:lang w:val="pt-PT"/>
              </w:rPr>
              <w:t xml:space="preserve">itens </w:t>
            </w:r>
            <w:r w:rsidRPr="009828BF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gramaticais tratados.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4" w:after="0" w:line="264" w:lineRule="auto"/>
              <w:ind w:left="108" w:right="27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Relative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pronouns: who,</w:t>
            </w:r>
            <w:r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</w:rPr>
              <w:t>which,</w:t>
            </w:r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whose, that.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5" w:after="0" w:line="264" w:lineRule="auto"/>
              <w:ind w:left="108" w:right="335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E.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Escolher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pronome relativo.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2,5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91275" w:rsidRPr="005002D3">
        <w:trPr>
          <w:trHeight w:hRule="exact" w:val="524"/>
        </w:trPr>
        <w:tc>
          <w:tcPr>
            <w:tcW w:w="1531" w:type="dxa"/>
            <w:vMerge/>
            <w:tcBorders>
              <w:left w:val="nil"/>
              <w:right w:val="single" w:sz="4" w:space="0" w:color="898989"/>
            </w:tcBorders>
            <w:shd w:val="clear" w:color="auto" w:fill="FFFFFF"/>
          </w:tcPr>
          <w:p w:rsidR="00E91275" w:rsidRPr="009828BF" w:rsidRDefault="00E91275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Future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tense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20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>Completar</w:t>
            </w:r>
            <w:proofErr w:type="spellEnd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frases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159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2,5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91275" w:rsidRPr="005002D3">
        <w:trPr>
          <w:trHeight w:hRule="exact" w:val="524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E91275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5" w:after="0" w:line="264" w:lineRule="auto"/>
              <w:ind w:left="108" w:right="36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Conditional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type</w:t>
            </w:r>
            <w:r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 xml:space="preserve">0 </w:t>
            </w:r>
            <w:r>
              <w:rPr>
                <w:rFonts w:ascii="Arial" w:eastAsia="Arial" w:hAnsi="Arial" w:cs="Arial"/>
                <w:color w:val="2A2A29"/>
                <w:w w:val="86"/>
                <w:sz w:val="15"/>
                <w:szCs w:val="15"/>
              </w:rPr>
              <w:t>and</w:t>
            </w:r>
            <w:r>
              <w:rPr>
                <w:rFonts w:ascii="Arial" w:eastAsia="Arial" w:hAnsi="Arial" w:cs="Arial"/>
                <w:color w:val="2A2A29"/>
                <w:spacing w:val="22"/>
                <w:w w:val="8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86"/>
                <w:sz w:val="15"/>
                <w:szCs w:val="15"/>
              </w:rPr>
              <w:t>I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5" w:after="0" w:line="264" w:lineRule="auto"/>
              <w:ind w:left="108" w:right="47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G.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Escolher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tempo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verbal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159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2,5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91275" w:rsidRPr="005002D3">
        <w:trPr>
          <w:trHeight w:hRule="exact" w:val="2268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66" w:after="0" w:line="241" w:lineRule="auto"/>
              <w:ind w:left="113" w:right="153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Produzir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 xml:space="preserve">um </w:t>
            </w: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enunciado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escrito</w:t>
            </w:r>
            <w:proofErr w:type="spellEnd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Mundos</w:t>
            </w:r>
            <w:proofErr w:type="spellEnd"/>
            <w:r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digitais</w:t>
            </w:r>
            <w:proofErr w:type="spellEnd"/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H.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Escrever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um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texto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6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16-20 </w:t>
            </w:r>
            <w:proofErr w:type="gramStart"/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 xml:space="preserve"> 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9828BF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9828BF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uma estrutura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coerente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9828BF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 relevantes.</w:t>
            </w:r>
          </w:p>
          <w:p w:rsidR="00E91275" w:rsidRPr="009828BF" w:rsidRDefault="00CE547F">
            <w:pPr>
              <w:spacing w:after="0" w:line="264" w:lineRule="auto"/>
              <w:ind w:left="108" w:right="6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10-15 </w:t>
            </w:r>
            <w:proofErr w:type="gramStart"/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9828BF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9828BF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mas</w:t>
            </w:r>
            <w:r w:rsidRPr="009828BF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revela </w:t>
            </w:r>
            <w:r w:rsidRPr="009828BF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alguns</w:t>
            </w:r>
            <w:r w:rsidRPr="009828BF"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9828BF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9828BF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ortografia.</w:t>
            </w:r>
          </w:p>
          <w:p w:rsidR="00E91275" w:rsidRPr="009828BF" w:rsidRDefault="00CE547F">
            <w:pPr>
              <w:spacing w:after="0" w:line="264" w:lineRule="auto"/>
              <w:ind w:left="108" w:right="21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1-9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39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9828BF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9828BF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respeita</w:t>
            </w:r>
            <w:r w:rsidRPr="009828BF">
              <w:rPr>
                <w:rFonts w:ascii="Arial" w:eastAsia="Arial" w:hAnsi="Arial" w:cs="Arial"/>
                <w:color w:val="2A2A29"/>
                <w:spacing w:val="6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integralmente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 tema,</w:t>
            </w:r>
            <w:r w:rsidRPr="009828BF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9828BF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9828BF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apresenta erros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</w:t>
            </w:r>
            <w:r w:rsidRPr="009828BF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dificultam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comunicação.</w:t>
            </w:r>
          </w:p>
          <w:p w:rsidR="00E91275" w:rsidRPr="009828BF" w:rsidRDefault="00CE547F">
            <w:pPr>
              <w:spacing w:after="0" w:line="264" w:lineRule="auto"/>
              <w:ind w:left="108" w:right="95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9828BF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9828BF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</w:t>
            </w:r>
            <w:r w:rsidRPr="009828BF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proposto</w:t>
            </w:r>
            <w:r w:rsidRPr="009828BF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ou tem</w:t>
            </w:r>
            <w:r w:rsidRPr="009828BF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9828BF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 ortográficos</w:t>
            </w:r>
            <w:r w:rsidRPr="009828BF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2"/>
                <w:sz w:val="15"/>
                <w:szCs w:val="15"/>
                <w:lang w:val="pt-PT"/>
              </w:rPr>
              <w:t>inviabilizam</w:t>
            </w:r>
            <w:r w:rsidRPr="009828BF">
              <w:rPr>
                <w:rFonts w:ascii="Arial" w:eastAsia="Arial" w:hAnsi="Arial" w:cs="Arial"/>
                <w:color w:val="2A2A29"/>
                <w:spacing w:val="2"/>
                <w:w w:val="92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sua</w:t>
            </w:r>
            <w:r w:rsidRPr="009828BF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compreensão.</w:t>
            </w:r>
          </w:p>
        </w:tc>
      </w:tr>
      <w:tr w:rsidR="00E91275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E91275" w:rsidRPr="009828BF" w:rsidRDefault="00E91275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E91275" w:rsidRDefault="00E91275"/>
        </w:tc>
      </w:tr>
    </w:tbl>
    <w:p w:rsidR="00E91275" w:rsidRDefault="00E91275">
      <w:pPr>
        <w:spacing w:before="12" w:after="0" w:line="200" w:lineRule="exact"/>
        <w:rPr>
          <w:sz w:val="20"/>
          <w:szCs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E91275">
        <w:trPr>
          <w:trHeight w:hRule="exact" w:val="397"/>
        </w:trPr>
        <w:tc>
          <w:tcPr>
            <w:tcW w:w="9921" w:type="dxa"/>
            <w:gridSpan w:val="5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7E7E7D"/>
          </w:tcPr>
          <w:p w:rsidR="00E91275" w:rsidRDefault="00CE547F">
            <w:pPr>
              <w:spacing w:before="75" w:after="0" w:line="240" w:lineRule="auto"/>
              <w:ind w:left="4023" w:right="4002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2"/>
                <w:sz w:val="19"/>
                <w:szCs w:val="19"/>
              </w:rPr>
              <w:t>Matri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2"/>
                <w:sz w:val="19"/>
                <w:szCs w:val="19"/>
              </w:rPr>
              <w:t>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"/>
                <w:w w:val="1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6"/>
                <w:w w:val="12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19"/>
                <w:szCs w:val="19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04"/>
                <w:sz w:val="19"/>
                <w:szCs w:val="19"/>
              </w:rPr>
              <w:t>5C</w:t>
            </w:r>
          </w:p>
        </w:tc>
      </w:tr>
      <w:tr w:rsidR="00E91275">
        <w:trPr>
          <w:trHeight w:hRule="exact" w:val="340"/>
        </w:trPr>
        <w:tc>
          <w:tcPr>
            <w:tcW w:w="1531" w:type="dxa"/>
            <w:tcBorders>
              <w:top w:val="single" w:sz="12" w:space="0" w:color="FFFFFF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E91275" w:rsidRDefault="00CE547F">
            <w:pPr>
              <w:spacing w:before="67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  <w:proofErr w:type="spellEnd"/>
          </w:p>
        </w:tc>
        <w:tc>
          <w:tcPr>
            <w:tcW w:w="1701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E91275" w:rsidRDefault="00CE547F">
            <w:pPr>
              <w:spacing w:before="67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E91275" w:rsidRDefault="00CE547F">
            <w:pPr>
              <w:spacing w:before="67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E91275" w:rsidRDefault="00CE547F">
            <w:pPr>
              <w:spacing w:before="67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E91275" w:rsidRDefault="00CE547F">
            <w:pPr>
              <w:spacing w:before="67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E91275" w:rsidRPr="005002D3">
        <w:trPr>
          <w:trHeight w:hRule="exact" w:val="714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66" w:after="0" w:line="241" w:lineRule="auto"/>
              <w:ind w:left="113" w:right="494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Compreender </w:t>
            </w:r>
            <w:r w:rsidRPr="009828BF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9"/>
                <w:w w:val="80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texto.</w:t>
            </w:r>
          </w:p>
          <w:p w:rsidR="00E91275" w:rsidRPr="009828BF" w:rsidRDefault="00CE547F">
            <w:pPr>
              <w:spacing w:before="56" w:after="0" w:line="241" w:lineRule="auto"/>
              <w:ind w:left="113" w:right="30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Expressar </w:t>
            </w:r>
            <w:r w:rsidRPr="009828BF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informação</w:t>
            </w:r>
            <w:r w:rsidRPr="009828BF">
              <w:rPr>
                <w:rFonts w:ascii="Arial" w:eastAsia="Arial" w:hAnsi="Arial" w:cs="Arial"/>
                <w:color w:val="2A2A29"/>
                <w:spacing w:val="19"/>
                <w:w w:val="76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de forma</w:t>
            </w:r>
            <w:r w:rsidRPr="009828BF">
              <w:rPr>
                <w:rFonts w:ascii="Arial" w:eastAsia="Arial" w:hAnsi="Arial" w:cs="Arial"/>
                <w:color w:val="2A2A29"/>
                <w:spacing w:val="10"/>
                <w:w w:val="76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clara</w:t>
            </w:r>
            <w:r w:rsidRPr="009828BF">
              <w:rPr>
                <w:rFonts w:ascii="Arial" w:eastAsia="Arial" w:hAnsi="Arial" w:cs="Arial"/>
                <w:color w:val="2A2A29"/>
                <w:spacing w:val="13"/>
                <w:w w:val="76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 xml:space="preserve">e </w:t>
            </w:r>
            <w:r w:rsidRPr="009828BF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estruturalmente </w:t>
            </w:r>
            <w:r w:rsidRPr="009828BF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correta.</w:t>
            </w:r>
          </w:p>
        </w:tc>
        <w:tc>
          <w:tcPr>
            <w:tcW w:w="1701" w:type="dxa"/>
            <w:vMerge w:val="restart"/>
            <w:tcBorders>
              <w:top w:val="single" w:sz="4" w:space="0" w:color="898989"/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20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spacing w:val="-11"/>
                <w:w w:val="95"/>
                <w:sz w:val="15"/>
                <w:szCs w:val="15"/>
                <w:lang w:val="pt-PT"/>
              </w:rPr>
              <w:t>T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exto</w:t>
            </w:r>
            <w:r w:rsidRPr="009828BF">
              <w:rPr>
                <w:rFonts w:ascii="Arial" w:eastAsia="Arial" w:hAnsi="Arial" w:cs="Arial"/>
                <w:color w:val="2A2A29"/>
                <w:spacing w:val="2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vocabulário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relacionados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9828BF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5" w:after="0" w:line="264" w:lineRule="auto"/>
              <w:ind w:left="108" w:right="21"/>
              <w:jc w:val="both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A.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3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1"/>
                <w:sz w:val="15"/>
                <w:szCs w:val="15"/>
                <w:lang w:val="pt-PT"/>
              </w:rPr>
              <w:t>Fazer</w:t>
            </w:r>
            <w:r w:rsidRPr="009828BF">
              <w:rPr>
                <w:rFonts w:ascii="Arial" w:eastAsia="Arial" w:hAnsi="Arial" w:cs="Arial"/>
                <w:color w:val="2A2A29"/>
                <w:spacing w:val="3"/>
                <w:w w:val="9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 xml:space="preserve">correspondência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entre</w:t>
            </w:r>
            <w:r w:rsidRPr="009828BF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palavras</w:t>
            </w:r>
            <w:r w:rsidRPr="009828BF"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do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seus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sinónimos.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91275" w:rsidRPr="005002D3">
        <w:trPr>
          <w:trHeight w:hRule="exact" w:val="737"/>
        </w:trPr>
        <w:tc>
          <w:tcPr>
            <w:tcW w:w="1531" w:type="dxa"/>
            <w:vMerge/>
            <w:tcBorders>
              <w:left w:val="nil"/>
              <w:right w:val="single" w:sz="4" w:space="0" w:color="898989"/>
            </w:tcBorders>
            <w:shd w:val="clear" w:color="auto" w:fill="FFFFFF"/>
          </w:tcPr>
          <w:p w:rsidR="00E91275" w:rsidRPr="009828BF" w:rsidRDefault="00E91275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E91275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41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B.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Distinguir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frases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verdadeiras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falsas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 corrigir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as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falsas.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  <w:p w:rsidR="00E91275" w:rsidRDefault="00CE547F">
            <w:pPr>
              <w:spacing w:before="36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1202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9828BF">
              <w:rPr>
                <w:rFonts w:ascii="Arial" w:eastAsia="Arial" w:hAnsi="Arial" w:cs="Arial"/>
                <w:color w:val="2A2A29"/>
                <w:spacing w:val="4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Correção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frase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falsa: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91275" w:rsidRPr="005002D3">
        <w:trPr>
          <w:trHeight w:hRule="exact" w:val="904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E91275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E91275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5" w:after="0" w:line="264" w:lineRule="auto"/>
              <w:ind w:left="108" w:right="97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C.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28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Responder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perguntas sobre</w:t>
            </w:r>
            <w:r w:rsidRPr="009828BF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160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5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</w:t>
            </w:r>
          </w:p>
          <w:p w:rsidR="00E91275" w:rsidRPr="009828BF" w:rsidRDefault="00CE547F">
            <w:pPr>
              <w:spacing w:after="0" w:line="264" w:lineRule="auto"/>
              <w:ind w:left="108" w:right="55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Conteúdo</w:t>
            </w:r>
            <w:r w:rsidRPr="009828BF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parcialmente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correto: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Desconto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máximo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para</w:t>
            </w:r>
            <w:r w:rsidRPr="009828BF">
              <w:rPr>
                <w:rFonts w:ascii="Arial" w:eastAsia="Arial" w:hAnsi="Arial" w:cs="Arial"/>
                <w:color w:val="2A2A29"/>
                <w:spacing w:val="-5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incorreções:</w:t>
            </w:r>
            <w:r w:rsidRPr="009828BF">
              <w:rPr>
                <w:rFonts w:ascii="Arial" w:eastAsia="Arial" w:hAnsi="Arial" w:cs="Arial"/>
                <w:color w:val="2A2A29"/>
                <w:spacing w:val="26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4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91275" w:rsidRPr="005002D3">
        <w:trPr>
          <w:trHeight w:hRule="exact" w:val="802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66" w:after="0" w:line="241" w:lineRule="auto"/>
              <w:ind w:left="113" w:right="8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>Aplicar</w:t>
            </w:r>
            <w:r w:rsidRPr="009828BF">
              <w:rPr>
                <w:rFonts w:ascii="Arial" w:eastAsia="Arial" w:hAnsi="Arial" w:cs="Arial"/>
                <w:color w:val="2A2A29"/>
                <w:spacing w:val="19"/>
                <w:w w:val="75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 xml:space="preserve">o </w:t>
            </w:r>
            <w:r w:rsidRPr="009828BF">
              <w:rPr>
                <w:rFonts w:ascii="Arial" w:eastAsia="Arial" w:hAnsi="Arial" w:cs="Arial"/>
                <w:color w:val="2A2A29"/>
                <w:w w:val="78"/>
                <w:sz w:val="19"/>
                <w:szCs w:val="19"/>
                <w:lang w:val="pt-PT"/>
              </w:rPr>
              <w:t xml:space="preserve">vocabulário </w:t>
            </w:r>
            <w:r w:rsidRPr="009828BF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tratado </w:t>
            </w:r>
            <w:r w:rsidRPr="009828BF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na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w w:val="76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unidade.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28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>V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ocabulário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relacionado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9828BF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5" w:after="0" w:line="264" w:lineRule="auto"/>
              <w:ind w:left="108" w:right="311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D.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3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Identificar</w:t>
            </w:r>
            <w:r w:rsidRPr="009828BF">
              <w:rPr>
                <w:rFonts w:ascii="Arial" w:eastAsia="Arial" w:hAnsi="Arial" w:cs="Arial"/>
                <w:color w:val="2A2A29"/>
                <w:spacing w:val="8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ícones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do computado</w:t>
            </w:r>
            <w:r w:rsidRPr="009828BF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>r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1611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91275" w:rsidRPr="005002D3">
        <w:trPr>
          <w:trHeight w:hRule="exact" w:val="714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66" w:after="0" w:line="241" w:lineRule="auto"/>
              <w:ind w:left="113" w:right="343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Aplicar</w:t>
            </w:r>
            <w:r w:rsidRPr="009828BF">
              <w:rPr>
                <w:rFonts w:ascii="Arial" w:eastAsia="Arial" w:hAnsi="Arial" w:cs="Arial"/>
                <w:color w:val="2A2A29"/>
                <w:spacing w:val="12"/>
                <w:w w:val="76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os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w w:val="76"/>
                <w:sz w:val="19"/>
                <w:szCs w:val="19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81"/>
                <w:sz w:val="19"/>
                <w:szCs w:val="19"/>
                <w:lang w:val="pt-PT"/>
              </w:rPr>
              <w:t xml:space="preserve">itens </w:t>
            </w:r>
            <w:r w:rsidRPr="009828BF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gramaticais tratados.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4" w:after="0" w:line="264" w:lineRule="auto"/>
              <w:ind w:left="108" w:right="27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Relative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pronouns: who,</w:t>
            </w:r>
            <w:r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</w:rPr>
              <w:t>which,</w:t>
            </w:r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whose, that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E.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>Completar</w:t>
            </w:r>
            <w:proofErr w:type="spellEnd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2,5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91275" w:rsidRPr="005002D3">
        <w:trPr>
          <w:trHeight w:hRule="exact" w:val="524"/>
        </w:trPr>
        <w:tc>
          <w:tcPr>
            <w:tcW w:w="1531" w:type="dxa"/>
            <w:vMerge/>
            <w:tcBorders>
              <w:left w:val="nil"/>
              <w:right w:val="single" w:sz="4" w:space="0" w:color="898989"/>
            </w:tcBorders>
            <w:shd w:val="clear" w:color="auto" w:fill="FFFFFF"/>
          </w:tcPr>
          <w:p w:rsidR="00E91275" w:rsidRPr="009828BF" w:rsidRDefault="00E91275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Future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tense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20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Construir</w:t>
            </w:r>
            <w:proofErr w:type="spellEnd"/>
            <w:r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frases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159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2,5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91275" w:rsidRPr="005002D3">
        <w:trPr>
          <w:trHeight w:hRule="exact" w:val="524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E91275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5" w:after="0" w:line="264" w:lineRule="auto"/>
              <w:ind w:left="108" w:right="36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Conditional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type</w:t>
            </w:r>
            <w:r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 xml:space="preserve">0 </w:t>
            </w:r>
            <w:r>
              <w:rPr>
                <w:rFonts w:ascii="Arial" w:eastAsia="Arial" w:hAnsi="Arial" w:cs="Arial"/>
                <w:color w:val="2A2A29"/>
                <w:w w:val="86"/>
                <w:sz w:val="15"/>
                <w:szCs w:val="15"/>
              </w:rPr>
              <w:t>and</w:t>
            </w:r>
            <w:r>
              <w:rPr>
                <w:rFonts w:ascii="Arial" w:eastAsia="Arial" w:hAnsi="Arial" w:cs="Arial"/>
                <w:color w:val="2A2A29"/>
                <w:spacing w:val="22"/>
                <w:w w:val="8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86"/>
                <w:sz w:val="15"/>
                <w:szCs w:val="15"/>
              </w:rPr>
              <w:t>I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Pr="009828BF" w:rsidRDefault="00CE547F">
            <w:pPr>
              <w:spacing w:before="75" w:after="0" w:line="264" w:lineRule="auto"/>
              <w:ind w:left="108" w:right="47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G.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Escolher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tempo </w:t>
            </w:r>
            <w:r w:rsidRPr="009828BF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verbal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159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9828BF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2,5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91275" w:rsidRPr="005002D3">
        <w:trPr>
          <w:trHeight w:hRule="exact" w:val="2268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66" w:after="0" w:line="241" w:lineRule="auto"/>
              <w:ind w:left="113" w:right="153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Produzir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 xml:space="preserve">um </w:t>
            </w: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enunciado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escrito</w:t>
            </w:r>
            <w:proofErr w:type="spellEnd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Mundos</w:t>
            </w:r>
            <w:proofErr w:type="spellEnd"/>
            <w:r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digitais</w:t>
            </w:r>
            <w:proofErr w:type="spellEnd"/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H.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Escrever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um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texto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91275" w:rsidRPr="009828BF" w:rsidRDefault="00CE547F">
            <w:pPr>
              <w:spacing w:before="74" w:after="0" w:line="264" w:lineRule="auto"/>
              <w:ind w:left="108" w:right="6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16-20 </w:t>
            </w:r>
            <w:proofErr w:type="gramStart"/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9828BF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9828BF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9828BF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uma estrutura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coerente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9828BF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 relevantes.</w:t>
            </w:r>
          </w:p>
          <w:p w:rsidR="00E91275" w:rsidRPr="009828BF" w:rsidRDefault="00CE547F">
            <w:pPr>
              <w:spacing w:after="0" w:line="264" w:lineRule="auto"/>
              <w:ind w:left="108" w:right="6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10-15 </w:t>
            </w:r>
            <w:proofErr w:type="gramStart"/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9828BF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9828BF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mas</w:t>
            </w:r>
            <w:r w:rsidRPr="009828BF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revela </w:t>
            </w:r>
            <w:r w:rsidRPr="009828BF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alguns</w:t>
            </w:r>
            <w:r w:rsidRPr="009828BF"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9828BF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9828BF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ortografia.</w:t>
            </w:r>
          </w:p>
          <w:p w:rsidR="00E91275" w:rsidRPr="009828BF" w:rsidRDefault="00CE547F">
            <w:pPr>
              <w:spacing w:after="0" w:line="264" w:lineRule="auto"/>
              <w:ind w:left="108" w:right="20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1-9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39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 xml:space="preserve"> 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9828BF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respeita</w:t>
            </w:r>
            <w:r w:rsidRPr="009828BF">
              <w:rPr>
                <w:rFonts w:ascii="Arial" w:eastAsia="Arial" w:hAnsi="Arial" w:cs="Arial"/>
                <w:color w:val="2A2A29"/>
                <w:spacing w:val="6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integralmente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 tema,</w:t>
            </w:r>
            <w:r w:rsidRPr="009828BF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9828BF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9828BF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apresenta erros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</w:t>
            </w:r>
            <w:r w:rsidRPr="009828BF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dificultam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comunicação.</w:t>
            </w:r>
          </w:p>
          <w:p w:rsidR="00E91275" w:rsidRPr="009828BF" w:rsidRDefault="00CE547F">
            <w:pPr>
              <w:spacing w:after="0" w:line="264" w:lineRule="auto"/>
              <w:ind w:left="108" w:right="95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0</w:t>
            </w:r>
            <w:r w:rsidRPr="009828BF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proofErr w:type="gramStart"/>
            <w:r w:rsidRPr="009828BF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proofErr w:type="gramEnd"/>
            <w:r w:rsidRPr="009828BF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9828BF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9828BF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</w:t>
            </w:r>
            <w:r w:rsidRPr="009828BF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proposto</w:t>
            </w:r>
            <w:r w:rsidRPr="009828BF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ou tem</w:t>
            </w:r>
            <w:r w:rsidRPr="009828BF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9828BF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9828BF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9828BF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 ortográficos</w:t>
            </w:r>
            <w:r w:rsidRPr="009828BF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9828BF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w w:val="92"/>
                <w:sz w:val="15"/>
                <w:szCs w:val="15"/>
                <w:lang w:val="pt-PT"/>
              </w:rPr>
              <w:t>inviabilizam</w:t>
            </w:r>
            <w:r w:rsidRPr="009828BF">
              <w:rPr>
                <w:rFonts w:ascii="Arial" w:eastAsia="Arial" w:hAnsi="Arial" w:cs="Arial"/>
                <w:color w:val="2A2A29"/>
                <w:spacing w:val="2"/>
                <w:w w:val="92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9828BF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sua</w:t>
            </w:r>
            <w:r w:rsidRPr="009828BF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9828BF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compreensão.</w:t>
            </w:r>
          </w:p>
        </w:tc>
      </w:tr>
      <w:tr w:rsidR="00E91275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E91275" w:rsidRPr="009828BF" w:rsidRDefault="00E91275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FFFFFF"/>
          </w:tcPr>
          <w:p w:rsidR="00E91275" w:rsidRDefault="00CE547F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E91275" w:rsidRDefault="00E91275"/>
        </w:tc>
      </w:tr>
    </w:tbl>
    <w:p w:rsidR="00E91275" w:rsidRDefault="00E91275">
      <w:pPr>
        <w:spacing w:after="0"/>
        <w:sectPr w:rsidR="00E91275">
          <w:pgSz w:w="12080" w:h="16840"/>
          <w:pgMar w:top="600" w:right="620" w:bottom="720" w:left="1300" w:header="1056" w:footer="574" w:gutter="0"/>
          <w:cols w:space="720"/>
        </w:sectPr>
      </w:pPr>
    </w:p>
    <w:p w:rsidR="00E91275" w:rsidRDefault="00494909">
      <w:pPr>
        <w:spacing w:before="48" w:after="0" w:line="240" w:lineRule="auto"/>
        <w:ind w:left="114" w:right="-10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eastAsia="Arial" w:hAnsi="Arial" w:cs="Arial"/>
          <w:noProof/>
          <w:color w:val="2A2A29"/>
          <w:sz w:val="40"/>
          <w:szCs w:val="40"/>
          <w:lang w:val="pt-PT" w:eastAsia="pt-PT"/>
        </w:rPr>
        <w:lastRenderedPageBreak/>
        <w:pict>
          <v:group id="_x0000_s9185" style="position:absolute;left:0;text-align:left;margin-left:2.45pt;margin-top:8.85pt;width:734.9pt;height:500.65pt;z-index:-251580416" coordorigin="1069,737" coordsize="14698,10013">
            <v:group id="_x0000_s9128" style="position:absolute;left:1069;top:1226;width:14698;height:9524" coordorigin="1069,1226" coordsize="14698,9480">
              <v:shape id="_x0000_s9129" style="position:absolute;left:1069;top:1226;width:14698;height:9480" coordorigin="1069,1226" coordsize="14698,9480" path="m15767,1226r,9480l1069,10706r,-9480l15767,1226e" fillcolor="#2a2a29" stroked="f">
                <v:path arrowok="t"/>
              </v:shape>
            </v:group>
            <v:group id="_x0000_s9126" style="position:absolute;left:10631;top:737;width:5073;height:553" coordorigin="10631,737" coordsize="5073,553">
              <v:shape id="_x0000_s9127" style="position:absolute;left:10631;top:737;width:5073;height:553" coordorigin="10631,737" coordsize="5073,553" path="m10631,737r,553l15704,1290r,-553l10631,737e" filled="f" stroked="f">
                <v:path arrowok="t"/>
              </v:shape>
            </v:group>
            <v:group id="_x0000_s9124" style="position:absolute;left:15143;top:1174;width:561;height:2" coordorigin="15143,1174" coordsize="561,2">
              <v:shape id="_x0000_s9125" style="position:absolute;left:15143;top:1174;width:561;height:2" coordorigin="15143,1174" coordsize="561,0" path="m15143,1174r561,e" filled="f" strokecolor="#2a2a29" strokeweight=".25pt">
                <v:path arrowok="t"/>
              </v:shape>
            </v:group>
          </v:group>
        </w:pict>
      </w:r>
      <w:r w:rsidR="00CE547F">
        <w:rPr>
          <w:rFonts w:ascii="Arial" w:eastAsia="Arial" w:hAnsi="Arial" w:cs="Arial"/>
          <w:color w:val="2A2A29"/>
          <w:w w:val="74"/>
          <w:sz w:val="40"/>
          <w:szCs w:val="40"/>
        </w:rPr>
        <w:t>Correction</w:t>
      </w:r>
      <w:r w:rsidR="00CE547F">
        <w:rPr>
          <w:rFonts w:ascii="Arial" w:eastAsia="Arial" w:hAnsi="Arial" w:cs="Arial"/>
          <w:color w:val="2A2A29"/>
          <w:spacing w:val="48"/>
          <w:w w:val="74"/>
          <w:sz w:val="40"/>
          <w:szCs w:val="40"/>
        </w:rPr>
        <w:t xml:space="preserve"> </w:t>
      </w:r>
      <w:r w:rsidR="00CE547F">
        <w:rPr>
          <w:rFonts w:ascii="Arial" w:eastAsia="Arial" w:hAnsi="Arial" w:cs="Arial"/>
          <w:color w:val="2A2A29"/>
          <w:spacing w:val="-14"/>
          <w:w w:val="74"/>
          <w:sz w:val="40"/>
          <w:szCs w:val="40"/>
        </w:rPr>
        <w:t>T</w:t>
      </w:r>
      <w:r w:rsidR="00CE547F">
        <w:rPr>
          <w:rFonts w:ascii="Arial" w:eastAsia="Arial" w:hAnsi="Arial" w:cs="Arial"/>
          <w:color w:val="2A2A29"/>
          <w:w w:val="74"/>
          <w:sz w:val="40"/>
          <w:szCs w:val="40"/>
        </w:rPr>
        <w:t>able</w:t>
      </w:r>
      <w:r w:rsidR="00CE547F">
        <w:rPr>
          <w:rFonts w:ascii="Arial" w:eastAsia="Arial" w:hAnsi="Arial" w:cs="Arial"/>
          <w:color w:val="2A2A29"/>
          <w:spacing w:val="58"/>
          <w:w w:val="74"/>
          <w:sz w:val="40"/>
          <w:szCs w:val="40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0"/>
          <w:sz w:val="36"/>
          <w:szCs w:val="36"/>
        </w:rPr>
        <w:t>Listening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22"/>
          <w:w w:val="120"/>
          <w:sz w:val="36"/>
          <w:szCs w:val="3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32"/>
          <w:w w:val="120"/>
          <w:sz w:val="36"/>
          <w:szCs w:val="3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0"/>
          <w:sz w:val="36"/>
          <w:szCs w:val="36"/>
        </w:rPr>
        <w:t>est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2"/>
          <w:w w:val="120"/>
          <w:sz w:val="36"/>
          <w:szCs w:val="3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z w:val="36"/>
          <w:szCs w:val="36"/>
        </w:rPr>
        <w:t>5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30"/>
          <w:sz w:val="36"/>
          <w:szCs w:val="3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3"/>
          <w:sz w:val="36"/>
          <w:szCs w:val="36"/>
        </w:rPr>
        <w:t>/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5"/>
          <w:w w:val="123"/>
          <w:sz w:val="36"/>
          <w:szCs w:val="3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33"/>
          <w:w w:val="123"/>
          <w:sz w:val="36"/>
          <w:szCs w:val="3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3"/>
          <w:sz w:val="36"/>
          <w:szCs w:val="36"/>
        </w:rPr>
        <w:t>est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20"/>
          <w:w w:val="123"/>
          <w:sz w:val="36"/>
          <w:szCs w:val="3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3"/>
          <w:sz w:val="36"/>
          <w:szCs w:val="36"/>
        </w:rPr>
        <w:t>5A</w:t>
      </w:r>
    </w:p>
    <w:p w:rsidR="00E91275" w:rsidRDefault="00CE547F">
      <w:pPr>
        <w:spacing w:after="0" w:line="200" w:lineRule="exact"/>
        <w:rPr>
          <w:sz w:val="20"/>
          <w:szCs w:val="20"/>
        </w:rPr>
      </w:pPr>
      <w:r>
        <w:br w:type="column"/>
      </w:r>
    </w:p>
    <w:p w:rsidR="00E91275" w:rsidRDefault="00E91275">
      <w:pPr>
        <w:spacing w:before="13" w:after="0" w:line="200" w:lineRule="exact"/>
        <w:rPr>
          <w:sz w:val="20"/>
          <w:szCs w:val="20"/>
        </w:rPr>
      </w:pPr>
    </w:p>
    <w:p w:rsidR="00E91275" w:rsidRDefault="00CE547F">
      <w:pPr>
        <w:tabs>
          <w:tab w:val="left" w:pos="1100"/>
          <w:tab w:val="left" w:pos="2340"/>
          <w:tab w:val="left" w:pos="3380"/>
          <w:tab w:val="left" w:pos="402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 xml:space="preserve">Unit </w:t>
      </w:r>
      <w:r>
        <w:rPr>
          <w:rFonts w:ascii="Arial" w:eastAsia="Arial" w:hAnsi="Arial" w:cs="Arial"/>
          <w:color w:val="2A2A29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5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 xml:space="preserve"> Class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 xml:space="preserve"> Date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pacing w:val="-22"/>
          <w:w w:val="13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w w:val="13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 xml:space="preserve"> /</w:t>
      </w:r>
    </w:p>
    <w:p w:rsidR="00E91275" w:rsidRDefault="00E91275">
      <w:pPr>
        <w:spacing w:after="0"/>
        <w:sectPr w:rsidR="00E91275">
          <w:headerReference w:type="default" r:id="rId11"/>
          <w:footerReference w:type="default" r:id="rId12"/>
          <w:pgSz w:w="16840" w:h="12080" w:orient="landscape"/>
          <w:pgMar w:top="560" w:right="1020" w:bottom="280" w:left="1020" w:header="419" w:footer="528" w:gutter="0"/>
          <w:cols w:num="2" w:space="720" w:equalWidth="0">
            <w:col w:w="7077" w:space="2878"/>
            <w:col w:w="4845"/>
          </w:cols>
        </w:sectPr>
      </w:pPr>
    </w:p>
    <w:p w:rsidR="00E91275" w:rsidRDefault="00494909">
      <w:pPr>
        <w:spacing w:before="1" w:after="0" w:line="70" w:lineRule="exact"/>
        <w:rPr>
          <w:sz w:val="7"/>
          <w:szCs w:val="7"/>
        </w:rPr>
      </w:pPr>
      <w:r>
        <w:lastRenderedPageBreak/>
        <w:pict>
          <v:group id="_x0000_s9130" style="position:absolute;margin-left:0;margin-top:594.8pt;width:841.9pt;height:1pt;z-index:-251736064;mso-position-horizontal-relative:page;mso-position-vertical-relative:page" coordorigin=",11896" coordsize="16838,20">
            <v:group id="_x0000_s9133" style="position:absolute;top:11906;width:16838;height:2" coordorigin=",11906" coordsize="16838,2">
              <v:shape id="_x0000_s9134" style="position:absolute;top:11906;width:16838;height:2" coordorigin=",11906" coordsize="16838,0" path="m17405,11906r-16838,e" filled="f" strokecolor="#2a2a29" strokeweight=".5pt">
                <v:path arrowok="t"/>
              </v:shape>
            </v:group>
            <v:group id="_x0000_s9131" style="position:absolute;top:11906;width:16838;height:2" coordorigin=",11906" coordsize="16838,2">
              <v:shape id="_x0000_s9132" style="position:absolute;top:11906;width:16838;height:2" coordorigin=",11906" coordsize="16838,0" path="m17008,11906r-16838,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shape id="_x0000_s9122" type="#_x0000_t202" style="position:absolute;margin-left:23.7pt;margin-top:35.85pt;width:16pt;height:20.15pt;z-index:-251735040;mso-position-horizontal-relative:page;mso-position-vertical-relative:page" filled="f" stroked="f">
            <v:textbox style="layout-flow:vertical" inset="0,0,0,0">
              <w:txbxContent>
                <w:p w:rsidR="001C7E09" w:rsidRDefault="001C7E09">
                  <w:pPr>
                    <w:spacing w:after="0" w:line="299" w:lineRule="exact"/>
                    <w:ind w:left="20" w:right="-62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9121" type="#_x0000_t136" style="position:absolute;margin-left:729.5pt;margin-top:535.4pt;width:55.7pt;height:5pt;rotation:180;z-index:-251734016;mso-position-horizontal-relative:page;mso-position-vertical-relative:page" fillcolor="#2a2a29" stroked="f">
            <o:extrusion v:ext="view" autorotationcenter="t"/>
            <v:textpath style="font-family:&quot;&amp;quot&quot;;font-size:5pt;v-text-kern:t;mso-text-shadow:auto" string="NWR8TR © Porto Editora"/>
            <w10:wrap anchorx="page" anchory="page"/>
          </v:shape>
        </w:pic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"/>
        <w:gridCol w:w="2013"/>
        <w:gridCol w:w="879"/>
        <w:gridCol w:w="879"/>
        <w:gridCol w:w="907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907"/>
        <w:gridCol w:w="737"/>
      </w:tblGrid>
      <w:tr w:rsidR="00E91275">
        <w:trPr>
          <w:trHeight w:hRule="exact" w:val="340"/>
        </w:trPr>
        <w:tc>
          <w:tcPr>
            <w:tcW w:w="340" w:type="dxa"/>
            <w:vMerge w:val="restart"/>
            <w:tcBorders>
              <w:top w:val="nil"/>
              <w:left w:val="nil"/>
              <w:right w:val="single" w:sz="4" w:space="0" w:color="898989"/>
            </w:tcBorders>
            <w:shd w:val="clear" w:color="auto" w:fill="DADADA"/>
          </w:tcPr>
          <w:p w:rsidR="00E91275" w:rsidRDefault="00E91275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E91275" w:rsidRDefault="00E91275">
            <w:pPr>
              <w:spacing w:after="0" w:line="200" w:lineRule="exact"/>
              <w:rPr>
                <w:sz w:val="20"/>
                <w:szCs w:val="20"/>
              </w:rPr>
            </w:pPr>
          </w:p>
          <w:p w:rsidR="00E91275" w:rsidRDefault="00E91275">
            <w:pPr>
              <w:spacing w:after="0" w:line="200" w:lineRule="exact"/>
              <w:rPr>
                <w:sz w:val="20"/>
                <w:szCs w:val="20"/>
              </w:rPr>
            </w:pPr>
          </w:p>
          <w:p w:rsidR="00E91275" w:rsidRDefault="00CE547F">
            <w:pPr>
              <w:spacing w:after="0" w:line="240" w:lineRule="auto"/>
              <w:ind w:left="21" w:right="-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3"/>
                <w:sz w:val="16"/>
                <w:szCs w:val="16"/>
              </w:rPr>
              <w:t>No.</w:t>
            </w:r>
          </w:p>
        </w:tc>
        <w:tc>
          <w:tcPr>
            <w:tcW w:w="2013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E91275" w:rsidRDefault="00E91275">
            <w:pPr>
              <w:spacing w:after="0" w:line="200" w:lineRule="exact"/>
              <w:rPr>
                <w:sz w:val="20"/>
                <w:szCs w:val="20"/>
              </w:rPr>
            </w:pPr>
          </w:p>
          <w:p w:rsidR="00E91275" w:rsidRDefault="00E91275">
            <w:pPr>
              <w:spacing w:after="0" w:line="200" w:lineRule="exact"/>
              <w:rPr>
                <w:sz w:val="20"/>
                <w:szCs w:val="20"/>
              </w:rPr>
            </w:pPr>
          </w:p>
          <w:p w:rsidR="00E91275" w:rsidRDefault="00CE547F">
            <w:pPr>
              <w:spacing w:after="0" w:line="240" w:lineRule="auto"/>
              <w:ind w:left="728" w:right="70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Name</w:t>
            </w:r>
          </w:p>
        </w:tc>
        <w:tc>
          <w:tcPr>
            <w:tcW w:w="1757" w:type="dxa"/>
            <w:gridSpan w:val="2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E91275" w:rsidRDefault="00CE547F">
            <w:pPr>
              <w:spacing w:before="46"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7"/>
                <w:sz w:val="20"/>
                <w:szCs w:val="20"/>
              </w:rPr>
              <w:t>Listening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3"/>
                <w:w w:val="11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8"/>
                <w:w w:val="117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7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4"/>
                <w:w w:val="11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7"/>
                <w:sz w:val="20"/>
                <w:szCs w:val="20"/>
              </w:rPr>
              <w:t>5</w:t>
            </w:r>
          </w:p>
        </w:tc>
        <w:tc>
          <w:tcPr>
            <w:tcW w:w="907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E91275" w:rsidRDefault="00E91275">
            <w:pPr>
              <w:spacing w:after="0" w:line="200" w:lineRule="exact"/>
              <w:rPr>
                <w:sz w:val="20"/>
                <w:szCs w:val="20"/>
              </w:rPr>
            </w:pPr>
          </w:p>
          <w:p w:rsidR="00E91275" w:rsidRDefault="00CE547F">
            <w:pPr>
              <w:spacing w:after="0" w:line="240" w:lineRule="auto"/>
              <w:ind w:left="24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15"/>
                <w:w w:val="10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otal</w:t>
            </w:r>
          </w:p>
        </w:tc>
        <w:tc>
          <w:tcPr>
            <w:tcW w:w="7909" w:type="dxa"/>
            <w:gridSpan w:val="9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E91275" w:rsidRDefault="00CE547F">
            <w:pPr>
              <w:spacing w:before="46" w:after="0" w:line="240" w:lineRule="auto"/>
              <w:ind w:left="3538" w:right="35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6"/>
                <w:w w:val="109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09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46"/>
                <w:w w:val="10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09"/>
                <w:sz w:val="20"/>
                <w:szCs w:val="20"/>
              </w:rPr>
              <w:t>5A</w:t>
            </w:r>
          </w:p>
        </w:tc>
        <w:tc>
          <w:tcPr>
            <w:tcW w:w="907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E91275" w:rsidRDefault="00E91275">
            <w:pPr>
              <w:spacing w:after="0" w:line="200" w:lineRule="exact"/>
              <w:rPr>
                <w:sz w:val="20"/>
                <w:szCs w:val="20"/>
              </w:rPr>
            </w:pPr>
          </w:p>
          <w:p w:rsidR="00E91275" w:rsidRDefault="00CE547F">
            <w:pPr>
              <w:spacing w:after="0" w:line="240" w:lineRule="auto"/>
              <w:ind w:left="24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15"/>
                <w:w w:val="10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otal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898989"/>
              <w:right w:val="nil"/>
            </w:tcBorders>
            <w:shd w:val="clear" w:color="auto" w:fill="DADADA"/>
          </w:tcPr>
          <w:p w:rsidR="00E91275" w:rsidRDefault="00E91275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E91275" w:rsidRDefault="00E91275">
            <w:pPr>
              <w:spacing w:after="0" w:line="200" w:lineRule="exact"/>
              <w:rPr>
                <w:sz w:val="20"/>
                <w:szCs w:val="20"/>
              </w:rPr>
            </w:pPr>
          </w:p>
          <w:p w:rsidR="00E91275" w:rsidRDefault="00CE547F">
            <w:pPr>
              <w:spacing w:after="0" w:line="240" w:lineRule="auto"/>
              <w:ind w:left="1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08"/>
                <w:sz w:val="16"/>
                <w:szCs w:val="16"/>
              </w:rPr>
              <w:t>Final</w:t>
            </w:r>
          </w:p>
          <w:p w:rsidR="00E91275" w:rsidRDefault="00CE547F">
            <w:pPr>
              <w:spacing w:before="16" w:after="0" w:line="240" w:lineRule="auto"/>
              <w:ind w:left="15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5"/>
                <w:sz w:val="16"/>
                <w:szCs w:val="16"/>
              </w:rPr>
              <w:t>Mark</w:t>
            </w:r>
          </w:p>
        </w:tc>
      </w:tr>
      <w:tr w:rsidR="00E91275" w:rsidTr="009828BF">
        <w:trPr>
          <w:trHeight w:hRule="exact" w:val="255"/>
        </w:trPr>
        <w:tc>
          <w:tcPr>
            <w:tcW w:w="340" w:type="dxa"/>
            <w:vMerge/>
            <w:tcBorders>
              <w:left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2013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364" w:right="34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364" w:right="34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907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364" w:right="34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1757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803" w:right="78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366" w:right="34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9"/>
                <w:sz w:val="17"/>
                <w:szCs w:val="17"/>
              </w:rPr>
              <w:t>C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364" w:right="34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1"/>
                <w:sz w:val="17"/>
                <w:szCs w:val="17"/>
              </w:rPr>
              <w:t>D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370" w:right="35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5"/>
                <w:sz w:val="17"/>
                <w:szCs w:val="17"/>
              </w:rPr>
              <w:t>E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370" w:right="35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0"/>
                <w:sz w:val="17"/>
                <w:szCs w:val="17"/>
              </w:rPr>
              <w:t>F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364" w:right="34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7"/>
                <w:sz w:val="17"/>
                <w:szCs w:val="17"/>
              </w:rPr>
              <w:t>G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359" w:right="33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4"/>
                <w:sz w:val="17"/>
                <w:szCs w:val="17"/>
              </w:rPr>
              <w:t>H</w:t>
            </w:r>
          </w:p>
        </w:tc>
        <w:tc>
          <w:tcPr>
            <w:tcW w:w="907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vMerge/>
            <w:tcBorders>
              <w:left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>
        <w:trPr>
          <w:trHeight w:hRule="exact" w:val="255"/>
        </w:trPr>
        <w:tc>
          <w:tcPr>
            <w:tcW w:w="340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2013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25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7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260" w:right="24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</w:t>
            </w:r>
          </w:p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307" w:right="28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100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23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23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23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260" w:right="24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260" w:right="24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23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23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23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2,5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329" w:right="30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</w:t>
            </w:r>
          </w:p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304" w:right="28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100</w:t>
            </w:r>
          </w:p>
        </w:tc>
        <w:tc>
          <w:tcPr>
            <w:tcW w:w="737" w:type="dxa"/>
            <w:vMerge/>
            <w:tcBorders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7.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8.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9.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11.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12.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13.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14.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15.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16.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17.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18.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19.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21.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22.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23.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24.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25.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26.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27.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28.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29.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8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30.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DADADA"/>
          </w:tcPr>
          <w:p w:rsidR="00E91275" w:rsidRDefault="00E91275"/>
        </w:tc>
      </w:tr>
    </w:tbl>
    <w:p w:rsidR="00E91275" w:rsidRDefault="00E91275">
      <w:pPr>
        <w:spacing w:after="0"/>
        <w:sectPr w:rsidR="00E91275">
          <w:type w:val="continuous"/>
          <w:pgSz w:w="16840" w:h="12080" w:orient="landscape"/>
          <w:pgMar w:top="1640" w:right="1020" w:bottom="760" w:left="1020" w:header="720" w:footer="720" w:gutter="0"/>
          <w:cols w:space="720"/>
        </w:sectPr>
      </w:pPr>
    </w:p>
    <w:p w:rsidR="00E91275" w:rsidRDefault="00E91275">
      <w:pPr>
        <w:spacing w:before="8" w:after="0" w:line="130" w:lineRule="exact"/>
        <w:rPr>
          <w:sz w:val="13"/>
          <w:szCs w:val="13"/>
        </w:rPr>
      </w:pPr>
    </w:p>
    <w:p w:rsidR="00E91275" w:rsidRDefault="00CE547F">
      <w:pPr>
        <w:spacing w:after="0" w:line="397" w:lineRule="exact"/>
        <w:ind w:left="114" w:right="-10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eastAsia="Arial" w:hAnsi="Arial" w:cs="Arial"/>
          <w:color w:val="2A2A29"/>
          <w:w w:val="74"/>
          <w:position w:val="1"/>
          <w:sz w:val="40"/>
          <w:szCs w:val="40"/>
        </w:rPr>
        <w:t>Correction</w:t>
      </w:r>
      <w:r>
        <w:rPr>
          <w:rFonts w:ascii="Arial" w:eastAsia="Arial" w:hAnsi="Arial" w:cs="Arial"/>
          <w:color w:val="2A2A29"/>
          <w:spacing w:val="48"/>
          <w:w w:val="74"/>
          <w:position w:val="1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spacing w:val="-14"/>
          <w:w w:val="74"/>
          <w:position w:val="1"/>
          <w:sz w:val="40"/>
          <w:szCs w:val="40"/>
        </w:rPr>
        <w:t>T</w:t>
      </w:r>
      <w:r>
        <w:rPr>
          <w:rFonts w:ascii="Arial" w:eastAsia="Arial" w:hAnsi="Arial" w:cs="Arial"/>
          <w:color w:val="2A2A29"/>
          <w:w w:val="74"/>
          <w:position w:val="1"/>
          <w:sz w:val="40"/>
          <w:szCs w:val="40"/>
        </w:rPr>
        <w:t>able</w:t>
      </w:r>
      <w:r>
        <w:rPr>
          <w:rFonts w:ascii="Arial" w:eastAsia="Arial" w:hAnsi="Arial" w:cs="Arial"/>
          <w:color w:val="2A2A29"/>
          <w:spacing w:val="58"/>
          <w:w w:val="74"/>
          <w:position w:val="1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0"/>
          <w:w w:val="112"/>
          <w:position w:val="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w w:val="112"/>
          <w:position w:val="1"/>
          <w:sz w:val="36"/>
          <w:szCs w:val="36"/>
        </w:rPr>
        <w:t>ests</w:t>
      </w:r>
      <w:r>
        <w:rPr>
          <w:rFonts w:ascii="Times New Roman" w:eastAsia="Times New Roman" w:hAnsi="Times New Roman" w:cs="Times New Roman"/>
          <w:b/>
          <w:bCs/>
          <w:color w:val="2A2A29"/>
          <w:spacing w:val="82"/>
          <w:w w:val="112"/>
          <w:position w:val="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2"/>
          <w:position w:val="1"/>
          <w:sz w:val="36"/>
          <w:szCs w:val="36"/>
        </w:rPr>
        <w:t>5B-C</w:t>
      </w:r>
    </w:p>
    <w:p w:rsidR="00E91275" w:rsidRDefault="00CE547F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E91275" w:rsidRDefault="00494909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group id="_x0000_s9108" style="position:absolute;margin-left:-17.2pt;margin-top:8.15pt;width:253.65pt;height:27.65pt;z-index:-251579392" coordorigin="10631,1417" coordsize="5073,553">
            <v:shape id="_x0000_s9109" style="position:absolute;left:10631;top:1417;width:5073;height:553" coordorigin="10631,1417" coordsize="5073,553" path="m10631,1417r,553l15704,1970r,-553l10631,1417e" filled="f" stroked="f">
              <v:path arrowok="t"/>
            </v:shape>
          </v:group>
        </w:pic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tabs>
          <w:tab w:val="left" w:pos="1100"/>
          <w:tab w:val="left" w:pos="2340"/>
          <w:tab w:val="left" w:pos="3380"/>
          <w:tab w:val="left" w:pos="402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color w:val="2A2A29"/>
          <w:sz w:val="20"/>
          <w:szCs w:val="20"/>
          <w:lang w:val="pt-PT" w:eastAsia="pt-PT"/>
        </w:rPr>
        <w:pict>
          <v:group id="_x0000_s9106" style="position:absolute;margin-left:208.4pt;margin-top:10pt;width:28.05pt;height:.1pt;z-index:-251578368" coordorigin="15143,1854" coordsize="561,2">
            <v:shape id="_x0000_s9107" style="position:absolute;left:15143;top:1854;width:561;height:2" coordorigin="15143,1854" coordsize="561,0" path="m15143,1854r561,e" filled="f" strokecolor="#2a2a29" strokeweight=".25pt">
              <v:path arrowok="t"/>
            </v:shape>
          </v:group>
        </w:pict>
      </w:r>
      <w:r w:rsidR="00CE547F">
        <w:rPr>
          <w:rFonts w:ascii="Arial" w:eastAsia="Arial" w:hAnsi="Arial" w:cs="Arial"/>
          <w:color w:val="2A2A29"/>
          <w:sz w:val="20"/>
          <w:szCs w:val="20"/>
        </w:rPr>
        <w:t xml:space="preserve">Unit </w:t>
      </w:r>
      <w:r w:rsidR="00CE547F">
        <w:rPr>
          <w:rFonts w:ascii="Arial" w:eastAsia="Arial" w:hAnsi="Arial" w:cs="Arial"/>
          <w:color w:val="2A2A29"/>
          <w:spacing w:val="9"/>
          <w:sz w:val="20"/>
          <w:szCs w:val="20"/>
        </w:rPr>
        <w:t xml:space="preserve"> </w:t>
      </w:r>
      <w:r w:rsidR="00CE547F">
        <w:rPr>
          <w:rFonts w:ascii="Arial" w:eastAsia="Arial" w:hAnsi="Arial" w:cs="Arial"/>
          <w:color w:val="2A2A29"/>
          <w:spacing w:val="5"/>
          <w:sz w:val="20"/>
          <w:szCs w:val="20"/>
          <w:u w:val="single" w:color="2A2A29"/>
        </w:rPr>
        <w:t xml:space="preserve"> </w:t>
      </w:r>
      <w:r w:rsidR="00CE547F"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 w:rsidR="00CE547F">
        <w:rPr>
          <w:rFonts w:ascii="Arial" w:eastAsia="Arial" w:hAnsi="Arial" w:cs="Arial"/>
          <w:color w:val="2A2A29"/>
          <w:sz w:val="20"/>
          <w:szCs w:val="20"/>
        </w:rPr>
        <w:t xml:space="preserve"> Class </w:t>
      </w:r>
      <w:r w:rsidR="00CE547F"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 w:rsidR="00CE547F"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 w:rsidR="00CE547F">
        <w:rPr>
          <w:rFonts w:ascii="Arial" w:eastAsia="Arial" w:hAnsi="Arial" w:cs="Arial"/>
          <w:color w:val="2A2A29"/>
          <w:sz w:val="20"/>
          <w:szCs w:val="20"/>
        </w:rPr>
        <w:t xml:space="preserve"> Date </w:t>
      </w:r>
      <w:r w:rsidR="00CE547F"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 w:rsidR="00CE547F"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 w:rsidR="00CE547F">
        <w:rPr>
          <w:rFonts w:ascii="Arial" w:eastAsia="Arial" w:hAnsi="Arial" w:cs="Arial"/>
          <w:color w:val="2A2A29"/>
          <w:sz w:val="20"/>
          <w:szCs w:val="20"/>
        </w:rPr>
        <w:t xml:space="preserve"> </w:t>
      </w:r>
      <w:r w:rsidR="00CE547F"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 w:rsidR="00CE547F">
        <w:rPr>
          <w:rFonts w:ascii="Arial" w:eastAsia="Arial" w:hAnsi="Arial" w:cs="Arial"/>
          <w:color w:val="2A2A29"/>
          <w:spacing w:val="-22"/>
          <w:w w:val="139"/>
          <w:sz w:val="20"/>
          <w:szCs w:val="20"/>
          <w:u w:val="single" w:color="2A2A29"/>
        </w:rPr>
        <w:t xml:space="preserve"> </w:t>
      </w:r>
      <w:r w:rsidR="00CE547F">
        <w:rPr>
          <w:rFonts w:ascii="Arial" w:eastAsia="Arial" w:hAnsi="Arial" w:cs="Arial"/>
          <w:color w:val="2A2A29"/>
          <w:w w:val="139"/>
          <w:sz w:val="20"/>
          <w:szCs w:val="20"/>
          <w:u w:val="single" w:color="2A2A29"/>
        </w:rPr>
        <w:tab/>
      </w:r>
      <w:r w:rsidR="00CE547F">
        <w:rPr>
          <w:rFonts w:ascii="Arial" w:eastAsia="Arial" w:hAnsi="Arial" w:cs="Arial"/>
          <w:color w:val="2A2A29"/>
          <w:w w:val="139"/>
          <w:sz w:val="20"/>
          <w:szCs w:val="20"/>
        </w:rPr>
        <w:t xml:space="preserve"> /</w:t>
      </w:r>
    </w:p>
    <w:p w:rsidR="00E91275" w:rsidRDefault="00E91275">
      <w:pPr>
        <w:spacing w:after="0"/>
        <w:sectPr w:rsidR="00E91275">
          <w:headerReference w:type="even" r:id="rId13"/>
          <w:footerReference w:type="even" r:id="rId14"/>
          <w:pgSz w:w="16840" w:h="12080" w:orient="landscape"/>
          <w:pgMar w:top="1100" w:right="1020" w:bottom="280" w:left="1020" w:header="0" w:footer="0" w:gutter="0"/>
          <w:cols w:num="2" w:space="720" w:equalWidth="0">
            <w:col w:w="4363" w:space="5592"/>
            <w:col w:w="4845"/>
          </w:cols>
        </w:sectPr>
      </w:pPr>
    </w:p>
    <w:p w:rsidR="00E91275" w:rsidRDefault="00494909">
      <w:pPr>
        <w:spacing w:before="1" w:after="0" w:line="70" w:lineRule="exact"/>
        <w:rPr>
          <w:sz w:val="7"/>
          <w:szCs w:val="7"/>
        </w:rPr>
      </w:pPr>
      <w:r>
        <w:rPr>
          <w:noProof/>
          <w:lang w:val="pt-PT" w:eastAsia="pt-PT"/>
        </w:rPr>
        <w:lastRenderedPageBreak/>
        <w:pict>
          <v:shape id="_x0000_s9113" style="position:absolute;margin-left:2.45pt;margin-top:1.1pt;width:735.35pt;height:476.2pt;z-index:-251577344" coordorigin="1069,1906" coordsize="14707,9480" path="m15776,1906r,9480l1069,11386r,-9480l15776,1906e" fillcolor="#2a2a29" stroked="f">
            <v:path arrowok="t"/>
          </v:shape>
        </w:pict>
      </w:r>
      <w:r>
        <w:pict>
          <v:group id="_x0000_s9116" style="position:absolute;margin-left:0;margin-top:8pt;width:841.9pt;height:1pt;z-index:-251732992;mso-position-horizontal-relative:page;mso-position-vertical-relative:page" coordorigin=",160" coordsize="16838,20">
            <v:group id="_x0000_s9119" style="position:absolute;top:170;width:16838;height:2" coordorigin=",170" coordsize="16838,2">
              <v:shape id="_x0000_s9120" style="position:absolute;top:170;width:16838;height:2" coordorigin=",170" coordsize="16838,0" path="m17405,170l567,170e" filled="f" strokecolor="#2a2a29" strokeweight=".5pt">
                <v:path arrowok="t"/>
              </v:shape>
            </v:group>
            <v:group id="_x0000_s9117" style="position:absolute;top:170;width:16838;height:2" coordorigin=",170" coordsize="16838,2">
              <v:shape id="_x0000_s9118" style="position:absolute;top:170;width:16838;height:2" coordorigin=",170" coordsize="16838,0" path="m17008,170l170,170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9114" style="position:absolute;margin-left:801.7pt;margin-top:374.1pt;width:40.15pt;height:229.65pt;z-index:-251731968;mso-position-horizontal-relative:page;mso-position-vertical-relative:page" coordorigin="16034,7482" coordsize="803,4593">
            <v:shape id="_x0000_s9115" style="position:absolute;left:16034;top:7482;width:803;height:4593" coordorigin="16034,7482" coordsize="803,4593" path="m16838,12076r,-4592l16237,7488r-35,-3l16171,7483r-26,-1l16122,7482r-61,20l16038,7565r-4,88l16034,7692r142,4384l16838,12076e" fillcolor="#ececec" stroked="f">
              <v:path arrowok="t"/>
            </v:shape>
            <w10:wrap anchorx="page" anchory="page"/>
          </v:group>
        </w:pict>
      </w:r>
      <w:r>
        <w:pict>
          <v:shape id="_x0000_s9104" type="#_x0000_t202" style="position:absolute;margin-left:809.95pt;margin-top:393.95pt;width:11.5pt;height:173.95pt;z-index:-251730944;mso-position-horizontal-relative:page;mso-position-vertical-relative:page" filled="f" stroked="f">
            <v:textbox style="layout-flow:vertical" inset="0,0,0,0">
              <w:txbxContent>
                <w:p w:rsidR="001C7E09" w:rsidRDefault="001C7E09">
                  <w:pPr>
                    <w:spacing w:after="0" w:line="209" w:lineRule="exact"/>
                    <w:ind w:left="20" w:right="-48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New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6"/>
                      <w:w w:val="114"/>
                      <w:sz w:val="16"/>
                      <w:szCs w:val="16"/>
                    </w:rPr>
                    <w:t>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ave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1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Revolution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9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83"/>
                      <w:sz w:val="16"/>
                      <w:szCs w:val="16"/>
                    </w:rPr>
                    <w:t>·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1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8.˚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ano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A2A29"/>
                      <w:w w:val="73"/>
                      <w:sz w:val="19"/>
                      <w:szCs w:val="19"/>
                    </w:rPr>
                    <w:t>E</w:t>
                  </w:r>
                  <w:r>
                    <w:rPr>
                      <w:rFonts w:ascii="Arial" w:eastAsia="Arial" w:hAnsi="Arial" w:cs="Arial"/>
                      <w:color w:val="2A2A29"/>
                      <w:spacing w:val="-3"/>
                      <w:w w:val="73"/>
                      <w:sz w:val="19"/>
                      <w:szCs w:val="19"/>
                    </w:rPr>
                    <w:t>v</w:t>
                  </w:r>
                  <w:r>
                    <w:rPr>
                      <w:rFonts w:ascii="Arial" w:eastAsia="Arial" w:hAnsi="Arial" w:cs="Arial"/>
                      <w:color w:val="2A2A29"/>
                      <w:w w:val="73"/>
                      <w:sz w:val="19"/>
                      <w:szCs w:val="19"/>
                    </w:rPr>
                    <w:t>aluation</w:t>
                  </w:r>
                  <w:r>
                    <w:rPr>
                      <w:rFonts w:ascii="Arial" w:eastAsia="Arial" w:hAnsi="Arial" w:cs="Arial"/>
                      <w:color w:val="2A2A29"/>
                      <w:spacing w:val="3"/>
                      <w:w w:val="73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A2A29"/>
                      <w:spacing w:val="-9"/>
                      <w:w w:val="78"/>
                      <w:sz w:val="19"/>
                      <w:szCs w:val="19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A2A29"/>
                      <w:w w:val="80"/>
                      <w:sz w:val="19"/>
                      <w:szCs w:val="19"/>
                    </w:rPr>
                    <w:t>ests</w:t>
                  </w:r>
                </w:p>
              </w:txbxContent>
            </v:textbox>
            <w10:wrap anchorx="page" anchory="page"/>
          </v:shape>
        </w:pict>
      </w:r>
      <w:r>
        <w:pict>
          <v:shape id="_x0000_s9103" type="#_x0000_t202" style="position:absolute;margin-left:21.4pt;margin-top:547.65pt;width:16pt;height:20.3pt;z-index:-251729920;mso-position-horizontal-relative:page;mso-position-vertical-relative:page" filled="f" stroked="f">
            <v:textbox style="layout-flow:vertical" inset="0,0,0,0">
              <w:txbxContent>
                <w:p w:rsidR="001C7E09" w:rsidRDefault="001C7E09">
                  <w:pPr>
                    <w:spacing w:after="0" w:line="299" w:lineRule="exact"/>
                    <w:ind w:left="20" w:right="-62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"/>
        <w:gridCol w:w="2602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877"/>
        <w:gridCol w:w="737"/>
      </w:tblGrid>
      <w:tr w:rsidR="00E91275">
        <w:trPr>
          <w:trHeight w:hRule="exact" w:val="340"/>
        </w:trPr>
        <w:tc>
          <w:tcPr>
            <w:tcW w:w="340" w:type="dxa"/>
            <w:vMerge w:val="restart"/>
            <w:tcBorders>
              <w:top w:val="nil"/>
              <w:left w:val="nil"/>
              <w:right w:val="single" w:sz="4" w:space="0" w:color="898989"/>
            </w:tcBorders>
            <w:shd w:val="clear" w:color="auto" w:fill="DADADA"/>
          </w:tcPr>
          <w:p w:rsidR="00E91275" w:rsidRDefault="00E91275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E91275" w:rsidRDefault="00E91275">
            <w:pPr>
              <w:spacing w:after="0" w:line="200" w:lineRule="exact"/>
              <w:rPr>
                <w:sz w:val="20"/>
                <w:szCs w:val="20"/>
              </w:rPr>
            </w:pPr>
          </w:p>
          <w:p w:rsidR="00E91275" w:rsidRDefault="00E91275">
            <w:pPr>
              <w:spacing w:after="0" w:line="200" w:lineRule="exact"/>
              <w:rPr>
                <w:sz w:val="20"/>
                <w:szCs w:val="20"/>
              </w:rPr>
            </w:pPr>
          </w:p>
          <w:p w:rsidR="00E91275" w:rsidRDefault="00CE547F">
            <w:pPr>
              <w:spacing w:after="0" w:line="240" w:lineRule="auto"/>
              <w:ind w:left="21" w:right="-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3"/>
                <w:sz w:val="16"/>
                <w:szCs w:val="16"/>
              </w:rPr>
              <w:t>No.</w:t>
            </w:r>
          </w:p>
        </w:tc>
        <w:tc>
          <w:tcPr>
            <w:tcW w:w="2602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E91275" w:rsidRDefault="00E91275">
            <w:pPr>
              <w:spacing w:after="0" w:line="200" w:lineRule="exact"/>
              <w:rPr>
                <w:sz w:val="20"/>
                <w:szCs w:val="20"/>
              </w:rPr>
            </w:pPr>
          </w:p>
          <w:p w:rsidR="00E91275" w:rsidRDefault="00E91275">
            <w:pPr>
              <w:spacing w:after="0" w:line="200" w:lineRule="exact"/>
              <w:rPr>
                <w:sz w:val="20"/>
                <w:szCs w:val="20"/>
              </w:rPr>
            </w:pPr>
          </w:p>
          <w:p w:rsidR="00E91275" w:rsidRDefault="00CE547F">
            <w:pPr>
              <w:spacing w:after="0" w:line="240" w:lineRule="auto"/>
              <w:ind w:left="1023" w:right="100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Name</w:t>
            </w:r>
          </w:p>
        </w:tc>
        <w:tc>
          <w:tcPr>
            <w:tcW w:w="4717" w:type="dxa"/>
            <w:gridSpan w:val="8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E91275" w:rsidRDefault="00CE547F">
            <w:pPr>
              <w:spacing w:before="46" w:after="0" w:line="240" w:lineRule="auto"/>
              <w:ind w:left="1954" w:right="19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8"/>
                <w:w w:val="12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w w:val="12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04"/>
                <w:sz w:val="20"/>
                <w:szCs w:val="20"/>
              </w:rPr>
              <w:t>5B</w:t>
            </w:r>
          </w:p>
        </w:tc>
        <w:tc>
          <w:tcPr>
            <w:tcW w:w="5306" w:type="dxa"/>
            <w:gridSpan w:val="9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E91275" w:rsidRDefault="00494909">
            <w:pPr>
              <w:spacing w:before="46" w:after="0" w:line="240" w:lineRule="auto"/>
              <w:ind w:left="2243" w:right="22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FFFFFF"/>
                <w:spacing w:val="-18"/>
                <w:sz w:val="20"/>
                <w:szCs w:val="20"/>
                <w:lang w:val="pt-PT" w:eastAsia="pt-PT"/>
              </w:rPr>
              <w:pict>
                <v:group id="_x0000_s9110" style="position:absolute;left:0;text-align:left;margin-left:265pt;margin-top:.75pt;width:80.7pt;height:42.5pt;z-index:-251576320;mso-position-horizontal-relative:text;mso-position-vertical-relative:text" coordorigin="14100,1970" coordsize="1614,850">
                  <v:shape id="_x0000_s9111" style="position:absolute;left:14100;top:1970;width:1614;height:850" coordorigin="14100,1970" coordsize="1614,850" path="m15713,2820r,-850l14100,1970r,595l14976,2565r,255l15713,2820e" fillcolor="#dadada" stroked="f">
                    <v:path arrowok="t"/>
                  </v:shape>
                </v:group>
              </w:pict>
            </w:r>
            <w:r w:rsidR="00CE547F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8"/>
                <w:w w:val="121"/>
                <w:sz w:val="20"/>
                <w:szCs w:val="20"/>
              </w:rPr>
              <w:t>T</w:t>
            </w:r>
            <w:r w:rsidR="00CE547F"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20"/>
                <w:szCs w:val="20"/>
              </w:rPr>
              <w:t>est</w:t>
            </w:r>
            <w:r w:rsidR="00CE547F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w w:val="121"/>
                <w:sz w:val="20"/>
                <w:szCs w:val="20"/>
              </w:rPr>
              <w:t xml:space="preserve"> </w:t>
            </w:r>
            <w:r w:rsidR="00CE547F">
              <w:rPr>
                <w:rFonts w:ascii="Times New Roman" w:eastAsia="Times New Roman" w:hAnsi="Times New Roman" w:cs="Times New Roman"/>
                <w:b/>
                <w:bCs/>
                <w:color w:val="FFFFFF"/>
                <w:w w:val="104"/>
                <w:sz w:val="20"/>
                <w:szCs w:val="20"/>
              </w:rPr>
              <w:t>5C</w:t>
            </w:r>
          </w:p>
        </w:tc>
        <w:tc>
          <w:tcPr>
            <w:tcW w:w="877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</w:tcPr>
          <w:p w:rsidR="00E91275" w:rsidRDefault="00E91275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E91275" w:rsidRDefault="00E91275">
            <w:pPr>
              <w:spacing w:after="0" w:line="200" w:lineRule="exact"/>
              <w:rPr>
                <w:sz w:val="20"/>
                <w:szCs w:val="20"/>
              </w:rPr>
            </w:pPr>
          </w:p>
          <w:p w:rsidR="00E91275" w:rsidRDefault="00CE547F">
            <w:pPr>
              <w:spacing w:after="0" w:line="240" w:lineRule="auto"/>
              <w:ind w:left="23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15"/>
                <w:w w:val="10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otal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898989"/>
              <w:right w:val="nil"/>
            </w:tcBorders>
          </w:tcPr>
          <w:p w:rsidR="00E91275" w:rsidRDefault="00E91275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E91275" w:rsidRDefault="00E91275">
            <w:pPr>
              <w:spacing w:after="0" w:line="200" w:lineRule="exact"/>
              <w:rPr>
                <w:sz w:val="20"/>
                <w:szCs w:val="20"/>
              </w:rPr>
            </w:pPr>
          </w:p>
          <w:p w:rsidR="00E91275" w:rsidRDefault="00CE547F">
            <w:pPr>
              <w:spacing w:after="0" w:line="240" w:lineRule="auto"/>
              <w:ind w:left="1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08"/>
                <w:sz w:val="16"/>
                <w:szCs w:val="16"/>
              </w:rPr>
              <w:t>Final</w:t>
            </w:r>
          </w:p>
          <w:p w:rsidR="00E91275" w:rsidRDefault="00CE547F">
            <w:pPr>
              <w:spacing w:before="16" w:after="0" w:line="240" w:lineRule="auto"/>
              <w:ind w:left="15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5"/>
                <w:sz w:val="16"/>
                <w:szCs w:val="16"/>
              </w:rPr>
              <w:t>Mark</w:t>
            </w:r>
          </w:p>
        </w:tc>
      </w:tr>
      <w:tr w:rsidR="00E91275" w:rsidTr="009828BF">
        <w:trPr>
          <w:trHeight w:hRule="exact" w:val="255"/>
        </w:trPr>
        <w:tc>
          <w:tcPr>
            <w:tcW w:w="340" w:type="dxa"/>
            <w:vMerge/>
            <w:tcBorders>
              <w:left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2602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219" w:right="19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219" w:right="19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221" w:right="20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9"/>
                <w:sz w:val="17"/>
                <w:szCs w:val="17"/>
              </w:rPr>
              <w:t>C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219" w:right="19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1"/>
                <w:sz w:val="17"/>
                <w:szCs w:val="17"/>
              </w:rPr>
              <w:t>D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225" w:right="20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5"/>
                <w:sz w:val="17"/>
                <w:szCs w:val="17"/>
              </w:rPr>
              <w:t>E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225" w:right="20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0"/>
                <w:sz w:val="17"/>
                <w:szCs w:val="17"/>
              </w:rPr>
              <w:t>F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219" w:right="20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7"/>
                <w:sz w:val="17"/>
                <w:szCs w:val="17"/>
              </w:rPr>
              <w:t>G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217" w:right="198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4"/>
                <w:sz w:val="17"/>
                <w:szCs w:val="17"/>
              </w:rPr>
              <w:t>H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219" w:right="20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1179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514" w:right="49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220" w:right="20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9"/>
                <w:sz w:val="17"/>
                <w:szCs w:val="17"/>
              </w:rPr>
              <w:t>C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219" w:right="20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1"/>
                <w:sz w:val="17"/>
                <w:szCs w:val="17"/>
              </w:rPr>
              <w:t>D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225" w:right="20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5"/>
                <w:sz w:val="17"/>
                <w:szCs w:val="17"/>
              </w:rPr>
              <w:t>E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225" w:right="20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0"/>
                <w:sz w:val="17"/>
                <w:szCs w:val="17"/>
              </w:rPr>
              <w:t>F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219" w:right="20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7"/>
                <w:sz w:val="17"/>
                <w:szCs w:val="17"/>
              </w:rPr>
              <w:t>G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23" w:after="0" w:line="240" w:lineRule="auto"/>
              <w:ind w:left="214" w:right="19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4"/>
                <w:sz w:val="17"/>
                <w:szCs w:val="17"/>
              </w:rPr>
              <w:t>H</w:t>
            </w:r>
          </w:p>
        </w:tc>
        <w:tc>
          <w:tcPr>
            <w:tcW w:w="877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:rsidR="00E91275" w:rsidRDefault="00E91275"/>
        </w:tc>
        <w:tc>
          <w:tcPr>
            <w:tcW w:w="737" w:type="dxa"/>
            <w:vMerge/>
            <w:tcBorders>
              <w:left w:val="single" w:sz="4" w:space="0" w:color="898989"/>
              <w:right w:val="nil"/>
            </w:tcBorders>
          </w:tcPr>
          <w:p w:rsidR="00E91275" w:rsidRDefault="00E91275"/>
        </w:tc>
      </w:tr>
      <w:tr w:rsidR="00E91275">
        <w:trPr>
          <w:trHeight w:hRule="exact" w:val="255"/>
        </w:trPr>
        <w:tc>
          <w:tcPr>
            <w:tcW w:w="340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2602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93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14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93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5,5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14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93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2,5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93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2,5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93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2,5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184" w:right="16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93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93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93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14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14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93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2,5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93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2,5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93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2,5</w:t>
            </w:r>
          </w:p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184" w:right="16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</w:t>
            </w:r>
          </w:p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E91275" w:rsidRDefault="00CE547F">
            <w:pPr>
              <w:spacing w:before="24" w:after="0" w:line="240" w:lineRule="auto"/>
              <w:ind w:left="288" w:right="27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100</w:t>
            </w:r>
          </w:p>
        </w:tc>
        <w:tc>
          <w:tcPr>
            <w:tcW w:w="737" w:type="dxa"/>
            <w:vMerge/>
            <w:tcBorders>
              <w:left w:val="single" w:sz="4" w:space="0" w:color="898989"/>
              <w:bottom w:val="single" w:sz="4" w:space="0" w:color="898989"/>
              <w:right w:val="nil"/>
            </w:tcBorders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8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8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8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7.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8.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9.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11.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12.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13.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14.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15.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16.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17.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18.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19.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21.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22.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23.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24.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25.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26.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27.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28.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91275" w:rsidRDefault="00E91275"/>
        </w:tc>
      </w:tr>
      <w:tr w:rsidR="00E91275" w:rsidTr="009828BF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CE547F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29.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91275" w:rsidRDefault="00E91275"/>
        </w:tc>
      </w:tr>
      <w:tr w:rsidR="00E91275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CE547F">
            <w:pPr>
              <w:spacing w:before="38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30.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59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877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91275" w:rsidRDefault="00E91275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DADADA"/>
          </w:tcPr>
          <w:p w:rsidR="00E91275" w:rsidRDefault="00E91275"/>
        </w:tc>
      </w:tr>
    </w:tbl>
    <w:p w:rsidR="00E91275" w:rsidRDefault="00E91275">
      <w:pPr>
        <w:spacing w:after="0"/>
        <w:sectPr w:rsidR="00E91275">
          <w:type w:val="continuous"/>
          <w:pgSz w:w="16840" w:h="12080" w:orient="landscape"/>
          <w:pgMar w:top="1640" w:right="1020" w:bottom="760" w:left="1020" w:header="720" w:footer="720" w:gutter="0"/>
          <w:cols w:space="720"/>
        </w:sectPr>
      </w:pPr>
    </w:p>
    <w:p w:rsidR="00E91275" w:rsidRDefault="00494909">
      <w:pPr>
        <w:spacing w:after="0" w:line="200" w:lineRule="exact"/>
        <w:rPr>
          <w:sz w:val="20"/>
          <w:szCs w:val="20"/>
        </w:rPr>
      </w:pPr>
      <w:r>
        <w:rPr>
          <w:noProof/>
          <w:lang w:val="pt-PT" w:eastAsia="pt-PT"/>
        </w:rPr>
        <w:lastRenderedPageBreak/>
        <w:pict>
          <v:group id="_x0000_s9186" style="position:absolute;margin-left:2.55pt;margin-top:-35pt;width:289.8pt;height:32pt;z-index:-251575296" coordorigin="717,1036" coordsize="5796,640">
            <v:shape id="_x0000_s9187" type="#_x0000_t202" style="position:absolute;left:717;top:1036;width:1305;height:640;mso-position-horizontal-relative:page;mso-position-vertical-relative:page" filled="f" stroked="f">
              <v:textbox inset="0,0,0,0">
                <w:txbxContent>
                  <w:p w:rsidR="001C7E09" w:rsidRDefault="001C7E09" w:rsidP="009828BF">
                    <w:pPr>
                      <w:spacing w:after="0" w:line="618" w:lineRule="exact"/>
                      <w:ind w:left="20" w:right="-110"/>
                      <w:rPr>
                        <w:rFonts w:ascii="Arial" w:eastAsia="Arial" w:hAnsi="Arial" w:cs="Arial"/>
                        <w:sz w:val="60"/>
                        <w:szCs w:val="60"/>
                      </w:rPr>
                    </w:pPr>
                    <w:r>
                      <w:rPr>
                        <w:rFonts w:ascii="Arial" w:eastAsia="Arial" w:hAnsi="Arial" w:cs="Arial"/>
                        <w:color w:val="2A2A29"/>
                        <w:w w:val="79"/>
                        <w:sz w:val="60"/>
                        <w:szCs w:val="60"/>
                      </w:rPr>
                      <w:t>Unit</w:t>
                    </w:r>
                    <w:r>
                      <w:rPr>
                        <w:rFonts w:ascii="Arial" w:eastAsia="Arial" w:hAnsi="Arial" w:cs="Arial"/>
                        <w:color w:val="2A2A29"/>
                        <w:spacing w:val="-19"/>
                        <w:w w:val="79"/>
                        <w:sz w:val="60"/>
                        <w:szCs w:val="6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A2A29"/>
                        <w:sz w:val="60"/>
                        <w:szCs w:val="60"/>
                      </w:rPr>
                      <w:t>5</w:t>
                    </w:r>
                  </w:p>
                </w:txbxContent>
              </v:textbox>
            </v:shape>
            <v:shape id="_x0000_s9188" type="#_x0000_t202" style="position:absolute;left:2282;top:1145;width:4231;height:500;mso-position-horizontal-relative:page;mso-position-vertical-relative:page" filled="f" stroked="f">
              <v:textbox inset="0,0,0,0">
                <w:txbxContent>
                  <w:p w:rsidR="001C7E09" w:rsidRDefault="001C7E09" w:rsidP="009828BF">
                    <w:pPr>
                      <w:spacing w:after="0" w:line="481" w:lineRule="exact"/>
                      <w:ind w:left="20" w:right="-89"/>
                      <w:rPr>
                        <w:rFonts w:ascii="Times New Roman" w:eastAsia="Times New Roman" w:hAnsi="Times New Roman" w:cs="Times New Roman"/>
                        <w:sz w:val="46"/>
                        <w:szCs w:val="4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2A2A29"/>
                        <w:sz w:val="46"/>
                        <w:szCs w:val="46"/>
                      </w:rPr>
                      <w:t>At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2A2A29"/>
                        <w:spacing w:val="86"/>
                        <w:sz w:val="46"/>
                        <w:szCs w:val="4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2A2A29"/>
                        <w:w w:val="121"/>
                        <w:sz w:val="46"/>
                        <w:szCs w:val="46"/>
                      </w:rPr>
                      <w:t>your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2A2A29"/>
                        <w:spacing w:val="-57"/>
                        <w:w w:val="121"/>
                        <w:sz w:val="46"/>
                        <w:szCs w:val="4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2A2A29"/>
                        <w:w w:val="121"/>
                        <w:sz w:val="46"/>
                        <w:szCs w:val="46"/>
                      </w:rPr>
                      <w:t>fingertips</w:t>
                    </w:r>
                  </w:p>
                </w:txbxContent>
              </v:textbox>
            </v:shape>
          </v:group>
        </w:pict>
      </w:r>
      <w:r>
        <w:rPr>
          <w:noProof/>
          <w:lang w:val="pt-PT" w:eastAsia="pt-PT"/>
        </w:rPr>
        <w:pict>
          <v:shape id="_x0000_s9189" type="#_x0000_t202" style="position:absolute;margin-left:397.8pt;margin-top:73.4pt;width:148.05pt;height:20pt;z-index:-251574272;mso-position-horizontal-relative:page;mso-position-vertical-relative:page" filled="f" stroked="f">
            <v:textbox inset="0,0,0,0">
              <w:txbxContent>
                <w:p w:rsidR="001C7E09" w:rsidRDefault="001C7E09" w:rsidP="009828BF">
                  <w:pPr>
                    <w:spacing w:after="0" w:line="381" w:lineRule="exact"/>
                    <w:ind w:left="20" w:right="-74"/>
                    <w:rPr>
                      <w:rFonts w:ascii="Times New Roman" w:eastAsia="Times New Roman" w:hAnsi="Times New Roman" w:cs="Times New Roman"/>
                      <w:sz w:val="36"/>
                      <w:szCs w:val="3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2"/>
                      <w:w w:val="116"/>
                      <w:sz w:val="36"/>
                      <w:szCs w:val="36"/>
                    </w:rPr>
                    <w:t>Listenin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16"/>
                      <w:sz w:val="36"/>
                      <w:szCs w:val="36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40"/>
                      <w:w w:val="116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-29"/>
                      <w:w w:val="116"/>
                      <w:sz w:val="36"/>
                      <w:szCs w:val="36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2"/>
                      <w:w w:val="116"/>
                      <w:sz w:val="36"/>
                      <w:szCs w:val="36"/>
                    </w:rPr>
                    <w:t>es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16"/>
                      <w:sz w:val="36"/>
                      <w:szCs w:val="36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34"/>
                      <w:w w:val="116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16"/>
                      <w:sz w:val="36"/>
                      <w:szCs w:val="36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  <w:r>
        <w:pict>
          <v:group id="_x0000_s9076" style="position:absolute;margin-left:0;margin-top:0;width:603.8pt;height:841.9pt;z-index:-251728896;mso-position-horizontal-relative:page;mso-position-vertical-relative:page" coordsize="12076,16838">
            <v:group id="_x0000_s9101" style="position:absolute;left:11906;width:2;height:16838" coordorigin="11906" coordsize="2,16838">
              <v:shape id="_x0000_s9102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9099" style="position:absolute;left:11906;width:2;height:16838" coordorigin="11906" coordsize="2,16838">
              <v:shape id="_x0000_s9100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9097" style="position:absolute;width:12076;height:3583" coordsize="12076,3583">
              <v:shape id="_x0000_s9098" style="position:absolute;width:12076;height:3583" coordsize="12076,3583" path="m12076,l,,,3583,12076,2074,12076,e" fillcolor="#ececec" stroked="f">
                <v:path arrowok="t"/>
              </v:shape>
            </v:group>
            <v:group id="_x0000_s9095" style="position:absolute;left:671;top:1807;width:10051;height:1315" coordorigin="671,1807" coordsize="10051,1315">
              <v:shape id="_x0000_s9096" style="position:absolute;left:671;top:1807;width:10051;height:1315" coordorigin="671,1807" coordsize="10051,1315" path="m671,1807r10051,l10722,3123r-10051,l671,1807e" fillcolor="#2a2a29" stroked="f">
                <v:path arrowok="t"/>
              </v:shape>
            </v:group>
            <v:group id="_x0000_s9093" style="position:absolute;left:735;top:1871;width:9921;height:1191" coordorigin="735,1871" coordsize="9921,1191">
              <v:shape id="_x0000_s9094" style="position:absolute;left:735;top:1871;width:9921;height:1191" coordorigin="735,1871" coordsize="9921,1191" path="m848,1871r-65,2l737,1918r-2,66l735,2949r2,64l783,3060r9760,1l10580,3061r62,-14l10656,2986r,-37l10656,1984r-1,-65l10609,1873,848,1871e" stroked="f">
                <v:path arrowok="t"/>
              </v:shape>
            </v:group>
            <v:group id="_x0000_s9091" style="position:absolute;left:1487;top:2350;width:6491;height:2" coordorigin="1487,2350" coordsize="6491,2">
              <v:shape id="_x0000_s9092" style="position:absolute;left:1487;top:2350;width:6491;height:2" coordorigin="1487,2350" coordsize="6491,0" path="m1487,2350r6491,e" filled="f" strokecolor="#2a2a29" strokeweight=".25pt">
                <v:path arrowok="t"/>
              </v:shape>
            </v:group>
            <v:group id="_x0000_s9089" style="position:absolute;left:8463;top:2350;width:652;height:2" coordorigin="8463,2350" coordsize="652,2">
              <v:shape id="_x0000_s9090" style="position:absolute;left:8463;top:2350;width:652;height:2" coordorigin="8463,2350" coordsize="652,0" path="m8463,2350r652,e" filled="f" strokecolor="#2a2a29" strokeweight=".25pt">
                <v:path arrowok="t"/>
              </v:shape>
            </v:group>
            <v:group id="_x0000_s9087" style="position:absolute;left:9786;top:2350;width:680;height:2" coordorigin="9786,2350" coordsize="680,2">
              <v:shape id="_x0000_s9088" style="position:absolute;left:9786;top:2350;width:680;height:2" coordorigin="9786,2350" coordsize="680,0" path="m9786,2350r680,e" filled="f" strokecolor="#2a2a29" strokeweight=".25pt">
                <v:path arrowok="t"/>
              </v:shape>
            </v:group>
            <v:group id="_x0000_s9085" style="position:absolute;left:1387;top:2812;width:510;height:2" coordorigin="1387,2812" coordsize="510,2">
              <v:shape id="_x0000_s9086" style="position:absolute;left:1387;top:2812;width:510;height:2" coordorigin="1387,2812" coordsize="510,0" path="m1387,2812r510,e" filled="f" strokecolor="#2a2a29" strokeweight=".25pt">
                <v:path arrowok="t"/>
              </v:shape>
            </v:group>
            <v:group id="_x0000_s9083" style="position:absolute;left:2030;top:2812;width:510;height:2" coordorigin="2030,2812" coordsize="510,2">
              <v:shape id="_x0000_s9084" style="position:absolute;left:2030;top:2812;width:510;height:2" coordorigin="2030,2812" coordsize="510,0" path="m2030,2812r511,e" filled="f" strokecolor="#2a2a29" strokeweight=".25pt">
                <v:path arrowok="t"/>
              </v:shape>
            </v:group>
            <v:group id="_x0000_s9081" style="position:absolute;left:2674;top:2812;width:561;height:2" coordorigin="2674,2812" coordsize="561,2">
              <v:shape id="_x0000_s9082" style="position:absolute;left:2674;top:2812;width:561;height:2" coordorigin="2674,2812" coordsize="561,0" path="m2674,2812r561,e" filled="f" strokecolor="#2a2a29" strokeweight=".25pt">
                <v:path arrowok="t"/>
              </v:shape>
            </v:group>
            <v:group id="_x0000_s9079" style="position:absolute;left:4265;top:2812;width:2563;height:2" coordorigin="4265,2812" coordsize="2563,2">
              <v:shape id="_x0000_s9080" style="position:absolute;left:4265;top:2812;width:2563;height:2" coordorigin="4265,2812" coordsize="2563,0" path="m4265,2812r2562,e" filled="f" strokecolor="#2a2a29" strokeweight=".25pt">
                <v:path arrowok="t"/>
              </v:shape>
            </v:group>
            <v:group id="_x0000_s9077" style="position:absolute;left:7632;top:2812;width:2835;height:2" coordorigin="7632,2812" coordsize="2835,2">
              <v:shape id="_x0000_s9078" style="position:absolute;left:7632;top:2812;width:2835;height:2" coordorigin="7632,2812" coordsize="2835,0" path="m7632,2812r2834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E91275" w:rsidRDefault="00E91275">
      <w:pPr>
        <w:spacing w:before="19" w:after="0" w:line="260" w:lineRule="exact"/>
        <w:rPr>
          <w:sz w:val="26"/>
          <w:szCs w:val="26"/>
        </w:rPr>
      </w:pPr>
    </w:p>
    <w:p w:rsidR="00E91275" w:rsidRDefault="00CE547F">
      <w:pPr>
        <w:tabs>
          <w:tab w:val="left" w:pos="7460"/>
          <w:tab w:val="left" w:pos="8600"/>
        </w:tabs>
        <w:spacing w:before="31" w:after="0" w:line="229" w:lineRule="exact"/>
        <w:ind w:left="285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E91275" w:rsidRDefault="00E91275">
      <w:pPr>
        <w:spacing w:before="2" w:after="0" w:line="200" w:lineRule="exact"/>
        <w:rPr>
          <w:sz w:val="20"/>
          <w:szCs w:val="20"/>
        </w:rPr>
      </w:pPr>
    </w:p>
    <w:p w:rsidR="00E91275" w:rsidRDefault="00CE547F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5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5" w:after="0" w:line="220" w:lineRule="exact"/>
      </w:pPr>
    </w:p>
    <w:p w:rsidR="00E91275" w:rsidRDefault="00494909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9070" style="position:absolute;left:0;text-align:left;margin-left:36.85pt;margin-top:-.5pt;width:21.55pt;height:21.55pt;z-index:-251727872;mso-position-horizontal-relative:page" coordorigin="737,-10" coordsize="431,431">
            <v:group id="_x0000_s9073" style="position:absolute;left:756;top:9;width:393;height:393" coordorigin="756,9" coordsize="393,393">
              <v:shape id="_x0000_s9074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9071" style="position:absolute;left:756;top:9;width:393;height:393" coordorigin="756,9" coordsize="393,393">
              <v:shape id="_x0000_s9072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Liste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n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7"/>
          <w:w w:val="115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55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9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tex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5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an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d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25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sa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y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2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whethe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8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9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sentence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2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5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e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1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26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Fals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9"/>
          <w:w w:val="118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04"/>
          <w:sz w:val="26"/>
          <w:szCs w:val="26"/>
        </w:rPr>
        <w:t>(F).</w:t>
      </w:r>
    </w:p>
    <w:p w:rsidR="00E91275" w:rsidRDefault="00E91275">
      <w:pPr>
        <w:spacing w:before="7" w:after="0" w:line="190" w:lineRule="exact"/>
        <w:rPr>
          <w:sz w:val="19"/>
          <w:szCs w:val="19"/>
        </w:rPr>
      </w:pPr>
    </w:p>
    <w:p w:rsidR="00E91275" w:rsidRDefault="00494909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9062" style="position:absolute;left:0;text-align:left;margin-left:373.05pt;margin-top:.95pt;width:170.9pt;height:217.25pt;z-index:-251725824;mso-position-horizontal-relative:page" coordorigin="7461,19" coordsize="3418,4345">
            <v:group id="_x0000_s9068" style="position:absolute;left:7471;top:29;width:3398;height:4325" coordorigin="7471,29" coordsize="3398,4325">
              <v:shape id="_x0000_s9069" style="position:absolute;left:7471;top:29;width:3398;height:4325" coordorigin="7471,29" coordsize="3398,4325" path="m7471,29r3399,l10870,4354r-3399,l7471,29e" filled="f" fillcolor="#2a2a29" stroked="f">
                <v:path arrowok="t"/>
              </v:shape>
            </v:group>
            <v:group id="_x0000_s9065" style="position:absolute;left:7547;top:104;width:3247;height:4177" coordorigin="7547,104" coordsize="3247,4177">
              <v:shape id="_x0000_s9067" style="position:absolute;left:7547;top:104;width:3247;height:4177" coordorigin="7547,104" coordsize="3247,4177" path="m7809,104r-66,7l7690,165r-10,70l7677,306,7550,3951r-3,73l7547,4053r1,26l7568,4147r60,29l7709,4184r2795,97l10533,4281r26,-1l10627,4260r29,-59l10664,4119,10792,434r3,-73l10795,332r-1,-26l10774,238r-60,-29l10633,202,7872,105r-63,-1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9066" type="#_x0000_t75" style="position:absolute;left:7550;top:106;width:3243;height:4175">
                <v:imagedata r:id="rId15" o:title=""/>
              </v:shape>
            </v:group>
            <v:group id="_x0000_s9063" style="position:absolute;left:7547;top:104;width:3247;height:4177" coordorigin="7547,104" coordsize="3247,4177">
              <v:shape id="_x0000_s9064" style="position:absolute;left:7547;top:104;width:3247;height:4177" coordorigin="7547,104" coordsize="3247,4177" path="m7911,106r-39,-1l7838,104r-29,l7783,105r-68,20l7686,184r-8,82l7550,3951r-3,73l7547,4053r1,26l7568,4147r60,29l7709,4184r2722,95l10504,4281r29,l10559,4280r68,-20l10656,4201r8,-82l10792,434r3,-73l10795,332r-1,-26l10774,238r-60,-29l10633,202,7911,106xe" filled="f" strokecolor="white" strokeweight="1.5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 w:rsidR="00CE547F"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Steve</w:t>
      </w:r>
      <w:r w:rsidR="00CE547F"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Jobs was</w:t>
      </w:r>
      <w:r w:rsidR="00CE547F"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born in</w:t>
      </w:r>
      <w:r w:rsidR="00CE547F"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San</w:t>
      </w:r>
      <w:r w:rsidR="00CE547F"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proofErr w:type="spellStart"/>
      <w:r w:rsidR="00CE547F">
        <w:rPr>
          <w:rFonts w:ascii="Arial" w:eastAsia="Arial" w:hAnsi="Arial" w:cs="Arial"/>
          <w:color w:val="2A2A29"/>
          <w:sz w:val="24"/>
          <w:szCs w:val="24"/>
        </w:rPr>
        <w:t>Firmino</w:t>
      </w:r>
      <w:proofErr w:type="spellEnd"/>
      <w:r w:rsidR="00CE547F"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spacing w:after="0" w:line="269" w:lineRule="auto"/>
        <w:ind w:left="1081" w:right="3562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became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interested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computers when he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 grown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up.</w:t>
      </w:r>
    </w:p>
    <w:p w:rsidR="00E91275" w:rsidRDefault="00E91275">
      <w:pPr>
        <w:spacing w:before="1" w:after="0" w:line="170" w:lineRule="exact"/>
        <w:rPr>
          <w:sz w:val="17"/>
          <w:szCs w:val="17"/>
        </w:rPr>
      </w:pPr>
    </w:p>
    <w:p w:rsidR="00E91275" w:rsidRDefault="00CE547F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 1974 he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job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as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technician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at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Atari.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travelled around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world.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created movies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such as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“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T</w:t>
      </w:r>
      <w:r>
        <w:rPr>
          <w:rFonts w:ascii="Arial" w:eastAsia="Arial" w:hAnsi="Arial" w:cs="Arial"/>
          <w:color w:val="2A2A29"/>
          <w:sz w:val="24"/>
          <w:szCs w:val="24"/>
        </w:rPr>
        <w:t>oy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Story”</w:t>
      </w:r>
      <w:r>
        <w:rPr>
          <w:rFonts w:ascii="Arial" w:eastAsia="Arial" w:hAnsi="Arial" w:cs="Arial"/>
          <w:color w:val="2A2A29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“Finding</w:t>
      </w:r>
    </w:p>
    <w:p w:rsidR="00E91275" w:rsidRDefault="00CE547F">
      <w:pPr>
        <w:spacing w:before="34" w:after="0" w:line="240" w:lineRule="auto"/>
        <w:ind w:left="1081" w:right="-2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color w:val="2A2A29"/>
          <w:w w:val="103"/>
          <w:sz w:val="24"/>
          <w:szCs w:val="24"/>
        </w:rPr>
        <w:t>Nemo</w:t>
      </w:r>
      <w:proofErr w:type="spellEnd"/>
      <w:r>
        <w:rPr>
          <w:rFonts w:ascii="Arial" w:eastAsia="Arial" w:hAnsi="Arial" w:cs="Arial"/>
          <w:color w:val="2A2A29"/>
          <w:w w:val="103"/>
          <w:sz w:val="24"/>
          <w:szCs w:val="24"/>
        </w:rPr>
        <w:t>”.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56 years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old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when he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died.</w:t>
      </w:r>
    </w:p>
    <w:p w:rsidR="00E91275" w:rsidRDefault="00E91275">
      <w:pPr>
        <w:spacing w:after="0" w:line="170" w:lineRule="exact"/>
        <w:rPr>
          <w:sz w:val="17"/>
          <w:szCs w:val="17"/>
        </w:rPr>
      </w:pPr>
    </w:p>
    <w:p w:rsidR="00E91275" w:rsidRDefault="00CE547F">
      <w:pPr>
        <w:spacing w:after="0" w:line="310" w:lineRule="atLeast"/>
        <w:ind w:left="1081" w:right="3460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Steve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Jobs’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advice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“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ou’ve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find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what you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love.</w:t>
      </w:r>
      <w:proofErr w:type="gramStart"/>
      <w:r>
        <w:rPr>
          <w:rFonts w:ascii="Arial" w:eastAsia="Arial" w:hAnsi="Arial" w:cs="Arial"/>
          <w:color w:val="2A2A29"/>
          <w:w w:val="104"/>
          <w:sz w:val="24"/>
          <w:szCs w:val="24"/>
        </w:rPr>
        <w:t>”.</w:t>
      </w:r>
      <w:proofErr w:type="gramEnd"/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4" w:after="0" w:line="280" w:lineRule="exact"/>
        <w:rPr>
          <w:sz w:val="28"/>
          <w:szCs w:val="28"/>
        </w:rPr>
      </w:pPr>
    </w:p>
    <w:p w:rsidR="00E91275" w:rsidRDefault="00494909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9057" style="position:absolute;left:0;text-align:left;margin-left:36.85pt;margin-top:-.5pt;width:21.55pt;height:21.55pt;z-index:-251726848;mso-position-horizontal-relative:page" coordorigin="737,-10" coordsize="431,431">
            <v:group id="_x0000_s9060" style="position:absolute;left:756;top:9;width:393;height:393" coordorigin="756,9" coordsize="393,393">
              <v:shape id="_x0000_s9061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9058" style="position:absolute;left:756;top:9;width:393;height:393" coordorigin="756,9" coordsize="393,393">
              <v:shape id="_x0000_s9059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9049" style="position:absolute;left:0;text-align:left;margin-left:38.9pt;margin-top:26.2pt;width:231.15pt;height:300.05pt;z-index:-251724800;mso-position-horizontal-relative:page" coordorigin="778,524" coordsize="4623,6001">
            <v:group id="_x0000_s9055" style="position:absolute;left:788;top:534;width:4603;height:5981" coordorigin="788,534" coordsize="4603,5981">
              <v:shape id="_x0000_s9056" style="position:absolute;left:788;top:534;width:4603;height:5981" coordorigin="788,534" coordsize="4603,5981" path="m788,534r4604,l5392,6515r-4604,l788,534e" filled="f" fillcolor="#2a2a29" stroked="f">
                <v:path arrowok="t"/>
              </v:shape>
            </v:group>
            <v:group id="_x0000_s9052" style="position:absolute;left:862;top:607;width:4455;height:5835" coordorigin="862,607" coordsize="4455,5835">
              <v:shape id="_x0000_s9054" style="position:absolute;left:862;top:607;width:4455;height:5835" coordorigin="862,607" coordsize="4455,5835" path="m4900,607l1009,810r-76,10l879,851r-17,71l862,948r1,29l1138,6242r6,81l1156,6388r56,49l1279,6441r30,l5136,6240r63,-4l5263,6223r49,-55l5317,6101r-1,-30l5040,806r-5,-81l5022,660r-55,-48l4900,607e" stroked="f">
                <v:path arrowok="t"/>
              </v:shape>
              <v:shape id="_x0000_s9053" type="#_x0000_t75" style="position:absolute;left:863;top:610;width:4454;height:5831">
                <v:imagedata r:id="rId16" o:title=""/>
              </v:shape>
            </v:group>
            <v:group id="_x0000_s9050" style="position:absolute;left:862;top:607;width:4455;height:5835" coordorigin="862,607" coordsize="4455,5835">
              <v:shape id="_x0000_s9051" style="position:absolute;left:862;top:607;width:4455;height:5835" coordorigin="862,607" coordsize="4455,5835" path="m1080,806r-71,4l933,820r-54,31l862,922r,26l863,977r274,5246l1141,6294r10,76l1182,6425r71,16l1279,6441r30,l5098,6242r71,-4l5245,6229r55,-32l5316,6127r1,-26l5316,6071,5041,825r-4,-71l5028,678r-32,-54l4926,607r-26,l4870,608r-34,1l1080,806xe" filled="f" strokecolor="white" strokeweight="1.5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Choos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2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righ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5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eac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h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0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pair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2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23"/>
          <w:sz w:val="26"/>
          <w:szCs w:val="26"/>
        </w:rPr>
        <w:t>italics.</w:t>
      </w:r>
    </w:p>
    <w:p w:rsidR="00E91275" w:rsidRDefault="00E91275">
      <w:pPr>
        <w:spacing w:before="1" w:after="0" w:line="140" w:lineRule="exact"/>
        <w:rPr>
          <w:sz w:val="14"/>
          <w:szCs w:val="14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CE547F">
      <w:pPr>
        <w:spacing w:after="0" w:line="240" w:lineRule="auto"/>
        <w:ind w:left="483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Steve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Jobs was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 w:rsidRPr="001C7E09">
        <w:rPr>
          <w:rFonts w:ascii="Arial" w:eastAsia="Arial" w:hAnsi="Arial" w:cs="Arial"/>
          <w:b/>
          <w:color w:val="2A2A29"/>
          <w:sz w:val="24"/>
          <w:szCs w:val="24"/>
        </w:rPr>
        <w:t>co-founder</w:t>
      </w:r>
      <w:r w:rsidRPr="001C7E09">
        <w:rPr>
          <w:rFonts w:ascii="Arial" w:eastAsia="Arial" w:hAnsi="Arial" w:cs="Arial"/>
          <w:b/>
          <w:color w:val="2A2A29"/>
          <w:w w:val="159"/>
          <w:sz w:val="24"/>
          <w:szCs w:val="24"/>
        </w:rPr>
        <w:t>/</w:t>
      </w:r>
      <w:r w:rsidRPr="001C7E09">
        <w:rPr>
          <w:rFonts w:ascii="Arial" w:eastAsia="Arial" w:hAnsi="Arial" w:cs="Arial"/>
          <w:b/>
          <w:color w:val="2A2A29"/>
          <w:sz w:val="24"/>
          <w:szCs w:val="24"/>
        </w:rPr>
        <w:t>founder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and</w:t>
      </w:r>
    </w:p>
    <w:p w:rsidR="00E91275" w:rsidRDefault="00CE547F">
      <w:pPr>
        <w:spacing w:before="64" w:after="0" w:line="240" w:lineRule="auto"/>
        <w:ind w:left="4819" w:right="374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CEO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Apple.</w:t>
      </w:r>
    </w:p>
    <w:p w:rsidR="00E91275" w:rsidRDefault="00CE547F">
      <w:pPr>
        <w:spacing w:before="64" w:after="0" w:line="295" w:lineRule="auto"/>
        <w:ind w:left="4877" w:right="63" w:hanging="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95"/>
          <w:sz w:val="24"/>
          <w:szCs w:val="24"/>
        </w:rPr>
        <w:t>People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 w:rsidRPr="001C7E09">
        <w:rPr>
          <w:rFonts w:ascii="Arial" w:eastAsia="Arial" w:hAnsi="Arial" w:cs="Arial"/>
          <w:b/>
          <w:color w:val="2A2A29"/>
          <w:w w:val="95"/>
          <w:sz w:val="24"/>
          <w:szCs w:val="24"/>
        </w:rPr>
        <w:t>associate</w:t>
      </w:r>
      <w:r w:rsidRPr="001C7E09">
        <w:rPr>
          <w:rFonts w:ascii="Arial" w:eastAsia="Arial" w:hAnsi="Arial" w:cs="Arial"/>
          <w:b/>
          <w:color w:val="2A2A29"/>
          <w:w w:val="159"/>
          <w:sz w:val="24"/>
          <w:szCs w:val="24"/>
        </w:rPr>
        <w:t>/</w:t>
      </w:r>
      <w:r w:rsidRPr="001C7E09">
        <w:rPr>
          <w:rFonts w:ascii="Arial" w:eastAsia="Arial" w:hAnsi="Arial" w:cs="Arial"/>
          <w:b/>
          <w:color w:val="2A2A29"/>
          <w:w w:val="101"/>
          <w:sz w:val="24"/>
          <w:szCs w:val="24"/>
        </w:rPr>
        <w:t>association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Steve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Jobs with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innovative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products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iPod,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iPhone,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T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unes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iPad.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famous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his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attention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 w:rsidRPr="001C7E09">
        <w:rPr>
          <w:rFonts w:ascii="Arial" w:eastAsia="Arial" w:hAnsi="Arial" w:cs="Arial"/>
          <w:b/>
          <w:color w:val="2A2A29"/>
          <w:w w:val="104"/>
          <w:sz w:val="24"/>
          <w:szCs w:val="24"/>
        </w:rPr>
        <w:t>to</w:t>
      </w:r>
      <w:r w:rsidRPr="001C7E09">
        <w:rPr>
          <w:rFonts w:ascii="Arial" w:eastAsia="Arial" w:hAnsi="Arial" w:cs="Arial"/>
          <w:b/>
          <w:color w:val="2A2A29"/>
          <w:w w:val="159"/>
          <w:sz w:val="24"/>
          <w:szCs w:val="24"/>
        </w:rPr>
        <w:t>/</w:t>
      </w:r>
      <w:r w:rsidRPr="001C7E09">
        <w:rPr>
          <w:rFonts w:ascii="Arial" w:eastAsia="Arial" w:hAnsi="Arial" w:cs="Arial"/>
          <w:b/>
          <w:color w:val="2A2A29"/>
          <w:w w:val="105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w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design.</w:t>
      </w:r>
    </w:p>
    <w:p w:rsidR="00E91275" w:rsidRDefault="00CE547F">
      <w:pPr>
        <w:spacing w:before="2" w:after="0" w:line="240" w:lineRule="auto"/>
        <w:ind w:left="493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Steve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Jobs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Steve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4"/>
          <w:w w:val="95"/>
          <w:sz w:val="24"/>
          <w:szCs w:val="24"/>
        </w:rPr>
        <w:t>W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ozniak</w:t>
      </w:r>
      <w:r>
        <w:rPr>
          <w:rFonts w:ascii="Arial" w:eastAsia="Arial" w:hAnsi="Arial" w:cs="Arial"/>
          <w:color w:val="2A2A29"/>
          <w:spacing w:val="12"/>
          <w:w w:val="95"/>
          <w:sz w:val="24"/>
          <w:szCs w:val="24"/>
        </w:rPr>
        <w:t xml:space="preserve"> </w:t>
      </w:r>
      <w:r w:rsidRPr="001C7E09">
        <w:rPr>
          <w:rFonts w:ascii="Arial" w:eastAsia="Arial" w:hAnsi="Arial" w:cs="Arial"/>
          <w:b/>
          <w:color w:val="2A2A29"/>
          <w:w w:val="99"/>
          <w:sz w:val="24"/>
          <w:szCs w:val="24"/>
        </w:rPr>
        <w:t>founded</w:t>
      </w:r>
      <w:r w:rsidRPr="001C7E09">
        <w:rPr>
          <w:rFonts w:ascii="Arial" w:eastAsia="Arial" w:hAnsi="Arial" w:cs="Arial"/>
          <w:b/>
          <w:color w:val="2A2A29"/>
          <w:w w:val="159"/>
          <w:sz w:val="24"/>
          <w:szCs w:val="24"/>
        </w:rPr>
        <w:t>/</w:t>
      </w:r>
      <w:r w:rsidRPr="001C7E09">
        <w:rPr>
          <w:rFonts w:ascii="Arial" w:eastAsia="Arial" w:hAnsi="Arial" w:cs="Arial"/>
          <w:b/>
          <w:color w:val="2A2A29"/>
          <w:sz w:val="24"/>
          <w:szCs w:val="24"/>
        </w:rPr>
        <w:t>found</w:t>
      </w:r>
    </w:p>
    <w:p w:rsidR="00E91275" w:rsidRDefault="00CE547F">
      <w:pPr>
        <w:spacing w:before="64" w:after="0" w:line="240" w:lineRule="auto"/>
        <w:ind w:left="4919" w:right="363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Apple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1976.</w:t>
      </w:r>
    </w:p>
    <w:p w:rsidR="00E91275" w:rsidRDefault="00CE547F">
      <w:pPr>
        <w:spacing w:before="64" w:after="0" w:line="295" w:lineRule="auto"/>
        <w:ind w:left="4996" w:right="370" w:hanging="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 xml:space="preserve">Jobs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persuaded</w:t>
      </w:r>
      <w:r>
        <w:rPr>
          <w:rFonts w:ascii="Arial" w:eastAsia="Arial" w:hAnsi="Arial" w:cs="Arial"/>
          <w:color w:val="2A2A29"/>
          <w:spacing w:val="15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4"/>
          <w:w w:val="95"/>
          <w:sz w:val="24"/>
          <w:szCs w:val="24"/>
        </w:rPr>
        <w:t>W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ozniak</w:t>
      </w:r>
      <w:r>
        <w:rPr>
          <w:rFonts w:ascii="Arial" w:eastAsia="Arial" w:hAnsi="Arial" w:cs="Arial"/>
          <w:color w:val="2A2A29"/>
          <w:spacing w:val="12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make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computer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sell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 w:rsidRPr="001C7E09">
        <w:rPr>
          <w:rFonts w:ascii="Arial" w:eastAsia="Arial" w:hAnsi="Arial" w:cs="Arial"/>
          <w:b/>
          <w:color w:val="2A2A29"/>
          <w:w w:val="114"/>
          <w:sz w:val="24"/>
          <w:szCs w:val="24"/>
        </w:rPr>
        <w:t>it</w:t>
      </w:r>
      <w:r w:rsidRPr="001C7E09">
        <w:rPr>
          <w:rFonts w:ascii="Arial" w:eastAsia="Arial" w:hAnsi="Arial" w:cs="Arial"/>
          <w:b/>
          <w:color w:val="2A2A29"/>
          <w:w w:val="159"/>
          <w:sz w:val="24"/>
          <w:szCs w:val="24"/>
        </w:rPr>
        <w:t>/</w:t>
      </w:r>
      <w:r w:rsidRPr="001C7E09">
        <w:rPr>
          <w:rFonts w:ascii="Arial" w:eastAsia="Arial" w:hAnsi="Arial" w:cs="Arial"/>
          <w:b/>
          <w:color w:val="2A2A29"/>
          <w:sz w:val="24"/>
          <w:szCs w:val="24"/>
        </w:rPr>
        <w:t>them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E91275" w:rsidRDefault="00CE547F">
      <w:pPr>
        <w:spacing w:before="2" w:after="0" w:line="295" w:lineRule="auto"/>
        <w:ind w:left="5016" w:right="42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pacing w:val="-17"/>
          <w:w w:val="96"/>
          <w:sz w:val="24"/>
          <w:szCs w:val="24"/>
        </w:rPr>
        <w:t>T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ogethe</w:t>
      </w:r>
      <w:r>
        <w:rPr>
          <w:rFonts w:ascii="Arial" w:eastAsia="Arial" w:hAnsi="Arial" w:cs="Arial"/>
          <w:color w:val="2A2A29"/>
          <w:spacing w:val="-17"/>
          <w:w w:val="96"/>
          <w:sz w:val="24"/>
          <w:szCs w:val="24"/>
        </w:rPr>
        <w:t>r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7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developed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Mac. Jobs also built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computer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 w:rsidRPr="001C7E09">
        <w:rPr>
          <w:rFonts w:ascii="Arial" w:eastAsia="Arial" w:hAnsi="Arial" w:cs="Arial"/>
          <w:b/>
          <w:color w:val="2A2A29"/>
          <w:w w:val="104"/>
          <w:sz w:val="24"/>
          <w:szCs w:val="24"/>
        </w:rPr>
        <w:t>into</w:t>
      </w:r>
      <w:r w:rsidRPr="001C7E09">
        <w:rPr>
          <w:rFonts w:ascii="Arial" w:eastAsia="Arial" w:hAnsi="Arial" w:cs="Arial"/>
          <w:b/>
          <w:color w:val="2A2A29"/>
          <w:w w:val="159"/>
          <w:sz w:val="24"/>
          <w:szCs w:val="24"/>
        </w:rPr>
        <w:t>/</w:t>
      </w:r>
      <w:r w:rsidRPr="001C7E09">
        <w:rPr>
          <w:rFonts w:ascii="Arial" w:eastAsia="Arial" w:hAnsi="Arial" w:cs="Arial"/>
          <w:b/>
          <w:color w:val="2A2A29"/>
          <w:sz w:val="24"/>
          <w:szCs w:val="24"/>
        </w:rPr>
        <w:t>on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which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orld Wide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eb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created.</w:t>
      </w:r>
    </w:p>
    <w:p w:rsidR="00E91275" w:rsidRDefault="00E91275">
      <w:pPr>
        <w:spacing w:after="0"/>
        <w:sectPr w:rsidR="00E91275">
          <w:headerReference w:type="even" r:id="rId17"/>
          <w:headerReference w:type="default" r:id="rId18"/>
          <w:footerReference w:type="even" r:id="rId19"/>
          <w:footerReference w:type="default" r:id="rId20"/>
          <w:pgSz w:w="12080" w:h="16840"/>
          <w:pgMar w:top="1640" w:right="1300" w:bottom="760" w:left="620" w:header="1056" w:footer="574" w:gutter="0"/>
          <w:cols w:space="720"/>
        </w:sectPr>
      </w:pPr>
    </w:p>
    <w:p w:rsidR="00E91275" w:rsidRDefault="00494909">
      <w:pPr>
        <w:spacing w:before="7" w:after="0" w:line="170" w:lineRule="exact"/>
        <w:rPr>
          <w:sz w:val="17"/>
          <w:szCs w:val="17"/>
        </w:rPr>
      </w:pPr>
      <w:r>
        <w:rPr>
          <w:noProof/>
          <w:lang w:val="pt-PT" w:eastAsia="pt-PT"/>
        </w:rPr>
        <w:lastRenderedPageBreak/>
        <w:pict>
          <v:shape id="_x0000_s9191" type="#_x0000_t202" style="position:absolute;margin-left:397.4pt;margin-top:20.95pt;width:173.95pt;height:11.5pt;z-index:-251573248;mso-position-horizontal-relative:page;mso-position-vertical-relative:page" filled="f" stroked="f">
            <v:textbox inset="0,0,0,0">
              <w:txbxContent>
                <w:p w:rsidR="001C7E09" w:rsidRDefault="001C7E09" w:rsidP="00CE547F">
                  <w:pPr>
                    <w:spacing w:after="0" w:line="209" w:lineRule="exact"/>
                    <w:ind w:left="20" w:right="-48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New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6"/>
                      <w:w w:val="114"/>
                      <w:sz w:val="16"/>
                      <w:szCs w:val="16"/>
                    </w:rPr>
                    <w:t>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ave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1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Revolution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9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83"/>
                      <w:sz w:val="16"/>
                      <w:szCs w:val="16"/>
                    </w:rPr>
                    <w:t>·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1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8.˚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ano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4"/>
                      <w:sz w:val="16"/>
                      <w:szCs w:val="16"/>
                    </w:rPr>
                    <w:t xml:space="preserve"> </w:t>
                  </w:r>
                  <w:r w:rsidRPr="009828BF">
                    <w:rPr>
                      <w:rFonts w:ascii="Arial" w:eastAsia="Arial" w:hAnsi="Arial" w:cs="Arial"/>
                      <w:b/>
                      <w:color w:val="2A2A29"/>
                      <w:w w:val="73"/>
                      <w:sz w:val="19"/>
                      <w:szCs w:val="19"/>
                    </w:rPr>
                    <w:t>E</w:t>
                  </w:r>
                  <w:r w:rsidRPr="009828BF">
                    <w:rPr>
                      <w:rFonts w:ascii="Arial" w:eastAsia="Arial" w:hAnsi="Arial" w:cs="Arial"/>
                      <w:b/>
                      <w:color w:val="2A2A29"/>
                      <w:spacing w:val="-3"/>
                      <w:w w:val="73"/>
                      <w:sz w:val="19"/>
                      <w:szCs w:val="19"/>
                    </w:rPr>
                    <w:t>v</w:t>
                  </w:r>
                  <w:r w:rsidRPr="009828BF">
                    <w:rPr>
                      <w:rFonts w:ascii="Arial" w:eastAsia="Arial" w:hAnsi="Arial" w:cs="Arial"/>
                      <w:b/>
                      <w:color w:val="2A2A29"/>
                      <w:w w:val="73"/>
                      <w:sz w:val="19"/>
                      <w:szCs w:val="19"/>
                    </w:rPr>
                    <w:t>aluation</w:t>
                  </w:r>
                  <w:r w:rsidRPr="009828BF">
                    <w:rPr>
                      <w:rFonts w:ascii="Arial" w:eastAsia="Arial" w:hAnsi="Arial" w:cs="Arial"/>
                      <w:b/>
                      <w:color w:val="2A2A29"/>
                      <w:spacing w:val="3"/>
                      <w:w w:val="73"/>
                      <w:sz w:val="19"/>
                      <w:szCs w:val="19"/>
                    </w:rPr>
                    <w:t xml:space="preserve"> </w:t>
                  </w:r>
                  <w:r w:rsidRPr="009828BF">
                    <w:rPr>
                      <w:rFonts w:ascii="Arial" w:eastAsia="Arial" w:hAnsi="Arial" w:cs="Arial"/>
                      <w:b/>
                      <w:color w:val="2A2A29"/>
                      <w:spacing w:val="-9"/>
                      <w:w w:val="78"/>
                      <w:sz w:val="19"/>
                      <w:szCs w:val="19"/>
                    </w:rPr>
                    <w:t>T</w:t>
                  </w:r>
                  <w:r w:rsidRPr="009828BF">
                    <w:rPr>
                      <w:rFonts w:ascii="Arial" w:eastAsia="Arial" w:hAnsi="Arial" w:cs="Arial"/>
                      <w:b/>
                      <w:color w:val="2A2A29"/>
                      <w:w w:val="80"/>
                      <w:sz w:val="19"/>
                      <w:szCs w:val="19"/>
                    </w:rPr>
                    <w:t>ests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pt-PT" w:eastAsia="pt-PT"/>
        </w:rPr>
        <w:pict>
          <v:group id="_x0000_s9190" style="position:absolute;margin-left:-65pt;margin-top:-62.8pt;width:603.8pt;height:874.4pt;z-index:-251572224" coordsize="12076,17488">
            <v:group id="_x0000_s9047" style="position:absolute;left:170;top:650;width:2;height:16838" coordorigin="170" coordsize="2,16838">
              <v:shape id="_x0000_s9048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9045" style="position:absolute;left:170;top:650;width:2;height:16838" coordorigin="170" coordsize="2,16838">
              <v:shape id="_x0000_s9046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9043" style="position:absolute;left:1;width:12075;height:3603" coordorigin="1" coordsize="12075,3603">
              <v:shape id="_x0000_s9044" style="position:absolute;left:1;width:12075;height:3603" coordorigin="1" coordsize="12075,3603" path="m12076,l1,r,3603l11099,2249r840,-117l12076,2110,12076,e" fillcolor="#ececec" stroked="f">
                <v:path arrowok="t"/>
              </v:shape>
            </v:group>
            <v:group id="_x0000_s9041" style="position:absolute;left:1355;top:2457;width:10051;height:1315" coordorigin="1355,1807" coordsize="10051,1315">
              <v:shape id="_x0000_s9042" style="position:absolute;left:1355;top:1807;width:10051;height:1315" coordorigin="1355,1807" coordsize="10051,1315" path="m1355,1807r10051,l11406,3123r-10051,l1355,1807e" fillcolor="#2a2a29" stroked="f">
                <v:path arrowok="t"/>
              </v:shape>
            </v:group>
            <v:group id="_x0000_s9039" style="position:absolute;left:1419;top:2521;width:9921;height:1191" coordorigin="1419,1871" coordsize="9921,1191">
              <v:shape id="_x0000_s9040" style="position:absolute;left:1419;top:1871;width:9921;height:1191" coordorigin="1419,1871" coordsize="9921,1191" path="m1533,1871r-66,2l1421,1918r-2,66l1419,2949r2,64l1467,3060r9760,1l11265,3061r61,-14l11340,2986r1,-37l11341,1984r-2,-65l11293,1873r-9760,-2e" stroked="f">
                <v:path arrowok="t"/>
              </v:shape>
            </v:group>
            <v:group id="_x0000_s9037" style="position:absolute;left:2171;top:3000;width:6491;height:2" coordorigin="2171,2350" coordsize="6491,2">
              <v:shape id="_x0000_s9038" style="position:absolute;left:2171;top:2350;width:6491;height:2" coordorigin="2171,2350" coordsize="6491,0" path="m2171,2350r6491,e" filled="f" strokecolor="#2a2a29" strokeweight=".25pt">
                <v:path arrowok="t"/>
              </v:shape>
            </v:group>
            <v:group id="_x0000_s9035" style="position:absolute;left:9148;top:3000;width:652;height:2" coordorigin="9148,2350" coordsize="652,2">
              <v:shape id="_x0000_s9036" style="position:absolute;left:9148;top:2350;width:652;height:2" coordorigin="9148,2350" coordsize="652,0" path="m9148,2350r652,e" filled="f" strokecolor="#2a2a29" strokeweight=".25pt">
                <v:path arrowok="t"/>
              </v:shape>
            </v:group>
            <v:group id="_x0000_s9033" style="position:absolute;left:10470;top:3000;width:680;height:2" coordorigin="10470,2350" coordsize="680,2">
              <v:shape id="_x0000_s9034" style="position:absolute;left:10470;top:2350;width:680;height:2" coordorigin="10470,2350" coordsize="680,0" path="m10470,2350r681,e" filled="f" strokecolor="#2a2a29" strokeweight=".25pt">
                <v:path arrowok="t"/>
              </v:shape>
            </v:group>
            <v:group id="_x0000_s9031" style="position:absolute;left:2071;top:3462;width:510;height:2" coordorigin="2071,2812" coordsize="510,2">
              <v:shape id="_x0000_s9032" style="position:absolute;left:2071;top:2812;width:510;height:2" coordorigin="2071,2812" coordsize="510,0" path="m2071,2812r510,e" filled="f" strokecolor="#2a2a29" strokeweight=".25pt">
                <v:path arrowok="t"/>
              </v:shape>
            </v:group>
            <v:group id="_x0000_s9029" style="position:absolute;left:2715;top:3462;width:510;height:2" coordorigin="2715,2812" coordsize="510,2">
              <v:shape id="_x0000_s9030" style="position:absolute;left:2715;top:2812;width:510;height:2" coordorigin="2715,2812" coordsize="510,0" path="m2715,2812r510,e" filled="f" strokecolor="#2a2a29" strokeweight=".25pt">
                <v:path arrowok="t"/>
              </v:shape>
            </v:group>
            <v:group id="_x0000_s9027" style="position:absolute;left:3358;top:3462;width:561;height:2" coordorigin="3358,2812" coordsize="561,2">
              <v:shape id="_x0000_s9028" style="position:absolute;left:3358;top:2812;width:561;height:2" coordorigin="3358,2812" coordsize="561,0" path="m3358,2812r561,e" filled="f" strokecolor="#2a2a29" strokeweight=".25pt">
                <v:path arrowok="t"/>
              </v:shape>
            </v:group>
            <v:group id="_x0000_s9025" style="position:absolute;left:4949;top:3462;width:2563;height:2" coordorigin="4949,2812" coordsize="2563,2">
              <v:shape id="_x0000_s9026" style="position:absolute;left:4949;top:2812;width:2563;height:2" coordorigin="4949,2812" coordsize="2563,0" path="m4949,2812r2563,e" filled="f" strokecolor="#2a2a29" strokeweight=".25pt">
                <v:path arrowok="t"/>
              </v:shape>
            </v:group>
            <v:group id="_x0000_s9023" style="position:absolute;left:8316;top:3462;width:2835;height:2" coordorigin="8316,2812" coordsize="2835,2">
              <v:shape id="_x0000_s9024" style="position:absolute;left:8316;top:2812;width:2835;height:2" coordorigin="8316,2812" coordsize="2835,0" path="m8316,2812r2835,e" filled="f" strokecolor="#2a2a29" strokeweight=".25pt">
                <v:path arrowok="t"/>
              </v:shape>
            </v:group>
            <v:group id="_x0000_s9021" style="position:absolute;left:7482;top:650;width:4593;height:803" coordorigin="7482" coordsize="4593,803">
              <v:shape id="_x0000_s9022" style="position:absolute;left:7482;width:4593;height:803" coordorigin="7482" coordsize="4593,803" path="m7484,r4,601l7485,636r-2,31l7482,693r,23l7484,736r43,56l7590,802r63,1l7692,803,12076,662r,-662l7484,e" fillcolor="#ececec" stroked="f">
                <v:path arrowok="t"/>
              </v:shape>
            </v:group>
            <v:group id="_x0000_s9019" style="position:absolute;top:650;width:2;height:2074" coordsize="2,2074">
              <v:shape id="_x0000_s9020" style="position:absolute;width:2;height:2074" coordsize="0,2074" path="m,l,2074e" filled="f" strokecolor="#ececec" strokeweight=".04628mm">
                <v:path arrowok="t"/>
              </v:shape>
            </v:group>
          </v:group>
        </w:pic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/>
        <w:sectPr w:rsidR="00E91275">
          <w:pgSz w:w="12080" w:h="16840"/>
          <w:pgMar w:top="600" w:right="620" w:bottom="720" w:left="1300" w:header="1056" w:footer="574" w:gutter="0"/>
          <w:cols w:space="720"/>
        </w:sectPr>
      </w:pPr>
    </w:p>
    <w:p w:rsidR="00E91275" w:rsidRDefault="00CE547F">
      <w:pPr>
        <w:tabs>
          <w:tab w:val="left" w:pos="1680"/>
        </w:tabs>
        <w:spacing w:after="0" w:line="658" w:lineRule="exact"/>
        <w:ind w:left="119" w:right="-130"/>
        <w:rPr>
          <w:rFonts w:ascii="Times New Roman" w:eastAsia="Times New Roman" w:hAnsi="Times New Roman" w:cs="Times New Roman"/>
          <w:sz w:val="46"/>
          <w:szCs w:val="46"/>
        </w:rPr>
      </w:pPr>
      <w:r>
        <w:rPr>
          <w:rFonts w:ascii="Arial" w:eastAsia="Arial" w:hAnsi="Arial" w:cs="Arial"/>
          <w:color w:val="2A2A29"/>
          <w:w w:val="79"/>
          <w:sz w:val="60"/>
          <w:szCs w:val="60"/>
        </w:rPr>
        <w:lastRenderedPageBreak/>
        <w:t>Unit</w:t>
      </w:r>
      <w:r>
        <w:rPr>
          <w:rFonts w:ascii="Arial" w:eastAsia="Arial" w:hAnsi="Arial" w:cs="Arial"/>
          <w:color w:val="2A2A29"/>
          <w:spacing w:val="-19"/>
          <w:w w:val="79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>5</w:t>
      </w:r>
      <w:r>
        <w:rPr>
          <w:rFonts w:ascii="Arial" w:eastAsia="Arial" w:hAnsi="Arial" w:cs="Arial"/>
          <w:color w:val="2A2A29"/>
          <w:sz w:val="60"/>
          <w:szCs w:val="6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z w:val="46"/>
          <w:szCs w:val="46"/>
        </w:rPr>
        <w:t>At</w:t>
      </w:r>
      <w:r>
        <w:rPr>
          <w:rFonts w:ascii="Times New Roman" w:eastAsia="Times New Roman" w:hAnsi="Times New Roman" w:cs="Times New Roman"/>
          <w:b/>
          <w:bCs/>
          <w:color w:val="2A2A29"/>
          <w:spacing w:val="86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46"/>
          <w:szCs w:val="46"/>
        </w:rPr>
        <w:t>your</w:t>
      </w:r>
      <w:r>
        <w:rPr>
          <w:rFonts w:ascii="Times New Roman" w:eastAsia="Times New Roman" w:hAnsi="Times New Roman" w:cs="Times New Roman"/>
          <w:b/>
          <w:bCs/>
          <w:color w:val="2A2A29"/>
          <w:spacing w:val="-57"/>
          <w:w w:val="121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46"/>
          <w:szCs w:val="46"/>
        </w:rPr>
        <w:t>fingertips</w:t>
      </w:r>
    </w:p>
    <w:p w:rsidR="00E91275" w:rsidRDefault="00CE547F">
      <w:pPr>
        <w:spacing w:before="9" w:after="0" w:line="190" w:lineRule="exact"/>
        <w:rPr>
          <w:sz w:val="19"/>
          <w:szCs w:val="19"/>
        </w:rPr>
      </w:pPr>
      <w:r>
        <w:br w:type="column"/>
      </w:r>
    </w:p>
    <w:p w:rsidR="00E91275" w:rsidRDefault="00CE547F">
      <w:pPr>
        <w:spacing w:after="0" w:line="240" w:lineRule="auto"/>
        <w:ind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30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21"/>
          <w:sz w:val="36"/>
          <w:szCs w:val="3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09"/>
          <w:sz w:val="36"/>
          <w:szCs w:val="36"/>
        </w:rPr>
        <w:t>5A</w:t>
      </w:r>
    </w:p>
    <w:p w:rsidR="00E91275" w:rsidRDefault="00E91275">
      <w:pPr>
        <w:spacing w:after="0"/>
        <w:sectPr w:rsidR="00E91275">
          <w:type w:val="continuous"/>
          <w:pgSz w:w="12080" w:h="16840"/>
          <w:pgMar w:top="1640" w:right="620" w:bottom="760" w:left="1300" w:header="720" w:footer="720" w:gutter="0"/>
          <w:cols w:num="2" w:space="720" w:equalWidth="0">
            <w:col w:w="5876" w:space="2799"/>
            <w:col w:w="1485"/>
          </w:cols>
        </w:sect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" w:after="0" w:line="280" w:lineRule="exact"/>
        <w:rPr>
          <w:sz w:val="28"/>
          <w:szCs w:val="28"/>
        </w:rPr>
      </w:pPr>
    </w:p>
    <w:p w:rsidR="00E91275" w:rsidRDefault="00CE547F">
      <w:pPr>
        <w:tabs>
          <w:tab w:val="left" w:pos="7460"/>
          <w:tab w:val="left" w:pos="8600"/>
        </w:tabs>
        <w:spacing w:before="31" w:after="0" w:line="229" w:lineRule="exact"/>
        <w:ind w:left="289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E91275" w:rsidRDefault="00E91275">
      <w:pPr>
        <w:spacing w:before="2" w:after="0" w:line="200" w:lineRule="exact"/>
        <w:rPr>
          <w:sz w:val="20"/>
          <w:szCs w:val="20"/>
        </w:rPr>
      </w:pPr>
    </w:p>
    <w:p w:rsidR="00E91275" w:rsidRDefault="00CE547F">
      <w:pPr>
        <w:tabs>
          <w:tab w:val="left" w:pos="1320"/>
          <w:tab w:val="left" w:pos="1980"/>
          <w:tab w:val="left" w:pos="2660"/>
          <w:tab w:val="left" w:pos="6260"/>
        </w:tabs>
        <w:spacing w:before="31" w:after="0" w:line="229" w:lineRule="exact"/>
        <w:ind w:left="289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E91275" w:rsidRDefault="00E91275">
      <w:pPr>
        <w:spacing w:after="0" w:line="120" w:lineRule="exact"/>
        <w:rPr>
          <w:sz w:val="12"/>
          <w:szCs w:val="12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spacing w:before="26" w:after="0" w:line="288" w:lineRule="auto"/>
        <w:ind w:left="713" w:right="447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pict>
          <v:group id="_x0000_s9010" style="position:absolute;left:0;text-align:left;margin-left:356.75pt;margin-top:-.95pt;width:214.6pt;height:164.9pt;z-index:-251721728;mso-position-horizontal-relative:page" coordorigin="7135,-19" coordsize="4292,3298">
            <v:group id="_x0000_s9016" style="position:absolute;left:7145;top:-9;width:4272;height:3278" coordorigin="7145,-9" coordsize="4272,3278">
              <v:shape id="_x0000_s9017" style="position:absolute;left:7145;top:-9;width:4272;height:3278" coordorigin="7145,-9" coordsize="4272,3278" path="m7145,-9r4272,l11417,3269r-4272,l7145,-9e" fillcolor="#2a2a29" stroked="f">
                <v:path arrowok="t"/>
              </v:shape>
            </v:group>
            <v:group id="_x0000_s9013" style="position:absolute;left:7224;top:69;width:4115;height:3124" coordorigin="7224,69" coordsize="4115,3124">
              <v:shape id="_x0000_s9015" style="position:absolute;left:7224;top:69;width:4115;height:3124" coordorigin="7224,69" coordsize="4115,3124" path="m7451,69r-75,1l7298,76r-55,33l7225,190r-1,65l7224,3008r1,64l7236,3138r43,43l7345,3192r64,1l11152,3193r35,l11265,3186r54,-33l11337,3073r2,-65l11339,255r-2,-64l11327,125r-43,-44l11218,71r-65,-2l7451,69e" stroked="f">
                <v:path arrowok="t"/>
              </v:shape>
              <v:shape id="_x0000_s9014" type="#_x0000_t75" style="position:absolute;left:7224;top:69;width:4115;height:3124">
                <v:imagedata r:id="rId21" o:title=""/>
              </v:shape>
            </v:group>
            <v:group id="_x0000_s9011" style="position:absolute;left:7224;top:69;width:4115;height:3124" coordorigin="7224,69" coordsize="4115,3124">
              <v:shape id="_x0000_s9012" style="position:absolute;left:7224;top:69;width:4115;height:3124" coordorigin="7224,69" coordsize="4115,3124" path="m7451,69r-75,1l7298,76r-55,33l7225,190r-1,65l7224,2967r,39l7225,3072r11,66l7279,3181r66,11l7409,3193r3703,l11152,3193r65,-1l11283,3181r43,-43l11337,3073r2,-65l11339,296r,-40l11337,191r-10,-66l11284,81r-66,-10l11153,69r-3702,xe" filled="f" strokecolor="white" strokeweight="1.5pt">
                <v:path arrowok="t"/>
              </v:shape>
            </v:group>
            <w10:wrap anchorx="page"/>
          </v:group>
        </w:pict>
      </w:r>
      <w:r>
        <w:pict>
          <v:shape id="_x0000_s9009" type="#_x0000_t136" style="position:absolute;left:0;text-align:left;margin-left:70.85pt;margin-top:-31.35pt;width:374.3pt;height:20pt;rotation:358;z-index:-251720704;mso-position-horizontal-relative:page" fillcolor="#2a2a29" stroked="f">
            <o:extrusion v:ext="view" autorotationcenter="t"/>
            <v:textpath style="font-family:&quot;&amp;quot&quot;;font-size:20pt;v-text-kern:t;mso-text-shadow:auto" string="Technology superstars ask kids to code"/>
            <w10:wrap anchorx="page"/>
          </v:shape>
        </w:pict>
      </w:r>
      <w:r w:rsidR="00CE547F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P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ople</w:t>
      </w:r>
      <w:r w:rsidR="00CE547F">
        <w:rPr>
          <w:rFonts w:ascii="Times New Roman" w:eastAsia="Times New Roman" w:hAnsi="Times New Roman" w:cs="Times New Roman"/>
          <w:color w:val="2A2A29"/>
          <w:spacing w:val="52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9"/>
          <w:sz w:val="21"/>
          <w:szCs w:val="21"/>
        </w:rPr>
        <w:t>F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ac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book C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O </w:t>
      </w:r>
      <w:r w:rsidR="00CE547F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M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CE547F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k</w:t>
      </w:r>
      <w:r w:rsidR="00CE547F"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Z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ck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erbe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g </w:t>
      </w:r>
      <w:r w:rsidR="00CE547F"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 xml:space="preserve">and </w:t>
      </w:r>
      <w:r w:rsidR="00CE547F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M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ic</w:t>
      </w:r>
      <w:r w:rsidR="00CE547F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oft</w:t>
      </w:r>
      <w:r w:rsidR="00CE547F"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1C7E09">
        <w:rPr>
          <w:rFonts w:ascii="Times New Roman" w:eastAsia="Times New Roman" w:hAnsi="Times New Roman" w:cs="Times New Roman"/>
          <w:color w:val="2A2A29"/>
          <w:sz w:val="21"/>
          <w:szCs w:val="21"/>
        </w:rPr>
        <w:t>under</w:t>
      </w:r>
      <w:r w:rsidR="00CE547F"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B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ill</w:t>
      </w:r>
      <w:r w:rsidR="00CE547F"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Ga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tes</w:t>
      </w:r>
      <w:r w:rsidR="00CE547F"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 w:rsidR="00CE547F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a</w:t>
      </w:r>
      <w:r w:rsidR="00CE547F"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ppea</w:t>
      </w:r>
      <w:r w:rsidR="00CE547F">
        <w:rPr>
          <w:rFonts w:ascii="Times New Roman" w:eastAsia="Times New Roman" w:hAnsi="Times New Roman" w:cs="Times New Roman"/>
          <w:color w:val="2A2A29"/>
          <w:spacing w:val="-3"/>
          <w:w w:val="111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spacing w:val="1"/>
          <w:w w:val="111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d</w:t>
      </w:r>
      <w:r w:rsidR="00CE547F">
        <w:rPr>
          <w:rFonts w:ascii="Times New Roman" w:eastAsia="Times New Roman" w:hAnsi="Times New Roman" w:cs="Times New Roman"/>
          <w:color w:val="2A2A29"/>
          <w:spacing w:val="9"/>
          <w:w w:val="111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 w:rsidR="00CE547F"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CE547F"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w w:val="104"/>
          <w:sz w:val="21"/>
          <w:szCs w:val="21"/>
        </w:rPr>
        <w:t>vid</w:t>
      </w:r>
      <w:r w:rsidR="00CE547F">
        <w:rPr>
          <w:rFonts w:ascii="Times New Roman" w:eastAsia="Times New Roman" w:hAnsi="Times New Roman" w:cs="Times New Roman"/>
          <w:color w:val="2A2A29"/>
          <w:spacing w:val="1"/>
          <w:w w:val="104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 xml:space="preserve">o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CE547F"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tell</w:t>
      </w:r>
      <w:r w:rsidR="00CE547F"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child</w:t>
      </w:r>
      <w:r w:rsidR="00CE547F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en t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CE547F"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codi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 w:rsidR="00CE547F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 w:rsidR="00CE547F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fun.</w:t>
      </w:r>
      <w:r w:rsidR="00CE547F"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 w:rsidR="00CE547F"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ggest</w:t>
      </w:r>
      <w:r w:rsidR="00CE547F"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1C7E09">
        <w:rPr>
          <w:rFonts w:ascii="Times New Roman" w:eastAsia="Times New Roman" w:hAnsi="Times New Roman" w:cs="Times New Roman"/>
          <w:color w:val="2A2A29"/>
          <w:sz w:val="21"/>
          <w:szCs w:val="21"/>
        </w:rPr>
        <w:t>ames</w:t>
      </w:r>
      <w:r w:rsidR="00CE547F"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in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chnolo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g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 w:rsidR="00CE547F">
        <w:rPr>
          <w:rFonts w:ascii="Times New Roman" w:eastAsia="Times New Roman" w:hAnsi="Times New Roman" w:cs="Times New Roman"/>
          <w:color w:val="2A2A29"/>
          <w:spacing w:val="45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CE547F"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tod</w:t>
      </w:r>
      <w:r w:rsidR="00CE547F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 w:rsidR="00CE547F"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>’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 w:rsidR="00CE547F"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child</w:t>
      </w:r>
      <w:r w:rsidR="00CE547F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en</w:t>
      </w:r>
      <w:r w:rsidR="00CE547F"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to learn</w:t>
      </w:r>
      <w:r w:rsidR="00CE547F"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co</w:t>
      </w:r>
      <w:r w:rsidR="00CE547F"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m</w:t>
      </w:r>
      <w:r w:rsidR="00CE547F">
        <w:rPr>
          <w:rFonts w:ascii="Times New Roman" w:eastAsia="Times New Roman" w:hAnsi="Times New Roman" w:cs="Times New Roman"/>
          <w:color w:val="2A2A29"/>
          <w:spacing w:val="-1"/>
          <w:w w:val="113"/>
          <w:sz w:val="21"/>
          <w:szCs w:val="21"/>
        </w:rPr>
        <w:t>p</w:t>
      </w:r>
      <w:r w:rsidR="00CE547F"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ut</w:t>
      </w:r>
      <w:r w:rsidR="00CE547F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er </w:t>
      </w:r>
      <w:r w:rsidR="00CE547F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p</w:t>
      </w:r>
      <w:r w:rsidR="00CE547F"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og</w:t>
      </w:r>
      <w:r w:rsidR="00CE547F">
        <w:rPr>
          <w:rFonts w:ascii="Times New Roman" w:eastAsia="Times New Roman" w:hAnsi="Times New Roman" w:cs="Times New Roman"/>
          <w:color w:val="2A2A29"/>
          <w:spacing w:val="-2"/>
          <w:w w:val="108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ammi</w:t>
      </w:r>
      <w:r w:rsidR="00CE547F"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ng</w:t>
      </w:r>
      <w:r w:rsidR="00CE547F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.</w:t>
      </w:r>
      <w:r w:rsidR="00CE547F">
        <w:rPr>
          <w:rFonts w:ascii="Times New Roman" w:eastAsia="Times New Roman" w:hAnsi="Times New Roman" w:cs="Times New Roman"/>
          <w:color w:val="2A2A29"/>
          <w:spacing w:val="-4"/>
          <w:w w:val="108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Other</w:t>
      </w:r>
      <w:r w:rsidR="00CE547F"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star</w:t>
      </w:r>
      <w:r w:rsidR="00CE547F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 w:rsidR="00CE547F"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 w:rsidR="00CE547F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om</w:t>
      </w:r>
      <w:r w:rsidR="00CE547F"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 w:rsidR="00CE547F"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orld</w:t>
      </w:r>
      <w:r w:rsidR="00CE547F"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 w:rsidR="00CE547F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spo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CE547F"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 xml:space="preserve">and </w:t>
      </w:r>
      <w:r w:rsidR="00CE547F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 w:rsidR="00CE547F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te</w:t>
      </w:r>
      <w:r w:rsidR="00CE547F"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tainme</w:t>
      </w:r>
      <w:r w:rsidR="00CE547F"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nt</w:t>
      </w:r>
      <w:r w:rsidR="00CE547F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,</w:t>
      </w:r>
      <w:r w:rsidR="00CE547F">
        <w:rPr>
          <w:rFonts w:ascii="Times New Roman" w:eastAsia="Times New Roman" w:hAnsi="Times New Roman" w:cs="Times New Roman"/>
          <w:color w:val="2A2A29"/>
          <w:spacing w:val="-5"/>
          <w:w w:val="110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 w:rsidR="00CE547F"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 w:rsidR="00CE547F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y kids</w:t>
      </w:r>
      <w:r w:rsidR="00CE547F"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ee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 w:rsidR="00CE547F"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CE547F"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learn</w:t>
      </w:r>
      <w:r w:rsidR="00CE547F"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CE547F"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cod</w:t>
      </w:r>
      <w:r w:rsidR="00CE547F"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.</w:t>
      </w:r>
    </w:p>
    <w:p w:rsidR="00E91275" w:rsidRDefault="00E91275">
      <w:pPr>
        <w:spacing w:before="5" w:after="0" w:line="110" w:lineRule="exact"/>
        <w:rPr>
          <w:sz w:val="11"/>
          <w:szCs w:val="11"/>
        </w:rPr>
      </w:pPr>
    </w:p>
    <w:p w:rsidR="00E91275" w:rsidRDefault="00CE547F">
      <w:pPr>
        <w:spacing w:after="0" w:line="288" w:lineRule="auto"/>
        <w:ind w:left="713" w:right="447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opb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o</w:t>
      </w:r>
      <w:r w:rsidR="001C7E09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x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tor 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ew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uston</w:t>
      </w:r>
      <w:r>
        <w:rPr>
          <w:rFonts w:ascii="Times New Roman" w:eastAsia="Times New Roman" w:hAnsi="Times New Roman" w:cs="Times New Roman"/>
          <w:color w:val="2A2A29"/>
          <w:spacing w:val="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belie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codi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w w:val="98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learni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pl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usi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inst</w:t>
      </w:r>
      <w:r>
        <w:rPr>
          <w:rFonts w:ascii="Times New Roman" w:eastAsia="Times New Roman" w:hAnsi="Times New Roman" w:cs="Times New Roman"/>
          <w:color w:val="2A2A29"/>
          <w:spacing w:val="1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ume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21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pl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2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89"/>
          <w:sz w:val="21"/>
          <w:szCs w:val="21"/>
        </w:rPr>
        <w:t xml:space="preserve">: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sta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ts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kind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get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 xml:space="preserve">the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31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”</w:t>
      </w:r>
      <w:r>
        <w:rPr>
          <w:rFonts w:ascii="Times New Roman" w:eastAsia="Times New Roman" w:hAnsi="Times New Roman" w:cs="Times New Roman"/>
          <w:color w:val="2A2A29"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said.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ger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ill.i.am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ppea</w:t>
      </w:r>
      <w:r>
        <w:rPr>
          <w:rFonts w:ascii="Times New Roman" w:eastAsia="Times New Roman" w:hAnsi="Times New Roman" w:cs="Times New Roman"/>
          <w:color w:val="2A2A29"/>
          <w:spacing w:val="-3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13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 xml:space="preserve">the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vid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said: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coders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tod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tar</w:t>
      </w:r>
      <w:r>
        <w:rPr>
          <w:rFonts w:ascii="Times New Roman" w:eastAsia="Times New Roman" w:hAnsi="Times New Roman" w:cs="Times New Roman"/>
          <w:color w:val="2A2A29"/>
          <w:spacing w:val="-4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31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w w:val="95"/>
          <w:sz w:val="21"/>
          <w:szCs w:val="21"/>
        </w:rPr>
        <w:t>”</w:t>
      </w:r>
    </w:p>
    <w:p w:rsidR="00E91275" w:rsidRDefault="00E91275">
      <w:pPr>
        <w:spacing w:before="5" w:after="0" w:line="110" w:lineRule="exact"/>
        <w:rPr>
          <w:sz w:val="11"/>
          <w:szCs w:val="11"/>
        </w:rPr>
      </w:pPr>
    </w:p>
    <w:p w:rsidR="00E91275" w:rsidRDefault="00CE547F">
      <w:pPr>
        <w:spacing w:after="0" w:line="288" w:lineRule="auto"/>
        <w:ind w:left="713" w:right="6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vid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–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non</w:t>
      </w:r>
      <w:r>
        <w:rPr>
          <w:rFonts w:ascii="Times New Roman" w:eastAsia="Times New Roman" w:hAnsi="Times New Roman" w:cs="Times New Roman"/>
          <w:color w:val="2A2A29"/>
          <w:spacing w:val="-5"/>
          <w:w w:val="108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ofit</w:t>
      </w:r>
      <w:r>
        <w:rPr>
          <w:rFonts w:ascii="Times New Roman" w:eastAsia="Times New Roman" w:hAnsi="Times New Roman" w:cs="Times New Roman"/>
          <w:color w:val="2A2A29"/>
          <w:spacing w:val="-6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und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tion</w:t>
      </w:r>
      <w:r>
        <w:rPr>
          <w:rFonts w:ascii="Times New Roman" w:eastAsia="Times New Roman" w:hAnsi="Times New Roman" w:cs="Times New Roman"/>
          <w:color w:val="2A2A29"/>
          <w:spacing w:val="-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chools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child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mo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les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ons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 xml:space="preserve">on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mp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uter</w:t>
      </w:r>
      <w:r>
        <w:rPr>
          <w:rFonts w:ascii="Times New Roman" w:eastAsia="Times New Roman" w:hAnsi="Times New Roman" w:cs="Times New Roman"/>
          <w:color w:val="2A2A29"/>
          <w:spacing w:val="40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og</w:t>
      </w:r>
      <w:r>
        <w:rPr>
          <w:rFonts w:ascii="Times New Roman" w:eastAsia="Times New Roman" w:hAnsi="Times New Roman" w:cs="Times New Roman"/>
          <w:color w:val="2A2A29"/>
          <w:spacing w:val="-2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ammi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ng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17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their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e</w:t>
      </w:r>
      <w:r w:rsidR="001C7E09">
        <w:rPr>
          <w:rFonts w:ascii="Times New Roman" w:eastAsia="Times New Roman" w:hAnsi="Times New Roman" w:cs="Times New Roman"/>
          <w:color w:val="2A2A29"/>
          <w:sz w:val="21"/>
          <w:szCs w:val="21"/>
        </w:rPr>
        <w:t>bsite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 s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y: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ude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0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chool sh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1C7E09">
        <w:rPr>
          <w:rFonts w:ascii="Times New Roman" w:eastAsia="Times New Roman" w:hAnsi="Times New Roman" w:cs="Times New Roman"/>
          <w:color w:val="2A2A29"/>
          <w:sz w:val="21"/>
          <w:szCs w:val="21"/>
        </w:rPr>
        <w:t>uld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1C7E09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 xml:space="preserve">the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oppo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unity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learn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31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”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site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tains</w:t>
      </w:r>
      <w:r>
        <w:rPr>
          <w:rFonts w:ascii="Times New Roman" w:eastAsia="Times New Roman" w:hAnsi="Times New Roman" w:cs="Times New Roman"/>
          <w:color w:val="2A2A29"/>
          <w:spacing w:val="-7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lots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quotes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fam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us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opl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first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w w:val="9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obs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who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said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time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go: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“I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think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ybody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1C7E09">
        <w:rPr>
          <w:rFonts w:ascii="Times New Roman" w:eastAsia="Times New Roman" w:hAnsi="Times New Roman" w:cs="Times New Roman"/>
          <w:color w:val="2A2A29"/>
          <w:sz w:val="21"/>
          <w:szCs w:val="21"/>
        </w:rPr>
        <w:t>uld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learn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og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am a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mp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uter</w:t>
      </w:r>
      <w:r>
        <w:rPr>
          <w:rFonts w:ascii="Times New Roman" w:eastAsia="Times New Roman" w:hAnsi="Times New Roman" w:cs="Times New Roman"/>
          <w:color w:val="2A2A29"/>
          <w:spacing w:val="2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ca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6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 xml:space="preserve">it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teaches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thin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pacing w:val="-31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w w:val="95"/>
          <w:sz w:val="21"/>
          <w:szCs w:val="21"/>
        </w:rPr>
        <w:t>”</w:t>
      </w:r>
    </w:p>
    <w:p w:rsidR="00E91275" w:rsidRDefault="00E91275">
      <w:pPr>
        <w:spacing w:before="5" w:after="0" w:line="110" w:lineRule="exact"/>
        <w:rPr>
          <w:sz w:val="11"/>
          <w:szCs w:val="11"/>
        </w:rPr>
      </w:pPr>
    </w:p>
    <w:p w:rsidR="00E91275" w:rsidRDefault="00CE547F">
      <w:pPr>
        <w:spacing w:after="0" w:line="288" w:lineRule="auto"/>
        <w:ind w:left="713" w:right="6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id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o 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ame 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des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gner 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Ga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be 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ell 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explain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d  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w 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codi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g 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an 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eally 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ge </w:t>
      </w:r>
      <w:r>
        <w:rPr>
          <w:rFonts w:ascii="Times New Roman" w:eastAsia="Times New Roman" w:hAnsi="Times New Roman" w:cs="Times New Roman"/>
          <w:color w:val="2A2A29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child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s 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4"/>
          <w:w w:val="95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color w:val="2A2A29"/>
          <w:spacing w:val="-1"/>
          <w:w w:val="9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 xml:space="preserve">he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og</w:t>
      </w:r>
      <w:r>
        <w:rPr>
          <w:rFonts w:ascii="Times New Roman" w:eastAsia="Times New Roman" w:hAnsi="Times New Roman" w:cs="Times New Roman"/>
          <w:color w:val="2A2A29"/>
          <w:spacing w:val="-2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ammers</w:t>
      </w:r>
      <w:r>
        <w:rPr>
          <w:rFonts w:ascii="Times New Roman" w:eastAsia="Times New Roman" w:hAnsi="Times New Roman" w:cs="Times New Roman"/>
          <w:color w:val="2A2A29"/>
          <w:spacing w:val="-1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tomo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15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iza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ds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fu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4"/>
          <w:w w:val="80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03"/>
          <w:sz w:val="21"/>
          <w:szCs w:val="21"/>
        </w:rPr>
        <w:t>u’</w:t>
      </w:r>
      <w:r>
        <w:rPr>
          <w:rFonts w:ascii="Times New Roman" w:eastAsia="Times New Roman" w:hAnsi="Times New Roman" w:cs="Times New Roman"/>
          <w:color w:val="2A2A29"/>
          <w:spacing w:val="-3"/>
          <w:w w:val="10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goi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look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gic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2A2A29"/>
          <w:spacing w:val="-4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31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w w:val="95"/>
          <w:sz w:val="21"/>
          <w:szCs w:val="21"/>
        </w:rPr>
        <w:t>”</w:t>
      </w:r>
    </w:p>
    <w:p w:rsidR="00E91275" w:rsidRDefault="00E91275">
      <w:pPr>
        <w:spacing w:before="10" w:after="0" w:line="140" w:lineRule="exact"/>
        <w:rPr>
          <w:sz w:val="14"/>
          <w:szCs w:val="14"/>
        </w:rPr>
      </w:pPr>
    </w:p>
    <w:p w:rsidR="00E91275" w:rsidRDefault="00CE547F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color w:val="2A2A29"/>
          <w:spacing w:val="5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2A2A29"/>
          <w:spacing w:val="21"/>
          <w:sz w:val="18"/>
          <w:szCs w:val="18"/>
        </w:rPr>
        <w:t xml:space="preserve"> </w:t>
      </w:r>
      <w:hyperlink r:id="rId22">
        <w:r>
          <w:rPr>
            <w:rFonts w:ascii="Times New Roman" w:eastAsia="Times New Roman" w:hAnsi="Times New Roman" w:cs="Times New Roman"/>
            <w:color w:val="2A2A29"/>
            <w:w w:val="102"/>
            <w:sz w:val="18"/>
            <w:szCs w:val="18"/>
          </w:rPr>
          <w:t>www.b</w:t>
        </w:r>
        <w:r>
          <w:rPr>
            <w:rFonts w:ascii="Times New Roman" w:eastAsia="Times New Roman" w:hAnsi="Times New Roman" w:cs="Times New Roman"/>
            <w:color w:val="2A2A29"/>
            <w:spacing w:val="-3"/>
            <w:w w:val="102"/>
            <w:sz w:val="18"/>
            <w:szCs w:val="18"/>
          </w:rPr>
          <w:t>r</w:t>
        </w:r>
        <w:r>
          <w:rPr>
            <w:rFonts w:ascii="Times New Roman" w:eastAsia="Times New Roman" w:hAnsi="Times New Roman" w:cs="Times New Roman"/>
            <w:color w:val="2A2A29"/>
            <w:w w:val="110"/>
            <w:sz w:val="18"/>
            <w:szCs w:val="18"/>
          </w:rPr>
          <w:t>e</w:t>
        </w:r>
        <w:r>
          <w:rPr>
            <w:rFonts w:ascii="Times New Roman" w:eastAsia="Times New Roman" w:hAnsi="Times New Roman" w:cs="Times New Roman"/>
            <w:color w:val="2A2A29"/>
            <w:w w:val="105"/>
            <w:sz w:val="18"/>
            <w:szCs w:val="18"/>
          </w:rPr>
          <w:t>ak</w:t>
        </w:r>
        <w:r>
          <w:rPr>
            <w:rFonts w:ascii="Times New Roman" w:eastAsia="Times New Roman" w:hAnsi="Times New Roman" w:cs="Times New Roman"/>
            <w:color w:val="2A2A29"/>
            <w:w w:val="110"/>
            <w:sz w:val="18"/>
            <w:szCs w:val="18"/>
          </w:rPr>
          <w:t>i</w:t>
        </w:r>
        <w:r>
          <w:rPr>
            <w:rFonts w:ascii="Times New Roman" w:eastAsia="Times New Roman" w:hAnsi="Times New Roman" w:cs="Times New Roman"/>
            <w:color w:val="2A2A29"/>
            <w:spacing w:val="-1"/>
            <w:w w:val="110"/>
            <w:sz w:val="18"/>
            <w:szCs w:val="18"/>
          </w:rPr>
          <w:t>n</w:t>
        </w:r>
        <w:r>
          <w:rPr>
            <w:rFonts w:ascii="Times New Roman" w:eastAsia="Times New Roman" w:hAnsi="Times New Roman" w:cs="Times New Roman"/>
            <w:color w:val="2A2A29"/>
            <w:w w:val="98"/>
            <w:sz w:val="18"/>
            <w:szCs w:val="18"/>
          </w:rPr>
          <w:t>g</w:t>
        </w:r>
        <w:r>
          <w:rPr>
            <w:rFonts w:ascii="Times New Roman" w:eastAsia="Times New Roman" w:hAnsi="Times New Roman" w:cs="Times New Roman"/>
            <w:color w:val="2A2A29"/>
            <w:w w:val="107"/>
            <w:sz w:val="18"/>
            <w:szCs w:val="18"/>
          </w:rPr>
          <w:t>new</w:t>
        </w:r>
        <w:r>
          <w:rPr>
            <w:rFonts w:ascii="Times New Roman" w:eastAsia="Times New Roman" w:hAnsi="Times New Roman" w:cs="Times New Roman"/>
            <w:color w:val="2A2A29"/>
            <w:spacing w:val="1"/>
            <w:w w:val="107"/>
            <w:sz w:val="18"/>
            <w:szCs w:val="18"/>
          </w:rPr>
          <w:t>s</w:t>
        </w:r>
        <w:r>
          <w:rPr>
            <w:rFonts w:ascii="Times New Roman" w:eastAsia="Times New Roman" w:hAnsi="Times New Roman" w:cs="Times New Roman"/>
            <w:color w:val="2A2A29"/>
            <w:w w:val="113"/>
            <w:sz w:val="18"/>
            <w:szCs w:val="18"/>
          </w:rPr>
          <w:t>e</w:t>
        </w:r>
        <w:r>
          <w:rPr>
            <w:rFonts w:ascii="Times New Roman" w:eastAsia="Times New Roman" w:hAnsi="Times New Roman" w:cs="Times New Roman"/>
            <w:color w:val="2A2A29"/>
            <w:spacing w:val="-1"/>
            <w:w w:val="113"/>
            <w:sz w:val="18"/>
            <w:szCs w:val="18"/>
          </w:rPr>
          <w:t>n</w:t>
        </w:r>
        <w:r>
          <w:rPr>
            <w:rFonts w:ascii="Times New Roman" w:eastAsia="Times New Roman" w:hAnsi="Times New Roman" w:cs="Times New Roman"/>
            <w:color w:val="2A2A29"/>
            <w:w w:val="103"/>
            <w:sz w:val="18"/>
            <w:szCs w:val="18"/>
          </w:rPr>
          <w:t>glis</w:t>
        </w:r>
        <w:r>
          <w:rPr>
            <w:rFonts w:ascii="Times New Roman" w:eastAsia="Times New Roman" w:hAnsi="Times New Roman" w:cs="Times New Roman"/>
            <w:color w:val="2A2A29"/>
            <w:spacing w:val="-2"/>
            <w:w w:val="103"/>
            <w:sz w:val="18"/>
            <w:szCs w:val="18"/>
          </w:rPr>
          <w:t>h</w:t>
        </w:r>
        <w:r>
          <w:rPr>
            <w:rFonts w:ascii="Times New Roman" w:eastAsia="Times New Roman" w:hAnsi="Times New Roman" w:cs="Times New Roman"/>
            <w:color w:val="2A2A29"/>
            <w:w w:val="107"/>
            <w:sz w:val="18"/>
            <w:szCs w:val="18"/>
          </w:rPr>
          <w:t>.com</w:t>
        </w:r>
      </w:hyperlink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6" w:after="0" w:line="260" w:lineRule="exact"/>
        <w:rPr>
          <w:sz w:val="26"/>
          <w:szCs w:val="26"/>
        </w:rPr>
      </w:pPr>
    </w:p>
    <w:p w:rsidR="00E91275" w:rsidRDefault="00494909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9004" style="position:absolute;left:0;text-align:left;margin-left:70.85pt;margin-top:-.5pt;width:21.55pt;height:21.55pt;z-index:-251723776;mso-position-horizontal-relative:page" coordorigin="1417,-10" coordsize="431,431">
            <v:group id="_x0000_s9007" style="position:absolute;left:1436;top:9;width:393;height:393" coordorigin="1436,9" coordsize="393,393">
              <v:shape id="_x0000_s9008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9005" style="position:absolute;left:1436;top:9;width:393;height:393" coordorigin="1436,9" coordsize="393,393">
              <v:shape id="_x0000_s9006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Fin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d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8"/>
          <w:w w:val="118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word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13"/>
          <w:w w:val="118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expression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5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tex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1"/>
          <w:w w:val="124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tha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7"/>
          <w:w w:val="124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mea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n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0"/>
          <w:w w:val="124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sam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7"/>
          <w:w w:val="124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11"/>
          <w:sz w:val="26"/>
          <w:szCs w:val="26"/>
        </w:rPr>
        <w:t>as…</w:t>
      </w:r>
    </w:p>
    <w:p w:rsidR="00E91275" w:rsidRDefault="00E91275">
      <w:pPr>
        <w:spacing w:before="7" w:after="0" w:line="190" w:lineRule="exact"/>
        <w:rPr>
          <w:sz w:val="19"/>
          <w:szCs w:val="19"/>
        </w:rPr>
      </w:pPr>
    </w:p>
    <w:p w:rsidR="00E91275" w:rsidRDefault="00CE547F">
      <w:pPr>
        <w:tabs>
          <w:tab w:val="left" w:pos="1002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computer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coding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E91275" w:rsidRDefault="00E91275">
      <w:pPr>
        <w:spacing w:after="0" w:line="180" w:lineRule="exact"/>
        <w:rPr>
          <w:sz w:val="18"/>
          <w:szCs w:val="18"/>
        </w:rPr>
      </w:pPr>
    </w:p>
    <w:p w:rsidR="00E91275" w:rsidRDefault="00CE547F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frightening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E91275" w:rsidRDefault="00E91275">
      <w:pPr>
        <w:spacing w:after="0" w:line="180" w:lineRule="exact"/>
        <w:rPr>
          <w:sz w:val="18"/>
          <w:szCs w:val="18"/>
        </w:rPr>
      </w:pPr>
    </w:p>
    <w:p w:rsidR="00E91275" w:rsidRDefault="00CE547F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learn</w:t>
      </w:r>
      <w:proofErr w:type="gramEnd"/>
      <w:r>
        <w:rPr>
          <w:rFonts w:ascii="Arial" w:eastAsia="Arial" w:hAnsi="Arial" w:cs="Arial"/>
          <w:color w:val="2A2A29"/>
          <w:spacing w:val="-2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E91275" w:rsidRDefault="00E91275">
      <w:pPr>
        <w:spacing w:after="0" w:line="180" w:lineRule="exact"/>
        <w:rPr>
          <w:sz w:val="18"/>
          <w:szCs w:val="18"/>
        </w:rPr>
      </w:pPr>
    </w:p>
    <w:p w:rsidR="00E91275" w:rsidRDefault="00CE547F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abilities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E91275" w:rsidRDefault="00E91275">
      <w:pPr>
        <w:spacing w:before="2" w:after="0" w:line="150" w:lineRule="exact"/>
        <w:rPr>
          <w:sz w:val="15"/>
          <w:szCs w:val="15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tabs>
          <w:tab w:val="left" w:pos="680"/>
        </w:tabs>
        <w:spacing w:before="11" w:after="0" w:line="240" w:lineRule="auto"/>
        <w:ind w:left="255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8999" style="position:absolute;left:0;text-align:left;margin-left:70.85pt;margin-top:-.5pt;width:21.55pt;height:21.55pt;z-index:-251722752;mso-position-horizontal-relative:page" coordorigin="1417,-10" coordsize="431,431">
            <v:group id="_x0000_s9002" style="position:absolute;left:1436;top:9;width:393;height:393" coordorigin="1436,9" coordsize="393,393">
              <v:shape id="_x0000_s9003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9000" style="position:absolute;left:1436;top:9;width:393;height:393" coordorigin="1436,9" coordsize="393,393">
              <v:shape id="_x0000_s9001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Sa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y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whethe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8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9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sentence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2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5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e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1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26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Fals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9"/>
          <w:w w:val="118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(F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1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accordin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g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7"/>
          <w:w w:val="119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55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3"/>
          <w:w w:val="12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>text.</w:t>
      </w:r>
    </w:p>
    <w:p w:rsidR="00E91275" w:rsidRDefault="00CE547F">
      <w:pPr>
        <w:spacing w:after="0" w:line="298" w:lineRule="exact"/>
        <w:ind w:left="68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Correc</w:t>
      </w:r>
      <w:r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-32"/>
          <w:w w:val="1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20"/>
          <w:w w:val="1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fals</w:t>
      </w:r>
      <w:r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23"/>
          <w:w w:val="1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ones.</w:t>
      </w:r>
    </w:p>
    <w:p w:rsidR="00E91275" w:rsidRDefault="00E91275">
      <w:pPr>
        <w:spacing w:before="9" w:after="0" w:line="190" w:lineRule="exact"/>
        <w:rPr>
          <w:sz w:val="19"/>
          <w:szCs w:val="19"/>
        </w:rPr>
      </w:pPr>
    </w:p>
    <w:p w:rsidR="00E91275" w:rsidRDefault="00CE547F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newest names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technology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want children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learn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coding.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article</w:t>
      </w:r>
      <w:r>
        <w:rPr>
          <w:rFonts w:ascii="Arial" w:eastAsia="Arial" w:hAnsi="Arial" w:cs="Arial"/>
          <w:color w:val="2A2A29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mentions people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Facebook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CEO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Microsoft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founde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Coding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different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from playing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sport.</w:t>
      </w:r>
    </w:p>
    <w:p w:rsidR="00E91275" w:rsidRDefault="00E91275">
      <w:pPr>
        <w:spacing w:after="0"/>
        <w:sectPr w:rsidR="00E91275">
          <w:type w:val="continuous"/>
          <w:pgSz w:w="12080" w:h="16840"/>
          <w:pgMar w:top="1640" w:right="620" w:bottom="760" w:left="1300" w:header="720" w:footer="720" w:gutter="0"/>
          <w:cols w:space="720"/>
        </w:sectPr>
      </w:pPr>
    </w:p>
    <w:p w:rsidR="00E91275" w:rsidRDefault="00494909">
      <w:pPr>
        <w:spacing w:before="62"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lastRenderedPageBreak/>
        <w:pict>
          <v:group id="_x0000_s8993" style="position:absolute;left:0;text-align:left;margin-left:594.8pt;margin-top:0;width:1pt;height:841.9pt;z-index:-251719680;mso-position-horizontal-relative:page;mso-position-vertical-relative:page" coordorigin="11896" coordsize="20,16838">
            <v:group id="_x0000_s8996" style="position:absolute;left:11906;width:2;height:16838" coordorigin="11906" coordsize="2,16838">
              <v:shape id="_x0000_s8997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8994" style="position:absolute;left:11906;width:2;height:16838" coordorigin="11906" coordsize="2,16838">
              <v:shape id="_x0000_s8995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8975" style="position:absolute;left:0;text-align:left;margin-left:63.2pt;margin-top:584.85pt;width:512.3pt;height:229.55pt;z-index:-251718656;mso-position-horizontal-relative:page;mso-position-vertical-relative:page" coordorigin="1264,11697" coordsize="10246,4591">
            <v:shape id="_x0000_s8992" type="#_x0000_t75" style="position:absolute;left:4707;top:11697;width:6803;height:4591">
              <v:imagedata r:id="rId23" o:title=""/>
            </v:shape>
            <v:group id="_x0000_s8990" style="position:absolute;left:1274;top:12764;width:3840;height:3014" coordorigin="1274,12764" coordsize="3840,3014">
              <v:shape id="_x0000_s8991" style="position:absolute;left:1274;top:12764;width:3840;height:3014" coordorigin="1274,12764" coordsize="3840,3014" path="m1274,12764r3840,l5114,15779r-3840,l1274,12764e" fillcolor="#2a2a29" stroked="f">
                <v:path arrowok="t"/>
              </v:shape>
            </v:group>
            <v:group id="_x0000_s8988" style="position:absolute;left:1351;top:12841;width:3685;height:2863" coordorigin="1351,12841" coordsize="3685,2863">
              <v:shape id="_x0000_s8989" style="position:absolute;left:1351;top:12841;width:3685;height:2863" coordorigin="1351,12841" coordsize="3685,2863" path="m1635,12841r-77,l1496,12843r-67,10l1377,12888r-21,73l1352,13048r-1,36l1351,15461r1,69l1359,15607r28,62l1449,15696r76,7l1594,15704r3199,l4862,15703r77,-7l5001,15669r28,-62l5035,15530r1,-69l5036,13084r-1,-69l5029,12938r-28,-62l4939,12849r-77,-7l1635,12841e" fillcolor="#ececec" stroked="f">
                <v:path arrowok="t"/>
              </v:shape>
            </v:group>
            <v:group id="_x0000_s8986" style="position:absolute;left:1808;top:13292;width:2899;height:2" coordorigin="1808,13292" coordsize="2899,2">
              <v:shape id="_x0000_s8987" style="position:absolute;left:1808;top:13292;width:2899;height:2" coordorigin="1808,13292" coordsize="2899,0" path="m1808,13292r2900,e" filled="f" strokecolor="#2a2a29" strokeweight=".25pt">
                <v:path arrowok="t"/>
              </v:shape>
            </v:group>
            <v:group id="_x0000_s8984" style="position:absolute;left:1808;top:13715;width:2899;height:2" coordorigin="1808,13715" coordsize="2899,2">
              <v:shape id="_x0000_s8985" style="position:absolute;left:1808;top:13715;width:2899;height:2" coordorigin="1808,13715" coordsize="2899,0" path="m1808,13715r2900,e" filled="f" strokecolor="#2a2a29" strokeweight=".25pt">
                <v:path arrowok="t"/>
              </v:shape>
            </v:group>
            <v:group id="_x0000_s8982" style="position:absolute;left:1808;top:14139;width:2899;height:2" coordorigin="1808,14139" coordsize="2899,2">
              <v:shape id="_x0000_s8983" style="position:absolute;left:1808;top:14139;width:2899;height:2" coordorigin="1808,14139" coordsize="2899,0" path="m1808,14139r2900,e" filled="f" strokecolor="#2a2a29" strokeweight=".25pt">
                <v:path arrowok="t"/>
              </v:shape>
            </v:group>
            <v:group id="_x0000_s8980" style="position:absolute;left:1808;top:14562;width:2899;height:2" coordorigin="1808,14562" coordsize="2899,2">
              <v:shape id="_x0000_s8981" style="position:absolute;left:1808;top:14562;width:2899;height:2" coordorigin="1808,14562" coordsize="2899,0" path="m1808,14562r2900,e" filled="f" strokecolor="#2a2a29" strokeweight=".25pt">
                <v:path arrowok="t"/>
              </v:shape>
            </v:group>
            <v:group id="_x0000_s8978" style="position:absolute;left:1808;top:14986;width:2899;height:2" coordorigin="1808,14986" coordsize="2899,2">
              <v:shape id="_x0000_s8979" style="position:absolute;left:1808;top:14986;width:2899;height:2" coordorigin="1808,14986" coordsize="2899,0" path="m1808,14986r2900,e" filled="f" strokecolor="#2a2a29" strokeweight=".25pt">
                <v:path arrowok="t"/>
              </v:shape>
            </v:group>
            <v:group id="_x0000_s8976" style="position:absolute;left:1808;top:15409;width:2899;height:2" coordorigin="1808,15409" coordsize="2899,2">
              <v:shape id="_x0000_s8977" style="position:absolute;left:1808;top:15409;width:2899;height:2" coordorigin="1808,15409" coordsize="2899,0" path="m1808,15409r2900,e" filled="f" strokecolor="#2a2a29" strokeweight=".25pt">
                <v:path arrowok="t"/>
              </v:shape>
            </v:group>
            <w10:wrap anchorx="page" anchory="page"/>
          </v:group>
        </w:pict>
      </w:r>
      <w:r>
        <w:pict>
          <v:group id="_x0000_s8973" style="position:absolute;left:0;text-align:left;margin-left:85.05pt;margin-top:110.3pt;width:447.85pt;height:.1pt;z-index:-251717632;mso-position-horizontal-relative:page;mso-position-vertical-relative:page" coordorigin="1701,2206" coordsize="8957,2">
            <v:shape id="_x0000_s8974" style="position:absolute;left:1701;top:2206;width:8957;height:2" coordorigin="1701,2206" coordsize="8957,0" path="m1701,2206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8971" style="position:absolute;left:0;text-align:left;margin-left:85.05pt;margin-top:131.5pt;width:447.85pt;height:.1pt;z-index:-251716608;mso-position-horizontal-relative:page;mso-position-vertical-relative:page" coordorigin="1701,2630" coordsize="8957,2">
            <v:shape id="_x0000_s8972" style="position:absolute;left:1701;top:2630;width:8957;height:2" coordorigin="1701,2630" coordsize="8957,0" path="m1701,2630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8969" style="position:absolute;left:0;text-align:left;margin-left:85.05pt;margin-top:152.65pt;width:447.85pt;height:.1pt;z-index:-251715584;mso-position-horizontal-relative:page;mso-position-vertical-relative:page" coordorigin="1701,3053" coordsize="8957,2">
            <v:shape id="_x0000_s8970" style="position:absolute;left:1701;top:3053;width:8957;height:2" coordorigin="1701,3053" coordsize="8957,0" path="m1701,3053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8967" style="position:absolute;left:0;text-align:left;margin-left:85.05pt;margin-top:241.15pt;width:447.85pt;height:.1pt;z-index:-251713536;mso-position-horizontal-relative:page;mso-position-vertical-relative:page" coordorigin="1701,4823" coordsize="8957,2">
            <v:shape id="_x0000_s8968" style="position:absolute;left:1701;top:4823;width:8957;height:2" coordorigin="1701,4823" coordsize="8957,0" path="m1701,4823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8965" style="position:absolute;left:0;text-align:left;margin-left:85.05pt;margin-top:262.35pt;width:447.85pt;height:.1pt;z-index:-251712512;mso-position-horizontal-relative:page;mso-position-vertical-relative:page" coordorigin="1701,5247" coordsize="8957,2">
            <v:shape id="_x0000_s8966" style="position:absolute;left:1701;top:5247;width:8957;height:2" coordorigin="1701,5247" coordsize="8957,0" path="m1701,5247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8963" style="position:absolute;left:0;text-align:left;margin-left:85.05pt;margin-top:283.5pt;width:447.85pt;height:.1pt;z-index:-251711488;mso-position-horizontal-relative:page;mso-position-vertical-relative:page" coordorigin="1701,5670" coordsize="8957,2">
            <v:shape id="_x0000_s8964" style="position:absolute;left:1701;top:5670;width:8957;height:2" coordorigin="1701,5670" coordsize="8957,0" path="m1701,5670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8961" style="position:absolute;left:0;text-align:left;margin-left:85.05pt;margin-top:328.7pt;width:447.85pt;height:.1pt;z-index:-251710464;mso-position-horizontal-relative:page;mso-position-vertical-relative:page" coordorigin="1701,6574" coordsize="8957,2">
            <v:shape id="_x0000_s8962" style="position:absolute;left:1701;top:6574;width:8957;height:2" coordorigin="1701,6574" coordsize="8957,0" path="m1701,6574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8959" style="position:absolute;left:0;text-align:left;margin-left:85.05pt;margin-top:349.85pt;width:447.85pt;height:.1pt;z-index:-251709440;mso-position-horizontal-relative:page;mso-position-vertical-relative:page" coordorigin="1701,6997" coordsize="8957,2">
            <v:shape id="_x0000_s8960" style="position:absolute;left:1701;top:6997;width:8957;height:2" coordorigin="1701,6997" coordsize="8957,0" path="m1701,6997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8957" style="position:absolute;left:0;text-align:left;margin-left:85.05pt;margin-top:371pt;width:447.85pt;height:.1pt;z-index:-251708416;mso-position-horizontal-relative:page;mso-position-vertical-relative:page" coordorigin="1701,7420" coordsize="8957,2">
            <v:shape id="_x0000_s8958" style="position:absolute;left:1701;top:7420;width:8957;height:2" coordorigin="1701,7420" coordsize="8957,0" path="m1701,7420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8955" style="position:absolute;left:0;text-align:left;margin-left:85.05pt;margin-top:416.2pt;width:447.85pt;height:.1pt;z-index:-251707392;mso-position-horizontal-relative:page;mso-position-vertical-relative:page" coordorigin="1701,8324" coordsize="8957,2">
            <v:shape id="_x0000_s8956" style="position:absolute;left:1701;top:8324;width:8957;height:2" coordorigin="1701,8324" coordsize="8957,0" path="m1701,8324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8953" style="position:absolute;left:0;text-align:left;margin-left:85.05pt;margin-top:437.35pt;width:447.85pt;height:.1pt;z-index:-251706368;mso-position-horizontal-relative:page;mso-position-vertical-relative:page" coordorigin="1701,8747" coordsize="8957,2">
            <v:shape id="_x0000_s8954" style="position:absolute;left:1701;top:8747;width:8957;height:2" coordorigin="1701,8747" coordsize="8957,0" path="m1701,8747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8951" style="position:absolute;left:0;text-align:left;margin-left:85.05pt;margin-top:458.55pt;width:447.85pt;height:.1pt;z-index:-251705344;mso-position-horizontal-relative:page;mso-position-vertical-relative:page" coordorigin="1701,9171" coordsize="8957,2">
            <v:shape id="_x0000_s8952" style="position:absolute;left:1701;top:9171;width:8957;height:2" coordorigin="1701,9171" coordsize="8957,0" path="m1701,9171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8949" style="position:absolute;left:0;text-align:left;margin-left:85.05pt;margin-top:503.7pt;width:447.85pt;height:.1pt;z-index:-251704320;mso-position-horizontal-relative:page;mso-position-vertical-relative:page" coordorigin="1701,10074" coordsize="8957,2">
            <v:shape id="_x0000_s8950" style="position:absolute;left:1701;top:10074;width:8957;height:2" coordorigin="1701,10074" coordsize="8957,0" path="m1701,10074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8947" style="position:absolute;left:0;text-align:left;margin-left:85.05pt;margin-top:524.85pt;width:447.85pt;height:.1pt;z-index:-251703296;mso-position-horizontal-relative:page;mso-position-vertical-relative:page" coordorigin="1701,10497" coordsize="8957,2">
            <v:shape id="_x0000_s8948" style="position:absolute;left:1701;top:10497;width:8957;height:2" coordorigin="1701,10497" coordsize="8957,0" path="m1701,10497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8945" style="position:absolute;left:0;text-align:left;margin-left:85.05pt;margin-top:546.05pt;width:447.85pt;height:.1pt;z-index:-251702272;mso-position-horizontal-relative:page;mso-position-vertical-relative:page" coordorigin="1701,10921" coordsize="8957,2">
            <v:shape id="_x0000_s8946" style="position:absolute;left:1701;top:10921;width:8957;height:2" coordorigin="1701,10921" coordsize="8957,0" path="m1701,10921r8957,e" filled="f" strokecolor="#2a2a29" strokeweight=".25pt">
              <v:path arrowok="t"/>
            </v:shape>
            <w10:wrap anchorx="page" anchory="page"/>
          </v:group>
        </w:pict>
      </w:r>
      <w:r w:rsidR="00CE547F"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 w:rsidR="00CE547F"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Musician</w:t>
      </w:r>
      <w:r w:rsidR="00CE547F">
        <w:rPr>
          <w:rFonts w:ascii="Arial" w:eastAsia="Arial" w:hAnsi="Arial" w:cs="Arial"/>
          <w:color w:val="2A2A29"/>
          <w:spacing w:val="28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will.i.am</w:t>
      </w:r>
      <w:r w:rsidR="00CE547F">
        <w:rPr>
          <w:rFonts w:ascii="Arial" w:eastAsia="Arial" w:hAnsi="Arial" w:cs="Arial"/>
          <w:color w:val="2A2A29"/>
          <w:spacing w:val="26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said great coders are</w:t>
      </w:r>
      <w:r w:rsidR="00CE547F"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the</w:t>
      </w:r>
      <w:r w:rsidR="00CE547F"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same</w:t>
      </w:r>
      <w:r w:rsidR="00CE547F"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as</w:t>
      </w:r>
      <w:r w:rsidR="00CE547F"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rock</w:t>
      </w:r>
      <w:r w:rsidR="00CE547F"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stars.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Code.org is</w:t>
      </w:r>
      <w:r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hoping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make</w:t>
      </w:r>
      <w:r>
        <w:rPr>
          <w:rFonts w:ascii="Arial" w:eastAsia="Arial" w:hAnsi="Arial" w:cs="Arial"/>
          <w:color w:val="2A2A29"/>
          <w:spacing w:val="-2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lot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money</w:t>
      </w:r>
      <w:r>
        <w:rPr>
          <w:rFonts w:ascii="Arial" w:eastAsia="Arial" w:hAnsi="Arial" w:cs="Arial"/>
          <w:color w:val="2A2A29"/>
          <w:spacing w:val="-1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from its</w:t>
      </w:r>
      <w:r>
        <w:rPr>
          <w:rFonts w:ascii="Arial" w:eastAsia="Arial" w:hAnsi="Arial" w:cs="Arial"/>
          <w:color w:val="2A2A29"/>
          <w:spacing w:val="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website.</w:t>
      </w:r>
    </w:p>
    <w:p w:rsidR="00E91275" w:rsidRDefault="00E91275">
      <w:pPr>
        <w:spacing w:before="5" w:after="0" w:line="160" w:lineRule="exact"/>
        <w:rPr>
          <w:sz w:val="16"/>
          <w:szCs w:val="16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tabs>
          <w:tab w:val="left" w:pos="680"/>
        </w:tabs>
        <w:spacing w:before="11" w:after="0" w:line="240" w:lineRule="auto"/>
        <w:ind w:left="261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8939" style="position:absolute;left:0;text-align:left;margin-left:36.85pt;margin-top:-.5pt;width:21.55pt;height:21.55pt;z-index:-251714560;mso-position-horizontal-relative:page" coordorigin="737,-10" coordsize="431,431">
            <v:group id="_x0000_s8942" style="position:absolute;left:756;top:9;width:393;height:393" coordorigin="756,9" coordsize="393,393">
              <v:shape id="_x0000_s8943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8940" style="position:absolute;left:756;top:9;width:393;height:393" coordorigin="756,9" coordsize="393,393">
              <v:shape id="_x0000_s8941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Answe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4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question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14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abou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E91275" w:rsidRDefault="00E91275">
      <w:pPr>
        <w:spacing w:before="7" w:after="0" w:line="190" w:lineRule="exact"/>
        <w:rPr>
          <w:sz w:val="19"/>
          <w:szCs w:val="19"/>
        </w:rPr>
      </w:pPr>
    </w:p>
    <w:p w:rsidR="00E91275" w:rsidRDefault="00CE547F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does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creator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Dropbox compare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code learning</w:t>
      </w:r>
      <w:r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to?</w: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0" w:after="0" w:line="240" w:lineRule="exact"/>
        <w:rPr>
          <w:sz w:val="24"/>
          <w:szCs w:val="24"/>
        </w:rPr>
      </w:pPr>
    </w:p>
    <w:p w:rsidR="00E91275" w:rsidRDefault="00CE547F">
      <w:pPr>
        <w:tabs>
          <w:tab w:val="left" w:pos="116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Code.org?</w: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0" w:after="0" w:line="240" w:lineRule="exact"/>
        <w:rPr>
          <w:sz w:val="24"/>
          <w:szCs w:val="24"/>
        </w:rPr>
      </w:pPr>
    </w:p>
    <w:p w:rsidR="00E91275" w:rsidRDefault="00CE547F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did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Steve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Jobs think</w:t>
      </w:r>
      <w:r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about </w:t>
      </w:r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this?</w: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0" w:after="0" w:line="240" w:lineRule="exact"/>
        <w:rPr>
          <w:sz w:val="24"/>
          <w:szCs w:val="24"/>
        </w:rPr>
      </w:pPr>
    </w:p>
    <w:p w:rsidR="00E91275" w:rsidRDefault="00CE547F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Who</w:t>
      </w:r>
      <w:r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does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Gabe</w:t>
      </w:r>
      <w:r>
        <w:rPr>
          <w:rFonts w:ascii="Arial" w:eastAsia="Arial" w:hAnsi="Arial" w:cs="Arial"/>
          <w:color w:val="2A2A29"/>
          <w:spacing w:val="-2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Newell</w:t>
      </w:r>
      <w:r>
        <w:rPr>
          <w:rFonts w:ascii="Arial" w:eastAsia="Arial" w:hAnsi="Arial" w:cs="Arial"/>
          <w:color w:val="2A2A29"/>
          <w:spacing w:val="2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compare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coders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to?</w:t>
      </w:r>
    </w:p>
    <w:p w:rsidR="00E91275" w:rsidRDefault="00E91275">
      <w:pPr>
        <w:spacing w:before="5" w:after="0" w:line="160" w:lineRule="exact"/>
        <w:rPr>
          <w:sz w:val="16"/>
          <w:szCs w:val="16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8934" style="position:absolute;left:0;text-align:left;margin-left:36.85pt;margin-top:-.5pt;width:21.55pt;height:21.55pt;z-index:-251701248;mso-position-horizontal-relative:page" coordorigin="737,-10" coordsize="431,431">
            <v:group id="_x0000_s8937" style="position:absolute;left:756;top:9;width:393;height:393" coordorigin="756,9" coordsize="393,393">
              <v:shape id="_x0000_s8938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8935" style="position:absolute;left:756;top:9;width:393;height:393" coordorigin="756,9" coordsize="393,393">
              <v:shape id="_x0000_s8936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66"/>
          <w:position w:val="1"/>
          <w:sz w:val="32"/>
          <w:szCs w:val="32"/>
        </w:rPr>
        <w:t>D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Identif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y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6"/>
          <w:w w:val="119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si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x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7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icon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0"/>
          <w:w w:val="12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19"/>
          <w:sz w:val="26"/>
          <w:szCs w:val="26"/>
        </w:rPr>
        <w:t>picture.</w: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3" w:after="0" w:line="200" w:lineRule="exact"/>
        <w:rPr>
          <w:sz w:val="20"/>
          <w:szCs w:val="20"/>
        </w:rPr>
      </w:pPr>
    </w:p>
    <w:p w:rsidR="00E91275" w:rsidRDefault="00CE547F">
      <w:pPr>
        <w:spacing w:before="27" w:after="0" w:line="240" w:lineRule="auto"/>
        <w:ind w:left="958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color w:val="434342"/>
          <w:w w:val="119"/>
          <w:sz w:val="23"/>
          <w:szCs w:val="23"/>
        </w:rPr>
        <w:t>1</w:t>
      </w:r>
    </w:p>
    <w:p w:rsidR="00E91275" w:rsidRDefault="00E91275">
      <w:pPr>
        <w:spacing w:before="9" w:after="0" w:line="150" w:lineRule="exact"/>
        <w:rPr>
          <w:sz w:val="15"/>
          <w:szCs w:val="15"/>
        </w:rPr>
      </w:pPr>
    </w:p>
    <w:p w:rsidR="00E91275" w:rsidRDefault="00CE547F">
      <w:pPr>
        <w:spacing w:after="0" w:line="240" w:lineRule="auto"/>
        <w:ind w:left="958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color w:val="434342"/>
          <w:w w:val="119"/>
          <w:sz w:val="23"/>
          <w:szCs w:val="23"/>
        </w:rPr>
        <w:t>2</w:t>
      </w:r>
    </w:p>
    <w:p w:rsidR="00E91275" w:rsidRDefault="00E91275">
      <w:pPr>
        <w:spacing w:before="9" w:after="0" w:line="150" w:lineRule="exact"/>
        <w:rPr>
          <w:sz w:val="15"/>
          <w:szCs w:val="15"/>
        </w:rPr>
      </w:pPr>
    </w:p>
    <w:p w:rsidR="00E91275" w:rsidRDefault="00CE547F">
      <w:pPr>
        <w:spacing w:after="0" w:line="240" w:lineRule="auto"/>
        <w:ind w:left="958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color w:val="434342"/>
          <w:w w:val="119"/>
          <w:sz w:val="23"/>
          <w:szCs w:val="23"/>
        </w:rPr>
        <w:t>3</w:t>
      </w:r>
    </w:p>
    <w:p w:rsidR="00E91275" w:rsidRDefault="00E91275">
      <w:pPr>
        <w:spacing w:before="9" w:after="0" w:line="150" w:lineRule="exact"/>
        <w:rPr>
          <w:sz w:val="15"/>
          <w:szCs w:val="15"/>
        </w:rPr>
      </w:pPr>
    </w:p>
    <w:p w:rsidR="00E91275" w:rsidRDefault="00CE547F">
      <w:pPr>
        <w:spacing w:after="0" w:line="240" w:lineRule="auto"/>
        <w:ind w:left="958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color w:val="434342"/>
          <w:w w:val="119"/>
          <w:sz w:val="23"/>
          <w:szCs w:val="23"/>
        </w:rPr>
        <w:t>4</w:t>
      </w:r>
    </w:p>
    <w:p w:rsidR="00E91275" w:rsidRDefault="00E91275">
      <w:pPr>
        <w:spacing w:before="9" w:after="0" w:line="150" w:lineRule="exact"/>
        <w:rPr>
          <w:sz w:val="15"/>
          <w:szCs w:val="15"/>
        </w:rPr>
      </w:pPr>
    </w:p>
    <w:p w:rsidR="00E91275" w:rsidRDefault="00CE547F">
      <w:pPr>
        <w:spacing w:after="0" w:line="240" w:lineRule="auto"/>
        <w:ind w:left="958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color w:val="434342"/>
          <w:w w:val="119"/>
          <w:sz w:val="23"/>
          <w:szCs w:val="23"/>
        </w:rPr>
        <w:t>5</w:t>
      </w:r>
    </w:p>
    <w:p w:rsidR="00E91275" w:rsidRDefault="00E91275">
      <w:pPr>
        <w:spacing w:before="9" w:after="0" w:line="150" w:lineRule="exact"/>
        <w:rPr>
          <w:sz w:val="15"/>
          <w:szCs w:val="15"/>
        </w:rPr>
      </w:pPr>
    </w:p>
    <w:p w:rsidR="00E91275" w:rsidRDefault="00CE547F">
      <w:pPr>
        <w:spacing w:after="0" w:line="263" w:lineRule="exact"/>
        <w:ind w:left="958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color w:val="434342"/>
          <w:w w:val="119"/>
          <w:position w:val="-1"/>
          <w:sz w:val="23"/>
          <w:szCs w:val="23"/>
        </w:rPr>
        <w:t>6</w:t>
      </w:r>
    </w:p>
    <w:p w:rsidR="00E91275" w:rsidRDefault="00E91275">
      <w:pPr>
        <w:spacing w:before="6" w:after="0" w:line="140" w:lineRule="exact"/>
        <w:rPr>
          <w:sz w:val="14"/>
          <w:szCs w:val="14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E91275" w:rsidRDefault="00E91275">
      <w:pPr>
        <w:spacing w:after="0"/>
        <w:sectPr w:rsidR="00E91275">
          <w:headerReference w:type="default" r:id="rId24"/>
          <w:footerReference w:type="default" r:id="rId25"/>
          <w:pgSz w:w="12080" w:h="16840"/>
          <w:pgMar w:top="1000" w:right="1700" w:bottom="280" w:left="620" w:header="419" w:footer="528" w:gutter="0"/>
          <w:cols w:space="720"/>
        </w:sectPr>
      </w:pPr>
    </w:p>
    <w:p w:rsidR="00E91275" w:rsidRDefault="00CE547F">
      <w:pPr>
        <w:spacing w:before="61" w:after="0" w:line="240" w:lineRule="auto"/>
        <w:ind w:left="6459" w:right="-20"/>
        <w:rPr>
          <w:rFonts w:ascii="Arial" w:eastAsia="Arial" w:hAnsi="Arial" w:cs="Arial"/>
          <w:sz w:val="19"/>
          <w:szCs w:val="19"/>
        </w:rPr>
      </w:pP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Pr="00CE547F">
        <w:rPr>
          <w:rFonts w:ascii="Arial" w:eastAsia="Arial" w:hAnsi="Arial" w:cs="Arial"/>
          <w:b/>
          <w:color w:val="2A2A29"/>
          <w:w w:val="73"/>
          <w:sz w:val="19"/>
          <w:szCs w:val="19"/>
        </w:rPr>
        <w:t>E</w:t>
      </w:r>
      <w:r w:rsidRPr="00CE547F">
        <w:rPr>
          <w:rFonts w:ascii="Arial" w:eastAsia="Arial" w:hAnsi="Arial" w:cs="Arial"/>
          <w:b/>
          <w:color w:val="2A2A29"/>
          <w:spacing w:val="-3"/>
          <w:w w:val="73"/>
          <w:sz w:val="19"/>
          <w:szCs w:val="19"/>
        </w:rPr>
        <w:t>v</w:t>
      </w:r>
      <w:r w:rsidRPr="00CE547F">
        <w:rPr>
          <w:rFonts w:ascii="Arial" w:eastAsia="Arial" w:hAnsi="Arial" w:cs="Arial"/>
          <w:b/>
          <w:color w:val="2A2A29"/>
          <w:w w:val="73"/>
          <w:sz w:val="19"/>
          <w:szCs w:val="19"/>
        </w:rPr>
        <w:t>aluation</w:t>
      </w:r>
      <w:r w:rsidRPr="00CE547F">
        <w:rPr>
          <w:rFonts w:ascii="Arial" w:eastAsia="Arial" w:hAnsi="Arial" w:cs="Arial"/>
          <w:b/>
          <w:color w:val="2A2A29"/>
          <w:spacing w:val="3"/>
          <w:w w:val="73"/>
          <w:sz w:val="19"/>
          <w:szCs w:val="19"/>
        </w:rPr>
        <w:t xml:space="preserve"> </w:t>
      </w:r>
      <w:r w:rsidRPr="00CE547F">
        <w:rPr>
          <w:rFonts w:ascii="Arial" w:eastAsia="Arial" w:hAnsi="Arial" w:cs="Arial"/>
          <w:b/>
          <w:color w:val="2A2A29"/>
          <w:spacing w:val="-9"/>
          <w:w w:val="78"/>
          <w:sz w:val="19"/>
          <w:szCs w:val="19"/>
        </w:rPr>
        <w:t>T</w:t>
      </w:r>
      <w:r w:rsidRPr="00CE547F">
        <w:rPr>
          <w:rFonts w:ascii="Arial" w:eastAsia="Arial" w:hAnsi="Arial" w:cs="Arial"/>
          <w:b/>
          <w:color w:val="2A2A29"/>
          <w:w w:val="80"/>
          <w:sz w:val="19"/>
          <w:szCs w:val="19"/>
        </w:rPr>
        <w:t>ests</w:t>
      </w:r>
    </w:p>
    <w:p w:rsidR="00E91275" w:rsidRDefault="00E91275">
      <w:pPr>
        <w:spacing w:before="1" w:after="0" w:line="110" w:lineRule="exact"/>
        <w:rPr>
          <w:sz w:val="11"/>
          <w:szCs w:val="11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tabs>
          <w:tab w:val="left" w:pos="540"/>
        </w:tabs>
        <w:spacing w:before="11" w:after="0" w:line="240" w:lineRule="auto"/>
        <w:ind w:left="120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8929" style="position:absolute;left:0;text-align:left;margin-left:70.85pt;margin-top:-.5pt;width:21.55pt;height:21.55pt;z-index:-251698176;mso-position-horizontal-relative:page" coordorigin="1417,-10" coordsize="431,431">
            <v:group id="_x0000_s8932" style="position:absolute;left:1436;top:9;width:393;height:393" coordorigin="1436,9" coordsize="393,393">
              <v:shape id="_x0000_s8933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8930" style="position:absolute;left:1436;top:9;width:393;height:393" coordorigin="1436,9" coordsize="393,393">
              <v:shape id="_x0000_s8931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67"/>
          <w:position w:val="1"/>
          <w:sz w:val="32"/>
          <w:szCs w:val="32"/>
        </w:rPr>
        <w:t>E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Complet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sentence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5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wit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h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righ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9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relativ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16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3"/>
          <w:w w:val="118"/>
          <w:sz w:val="26"/>
          <w:szCs w:val="26"/>
        </w:rPr>
        <w:t>pronoun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E91275" w:rsidRDefault="00E91275">
      <w:pPr>
        <w:spacing w:before="7" w:after="0" w:line="190" w:lineRule="exact"/>
        <w:rPr>
          <w:sz w:val="19"/>
          <w:szCs w:val="19"/>
        </w:rPr>
      </w:pPr>
    </w:p>
    <w:p w:rsidR="00E91275" w:rsidRDefault="00CE547F">
      <w:pPr>
        <w:tabs>
          <w:tab w:val="left" w:pos="380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Bill</w:t>
      </w:r>
      <w:r>
        <w:rPr>
          <w:rFonts w:ascii="Arial" w:eastAsia="Arial" w:hAnsi="Arial" w:cs="Arial"/>
          <w:color w:val="2A2A29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Gates,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5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founded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Microsoft,</w:t>
      </w:r>
      <w:r>
        <w:rPr>
          <w:rFonts w:ascii="Arial" w:eastAsia="Arial" w:hAnsi="Arial" w:cs="Arial"/>
          <w:color w:val="2A2A29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appeared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video.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tabs>
          <w:tab w:val="left" w:pos="364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will.i.am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songs are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famous,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said great coders are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rock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stars.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tabs>
          <w:tab w:val="left" w:pos="462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Computer coding,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isn’t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learnt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schools,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teaches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how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think.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tabs>
          <w:tab w:val="left" w:pos="6000"/>
        </w:tabs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 can’t</w:t>
      </w:r>
      <w:r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remember</w:t>
      </w:r>
      <w:r>
        <w:rPr>
          <w:rFonts w:ascii="Arial" w:eastAsia="Arial" w:hAnsi="Arial" w:cs="Arial"/>
          <w:color w:val="2A2A29"/>
          <w:spacing w:val="-2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password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I chose for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new email.</w: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5" w:after="0" w:line="280" w:lineRule="exact"/>
        <w:rPr>
          <w:sz w:val="28"/>
          <w:szCs w:val="28"/>
        </w:rPr>
      </w:pPr>
    </w:p>
    <w:p w:rsidR="00E91275" w:rsidRDefault="00494909">
      <w:pPr>
        <w:tabs>
          <w:tab w:val="left" w:pos="540"/>
        </w:tabs>
        <w:spacing w:before="81" w:after="0" w:line="300" w:lineRule="exact"/>
        <w:ind w:left="544" w:right="809" w:hanging="4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8924" style="position:absolute;left:0;text-align:left;margin-left:70.85pt;margin-top:-.5pt;width:21.55pt;height:21.55pt;z-index:-251697152;mso-position-horizontal-relative:page" coordorigin="1417,-10" coordsize="431,431">
            <v:group id="_x0000_s8927" style="position:absolute;left:1436;top:9;width:393;height:393" coordorigin="1436,9" coordsize="393,393">
              <v:shape id="_x0000_s8928" style="position:absolute;left:1436;top:9;width:393;height:393" coordorigin="1436,9" coordsize="393,393" path="m1544,9r-64,2l1437,62r-1,31l1436,318r16,72l1520,402r201,l1759,402r59,-16l1829,318r,-238l1814,21,1746,9r-202,e" fillcolor="#727272" stroked="f">
                <v:path arrowok="t"/>
              </v:shape>
            </v:group>
            <v:group id="_x0000_s8925" style="position:absolute;left:1436;top:9;width:393;height:393" coordorigin="1436,9" coordsize="393,393">
              <v:shape id="_x0000_s8926" style="position:absolute;left:1436;top:9;width:393;height:393" coordorigin="1436,9" coordsize="393,393" path="m1544,9r-64,2l1437,62r-1,232l1437,331r15,59l1520,402r201,l1759,402r59,-16l1829,318r,-201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70"/>
          <w:position w:val="1"/>
          <w:sz w:val="32"/>
          <w:szCs w:val="32"/>
        </w:rPr>
        <w:t>F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Identif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y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25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reaso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n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2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y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b</w:t>
      </w:r>
      <w:r w:rsidR="00CE547F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59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6"/>
          <w:sz w:val="26"/>
          <w:szCs w:val="26"/>
        </w:rPr>
        <w:t>goin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6"/>
          <w:sz w:val="26"/>
          <w:szCs w:val="26"/>
        </w:rPr>
        <w:t>g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12"/>
          <w:w w:val="126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6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6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14"/>
          <w:w w:val="126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4"/>
          <w:sz w:val="26"/>
          <w:szCs w:val="26"/>
        </w:rPr>
        <w:t>wil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4"/>
          <w:sz w:val="26"/>
          <w:szCs w:val="26"/>
        </w:rPr>
        <w:t>l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11"/>
          <w:w w:val="124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use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d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6"/>
          <w:w w:val="12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6"/>
          <w:w w:val="12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expres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25"/>
          <w:w w:val="12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 xml:space="preserve">the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18"/>
          <w:sz w:val="26"/>
          <w:szCs w:val="26"/>
        </w:rPr>
        <w:t>future.</w:t>
      </w:r>
    </w:p>
    <w:p w:rsidR="00E91275" w:rsidRDefault="00E91275">
      <w:pPr>
        <w:spacing w:before="2" w:after="0" w:line="140" w:lineRule="exact"/>
        <w:rPr>
          <w:sz w:val="14"/>
          <w:szCs w:val="14"/>
        </w:rPr>
      </w:pPr>
    </w:p>
    <w:p w:rsidR="00E91275" w:rsidRDefault="00E91275">
      <w:pPr>
        <w:spacing w:after="0"/>
        <w:sectPr w:rsidR="00E91275">
          <w:headerReference w:type="even" r:id="rId26"/>
          <w:footerReference w:type="even" r:id="rId27"/>
          <w:pgSz w:w="12080" w:h="16840"/>
          <w:pgMar w:top="320" w:right="620" w:bottom="280" w:left="1440" w:header="0" w:footer="0" w:gutter="0"/>
          <w:cols w:space="720"/>
        </w:sectPr>
      </w:pPr>
    </w:p>
    <w:p w:rsidR="00E91275" w:rsidRDefault="00CE547F">
      <w:pPr>
        <w:spacing w:before="52" w:after="0" w:line="240" w:lineRule="auto"/>
        <w:ind w:left="544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lastRenderedPageBreak/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future,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kids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will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learn computer coding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schools.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I’ll</w:t>
      </w:r>
      <w:r>
        <w:rPr>
          <w:rFonts w:ascii="Arial" w:eastAsia="Arial" w:hAnsi="Arial" w:cs="Arial"/>
          <w:color w:val="2A2A29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buy this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modern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laptop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no</w:t>
      </w:r>
      <w:r>
        <w:rPr>
          <w:rFonts w:ascii="Arial" w:eastAsia="Arial" w:hAnsi="Arial" w:cs="Arial"/>
          <w:color w:val="2A2A29"/>
          <w:spacing w:val="-9"/>
          <w:w w:val="101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I’m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going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learn computer programming.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ou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won’t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magic powers.</w:t>
      </w:r>
    </w:p>
    <w:p w:rsidR="00E91275" w:rsidRDefault="00CE547F">
      <w:pPr>
        <w:spacing w:before="23" w:after="0" w:line="467" w:lineRule="auto"/>
        <w:ind w:left="1096" w:right="268" w:firstLine="137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4"/>
          <w:sz w:val="24"/>
          <w:szCs w:val="24"/>
        </w:rPr>
        <w:lastRenderedPageBreak/>
        <w:t>a</w:t>
      </w:r>
      <w:proofErr w:type="gramEnd"/>
      <w:r>
        <w:rPr>
          <w:rFonts w:ascii="Arial" w:eastAsia="Arial" w:hAnsi="Arial" w:cs="Arial"/>
          <w:color w:val="2A2A29"/>
          <w:w w:val="74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1"/>
          <w:w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0"/>
          <w:sz w:val="24"/>
          <w:szCs w:val="24"/>
        </w:rPr>
        <w:t xml:space="preserve">prediction </w:t>
      </w:r>
      <w:r>
        <w:rPr>
          <w:rFonts w:ascii="Arial" w:eastAsia="Arial" w:hAnsi="Arial" w:cs="Arial"/>
          <w:color w:val="2A2A29"/>
          <w:w w:val="76"/>
          <w:sz w:val="24"/>
          <w:szCs w:val="24"/>
        </w:rPr>
        <w:t>b.</w:t>
      </w:r>
      <w:r>
        <w:rPr>
          <w:rFonts w:ascii="Arial" w:eastAsia="Arial" w:hAnsi="Arial" w:cs="Arial"/>
          <w:color w:val="2A2A29"/>
          <w:spacing w:val="-1"/>
          <w:w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2"/>
          <w:sz w:val="24"/>
          <w:szCs w:val="24"/>
        </w:rPr>
        <w:t>future</w:t>
      </w:r>
      <w:r>
        <w:rPr>
          <w:rFonts w:ascii="Arial" w:eastAsia="Arial" w:hAnsi="Arial" w:cs="Arial"/>
          <w:color w:val="2A2A29"/>
          <w:spacing w:val="-5"/>
          <w:w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2"/>
          <w:sz w:val="24"/>
          <w:szCs w:val="24"/>
        </w:rPr>
        <w:t>facts</w:t>
      </w:r>
    </w:p>
    <w:p w:rsidR="00E91275" w:rsidRDefault="00494909">
      <w:pPr>
        <w:spacing w:before="7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pict>
          <v:group id="_x0000_s8922" style="position:absolute;margin-left:493.6pt;margin-top:-56.3pt;width:73.35pt;height:19.8pt;z-index:-251681792;mso-position-horizontal-relative:page" coordorigin="9872,-1126" coordsize="1467,396">
            <v:shape id="_x0000_s8923" style="position:absolute;left:9872;top:-1126;width:1467;height:396" coordorigin="9872,-1126" coordsize="1467,396" path="m9929,-1126r-33,l9879,-1119r-6,16l9872,-1070r,283l9873,-755r6,17l9896,-732r32,1l11282,-731r33,-1l11331,-738r7,-16l11339,-787r,-283l11315,-1126r-1386,e" fillcolor="#dedede" stroked="f">
              <v:path arrowok="t"/>
            </v:shape>
            <w10:wrap anchorx="page"/>
          </v:group>
        </w:pict>
      </w:r>
      <w:r>
        <w:pict>
          <v:group id="_x0000_s8920" style="position:absolute;margin-left:486.75pt;margin-top:-29.45pt;width:80.15pt;height:19.8pt;z-index:-251679744;mso-position-horizontal-relative:page" coordorigin="9735,-589" coordsize="1603,396">
            <v:shape id="_x0000_s8921" style="position:absolute;left:9735;top:-589;width:1603;height:396" coordorigin="9735,-589" coordsize="1603,396" path="m9792,-589r-33,1l9742,-582r-6,17l9735,-533r,284l9736,-217r6,17l9759,-194r33,1l11282,-193r33,-1l11331,-200r7,-17l11339,-249r,-284l11315,-588r-1523,-1e" fillcolor="#dedede" stroked="f">
              <v:path arrowok="t"/>
            </v:shape>
            <w10:wrap anchorx="page"/>
          </v:group>
        </w:pict>
      </w:r>
      <w:r>
        <w:pict>
          <v:group id="_x0000_s8918" style="position:absolute;margin-left:445.8pt;margin-top:24.3pt;width:121.15pt;height:19.8pt;z-index:-251678720;mso-position-horizontal-relative:page" coordorigin="8916,486" coordsize="2423,396">
            <v:shape id="_x0000_s8919" style="position:absolute;left:8916;top:486;width:2423;height:396" coordorigin="8916,486" coordsize="2423,396" path="m8973,486r-33,1l8923,493r-6,17l8916,542r,284l8917,858r6,17l8940,881r32,1l11282,882r33,-1l11331,875r7,-17l11339,826r,-284l11315,487,8973,486e" fillcolor="#dedede" stroked="f">
              <v:path arrowok="t"/>
            </v:shape>
            <w10:wrap anchorx="page"/>
          </v:group>
        </w:pict>
      </w:r>
      <w:proofErr w:type="gramStart"/>
      <w:r w:rsidR="00CE547F">
        <w:rPr>
          <w:rFonts w:ascii="Arial" w:eastAsia="Arial" w:hAnsi="Arial" w:cs="Arial"/>
          <w:color w:val="2A2A29"/>
          <w:w w:val="78"/>
          <w:sz w:val="24"/>
          <w:szCs w:val="24"/>
        </w:rPr>
        <w:t>c</w:t>
      </w:r>
      <w:proofErr w:type="gramEnd"/>
      <w:r w:rsidR="00CE547F">
        <w:rPr>
          <w:rFonts w:ascii="Arial" w:eastAsia="Arial" w:hAnsi="Arial" w:cs="Arial"/>
          <w:color w:val="2A2A29"/>
          <w:w w:val="78"/>
          <w:sz w:val="24"/>
          <w:szCs w:val="24"/>
        </w:rPr>
        <w:t>.</w:t>
      </w:r>
      <w:r w:rsidR="00CE547F">
        <w:rPr>
          <w:rFonts w:ascii="Arial" w:eastAsia="Arial" w:hAnsi="Arial" w:cs="Arial"/>
          <w:color w:val="2A2A29"/>
          <w:spacing w:val="-3"/>
          <w:w w:val="78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w w:val="78"/>
          <w:sz w:val="24"/>
          <w:szCs w:val="24"/>
        </w:rPr>
        <w:t>decision</w:t>
      </w:r>
      <w:r w:rsidR="00CE547F">
        <w:rPr>
          <w:rFonts w:ascii="Arial" w:eastAsia="Arial" w:hAnsi="Arial" w:cs="Arial"/>
          <w:color w:val="2A2A29"/>
          <w:spacing w:val="-1"/>
          <w:w w:val="78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w w:val="78"/>
          <w:sz w:val="24"/>
          <w:szCs w:val="24"/>
        </w:rPr>
        <w:t>to</w:t>
      </w:r>
      <w:r w:rsidR="00CE547F">
        <w:rPr>
          <w:rFonts w:ascii="Arial" w:eastAsia="Arial" w:hAnsi="Arial" w:cs="Arial"/>
          <w:color w:val="2A2A29"/>
          <w:spacing w:val="7"/>
          <w:w w:val="78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w w:val="78"/>
          <w:sz w:val="24"/>
          <w:szCs w:val="24"/>
        </w:rPr>
        <w:t>do</w:t>
      </w:r>
      <w:r w:rsidR="00CE547F">
        <w:rPr>
          <w:rFonts w:ascii="Arial" w:eastAsia="Arial" w:hAnsi="Arial" w:cs="Arial"/>
          <w:color w:val="2A2A29"/>
          <w:spacing w:val="-12"/>
          <w:w w:val="78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w w:val="78"/>
          <w:sz w:val="24"/>
          <w:szCs w:val="24"/>
        </w:rPr>
        <w:t>something</w:t>
      </w:r>
    </w:p>
    <w:p w:rsidR="00E91275" w:rsidRDefault="00E91275">
      <w:pPr>
        <w:spacing w:before="2" w:after="0" w:line="260" w:lineRule="exact"/>
        <w:rPr>
          <w:sz w:val="26"/>
          <w:szCs w:val="26"/>
        </w:rPr>
      </w:pPr>
    </w:p>
    <w:p w:rsidR="00E91275" w:rsidRDefault="00494909">
      <w:pPr>
        <w:spacing w:after="0" w:line="240" w:lineRule="auto"/>
        <w:ind w:left="276" w:right="-20"/>
        <w:rPr>
          <w:rFonts w:ascii="Arial" w:eastAsia="Arial" w:hAnsi="Arial" w:cs="Arial"/>
          <w:sz w:val="24"/>
          <w:szCs w:val="24"/>
        </w:rPr>
      </w:pPr>
      <w:r>
        <w:pict>
          <v:group id="_x0000_s8916" style="position:absolute;left:0;text-align:left;margin-left:431.95pt;margin-top:-29.8pt;width:135pt;height:19.8pt;z-index:-251680768;mso-position-horizontal-relative:page" coordorigin="8639,-596" coordsize="2700,396">
            <v:shape id="_x0000_s8917" style="position:absolute;left:8639;top:-596;width:2700;height:396" coordorigin="8639,-596" coordsize="2700,396" path="m8695,-596r-32,1l8646,-589r-6,17l8639,-540r,284l8640,-224r6,17l8663,-201r32,1l11282,-200r33,-1l11331,-207r7,-17l11339,-256r,-284l11315,-595r-2620,-1e" fillcolor="#dedede" stroked="f">
              <v:path arrowok="t"/>
            </v:shape>
            <w10:wrap anchorx="page"/>
          </v:group>
        </w:pict>
      </w:r>
      <w:proofErr w:type="gramStart"/>
      <w:r w:rsidR="00CE547F">
        <w:rPr>
          <w:rFonts w:ascii="Arial" w:eastAsia="Arial" w:hAnsi="Arial" w:cs="Arial"/>
          <w:color w:val="2A2A29"/>
          <w:w w:val="76"/>
          <w:sz w:val="24"/>
          <w:szCs w:val="24"/>
        </w:rPr>
        <w:t>d</w:t>
      </w:r>
      <w:proofErr w:type="gramEnd"/>
      <w:r w:rsidR="00CE547F">
        <w:rPr>
          <w:rFonts w:ascii="Arial" w:eastAsia="Arial" w:hAnsi="Arial" w:cs="Arial"/>
          <w:color w:val="2A2A29"/>
          <w:w w:val="76"/>
          <w:sz w:val="24"/>
          <w:szCs w:val="24"/>
        </w:rPr>
        <w:t>.</w:t>
      </w:r>
      <w:r w:rsidR="00CE547F">
        <w:rPr>
          <w:rFonts w:ascii="Arial" w:eastAsia="Arial" w:hAnsi="Arial" w:cs="Arial"/>
          <w:color w:val="2A2A29"/>
          <w:spacing w:val="-2"/>
          <w:w w:val="76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w w:val="76"/>
          <w:sz w:val="24"/>
          <w:szCs w:val="24"/>
        </w:rPr>
        <w:t>spontaneous</w:t>
      </w:r>
      <w:r w:rsidR="00CE547F">
        <w:rPr>
          <w:rFonts w:ascii="Arial" w:eastAsia="Arial" w:hAnsi="Arial" w:cs="Arial"/>
          <w:color w:val="2A2A29"/>
          <w:spacing w:val="-2"/>
          <w:w w:val="76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w w:val="78"/>
          <w:sz w:val="24"/>
          <w:szCs w:val="24"/>
        </w:rPr>
        <w:t>decision</w:t>
      </w:r>
    </w:p>
    <w:p w:rsidR="00E91275" w:rsidRDefault="00E91275">
      <w:pPr>
        <w:spacing w:after="0"/>
        <w:sectPr w:rsidR="00E91275">
          <w:type w:val="continuous"/>
          <w:pgSz w:w="12080" w:h="16840"/>
          <w:pgMar w:top="1640" w:right="620" w:bottom="760" w:left="1440" w:header="720" w:footer="720" w:gutter="0"/>
          <w:cols w:num="2" w:space="720" w:equalWidth="0">
            <w:col w:w="6926" w:space="486"/>
            <w:col w:w="2608"/>
          </w:cols>
        </w:sectPr>
      </w:pPr>
    </w:p>
    <w:p w:rsidR="00E91275" w:rsidRDefault="00494909">
      <w:pPr>
        <w:spacing w:before="3" w:after="0" w:line="120" w:lineRule="exact"/>
        <w:rPr>
          <w:sz w:val="12"/>
          <w:szCs w:val="12"/>
        </w:rPr>
      </w:pPr>
      <w:r>
        <w:lastRenderedPageBreak/>
        <w:pict>
          <v:group id="_x0000_s8911" style="position:absolute;margin-left:8pt;margin-top:0;width:1pt;height:841.9pt;z-index:-251700224;mso-position-horizontal-relative:page;mso-position-vertical-relative:page" coordorigin="160" coordsize="20,16838">
            <v:group id="_x0000_s8914" style="position:absolute;left:170;width:2;height:16838" coordorigin="170" coordsize="2,16838">
              <v:shape id="_x0000_s8915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8912" style="position:absolute;left:170;width:2;height:16838" coordorigin="170" coordsize="2,16838">
              <v:shape id="_x0000_s8913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8909" style="position:absolute;margin-left:374.1pt;margin-top:0;width:229.65pt;height:40.15pt;z-index:-251699200;mso-position-horizontal-relative:page;mso-position-vertical-relative:page" coordorigin="7482" coordsize="4593,803">
            <v:shape id="_x0000_s8910" style="position:absolute;left:7482;width:4593;height:803" coordorigin="7482" coordsize="4593,803" path="m12076,l7484,r4,601l7485,636r-2,31l7482,693r,23l7502,777r63,23l7653,803r39,l12076,662r,-662e" fillcolor="#ececec" stroked="f">
              <v:path arrowok="t"/>
            </v:shape>
            <w10:wrap anchorx="page" anchory="page"/>
          </v:group>
        </w:pict>
      </w:r>
      <w:r>
        <w:pict>
          <v:group id="_x0000_s8907" style="position:absolute;margin-left:99.2pt;margin-top:700.2pt;width:467.7pt;height:.1pt;z-index:-251686912;mso-position-horizontal-relative:page;mso-position-vertical-relative:page" coordorigin="1984,14004" coordsize="9354,2">
            <v:shape id="_x0000_s8908" style="position:absolute;left:1984;top:14004;width:9354;height:2" coordorigin="1984,14004" coordsize="9354,0" path="m1984,14004r9355,e" filled="f" strokecolor="#2a2a29" strokeweight=".25pt">
              <v:path arrowok="t"/>
            </v:shape>
            <w10:wrap anchorx="page" anchory="page"/>
          </v:group>
        </w:pic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tabs>
          <w:tab w:val="left" w:pos="540"/>
        </w:tabs>
        <w:spacing w:before="11" w:after="0" w:line="240" w:lineRule="auto"/>
        <w:ind w:left="120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8902" style="position:absolute;left:0;text-align:left;margin-left:70.85pt;margin-top:-.5pt;width:21.55pt;height:21.55pt;z-index:-251696128;mso-position-horizontal-relative:page" coordorigin="1417,-10" coordsize="431,431">
            <v:group id="_x0000_s8905" style="position:absolute;left:1436;top:9;width:393;height:393" coordorigin="1436,9" coordsize="393,393">
              <v:shape id="_x0000_s8906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8903" style="position:absolute;left:1436;top:9;width:393;height:393" coordorigin="1436,9" coordsize="393,393">
              <v:shape id="_x0000_s8904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58"/>
          <w:position w:val="1"/>
          <w:sz w:val="32"/>
          <w:szCs w:val="32"/>
        </w:rPr>
        <w:t>G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Identif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y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4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righ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5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typ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conditiona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l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20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sentence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46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(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typ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7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0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16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4"/>
          <w:sz w:val="26"/>
          <w:szCs w:val="26"/>
        </w:rPr>
        <w:t>typ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4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11"/>
          <w:w w:val="124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3"/>
          <w:w w:val="124"/>
          <w:sz w:val="26"/>
          <w:szCs w:val="26"/>
        </w:rPr>
        <w:t>I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04"/>
          <w:sz w:val="26"/>
          <w:szCs w:val="26"/>
        </w:rPr>
        <w:t>).</w:t>
      </w:r>
    </w:p>
    <w:p w:rsidR="00E91275" w:rsidRDefault="00E91275">
      <w:pPr>
        <w:spacing w:before="7" w:after="0" w:line="190" w:lineRule="exact"/>
        <w:rPr>
          <w:sz w:val="19"/>
          <w:szCs w:val="19"/>
        </w:rPr>
      </w:pPr>
    </w:p>
    <w:p w:rsidR="00E91275" w:rsidRDefault="00494909">
      <w:pPr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8900" style="position:absolute;left:0;text-align:left;margin-left:494pt;margin-top:11.15pt;width:70.85pt;height:.1pt;z-index:-251695104;mso-position-horizontal-relative:page" coordorigin="9880,223" coordsize="1417,2">
            <v:shape id="_x0000_s8901" style="position:absolute;left:9880;top:223;width:1417;height:2" coordorigin="9880,223" coordsize="1417,0" path="m9880,223r1417,e" filled="f" strokecolor="#2a2a29" strokeweight=".25pt">
              <v:path arrowok="t"/>
            </v:shape>
            <w10:wrap anchorx="page"/>
          </v:group>
        </w:pict>
      </w:r>
      <w:r w:rsidR="00CE547F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 w:rsidR="00CE547F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When I grow</w:t>
      </w:r>
      <w:r w:rsidR="00CE547F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up, I’ll</w:t>
      </w:r>
      <w:r w:rsidR="00CE547F">
        <w:rPr>
          <w:rFonts w:ascii="Arial" w:eastAsia="Arial" w:hAnsi="Arial" w:cs="Arial"/>
          <w:color w:val="2A2A29"/>
          <w:spacing w:val="29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be</w:t>
      </w:r>
      <w:r w:rsidR="00CE547F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 w:rsidR="00CE547F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computer code</w:t>
      </w:r>
      <w:r w:rsidR="00CE547F"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r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E91275" w:rsidRDefault="00E91275">
      <w:pPr>
        <w:spacing w:after="0" w:line="180" w:lineRule="exact"/>
        <w:rPr>
          <w:sz w:val="18"/>
          <w:szCs w:val="18"/>
        </w:rPr>
      </w:pPr>
    </w:p>
    <w:p w:rsidR="00E91275" w:rsidRDefault="00494909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8898" style="position:absolute;left:0;text-align:left;margin-left:494pt;margin-top:12.4pt;width:70.85pt;height:.1pt;z-index:-251694080;mso-position-horizontal-relative:page" coordorigin="9880,248" coordsize="1417,2">
            <v:shape id="_x0000_s8899" style="position:absolute;left:9880;top:248;width:1417;height:2" coordorigin="9880,248" coordsize="1417,0" path="m9880,248r1417,e" filled="f" strokecolor="#2a2a29" strokeweight=".25pt">
              <v:path arrowok="t"/>
            </v:shape>
            <w10:wrap anchorx="page"/>
          </v:group>
        </w:pict>
      </w:r>
      <w:r w:rsidR="00CE547F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CE547F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If</w:t>
      </w:r>
      <w:r w:rsidR="00CE547F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I drink</w:t>
      </w:r>
      <w:r w:rsidR="00CE547F">
        <w:rPr>
          <w:rFonts w:ascii="Arial" w:eastAsia="Arial" w:hAnsi="Arial" w:cs="Arial"/>
          <w:color w:val="2A2A29"/>
          <w:spacing w:val="10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coffee, I don’t</w:t>
      </w:r>
      <w:r w:rsidR="00CE547F">
        <w:rPr>
          <w:rFonts w:ascii="Arial" w:eastAsia="Arial" w:hAnsi="Arial" w:cs="Arial"/>
          <w:color w:val="2A2A29"/>
          <w:spacing w:val="21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sleep</w:t>
      </w:r>
      <w:r w:rsidR="00CE547F"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at </w:t>
      </w:r>
      <w:r w:rsidR="00CE547F"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night.</w:t>
      </w:r>
    </w:p>
    <w:p w:rsidR="00E91275" w:rsidRDefault="00E91275">
      <w:pPr>
        <w:spacing w:after="0" w:line="180" w:lineRule="exact"/>
        <w:rPr>
          <w:sz w:val="18"/>
          <w:szCs w:val="18"/>
        </w:rPr>
      </w:pPr>
    </w:p>
    <w:p w:rsidR="00E91275" w:rsidRDefault="00494909">
      <w:pPr>
        <w:spacing w:before="25" w:after="0" w:line="269" w:lineRule="auto"/>
        <w:ind w:left="941" w:right="2749" w:hanging="397"/>
        <w:rPr>
          <w:rFonts w:ascii="Arial" w:eastAsia="Arial" w:hAnsi="Arial" w:cs="Arial"/>
          <w:sz w:val="24"/>
          <w:szCs w:val="24"/>
        </w:rPr>
      </w:pPr>
      <w:r>
        <w:pict>
          <v:group id="_x0000_s8896" style="position:absolute;left:0;text-align:left;margin-left:494pt;margin-top:27.9pt;width:70.85pt;height:.1pt;z-index:-251693056;mso-position-horizontal-relative:page" coordorigin="9880,558" coordsize="1417,2">
            <v:shape id="_x0000_s8897" style="position:absolute;left:9880;top:558;width:1417;height:2" coordorigin="9880,558" coordsize="1417,0" path="m9880,558r1417,e" filled="f" strokecolor="#2a2a29" strokeweight=".25pt">
              <v:path arrowok="t"/>
            </v:shape>
            <w10:wrap anchorx="page"/>
          </v:group>
        </w:pict>
      </w:r>
      <w:r w:rsidR="00CE547F"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 w:rsidR="00CE547F"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Students will</w:t>
      </w:r>
      <w:r w:rsidR="00CE547F"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learn skills</w:t>
      </w:r>
      <w:r w:rsidR="00CE547F">
        <w:rPr>
          <w:rFonts w:ascii="Arial" w:eastAsia="Arial" w:hAnsi="Arial" w:cs="Arial"/>
          <w:color w:val="2A2A29"/>
          <w:spacing w:val="26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for</w:t>
      </w:r>
      <w:r w:rsidR="00CE547F"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their</w:t>
      </w:r>
      <w:r w:rsidR="00CE547F"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future</w:t>
      </w:r>
      <w:r w:rsidR="00CE547F"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if</w:t>
      </w:r>
      <w:r w:rsidR="00CE547F"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the</w:t>
      </w:r>
      <w:r w:rsidR="00CE547F"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schools</w:t>
      </w:r>
      <w:r w:rsidR="00CE547F"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have computer coding</w:t>
      </w:r>
      <w:r w:rsidR="00CE547F"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lessons.</w:t>
      </w:r>
    </w:p>
    <w:p w:rsidR="00E91275" w:rsidRDefault="00E91275">
      <w:pPr>
        <w:spacing w:before="1" w:after="0" w:line="170" w:lineRule="exact"/>
        <w:rPr>
          <w:sz w:val="17"/>
          <w:szCs w:val="17"/>
        </w:rPr>
      </w:pPr>
    </w:p>
    <w:p w:rsidR="00E91275" w:rsidRDefault="00CE547F">
      <w:pPr>
        <w:tabs>
          <w:tab w:val="left" w:pos="9840"/>
        </w:tabs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8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If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schools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don’t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position w:val="-1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</w:rPr>
        <w:t>computer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coding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</w:rPr>
        <w:t>lessons,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students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don’t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</w:rPr>
        <w:t>learn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8"/>
          <w:position w:val="-1"/>
          <w:sz w:val="24"/>
          <w:szCs w:val="24"/>
        </w:rPr>
        <w:t>it.</w:t>
      </w:r>
      <w:r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7" w:after="0" w:line="260" w:lineRule="exact"/>
        <w:rPr>
          <w:sz w:val="26"/>
          <w:szCs w:val="26"/>
        </w:rPr>
      </w:pPr>
    </w:p>
    <w:p w:rsidR="00E91275" w:rsidRDefault="00494909">
      <w:pPr>
        <w:tabs>
          <w:tab w:val="left" w:pos="540"/>
        </w:tabs>
        <w:spacing w:before="11" w:after="0" w:line="240" w:lineRule="auto"/>
        <w:ind w:left="109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8891" style="position:absolute;left:0;text-align:left;margin-left:70.85pt;margin-top:-.5pt;width:21.55pt;height:21.55pt;z-index:-251692032;mso-position-horizontal-relative:page" coordorigin="1417,-10" coordsize="431,431">
            <v:group id="_x0000_s8894" style="position:absolute;left:1436;top:9;width:393;height:393" coordorigin="1436,9" coordsize="393,393">
              <v:shape id="_x0000_s8895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8892" style="position:absolute;left:1436;top:9;width:393;height:393" coordorigin="1436,9" coordsize="393,393">
              <v:shape id="_x0000_s8893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72"/>
          <w:position w:val="1"/>
          <w:sz w:val="32"/>
          <w:szCs w:val="32"/>
        </w:rPr>
        <w:t>H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7"/>
          <w:sz w:val="26"/>
          <w:szCs w:val="26"/>
        </w:rPr>
        <w:t>W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rit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 a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shor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27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tex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11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abou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0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compute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29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19"/>
          <w:sz w:val="26"/>
          <w:szCs w:val="26"/>
        </w:rPr>
        <w:t>programming.</w:t>
      </w:r>
    </w:p>
    <w:p w:rsidR="00E91275" w:rsidRDefault="00E91275">
      <w:pPr>
        <w:spacing w:after="0" w:line="140" w:lineRule="exact"/>
        <w:rPr>
          <w:sz w:val="14"/>
          <w:szCs w:val="14"/>
        </w:rPr>
      </w:pPr>
    </w:p>
    <w:p w:rsidR="00E91275" w:rsidRDefault="00CE547F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87877"/>
          <w:w w:val="142"/>
          <w:sz w:val="23"/>
          <w:szCs w:val="23"/>
        </w:rPr>
        <w:t>•</w:t>
      </w:r>
      <w:r>
        <w:rPr>
          <w:rFonts w:ascii="Arial" w:eastAsia="Arial" w:hAnsi="Arial" w:cs="Arial"/>
          <w:color w:val="787877"/>
          <w:spacing w:val="-8"/>
          <w:w w:val="1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think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children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should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learn computer programming 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school?</w:t>
      </w:r>
    </w:p>
    <w:p w:rsidR="00E91275" w:rsidRDefault="00CE547F">
      <w:pPr>
        <w:spacing w:before="90"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87877"/>
          <w:w w:val="142"/>
          <w:sz w:val="23"/>
          <w:szCs w:val="23"/>
        </w:rPr>
        <w:t>•</w:t>
      </w:r>
      <w:r>
        <w:rPr>
          <w:rFonts w:ascii="Arial" w:eastAsia="Arial" w:hAnsi="Arial" w:cs="Arial"/>
          <w:color w:val="787877"/>
          <w:spacing w:val="-8"/>
          <w:w w:val="1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Why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learning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code like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playing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sport?</w:t>
      </w:r>
    </w:p>
    <w:p w:rsidR="00E91275" w:rsidRDefault="00CE547F">
      <w:pPr>
        <w:spacing w:before="90"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87877"/>
          <w:w w:val="142"/>
          <w:sz w:val="23"/>
          <w:szCs w:val="23"/>
        </w:rPr>
        <w:t>•</w:t>
      </w:r>
      <w:r>
        <w:rPr>
          <w:rFonts w:ascii="Arial" w:eastAsia="Arial" w:hAnsi="Arial" w:cs="Arial"/>
          <w:color w:val="787877"/>
          <w:spacing w:val="-8"/>
          <w:w w:val="1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think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could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learn quickly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how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code?</w:t>
      </w:r>
    </w:p>
    <w:p w:rsidR="00E91275" w:rsidRDefault="00494909">
      <w:pPr>
        <w:spacing w:before="90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8889" style="position:absolute;left:0;text-align:left;margin-left:99.2pt;margin-top:36.8pt;width:467.7pt;height:.1pt;z-index:-251691008;mso-position-horizontal-relative:page" coordorigin="1984,736" coordsize="9354,2">
            <v:shape id="_x0000_s8890" style="position:absolute;left:1984;top:736;width:9354;height:2" coordorigin="1984,736" coordsize="9354,0" path="m1984,736r9355,e" filled="f" strokecolor="#2a2a29" strokeweight=".25pt">
              <v:path arrowok="t"/>
            </v:shape>
            <w10:wrap anchorx="page"/>
          </v:group>
        </w:pict>
      </w:r>
      <w:r>
        <w:pict>
          <v:group id="_x0000_s8887" style="position:absolute;left:0;text-align:left;margin-left:99.2pt;margin-top:57.95pt;width:467.7pt;height:.1pt;z-index:-251689984;mso-position-horizontal-relative:page" coordorigin="1984,1159" coordsize="9354,2">
            <v:shape id="_x0000_s8888" style="position:absolute;left:1984;top:1159;width:9354;height:2" coordorigin="1984,1159" coordsize="9354,0" path="m1984,1159r9355,e" filled="f" strokecolor="#2a2a29" strokeweight=".25pt">
              <v:path arrowok="t"/>
            </v:shape>
            <w10:wrap anchorx="page"/>
          </v:group>
        </w:pict>
      </w:r>
      <w:r>
        <w:pict>
          <v:group id="_x0000_s8885" style="position:absolute;left:0;text-align:left;margin-left:99.2pt;margin-top:79.15pt;width:467.7pt;height:.1pt;z-index:-251688960;mso-position-horizontal-relative:page" coordorigin="1984,1583" coordsize="9354,2">
            <v:shape id="_x0000_s8886" style="position:absolute;left:1984;top:1583;width:9354;height:2" coordorigin="1984,1583" coordsize="9354,0" path="m1984,1583r9355,e" filled="f" strokecolor="#2a2a29" strokeweight=".25pt">
              <v:path arrowok="t"/>
            </v:shape>
            <w10:wrap anchorx="page"/>
          </v:group>
        </w:pict>
      </w:r>
      <w:r>
        <w:pict>
          <v:group id="_x0000_s8883" style="position:absolute;left:0;text-align:left;margin-left:99.2pt;margin-top:100.3pt;width:467.7pt;height:.1pt;z-index:-251687936;mso-position-horizontal-relative:page" coordorigin="1984,2006" coordsize="9354,2">
            <v:shape id="_x0000_s8884" style="position:absolute;left:1984;top:2006;width:9354;height:2" coordorigin="1984,2006" coordsize="9354,0" path="m1984,2006r9355,e" filled="f" strokecolor="#2a2a29" strokeweight=".25pt">
              <v:path arrowok="t"/>
            </v:shape>
            <w10:wrap anchorx="page"/>
          </v:group>
        </w:pict>
      </w:r>
      <w:r w:rsidR="00CE547F">
        <w:rPr>
          <w:rFonts w:ascii="Arial" w:eastAsia="Arial" w:hAnsi="Arial" w:cs="Arial"/>
          <w:color w:val="787877"/>
          <w:w w:val="142"/>
          <w:position w:val="-1"/>
          <w:sz w:val="23"/>
          <w:szCs w:val="23"/>
        </w:rPr>
        <w:t>•</w:t>
      </w:r>
      <w:r w:rsidR="00CE547F">
        <w:rPr>
          <w:rFonts w:ascii="Arial" w:eastAsia="Arial" w:hAnsi="Arial" w:cs="Arial"/>
          <w:color w:val="787877"/>
          <w:spacing w:val="-8"/>
          <w:w w:val="142"/>
          <w:position w:val="-1"/>
          <w:sz w:val="23"/>
          <w:szCs w:val="23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CE547F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do you think</w:t>
      </w:r>
      <w:r w:rsidR="00CE547F"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 w:rsidR="00CE547F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CE547F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idea</w:t>
      </w:r>
      <w:r w:rsidR="00CE547F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 w:rsidR="00CE547F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great coders being like</w:t>
      </w:r>
      <w:r w:rsidR="00CE547F"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rock</w:t>
      </w:r>
      <w:r w:rsidR="00CE547F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stars?</w:t>
      </w:r>
    </w:p>
    <w:p w:rsidR="00E91275" w:rsidRDefault="00E91275">
      <w:pPr>
        <w:spacing w:before="10" w:after="0" w:line="100" w:lineRule="exact"/>
        <w:rPr>
          <w:sz w:val="10"/>
          <w:szCs w:val="1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r>
        <w:pict>
          <v:group id="_x0000_s8881" style="position:absolute;left:0;text-align:left;margin-left:99.2pt;margin-top:-81.1pt;width:467.7pt;height:.1pt;z-index:-251685888;mso-position-horizontal-relative:page" coordorigin="1984,-1622" coordsize="9354,2">
            <v:shape id="_x0000_s8882" style="position:absolute;left:1984;top:-1622;width:9354;height:2" coordorigin="1984,-1622" coordsize="9354,0" path="m1984,-1622r9355,e" filled="f" strokecolor="#2a2a29" strokeweight=".25pt">
              <v:path arrowok="t"/>
            </v:shape>
            <w10:wrap anchorx="page"/>
          </v:group>
        </w:pict>
      </w:r>
      <w:r>
        <w:pict>
          <v:group id="_x0000_s8879" style="position:absolute;left:0;text-align:left;margin-left:99.2pt;margin-top:-59.95pt;width:467.7pt;height:.1pt;z-index:-251684864;mso-position-horizontal-relative:page" coordorigin="1984,-1199" coordsize="9354,2">
            <v:shape id="_x0000_s8880" style="position:absolute;left:1984;top:-1199;width:9354;height:2" coordorigin="1984,-1199" coordsize="9354,0" path="m1984,-1199r9355,e" filled="f" strokecolor="#2a2a29" strokeweight=".25pt">
              <v:path arrowok="t"/>
            </v:shape>
            <w10:wrap anchorx="page"/>
          </v:group>
        </w:pict>
      </w:r>
      <w:r>
        <w:pict>
          <v:group id="_x0000_s8877" style="position:absolute;left:0;text-align:left;margin-left:99.2pt;margin-top:-38.75pt;width:467.7pt;height:.1pt;z-index:-251683840;mso-position-horizontal-relative:page" coordorigin="1984,-775" coordsize="9354,2">
            <v:shape id="_x0000_s8878" style="position:absolute;left:1984;top:-775;width:9354;height:2" coordorigin="1984,-775" coordsize="9354,0" path="m1984,-775r9355,e" filled="f" strokecolor="#2a2a29" strokeweight=".25pt">
              <v:path arrowok="t"/>
            </v:shape>
            <w10:wrap anchorx="page"/>
          </v:group>
        </w:pict>
      </w:r>
      <w:r>
        <w:pict>
          <v:group id="_x0000_s8875" style="position:absolute;left:0;text-align:left;margin-left:99.2pt;margin-top:-17.6pt;width:467.7pt;height:.1pt;z-index:-251682816;mso-position-horizontal-relative:page" coordorigin="1984,-352" coordsize="9354,2">
            <v:shape id="_x0000_s8876" style="position:absolute;left:1984;top:-352;width:9354;height:2" coordorigin="1984,-352" coordsize="9354,0" path="m1984,-352r9355,e" filled="f" strokecolor="#2a2a29" strokeweight=".25pt">
              <v:path arrowok="t"/>
            </v:shape>
            <w10:wrap anchorx="page"/>
          </v:group>
        </w:pict>
      </w:r>
    </w:p>
    <w:p w:rsidR="00E91275" w:rsidRDefault="00E91275">
      <w:pPr>
        <w:spacing w:after="0"/>
        <w:jc w:val="right"/>
        <w:sectPr w:rsidR="00E91275">
          <w:type w:val="continuous"/>
          <w:pgSz w:w="12080" w:h="16840"/>
          <w:pgMar w:top="1640" w:right="620" w:bottom="760" w:left="1440" w:header="720" w:footer="720" w:gutter="0"/>
          <w:cols w:space="720"/>
        </w:sectPr>
      </w:pPr>
    </w:p>
    <w:p w:rsidR="00E91275" w:rsidRDefault="00494909">
      <w:pPr>
        <w:tabs>
          <w:tab w:val="left" w:pos="1720"/>
          <w:tab w:val="left" w:pos="8740"/>
        </w:tabs>
        <w:spacing w:before="10" w:after="0" w:line="688" w:lineRule="exact"/>
        <w:ind w:left="157"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noProof/>
          <w:sz w:val="20"/>
          <w:szCs w:val="20"/>
          <w:lang w:val="pt-PT" w:eastAsia="pt-PT"/>
        </w:rPr>
        <w:lastRenderedPageBreak/>
        <w:pict>
          <v:shape id="_x0000_s9192" type="#_x0000_t202" style="position:absolute;left:0;text-align:left;margin-left:388.65pt;margin-top:16.05pt;width:173.95pt;height:11.5pt;z-index:-251571200;mso-position-horizontal-relative:page;mso-position-vertical-relative:page" filled="f" stroked="f">
            <v:textbox inset="0,0,0,0">
              <w:txbxContent>
                <w:p w:rsidR="001C7E09" w:rsidRDefault="001C7E09" w:rsidP="00CE547F">
                  <w:pPr>
                    <w:spacing w:after="0" w:line="209" w:lineRule="exact"/>
                    <w:ind w:left="20" w:right="-48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New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6"/>
                      <w:w w:val="114"/>
                      <w:sz w:val="16"/>
                      <w:szCs w:val="16"/>
                    </w:rPr>
                    <w:t>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ave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1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Revolution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9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83"/>
                      <w:sz w:val="16"/>
                      <w:szCs w:val="16"/>
                    </w:rPr>
                    <w:t>·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1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8.˚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ano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4"/>
                      <w:sz w:val="16"/>
                      <w:szCs w:val="16"/>
                    </w:rPr>
                    <w:t xml:space="preserve"> </w:t>
                  </w:r>
                  <w:r w:rsidRPr="009828BF">
                    <w:rPr>
                      <w:rFonts w:ascii="Arial" w:eastAsia="Arial" w:hAnsi="Arial" w:cs="Arial"/>
                      <w:b/>
                      <w:color w:val="2A2A29"/>
                      <w:w w:val="73"/>
                      <w:sz w:val="19"/>
                      <w:szCs w:val="19"/>
                    </w:rPr>
                    <w:t>E</w:t>
                  </w:r>
                  <w:r w:rsidRPr="009828BF">
                    <w:rPr>
                      <w:rFonts w:ascii="Arial" w:eastAsia="Arial" w:hAnsi="Arial" w:cs="Arial"/>
                      <w:b/>
                      <w:color w:val="2A2A29"/>
                      <w:spacing w:val="-3"/>
                      <w:w w:val="73"/>
                      <w:sz w:val="19"/>
                      <w:szCs w:val="19"/>
                    </w:rPr>
                    <w:t>v</w:t>
                  </w:r>
                  <w:r w:rsidRPr="009828BF">
                    <w:rPr>
                      <w:rFonts w:ascii="Arial" w:eastAsia="Arial" w:hAnsi="Arial" w:cs="Arial"/>
                      <w:b/>
                      <w:color w:val="2A2A29"/>
                      <w:w w:val="73"/>
                      <w:sz w:val="19"/>
                      <w:szCs w:val="19"/>
                    </w:rPr>
                    <w:t>aluation</w:t>
                  </w:r>
                  <w:r w:rsidRPr="009828BF">
                    <w:rPr>
                      <w:rFonts w:ascii="Arial" w:eastAsia="Arial" w:hAnsi="Arial" w:cs="Arial"/>
                      <w:b/>
                      <w:color w:val="2A2A29"/>
                      <w:spacing w:val="3"/>
                      <w:w w:val="73"/>
                      <w:sz w:val="19"/>
                      <w:szCs w:val="19"/>
                    </w:rPr>
                    <w:t xml:space="preserve"> </w:t>
                  </w:r>
                  <w:r w:rsidRPr="009828BF">
                    <w:rPr>
                      <w:rFonts w:ascii="Arial" w:eastAsia="Arial" w:hAnsi="Arial" w:cs="Arial"/>
                      <w:b/>
                      <w:color w:val="2A2A29"/>
                      <w:spacing w:val="-9"/>
                      <w:w w:val="78"/>
                      <w:sz w:val="19"/>
                      <w:szCs w:val="19"/>
                    </w:rPr>
                    <w:t>T</w:t>
                  </w:r>
                  <w:r w:rsidRPr="009828BF">
                    <w:rPr>
                      <w:rFonts w:ascii="Arial" w:eastAsia="Arial" w:hAnsi="Arial" w:cs="Arial"/>
                      <w:b/>
                      <w:color w:val="2A2A29"/>
                      <w:w w:val="80"/>
                      <w:sz w:val="19"/>
                      <w:szCs w:val="19"/>
                    </w:rPr>
                    <w:t>ests</w:t>
                  </w:r>
                </w:p>
              </w:txbxContent>
            </v:textbox>
            <w10:wrap anchorx="page" anchory="page"/>
          </v:shape>
        </w:pict>
      </w:r>
      <w:r>
        <w:pict>
          <v:group id="_x0000_s8847" style="position:absolute;left:0;text-align:left;margin-left:0;margin-top:0;width:603.8pt;height:841.9pt;z-index:-251677696;mso-position-horizontal-relative:page;mso-position-vertical-relative:page" coordsize="12076,16838">
            <v:group id="_x0000_s8872" style="position:absolute;left:11906;width:2;height:16838" coordorigin="11906" coordsize="2,16838">
              <v:shape id="_x0000_s8873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8870" style="position:absolute;left:11906;width:2;height:16838" coordorigin="11906" coordsize="2,16838">
              <v:shape id="_x0000_s8871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8868" style="position:absolute;width:12076;height:3583" coordsize="12076,3583">
              <v:shape id="_x0000_s8869" style="position:absolute;width:12076;height:3583" coordsize="12076,3583" path="m12076,l,,,3583,12076,2074,12076,e" fillcolor="#ececec" stroked="f">
                <v:path arrowok="t"/>
              </v:shape>
            </v:group>
            <v:group id="_x0000_s8866" style="position:absolute;left:671;top:1807;width:10051;height:1315" coordorigin="671,1807" coordsize="10051,1315">
              <v:shape id="_x0000_s8867" style="position:absolute;left:671;top:1807;width:10051;height:1315" coordorigin="671,1807" coordsize="10051,1315" path="m671,1807r10051,l10722,3123r-10051,l671,1807e" fillcolor="#2a2a29" stroked="f">
                <v:path arrowok="t"/>
              </v:shape>
            </v:group>
            <v:group id="_x0000_s8864" style="position:absolute;left:735;top:1871;width:9921;height:1191" coordorigin="735,1871" coordsize="9921,1191">
              <v:shape id="_x0000_s8865" style="position:absolute;left:735;top:1871;width:9921;height:1191" coordorigin="735,1871" coordsize="9921,1191" path="m848,1871r-65,2l737,1918r-2,66l735,2949r2,64l783,3060r9760,1l10580,3061r62,-14l10656,2986r,-37l10656,1984r-1,-65l10609,1873,848,1871e" stroked="f">
                <v:path arrowok="t"/>
              </v:shape>
            </v:group>
            <v:group id="_x0000_s8862" style="position:absolute;left:1487;top:2350;width:6491;height:2" coordorigin="1487,2350" coordsize="6491,2">
              <v:shape id="_x0000_s8863" style="position:absolute;left:1487;top:2350;width:6491;height:2" coordorigin="1487,2350" coordsize="6491,0" path="m1487,2350r6491,e" filled="f" strokecolor="#2a2a29" strokeweight=".25pt">
                <v:path arrowok="t"/>
              </v:shape>
            </v:group>
            <v:group id="_x0000_s8860" style="position:absolute;left:8463;top:2350;width:652;height:2" coordorigin="8463,2350" coordsize="652,2">
              <v:shape id="_x0000_s8861" style="position:absolute;left:8463;top:2350;width:652;height:2" coordorigin="8463,2350" coordsize="652,0" path="m8463,2350r652,e" filled="f" strokecolor="#2a2a29" strokeweight=".25pt">
                <v:path arrowok="t"/>
              </v:shape>
            </v:group>
            <v:group id="_x0000_s8858" style="position:absolute;left:9786;top:2350;width:680;height:2" coordorigin="9786,2350" coordsize="680,2">
              <v:shape id="_x0000_s8859" style="position:absolute;left:9786;top:2350;width:680;height:2" coordorigin="9786,2350" coordsize="680,0" path="m9786,2350r680,e" filled="f" strokecolor="#2a2a29" strokeweight=".25pt">
                <v:path arrowok="t"/>
              </v:shape>
            </v:group>
            <v:group id="_x0000_s8856" style="position:absolute;left:1387;top:2812;width:510;height:2" coordorigin="1387,2812" coordsize="510,2">
              <v:shape id="_x0000_s8857" style="position:absolute;left:1387;top:2812;width:510;height:2" coordorigin="1387,2812" coordsize="510,0" path="m1387,2812r510,e" filled="f" strokecolor="#2a2a29" strokeweight=".25pt">
                <v:path arrowok="t"/>
              </v:shape>
            </v:group>
            <v:group id="_x0000_s8854" style="position:absolute;left:2030;top:2812;width:510;height:2" coordorigin="2030,2812" coordsize="510,2">
              <v:shape id="_x0000_s8855" style="position:absolute;left:2030;top:2812;width:510;height:2" coordorigin="2030,2812" coordsize="510,0" path="m2030,2812r511,e" filled="f" strokecolor="#2a2a29" strokeweight=".25pt">
                <v:path arrowok="t"/>
              </v:shape>
            </v:group>
            <v:group id="_x0000_s8852" style="position:absolute;left:2674;top:2812;width:561;height:2" coordorigin="2674,2812" coordsize="561,2">
              <v:shape id="_x0000_s8853" style="position:absolute;left:2674;top:2812;width:561;height:2" coordorigin="2674,2812" coordsize="561,0" path="m2674,2812r561,e" filled="f" strokecolor="#2a2a29" strokeweight=".25pt">
                <v:path arrowok="t"/>
              </v:shape>
            </v:group>
            <v:group id="_x0000_s8850" style="position:absolute;left:4265;top:2812;width:2563;height:2" coordorigin="4265,2812" coordsize="2563,2">
              <v:shape id="_x0000_s8851" style="position:absolute;left:4265;top:2812;width:2563;height:2" coordorigin="4265,2812" coordsize="2563,0" path="m4265,2812r2562,e" filled="f" strokecolor="#2a2a29" strokeweight=".25pt">
                <v:path arrowok="t"/>
              </v:shape>
            </v:group>
            <v:group id="_x0000_s8848" style="position:absolute;left:7632;top:2812;width:2835;height:2" coordorigin="7632,2812" coordsize="2835,2">
              <v:shape id="_x0000_s8849" style="position:absolute;left:7632;top:2812;width:2835;height:2" coordorigin="7632,2812" coordsize="2835,0" path="m7632,2812r2834,e" filled="f" strokecolor="#2a2a29" strokeweight=".25pt">
                <v:path arrowok="t"/>
              </v:shape>
            </v:group>
            <w10:wrap anchorx="page" anchory="page"/>
          </v:group>
        </w:pict>
      </w:r>
      <w:r w:rsidR="00CE547F">
        <w:rPr>
          <w:rFonts w:ascii="Arial" w:eastAsia="Arial" w:hAnsi="Arial" w:cs="Arial"/>
          <w:color w:val="2A2A29"/>
          <w:w w:val="79"/>
          <w:position w:val="-1"/>
          <w:sz w:val="60"/>
          <w:szCs w:val="60"/>
        </w:rPr>
        <w:t>Unit</w:t>
      </w:r>
      <w:r w:rsidR="00CE547F">
        <w:rPr>
          <w:rFonts w:ascii="Arial" w:eastAsia="Arial" w:hAnsi="Arial" w:cs="Arial"/>
          <w:color w:val="2A2A29"/>
          <w:spacing w:val="-19"/>
          <w:w w:val="79"/>
          <w:position w:val="-1"/>
          <w:sz w:val="60"/>
          <w:szCs w:val="60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60"/>
          <w:szCs w:val="60"/>
        </w:rPr>
        <w:t>5</w:t>
      </w:r>
      <w:r w:rsidR="00CE547F">
        <w:rPr>
          <w:rFonts w:ascii="Arial" w:eastAsia="Arial" w:hAnsi="Arial" w:cs="Arial"/>
          <w:color w:val="2A2A29"/>
          <w:position w:val="-1"/>
          <w:sz w:val="60"/>
          <w:szCs w:val="60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2A2A29"/>
          <w:position w:val="-1"/>
          <w:sz w:val="46"/>
          <w:szCs w:val="46"/>
        </w:rPr>
        <w:t>At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86"/>
          <w:position w:val="-1"/>
          <w:sz w:val="46"/>
          <w:szCs w:val="4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19"/>
          <w:position w:val="-1"/>
          <w:sz w:val="46"/>
          <w:szCs w:val="46"/>
        </w:rPr>
        <w:t>your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36"/>
          <w:w w:val="119"/>
          <w:position w:val="-1"/>
          <w:sz w:val="46"/>
          <w:szCs w:val="4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19"/>
          <w:position w:val="-1"/>
          <w:sz w:val="46"/>
          <w:szCs w:val="46"/>
        </w:rPr>
        <w:t>fingertips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99"/>
          <w:w w:val="119"/>
          <w:position w:val="-1"/>
          <w:sz w:val="46"/>
          <w:szCs w:val="4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position w:val="-1"/>
          <w:sz w:val="46"/>
          <w:szCs w:val="46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30"/>
          <w:w w:val="119"/>
          <w:position w:val="-1"/>
          <w:sz w:val="36"/>
          <w:szCs w:val="3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2"/>
          <w:w w:val="119"/>
          <w:position w:val="-1"/>
          <w:sz w:val="36"/>
          <w:szCs w:val="36"/>
        </w:rPr>
        <w:t>es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19"/>
          <w:position w:val="-1"/>
          <w:sz w:val="36"/>
          <w:szCs w:val="3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12"/>
          <w:w w:val="119"/>
          <w:position w:val="-1"/>
          <w:sz w:val="36"/>
          <w:szCs w:val="3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2"/>
          <w:w w:val="104"/>
          <w:position w:val="-1"/>
          <w:sz w:val="36"/>
          <w:szCs w:val="36"/>
        </w:rPr>
        <w:t>5B</w: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9" w:after="0" w:line="260" w:lineRule="exact"/>
        <w:rPr>
          <w:sz w:val="26"/>
          <w:szCs w:val="26"/>
        </w:rPr>
      </w:pPr>
    </w:p>
    <w:p w:rsidR="00E91275" w:rsidRDefault="00CE547F">
      <w:pPr>
        <w:tabs>
          <w:tab w:val="left" w:pos="7500"/>
          <w:tab w:val="left" w:pos="8640"/>
        </w:tabs>
        <w:spacing w:before="31" w:after="0" w:line="229" w:lineRule="exact"/>
        <w:ind w:left="325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E91275" w:rsidRDefault="00E91275">
      <w:pPr>
        <w:spacing w:before="2" w:after="0" w:line="200" w:lineRule="exact"/>
        <w:rPr>
          <w:sz w:val="20"/>
          <w:szCs w:val="20"/>
        </w:rPr>
      </w:pPr>
    </w:p>
    <w:p w:rsidR="00E91275" w:rsidRDefault="00CE547F">
      <w:pPr>
        <w:tabs>
          <w:tab w:val="left" w:pos="1360"/>
          <w:tab w:val="left" w:pos="2000"/>
          <w:tab w:val="left" w:pos="2700"/>
          <w:tab w:val="left" w:pos="6300"/>
        </w:tabs>
        <w:spacing w:before="31" w:after="0" w:line="229" w:lineRule="exact"/>
        <w:ind w:left="325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E91275" w:rsidRDefault="00E91275">
      <w:pPr>
        <w:spacing w:before="4" w:after="0" w:line="120" w:lineRule="exact"/>
        <w:rPr>
          <w:sz w:val="12"/>
          <w:szCs w:val="12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spacing w:before="26" w:after="0" w:line="288" w:lineRule="auto"/>
        <w:ind w:left="752" w:right="447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pict>
          <v:group id="_x0000_s8838" style="position:absolute;left:0;text-align:left;margin-left:322.7pt;margin-top:-.95pt;width:214.6pt;height:164.9pt;z-index:-251674624;mso-position-horizontal-relative:page" coordorigin="6454,-19" coordsize="4292,3298">
            <v:group id="_x0000_s8844" style="position:absolute;left:6464;top:-9;width:4272;height:3278" coordorigin="6464,-9" coordsize="4272,3278">
              <v:shape id="_x0000_s8845" style="position:absolute;left:6464;top:-9;width:4272;height:3278" coordorigin="6464,-9" coordsize="4272,3278" path="m6464,-9r4272,l10736,3269r-4272,l6464,-9e" fillcolor="#2a2a29" stroked="f">
                <v:path arrowok="t"/>
              </v:shape>
            </v:group>
            <v:group id="_x0000_s8841" style="position:absolute;left:6543;top:69;width:4115;height:3124" coordorigin="6543,69" coordsize="4115,3124">
              <v:shape id="_x0000_s8843" style="position:absolute;left:6543;top:69;width:4115;height:3124" coordorigin="6543,69" coordsize="4115,3124" path="m6770,69r-75,1l6617,76r-54,33l6545,190r-2,65l6543,3008r2,64l6555,3138r43,43l6664,3192r65,1l10471,3193r35,l10584,3186r55,-33l10657,3073r1,-65l10658,255r-1,-64l10646,125r-43,-44l10537,71r-64,-2l6770,69e" stroked="f">
                <v:path arrowok="t"/>
              </v:shape>
              <v:shape id="_x0000_s8842" type="#_x0000_t75" style="position:absolute;left:6544;top:69;width:4115;height:3124">
                <v:imagedata r:id="rId21" o:title=""/>
              </v:shape>
            </v:group>
            <v:group id="_x0000_s8839" style="position:absolute;left:6543;top:69;width:4115;height:3124" coordorigin="6543,69" coordsize="4115,3124">
              <v:shape id="_x0000_s8840" style="position:absolute;left:6543;top:69;width:4115;height:3124" coordorigin="6543,69" coordsize="4115,3124" path="m6770,69r-75,1l6617,76r-54,33l6545,190r-2,65l6543,2967r,39l6545,3072r10,66l6598,3181r66,11l6729,3193r3702,l10471,3193r65,-1l10603,3181r43,-43l10657,3073r1,-65l10658,296r,-40l10657,191r-11,-66l10603,81r-66,-10l10473,69r-3703,xe" filled="f" strokecolor="white" strokeweight="1.5pt">
                <v:path arrowok="t"/>
              </v:shape>
            </v:group>
            <w10:wrap anchorx="page"/>
          </v:group>
        </w:pict>
      </w:r>
      <w:r>
        <w:pict>
          <v:shape id="_x0000_s8837" type="#_x0000_t136" style="position:absolute;left:0;text-align:left;margin-left:37.05pt;margin-top:-31.35pt;width:374.3pt;height:20pt;rotation:358;z-index:-251673600;mso-position-horizontal-relative:page" fillcolor="#2a2a29" stroked="f">
            <o:extrusion v:ext="view" autorotationcenter="t"/>
            <v:textpath style="font-family:&quot;&amp;quot&quot;;font-size:20pt;v-text-kern:t;mso-text-shadow:auto" string="Technology superstars ask kids to code"/>
            <w10:wrap anchorx="page"/>
          </v:shape>
        </w:pict>
      </w:r>
      <w:r w:rsidR="00CE547F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P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ople</w:t>
      </w:r>
      <w:r w:rsidR="00CE547F">
        <w:rPr>
          <w:rFonts w:ascii="Times New Roman" w:eastAsia="Times New Roman" w:hAnsi="Times New Roman" w:cs="Times New Roman"/>
          <w:color w:val="2A2A29"/>
          <w:spacing w:val="52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9"/>
          <w:sz w:val="21"/>
          <w:szCs w:val="21"/>
        </w:rPr>
        <w:t>F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ac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book C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O </w:t>
      </w:r>
      <w:r w:rsidR="00CE547F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M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CE547F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k</w:t>
      </w:r>
      <w:r w:rsidR="00CE547F"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Z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ck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erbe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r</w:t>
      </w:r>
      <w:r w:rsidR="004125F0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 w:rsidR="00CE547F"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 xml:space="preserve">and </w:t>
      </w:r>
      <w:r w:rsidR="00CE547F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M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ic</w:t>
      </w:r>
      <w:r w:rsidR="00CE547F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oft</w:t>
      </w:r>
      <w:r w:rsidR="00CE547F"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under</w:t>
      </w:r>
      <w:r w:rsidR="00CE547F"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B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ill</w:t>
      </w:r>
      <w:r w:rsidR="00CE547F"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Ga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tes</w:t>
      </w:r>
      <w:r w:rsidR="00CE547F"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 w:rsidR="00CE547F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a</w:t>
      </w:r>
      <w:r w:rsidR="00CE547F"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ppea</w:t>
      </w:r>
      <w:r w:rsidR="00CE547F">
        <w:rPr>
          <w:rFonts w:ascii="Times New Roman" w:eastAsia="Times New Roman" w:hAnsi="Times New Roman" w:cs="Times New Roman"/>
          <w:color w:val="2A2A29"/>
          <w:spacing w:val="-3"/>
          <w:w w:val="111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spacing w:val="1"/>
          <w:w w:val="111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d</w:t>
      </w:r>
      <w:r w:rsidR="00CE547F">
        <w:rPr>
          <w:rFonts w:ascii="Times New Roman" w:eastAsia="Times New Roman" w:hAnsi="Times New Roman" w:cs="Times New Roman"/>
          <w:color w:val="2A2A29"/>
          <w:spacing w:val="9"/>
          <w:w w:val="111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 w:rsidR="00CE547F"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CE547F"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w w:val="104"/>
          <w:sz w:val="21"/>
          <w:szCs w:val="21"/>
        </w:rPr>
        <w:t>vid</w:t>
      </w:r>
      <w:r w:rsidR="00CE547F">
        <w:rPr>
          <w:rFonts w:ascii="Times New Roman" w:eastAsia="Times New Roman" w:hAnsi="Times New Roman" w:cs="Times New Roman"/>
          <w:color w:val="2A2A29"/>
          <w:spacing w:val="1"/>
          <w:w w:val="104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 xml:space="preserve">o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CE547F"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tell</w:t>
      </w:r>
      <w:r w:rsidR="00CE547F"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child</w:t>
      </w:r>
      <w:r w:rsidR="00CE547F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4125F0">
        <w:rPr>
          <w:rFonts w:ascii="Times New Roman" w:eastAsia="Times New Roman" w:hAnsi="Times New Roman" w:cs="Times New Roman"/>
          <w:color w:val="2A2A29"/>
          <w:sz w:val="21"/>
          <w:szCs w:val="21"/>
        </w:rPr>
        <w:t>en</w:t>
      </w:r>
      <w:r w:rsidR="00CE547F"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CE547F"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codi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 w:rsidR="00CE547F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 w:rsidR="00CE547F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fun.</w:t>
      </w:r>
      <w:r w:rsidR="00CE547F"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 w:rsidR="00CE547F"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ggest</w:t>
      </w:r>
      <w:r w:rsidR="00CE547F"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ames </w:t>
      </w:r>
      <w:r w:rsidR="00CE547F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in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chnolo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g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 w:rsidR="00CE547F">
        <w:rPr>
          <w:rFonts w:ascii="Times New Roman" w:eastAsia="Times New Roman" w:hAnsi="Times New Roman" w:cs="Times New Roman"/>
          <w:color w:val="2A2A29"/>
          <w:spacing w:val="45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CE547F"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tod</w:t>
      </w:r>
      <w:r w:rsidR="00CE547F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 w:rsidR="00CE547F"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>’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 w:rsidR="00CE547F"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child</w:t>
      </w:r>
      <w:r w:rsidR="00CE547F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en</w:t>
      </w:r>
      <w:r w:rsidR="00CE547F"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to learn</w:t>
      </w:r>
      <w:r w:rsidR="00CE547F"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co</w:t>
      </w:r>
      <w:r w:rsidR="00CE547F"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m</w:t>
      </w:r>
      <w:r w:rsidR="00CE547F">
        <w:rPr>
          <w:rFonts w:ascii="Times New Roman" w:eastAsia="Times New Roman" w:hAnsi="Times New Roman" w:cs="Times New Roman"/>
          <w:color w:val="2A2A29"/>
          <w:spacing w:val="-1"/>
          <w:w w:val="113"/>
          <w:sz w:val="21"/>
          <w:szCs w:val="21"/>
        </w:rPr>
        <w:t>p</w:t>
      </w:r>
      <w:r w:rsidR="00CE547F"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ut</w:t>
      </w:r>
      <w:r w:rsidR="00CE547F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er </w:t>
      </w:r>
      <w:r w:rsidR="00CE547F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p</w:t>
      </w:r>
      <w:r w:rsidR="00CE547F"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og</w:t>
      </w:r>
      <w:r w:rsidR="00CE547F">
        <w:rPr>
          <w:rFonts w:ascii="Times New Roman" w:eastAsia="Times New Roman" w:hAnsi="Times New Roman" w:cs="Times New Roman"/>
          <w:color w:val="2A2A29"/>
          <w:spacing w:val="-2"/>
          <w:w w:val="108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ammi</w:t>
      </w:r>
      <w:r w:rsidR="00CE547F"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ng</w:t>
      </w:r>
      <w:r w:rsidR="00CE547F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.</w:t>
      </w:r>
      <w:r w:rsidR="00CE547F">
        <w:rPr>
          <w:rFonts w:ascii="Times New Roman" w:eastAsia="Times New Roman" w:hAnsi="Times New Roman" w:cs="Times New Roman"/>
          <w:color w:val="2A2A29"/>
          <w:spacing w:val="-4"/>
          <w:w w:val="108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Other</w:t>
      </w:r>
      <w:r w:rsidR="00CE547F"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star</w:t>
      </w:r>
      <w:r w:rsidR="00CE547F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 w:rsidR="00CE547F"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 w:rsidR="00CE547F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om</w:t>
      </w:r>
      <w:r w:rsidR="00CE547F"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 w:rsidR="00CE547F"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orld</w:t>
      </w:r>
      <w:r w:rsidR="00CE547F"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 w:rsidR="00CE547F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spo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CE547F"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 xml:space="preserve">and </w:t>
      </w:r>
      <w:r w:rsidR="00CE547F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 w:rsidR="00CE547F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te</w:t>
      </w:r>
      <w:r w:rsidR="00CE547F"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tainme</w:t>
      </w:r>
      <w:r w:rsidR="00CE547F"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nt</w:t>
      </w:r>
      <w:r w:rsidR="00CE547F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,</w:t>
      </w:r>
      <w:r w:rsidR="00CE547F">
        <w:rPr>
          <w:rFonts w:ascii="Times New Roman" w:eastAsia="Times New Roman" w:hAnsi="Times New Roman" w:cs="Times New Roman"/>
          <w:color w:val="2A2A29"/>
          <w:spacing w:val="-5"/>
          <w:w w:val="110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 w:rsidR="00CE547F"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 w:rsidR="00CE547F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y kids</w:t>
      </w:r>
      <w:r w:rsidR="00CE547F"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ee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 w:rsidR="00CE547F"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CE547F"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learn</w:t>
      </w:r>
      <w:r w:rsidR="00CE547F"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CE547F"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cod</w:t>
      </w:r>
      <w:r w:rsidR="00CE547F"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.</w:t>
      </w:r>
    </w:p>
    <w:p w:rsidR="00E91275" w:rsidRDefault="00E91275">
      <w:pPr>
        <w:spacing w:before="5" w:after="0" w:line="110" w:lineRule="exact"/>
        <w:rPr>
          <w:sz w:val="11"/>
          <w:szCs w:val="11"/>
        </w:rPr>
      </w:pPr>
    </w:p>
    <w:p w:rsidR="00E91275" w:rsidRDefault="00CE547F">
      <w:pPr>
        <w:spacing w:after="0" w:line="288" w:lineRule="auto"/>
        <w:ind w:left="752" w:right="447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opb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o</w:t>
      </w:r>
      <w:r w:rsidR="004125F0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x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tor 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ew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uston</w:t>
      </w:r>
      <w:r>
        <w:rPr>
          <w:rFonts w:ascii="Times New Roman" w:eastAsia="Times New Roman" w:hAnsi="Times New Roman" w:cs="Times New Roman"/>
          <w:color w:val="2A2A29"/>
          <w:spacing w:val="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belie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codi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w w:val="98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learni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pl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usi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inst</w:t>
      </w:r>
      <w:r>
        <w:rPr>
          <w:rFonts w:ascii="Times New Roman" w:eastAsia="Times New Roman" w:hAnsi="Times New Roman" w:cs="Times New Roman"/>
          <w:color w:val="2A2A29"/>
          <w:spacing w:val="1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ume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21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pl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2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89"/>
          <w:sz w:val="21"/>
          <w:szCs w:val="21"/>
        </w:rPr>
        <w:t xml:space="preserve">: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sta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 w:rsidR="004125F0">
        <w:rPr>
          <w:rFonts w:ascii="Times New Roman" w:eastAsia="Times New Roman" w:hAnsi="Times New Roman" w:cs="Times New Roman"/>
          <w:color w:val="2A2A2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g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kind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get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 xml:space="preserve">the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31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”</w:t>
      </w:r>
      <w:r>
        <w:rPr>
          <w:rFonts w:ascii="Times New Roman" w:eastAsia="Times New Roman" w:hAnsi="Times New Roman" w:cs="Times New Roman"/>
          <w:color w:val="2A2A29"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said.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ger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ill.i.am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ppea</w:t>
      </w:r>
      <w:r>
        <w:rPr>
          <w:rFonts w:ascii="Times New Roman" w:eastAsia="Times New Roman" w:hAnsi="Times New Roman" w:cs="Times New Roman"/>
          <w:color w:val="2A2A29"/>
          <w:spacing w:val="-3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13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 xml:space="preserve">the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vid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said: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coders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tod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tar</w:t>
      </w:r>
      <w:r>
        <w:rPr>
          <w:rFonts w:ascii="Times New Roman" w:eastAsia="Times New Roman" w:hAnsi="Times New Roman" w:cs="Times New Roman"/>
          <w:color w:val="2A2A29"/>
          <w:spacing w:val="-4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31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w w:val="95"/>
          <w:sz w:val="21"/>
          <w:szCs w:val="21"/>
        </w:rPr>
        <w:t>”</w:t>
      </w:r>
    </w:p>
    <w:p w:rsidR="00E91275" w:rsidRDefault="00E91275">
      <w:pPr>
        <w:spacing w:before="5" w:after="0" w:line="110" w:lineRule="exact"/>
        <w:rPr>
          <w:sz w:val="11"/>
          <w:szCs w:val="11"/>
        </w:rPr>
      </w:pPr>
    </w:p>
    <w:p w:rsidR="00E91275" w:rsidRDefault="00CE547F">
      <w:pPr>
        <w:spacing w:after="0" w:line="288" w:lineRule="auto"/>
        <w:ind w:left="752" w:right="6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vid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–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non</w:t>
      </w:r>
      <w:r>
        <w:rPr>
          <w:rFonts w:ascii="Times New Roman" w:eastAsia="Times New Roman" w:hAnsi="Times New Roman" w:cs="Times New Roman"/>
          <w:color w:val="2A2A29"/>
          <w:spacing w:val="-5"/>
          <w:w w:val="108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ofit</w:t>
      </w:r>
      <w:r>
        <w:rPr>
          <w:rFonts w:ascii="Times New Roman" w:eastAsia="Times New Roman" w:hAnsi="Times New Roman" w:cs="Times New Roman"/>
          <w:color w:val="2A2A29"/>
          <w:spacing w:val="-6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und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tion</w:t>
      </w:r>
      <w:r>
        <w:rPr>
          <w:rFonts w:ascii="Times New Roman" w:eastAsia="Times New Roman" w:hAnsi="Times New Roman" w:cs="Times New Roman"/>
          <w:color w:val="2A2A29"/>
          <w:spacing w:val="-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chools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child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en mo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les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ons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 xml:space="preserve">on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mp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uter</w:t>
      </w:r>
      <w:r>
        <w:rPr>
          <w:rFonts w:ascii="Times New Roman" w:eastAsia="Times New Roman" w:hAnsi="Times New Roman" w:cs="Times New Roman"/>
          <w:color w:val="2A2A29"/>
          <w:spacing w:val="40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og</w:t>
      </w:r>
      <w:r>
        <w:rPr>
          <w:rFonts w:ascii="Times New Roman" w:eastAsia="Times New Roman" w:hAnsi="Times New Roman" w:cs="Times New Roman"/>
          <w:color w:val="2A2A29"/>
          <w:spacing w:val="-2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ammi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ng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17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their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bsite th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 s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y: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ude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0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chool sh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uld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 xml:space="preserve">the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oppo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unity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learn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31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”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site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tains</w:t>
      </w:r>
      <w:r>
        <w:rPr>
          <w:rFonts w:ascii="Times New Roman" w:eastAsia="Times New Roman" w:hAnsi="Times New Roman" w:cs="Times New Roman"/>
          <w:color w:val="2A2A29"/>
          <w:spacing w:val="-7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lots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quotes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fam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us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opl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first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w w:val="9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obs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who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said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time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go: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“I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think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ybody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uld learn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og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am a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mp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uter</w:t>
      </w:r>
      <w:r>
        <w:rPr>
          <w:rFonts w:ascii="Times New Roman" w:eastAsia="Times New Roman" w:hAnsi="Times New Roman" w:cs="Times New Roman"/>
          <w:color w:val="2A2A29"/>
          <w:spacing w:val="2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ca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6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 xml:space="preserve">it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teaches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thin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pacing w:val="-31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w w:val="95"/>
          <w:sz w:val="21"/>
          <w:szCs w:val="21"/>
        </w:rPr>
        <w:t>”</w:t>
      </w:r>
    </w:p>
    <w:p w:rsidR="00E91275" w:rsidRDefault="00E91275">
      <w:pPr>
        <w:spacing w:before="5" w:after="0" w:line="110" w:lineRule="exact"/>
        <w:rPr>
          <w:sz w:val="11"/>
          <w:szCs w:val="11"/>
        </w:rPr>
      </w:pPr>
    </w:p>
    <w:p w:rsidR="00E91275" w:rsidRDefault="00CE547F">
      <w:pPr>
        <w:spacing w:after="0" w:line="288" w:lineRule="auto"/>
        <w:ind w:left="752" w:right="6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id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o 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ame 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des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gner 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Ga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be 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ell 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explain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d  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w 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codi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g 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an 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eally 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ge </w:t>
      </w:r>
      <w:r>
        <w:rPr>
          <w:rFonts w:ascii="Times New Roman" w:eastAsia="Times New Roman" w:hAnsi="Times New Roman" w:cs="Times New Roman"/>
          <w:color w:val="2A2A29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child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s 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4"/>
          <w:w w:val="95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color w:val="2A2A29"/>
          <w:spacing w:val="-1"/>
          <w:w w:val="9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 xml:space="preserve">he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og</w:t>
      </w:r>
      <w:r>
        <w:rPr>
          <w:rFonts w:ascii="Times New Roman" w:eastAsia="Times New Roman" w:hAnsi="Times New Roman" w:cs="Times New Roman"/>
          <w:color w:val="2A2A29"/>
          <w:spacing w:val="-2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ammers</w:t>
      </w:r>
      <w:r>
        <w:rPr>
          <w:rFonts w:ascii="Times New Roman" w:eastAsia="Times New Roman" w:hAnsi="Times New Roman" w:cs="Times New Roman"/>
          <w:color w:val="2A2A29"/>
          <w:spacing w:val="-1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tomo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15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iza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ds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fu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4"/>
          <w:w w:val="80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03"/>
          <w:sz w:val="21"/>
          <w:szCs w:val="21"/>
        </w:rPr>
        <w:t>u’</w:t>
      </w:r>
      <w:r>
        <w:rPr>
          <w:rFonts w:ascii="Times New Roman" w:eastAsia="Times New Roman" w:hAnsi="Times New Roman" w:cs="Times New Roman"/>
          <w:color w:val="2A2A29"/>
          <w:spacing w:val="-3"/>
          <w:w w:val="10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goi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look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gic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2A2A29"/>
          <w:spacing w:val="-4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31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w w:val="95"/>
          <w:sz w:val="21"/>
          <w:szCs w:val="21"/>
        </w:rPr>
        <w:t>”</w:t>
      </w:r>
    </w:p>
    <w:p w:rsidR="00E91275" w:rsidRDefault="00E91275">
      <w:pPr>
        <w:spacing w:before="10" w:after="0" w:line="140" w:lineRule="exact"/>
        <w:rPr>
          <w:sz w:val="14"/>
          <w:szCs w:val="14"/>
        </w:rPr>
      </w:pPr>
    </w:p>
    <w:p w:rsidR="00E91275" w:rsidRDefault="00CE547F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color w:val="2A2A29"/>
          <w:spacing w:val="5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2A2A29"/>
          <w:spacing w:val="21"/>
          <w:sz w:val="18"/>
          <w:szCs w:val="18"/>
        </w:rPr>
        <w:t xml:space="preserve"> </w:t>
      </w:r>
      <w:hyperlink r:id="rId28">
        <w:r>
          <w:rPr>
            <w:rFonts w:ascii="Times New Roman" w:eastAsia="Times New Roman" w:hAnsi="Times New Roman" w:cs="Times New Roman"/>
            <w:color w:val="2A2A29"/>
            <w:w w:val="102"/>
            <w:sz w:val="18"/>
            <w:szCs w:val="18"/>
          </w:rPr>
          <w:t>www.b</w:t>
        </w:r>
        <w:r>
          <w:rPr>
            <w:rFonts w:ascii="Times New Roman" w:eastAsia="Times New Roman" w:hAnsi="Times New Roman" w:cs="Times New Roman"/>
            <w:color w:val="2A2A29"/>
            <w:spacing w:val="-3"/>
            <w:w w:val="102"/>
            <w:sz w:val="18"/>
            <w:szCs w:val="18"/>
          </w:rPr>
          <w:t>r</w:t>
        </w:r>
        <w:r>
          <w:rPr>
            <w:rFonts w:ascii="Times New Roman" w:eastAsia="Times New Roman" w:hAnsi="Times New Roman" w:cs="Times New Roman"/>
            <w:color w:val="2A2A29"/>
            <w:w w:val="110"/>
            <w:sz w:val="18"/>
            <w:szCs w:val="18"/>
          </w:rPr>
          <w:t>e</w:t>
        </w:r>
        <w:r>
          <w:rPr>
            <w:rFonts w:ascii="Times New Roman" w:eastAsia="Times New Roman" w:hAnsi="Times New Roman" w:cs="Times New Roman"/>
            <w:color w:val="2A2A29"/>
            <w:w w:val="105"/>
            <w:sz w:val="18"/>
            <w:szCs w:val="18"/>
          </w:rPr>
          <w:t>ak</w:t>
        </w:r>
        <w:r>
          <w:rPr>
            <w:rFonts w:ascii="Times New Roman" w:eastAsia="Times New Roman" w:hAnsi="Times New Roman" w:cs="Times New Roman"/>
            <w:color w:val="2A2A29"/>
            <w:w w:val="110"/>
            <w:sz w:val="18"/>
            <w:szCs w:val="18"/>
          </w:rPr>
          <w:t>i</w:t>
        </w:r>
        <w:r>
          <w:rPr>
            <w:rFonts w:ascii="Times New Roman" w:eastAsia="Times New Roman" w:hAnsi="Times New Roman" w:cs="Times New Roman"/>
            <w:color w:val="2A2A29"/>
            <w:spacing w:val="-1"/>
            <w:w w:val="110"/>
            <w:sz w:val="18"/>
            <w:szCs w:val="18"/>
          </w:rPr>
          <w:t>n</w:t>
        </w:r>
        <w:r>
          <w:rPr>
            <w:rFonts w:ascii="Times New Roman" w:eastAsia="Times New Roman" w:hAnsi="Times New Roman" w:cs="Times New Roman"/>
            <w:color w:val="2A2A29"/>
            <w:w w:val="98"/>
            <w:sz w:val="18"/>
            <w:szCs w:val="18"/>
          </w:rPr>
          <w:t>g</w:t>
        </w:r>
        <w:r>
          <w:rPr>
            <w:rFonts w:ascii="Times New Roman" w:eastAsia="Times New Roman" w:hAnsi="Times New Roman" w:cs="Times New Roman"/>
            <w:color w:val="2A2A29"/>
            <w:w w:val="107"/>
            <w:sz w:val="18"/>
            <w:szCs w:val="18"/>
          </w:rPr>
          <w:t>new</w:t>
        </w:r>
        <w:r>
          <w:rPr>
            <w:rFonts w:ascii="Times New Roman" w:eastAsia="Times New Roman" w:hAnsi="Times New Roman" w:cs="Times New Roman"/>
            <w:color w:val="2A2A29"/>
            <w:spacing w:val="1"/>
            <w:w w:val="107"/>
            <w:sz w:val="18"/>
            <w:szCs w:val="18"/>
          </w:rPr>
          <w:t>s</w:t>
        </w:r>
        <w:r>
          <w:rPr>
            <w:rFonts w:ascii="Times New Roman" w:eastAsia="Times New Roman" w:hAnsi="Times New Roman" w:cs="Times New Roman"/>
            <w:color w:val="2A2A29"/>
            <w:w w:val="113"/>
            <w:sz w:val="18"/>
            <w:szCs w:val="18"/>
          </w:rPr>
          <w:t>e</w:t>
        </w:r>
        <w:r>
          <w:rPr>
            <w:rFonts w:ascii="Times New Roman" w:eastAsia="Times New Roman" w:hAnsi="Times New Roman" w:cs="Times New Roman"/>
            <w:color w:val="2A2A29"/>
            <w:spacing w:val="-1"/>
            <w:w w:val="113"/>
            <w:sz w:val="18"/>
            <w:szCs w:val="18"/>
          </w:rPr>
          <w:t>n</w:t>
        </w:r>
        <w:r>
          <w:rPr>
            <w:rFonts w:ascii="Times New Roman" w:eastAsia="Times New Roman" w:hAnsi="Times New Roman" w:cs="Times New Roman"/>
            <w:color w:val="2A2A29"/>
            <w:w w:val="103"/>
            <w:sz w:val="18"/>
            <w:szCs w:val="18"/>
          </w:rPr>
          <w:t>glis</w:t>
        </w:r>
        <w:r>
          <w:rPr>
            <w:rFonts w:ascii="Times New Roman" w:eastAsia="Times New Roman" w:hAnsi="Times New Roman" w:cs="Times New Roman"/>
            <w:color w:val="2A2A29"/>
            <w:spacing w:val="-2"/>
            <w:w w:val="103"/>
            <w:sz w:val="18"/>
            <w:szCs w:val="18"/>
          </w:rPr>
          <w:t>h</w:t>
        </w:r>
        <w:r>
          <w:rPr>
            <w:rFonts w:ascii="Times New Roman" w:eastAsia="Times New Roman" w:hAnsi="Times New Roman" w:cs="Times New Roman"/>
            <w:color w:val="2A2A29"/>
            <w:w w:val="107"/>
            <w:sz w:val="18"/>
            <w:szCs w:val="18"/>
          </w:rPr>
          <w:t>.com</w:t>
        </w:r>
      </w:hyperlink>
    </w:p>
    <w:p w:rsidR="00E91275" w:rsidRDefault="00E91275">
      <w:pPr>
        <w:spacing w:before="3" w:after="0" w:line="190" w:lineRule="exact"/>
        <w:rPr>
          <w:sz w:val="19"/>
          <w:szCs w:val="19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tabs>
          <w:tab w:val="left" w:pos="680"/>
        </w:tabs>
        <w:spacing w:before="11" w:after="0" w:line="240" w:lineRule="auto"/>
        <w:ind w:left="252" w:right="4715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8832" style="position:absolute;left:0;text-align:left;margin-left:36.85pt;margin-top:-.5pt;width:21.55pt;height:21.55pt;z-index:-251676672;mso-position-horizontal-relative:page" coordorigin="737,-10" coordsize="431,431">
            <v:group id="_x0000_s8835" style="position:absolute;left:756;top:9;width:393;height:393" coordorigin="756,9" coordsize="393,393">
              <v:shape id="_x0000_s8836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8833" style="position:absolute;left:756;top:9;width:393;height:393" coordorigin="756,9" coordsize="393,393">
              <v:shape id="_x0000_s8834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Matc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thei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9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synonyms.</w:t>
      </w:r>
    </w:p>
    <w:p w:rsidR="00E91275" w:rsidRDefault="00E91275">
      <w:pPr>
        <w:spacing w:before="9" w:after="0" w:line="160" w:lineRule="exact"/>
        <w:rPr>
          <w:sz w:val="16"/>
          <w:szCs w:val="16"/>
        </w:rPr>
      </w:pPr>
    </w:p>
    <w:p w:rsidR="00E91275" w:rsidRDefault="00CE547F">
      <w:pPr>
        <w:tabs>
          <w:tab w:val="left" w:pos="3840"/>
        </w:tabs>
        <w:spacing w:after="0" w:line="240" w:lineRule="auto"/>
        <w:ind w:left="72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computer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coding</w:t>
      </w:r>
      <w:r>
        <w:rPr>
          <w:rFonts w:ascii="Arial" w:eastAsia="Arial" w:hAnsi="Arial" w:cs="Arial"/>
          <w:color w:val="2A2A29"/>
          <w:spacing w:val="-6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scary</w:t>
      </w:r>
    </w:p>
    <w:p w:rsidR="00E91275" w:rsidRDefault="00E91275">
      <w:pPr>
        <w:spacing w:before="6" w:after="0" w:line="170" w:lineRule="exact"/>
        <w:rPr>
          <w:sz w:val="17"/>
          <w:szCs w:val="17"/>
        </w:rPr>
      </w:pPr>
    </w:p>
    <w:p w:rsidR="00E91275" w:rsidRDefault="00CE547F">
      <w:pPr>
        <w:tabs>
          <w:tab w:val="left" w:pos="3840"/>
        </w:tabs>
        <w:spacing w:after="0" w:line="240" w:lineRule="auto"/>
        <w:ind w:left="72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frightening</w:t>
      </w:r>
      <w:proofErr w:type="gramEnd"/>
      <w:r>
        <w:rPr>
          <w:rFonts w:ascii="Arial" w:eastAsia="Arial" w:hAnsi="Arial" w:cs="Arial"/>
          <w:color w:val="2A2A29"/>
          <w:spacing w:val="-4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hang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of</w:t>
      </w:r>
    </w:p>
    <w:p w:rsidR="00E91275" w:rsidRDefault="00E91275">
      <w:pPr>
        <w:spacing w:before="6" w:after="0" w:line="170" w:lineRule="exact"/>
        <w:rPr>
          <w:sz w:val="17"/>
          <w:szCs w:val="17"/>
        </w:rPr>
      </w:pPr>
    </w:p>
    <w:p w:rsidR="00E91275" w:rsidRDefault="00CE547F">
      <w:pPr>
        <w:tabs>
          <w:tab w:val="left" w:pos="3840"/>
        </w:tabs>
        <w:spacing w:after="0" w:line="240" w:lineRule="auto"/>
        <w:ind w:left="72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learn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powers</w:t>
      </w:r>
    </w:p>
    <w:p w:rsidR="00E91275" w:rsidRDefault="00E91275">
      <w:pPr>
        <w:spacing w:before="6" w:after="0" w:line="170" w:lineRule="exact"/>
        <w:rPr>
          <w:sz w:val="17"/>
          <w:szCs w:val="17"/>
        </w:rPr>
      </w:pPr>
    </w:p>
    <w:p w:rsidR="00E91275" w:rsidRDefault="00CE547F">
      <w:pPr>
        <w:tabs>
          <w:tab w:val="left" w:pos="3840"/>
        </w:tabs>
        <w:spacing w:after="0" w:line="275" w:lineRule="exact"/>
        <w:ind w:left="72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abilities</w:t>
      </w:r>
      <w:proofErr w:type="gramEnd"/>
      <w:r>
        <w:rPr>
          <w:rFonts w:ascii="Arial" w:eastAsia="Arial" w:hAnsi="Arial" w:cs="Arial"/>
          <w:color w:val="2A2A29"/>
          <w:spacing w:val="-4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d)</w:t>
      </w:r>
      <w:r>
        <w:rPr>
          <w:rFonts w:ascii="Arial" w:eastAsia="Arial" w:hAnsi="Arial" w:cs="Arial"/>
          <w:b/>
          <w:bCs/>
          <w:color w:val="434342"/>
          <w:spacing w:val="2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computer programming</w:t>
      </w:r>
    </w:p>
    <w:p w:rsidR="00E91275" w:rsidRDefault="00E91275">
      <w:pPr>
        <w:spacing w:before="2" w:after="0" w:line="180" w:lineRule="exact"/>
        <w:rPr>
          <w:sz w:val="18"/>
          <w:szCs w:val="18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tabs>
          <w:tab w:val="left" w:pos="720"/>
        </w:tabs>
        <w:spacing w:before="11" w:after="0" w:line="240" w:lineRule="auto"/>
        <w:ind w:left="29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8827" style="position:absolute;left:0;text-align:left;margin-left:36.85pt;margin-top:-.5pt;width:21.55pt;height:21.55pt;z-index:-251675648;mso-position-horizontal-relative:page" coordorigin="737,-10" coordsize="431,431">
            <v:group id="_x0000_s8830" style="position:absolute;left:756;top:9;width:393;height:393" coordorigin="756,9" coordsize="393,393">
              <v:shape id="_x0000_s8831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8828" style="position:absolute;left:756;top:9;width:393;height:393" coordorigin="756,9" coordsize="393,393">
              <v:shape id="_x0000_s8829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Sa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y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whethe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8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9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sentence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2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5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 w:rsidR="004125F0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1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26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Fals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9"/>
          <w:w w:val="118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(F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1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accordin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g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7"/>
          <w:w w:val="119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55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3"/>
          <w:w w:val="12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>text.</w:t>
      </w:r>
    </w:p>
    <w:p w:rsidR="00E91275" w:rsidRDefault="00E91275">
      <w:pPr>
        <w:spacing w:before="4" w:after="0" w:line="100" w:lineRule="exact"/>
        <w:rPr>
          <w:sz w:val="10"/>
          <w:szCs w:val="1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6"/>
        <w:gridCol w:w="424"/>
        <w:gridCol w:w="7997"/>
      </w:tblGrid>
      <w:tr w:rsidR="00E91275">
        <w:trPr>
          <w:trHeight w:hRule="exact" w:val="446"/>
        </w:trPr>
        <w:tc>
          <w:tcPr>
            <w:tcW w:w="506" w:type="dxa"/>
            <w:vMerge w:val="restart"/>
            <w:tcBorders>
              <w:top w:val="nil"/>
              <w:left w:val="nil"/>
              <w:right w:val="nil"/>
            </w:tcBorders>
          </w:tcPr>
          <w:p w:rsidR="00E91275" w:rsidRDefault="00E91275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E91275" w:rsidRDefault="00CE547F">
            <w:pPr>
              <w:spacing w:before="74" w:after="0" w:line="240" w:lineRule="auto"/>
              <w:ind w:left="101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1.</w:t>
            </w:r>
          </w:p>
        </w:tc>
        <w:tc>
          <w:tcPr>
            <w:tcW w:w="7997" w:type="dxa"/>
            <w:tcBorders>
              <w:top w:val="nil"/>
              <w:left w:val="nil"/>
              <w:bottom w:val="nil"/>
              <w:right w:val="nil"/>
            </w:tcBorders>
          </w:tcPr>
          <w:p w:rsidR="00E91275" w:rsidRDefault="00CE547F">
            <w:pPr>
              <w:spacing w:before="65" w:after="0" w:line="240" w:lineRule="auto"/>
              <w:ind w:left="74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A2A29"/>
                <w:w w:val="93"/>
                <w:sz w:val="24"/>
                <w:szCs w:val="24"/>
              </w:rPr>
              <w:t>The</w:t>
            </w:r>
            <w:r>
              <w:rPr>
                <w:rFonts w:ascii="Arial" w:eastAsia="Arial" w:hAnsi="Arial" w:cs="Arial"/>
                <w:color w:val="2A2A29"/>
                <w:spacing w:val="5"/>
                <w:w w:val="9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newest names</w:t>
            </w:r>
            <w:r>
              <w:rPr>
                <w:rFonts w:ascii="Arial" w:eastAsia="Arial" w:hAnsi="Arial" w:cs="Arial"/>
                <w:color w:val="2A2A29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color w:val="2A2A29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technology</w:t>
            </w:r>
            <w:r>
              <w:rPr>
                <w:rFonts w:ascii="Arial" w:eastAsia="Arial" w:hAnsi="Arial" w:cs="Arial"/>
                <w:color w:val="2A2A29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want children</w:t>
            </w:r>
            <w:r>
              <w:rPr>
                <w:rFonts w:ascii="Arial" w:eastAsia="Arial" w:hAnsi="Arial" w:cs="Arial"/>
                <w:color w:val="2A2A29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to</w:t>
            </w:r>
            <w:r>
              <w:rPr>
                <w:rFonts w:ascii="Arial" w:eastAsia="Arial" w:hAnsi="Arial" w:cs="Arial"/>
                <w:color w:val="2A2A29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 xml:space="preserve">learn </w:t>
            </w:r>
            <w:r>
              <w:rPr>
                <w:rFonts w:ascii="Arial" w:eastAsia="Arial" w:hAnsi="Arial" w:cs="Arial"/>
                <w:color w:val="2A2A29"/>
                <w:w w:val="101"/>
                <w:sz w:val="24"/>
                <w:szCs w:val="24"/>
              </w:rPr>
              <w:t>coding.</w:t>
            </w:r>
          </w:p>
        </w:tc>
      </w:tr>
      <w:tr w:rsidR="00E91275">
        <w:trPr>
          <w:trHeight w:hRule="exact" w:val="452"/>
        </w:trPr>
        <w:tc>
          <w:tcPr>
            <w:tcW w:w="506" w:type="dxa"/>
            <w:vMerge/>
            <w:tcBorders>
              <w:left w:val="nil"/>
              <w:right w:val="nil"/>
            </w:tcBorders>
          </w:tcPr>
          <w:p w:rsidR="00E91275" w:rsidRDefault="00E91275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E91275" w:rsidRDefault="00CE547F">
            <w:pPr>
              <w:spacing w:before="80" w:after="0" w:line="240" w:lineRule="auto"/>
              <w:ind w:left="101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2.</w:t>
            </w:r>
          </w:p>
        </w:tc>
        <w:tc>
          <w:tcPr>
            <w:tcW w:w="7997" w:type="dxa"/>
            <w:tcBorders>
              <w:top w:val="nil"/>
              <w:left w:val="nil"/>
              <w:bottom w:val="nil"/>
              <w:right w:val="nil"/>
            </w:tcBorders>
          </w:tcPr>
          <w:p w:rsidR="00E91275" w:rsidRDefault="00CE547F">
            <w:pPr>
              <w:spacing w:before="71" w:after="0" w:line="240" w:lineRule="auto"/>
              <w:ind w:left="74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A2A29"/>
                <w:w w:val="93"/>
                <w:sz w:val="24"/>
                <w:szCs w:val="24"/>
              </w:rPr>
              <w:t>The</w:t>
            </w:r>
            <w:r>
              <w:rPr>
                <w:rFonts w:ascii="Arial" w:eastAsia="Arial" w:hAnsi="Arial" w:cs="Arial"/>
                <w:color w:val="2A2A29"/>
                <w:spacing w:val="5"/>
                <w:w w:val="9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article</w:t>
            </w:r>
            <w:r>
              <w:rPr>
                <w:rFonts w:ascii="Arial" w:eastAsia="Arial" w:hAnsi="Arial" w:cs="Arial"/>
                <w:color w:val="2A2A29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mentions people</w:t>
            </w:r>
            <w:r>
              <w:rPr>
                <w:rFonts w:ascii="Arial" w:eastAsia="Arial" w:hAnsi="Arial" w:cs="Arial"/>
                <w:color w:val="2A2A29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like</w:t>
            </w:r>
            <w:r>
              <w:rPr>
                <w:rFonts w:ascii="Arial" w:eastAsia="Arial" w:hAnsi="Arial" w:cs="Arial"/>
                <w:color w:val="2A2A29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Facebook</w:t>
            </w:r>
            <w:r>
              <w:rPr>
                <w:rFonts w:ascii="Arial" w:eastAsia="Arial" w:hAnsi="Arial" w:cs="Arial"/>
                <w:color w:val="2A2A29"/>
                <w:spacing w:val="-18"/>
                <w:sz w:val="24"/>
                <w:szCs w:val="24"/>
              </w:rPr>
              <w:t>’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color w:val="2A2A29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CEO</w:t>
            </w:r>
            <w:r>
              <w:rPr>
                <w:rFonts w:ascii="Arial" w:eastAsia="Arial" w:hAnsi="Arial" w:cs="Arial"/>
                <w:color w:val="2A2A29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and</w:t>
            </w:r>
            <w:r>
              <w:rPr>
                <w:rFonts w:ascii="Arial" w:eastAsia="Arial" w:hAnsi="Arial" w:cs="Arial"/>
                <w:color w:val="2A2A29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Microsoft</w:t>
            </w:r>
            <w:r>
              <w:rPr>
                <w:rFonts w:ascii="Arial" w:eastAsia="Arial" w:hAnsi="Arial" w:cs="Arial"/>
                <w:color w:val="2A2A29"/>
                <w:spacing w:val="-18"/>
                <w:sz w:val="24"/>
                <w:szCs w:val="24"/>
              </w:rPr>
              <w:t>’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color w:val="2A2A29"/>
                <w:spacing w:val="6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founde</w:t>
            </w:r>
            <w:r>
              <w:rPr>
                <w:rFonts w:ascii="Arial" w:eastAsia="Arial" w:hAnsi="Arial" w:cs="Arial"/>
                <w:color w:val="2A2A29"/>
                <w:spacing w:val="-18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.</w:t>
            </w:r>
          </w:p>
        </w:tc>
      </w:tr>
      <w:tr w:rsidR="00E91275">
        <w:trPr>
          <w:trHeight w:hRule="exact" w:val="452"/>
        </w:trPr>
        <w:tc>
          <w:tcPr>
            <w:tcW w:w="506" w:type="dxa"/>
            <w:vMerge/>
            <w:tcBorders>
              <w:left w:val="nil"/>
              <w:right w:val="nil"/>
            </w:tcBorders>
          </w:tcPr>
          <w:p w:rsidR="00E91275" w:rsidRDefault="00E91275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E91275" w:rsidRDefault="00CE547F">
            <w:pPr>
              <w:spacing w:before="80" w:after="0" w:line="240" w:lineRule="auto"/>
              <w:ind w:left="101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3.</w:t>
            </w:r>
          </w:p>
        </w:tc>
        <w:tc>
          <w:tcPr>
            <w:tcW w:w="7997" w:type="dxa"/>
            <w:tcBorders>
              <w:top w:val="nil"/>
              <w:left w:val="nil"/>
              <w:bottom w:val="nil"/>
              <w:right w:val="nil"/>
            </w:tcBorders>
          </w:tcPr>
          <w:p w:rsidR="00E91275" w:rsidRDefault="00CE547F">
            <w:pPr>
              <w:spacing w:before="71" w:after="0" w:line="240" w:lineRule="auto"/>
              <w:ind w:left="74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Coding</w:t>
            </w:r>
            <w:r>
              <w:rPr>
                <w:rFonts w:ascii="Arial" w:eastAsia="Arial" w:hAnsi="Arial" w:cs="Arial"/>
                <w:color w:val="2A2A29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is</w:t>
            </w:r>
            <w:r>
              <w:rPr>
                <w:rFonts w:ascii="Arial" w:eastAsia="Arial" w:hAnsi="Arial" w:cs="Arial"/>
                <w:color w:val="2A2A29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very</w:t>
            </w:r>
            <w:r>
              <w:rPr>
                <w:rFonts w:ascii="Arial" w:eastAsia="Arial" w:hAnsi="Arial" w:cs="Arial"/>
                <w:color w:val="2A2A29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different</w:t>
            </w:r>
            <w:r>
              <w:rPr>
                <w:rFonts w:ascii="Arial" w:eastAsia="Arial" w:hAnsi="Arial" w:cs="Arial"/>
                <w:color w:val="2A2A29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from playing</w:t>
            </w:r>
            <w:r>
              <w:rPr>
                <w:rFonts w:ascii="Arial" w:eastAsia="Arial" w:hAnsi="Arial" w:cs="Arial"/>
                <w:color w:val="2A2A29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color w:val="2A2A29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02"/>
                <w:sz w:val="24"/>
                <w:szCs w:val="24"/>
              </w:rPr>
              <w:t>sport.</w:t>
            </w:r>
          </w:p>
        </w:tc>
      </w:tr>
      <w:tr w:rsidR="00E91275">
        <w:trPr>
          <w:trHeight w:hRule="exact" w:val="452"/>
        </w:trPr>
        <w:tc>
          <w:tcPr>
            <w:tcW w:w="506" w:type="dxa"/>
            <w:vMerge/>
            <w:tcBorders>
              <w:left w:val="nil"/>
              <w:bottom w:val="nil"/>
              <w:right w:val="nil"/>
            </w:tcBorders>
          </w:tcPr>
          <w:p w:rsidR="00E91275" w:rsidRDefault="00E91275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E91275" w:rsidRDefault="00CE547F">
            <w:pPr>
              <w:spacing w:before="80" w:after="0" w:line="240" w:lineRule="auto"/>
              <w:ind w:left="101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4.</w:t>
            </w:r>
          </w:p>
        </w:tc>
        <w:tc>
          <w:tcPr>
            <w:tcW w:w="7997" w:type="dxa"/>
            <w:tcBorders>
              <w:top w:val="nil"/>
              <w:left w:val="nil"/>
              <w:bottom w:val="nil"/>
              <w:right w:val="nil"/>
            </w:tcBorders>
          </w:tcPr>
          <w:p w:rsidR="00E91275" w:rsidRDefault="00CE547F">
            <w:pPr>
              <w:spacing w:before="71" w:after="0" w:line="240" w:lineRule="auto"/>
              <w:ind w:left="74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Musician</w:t>
            </w:r>
            <w:r>
              <w:rPr>
                <w:rFonts w:ascii="Arial" w:eastAsia="Arial" w:hAnsi="Arial" w:cs="Arial"/>
                <w:color w:val="2A2A29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will.i.am</w:t>
            </w:r>
            <w:r>
              <w:rPr>
                <w:rFonts w:ascii="Arial" w:eastAsia="Arial" w:hAnsi="Arial" w:cs="Arial"/>
                <w:color w:val="2A2A29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said great coders are</w:t>
            </w:r>
            <w:r>
              <w:rPr>
                <w:rFonts w:ascii="Arial" w:eastAsia="Arial" w:hAnsi="Arial" w:cs="Arial"/>
                <w:color w:val="2A2A29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the</w:t>
            </w:r>
            <w:r>
              <w:rPr>
                <w:rFonts w:ascii="Arial" w:eastAsia="Arial" w:hAnsi="Arial" w:cs="Arial"/>
                <w:color w:val="2A2A29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same</w:t>
            </w:r>
            <w:r>
              <w:rPr>
                <w:rFonts w:ascii="Arial" w:eastAsia="Arial" w:hAnsi="Arial" w:cs="Arial"/>
                <w:color w:val="2A2A2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as</w:t>
            </w:r>
            <w:r>
              <w:rPr>
                <w:rFonts w:ascii="Arial" w:eastAsia="Arial" w:hAnsi="Arial" w:cs="Arial"/>
                <w:color w:val="2A2A29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rock</w:t>
            </w:r>
            <w:r>
              <w:rPr>
                <w:rFonts w:ascii="Arial" w:eastAsia="Arial" w:hAnsi="Arial" w:cs="Arial"/>
                <w:color w:val="2A2A29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stars.</w:t>
            </w:r>
          </w:p>
        </w:tc>
      </w:tr>
      <w:tr w:rsidR="00E91275">
        <w:trPr>
          <w:trHeight w:hRule="exact" w:val="1085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:rsidR="00E91275" w:rsidRDefault="00E91275">
            <w:pPr>
              <w:spacing w:after="0" w:line="200" w:lineRule="exact"/>
              <w:rPr>
                <w:sz w:val="20"/>
                <w:szCs w:val="20"/>
              </w:rPr>
            </w:pPr>
          </w:p>
          <w:p w:rsidR="00E91275" w:rsidRDefault="00E91275">
            <w:pPr>
              <w:spacing w:after="0" w:line="200" w:lineRule="exact"/>
              <w:rPr>
                <w:sz w:val="20"/>
                <w:szCs w:val="20"/>
              </w:rPr>
            </w:pPr>
          </w:p>
          <w:p w:rsidR="00E91275" w:rsidRDefault="00E91275">
            <w:pPr>
              <w:spacing w:before="2" w:after="0" w:line="260" w:lineRule="exact"/>
              <w:rPr>
                <w:sz w:val="26"/>
                <w:szCs w:val="26"/>
              </w:rPr>
            </w:pPr>
          </w:p>
          <w:p w:rsidR="00E91275" w:rsidRDefault="00E9127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E91275" w:rsidRDefault="00CE547F">
            <w:pPr>
              <w:spacing w:before="80" w:after="0" w:line="240" w:lineRule="auto"/>
              <w:ind w:left="101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5.</w:t>
            </w:r>
          </w:p>
        </w:tc>
        <w:tc>
          <w:tcPr>
            <w:tcW w:w="7997" w:type="dxa"/>
            <w:tcBorders>
              <w:top w:val="nil"/>
              <w:left w:val="nil"/>
              <w:bottom w:val="nil"/>
              <w:right w:val="nil"/>
            </w:tcBorders>
          </w:tcPr>
          <w:p w:rsidR="00E91275" w:rsidRDefault="00CE547F">
            <w:pPr>
              <w:spacing w:before="71" w:after="0" w:line="240" w:lineRule="auto"/>
              <w:ind w:left="74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Code.org is</w:t>
            </w:r>
            <w:r>
              <w:rPr>
                <w:rFonts w:ascii="Arial" w:eastAsia="Arial" w:hAnsi="Arial" w:cs="Arial"/>
                <w:color w:val="2A2A29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hoping</w:t>
            </w:r>
            <w:r>
              <w:rPr>
                <w:rFonts w:ascii="Arial" w:eastAsia="Arial" w:hAnsi="Arial" w:cs="Arial"/>
                <w:color w:val="2A2A29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to</w:t>
            </w:r>
            <w:r>
              <w:rPr>
                <w:rFonts w:ascii="Arial" w:eastAsia="Arial" w:hAnsi="Arial" w:cs="Arial"/>
                <w:color w:val="2A2A29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make</w:t>
            </w:r>
            <w:r>
              <w:rPr>
                <w:rFonts w:ascii="Arial" w:eastAsia="Arial" w:hAnsi="Arial" w:cs="Arial"/>
                <w:color w:val="2A2A29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color w:val="2A2A29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lot</w:t>
            </w:r>
            <w:r>
              <w:rPr>
                <w:rFonts w:ascii="Arial" w:eastAsia="Arial" w:hAnsi="Arial" w:cs="Arial"/>
                <w:color w:val="2A2A29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of</w:t>
            </w:r>
            <w:r>
              <w:rPr>
                <w:rFonts w:ascii="Arial" w:eastAsia="Arial" w:hAnsi="Arial" w:cs="Arial"/>
                <w:color w:val="2A2A29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money</w:t>
            </w:r>
            <w:r>
              <w:rPr>
                <w:rFonts w:ascii="Arial" w:eastAsia="Arial" w:hAnsi="Arial" w:cs="Arial"/>
                <w:color w:val="2A2A29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4"/>
                <w:szCs w:val="24"/>
              </w:rPr>
              <w:t>from its</w:t>
            </w:r>
            <w:r>
              <w:rPr>
                <w:rFonts w:ascii="Arial" w:eastAsia="Arial" w:hAnsi="Arial" w:cs="Arial"/>
                <w:color w:val="2A2A29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01"/>
                <w:sz w:val="24"/>
                <w:szCs w:val="24"/>
              </w:rPr>
              <w:t>website.</w:t>
            </w:r>
          </w:p>
        </w:tc>
      </w:tr>
    </w:tbl>
    <w:p w:rsidR="00E91275" w:rsidRDefault="00E91275">
      <w:pPr>
        <w:spacing w:after="0"/>
        <w:sectPr w:rsidR="00E91275">
          <w:headerReference w:type="default" r:id="rId29"/>
          <w:footerReference w:type="default" r:id="rId30"/>
          <w:pgSz w:w="12080" w:h="16840"/>
          <w:pgMar w:top="940" w:right="1300" w:bottom="0" w:left="580" w:header="0" w:footer="0" w:gutter="0"/>
          <w:cols w:space="720"/>
        </w:sectPr>
      </w:pPr>
    </w:p>
    <w:p w:rsidR="00E91275" w:rsidRDefault="00494909">
      <w:pPr>
        <w:spacing w:before="61" w:after="0" w:line="240" w:lineRule="auto"/>
        <w:ind w:left="6459" w:right="-20"/>
        <w:rPr>
          <w:rFonts w:ascii="Arial" w:eastAsia="Arial" w:hAnsi="Arial" w:cs="Arial"/>
          <w:sz w:val="19"/>
          <w:szCs w:val="19"/>
        </w:rPr>
      </w:pPr>
      <w:r>
        <w:lastRenderedPageBreak/>
        <w:pict>
          <v:group id="_x0000_s8822" style="position:absolute;left:0;text-align:left;margin-left:8pt;margin-top:0;width:1pt;height:841.9pt;z-index:-251672576;mso-position-horizontal-relative:page;mso-position-vertical-relative:page" coordorigin="160" coordsize="20,16838">
            <v:group id="_x0000_s8825" style="position:absolute;left:170;width:2;height:16838" coordorigin="170" coordsize="2,16838">
              <v:shape id="_x0000_s8826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8823" style="position:absolute;left:170;width:2;height:16838" coordorigin="170" coordsize="2,16838">
              <v:shape id="_x0000_s8824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8820" style="position:absolute;left:0;text-align:left;margin-left:374.1pt;margin-top:0;width:229.65pt;height:40.15pt;z-index:-251671552;mso-position-horizontal-relative:page;mso-position-vertical-relative:page" coordorigin="7482" coordsize="4593,803">
            <v:shape id="_x0000_s8821" style="position:absolute;left:7482;width:4593;height:803" coordorigin="7482" coordsize="4593,803" path="m12076,l7484,r4,601l7485,636r-2,31l7482,693r,23l7502,777r63,23l7653,803r39,l12076,662r,-662e" fillcolor="#ececec" stroked="f">
              <v:path arrowok="t"/>
            </v:shape>
            <w10:wrap anchorx="page" anchory="page"/>
          </v:group>
        </w:pict>
      </w:r>
      <w:r>
        <w:pict>
          <v:group id="_x0000_s8802" style="position:absolute;left:0;text-align:left;margin-left:96.25pt;margin-top:508.4pt;width:500.45pt;height:219.95pt;z-index:-251670528;mso-position-horizontal-relative:page;mso-position-vertical-relative:page" coordorigin="1925,10168" coordsize="10009,4399">
            <v:shape id="_x0000_s8819" type="#_x0000_t75" style="position:absolute;left:5415;top:10168;width:6519;height:4399">
              <v:imagedata r:id="rId31" o:title=""/>
            </v:shape>
            <v:group id="_x0000_s8817" style="position:absolute;left:1935;top:10979;width:3840;height:3014" coordorigin="1935,10979" coordsize="3840,3014">
              <v:shape id="_x0000_s8818" style="position:absolute;left:1935;top:10979;width:3840;height:3014" coordorigin="1935,10979" coordsize="3840,3014" path="m1935,10979r3840,l5775,13993r-3840,l1935,10979e" fillcolor="#2a2a29" stroked="f">
                <v:path arrowok="t"/>
              </v:shape>
            </v:group>
            <v:group id="_x0000_s8815" style="position:absolute;left:2013;top:11055;width:3685;height:2863" coordorigin="2013,11055" coordsize="3685,2863">
              <v:shape id="_x0000_s8816" style="position:absolute;left:2013;top:11055;width:3685;height:2863" coordorigin="2013,11055" coordsize="3685,2863" path="m2296,11055r-77,l2158,11057r-68,10l2038,11102r-21,73l2013,11262r,36l2013,13675r1,69l2020,13821r28,62l2110,13910r77,7l2256,13918r3199,l5524,13917r76,-7l5662,13883r28,-62l5697,13744r1,-69l5698,11298r-1,-69l5690,11152r-28,-61l5600,11063r-76,-7l2296,11055e" fillcolor="#ececec" stroked="f">
                <v:path arrowok="t"/>
              </v:shape>
            </v:group>
            <v:group id="_x0000_s8813" style="position:absolute;left:2469;top:11506;width:2899;height:2" coordorigin="2469,11506" coordsize="2899,2">
              <v:shape id="_x0000_s8814" style="position:absolute;left:2469;top:11506;width:2899;height:2" coordorigin="2469,11506" coordsize="2899,0" path="m2469,11506r2900,e" filled="f" strokecolor="#2a2a29" strokeweight=".25pt">
                <v:path arrowok="t"/>
              </v:shape>
            </v:group>
            <v:group id="_x0000_s8811" style="position:absolute;left:2469;top:11930;width:2899;height:2" coordorigin="2469,11930" coordsize="2899,2">
              <v:shape id="_x0000_s8812" style="position:absolute;left:2469;top:11930;width:2899;height:2" coordorigin="2469,11930" coordsize="2899,0" path="m2469,11930r2900,e" filled="f" strokecolor="#2a2a29" strokeweight=".25pt">
                <v:path arrowok="t"/>
              </v:shape>
            </v:group>
            <v:group id="_x0000_s8809" style="position:absolute;left:2469;top:12353;width:2899;height:2" coordorigin="2469,12353" coordsize="2899,2">
              <v:shape id="_x0000_s8810" style="position:absolute;left:2469;top:12353;width:2899;height:2" coordorigin="2469,12353" coordsize="2899,0" path="m2469,12353r2900,e" filled="f" strokecolor="#2a2a29" strokeweight=".25pt">
                <v:path arrowok="t"/>
              </v:shape>
            </v:group>
            <v:group id="_x0000_s8807" style="position:absolute;left:2469;top:12776;width:2899;height:2" coordorigin="2469,12776" coordsize="2899,2">
              <v:shape id="_x0000_s8808" style="position:absolute;left:2469;top:12776;width:2899;height:2" coordorigin="2469,12776" coordsize="2899,0" path="m2469,12776r2900,e" filled="f" strokecolor="#2a2a29" strokeweight=".25pt">
                <v:path arrowok="t"/>
              </v:shape>
            </v:group>
            <v:group id="_x0000_s8805" style="position:absolute;left:2469;top:13200;width:2899;height:2" coordorigin="2469,13200" coordsize="2899,2">
              <v:shape id="_x0000_s8806" style="position:absolute;left:2469;top:13200;width:2899;height:2" coordorigin="2469,13200" coordsize="2899,0" path="m2469,13200r2900,e" filled="f" strokecolor="#2a2a29" strokeweight=".25pt">
                <v:path arrowok="t"/>
              </v:shape>
            </v:group>
            <v:group id="_x0000_s8803" style="position:absolute;left:2469;top:13623;width:2899;height:2" coordorigin="2469,13623" coordsize="2899,2">
              <v:shape id="_x0000_s8804" style="position:absolute;left:2469;top:13623;width:2899;height:2" coordorigin="2469,13623" coordsize="2899,0" path="m2469,13623r2900,e" filled="f" strokecolor="#2a2a29" strokeweight=".25pt">
                <v:path arrowok="t"/>
              </v:shape>
            </v:group>
            <w10:wrap anchorx="page" anchory="page"/>
          </v:group>
        </w:pict>
      </w:r>
      <w:r w:rsidR="00CE547F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New</w:t>
      </w:r>
      <w:r w:rsidR="00CE547F"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 w:rsidR="00CE547F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 w:rsidR="00CE547F"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 w:rsidR="00CE547F"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 w:rsidR="00CE547F"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 w:rsidR="00CE547F"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 w:rsidR="00CE547F"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 w:rsidR="00CE547F"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 w:rsidR="00CE547F"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="00CE547F" w:rsidRPr="000A53DB">
        <w:rPr>
          <w:rFonts w:ascii="Arial" w:eastAsia="Arial" w:hAnsi="Arial" w:cs="Arial"/>
          <w:b/>
          <w:color w:val="2A2A29"/>
          <w:w w:val="73"/>
          <w:sz w:val="19"/>
          <w:szCs w:val="19"/>
        </w:rPr>
        <w:t>E</w:t>
      </w:r>
      <w:r w:rsidR="00CE547F" w:rsidRPr="000A53DB">
        <w:rPr>
          <w:rFonts w:ascii="Arial" w:eastAsia="Arial" w:hAnsi="Arial" w:cs="Arial"/>
          <w:b/>
          <w:color w:val="2A2A29"/>
          <w:spacing w:val="-3"/>
          <w:w w:val="73"/>
          <w:sz w:val="19"/>
          <w:szCs w:val="19"/>
        </w:rPr>
        <w:t>v</w:t>
      </w:r>
      <w:r w:rsidR="00CE547F" w:rsidRPr="000A53DB">
        <w:rPr>
          <w:rFonts w:ascii="Arial" w:eastAsia="Arial" w:hAnsi="Arial" w:cs="Arial"/>
          <w:b/>
          <w:color w:val="2A2A29"/>
          <w:w w:val="73"/>
          <w:sz w:val="19"/>
          <w:szCs w:val="19"/>
        </w:rPr>
        <w:t>aluation</w:t>
      </w:r>
      <w:r w:rsidR="00CE547F" w:rsidRPr="000A53DB">
        <w:rPr>
          <w:rFonts w:ascii="Arial" w:eastAsia="Arial" w:hAnsi="Arial" w:cs="Arial"/>
          <w:b/>
          <w:color w:val="2A2A29"/>
          <w:spacing w:val="3"/>
          <w:w w:val="73"/>
          <w:sz w:val="19"/>
          <w:szCs w:val="19"/>
        </w:rPr>
        <w:t xml:space="preserve"> </w:t>
      </w:r>
      <w:r w:rsidR="00CE547F" w:rsidRPr="000A53DB">
        <w:rPr>
          <w:rFonts w:ascii="Arial" w:eastAsia="Arial" w:hAnsi="Arial" w:cs="Arial"/>
          <w:b/>
          <w:color w:val="2A2A29"/>
          <w:spacing w:val="-9"/>
          <w:w w:val="78"/>
          <w:sz w:val="19"/>
          <w:szCs w:val="19"/>
        </w:rPr>
        <w:t>T</w:t>
      </w:r>
      <w:r w:rsidR="00CE547F" w:rsidRPr="000A53DB">
        <w:rPr>
          <w:rFonts w:ascii="Arial" w:eastAsia="Arial" w:hAnsi="Arial" w:cs="Arial"/>
          <w:b/>
          <w:color w:val="2A2A29"/>
          <w:w w:val="80"/>
          <w:sz w:val="19"/>
          <w:szCs w:val="19"/>
        </w:rPr>
        <w:t>ests</w:t>
      </w:r>
    </w:p>
    <w:p w:rsidR="00E91275" w:rsidRDefault="00E91275">
      <w:pPr>
        <w:spacing w:before="1" w:after="0" w:line="110" w:lineRule="exact"/>
        <w:rPr>
          <w:sz w:val="11"/>
          <w:szCs w:val="11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tabs>
          <w:tab w:val="left" w:pos="540"/>
        </w:tabs>
        <w:spacing w:before="11" w:after="0" w:line="240" w:lineRule="auto"/>
        <w:ind w:left="122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8797" style="position:absolute;left:0;text-align:left;margin-left:70.85pt;margin-top:-.5pt;width:21.55pt;height:21.55pt;z-index:-251669504;mso-position-horizontal-relative:page" coordorigin="1417,-10" coordsize="431,431">
            <v:group id="_x0000_s8800" style="position:absolute;left:1436;top:9;width:393;height:393" coordorigin="1436,9" coordsize="393,393">
              <v:shape id="_x0000_s8801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8798" style="position:absolute;left:1436;top:9;width:393;height:393" coordorigin="1436,9" coordsize="393,393">
              <v:shape id="_x0000_s8799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Answe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4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question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14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abou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E91275" w:rsidRDefault="00E91275">
      <w:pPr>
        <w:spacing w:before="7" w:after="0" w:line="190" w:lineRule="exact"/>
        <w:rPr>
          <w:sz w:val="19"/>
          <w:szCs w:val="19"/>
        </w:rPr>
      </w:pPr>
    </w:p>
    <w:p w:rsidR="00E91275" w:rsidRDefault="00494909">
      <w:pPr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8795" style="position:absolute;left:0;text-align:left;margin-left:119.05pt;margin-top:32.3pt;width:447.85pt;height:.1pt;z-index:-251668480;mso-position-horizontal-relative:page" coordorigin="2381,646" coordsize="8957,2">
            <v:shape id="_x0000_s8796" style="position:absolute;left:2381;top:646;width:8957;height:2" coordorigin="2381,646" coordsize="8957,0" path="m2381,646r8958,e" filled="f" strokecolor="#2a2a29" strokeweight=".25pt">
              <v:path arrowok="t"/>
            </v:shape>
            <w10:wrap anchorx="page"/>
          </v:group>
        </w:pict>
      </w:r>
      <w:r w:rsidR="00CE547F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 w:rsidR="00CE547F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CE547F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does</w:t>
      </w:r>
      <w:r w:rsidR="00CE547F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CE547F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creator</w:t>
      </w:r>
      <w:r w:rsidR="00CE547F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 w:rsidR="00CE547F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Dropbox compare</w:t>
      </w:r>
      <w:r w:rsidR="00CE547F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code learning</w:t>
      </w:r>
      <w:r w:rsidR="00CE547F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to?</w:t>
      </w:r>
    </w:p>
    <w:p w:rsidR="00E91275" w:rsidRDefault="00E91275">
      <w:pPr>
        <w:spacing w:before="7" w:after="0" w:line="100" w:lineRule="exact"/>
        <w:rPr>
          <w:sz w:val="10"/>
          <w:szCs w:val="1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tabs>
          <w:tab w:val="left" w:pos="1020"/>
        </w:tabs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8793" style="position:absolute;left:0;text-align:left;margin-left:119.05pt;margin-top:-35.65pt;width:447.85pt;height:.1pt;z-index:-251667456;mso-position-horizontal-relative:page" coordorigin="2381,-713" coordsize="8957,2">
            <v:shape id="_x0000_s8794" style="position:absolute;left:2381;top:-713;width:8957;height:2" coordorigin="2381,-713" coordsize="8957,0" path="m2381,-713r8958,e" filled="f" strokecolor="#2a2a29" strokeweight=".25pt">
              <v:path arrowok="t"/>
            </v:shape>
            <w10:wrap anchorx="page"/>
          </v:group>
        </w:pict>
      </w:r>
      <w:r>
        <w:pict>
          <v:group id="_x0000_s8791" style="position:absolute;left:0;text-align:left;margin-left:119.05pt;margin-top:-14.45pt;width:447.85pt;height:.1pt;z-index:-251666432;mso-position-horizontal-relative:page" coordorigin="2381,-289" coordsize="8957,2">
            <v:shape id="_x0000_s8792" style="position:absolute;left:2381;top:-289;width:8957;height:2" coordorigin="2381,-289" coordsize="8957,0" path="m2381,-289r8958,e" filled="f" strokecolor="#2a2a29" strokeweight=".25pt">
              <v:path arrowok="t"/>
            </v:shape>
            <w10:wrap anchorx="page"/>
          </v:group>
        </w:pict>
      </w:r>
      <w:r>
        <w:pict>
          <v:group id="_x0000_s8789" style="position:absolute;left:0;text-align:left;margin-left:119.05pt;margin-top:33.55pt;width:447.85pt;height:.1pt;z-index:-251665408;mso-position-horizontal-relative:page" coordorigin="2381,671" coordsize="8957,2">
            <v:shape id="_x0000_s8790" style="position:absolute;left:2381;top:671;width:8957;height:2" coordorigin="2381,671" coordsize="8957,0" path="m2381,671r8958,e" filled="f" strokecolor="#2a2a29" strokeweight=".25pt">
              <v:path arrowok="t"/>
            </v:shape>
            <w10:wrap anchorx="page"/>
          </v:group>
        </w:pict>
      </w:r>
      <w:r w:rsidR="00CE547F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CE547F">
        <w:rPr>
          <w:rFonts w:ascii="Arial" w:eastAsia="Arial" w:hAnsi="Arial" w:cs="Arial"/>
          <w:color w:val="434342"/>
          <w:position w:val="-1"/>
          <w:sz w:val="23"/>
          <w:szCs w:val="23"/>
        </w:rPr>
        <w:tab/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CE547F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 w:rsidR="00CE547F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Code.org?</w:t>
      </w:r>
    </w:p>
    <w:p w:rsidR="00E91275" w:rsidRDefault="00E91275">
      <w:pPr>
        <w:spacing w:before="7" w:after="0" w:line="100" w:lineRule="exact"/>
        <w:rPr>
          <w:sz w:val="10"/>
          <w:szCs w:val="1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8787" style="position:absolute;left:0;text-align:left;margin-left:119.05pt;margin-top:-35.65pt;width:447.85pt;height:.1pt;z-index:-251664384;mso-position-horizontal-relative:page" coordorigin="2381,-713" coordsize="8957,2">
            <v:shape id="_x0000_s8788" style="position:absolute;left:2381;top:-713;width:8957;height:2" coordorigin="2381,-713" coordsize="8957,0" path="m2381,-713r8958,e" filled="f" strokecolor="#2a2a29" strokeweight=".25pt">
              <v:path arrowok="t"/>
            </v:shape>
            <w10:wrap anchorx="page"/>
          </v:group>
        </w:pict>
      </w:r>
      <w:r>
        <w:pict>
          <v:group id="_x0000_s8785" style="position:absolute;left:0;text-align:left;margin-left:119.05pt;margin-top:-14.45pt;width:447.85pt;height:.1pt;z-index:-251663360;mso-position-horizontal-relative:page" coordorigin="2381,-289" coordsize="8957,2">
            <v:shape id="_x0000_s8786" style="position:absolute;left:2381;top:-289;width:8957;height:2" coordorigin="2381,-289" coordsize="8957,0" path="m2381,-289r8958,e" filled="f" strokecolor="#2a2a29" strokeweight=".25pt">
              <v:path arrowok="t"/>
            </v:shape>
            <w10:wrap anchorx="page"/>
          </v:group>
        </w:pict>
      </w:r>
      <w:r>
        <w:pict>
          <v:group id="_x0000_s8783" style="position:absolute;left:0;text-align:left;margin-left:119.05pt;margin-top:33.55pt;width:447.85pt;height:.1pt;z-index:-251662336;mso-position-horizontal-relative:page" coordorigin="2381,671" coordsize="8957,2">
            <v:shape id="_x0000_s8784" style="position:absolute;left:2381;top:671;width:8957;height:2" coordorigin="2381,671" coordsize="8957,0" path="m2381,671r8958,e" filled="f" strokecolor="#2a2a29" strokeweight=".25pt">
              <v:path arrowok="t"/>
            </v:shape>
            <w10:wrap anchorx="page"/>
          </v:group>
        </w:pict>
      </w:r>
      <w:r w:rsidR="00CE547F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 w:rsidR="00CE547F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CE547F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did</w:t>
      </w:r>
      <w:r w:rsidR="00CE547F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Steve</w:t>
      </w:r>
      <w:r w:rsidR="00CE547F"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Jobs think</w:t>
      </w:r>
      <w:r w:rsidR="00CE547F"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about </w:t>
      </w:r>
      <w:r w:rsidR="00CE547F"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this?</w:t>
      </w:r>
    </w:p>
    <w:p w:rsidR="00E91275" w:rsidRDefault="00E91275">
      <w:pPr>
        <w:spacing w:before="7" w:after="0" w:line="100" w:lineRule="exact"/>
        <w:rPr>
          <w:sz w:val="10"/>
          <w:szCs w:val="1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8781" style="position:absolute;left:0;text-align:left;margin-left:119.05pt;margin-top:-35.65pt;width:447.85pt;height:.1pt;z-index:-251661312;mso-position-horizontal-relative:page" coordorigin="2381,-713" coordsize="8957,2">
            <v:shape id="_x0000_s8782" style="position:absolute;left:2381;top:-713;width:8957;height:2" coordorigin="2381,-713" coordsize="8957,0" path="m2381,-713r8958,e" filled="f" strokecolor="#2a2a29" strokeweight=".25pt">
              <v:path arrowok="t"/>
            </v:shape>
            <w10:wrap anchorx="page"/>
          </v:group>
        </w:pict>
      </w:r>
      <w:r>
        <w:pict>
          <v:group id="_x0000_s8779" style="position:absolute;left:0;text-align:left;margin-left:119.05pt;margin-top:-14.45pt;width:447.85pt;height:.1pt;z-index:-251660288;mso-position-horizontal-relative:page" coordorigin="2381,-289" coordsize="8957,2">
            <v:shape id="_x0000_s8780" style="position:absolute;left:2381;top:-289;width:8957;height:2" coordorigin="2381,-289" coordsize="8957,0" path="m2381,-289r8958,e" filled="f" strokecolor="#2a2a29" strokeweight=".25pt">
              <v:path arrowok="t"/>
            </v:shape>
            <w10:wrap anchorx="page"/>
          </v:group>
        </w:pict>
      </w:r>
      <w:r>
        <w:pict>
          <v:group id="_x0000_s8777" style="position:absolute;left:0;text-align:left;margin-left:119.05pt;margin-top:33.55pt;width:447.85pt;height:.1pt;z-index:-251659264;mso-position-horizontal-relative:page" coordorigin="2381,671" coordsize="8957,2">
            <v:shape id="_x0000_s8778" style="position:absolute;left:2381;top:671;width:8957;height:2" coordorigin="2381,671" coordsize="8957,0" path="m2381,671r8958,e" filled="f" strokecolor="#2a2a29" strokeweight=".25pt">
              <v:path arrowok="t"/>
            </v:shape>
            <w10:wrap anchorx="page"/>
          </v:group>
        </w:pict>
      </w:r>
      <w:r>
        <w:pict>
          <v:group id="_x0000_s8775" style="position:absolute;left:0;text-align:left;margin-left:119.05pt;margin-top:54.7pt;width:447.85pt;height:.1pt;z-index:-251658240;mso-position-horizontal-relative:page" coordorigin="2381,1094" coordsize="8957,2">
            <v:shape id="_x0000_s8776" style="position:absolute;left:2381;top:1094;width:8957;height:2" coordorigin="2381,1094" coordsize="8957,0" path="m2381,1094r8958,e" filled="f" strokecolor="#2a2a29" strokeweight=".25pt">
              <v:path arrowok="t"/>
            </v:shape>
            <w10:wrap anchorx="page"/>
          </v:group>
        </w:pict>
      </w:r>
      <w:r w:rsidR="00CE547F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 w:rsidR="00CE547F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Who</w:t>
      </w:r>
      <w:r w:rsidR="00CE547F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does</w:t>
      </w:r>
      <w:r w:rsidR="00CE547F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Gabe</w:t>
      </w:r>
      <w:r w:rsidR="00CE547F">
        <w:rPr>
          <w:rFonts w:ascii="Arial" w:eastAsia="Arial" w:hAnsi="Arial" w:cs="Arial"/>
          <w:color w:val="2A2A29"/>
          <w:spacing w:val="-23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Newell</w:t>
      </w:r>
      <w:r w:rsidR="00CE547F">
        <w:rPr>
          <w:rFonts w:ascii="Arial" w:eastAsia="Arial" w:hAnsi="Arial" w:cs="Arial"/>
          <w:color w:val="2A2A29"/>
          <w:spacing w:val="22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compare</w:t>
      </w:r>
      <w:r w:rsidR="00CE547F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coders </w:t>
      </w:r>
      <w:r w:rsidR="00CE547F"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to?</w:t>
      </w:r>
    </w:p>
    <w:p w:rsidR="00E91275" w:rsidRDefault="00E91275">
      <w:pPr>
        <w:spacing w:before="5" w:after="0" w:line="160" w:lineRule="exact"/>
        <w:rPr>
          <w:sz w:val="16"/>
          <w:szCs w:val="16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tabs>
          <w:tab w:val="left" w:pos="540"/>
        </w:tabs>
        <w:spacing w:before="11" w:after="0" w:line="240" w:lineRule="auto"/>
        <w:ind w:left="11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8773" style="position:absolute;left:0;text-align:left;margin-left:119.05pt;margin-top:-27.4pt;width:447.85pt;height:.1pt;z-index:-251657216;mso-position-horizontal-relative:page" coordorigin="2381,-548" coordsize="8957,2">
            <v:shape id="_x0000_s8774" style="position:absolute;left:2381;top:-548;width:8957;height:2" coordorigin="2381,-548" coordsize="8957,0" path="m2381,-548r8958,e" filled="f" strokecolor="#2a2a29" strokeweight=".25pt">
              <v:path arrowok="t"/>
            </v:shape>
            <w10:wrap anchorx="page"/>
          </v:group>
        </w:pict>
      </w:r>
      <w:r>
        <w:pict>
          <v:group id="_x0000_s8768" style="position:absolute;left:0;text-align:left;margin-left:70.85pt;margin-top:-.5pt;width:21.55pt;height:21.55pt;z-index:-251656192;mso-position-horizontal-relative:page" coordorigin="1417,-10" coordsize="431,431">
            <v:group id="_x0000_s8771" style="position:absolute;left:1436;top:9;width:393;height:393" coordorigin="1436,9" coordsize="393,393">
              <v:shape id="_x0000_s8772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8769" style="position:absolute;left:1436;top:9;width:393;height:393" coordorigin="1436,9" coordsize="393,393">
              <v:shape id="_x0000_s8770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66"/>
          <w:position w:val="1"/>
          <w:sz w:val="32"/>
          <w:szCs w:val="32"/>
        </w:rPr>
        <w:t>D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Identif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y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6"/>
          <w:w w:val="119"/>
          <w:sz w:val="26"/>
          <w:szCs w:val="26"/>
        </w:rPr>
        <w:t xml:space="preserve"> </w:t>
      </w:r>
      <w:proofErr w:type="gramStart"/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si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x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7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icon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s</w:t>
      </w:r>
      <w:proofErr w:type="gramEnd"/>
      <w:r w:rsidR="00CE547F">
        <w:rPr>
          <w:rFonts w:ascii="Times New Roman" w:eastAsia="Times New Roman" w:hAnsi="Times New Roman" w:cs="Times New Roman"/>
          <w:b/>
          <w:bCs/>
          <w:color w:val="5C5B5B"/>
          <w:spacing w:val="-10"/>
          <w:w w:val="12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19"/>
          <w:sz w:val="26"/>
          <w:szCs w:val="26"/>
        </w:rPr>
        <w:t>picture.</w:t>
      </w:r>
    </w:p>
    <w:p w:rsidR="00E91275" w:rsidRDefault="00E91275">
      <w:pPr>
        <w:spacing w:before="9" w:after="0" w:line="110" w:lineRule="exact"/>
        <w:rPr>
          <w:sz w:val="11"/>
          <w:szCs w:val="11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CE547F">
      <w:pPr>
        <w:spacing w:before="27" w:after="0" w:line="240" w:lineRule="auto"/>
        <w:ind w:left="799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color w:val="434342"/>
          <w:w w:val="119"/>
          <w:sz w:val="23"/>
          <w:szCs w:val="23"/>
        </w:rPr>
        <w:t>1</w:t>
      </w:r>
    </w:p>
    <w:p w:rsidR="00E91275" w:rsidRDefault="00E91275">
      <w:pPr>
        <w:spacing w:before="9" w:after="0" w:line="150" w:lineRule="exact"/>
        <w:rPr>
          <w:sz w:val="15"/>
          <w:szCs w:val="15"/>
        </w:rPr>
      </w:pPr>
    </w:p>
    <w:p w:rsidR="00E91275" w:rsidRDefault="00CE547F">
      <w:pPr>
        <w:spacing w:after="0" w:line="240" w:lineRule="auto"/>
        <w:ind w:left="799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color w:val="434342"/>
          <w:w w:val="119"/>
          <w:sz w:val="23"/>
          <w:szCs w:val="23"/>
        </w:rPr>
        <w:t>2</w:t>
      </w:r>
    </w:p>
    <w:p w:rsidR="00E91275" w:rsidRDefault="00E91275">
      <w:pPr>
        <w:spacing w:before="9" w:after="0" w:line="150" w:lineRule="exact"/>
        <w:rPr>
          <w:sz w:val="15"/>
          <w:szCs w:val="15"/>
        </w:rPr>
      </w:pPr>
    </w:p>
    <w:p w:rsidR="00E91275" w:rsidRDefault="00CE547F">
      <w:pPr>
        <w:spacing w:after="0" w:line="240" w:lineRule="auto"/>
        <w:ind w:left="799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color w:val="434342"/>
          <w:w w:val="119"/>
          <w:sz w:val="23"/>
          <w:szCs w:val="23"/>
        </w:rPr>
        <w:t>3</w:t>
      </w:r>
    </w:p>
    <w:p w:rsidR="00E91275" w:rsidRDefault="00E91275">
      <w:pPr>
        <w:spacing w:before="9" w:after="0" w:line="150" w:lineRule="exact"/>
        <w:rPr>
          <w:sz w:val="15"/>
          <w:szCs w:val="15"/>
        </w:rPr>
      </w:pPr>
    </w:p>
    <w:p w:rsidR="00E91275" w:rsidRDefault="00CE547F">
      <w:pPr>
        <w:spacing w:after="0" w:line="240" w:lineRule="auto"/>
        <w:ind w:left="799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color w:val="434342"/>
          <w:w w:val="119"/>
          <w:sz w:val="23"/>
          <w:szCs w:val="23"/>
        </w:rPr>
        <w:t>4</w:t>
      </w:r>
    </w:p>
    <w:p w:rsidR="00E91275" w:rsidRDefault="00E91275">
      <w:pPr>
        <w:spacing w:before="9" w:after="0" w:line="150" w:lineRule="exact"/>
        <w:rPr>
          <w:sz w:val="15"/>
          <w:szCs w:val="15"/>
        </w:rPr>
      </w:pPr>
    </w:p>
    <w:p w:rsidR="00E91275" w:rsidRDefault="00CE547F">
      <w:pPr>
        <w:spacing w:after="0" w:line="240" w:lineRule="auto"/>
        <w:ind w:left="799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color w:val="434342"/>
          <w:w w:val="119"/>
          <w:sz w:val="23"/>
          <w:szCs w:val="23"/>
        </w:rPr>
        <w:t>5</w:t>
      </w:r>
    </w:p>
    <w:p w:rsidR="00E91275" w:rsidRDefault="00E91275">
      <w:pPr>
        <w:spacing w:before="9" w:after="0" w:line="150" w:lineRule="exact"/>
        <w:rPr>
          <w:sz w:val="15"/>
          <w:szCs w:val="15"/>
        </w:rPr>
      </w:pPr>
    </w:p>
    <w:p w:rsidR="00E91275" w:rsidRDefault="00CE547F">
      <w:pPr>
        <w:spacing w:after="0" w:line="263" w:lineRule="exact"/>
        <w:ind w:left="799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color w:val="434342"/>
          <w:w w:val="119"/>
          <w:position w:val="-1"/>
          <w:sz w:val="23"/>
          <w:szCs w:val="23"/>
        </w:rPr>
        <w:t>6</w:t>
      </w:r>
    </w:p>
    <w:p w:rsidR="00E91275" w:rsidRDefault="00E91275">
      <w:pPr>
        <w:spacing w:before="7" w:after="0" w:line="170" w:lineRule="exact"/>
        <w:rPr>
          <w:sz w:val="17"/>
          <w:szCs w:val="17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</w:p>
    <w:p w:rsidR="00E91275" w:rsidRDefault="00E91275">
      <w:pPr>
        <w:spacing w:after="0"/>
        <w:jc w:val="right"/>
        <w:sectPr w:rsidR="00E91275">
          <w:headerReference w:type="even" r:id="rId32"/>
          <w:footerReference w:type="even" r:id="rId33"/>
          <w:pgSz w:w="12080" w:h="16840"/>
          <w:pgMar w:top="320" w:right="620" w:bottom="280" w:left="1440" w:header="0" w:footer="0" w:gutter="0"/>
          <w:cols w:space="720"/>
        </w:sectPr>
      </w:pPr>
    </w:p>
    <w:p w:rsidR="00E91275" w:rsidRDefault="00494909">
      <w:pPr>
        <w:tabs>
          <w:tab w:val="left" w:pos="680"/>
        </w:tabs>
        <w:spacing w:before="43" w:after="0" w:line="240" w:lineRule="auto"/>
        <w:ind w:left="260" w:right="-20"/>
        <w:rPr>
          <w:rFonts w:ascii="Times New Roman" w:eastAsia="Times New Roman" w:hAnsi="Times New Roman" w:cs="Times New Roman"/>
          <w:sz w:val="26"/>
          <w:szCs w:val="26"/>
        </w:rPr>
      </w:pPr>
      <w:r>
        <w:lastRenderedPageBreak/>
        <w:pict>
          <v:group id="_x0000_s8762" style="position:absolute;left:0;text-align:left;margin-left:36.85pt;margin-top:1.1pt;width:21.55pt;height:21.55pt;z-index:-251654144;mso-position-horizontal-relative:page" coordorigin="737,22" coordsize="431,431">
            <v:group id="_x0000_s8765" style="position:absolute;left:756;top:41;width:393;height:393" coordorigin="756,41" coordsize="393,393">
              <v:shape id="_x0000_s8766" style="position:absolute;left:756;top:41;width:393;height:393" coordorigin="756,41" coordsize="393,393" path="m864,41r-65,2l757,94r-1,31l756,351r16,72l840,434r201,l1078,434r59,-15l1149,351r,-239l1133,53,1065,41r-201,e" fillcolor="#727272" stroked="f">
                <v:path arrowok="t"/>
              </v:shape>
            </v:group>
            <v:group id="_x0000_s8763" style="position:absolute;left:756;top:41;width:393;height:393" coordorigin="756,41" coordsize="393,393">
              <v:shape id="_x0000_s8764" style="position:absolute;left:756;top:41;width:393;height:393" coordorigin="756,41" coordsize="393,393" path="m864,41r-65,2l757,94r-1,232l756,364r16,59l840,434r201,l1078,434r59,-15l1149,351r,-202l1149,112,1133,53,1065,41r-201,xe" filled="f" strokecolor="#9e9e9e" strokeweight="1.9pt">
                <v:path arrowok="t"/>
              </v:shape>
            </v:group>
            <w10:wrap anchorx="page"/>
          </v:group>
        </w:pict>
      </w:r>
      <w:proofErr w:type="spellStart"/>
      <w:r w:rsidR="00CE547F">
        <w:rPr>
          <w:rFonts w:ascii="Arial" w:eastAsia="Arial" w:hAnsi="Arial" w:cs="Arial"/>
          <w:color w:val="FFFFFF"/>
          <w:w w:val="67"/>
          <w:position w:val="1"/>
          <w:sz w:val="32"/>
          <w:szCs w:val="32"/>
        </w:rPr>
        <w:t>E</w:t>
      </w:r>
      <w:proofErr w:type="spellEnd"/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Choos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2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righ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relativ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7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3"/>
          <w:w w:val="118"/>
          <w:sz w:val="26"/>
          <w:szCs w:val="26"/>
        </w:rPr>
        <w:t>pronoun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E91275" w:rsidRDefault="00E91275">
      <w:pPr>
        <w:spacing w:before="7" w:after="0" w:line="190" w:lineRule="exact"/>
        <w:rPr>
          <w:sz w:val="19"/>
          <w:szCs w:val="19"/>
        </w:rPr>
      </w:pPr>
    </w:p>
    <w:p w:rsidR="00E91275" w:rsidRDefault="00CE547F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Bill</w:t>
      </w:r>
      <w:r>
        <w:rPr>
          <w:rFonts w:ascii="Arial" w:eastAsia="Arial" w:hAnsi="Arial" w:cs="Arial"/>
          <w:color w:val="2A2A29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Gates,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10"/>
          <w:sz w:val="24"/>
          <w:szCs w:val="24"/>
        </w:rPr>
        <w:t>who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10"/>
          <w:sz w:val="24"/>
          <w:szCs w:val="24"/>
        </w:rPr>
        <w:t>which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founded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Microsoft,</w:t>
      </w:r>
      <w:r>
        <w:rPr>
          <w:rFonts w:ascii="Arial" w:eastAsia="Arial" w:hAnsi="Arial" w:cs="Arial"/>
          <w:color w:val="2A2A29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appeared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video.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will.i.am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10"/>
          <w:sz w:val="24"/>
          <w:szCs w:val="24"/>
        </w:rPr>
        <w:t>who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08"/>
          <w:sz w:val="24"/>
          <w:szCs w:val="24"/>
        </w:rPr>
        <w:t>whose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songs are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famous,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said coders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rock.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spacing w:after="0" w:line="269" w:lineRule="auto"/>
        <w:ind w:left="1081" w:right="357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Computer programming, </w:t>
      </w:r>
      <w:r>
        <w:rPr>
          <w:rFonts w:ascii="Arial" w:eastAsia="Arial" w:hAnsi="Arial" w:cs="Arial"/>
          <w:b/>
          <w:bCs/>
          <w:color w:val="2A2A29"/>
          <w:w w:val="110"/>
          <w:sz w:val="24"/>
          <w:szCs w:val="24"/>
        </w:rPr>
        <w:t>which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10"/>
          <w:sz w:val="24"/>
          <w:szCs w:val="24"/>
        </w:rPr>
        <w:t>who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isn’t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learnt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schools,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teaches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how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 xml:space="preserve">to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think.</w:t>
      </w:r>
    </w:p>
    <w:p w:rsidR="00E91275" w:rsidRDefault="00E91275">
      <w:pPr>
        <w:spacing w:before="1" w:after="0" w:line="170" w:lineRule="exact"/>
        <w:rPr>
          <w:sz w:val="17"/>
          <w:szCs w:val="17"/>
        </w:rPr>
      </w:pPr>
    </w:p>
    <w:p w:rsidR="00E91275" w:rsidRDefault="00CE547F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 can’t</w:t>
      </w:r>
      <w:r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remember</w:t>
      </w:r>
      <w:r>
        <w:rPr>
          <w:rFonts w:ascii="Arial" w:eastAsia="Arial" w:hAnsi="Arial" w:cs="Arial"/>
          <w:color w:val="2A2A29"/>
          <w:spacing w:val="-2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password </w:t>
      </w:r>
      <w:r>
        <w:rPr>
          <w:rFonts w:ascii="Arial" w:eastAsia="Arial" w:hAnsi="Arial" w:cs="Arial"/>
          <w:b/>
          <w:bCs/>
          <w:color w:val="2A2A29"/>
          <w:w w:val="108"/>
          <w:position w:val="-1"/>
          <w:sz w:val="24"/>
          <w:szCs w:val="24"/>
        </w:rPr>
        <w:t>whose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11"/>
          <w:position w:val="-1"/>
          <w:sz w:val="24"/>
          <w:szCs w:val="24"/>
        </w:rPr>
        <w:t>that</w:t>
      </w:r>
      <w:r>
        <w:rPr>
          <w:rFonts w:ascii="Arial" w:eastAsia="Arial" w:hAnsi="Arial" w:cs="Arial"/>
          <w:b/>
          <w:bCs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 chose for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new email.</w:t>
      </w:r>
    </w:p>
    <w:p w:rsidR="00E91275" w:rsidRDefault="00E91275">
      <w:pPr>
        <w:spacing w:before="4" w:after="0" w:line="120" w:lineRule="exact"/>
        <w:rPr>
          <w:sz w:val="12"/>
          <w:szCs w:val="12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tabs>
          <w:tab w:val="left" w:pos="680"/>
        </w:tabs>
        <w:spacing w:before="81" w:after="0" w:line="300" w:lineRule="exact"/>
        <w:ind w:left="684" w:right="769" w:hanging="4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8756" style="position:absolute;left:0;text-align:left;margin-left:36.85pt;margin-top:-.5pt;width:21.55pt;height:21.55pt;z-index:-251653120;mso-position-horizontal-relative:page" coordorigin="737,-10" coordsize="431,431">
            <v:group id="_x0000_s8759" style="position:absolute;left:756;top:9;width:393;height:393" coordorigin="756,9" coordsize="393,393">
              <v:shape id="_x0000_s8760" style="position:absolute;left:756;top:9;width:393;height:393" coordorigin="756,9" coordsize="393,393" path="m864,9r-65,2l757,62r-1,31l756,318r16,72l840,402r201,l1078,402r59,-16l1149,318r,-238l1133,21,1065,9,864,9e" fillcolor="#727272" stroked="f">
                <v:path arrowok="t"/>
              </v:shape>
            </v:group>
            <v:group id="_x0000_s8757" style="position:absolute;left:756;top:9;width:393;height:393" coordorigin="756,9" coordsize="393,393">
              <v:shape id="_x0000_s8758" style="position:absolute;left:756;top:9;width:393;height:393" coordorigin="756,9" coordsize="393,393" path="m864,9r-65,2l757,62r-1,232l756,331r16,59l840,402r201,l1078,402r59,-16l1149,318r,-201l1149,80,1133,21,1065,9,864,9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8754" style="position:absolute;left:0;text-align:left;margin-left:459.6pt;margin-top:33.8pt;width:73.35pt;height:19.8pt;z-index:-251638784;mso-position-horizontal-relative:page" coordorigin="9192,676" coordsize="1467,396">
            <v:shape id="_x0000_s8755" style="position:absolute;left:9192;top:676;width:1467;height:396" coordorigin="9192,676" coordsize="1467,396" path="m9248,676r-32,1l9199,683r-6,17l9192,733r,283l9192,1048r7,17l9215,1071r33,1l10602,1072r32,-1l10651,1065r6,-17l10658,1016r,-283l10635,677,9248,676e" fillcolor="#dedede" stroked="f">
              <v:path arrowok="t"/>
            </v:shape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70"/>
          <w:position w:val="1"/>
          <w:sz w:val="32"/>
          <w:szCs w:val="32"/>
        </w:rPr>
        <w:t>F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Identif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y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25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reaso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n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2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y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b</w:t>
      </w:r>
      <w:r w:rsidR="00CE547F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59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6"/>
          <w:sz w:val="26"/>
          <w:szCs w:val="26"/>
        </w:rPr>
        <w:t>goin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6"/>
          <w:sz w:val="26"/>
          <w:szCs w:val="26"/>
        </w:rPr>
        <w:t>g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12"/>
          <w:w w:val="126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6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6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14"/>
          <w:w w:val="126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4"/>
          <w:sz w:val="26"/>
          <w:szCs w:val="26"/>
        </w:rPr>
        <w:t>wil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4"/>
          <w:sz w:val="26"/>
          <w:szCs w:val="26"/>
        </w:rPr>
        <w:t>l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11"/>
          <w:w w:val="124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use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d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6"/>
          <w:w w:val="12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6"/>
          <w:w w:val="12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expres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25"/>
          <w:w w:val="12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 xml:space="preserve">the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18"/>
          <w:sz w:val="26"/>
          <w:szCs w:val="26"/>
        </w:rPr>
        <w:t>future.</w:t>
      </w:r>
    </w:p>
    <w:p w:rsidR="00E91275" w:rsidRDefault="00E91275">
      <w:pPr>
        <w:spacing w:after="0"/>
        <w:sectPr w:rsidR="00E91275">
          <w:headerReference w:type="default" r:id="rId34"/>
          <w:footerReference w:type="default" r:id="rId35"/>
          <w:pgSz w:w="12080" w:h="16840"/>
          <w:pgMar w:top="1080" w:right="1340" w:bottom="280" w:left="620" w:header="0" w:footer="0" w:gutter="0"/>
          <w:cols w:space="720"/>
        </w:sectPr>
      </w:pPr>
    </w:p>
    <w:p w:rsidR="00E91275" w:rsidRDefault="00E91275">
      <w:pPr>
        <w:spacing w:before="5" w:after="0" w:line="190" w:lineRule="exact"/>
        <w:rPr>
          <w:sz w:val="19"/>
          <w:szCs w:val="19"/>
        </w:rPr>
      </w:pPr>
    </w:p>
    <w:p w:rsidR="00E91275" w:rsidRDefault="00CE547F">
      <w:pPr>
        <w:spacing w:after="0" w:line="240" w:lineRule="auto"/>
        <w:ind w:left="684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future,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kids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will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learn computer coding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schools.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I’ll</w:t>
      </w:r>
      <w:r>
        <w:rPr>
          <w:rFonts w:ascii="Arial" w:eastAsia="Arial" w:hAnsi="Arial" w:cs="Arial"/>
          <w:color w:val="2A2A29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buy this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modern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laptop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no</w:t>
      </w:r>
      <w:r>
        <w:rPr>
          <w:rFonts w:ascii="Arial" w:eastAsia="Arial" w:hAnsi="Arial" w:cs="Arial"/>
          <w:color w:val="2A2A29"/>
          <w:spacing w:val="-9"/>
          <w:w w:val="101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I’m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going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learn computer programming.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ou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won’t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magic powers.</w:t>
      </w:r>
    </w:p>
    <w:p w:rsidR="00E91275" w:rsidRDefault="00CE547F">
      <w:pPr>
        <w:spacing w:before="53" w:after="0" w:line="467" w:lineRule="auto"/>
        <w:ind w:left="1096" w:right="228" w:firstLine="137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4"/>
          <w:sz w:val="24"/>
          <w:szCs w:val="24"/>
        </w:rPr>
        <w:lastRenderedPageBreak/>
        <w:t>a</w:t>
      </w:r>
      <w:proofErr w:type="gramEnd"/>
      <w:r>
        <w:rPr>
          <w:rFonts w:ascii="Arial" w:eastAsia="Arial" w:hAnsi="Arial" w:cs="Arial"/>
          <w:color w:val="2A2A29"/>
          <w:w w:val="74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1"/>
          <w:w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0"/>
          <w:sz w:val="24"/>
          <w:szCs w:val="24"/>
        </w:rPr>
        <w:t xml:space="preserve">prediction </w:t>
      </w:r>
      <w:r>
        <w:rPr>
          <w:rFonts w:ascii="Arial" w:eastAsia="Arial" w:hAnsi="Arial" w:cs="Arial"/>
          <w:color w:val="2A2A29"/>
          <w:w w:val="76"/>
          <w:sz w:val="24"/>
          <w:szCs w:val="24"/>
        </w:rPr>
        <w:t>b.</w:t>
      </w:r>
      <w:r>
        <w:rPr>
          <w:rFonts w:ascii="Arial" w:eastAsia="Arial" w:hAnsi="Arial" w:cs="Arial"/>
          <w:color w:val="2A2A29"/>
          <w:spacing w:val="-1"/>
          <w:w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2"/>
          <w:sz w:val="24"/>
          <w:szCs w:val="24"/>
        </w:rPr>
        <w:t>future</w:t>
      </w:r>
      <w:r>
        <w:rPr>
          <w:rFonts w:ascii="Arial" w:eastAsia="Arial" w:hAnsi="Arial" w:cs="Arial"/>
          <w:color w:val="2A2A29"/>
          <w:spacing w:val="-5"/>
          <w:w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2"/>
          <w:sz w:val="24"/>
          <w:szCs w:val="24"/>
        </w:rPr>
        <w:t>facts</w:t>
      </w:r>
    </w:p>
    <w:p w:rsidR="00E91275" w:rsidRDefault="00494909">
      <w:pPr>
        <w:spacing w:before="7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pict>
          <v:group id="_x0000_s8752" style="position:absolute;margin-left:452.75pt;margin-top:-29.45pt;width:80.15pt;height:19.8pt;z-index:-251636736;mso-position-horizontal-relative:page" coordorigin="9055,-589" coordsize="1603,396">
            <v:shape id="_x0000_s8753" style="position:absolute;left:9055;top:-589;width:1603;height:396" coordorigin="9055,-589" coordsize="1603,396" path="m9112,-589r-33,1l9062,-582r-6,17l9055,-533r,284l9056,-217r6,17l9079,-194r32,1l10602,-193r32,-1l10651,-200r6,-17l10658,-249r,-284l10635,-588r-1523,-1e" fillcolor="#dedede" stroked="f">
              <v:path arrowok="t"/>
            </v:shape>
            <w10:wrap anchorx="page"/>
          </v:group>
        </w:pict>
      </w:r>
      <w:r>
        <w:pict>
          <v:group id="_x0000_s8750" style="position:absolute;margin-left:411.8pt;margin-top:24.3pt;width:121.15pt;height:19.8pt;z-index:-251635712;mso-position-horizontal-relative:page" coordorigin="8236,486" coordsize="2423,396">
            <v:shape id="_x0000_s8751" style="position:absolute;left:8236;top:486;width:2423;height:396" coordorigin="8236,486" coordsize="2423,396" path="m8292,486r-32,1l8243,493r-7,17l8236,542r,284l8236,858r7,17l8259,881r33,1l10602,882r32,-1l10651,875r6,-17l10658,826r,-284l10635,487,8292,486e" fillcolor="#dedede" stroked="f">
              <v:path arrowok="t"/>
            </v:shape>
            <w10:wrap anchorx="page"/>
          </v:group>
        </w:pict>
      </w:r>
      <w:proofErr w:type="gramStart"/>
      <w:r w:rsidR="00CE547F">
        <w:rPr>
          <w:rFonts w:ascii="Arial" w:eastAsia="Arial" w:hAnsi="Arial" w:cs="Arial"/>
          <w:color w:val="2A2A29"/>
          <w:w w:val="78"/>
          <w:sz w:val="24"/>
          <w:szCs w:val="24"/>
        </w:rPr>
        <w:t>c</w:t>
      </w:r>
      <w:proofErr w:type="gramEnd"/>
      <w:r w:rsidR="00CE547F">
        <w:rPr>
          <w:rFonts w:ascii="Arial" w:eastAsia="Arial" w:hAnsi="Arial" w:cs="Arial"/>
          <w:color w:val="2A2A29"/>
          <w:w w:val="78"/>
          <w:sz w:val="24"/>
          <w:szCs w:val="24"/>
        </w:rPr>
        <w:t>.</w:t>
      </w:r>
      <w:r w:rsidR="00CE547F">
        <w:rPr>
          <w:rFonts w:ascii="Arial" w:eastAsia="Arial" w:hAnsi="Arial" w:cs="Arial"/>
          <w:color w:val="2A2A29"/>
          <w:spacing w:val="-3"/>
          <w:w w:val="78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w w:val="78"/>
          <w:sz w:val="24"/>
          <w:szCs w:val="24"/>
        </w:rPr>
        <w:t>decision</w:t>
      </w:r>
      <w:r w:rsidR="00CE547F">
        <w:rPr>
          <w:rFonts w:ascii="Arial" w:eastAsia="Arial" w:hAnsi="Arial" w:cs="Arial"/>
          <w:color w:val="2A2A29"/>
          <w:spacing w:val="-1"/>
          <w:w w:val="78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w w:val="78"/>
          <w:sz w:val="24"/>
          <w:szCs w:val="24"/>
        </w:rPr>
        <w:t>to</w:t>
      </w:r>
      <w:r w:rsidR="00CE547F">
        <w:rPr>
          <w:rFonts w:ascii="Arial" w:eastAsia="Arial" w:hAnsi="Arial" w:cs="Arial"/>
          <w:color w:val="2A2A29"/>
          <w:spacing w:val="7"/>
          <w:w w:val="78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w w:val="78"/>
          <w:sz w:val="24"/>
          <w:szCs w:val="24"/>
        </w:rPr>
        <w:t>do</w:t>
      </w:r>
      <w:r w:rsidR="00CE547F">
        <w:rPr>
          <w:rFonts w:ascii="Arial" w:eastAsia="Arial" w:hAnsi="Arial" w:cs="Arial"/>
          <w:color w:val="2A2A29"/>
          <w:spacing w:val="-12"/>
          <w:w w:val="78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w w:val="78"/>
          <w:sz w:val="24"/>
          <w:szCs w:val="24"/>
        </w:rPr>
        <w:t>something</w:t>
      </w:r>
    </w:p>
    <w:p w:rsidR="00E91275" w:rsidRDefault="00E91275">
      <w:pPr>
        <w:spacing w:before="2" w:after="0" w:line="260" w:lineRule="exact"/>
        <w:rPr>
          <w:sz w:val="26"/>
          <w:szCs w:val="26"/>
        </w:rPr>
      </w:pPr>
    </w:p>
    <w:p w:rsidR="00E91275" w:rsidRDefault="00494909">
      <w:pPr>
        <w:spacing w:after="0" w:line="240" w:lineRule="auto"/>
        <w:ind w:left="276" w:right="-20"/>
        <w:rPr>
          <w:rFonts w:ascii="Arial" w:eastAsia="Arial" w:hAnsi="Arial" w:cs="Arial"/>
          <w:sz w:val="24"/>
          <w:szCs w:val="24"/>
        </w:rPr>
      </w:pPr>
      <w:r>
        <w:pict>
          <v:group id="_x0000_s8748" style="position:absolute;left:0;text-align:left;margin-left:397.9pt;margin-top:-29.8pt;width:135pt;height:19.8pt;z-index:-251637760;mso-position-horizontal-relative:page" coordorigin="7958,-596" coordsize="2700,396">
            <v:shape id="_x0000_s8749" style="position:absolute;left:7958;top:-596;width:2700;height:396" coordorigin="7958,-596" coordsize="2700,396" path="m8015,-596r-33,1l7966,-589r-7,17l7958,-540r,284l7959,-224r7,17l7982,-201r33,1l10602,-200r32,-1l10651,-207r6,-17l10658,-256r,-284l10635,-595r-2620,-1e" fillcolor="#dedede" stroked="f">
              <v:path arrowok="t"/>
            </v:shape>
            <w10:wrap anchorx="page"/>
          </v:group>
        </w:pict>
      </w:r>
      <w:proofErr w:type="gramStart"/>
      <w:r w:rsidR="00CE547F">
        <w:rPr>
          <w:rFonts w:ascii="Arial" w:eastAsia="Arial" w:hAnsi="Arial" w:cs="Arial"/>
          <w:color w:val="2A2A29"/>
          <w:w w:val="76"/>
          <w:sz w:val="24"/>
          <w:szCs w:val="24"/>
        </w:rPr>
        <w:t>d</w:t>
      </w:r>
      <w:proofErr w:type="gramEnd"/>
      <w:r w:rsidR="00CE547F">
        <w:rPr>
          <w:rFonts w:ascii="Arial" w:eastAsia="Arial" w:hAnsi="Arial" w:cs="Arial"/>
          <w:color w:val="2A2A29"/>
          <w:w w:val="76"/>
          <w:sz w:val="24"/>
          <w:szCs w:val="24"/>
        </w:rPr>
        <w:t>.</w:t>
      </w:r>
      <w:r w:rsidR="00CE547F">
        <w:rPr>
          <w:rFonts w:ascii="Arial" w:eastAsia="Arial" w:hAnsi="Arial" w:cs="Arial"/>
          <w:color w:val="2A2A29"/>
          <w:spacing w:val="-2"/>
          <w:w w:val="76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w w:val="76"/>
          <w:sz w:val="24"/>
          <w:szCs w:val="24"/>
        </w:rPr>
        <w:t>spontaneous</w:t>
      </w:r>
      <w:r w:rsidR="00CE547F">
        <w:rPr>
          <w:rFonts w:ascii="Arial" w:eastAsia="Arial" w:hAnsi="Arial" w:cs="Arial"/>
          <w:color w:val="2A2A29"/>
          <w:spacing w:val="-2"/>
          <w:w w:val="76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w w:val="78"/>
          <w:sz w:val="24"/>
          <w:szCs w:val="24"/>
        </w:rPr>
        <w:t>decision</w:t>
      </w:r>
    </w:p>
    <w:p w:rsidR="00E91275" w:rsidRDefault="00E91275">
      <w:pPr>
        <w:spacing w:after="0"/>
        <w:sectPr w:rsidR="00E91275">
          <w:type w:val="continuous"/>
          <w:pgSz w:w="12080" w:h="16840"/>
          <w:pgMar w:top="1640" w:right="1340" w:bottom="760" w:left="620" w:header="720" w:footer="720" w:gutter="0"/>
          <w:cols w:num="2" w:space="720" w:equalWidth="0">
            <w:col w:w="7066" w:space="486"/>
            <w:col w:w="2568"/>
          </w:cols>
        </w:sectPr>
      </w:pPr>
    </w:p>
    <w:p w:rsidR="00E91275" w:rsidRDefault="00494909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8743" style="position:absolute;margin-left:594.8pt;margin-top:0;width:1pt;height:841.9pt;z-index:-251655168;mso-position-horizontal-relative:page;mso-position-vertical-relative:page" coordorigin="11896" coordsize="20,16838">
            <v:group id="_x0000_s8746" style="position:absolute;left:11906;width:2;height:16838" coordorigin="11906" coordsize="2,16838">
              <v:shape id="_x0000_s8747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8744" style="position:absolute;left:11906;width:2;height:16838" coordorigin="11906" coordsize="2,16838">
              <v:shape id="_x0000_s8745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</w:p>
    <w:p w:rsidR="00E91275" w:rsidRDefault="00E91275">
      <w:pPr>
        <w:spacing w:before="3" w:after="0" w:line="260" w:lineRule="exact"/>
        <w:rPr>
          <w:sz w:val="26"/>
          <w:szCs w:val="26"/>
        </w:rPr>
      </w:pPr>
    </w:p>
    <w:p w:rsidR="00E91275" w:rsidRDefault="00494909">
      <w:pPr>
        <w:tabs>
          <w:tab w:val="left" w:pos="680"/>
        </w:tabs>
        <w:spacing w:before="11" w:after="0" w:line="240" w:lineRule="auto"/>
        <w:ind w:left="259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8738" style="position:absolute;left:0;text-align:left;margin-left:36.85pt;margin-top:-.5pt;width:21.55pt;height:21.55pt;z-index:-251652096;mso-position-horizontal-relative:page" coordorigin="737,-10" coordsize="431,431">
            <v:group id="_x0000_s8741" style="position:absolute;left:756;top:9;width:393;height:393" coordorigin="756,9" coordsize="393,393">
              <v:shape id="_x0000_s8742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8739" style="position:absolute;left:756;top:9;width:393;height:393" coordorigin="756,9" coordsize="393,393">
              <v:shape id="_x0000_s8740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58"/>
          <w:position w:val="1"/>
          <w:sz w:val="32"/>
          <w:szCs w:val="32"/>
        </w:rPr>
        <w:t>G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Identif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y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4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righ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5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typ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conditiona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l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20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sentence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46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(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typ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7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0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16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4"/>
          <w:sz w:val="26"/>
          <w:szCs w:val="26"/>
        </w:rPr>
        <w:t>typ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4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11"/>
          <w:w w:val="124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3"/>
          <w:w w:val="124"/>
          <w:sz w:val="26"/>
          <w:szCs w:val="26"/>
        </w:rPr>
        <w:t>I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04"/>
          <w:sz w:val="26"/>
          <w:szCs w:val="26"/>
        </w:rPr>
        <w:t>).</w:t>
      </w:r>
    </w:p>
    <w:p w:rsidR="00E91275" w:rsidRDefault="00E91275">
      <w:pPr>
        <w:spacing w:before="7" w:after="0" w:line="190" w:lineRule="exact"/>
        <w:rPr>
          <w:sz w:val="19"/>
          <w:szCs w:val="19"/>
        </w:rPr>
      </w:pPr>
    </w:p>
    <w:p w:rsidR="00E91275" w:rsidRDefault="00494909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8736" style="position:absolute;left:0;text-align:left;margin-left:460pt;margin-top:11.15pt;width:70.85pt;height:.1pt;z-index:-251651072;mso-position-horizontal-relative:page" coordorigin="9200,223" coordsize="1417,2">
            <v:shape id="_x0000_s8737" style="position:absolute;left:9200;top:223;width:1417;height:2" coordorigin="9200,223" coordsize="1417,0" path="m9200,223r1417,e" filled="f" strokecolor="#2a2a29" strokeweight=".25pt">
              <v:path arrowok="t"/>
            </v:shape>
            <w10:wrap anchorx="page"/>
          </v:group>
        </w:pict>
      </w:r>
      <w:r w:rsidR="00CE547F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 w:rsidR="00CE547F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When I grow</w:t>
      </w:r>
      <w:r w:rsidR="00CE547F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up, I’ll</w:t>
      </w:r>
      <w:r w:rsidR="00CE547F">
        <w:rPr>
          <w:rFonts w:ascii="Arial" w:eastAsia="Arial" w:hAnsi="Arial" w:cs="Arial"/>
          <w:color w:val="2A2A29"/>
          <w:spacing w:val="29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be</w:t>
      </w:r>
      <w:r w:rsidR="00CE547F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 w:rsidR="00CE547F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computer code</w:t>
      </w:r>
      <w:r w:rsidR="00CE547F"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r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E91275" w:rsidRDefault="00E91275">
      <w:pPr>
        <w:spacing w:after="0" w:line="180" w:lineRule="exact"/>
        <w:rPr>
          <w:sz w:val="18"/>
          <w:szCs w:val="18"/>
        </w:rPr>
      </w:pPr>
    </w:p>
    <w:p w:rsidR="00E91275" w:rsidRDefault="00494909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8734" style="position:absolute;left:0;text-align:left;margin-left:460pt;margin-top:12.4pt;width:70.85pt;height:.1pt;z-index:-251650048;mso-position-horizontal-relative:page" coordorigin="9200,248" coordsize="1417,2">
            <v:shape id="_x0000_s8735" style="position:absolute;left:9200;top:248;width:1417;height:2" coordorigin="9200,248" coordsize="1417,0" path="m9200,248r1417,e" filled="f" strokecolor="#2a2a29" strokeweight=".25pt">
              <v:path arrowok="t"/>
            </v:shape>
            <w10:wrap anchorx="page"/>
          </v:group>
        </w:pict>
      </w:r>
      <w:r w:rsidR="00CE547F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CE547F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If</w:t>
      </w:r>
      <w:r w:rsidR="00CE547F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I drink</w:t>
      </w:r>
      <w:r w:rsidR="00CE547F">
        <w:rPr>
          <w:rFonts w:ascii="Arial" w:eastAsia="Arial" w:hAnsi="Arial" w:cs="Arial"/>
          <w:color w:val="2A2A29"/>
          <w:spacing w:val="10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coffee, I don’t</w:t>
      </w:r>
      <w:r w:rsidR="00CE547F">
        <w:rPr>
          <w:rFonts w:ascii="Arial" w:eastAsia="Arial" w:hAnsi="Arial" w:cs="Arial"/>
          <w:color w:val="2A2A29"/>
          <w:spacing w:val="21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sleep</w:t>
      </w:r>
      <w:r w:rsidR="00CE547F"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at </w:t>
      </w:r>
      <w:r w:rsidR="00CE547F"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night.</w:t>
      </w:r>
    </w:p>
    <w:p w:rsidR="00E91275" w:rsidRDefault="00E91275">
      <w:pPr>
        <w:spacing w:after="0" w:line="180" w:lineRule="exact"/>
        <w:rPr>
          <w:sz w:val="18"/>
          <w:szCs w:val="18"/>
        </w:rPr>
      </w:pPr>
    </w:p>
    <w:p w:rsidR="00E91275" w:rsidRDefault="00494909">
      <w:pPr>
        <w:spacing w:before="25" w:after="0" w:line="269" w:lineRule="auto"/>
        <w:ind w:left="1081" w:right="2709" w:hanging="397"/>
        <w:rPr>
          <w:rFonts w:ascii="Arial" w:eastAsia="Arial" w:hAnsi="Arial" w:cs="Arial"/>
          <w:sz w:val="24"/>
          <w:szCs w:val="24"/>
        </w:rPr>
      </w:pPr>
      <w:r>
        <w:pict>
          <v:group id="_x0000_s8732" style="position:absolute;left:0;text-align:left;margin-left:460pt;margin-top:27.9pt;width:70.85pt;height:.1pt;z-index:-251649024;mso-position-horizontal-relative:page" coordorigin="9200,558" coordsize="1417,2">
            <v:shape id="_x0000_s8733" style="position:absolute;left:9200;top:558;width:1417;height:2" coordorigin="9200,558" coordsize="1417,0" path="m9200,558r1417,e" filled="f" strokecolor="#2a2a29" strokeweight=".25pt">
              <v:path arrowok="t"/>
            </v:shape>
            <w10:wrap anchorx="page"/>
          </v:group>
        </w:pict>
      </w:r>
      <w:r w:rsidR="00CE547F"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 w:rsidR="00CE547F"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Students will</w:t>
      </w:r>
      <w:r w:rsidR="00CE547F"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learn skills</w:t>
      </w:r>
      <w:r w:rsidR="00CE547F">
        <w:rPr>
          <w:rFonts w:ascii="Arial" w:eastAsia="Arial" w:hAnsi="Arial" w:cs="Arial"/>
          <w:color w:val="2A2A29"/>
          <w:spacing w:val="26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for</w:t>
      </w:r>
      <w:r w:rsidR="00CE547F"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their</w:t>
      </w:r>
      <w:r w:rsidR="00CE547F"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future</w:t>
      </w:r>
      <w:r w:rsidR="00CE547F"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if</w:t>
      </w:r>
      <w:r w:rsidR="00CE547F"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the</w:t>
      </w:r>
      <w:r w:rsidR="00CE547F"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schools</w:t>
      </w:r>
      <w:r w:rsidR="00CE547F"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have computer coding</w:t>
      </w:r>
      <w:r w:rsidR="00CE547F"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lessons.</w:t>
      </w:r>
    </w:p>
    <w:p w:rsidR="00E91275" w:rsidRDefault="00E91275">
      <w:pPr>
        <w:spacing w:before="1" w:after="0" w:line="170" w:lineRule="exact"/>
        <w:rPr>
          <w:sz w:val="17"/>
          <w:szCs w:val="17"/>
        </w:rPr>
      </w:pPr>
    </w:p>
    <w:p w:rsidR="00E91275" w:rsidRDefault="00CE547F">
      <w:pPr>
        <w:tabs>
          <w:tab w:val="left" w:pos="998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8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If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schools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don’t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position w:val="-1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</w:rPr>
        <w:t>computer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coding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</w:rPr>
        <w:t>lessons,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students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don’t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</w:rPr>
        <w:t>learn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8"/>
          <w:position w:val="-1"/>
          <w:sz w:val="24"/>
          <w:szCs w:val="24"/>
        </w:rPr>
        <w:t>it.</w:t>
      </w:r>
      <w:r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5" w:after="0" w:line="280" w:lineRule="exact"/>
        <w:rPr>
          <w:sz w:val="28"/>
          <w:szCs w:val="28"/>
        </w:rPr>
      </w:pPr>
    </w:p>
    <w:p w:rsidR="00E91275" w:rsidRDefault="00494909">
      <w:pPr>
        <w:tabs>
          <w:tab w:val="left" w:pos="680"/>
        </w:tabs>
        <w:spacing w:before="11" w:after="0" w:line="240" w:lineRule="auto"/>
        <w:ind w:left="248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8727" style="position:absolute;left:0;text-align:left;margin-left:36.85pt;margin-top:-.5pt;width:21.55pt;height:21.55pt;z-index:-251648000;mso-position-horizontal-relative:page" coordorigin="737,-10" coordsize="431,431">
            <v:group id="_x0000_s8730" style="position:absolute;left:756;top:9;width:393;height:393" coordorigin="756,9" coordsize="393,393">
              <v:shape id="_x0000_s8731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8728" style="position:absolute;left:756;top:9;width:393;height:393" coordorigin="756,9" coordsize="393,393">
              <v:shape id="_x0000_s8729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72"/>
          <w:position w:val="1"/>
          <w:sz w:val="32"/>
          <w:szCs w:val="32"/>
        </w:rPr>
        <w:t>H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7"/>
          <w:sz w:val="26"/>
          <w:szCs w:val="26"/>
        </w:rPr>
        <w:t>W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rit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 a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shor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27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tex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11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abou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0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compute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29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19"/>
          <w:sz w:val="26"/>
          <w:szCs w:val="26"/>
        </w:rPr>
        <w:t>programming.</w:t>
      </w:r>
    </w:p>
    <w:p w:rsidR="00E91275" w:rsidRDefault="00E91275">
      <w:pPr>
        <w:spacing w:after="0" w:line="140" w:lineRule="exact"/>
        <w:rPr>
          <w:sz w:val="14"/>
          <w:szCs w:val="14"/>
        </w:rPr>
      </w:pPr>
    </w:p>
    <w:p w:rsidR="00E91275" w:rsidRDefault="00CE547F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87877"/>
          <w:w w:val="142"/>
          <w:sz w:val="23"/>
          <w:szCs w:val="23"/>
        </w:rPr>
        <w:t>•</w:t>
      </w:r>
      <w:r>
        <w:rPr>
          <w:rFonts w:ascii="Arial" w:eastAsia="Arial" w:hAnsi="Arial" w:cs="Arial"/>
          <w:color w:val="787877"/>
          <w:spacing w:val="-8"/>
          <w:w w:val="1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think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children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should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learn computer programming 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school?</w:t>
      </w:r>
    </w:p>
    <w:p w:rsidR="00E91275" w:rsidRDefault="00CE547F">
      <w:pPr>
        <w:spacing w:before="90"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87877"/>
          <w:w w:val="142"/>
          <w:sz w:val="23"/>
          <w:szCs w:val="23"/>
        </w:rPr>
        <w:t>•</w:t>
      </w:r>
      <w:r>
        <w:rPr>
          <w:rFonts w:ascii="Arial" w:eastAsia="Arial" w:hAnsi="Arial" w:cs="Arial"/>
          <w:color w:val="787877"/>
          <w:spacing w:val="-8"/>
          <w:w w:val="1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Why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learning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code like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playing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sport?</w:t>
      </w:r>
    </w:p>
    <w:p w:rsidR="00E91275" w:rsidRDefault="00CE547F">
      <w:pPr>
        <w:spacing w:before="90"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87877"/>
          <w:w w:val="142"/>
          <w:sz w:val="23"/>
          <w:szCs w:val="23"/>
        </w:rPr>
        <w:t>•</w:t>
      </w:r>
      <w:r>
        <w:rPr>
          <w:rFonts w:ascii="Arial" w:eastAsia="Arial" w:hAnsi="Arial" w:cs="Arial"/>
          <w:color w:val="787877"/>
          <w:spacing w:val="-8"/>
          <w:w w:val="1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think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could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learn quickly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how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code?</w:t>
      </w:r>
    </w:p>
    <w:p w:rsidR="00E91275" w:rsidRDefault="00494909">
      <w:pPr>
        <w:spacing w:before="90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8725" style="position:absolute;left:0;text-align:left;margin-left:65.2pt;margin-top:36.8pt;width:467.7pt;height:.1pt;z-index:-251646976;mso-position-horizontal-relative:page" coordorigin="1304,736" coordsize="9354,2">
            <v:shape id="_x0000_s8726" style="position:absolute;left:1304;top:736;width:9354;height:2" coordorigin="1304,736" coordsize="9354,0" path="m1304,736r9354,e" filled="f" strokecolor="#2a2a29" strokeweight=".25pt">
              <v:path arrowok="t"/>
            </v:shape>
            <w10:wrap anchorx="page"/>
          </v:group>
        </w:pict>
      </w:r>
      <w:r>
        <w:pict>
          <v:group id="_x0000_s8723" style="position:absolute;left:0;text-align:left;margin-left:65.2pt;margin-top:57.95pt;width:467.7pt;height:.1pt;z-index:-251645952;mso-position-horizontal-relative:page" coordorigin="1304,1159" coordsize="9354,2">
            <v:shape id="_x0000_s8724" style="position:absolute;left:1304;top:1159;width:9354;height:2" coordorigin="1304,1159" coordsize="9354,0" path="m1304,1159r9354,e" filled="f" strokecolor="#2a2a29" strokeweight=".25pt">
              <v:path arrowok="t"/>
            </v:shape>
            <w10:wrap anchorx="page"/>
          </v:group>
        </w:pict>
      </w:r>
      <w:r>
        <w:pict>
          <v:group id="_x0000_s8721" style="position:absolute;left:0;text-align:left;margin-left:65.2pt;margin-top:79.15pt;width:467.7pt;height:.1pt;z-index:-251644928;mso-position-horizontal-relative:page" coordorigin="1304,1583" coordsize="9354,2">
            <v:shape id="_x0000_s8722" style="position:absolute;left:1304;top:1583;width:9354;height:2" coordorigin="1304,1583" coordsize="9354,0" path="m1304,1583r9354,e" filled="f" strokecolor="#2a2a29" strokeweight=".25pt">
              <v:path arrowok="t"/>
            </v:shape>
            <w10:wrap anchorx="page"/>
          </v:group>
        </w:pict>
      </w:r>
      <w:r>
        <w:pict>
          <v:group id="_x0000_s8719" style="position:absolute;left:0;text-align:left;margin-left:65.2pt;margin-top:100.3pt;width:467.7pt;height:.1pt;z-index:-251643904;mso-position-horizontal-relative:page" coordorigin="1304,2006" coordsize="9354,2">
            <v:shape id="_x0000_s8720" style="position:absolute;left:1304;top:2006;width:9354;height:2" coordorigin="1304,2006" coordsize="9354,0" path="m1304,2006r9354,e" filled="f" strokecolor="#2a2a29" strokeweight=".25pt">
              <v:path arrowok="t"/>
            </v:shape>
            <w10:wrap anchorx="page"/>
          </v:group>
        </w:pict>
      </w:r>
      <w:r w:rsidR="00CE547F">
        <w:rPr>
          <w:rFonts w:ascii="Arial" w:eastAsia="Arial" w:hAnsi="Arial" w:cs="Arial"/>
          <w:color w:val="787877"/>
          <w:w w:val="142"/>
          <w:position w:val="-1"/>
          <w:sz w:val="23"/>
          <w:szCs w:val="23"/>
        </w:rPr>
        <w:t>•</w:t>
      </w:r>
      <w:r w:rsidR="00CE547F">
        <w:rPr>
          <w:rFonts w:ascii="Arial" w:eastAsia="Arial" w:hAnsi="Arial" w:cs="Arial"/>
          <w:color w:val="787877"/>
          <w:spacing w:val="-8"/>
          <w:w w:val="142"/>
          <w:position w:val="-1"/>
          <w:sz w:val="23"/>
          <w:szCs w:val="23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CE547F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do you think</w:t>
      </w:r>
      <w:r w:rsidR="00CE547F"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 w:rsidR="00CE547F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CE547F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idea</w:t>
      </w:r>
      <w:r w:rsidR="00CE547F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 w:rsidR="00CE547F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great coders being like</w:t>
      </w:r>
      <w:r w:rsidR="00CE547F"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rock</w:t>
      </w:r>
      <w:r w:rsidR="00CE547F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stars?</w: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0" w:after="0" w:line="260" w:lineRule="exact"/>
        <w:rPr>
          <w:sz w:val="26"/>
          <w:szCs w:val="26"/>
        </w:rPr>
      </w:pPr>
    </w:p>
    <w:p w:rsidR="00E91275" w:rsidRDefault="00494909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r>
        <w:pict>
          <v:group id="_x0000_s8717" style="position:absolute;left:0;text-align:left;margin-left:65.2pt;margin-top:-80.25pt;width:467.7pt;height:.1pt;z-index:-251642880;mso-position-horizontal-relative:page" coordorigin="1304,-1605" coordsize="9354,2">
            <v:shape id="_x0000_s8718" style="position:absolute;left:1304;top:-1605;width:9354;height:2" coordorigin="1304,-1605" coordsize="9354,0" path="m1304,-1605r9354,e" filled="f" strokecolor="#2a2a29" strokeweight=".25pt">
              <v:path arrowok="t"/>
            </v:shape>
            <w10:wrap anchorx="page"/>
          </v:group>
        </w:pict>
      </w:r>
      <w:r>
        <w:pict>
          <v:group id="_x0000_s8715" style="position:absolute;left:0;text-align:left;margin-left:65.2pt;margin-top:-59.1pt;width:467.7pt;height:.1pt;z-index:-251641856;mso-position-horizontal-relative:page" coordorigin="1304,-1182" coordsize="9354,2">
            <v:shape id="_x0000_s8716" style="position:absolute;left:1304;top:-1182;width:9354;height:2" coordorigin="1304,-1182" coordsize="9354,0" path="m1304,-1182r9354,e" filled="f" strokecolor="#2a2a29" strokeweight=".25pt">
              <v:path arrowok="t"/>
            </v:shape>
            <w10:wrap anchorx="page"/>
          </v:group>
        </w:pict>
      </w:r>
      <w:r>
        <w:pict>
          <v:group id="_x0000_s8713" style="position:absolute;left:0;text-align:left;margin-left:65.2pt;margin-top:-37.9pt;width:467.7pt;height:.1pt;z-index:-251640832;mso-position-horizontal-relative:page" coordorigin="1304,-758" coordsize="9354,2">
            <v:shape id="_x0000_s8714" style="position:absolute;left:1304;top:-758;width:9354;height:2" coordorigin="1304,-758" coordsize="9354,0" path="m1304,-758r9354,e" filled="f" strokecolor="#2a2a29" strokeweight=".25pt">
              <v:path arrowok="t"/>
            </v:shape>
            <w10:wrap anchorx="page"/>
          </v:group>
        </w:pict>
      </w:r>
      <w:r>
        <w:pict>
          <v:group id="_x0000_s8711" style="position:absolute;left:0;text-align:left;margin-left:65.2pt;margin-top:-16.75pt;width:467.7pt;height:.1pt;z-index:-251639808;mso-position-horizontal-relative:page" coordorigin="1304,-335" coordsize="9354,2">
            <v:shape id="_x0000_s8712" style="position:absolute;left:1304;top:-335;width:9354;height:2" coordorigin="1304,-335" coordsize="9354,0" path="m1304,-335r9354,e" filled="f" strokecolor="#2a2a29" strokeweight=".25pt">
              <v:path arrowok="t"/>
            </v:shape>
            <w10:wrap anchorx="page"/>
          </v:group>
        </w:pict>
      </w:r>
    </w:p>
    <w:p w:rsidR="00E91275" w:rsidRDefault="00E91275">
      <w:pPr>
        <w:spacing w:after="0"/>
        <w:sectPr w:rsidR="00E91275">
          <w:type w:val="continuous"/>
          <w:pgSz w:w="12080" w:h="16840"/>
          <w:pgMar w:top="1640" w:right="1340" w:bottom="760" w:left="620" w:header="720" w:footer="720" w:gutter="0"/>
          <w:cols w:space="720"/>
        </w:sect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6" w:after="0" w:line="220" w:lineRule="exact"/>
      </w:pPr>
    </w:p>
    <w:p w:rsidR="00E91275" w:rsidRDefault="00CE547F">
      <w:pPr>
        <w:tabs>
          <w:tab w:val="left" w:pos="1680"/>
        </w:tabs>
        <w:spacing w:after="0" w:line="240" w:lineRule="auto"/>
        <w:ind w:left="117" w:right="-130"/>
        <w:rPr>
          <w:rFonts w:ascii="Times New Roman" w:eastAsia="Times New Roman" w:hAnsi="Times New Roman" w:cs="Times New Roman"/>
          <w:sz w:val="46"/>
          <w:szCs w:val="46"/>
        </w:rPr>
      </w:pPr>
      <w:r>
        <w:rPr>
          <w:rFonts w:ascii="Arial" w:eastAsia="Arial" w:hAnsi="Arial" w:cs="Arial"/>
          <w:color w:val="2A2A29"/>
          <w:w w:val="79"/>
          <w:sz w:val="60"/>
          <w:szCs w:val="60"/>
        </w:rPr>
        <w:t>Unit</w:t>
      </w:r>
      <w:r>
        <w:rPr>
          <w:rFonts w:ascii="Arial" w:eastAsia="Arial" w:hAnsi="Arial" w:cs="Arial"/>
          <w:color w:val="2A2A29"/>
          <w:spacing w:val="-19"/>
          <w:w w:val="79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>5</w:t>
      </w:r>
      <w:r>
        <w:rPr>
          <w:rFonts w:ascii="Arial" w:eastAsia="Arial" w:hAnsi="Arial" w:cs="Arial"/>
          <w:color w:val="2A2A29"/>
          <w:sz w:val="60"/>
          <w:szCs w:val="6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z w:val="46"/>
          <w:szCs w:val="46"/>
        </w:rPr>
        <w:t>At</w:t>
      </w:r>
      <w:r>
        <w:rPr>
          <w:rFonts w:ascii="Times New Roman" w:eastAsia="Times New Roman" w:hAnsi="Times New Roman" w:cs="Times New Roman"/>
          <w:b/>
          <w:bCs/>
          <w:color w:val="2A2A29"/>
          <w:spacing w:val="86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46"/>
          <w:szCs w:val="46"/>
        </w:rPr>
        <w:t>your</w:t>
      </w:r>
      <w:r>
        <w:rPr>
          <w:rFonts w:ascii="Times New Roman" w:eastAsia="Times New Roman" w:hAnsi="Times New Roman" w:cs="Times New Roman"/>
          <w:b/>
          <w:bCs/>
          <w:color w:val="2A2A29"/>
          <w:spacing w:val="-57"/>
          <w:w w:val="121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46"/>
          <w:szCs w:val="46"/>
        </w:rPr>
        <w:t>fingertips</w:t>
      </w:r>
    </w:p>
    <w:p w:rsidR="00E91275" w:rsidRDefault="00CE547F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Pr="000A53DB">
        <w:rPr>
          <w:rFonts w:ascii="Arial" w:eastAsia="Arial" w:hAnsi="Arial" w:cs="Arial"/>
          <w:b/>
          <w:color w:val="2A2A29"/>
          <w:w w:val="73"/>
          <w:sz w:val="19"/>
          <w:szCs w:val="19"/>
        </w:rPr>
        <w:t>E</w:t>
      </w:r>
      <w:r w:rsidRPr="000A53DB">
        <w:rPr>
          <w:rFonts w:ascii="Arial" w:eastAsia="Arial" w:hAnsi="Arial" w:cs="Arial"/>
          <w:b/>
          <w:color w:val="2A2A29"/>
          <w:spacing w:val="-3"/>
          <w:w w:val="73"/>
          <w:sz w:val="19"/>
          <w:szCs w:val="19"/>
        </w:rPr>
        <w:t>v</w:t>
      </w:r>
      <w:r w:rsidRPr="000A53DB">
        <w:rPr>
          <w:rFonts w:ascii="Arial" w:eastAsia="Arial" w:hAnsi="Arial" w:cs="Arial"/>
          <w:b/>
          <w:color w:val="2A2A29"/>
          <w:w w:val="73"/>
          <w:sz w:val="19"/>
          <w:szCs w:val="19"/>
        </w:rPr>
        <w:t>aluation</w:t>
      </w:r>
      <w:r w:rsidRPr="000A53DB">
        <w:rPr>
          <w:rFonts w:ascii="Arial" w:eastAsia="Arial" w:hAnsi="Arial" w:cs="Arial"/>
          <w:b/>
          <w:color w:val="2A2A29"/>
          <w:spacing w:val="3"/>
          <w:w w:val="73"/>
          <w:sz w:val="19"/>
          <w:szCs w:val="19"/>
        </w:rPr>
        <w:t xml:space="preserve"> </w:t>
      </w:r>
      <w:r w:rsidRPr="000A53DB">
        <w:rPr>
          <w:rFonts w:ascii="Arial" w:eastAsia="Arial" w:hAnsi="Arial" w:cs="Arial"/>
          <w:b/>
          <w:color w:val="2A2A29"/>
          <w:spacing w:val="-9"/>
          <w:w w:val="78"/>
          <w:sz w:val="19"/>
          <w:szCs w:val="19"/>
        </w:rPr>
        <w:t>T</w:t>
      </w:r>
      <w:r w:rsidRPr="000A53DB">
        <w:rPr>
          <w:rFonts w:ascii="Arial" w:eastAsia="Arial" w:hAnsi="Arial" w:cs="Arial"/>
          <w:b/>
          <w:color w:val="2A2A29"/>
          <w:w w:val="80"/>
          <w:sz w:val="19"/>
          <w:szCs w:val="19"/>
        </w:rPr>
        <w:t>ests</w:t>
      </w:r>
    </w:p>
    <w:p w:rsidR="00E91275" w:rsidRDefault="00E91275">
      <w:pPr>
        <w:spacing w:before="7" w:after="0" w:line="170" w:lineRule="exact"/>
        <w:rPr>
          <w:sz w:val="17"/>
          <w:szCs w:val="17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CE547F">
      <w:pPr>
        <w:spacing w:after="0" w:line="240" w:lineRule="auto"/>
        <w:ind w:left="2095"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30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21"/>
          <w:sz w:val="36"/>
          <w:szCs w:val="3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04"/>
          <w:sz w:val="36"/>
          <w:szCs w:val="36"/>
        </w:rPr>
        <w:t>5C</w:t>
      </w:r>
    </w:p>
    <w:p w:rsidR="00E91275" w:rsidRDefault="00E91275">
      <w:pPr>
        <w:spacing w:after="0"/>
        <w:sectPr w:rsidR="00E91275">
          <w:headerReference w:type="even" r:id="rId36"/>
          <w:footerReference w:type="even" r:id="rId37"/>
          <w:pgSz w:w="12080" w:h="16840"/>
          <w:pgMar w:top="320" w:right="620" w:bottom="280" w:left="1300" w:header="0" w:footer="0" w:gutter="0"/>
          <w:cols w:num="2" w:space="720" w:equalWidth="0">
            <w:col w:w="5874" w:space="726"/>
            <w:col w:w="3560"/>
          </w:cols>
        </w:sect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" w:after="0" w:line="280" w:lineRule="exact"/>
        <w:rPr>
          <w:sz w:val="28"/>
          <w:szCs w:val="28"/>
        </w:rPr>
      </w:pPr>
    </w:p>
    <w:p w:rsidR="00E91275" w:rsidRDefault="00CE547F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E91275" w:rsidRDefault="00E91275">
      <w:pPr>
        <w:spacing w:before="2" w:after="0" w:line="200" w:lineRule="exact"/>
        <w:rPr>
          <w:sz w:val="20"/>
          <w:szCs w:val="20"/>
        </w:rPr>
      </w:pPr>
    </w:p>
    <w:p w:rsidR="00E91275" w:rsidRDefault="00CE547F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E91275" w:rsidRDefault="00E91275">
      <w:pPr>
        <w:spacing w:before="4" w:after="0" w:line="170" w:lineRule="exact"/>
        <w:rPr>
          <w:sz w:val="17"/>
          <w:szCs w:val="17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spacing w:before="26" w:after="0" w:line="288" w:lineRule="auto"/>
        <w:ind w:left="713" w:right="361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pict>
          <v:group id="_x0000_s1207" style="position:absolute;left:0;text-align:left;margin-left:399.7pt;margin-top:-.95pt;width:171.65pt;height:187.7pt;z-index:-251631616;mso-position-horizontal-relative:page" coordorigin="7994,-19" coordsize="3433,3754">
            <v:group id="_x0000_s8709" style="position:absolute;left:8004;top:-9;width:3413;height:3734" coordorigin="8004,-9" coordsize="3413,3734">
              <v:shape id="_x0000_s8710" style="position:absolute;left:8004;top:-9;width:3413;height:3734" coordorigin="8004,-9" coordsize="3413,3734" path="m8004,-9r3413,l11417,3725r-3413,l8004,-9e" fillcolor="#2a2a29" stroked="f">
                <v:path arrowok="t"/>
              </v:shape>
            </v:group>
            <v:group id="_x0000_s8703" style="position:absolute;left:8084;top:69;width:3255;height:3578" coordorigin="8084,69" coordsize="3255,3578">
              <v:shape id="_x0000_s8708" style="position:absolute;left:8084;top:69;width:3255;height:3578" coordorigin="8084,69" coordsize="3255,3578" path="m8310,69r-74,1l8158,76r-55,33l8085,190r-1,65l8084,3462r1,64l8095,3592r44,44l8204,3646r65,2l11152,3648r35,-1l11265,3641r54,-33l11337,3527r2,-65l11339,255r-2,-64l11327,125r-43,-44l11218,71r-65,-2l8310,69e" stroked="f">
                <v:path arrowok="t"/>
              </v:shape>
              <v:shape id="_x0000_s8707" type="#_x0000_t75" style="position:absolute;left:8084;top:1873;width:3255;height:1774">
                <v:imagedata r:id="rId38" o:title=""/>
              </v:shape>
              <v:shape id="_x0000_s8706" type="#_x0000_t75" style="position:absolute;left:8395;top:3403;width:2268;height:214">
                <v:imagedata r:id="rId39" o:title=""/>
              </v:shape>
              <v:shape id="_x0000_s8705" type="#_x0000_t75" style="position:absolute;left:10749;top:3458;width:422;height:127">
                <v:imagedata r:id="rId40" o:title=""/>
              </v:shape>
              <v:shape id="_x0000_s8704" type="#_x0000_t75" style="position:absolute;left:8918;top:2118;width:1628;height:1383">
                <v:imagedata r:id="rId41" o:title=""/>
              </v:shape>
            </v:group>
            <v:group id="_x0000_s8701" style="position:absolute;left:8952;top:284;width:1605;height:3183" coordorigin="8952,284" coordsize="1605,3183">
              <v:shape id="_x0000_s8702" style="position:absolute;left:8952;top:284;width:1605;height:3183" coordorigin="8952,284" coordsize="1605,3183" path="m9684,284r-195,1l9426,288r-73,5l9221,311r-76,15l9082,353r-50,38l8994,443r-26,66l8954,592r-2,64l8952,3187r16,73l9009,3328r46,44l9116,3407r76,23l9221,3434r5,1l9299,3446r70,8l9461,3460r73,4l9617,3467r92,1l10011,3467r63,-2l10146,3462r71,-8l10308,3434r66,-20l10433,3380r50,-44l10522,3285r26,-55l10557,3172r,-2516l10550,571r-18,-74l10502,435r-42,-50l10405,347r-67,-26l10263,308r-123,-10l10042,292r-78,-4l9877,286r-96,-1l9684,284e" fillcolor="#2a2a29" stroked="f">
                <v:path arrowok="t"/>
              </v:shape>
            </v:group>
            <v:group id="_x0000_s8694" style="position:absolute;left:9114;top:3406;width:1264;height:21" coordorigin="9114,3406" coordsize="1264,21">
              <v:shape id="_x0000_s8700" style="position:absolute;left:9114;top:3406;width:1264;height:21" coordorigin="9114,3406" coordsize="1264,21" path="m9114,3406r,1l9115,3407r2,l9116,3407r-1,l9114,3406r,l9114,3406e" filled="f" stroked="f">
                <v:path arrowok="t"/>
              </v:shape>
              <v:shape id="_x0000_s8699" style="position:absolute;left:9114;top:3406;width:1264;height:21" coordorigin="9114,3406" coordsize="1264,21" path="m10377,3412r,l10376,3413r-2,l10373,3414r3,-1l10377,3412r,e" filled="f" stroked="f">
                <v:path arrowok="t"/>
              </v:shape>
              <v:shape id="_x0000_s8698" style="position:absolute;left:9114;top:3406;width:1264;height:21" coordorigin="9114,3406" coordsize="1264,21" path="m10345,3425r-2,1l10341,3426r-2,1l10338,3427r2,l10343,3426r2,-1e" filled="f" stroked="f">
                <v:path arrowok="t"/>
              </v:shape>
              <v:shape id="_x0000_s8697" style="position:absolute;left:9114;top:3406;width:1264;height:21" coordorigin="9114,3406" coordsize="1264,21" path="m10348,3423r,1l10347,3424r-1,1l10347,3424r1,l10348,3424r,-1e" filled="f" stroked="f">
                <v:path arrowok="t"/>
              </v:shape>
              <v:shape id="_x0000_s8696" type="#_x0000_t75" style="position:absolute;left:8942;top:534;width:1598;height:2941">
                <v:imagedata r:id="rId42" o:title=""/>
              </v:shape>
              <v:shape id="_x0000_s8695" type="#_x0000_t75" style="position:absolute;left:9025;top:2030;width:1070;height:632">
                <v:imagedata r:id="rId43" o:title=""/>
              </v:shape>
            </v:group>
            <v:group id="_x0000_s8462" style="position:absolute;left:8955;top:3169;width:1573;height:292" coordorigin="8955,3169" coordsize="1573,292">
              <v:shape id="_x0000_s8693" style="position:absolute;left:8955;top:3169;width:1573;height:292" coordorigin="8955,3169" coordsize="1573,292" path="m8955,3170r,4l8959,3174r-1,-4l8956,3170r-1,e" filled="f" stroked="f">
                <v:path arrowok="t"/>
              </v:shape>
              <v:shape id="_x0000_s8692" style="position:absolute;left:8955;top:3169;width:1573;height:292" coordorigin="8955,3169" coordsize="1573,292" path="m8958,3169r-3,l8955,3170r3,l8958,3169e" filled="f" stroked="f">
                <v:path arrowok="t"/>
              </v:shape>
              <v:shape id="_x0000_s8691" style="position:absolute;left:8955;top:3169;width:1573;height:292" coordorigin="8955,3169" coordsize="1573,292" path="m8956,3183r,3l8961,3186r,-2l8958,3184r-1,-1l8956,3183e" filled="f" stroked="f">
                <v:path arrowok="t"/>
              </v:shape>
              <v:shape id="_x0000_s8690" style="position:absolute;left:8955;top:3169;width:1573;height:292" coordorigin="8955,3169" coordsize="1573,292" path="m8959,3176r-2,1l8956,3177r-1,l8955,3179r,4l8957,3183r1,1l8960,3184r-1,-5l8959,3176e" filled="f" stroked="f">
                <v:path arrowok="t"/>
              </v:shape>
              <v:shape id="_x0000_s8689" style="position:absolute;left:8955;top:3169;width:1573;height:292" coordorigin="8955,3169" coordsize="1573,292" path="m8955,3175r,2l8956,3177r1,l8959,3176r,l8956,3175r-1,e" filled="f" stroked="f">
                <v:path arrowok="t"/>
              </v:shape>
              <v:shape id="_x0000_s8688" style="position:absolute;left:8955;top:3169;width:1573;height:292" coordorigin="8955,3169" coordsize="1573,292" path="m8959,3174r-4,l8955,3175r2,1l8959,3176r,-2e" filled="f" stroked="f">
                <v:path arrowok="t"/>
              </v:shape>
              <v:shape id="_x0000_s8687" style="position:absolute;left:8955;top:3169;width:1573;height:292" coordorigin="8955,3169" coordsize="1573,292" path="m8962,3189r-3,l8958,3190r-2,l8956,3191r6,l8962,3189e" filled="f" stroked="f">
                <v:path arrowok="t"/>
              </v:shape>
              <v:shape id="_x0000_s8686" style="position:absolute;left:8955;top:3169;width:1573;height:292" coordorigin="8955,3169" coordsize="1573,292" path="m8956,3186r,3l8956,3190r2,l8962,3189r-1,-2l8956,3186e" filled="f" stroked="f">
                <v:path arrowok="t"/>
              </v:shape>
              <v:shape id="_x0000_s8685" style="position:absolute;left:8955;top:3169;width:1573;height:292" coordorigin="8955,3169" coordsize="1573,292" path="m8961,3186r-5,l8961,3186r,e" filled="f" stroked="f">
                <v:path arrowok="t"/>
              </v:shape>
              <v:shape id="_x0000_s8684" style="position:absolute;left:8955;top:3169;width:1573;height:292" coordorigin="8955,3169" coordsize="1573,292" path="m8963,3195r-2,1l8958,3196r-1,l8957,3198r7,l8963,3195e" filled="f" stroked="f">
                <v:path arrowok="t"/>
              </v:shape>
              <v:shape id="_x0000_s8683" style="position:absolute;left:8955;top:3169;width:1573;height:292" coordorigin="8955,3169" coordsize="1573,292" path="m8962,3192r-6,l8957,3196r1,l8961,3196r2,-1l8962,3192e" filled="f" stroked="f">
                <v:path arrowok="t"/>
              </v:shape>
              <v:shape id="_x0000_s8682" style="position:absolute;left:8955;top:3169;width:1573;height:292" coordorigin="8955,3169" coordsize="1573,292" path="m8957,3198r1,5l8965,3203r,-2l8964,3198r-7,e" filled="f" stroked="f">
                <v:path arrowok="t"/>
              </v:shape>
              <v:shape id="_x0000_s8681" style="position:absolute;left:8955;top:3169;width:1573;height:292" coordorigin="8955,3169" coordsize="1573,292" path="m8966,3206r-3,l8960,3206r-2,1l8959,3209r8,l8966,3206e" filled="f" stroked="f">
                <v:path arrowok="t"/>
              </v:shape>
              <v:shape id="_x0000_s8680" style="position:absolute;left:8955;top:3169;width:1573;height:292" coordorigin="8955,3169" coordsize="1573,292" path="m8958,3204r,3l8960,3206r3,l8966,3205r,l8960,3204r-2,e" filled="f" stroked="f">
                <v:path arrowok="t"/>
              </v:shape>
              <v:shape id="_x0000_s8679" style="position:absolute;left:8955;top:3169;width:1573;height:292" coordorigin="8955,3169" coordsize="1573,292" path="m8965,3203r-7,l8958,3204r2,l8966,3204r-1,-1e" filled="f" stroked="f">
                <v:path arrowok="t"/>
              </v:shape>
              <v:shape id="_x0000_s8678" style="position:absolute;left:8955;top:3169;width:1573;height:292" coordorigin="8955,3169" coordsize="1573,292" path="m8967,3209r-8,l8960,3215r9,-1l8968,3213r-1,-4e" filled="f" stroked="f">
                <v:path arrowok="t"/>
              </v:shape>
              <v:shape id="_x0000_s8677" style="position:absolute;left:8955;top:3169;width:1573;height:292" coordorigin="8955,3169" coordsize="1573,292" path="m8973,3224r-5,1l8965,3225r-3,l8963,3226r11,l8973,3224e" filled="f" stroked="f">
                <v:path arrowok="t"/>
              </v:shape>
              <v:shape id="_x0000_s8676" style="position:absolute;left:8955;top:3169;width:1573;height:292" coordorigin="8955,3169" coordsize="1573,292" path="m8962,3222r,3l8965,3225r3,l8973,3224r-1,-1l8968,3223r-4,l8962,3222e" filled="f" stroked="f">
                <v:path arrowok="t"/>
              </v:shape>
              <v:shape id="_x0000_s8675" style="position:absolute;left:8955;top:3169;width:1573;height:292" coordorigin="8955,3169" coordsize="1573,292" path="m8970,3218r,l8966,3218r-3,1l8961,3219r,1l8962,3222r2,l8967,3223r3,l8972,3223r-2,-5e" filled="f" stroked="f">
                <v:path arrowok="t"/>
              </v:shape>
              <v:shape id="_x0000_s8674" style="position:absolute;left:8955;top:3169;width:1573;height:292" coordorigin="8955,3169" coordsize="1573,292" path="m8969,3215r-9,l8961,3219r2,-1l8966,3218r4,l8969,3215e" filled="f" stroked="f">
                <v:path arrowok="t"/>
              </v:shape>
              <v:shape id="_x0000_s8673" style="position:absolute;left:8955;top:3169;width:1573;height:292" coordorigin="8955,3169" coordsize="1573,292" path="m8972,3240r-2,1l8968,3241r-1,l8968,3244r13,l8980,3241r-6,-1l8972,3240e" filled="f" stroked="f">
                <v:path arrowok="t"/>
              </v:shape>
              <v:shape id="_x0000_s8672" style="position:absolute;left:8955;top:3169;width:1573;height:292" coordorigin="8955,3169" coordsize="1573,292" path="m8966,3239r1,2l8968,3241r2,-1l8972,3240r-4,l8966,3239e" filled="f" stroked="f">
                <v:path arrowok="t"/>
              </v:shape>
              <v:shape id="_x0000_s8671" style="position:absolute;left:8955;top:3169;width:1573;height:292" coordorigin="8955,3169" coordsize="1573,292" path="m8979,3239r-2,l8974,3240r-2,l8977,3240r3,1l8979,3239e" filled="f" stroked="f">
                <v:path arrowok="t"/>
              </v:shape>
              <v:shape id="_x0000_s8670" style="position:absolute;left:8955;top:3169;width:1573;height:292" coordorigin="8955,3169" coordsize="1573,292" path="m8978,3236r-5,l8970,3236r-5,1l8966,3239r4,1l8972,3240r2,l8979,3239r-1,-3e" filled="f" stroked="f">
                <v:path arrowok="t"/>
              </v:shape>
              <v:shape id="_x0000_s8669" style="position:absolute;left:8955;top:3169;width:1573;height:292" coordorigin="8955,3169" coordsize="1573,292" path="m8965,3234r,3l8968,3236r4,l8978,3235r-1,l8972,3235r-4,-1l8965,3234e" filled="f" stroked="f">
                <v:path arrowok="t"/>
              </v:shape>
              <v:shape id="_x0000_s8668" style="position:absolute;left:8955;top:3169;width:1573;height:292" coordorigin="8955,3169" coordsize="1573,292" path="m8975,3229r-3,l8969,3230r-3,l8964,3231r1,3l8966,3234r4,l8974,3235r3,l8976,3233r-1,-4e" filled="f" stroked="f">
                <v:path arrowok="t"/>
              </v:shape>
              <v:shape id="_x0000_s8667" style="position:absolute;left:8955;top:3169;width:1573;height:292" coordorigin="8955,3169" coordsize="1573,292" path="m8974,3226r-11,l8964,3230r2,l8970,3229r5,l8974,3226e" filled="f" stroked="f">
                <v:path arrowok="t"/>
              </v:shape>
              <v:shape id="_x0000_s8666" style="position:absolute;left:8955;top:3169;width:1573;height:292" coordorigin="8955,3169" coordsize="1573,292" path="m8982,3244r-14,l8969,3247r1,2l8984,3249r-2,-3l8982,3244e" filled="f" stroked="f">
                <v:path arrowok="t"/>
              </v:shape>
              <v:shape id="_x0000_s8665" style="position:absolute;left:8955;top:3169;width:1573;height:292" coordorigin="8955,3169" coordsize="1573,292" path="m10520,3245r-3,4l10522,3249r-2,-4e" filled="f" stroked="f">
                <v:path arrowok="t"/>
              </v:shape>
              <v:shape id="_x0000_s8664" style="position:absolute;left:8955;top:3169;width:1573;height:292" coordorigin="8955,3169" coordsize="1573,292" path="m8970,3251r1,3l8972,3255r16,l8987,3253r-8,l8974,3252r-4,-1e" filled="f" stroked="f">
                <v:path arrowok="t"/>
              </v:shape>
              <v:shape id="_x0000_s8663" style="position:absolute;left:8955;top:3169;width:1573;height:292" coordorigin="8955,3169" coordsize="1573,292" path="m8985,3249r-15,l8970,3251r4,1l8979,3252r7,1l8985,3249e" filled="f" stroked="f">
                <v:path arrowok="t"/>
              </v:shape>
              <v:shape id="_x0000_s8662" style="position:absolute;left:8955;top:3169;width:1573;height:292" coordorigin="8955,3169" coordsize="1573,292" path="m10516,3252r-2,3l10512,3258r-2,3l10521,3261r2,l10526,3260r-3,-8l10516,3252e" filled="f" stroked="f">
                <v:path arrowok="t"/>
              </v:shape>
              <v:shape id="_x0000_s8661" style="position:absolute;left:8955;top:3169;width:1573;height:292" coordorigin="8955,3169" coordsize="1573,292" path="m10526,3260r-1,l10522,3261r5,l10526,3260e" filled="f" stroked="f">
                <v:path arrowok="t"/>
              </v:shape>
              <v:shape id="_x0000_s8660" style="position:absolute;left:8955;top:3169;width:1573;height:292" coordorigin="8955,3169" coordsize="1573,292" path="m10522,3250r-5,l10516,3252r5,l10523,3252r-1,-2e" filled="f" stroked="f">
                <v:path arrowok="t"/>
              </v:shape>
              <v:shape id="_x0000_s8659" style="position:absolute;left:8955;top:3169;width:1573;height:292" coordorigin="8955,3169" coordsize="1573,292" path="m8973,3257r1,3l8974,3261r17,l8990,3259r-8,-1l8977,3258r-4,-1e" filled="f" stroked="f">
                <v:path arrowok="t"/>
              </v:shape>
              <v:shape id="_x0000_s8658" style="position:absolute;left:8955;top:3169;width:1573;height:292" coordorigin="8955,3169" coordsize="1573,292" path="m8988,3255r-16,l8973,3257r1,l8977,3258r6,l8990,3259r-2,-4e" filled="f" stroked="f">
                <v:path arrowok="t"/>
              </v:shape>
              <v:shape id="_x0000_s8657" style="position:absolute;left:8955;top:3169;width:1573;height:292" coordorigin="8955,3169" coordsize="1573,292" path="m10527,3261r-6,l10517,3262r-4,l10509,3263r-3,4l10520,3267r3,-1l10525,3266r2,-1l10528,3264r-1,-3e" filled="f" stroked="f">
                <v:path arrowok="t"/>
              </v:shape>
              <v:shape id="_x0000_s8656" style="position:absolute;left:8955;top:3169;width:1573;height:292" coordorigin="8955,3169" coordsize="1573,292" path="m10527,3265r-2,1l10523,3266r-2,1l10526,3267r1,-2e" filled="f" stroked="f">
                <v:path arrowok="t"/>
              </v:shape>
              <v:shape id="_x0000_s8655" style="position:absolute;left:8955;top:3169;width:1573;height:292" coordorigin="8955,3169" coordsize="1573,292" path="m10520,3261r-10,l10509,3263r4,-1l10517,3262r3,-1e" filled="f" stroked="f">
                <v:path arrowok="t"/>
              </v:shape>
              <v:shape id="_x0000_s8654" style="position:absolute;left:8955;top:3169;width:1573;height:292" coordorigin="8955,3169" coordsize="1573,292" path="m8993,3265r-7,l8981,3265r-5,1l8977,3267r18,l8993,3265e" filled="f" stroked="f">
                <v:path arrowok="t"/>
              </v:shape>
              <v:shape id="_x0000_s8653" style="position:absolute;left:8955;top:3169;width:1573;height:292" coordorigin="8955,3169" coordsize="1573,292" path="m8974,3261r2,5l8980,3265r6,l8993,3265r,-1l8991,3261r-17,e" filled="f" stroked="f">
                <v:path arrowok="t"/>
              </v:shape>
              <v:shape id="_x0000_s8652" style="position:absolute;left:8955;top:3169;width:1573;height:292" coordorigin="8955,3169" coordsize="1573,292" path="m8991,3261r-14,l8991,3261r,e" filled="f" stroked="f">
                <v:path arrowok="t"/>
              </v:shape>
              <v:shape id="_x0000_s8651" style="position:absolute;left:8955;top:3169;width:1573;height:292" coordorigin="8955,3169" coordsize="1573,292" path="m8995,3267r-18,l8978,3271r1,1l8999,3272r-3,-3l8995,3267e" filled="f" stroked="f">
                <v:path arrowok="t"/>
              </v:shape>
              <v:shape id="_x0000_s8650" style="position:absolute;left:8955;top:3169;width:1573;height:292" coordorigin="8955,3169" coordsize="1573,292" path="m10516,3284r-24,1l10490,3287r-3,3l10513,3290r3,-6e" filled="f" stroked="f">
                <v:path arrowok="t"/>
              </v:shape>
              <v:shape id="_x0000_s8649" style="position:absolute;left:8955;top:3169;width:1573;height:292" coordorigin="8955,3169" coordsize="1573,292" path="m10494,3284r-2,l10492,3285r24,-1l10494,3284e" filled="f" stroked="f">
                <v:path arrowok="t"/>
              </v:shape>
              <v:shape id="_x0000_s8648" style="position:absolute;left:8955;top:3169;width:1573;height:292" coordorigin="8955,3169" coordsize="1573,292" path="m10518,3281r-5,1l10505,3283r-9,1l10516,3284r2,-3e" filled="f" stroked="f">
                <v:path arrowok="t"/>
              </v:shape>
              <v:shape id="_x0000_s8647" style="position:absolute;left:8955;top:3169;width:1573;height:292" coordorigin="8955,3169" coordsize="1573,292" path="m10520,3279r-8,l10507,3279r-5,1l10495,3281r-2,3l10494,3284r11,-1l10513,3282r5,-1l10520,3279e" filled="f" stroked="f">
                <v:path arrowok="t"/>
              </v:shape>
              <v:shape id="_x0000_s8646" style="position:absolute;left:8955;top:3169;width:1573;height:292" coordorigin="8955,3169" coordsize="1573,292" path="m10511,3279r-15,l10495,3281r6,-1l10506,3279r5,e" filled="f" stroked="f">
                <v:path arrowok="t"/>
              </v:shape>
              <v:shape id="_x0000_s8645" style="position:absolute;left:8955;top:3169;width:1573;height:292" coordorigin="8955,3169" coordsize="1573,292" path="m10523,3273r-22,l10496,3279r16,l10523,3273e" filled="f" stroked="f">
                <v:path arrowok="t"/>
              </v:shape>
              <v:shape id="_x0000_s8644" style="position:absolute;left:8955;top:3169;width:1573;height:292" coordorigin="8955,3169" coordsize="1573,292" path="m10521,3277r-2,1l10516,3278r-3,1l10520,3278r1,-1e" filled="f" stroked="f">
                <v:path arrowok="t"/>
              </v:shape>
              <v:shape id="_x0000_s8643" style="position:absolute;left:8955;top:3169;width:1573;height:292" coordorigin="8955,3169" coordsize="1573,292" path="m10526,3267r-6,l10516,3268r-6,l10504,3269r-3,4l10523,3273r1,-2l10526,3267e" filled="f" stroked="f">
                <v:path arrowok="t"/>
              </v:shape>
              <v:shape id="_x0000_s8642" style="position:absolute;left:8955;top:3169;width:1573;height:292" coordorigin="8955,3169" coordsize="1573,292" path="m10519,3267r-13,l10504,3269r6,-1l10515,3268r4,-1e" filled="f" stroked="f">
                <v:path arrowok="t"/>
              </v:shape>
              <v:shape id="_x0000_s8641" style="position:absolute;left:8955;top:3169;width:1573;height:292" coordorigin="8955,3169" coordsize="1573,292" path="m8992,3276r-5,l8983,3277r-2,l8983,3280r24,4l9005,3282r-2,-3l9001,3276r-3,l8995,3276r-3,e" filled="f" stroked="f">
                <v:path arrowok="t"/>
              </v:shape>
              <v:shape id="_x0000_s8640" style="position:absolute;left:8955;top:3169;width:1573;height:292" coordorigin="8955,3169" coordsize="1573,292" path="m8984,3282r1,2l8994,3284r-4,l8987,3283r-3,-1e" filled="f" stroked="f">
                <v:path arrowok="t"/>
              </v:shape>
              <v:shape id="_x0000_s8639" style="position:absolute;left:8955;top:3169;width:1573;height:292" coordorigin="8955,3169" coordsize="1573,292" path="m8980,3275r1,2l8984,3276r3,l8991,3276r-5,-1l8983,3275r-3,e" filled="f" stroked="f">
                <v:path arrowok="t"/>
              </v:shape>
              <v:shape id="_x0000_s8638" style="position:absolute;left:8955;top:3169;width:1573;height:292" coordorigin="8955,3169" coordsize="1573,292" path="m9000,3275r-5,l8993,3276r5,l9001,3276r-1,-1e" filled="f" stroked="f">
                <v:path arrowok="t"/>
              </v:shape>
              <v:shape id="_x0000_s8637" style="position:absolute;left:8955;top:3169;width:1573;height:292" coordorigin="8955,3169" coordsize="1573,292" path="m8999,3273r-20,l8980,3274r,l8982,3275r3,l8988,3275r4,1l8997,3275r3,l8999,3273e" filled="f" stroked="f">
                <v:path arrowok="t"/>
              </v:shape>
              <v:shape id="_x0000_s8636" style="position:absolute;left:8955;top:3169;width:1573;height:292" coordorigin="8955,3169" coordsize="1573,292" path="m8987,3288r2,2l9002,3290r-6,-1l8991,3288r-4,e" filled="f" stroked="f">
                <v:path arrowok="t"/>
              </v:shape>
              <v:shape id="_x0000_s8635" style="position:absolute;left:8955;top:3169;width:1573;height:292" coordorigin="8955,3169" coordsize="1573,292" path="m9003,3285r-7,1l8991,3287r-3,1l8991,3288r6,1l9003,3290r9,l9008,3286r-4,-1l9003,3285e" filled="f" stroked="f">
                <v:path arrowok="t"/>
              </v:shape>
              <v:shape id="_x0000_s8634" style="position:absolute;left:8955;top:3169;width:1573;height:292" coordorigin="8955,3169" coordsize="1573,292" path="m8985,3284r2,4l8990,3287r6,-1l9002,3285r-5,l8995,3284r-10,e" filled="f" stroked="f">
                <v:path arrowok="t"/>
              </v:shape>
              <v:shape id="_x0000_s8633" style="position:absolute;left:8955;top:3169;width:1573;height:292" coordorigin="8955,3169" coordsize="1573,292" path="m9008,3285r-5,l9008,3286r,-1e" filled="f" stroked="f">
                <v:path arrowok="t"/>
              </v:shape>
              <v:shape id="_x0000_s8632" style="position:absolute;left:8955;top:3169;width:1573;height:292" coordorigin="8955,3169" coordsize="1573,292" path="m8996,3284r2,1l9003,3285r3,l9007,3285r-4,-1l8996,3284e" filled="f" stroked="f">
                <v:path arrowok="t"/>
              </v:shape>
              <v:shape id="_x0000_s8631" style="position:absolute;left:8955;top:3169;width:1573;height:292" coordorigin="8955,3169" coordsize="1573,292" path="m9003,3290r-14,l8992,3296r24,l9013,3291r-7,-1l9003,3290e" filled="f" stroked="f">
                <v:path arrowok="t"/>
              </v:shape>
              <v:shape id="_x0000_s8630" style="position:absolute;left:8955;top:3169;width:1573;height:292" coordorigin="8955,3169" coordsize="1573,292" path="m9012,3290r-7,l9010,3291r2,l9012,3290e" filled="f" stroked="f">
                <v:path arrowok="t"/>
              </v:shape>
              <v:shape id="_x0000_s8629" style="position:absolute;left:8955;top:3169;width:1573;height:292" coordorigin="8955,3169" coordsize="1573,292" path="m10513,3290r-26,l10484,3294r-2,2l10509,3296r2,-4l10513,3290e" filled="f" stroked="f">
                <v:path arrowok="t"/>
              </v:shape>
              <v:shape id="_x0000_s8628" style="position:absolute;left:8955;top:3169;width:1573;height:292" coordorigin="8955,3169" coordsize="1573,292" path="m9017,3296r-25,l8994,3300r2,1l9022,3301r-4,-3l9017,3296e" filled="f" stroked="f">
                <v:path arrowok="t"/>
              </v:shape>
              <v:shape id="_x0000_s8627" style="position:absolute;left:8955;top:3169;width:1573;height:292" coordorigin="8955,3169" coordsize="1573,292" path="m10465,3313r,l10468,3313r-3,e" filled="f" stroked="f">
                <v:path arrowok="t"/>
              </v:shape>
              <v:shape id="_x0000_s8626" style="position:absolute;left:8955;top:3169;width:1573;height:292" coordorigin="8955,3169" coordsize="1573,292" path="m10485,3309r-5,l10474,3310r-7,1l10465,3313r4,l10496,3313r,-1l10498,3311r-3,-1l10491,3309r-6,e" filled="f" stroked="f">
                <v:path arrowok="t"/>
              </v:shape>
              <v:shape id="_x0000_s8625" style="position:absolute;left:8955;top:3169;width:1573;height:292" coordorigin="8955,3169" coordsize="1573,292" path="m10500,3308r-7,l10488,3308r-2,1l10492,3309r3,1l10498,3311r2,-3e" filled="f" stroked="f">
                <v:path arrowok="t"/>
              </v:shape>
              <v:shape id="_x0000_s8624" style="position:absolute;left:8955;top:3169;width:1573;height:292" coordorigin="8955,3169" coordsize="1573,292" path="m10476,3308r-6,l10468,3310r6,l10480,3309r5,l10482,3308r-6,e" filled="f" stroked="f">
                <v:path arrowok="t"/>
              </v:shape>
              <v:shape id="_x0000_s8623" style="position:absolute;left:8955;top:3169;width:1573;height:292" coordorigin="8955,3169" coordsize="1573,292" path="m10492,3308r-14,l10480,3308r5,1l10492,3308e" filled="f" stroked="f">
                <v:path arrowok="t"/>
              </v:shape>
              <v:shape id="_x0000_s8622" style="position:absolute;left:8955;top:3169;width:1573;height:292" coordorigin="8955,3169" coordsize="1573,292" path="m10472,3307r-2,1l10475,3308r-3,-1e" filled="f" stroked="f">
                <v:path arrowok="t"/>
              </v:shape>
              <v:shape id="_x0000_s8621" style="position:absolute;left:8955;top:3169;width:1573;height:292" coordorigin="8955,3169" coordsize="1573,292" path="m10474,3304r-3,3l10475,3308r18,l10496,3307r3,l10501,3306r,l10494,3305r-7,l10474,3304e" filled="f" stroked="f">
                <v:path arrowok="t"/>
              </v:shape>
              <v:shape id="_x0000_s8620" style="position:absolute;left:8955;top:3169;width:1573;height:292" coordorigin="8955,3169" coordsize="1573,292" path="m10501,3306r-2,1l10497,3307r-3,1l10500,3307r1,-1e" filled="f" stroked="f">
                <v:path arrowok="t"/>
              </v:shape>
              <v:shape id="_x0000_s8619" style="position:absolute;left:8955;top:3169;width:1573;height:292" coordorigin="8955,3169" coordsize="1573,292" path="m10504,3302r-28,l10474,3304r13,l10496,3305r5,1l10504,3302e" filled="f" stroked="f">
                <v:path arrowok="t"/>
              </v:shape>
              <v:shape id="_x0000_s8618" style="position:absolute;left:8955;top:3169;width:1573;height:292" coordorigin="8955,3169" coordsize="1573,292" path="m10509,3296r-27,l10478,3300r-2,2l10505,3302r2,-4l10509,3296e" filled="f" stroked="f">
                <v:path arrowok="t"/>
              </v:shape>
              <v:shape id="_x0000_s8617" style="position:absolute;left:8955;top:3169;width:1573;height:292" coordorigin="8955,3169" coordsize="1573,292" path="m9033,3313r-6,l9008,3313r25,e" filled="f" stroked="f">
                <v:path arrowok="t"/>
              </v:shape>
              <v:shape id="_x0000_s8616" style="position:absolute;left:8955;top:3169;width:1573;height:292" coordorigin="8955,3169" coordsize="1573,292" path="m9000,3307r2,3l9004,3313r29,-1l9030,3310r-9,-1l9013,3308r-6,-1l9000,3307e" filled="f" stroked="f">
                <v:path arrowok="t"/>
              </v:shape>
              <v:shape id="_x0000_s8615" style="position:absolute;left:8955;top:3169;width:1573;height:292" coordorigin="8955,3169" coordsize="1573,292" path="m9009,3307r5,1l9022,3309r8,1l9028,3308r-19,-1e" filled="f" stroked="f">
                <v:path arrowok="t"/>
              </v:shape>
              <v:shape id="_x0000_s8614" style="position:absolute;left:8955;top:3169;width:1573;height:292" coordorigin="8955,3169" coordsize="1573,292" path="m9023,3307r-16,l9028,3308r-1,-1l9023,3307e" filled="f" stroked="f">
                <v:path arrowok="t"/>
              </v:shape>
              <v:shape id="_x0000_s8613" style="position:absolute;left:8955;top:3169;width:1573;height:292" coordorigin="8955,3169" coordsize="1573,292" path="m8999,3306r1,1l9005,3307r-2,l9001,3306r-2,e" filled="f" stroked="f">
                <v:path arrowok="t"/>
              </v:shape>
              <v:shape id="_x0000_s8612" style="position:absolute;left:8955;top:3169;width:1573;height:292" coordorigin="8955,3169" coordsize="1573,292" path="m9022,3301r-26,1l8998,3304r1,2l9001,3306r2,1l9006,3307r21,l9025,3305r-1,-2l9022,3301e" filled="f" stroked="f">
                <v:path arrowok="t"/>
              </v:shape>
              <v:shape id="_x0000_s8611" style="position:absolute;left:8955;top:3169;width:1573;height:292" coordorigin="8955,3169" coordsize="1573,292" path="m9033,3313r-29,l9005,3315r3,4l9039,3319r-2,-2l9035,3315r-2,-2e" filled="f" stroked="f">
                <v:path arrowok="t"/>
              </v:shape>
              <v:shape id="_x0000_s8610" style="position:absolute;left:8955;top:3169;width:1573;height:292" coordorigin="8955,3169" coordsize="1573,292" path="m10446,3330r-2,1l10481,3330r-4,l10446,3330e" filled="f" stroked="f">
                <v:path arrowok="t"/>
              </v:shape>
              <v:shape id="_x0000_s8609" style="position:absolute;left:8955;top:3169;width:1573;height:292" coordorigin="8955,3169" coordsize="1573,292" path="m10452,3325r-6,4l10474,3330r7,l10483,3328r3,-3l10452,3325e" filled="f" stroked="f">
                <v:path arrowok="t"/>
              </v:shape>
              <v:shape id="_x0000_s8608" style="position:absolute;left:8955;top:3169;width:1573;height:292" coordorigin="8955,3169" coordsize="1573,292" path="m10469,3324r-16,l10452,3324r34,1l10486,3324r-2,l10469,3324e" filled="f" stroked="f">
                <v:path arrowok="t"/>
              </v:shape>
              <v:shape id="_x0000_s8607" style="position:absolute;left:8955;top:3169;width:1573;height:292" coordorigin="8955,3169" coordsize="1573,292" path="m10459,3318r-4,4l10453,3324r28,l10487,3324r4,-5l10459,3318e" filled="f" stroked="f">
                <v:path arrowok="t"/>
              </v:shape>
              <v:shape id="_x0000_s8606" style="position:absolute;left:8955;top:3169;width:1573;height:292" coordorigin="8955,3169" coordsize="1573,292" path="m10470,3313r-6,l10461,3316r-2,2l10491,3319r2,-3l10488,3315r-7,-1l10470,3313e" filled="f" stroked="f">
                <v:path arrowok="t"/>
              </v:shape>
              <v:shape id="_x0000_s8605" style="position:absolute;left:8955;top:3169;width:1573;height:292" coordorigin="8955,3169" coordsize="1573,292" path="m10496,3313r-24,l10482,3314r7,1l10493,3316r3,-3e" filled="f" stroked="f">
                <v:path arrowok="t"/>
              </v:shape>
              <v:shape id="_x0000_s8604" style="position:absolute;left:8955;top:3169;width:1573;height:292" coordorigin="8955,3169" coordsize="1573,292" path="m9040,3319r-32,l9009,3319r28,l9040,3319e" filled="f" stroked="f">
                <v:path arrowok="t"/>
              </v:shape>
              <v:shape id="_x0000_s8603" style="position:absolute;left:8955;top:3169;width:1573;height:292" coordorigin="8955,3169" coordsize="1573,292" path="m9061,3336r-38,l9061,3336r,e" filled="f" stroked="f">
                <v:path arrowok="t"/>
              </v:shape>
              <v:shape id="_x0000_s8602" style="position:absolute;left:8955;top:3169;width:1573;height:292" coordorigin="8955,3169" coordsize="1573,292" path="m9019,3332r4,4l9060,3335r-3,-2l9039,3333r-12,-1l9019,3332e" filled="f" stroked="f">
                <v:path arrowok="t"/>
              </v:shape>
              <v:shape id="_x0000_s8601" style="position:absolute;left:8955;top:3169;width:1573;height:292" coordorigin="8955,3169" coordsize="1573,292" path="m9017,3329r40,4l9039,3332r-13,-2l9017,3329e" filled="f" stroked="f">
                <v:path arrowok="t"/>
              </v:shape>
              <v:shape id="_x0000_s8600" style="position:absolute;left:8955;top:3169;width:1573;height:292" coordorigin="8955,3169" coordsize="1573,292" path="m9049,3327r-10,l9030,3328r-11,1l9018,3329r8,1l9039,3332r17,1l9053,3330r-2,-1l9049,3327e" filled="f" stroked="f">
                <v:path arrowok="t"/>
              </v:shape>
              <v:shape id="_x0000_s8599" style="position:absolute;left:8955;top:3169;width:1573;height:292" coordorigin="8955,3169" coordsize="1573,292" path="m9040,3320r-7,l9023,3320r-8,1l9011,3322r5,7l9017,3329r6,-1l9034,3327r15,l9046,3324r-6,-4e" filled="f" stroked="f">
                <v:path arrowok="t"/>
              </v:shape>
              <v:shape id="_x0000_s8598" style="position:absolute;left:8955;top:3169;width:1573;height:292" coordorigin="8955,3169" coordsize="1573,292" path="m9009,3319r2,3l9015,3321r7,-1l9031,3320r-22,-1e" filled="f" stroked="f">
                <v:path arrowok="t"/>
              </v:shape>
              <v:shape id="_x0000_s8597" style="position:absolute;left:8955;top:3169;width:1573;height:292" coordorigin="8955,3169" coordsize="1573,292" path="m10480,3331r-36,l10442,3333r-5,3l10475,3336r4,-4l10480,3331e" filled="f" stroked="f">
                <v:path arrowok="t"/>
              </v:shape>
              <v:shape id="_x0000_s8596" style="position:absolute;left:8955;top:3169;width:1573;height:292" coordorigin="8955,3169" coordsize="1573,292" path="m9069,3341r-33,1l9029,3342r,l9036,3342r34,l9069,3341e" filled="f" stroked="f">
                <v:path arrowok="t"/>
              </v:shape>
              <v:shape id="_x0000_s8595" style="position:absolute;left:8955;top:3169;width:1573;height:292" coordorigin="8955,3169" coordsize="1573,292" path="m9062,3336r-39,l9025,3338r4,4l9069,3341r-3,-1l9062,3336e" filled="f" stroked="f">
                <v:path arrowok="t"/>
              </v:shape>
              <v:shape id="_x0000_s8594" style="position:absolute;left:8955;top:3169;width:1573;height:292" coordorigin="8955,3169" coordsize="1573,292" path="m10437,3337r-6,3l10429,3342r40,l10471,3340r-4,-1l10461,3338r-13,-1l10437,3337e" filled="f" stroked="f">
                <v:path arrowok="t"/>
              </v:shape>
              <v:shape id="_x0000_s8593" style="position:absolute;left:8955;top:3169;width:1573;height:292" coordorigin="8955,3169" coordsize="1573,292" path="m10475,3336r-38,l10454,3337r11,1l10472,3340r3,-4e" filled="f" stroked="f">
                <v:path arrowok="t"/>
              </v:shape>
              <v:shape id="_x0000_s8592" style="position:absolute;left:8955;top:3169;width:1573;height:292" coordorigin="8955,3169" coordsize="1573,292" path="m10439,3368r-15,1l10404,3370r-24,1l10379,3371r56,l10439,3368e" filled="f" stroked="f">
                <v:path arrowok="t"/>
              </v:shape>
              <v:shape id="_x0000_s8591" style="position:absolute;left:8955;top:3169;width:1573;height:292" coordorigin="8955,3169" coordsize="1573,292" path="m10442,3365r-53,1l10383,3369r-3,1l10405,3370r20,-1l10439,3368r3,-3e" filled="f" stroked="f">
                <v:path arrowok="t"/>
              </v:shape>
              <v:shape id="_x0000_s8590" style="position:absolute;left:8955;top:3169;width:1573;height:292" coordorigin="8955,3169" coordsize="1573,292" path="m10448,3361r-8,l10412,3362r-16,l10391,3365r-2,1l10442,3365r2,-1l10448,3361e" filled="f" stroked="f">
                <v:path arrowok="t"/>
              </v:shape>
              <v:shape id="_x0000_s8589" style="position:absolute;left:8955;top:3169;width:1573;height:292" coordorigin="8955,3169" coordsize="1573,292" path="m10409,3362r-12,l10396,3362r13,e" filled="f" stroked="f">
                <v:path arrowok="t"/>
              </v:shape>
              <v:shape id="_x0000_s8588" style="position:absolute;left:8955;top:3169;width:1573;height:292" coordorigin="8955,3169" coordsize="1573,292" path="m10404,3358r-6,3l10412,3361r14,l10438,3360r8,-1l10437,3358r-33,e" filled="f" stroked="f">
                <v:path arrowok="t"/>
              </v:shape>
              <v:shape id="_x0000_s8587" style="position:absolute;left:8955;top:3169;width:1573;height:292" coordorigin="8955,3169" coordsize="1573,292" path="m10447,3359r-8,1l10428,3361r-13,l10441,3361r7,l10451,3359r-4,e" filled="f" stroked="f">
                <v:path arrowok="t"/>
              </v:shape>
              <v:shape id="_x0000_s8586" style="position:absolute;left:8955;top:3169;width:1573;height:292" coordorigin="8955,3169" coordsize="1573,292" path="m10451,3358r-3,l10451,3358r,e" filled="f" stroked="f">
                <v:path arrowok="t"/>
              </v:shape>
              <v:shape id="_x0000_s8585" style="position:absolute;left:8955;top:3169;width:1573;height:292" coordorigin="8955,3169" coordsize="1573,292" path="m10415,3351r-3,2l10408,3356r-3,2l10428,3358r17,l10451,3358r1,l10456,3354r2,-1l10453,3352r-7,l10415,3351e" filled="f" stroked="f">
                <v:path arrowok="t"/>
              </v:shape>
              <v:shape id="_x0000_s8584" style="position:absolute;left:8955;top:3169;width:1573;height:292" coordorigin="8955,3169" coordsize="1573,292" path="m10461,3349r-15,1l10416,3351r-1,l10440,3352r16,l10458,3353r3,-4e" filled="f" stroked="f">
                <v:path arrowok="t"/>
              </v:shape>
              <v:shape id="_x0000_s8583" style="position:absolute;left:8955;top:3169;width:1573;height:292" coordorigin="8955,3169" coordsize="1573,292" path="m10463,3348r-43,l10416,3350r25,l10458,3349r4,l10463,3348e" filled="f" stroked="f">
                <v:path arrowok="t"/>
              </v:shape>
              <v:shape id="_x0000_s8582" style="position:absolute;left:8955;top:3169;width:1573;height:292" coordorigin="8955,3169" coordsize="1573,292" path="m10469,3342r-40,l10426,3344r-3,2l10420,3348r43,l10465,3346r4,-4e" filled="f" stroked="f">
                <v:path arrowok="t"/>
              </v:shape>
              <v:shape id="_x0000_s8581" style="position:absolute;left:8955;top:3169;width:1573;height:292" coordorigin="8955,3169" coordsize="1573,292" path="m9172,3386r-68,1l9090,3387r2,1l9183,3388r-3,-1l9172,3386e" filled="f" stroked="f">
                <v:path arrowok="t"/>
              </v:shape>
              <v:shape id="_x0000_s8580" style="position:absolute;left:8955;top:3169;width:1573;height:292" coordorigin="8955,3169" coordsize="1573,292" path="m9159,3382r-77,1l9087,3386r3,1l9102,3387r70,-1l9163,3383r-4,-1e" filled="f" stroked="f">
                <v:path arrowok="t"/>
              </v:shape>
              <v:shape id="_x0000_s8579" style="position:absolute;left:8955;top:3169;width:1573;height:292" coordorigin="8955,3169" coordsize="1573,292" path="m9075,3379r4,2l9081,3382r76,l9153,3381r-48,-1l9088,3379r-13,e" filled="f" stroked="f">
                <v:path arrowok="t"/>
              </v:shape>
              <v:shape id="_x0000_s8578" style="position:absolute;left:8955;top:3169;width:1573;height:292" coordorigin="8955,3169" coordsize="1573,292" path="m9157,3382r-60,l9159,3382r-2,e" filled="f" stroked="f">
                <v:path arrowok="t"/>
              </v:shape>
              <v:shape id="_x0000_s8577" style="position:absolute;left:8955;top:3169;width:1573;height:292" coordorigin="8955,3169" coordsize="1573,292" path="m9072,3377r3,2l9082,3379r11,l9153,3380r-4,-1l9143,3377r-71,e" filled="f" stroked="f">
                <v:path arrowok="t"/>
              </v:shape>
              <v:shape id="_x0000_s8576" style="position:absolute;left:8955;top:3169;width:1573;height:292" coordorigin="8955,3169" coordsize="1573,292" path="m9064,3371r3,2l9069,3375r3,2l9143,3377r-5,-1l9133,3374r-4,-2l9119,3372r-55,-1e" filled="f" stroked="f">
                <v:path arrowok="t"/>
              </v:shape>
              <v:shape id="_x0000_s8575" style="position:absolute;left:8955;top:3169;width:1573;height:292" coordorigin="8955,3169" coordsize="1573,292" path="m9120,3372r8,l9128,3372r-8,e" filled="f" stroked="f">
                <v:path arrowok="t"/>
              </v:shape>
              <v:shape id="_x0000_s8574" style="position:absolute;left:8955;top:3169;width:1573;height:292" coordorigin="8955,3169" coordsize="1573,292" path="m9124,3370r-36,l9095,3371r19,1l9127,3372r-3,-2e" filled="f" stroked="f">
                <v:path arrowok="t"/>
              </v:shape>
              <v:shape id="_x0000_s8573" style="position:absolute;left:8955;top:3169;width:1573;height:292" coordorigin="8955,3169" coordsize="1573,292" path="m9085,3370r-22,1l9064,3371r4,l9109,3372r-17,-1l9085,3370e" filled="f" stroked="f">
                <v:path arrowok="t"/>
              </v:shape>
              <v:shape id="_x0000_s8572" style="position:absolute;left:8955;top:3169;width:1573;height:292" coordorigin="8955,3169" coordsize="1573,292" path="m9060,3369r2,1l9063,3370r19,l9073,3370r-7,-1l9060,3369e" filled="f" stroked="f">
                <v:path arrowok="t"/>
              </v:shape>
              <v:shape id="_x0000_s8571" style="position:absolute;left:8955;top:3169;width:1573;height:292" coordorigin="8955,3169" coordsize="1573,292" path="m9082,3360r-7,1l9064,3361r-7,1l9053,3363r5,4l9085,3370r39,l9116,3367r-7,-3l9102,3360r-20,e" filled="f" stroked="f">
                <v:path arrowok="t"/>
              </v:shape>
              <v:shape id="_x0000_s8570" style="position:absolute;left:8955;top:3169;width:1573;height:292" coordorigin="8955,3169" coordsize="1573,292" path="m9049,3360r4,3l9058,3362r9,-1l9080,3360r-31,e" filled="f" stroked="f">
                <v:path arrowok="t"/>
              </v:shape>
              <v:shape id="_x0000_s8569" style="position:absolute;left:8955;top:3169;width:1573;height:292" coordorigin="8955,3169" coordsize="1573,292" path="m9100,3359r-11,1l9085,3360r17,l9100,3359e" filled="f" stroked="f">
                <v:path arrowok="t"/>
              </v:shape>
              <v:shape id="_x0000_s8568" style="position:absolute;left:8955;top:3169;width:1573;height:292" coordorigin="8955,3169" coordsize="1573,292" path="m9097,3359r-49,l9082,3360r5,l9097,3359e" filled="f" stroked="f">
                <v:path arrowok="t"/>
              </v:shape>
              <v:shape id="_x0000_s8567" style="position:absolute;left:8955;top:3169;width:1573;height:292" coordorigin="8955,3169" coordsize="1573,292" path="m9089,3353r-48,1l9044,3356r4,3l9099,3359r-3,-2l9092,3355r-3,-2e" filled="f" stroked="f">
                <v:path arrowok="t"/>
              </v:shape>
              <v:shape id="_x0000_s8566" style="position:absolute;left:8955;top:3169;width:1573;height:292" coordorigin="8955,3169" coordsize="1573,292" path="m9057,3349r-8,1l9043,3351r-4,l9041,3354r47,-1l9086,3352r-4,-2l9065,3350r-8,-1e" filled="f" stroked="f">
                <v:path arrowok="t"/>
              </v:shape>
              <v:shape id="_x0000_s8565" style="position:absolute;left:8955;top:3169;width:1573;height:292" coordorigin="8955,3169" coordsize="1573,292" path="m9036,3349r3,2l9043,3351r6,-1l9056,3349r-15,l9036,3349e" filled="f" stroked="f">
                <v:path arrowok="t"/>
              </v:shape>
              <v:shape id="_x0000_s8564" style="position:absolute;left:8955;top:3169;width:1573;height:292" coordorigin="8955,3169" coordsize="1573,292" path="m9079,3348r-13,1l9060,3349r22,1l9079,3348e" filled="f" stroked="f">
                <v:path arrowok="t"/>
              </v:shape>
              <v:shape id="_x0000_s8563" style="position:absolute;left:8955;top:3169;width:1573;height:292" coordorigin="8955,3169" coordsize="1573,292" path="m9078,3347r-43,1l9036,3349r5,l9058,3349r6,l9071,3348r8,l9078,3347e" filled="f" stroked="f">
                <v:path arrowok="t"/>
              </v:shape>
              <v:shape id="_x0000_s8562" style="position:absolute;left:8955;top:3169;width:1573;height:292" coordorigin="8955,3169" coordsize="1573,292" path="m9070,3342r-29,1l9029,3343r4,3l9035,3348r43,-1l9075,3346r-4,-3l9041,3343r30,-1e" filled="f" stroked="f">
                <v:path arrowok="t"/>
              </v:shape>
              <v:shape id="_x0000_s8561" style="position:absolute;left:8955;top:3169;width:1573;height:292" coordorigin="8955,3169" coordsize="1573,292" path="m10417,3383r-14,1l10346,3384r-4,2l10338,3387r-5,1l10409,3388r3,-1l10417,3383e" filled="f" stroked="f">
                <v:path arrowok="t"/>
              </v:shape>
              <v:shape id="_x0000_s8560" style="position:absolute;left:8955;top:3169;width:1573;height:292" coordorigin="8955,3169" coordsize="1573,292" path="m10362,3378r-5,2l10352,3382r-5,2l10410,3383r7,l10421,3381r-5,-1l10410,3380r-19,-1l10362,3378e" filled="f" stroked="f">
                <v:path arrowok="t"/>
              </v:shape>
              <v:shape id="_x0000_s8559" style="position:absolute;left:8955;top:3169;width:1573;height:292" coordorigin="8955,3169" coordsize="1573,292" path="m10427,3377r-62,l10363,3378r25,1l10408,3380r13,1l10423,3380r4,-3e" filled="f" stroked="f">
                <v:path arrowok="t"/>
              </v:shape>
              <v:shape id="_x0000_s8558" style="position:absolute;left:8955;top:3169;width:1573;height:292" coordorigin="8955,3169" coordsize="1573,292" path="m10415,3375r-17,l10367,3376r-2,1l10427,3377r2,-2l10425,3375r-6,l10415,3375e" filled="f" stroked="f">
                <v:path arrowok="t"/>
              </v:shape>
              <v:shape id="_x0000_s8557" style="position:absolute;left:8955;top:3169;width:1573;height:292" coordorigin="8955,3169" coordsize="1573,292" path="m10373,3374r-4,1l10367,3376r41,-1l10414,3375r-6,-1l10373,3374e" filled="f" stroked="f">
                <v:path arrowok="t"/>
              </v:shape>
              <v:shape id="_x0000_s8556" style="position:absolute;left:8955;top:3169;width:1573;height:292" coordorigin="8955,3169" coordsize="1573,292" path="m10431,3374r-4,l10423,3374r-6,1l10422,3375r4,l10429,3375r2,-1e" filled="f" stroked="f">
                <v:path arrowok="t"/>
              </v:shape>
              <v:shape id="_x0000_s8555" style="position:absolute;left:8955;top:3169;width:1573;height:292" coordorigin="8955,3169" coordsize="1573,292" path="m10435,3371r-56,l10374,3374r22,l10415,3374r7,l10427,3374r5,-1l10435,3371e" filled="f" stroked="f">
                <v:path arrowok="t"/>
              </v:shape>
              <v:shape id="_x0000_s8554" style="position:absolute;left:8955;top:3169;width:1573;height:292" coordorigin="8955,3169" coordsize="1573,292" path="m10398,3395r-95,l10298,3396r-5,1l10287,3398r-3,1l10277,3400r111,l10391,3398r7,-3e" filled="f" stroked="f">
                <v:path arrowok="t"/>
              </v:shape>
              <v:shape id="_x0000_s8553" style="position:absolute;left:8955;top:3169;width:1573;height:292" coordorigin="8955,3169" coordsize="1573,292" path="m10320,3392r-5,1l10310,3394r-6,1l10398,3395r3,-2l10396,3393r-8,l10362,3392r-42,e" filled="f" stroked="f">
                <v:path arrowok="t"/>
              </v:shape>
              <v:shape id="_x0000_s8552" style="position:absolute;left:8955;top:3169;width:1573;height:292" coordorigin="8955,3169" coordsize="1573,292" path="m10355,3392r12,e" filled="f" stroked="f">
                <v:path arrowok="t"/>
              </v:shape>
              <v:shape id="_x0000_s8551" style="position:absolute;left:8955;top:3169;width:1573;height:292" coordorigin="8955,3169" coordsize="1573,292" path="m10367,3392r-5,l10355,3392e" filled="f" stroked="f">
                <v:path arrowok="t"/>
              </v:shape>
              <v:shape id="_x0000_s8550" style="position:absolute;left:8955;top:3169;width:1573;height:292" coordorigin="8955,3169" coordsize="1573,292" path="m10409,3388r-78,1l10328,3390r-7,2l10388,3392r13,1l10406,3390r3,-2e" filled="f" stroked="f">
                <v:path arrowok="t"/>
              </v:shape>
              <v:shape id="_x0000_s8549" style="position:absolute;left:8955;top:3169;width:1573;height:292" coordorigin="8955,3169" coordsize="1573,292" path="m10384,3388r-51,l10332,3389r52,-1e" filled="f" stroked="f">
                <v:path arrowok="t"/>
              </v:shape>
              <v:shape id="_x0000_s8548" style="position:absolute;left:8955;top:3169;width:1573;height:292" coordorigin="8955,3169" coordsize="1573,292" path="m9159,3398r-24,l9117,3399r-4,l9115,3400r137,l9247,3399r-2,l9159,3398e" filled="f" stroked="f">
                <v:path arrowok="t"/>
              </v:shape>
              <v:shape id="_x0000_s8547" style="position:absolute;left:8955;top:3169;width:1573;height:292" coordorigin="8955,3169" coordsize="1573,292" path="m9108,3397r5,2l9130,3398r25,l9132,3398r-19,-1l9108,3397e" filled="f" stroked="f">
                <v:path arrowok="t"/>
              </v:shape>
              <v:shape id="_x0000_s8546" style="position:absolute;left:8955;top:3169;width:1573;height:292" coordorigin="8955,3169" coordsize="1573,292" path="m9236,3397r-71,1l9244,3399r-8,-2e" filled="f" stroked="f">
                <v:path arrowok="t"/>
              </v:shape>
              <v:shape id="_x0000_s8545" style="position:absolute;left:8955;top:3169;width:1573;height:292" coordorigin="8955,3169" coordsize="1573,292" path="m9214,3394r-111,l9108,3396r8,1l9128,3397r32,1l9235,3397r-9,-1l9221,3395r-5,-1l9214,3394e" filled="f" stroked="f">
                <v:path arrowok="t"/>
              </v:shape>
              <v:shape id="_x0000_s8544" style="position:absolute;left:8955;top:3169;width:1573;height:292" coordorigin="8955,3169" coordsize="1573,292" path="m9184,3388r-92,l9096,3390r3,2l9103,3394r110,l9203,3392r-9,-2l9184,3388e" filled="f" stroked="f">
                <v:path arrowok="t"/>
              </v:shape>
              <v:shape id="_x0000_s8543" style="position:absolute;left:8955;top:3169;width:1573;height:292" coordorigin="8955,3169" coordsize="1573,292" path="m10375,3406r-145,1l10213,3409r-29,2l10362,3411r5,-1l10371,3408r4,-2e" filled="f" stroked="f">
                <v:path arrowok="t"/>
              </v:shape>
              <v:shape id="_x0000_s8542" style="position:absolute;left:8955;top:3169;width:1573;height:292" coordorigin="8955,3169" coordsize="1573,292" path="m10282,3401r-13,l10261,3403r-13,1l10232,3406r144,l10381,3404r-8,-1l10363,3402r-21,-1l10332,3401r-50,e" filled="f" stroked="f">
                <v:path arrowok="t"/>
              </v:shape>
              <v:shape id="_x0000_s8541" style="position:absolute;left:8955;top:3169;width:1573;height:292" coordorigin="8955,3169" coordsize="1573,292" path="m10387,3400r-59,1l10353,3402r19,1l10381,3403r6,-3e" filled="f" stroked="f">
                <v:path arrowok="t"/>
              </v:shape>
              <v:shape id="_x0000_s8540" style="position:absolute;left:8955;top:3169;width:1573;height:292" coordorigin="8955,3169" coordsize="1573,292" path="m10295,3401r-24,l10270,3401r44,l10295,3401e" filled="f" stroked="f">
                <v:path arrowok="t"/>
              </v:shape>
              <v:shape id="_x0000_s8539" style="position:absolute;left:8955;top:3169;width:1573;height:292" coordorigin="8955,3169" coordsize="1573,292" path="m10276,3400r-2,l10315,3401r69,-1l10387,3400r-111,e" filled="f" stroked="f">
                <v:path arrowok="t"/>
              </v:shape>
              <v:shape id="_x0000_s8538" style="position:absolute;left:8955;top:3169;width:1573;height:292" coordorigin="8955,3169" coordsize="1573,292" path="m9141,3410r5,1l9185,3411r-23,l9144,3410r-3,e" filled="f" stroked="f">
                <v:path arrowok="t"/>
              </v:shape>
              <v:shape id="_x0000_s8537" style="position:absolute;left:8955;top:3169;width:1573;height:292" coordorigin="8955,3169" coordsize="1573,292" path="m9338,3411r-64,l9345,3411r-7,e" filled="f" stroked="f">
                <v:path arrowok="t"/>
              </v:shape>
              <v:shape id="_x0000_s8536" style="position:absolute;left:8955;top:3169;width:1573;height:292" coordorigin="8955,3169" coordsize="1573,292" path="m9277,3403r-149,2l9132,3407r4,1l9140,3410r5,l9166,3411r26,l9337,3411r-22,-3l9295,3406r-18,-3e" filled="f" stroked="f">
                <v:path arrowok="t"/>
              </v:shape>
              <v:shape id="_x0000_s8535" style="position:absolute;left:8955;top:3169;width:1573;height:292" coordorigin="8955,3169" coordsize="1573,292" path="m9254,3400r-138,l9119,3402r8,3l9276,3403r-16,-2l9254,3400e" filled="f" stroked="f">
                <v:path arrowok="t"/>
              </v:shape>
              <v:shape id="_x0000_s8534" style="position:absolute;left:8955;top:3169;width:1573;height:292" coordorigin="8955,3169" coordsize="1573,292" path="m9225,3429r1,l9255,3429r-30,e" filled="f" stroked="f">
                <v:path arrowok="t"/>
              </v:shape>
              <v:shape id="_x0000_s8533" style="position:absolute;left:8955;top:3169;width:1573;height:292" coordorigin="8955,3169" coordsize="1573,292" path="m9479,3422r-288,1l9201,3425r10,2l9221,3428r3,l10302,3429r6,-1l9737,3428r-95,-1l9561,3425r-74,-3l9479,3422e" filled="f" stroked="f">
                <v:path arrowok="t"/>
              </v:shape>
              <v:shape id="_x0000_s8532" style="position:absolute;left:8955;top:3169;width:1573;height:292" coordorigin="8955,3169" coordsize="1573,292" path="m9737,3428r571,e" filled="f" stroked="f">
                <v:path arrowok="t"/>
              </v:shape>
              <v:shape id="_x0000_s8531" style="position:absolute;left:8955;top:3169;width:1573;height:292" coordorigin="8955,3169" coordsize="1573,292" path="m10308,3428r-571,e" filled="f" stroked="f">
                <v:path arrowok="t"/>
              </v:shape>
              <v:shape id="_x0000_s8530" style="position:absolute;left:8955;top:3169;width:1573;height:292" coordorigin="8955,3169" coordsize="1573,292" path="m10262,3420r-81,1l10069,3422r-57,l9945,3425r-139,2l9737,3428r571,l10313,3427r10,-2l10333,3422r-7,-1l10302,3421r-40,-1e" filled="f" stroked="f">
                <v:path arrowok="t"/>
              </v:shape>
              <v:shape id="_x0000_s8529" style="position:absolute;left:8955;top:3169;width:1573;height:292" coordorigin="8955,3169" coordsize="1573,292" path="m9174,3419r11,3l9190,3423r189,-1l9360,3421r-163,-1l9184,3420r-10,-1e" filled="f" stroked="f">
                <v:path arrowok="t"/>
              </v:shape>
              <v:shape id="_x0000_s8528" style="position:absolute;left:8955;top:3169;width:1573;height:292" coordorigin="8955,3169" coordsize="1573,292" path="m9472,3421r-153,1l9219,3423r258,-1l9472,3421e" filled="f" stroked="f">
                <v:path arrowok="t"/>
              </v:shape>
              <v:shape id="_x0000_s8527" style="position:absolute;left:8955;top:3169;width:1573;height:292" coordorigin="8955,3169" coordsize="1573,292" path="m10121,3419r-43,l10057,3420r-28,2l10016,3422r120,l10219,3421r38,-1l10224,3420r-103,-1e" filled="f" stroked="f">
                <v:path arrowok="t"/>
              </v:shape>
              <v:shape id="_x0000_s8526" style="position:absolute;left:8955;top:3169;width:1573;height:292" coordorigin="8955,3169" coordsize="1573,292" path="m10346,3418r-16,l10322,3418r-30,1l10267,3420r46,1l10330,3421r4,l10343,3419r3,-1e" filled="f" stroked="f">
                <v:path arrowok="t"/>
              </v:shape>
              <v:shape id="_x0000_s8525" style="position:absolute;left:8955;top:3169;width:1573;height:292" coordorigin="8955,3169" coordsize="1573,292" path="m9166,3417r7,2l9193,3420r16,l9465,3421r-18,-1l9166,3417e" filled="f" stroked="f">
                <v:path arrowok="t"/>
              </v:shape>
              <v:shape id="_x0000_s8524" style="position:absolute;left:8955;top:3169;width:1573;height:292" coordorigin="8955,3169" coordsize="1573,292" path="m10326,3418r-201,1l10208,3419r32,1l10262,3420r24,-1l10318,3418r8,e" filled="f" stroked="f">
                <v:path arrowok="t"/>
              </v:shape>
              <v:shape id="_x0000_s8523" style="position:absolute;left:8955;top:3169;width:1573;height:292" coordorigin="8955,3169" coordsize="1573,292" path="m9348,3412r-202,l9152,3414r7,1l9165,3417r279,3l9422,3418r-8,-1l9362,3413r-14,-1e" filled="f" stroked="f">
                <v:path arrowok="t"/>
              </v:shape>
              <v:shape id="_x0000_s8522" style="position:absolute;left:8955;top:3169;width:1573;height:292" coordorigin="8955,3169" coordsize="1573,292" path="m10250,3418r-167,1l10083,3419r167,-1e" filled="f" stroked="f">
                <v:path arrowok="t"/>
              </v:shape>
              <v:shape id="_x0000_s8521" style="position:absolute;left:8955;top:3169;width:1573;height:292" coordorigin="8955,3169" coordsize="1573,292" path="m10362,3412r-180,l10146,3415r-40,2l10331,3417r27,-4l10362,3412e" filled="f" stroked="f">
                <v:path arrowok="t"/>
              </v:shape>
              <v:shape id="_x0000_s8520" style="position:absolute;left:8955;top:3169;width:1573;height:292" coordorigin="8955,3169" coordsize="1573,292" path="m10349,3416r-4,1l10334,3417r13,l10349,3416e" filled="f" stroked="f">
                <v:path arrowok="t"/>
              </v:shape>
              <v:shape id="_x0000_s8519" style="position:absolute;left:8955;top:3169;width:1573;height:292" coordorigin="8955,3169" coordsize="1573,292" path="m9579,3443r-210,1l9340,3444r22,2l10179,3445r13,-1l10103,3444r-266,l9579,3443e" filled="f" stroked="f">
                <v:path arrowok="t"/>
              </v:shape>
              <v:shape id="_x0000_s8518" style="position:absolute;left:8955;top:3169;width:1573;height:292" coordorigin="8955,3169" coordsize="1573,292" path="m10113,3445r-188,l9986,3445e" filled="f" stroked="f">
                <v:path arrowok="t"/>
              </v:shape>
              <v:shape id="_x0000_s8517" style="position:absolute;left:8955;top:3169;width:1573;height:292" coordorigin="8955,3169" coordsize="1573,292" path="m10179,3445r-500,l9886,3445r220,e" filled="f" stroked="f">
                <v:path arrowok="t"/>
              </v:shape>
              <v:shape id="_x0000_s8516" style="position:absolute;left:8955;top:3169;width:1573;height:292" coordorigin="8955,3169" coordsize="1573,292" path="m9374,3444r335,-1e" filled="f" stroked="f">
                <v:path arrowok="t"/>
              </v:shape>
              <v:shape id="_x0000_s8515" style="position:absolute;left:8955;top:3169;width:1573;height:292" coordorigin="8955,3169" coordsize="1573,292" path="m10103,3444r89,e" filled="f" stroked="f">
                <v:path arrowok="t"/>
              </v:shape>
              <v:shape id="_x0000_s8514" style="position:absolute;left:8955;top:3169;width:1573;height:292" coordorigin="8955,3169" coordsize="1573,292" path="m9986,3445r127,e" filled="f" stroked="f">
                <v:path arrowok="t"/>
              </v:shape>
              <v:shape id="_x0000_s8513" style="position:absolute;left:8955;top:3169;width:1573;height:292" coordorigin="8955,3169" coordsize="1573,292" path="m10178,3445r-253,l10170,3446r8,-1e" filled="f" stroked="f">
                <v:path arrowok="t"/>
              </v:shape>
              <v:shape id="_x0000_s8512" style="position:absolute;left:8955;top:3169;width:1573;height:292" coordorigin="8955,3169" coordsize="1573,292" path="m9936,3445r242,e" filled="f" stroked="f">
                <v:path arrowok="t"/>
              </v:shape>
              <v:shape id="_x0000_s8511" style="position:absolute;left:8955;top:3169;width:1573;height:292" coordorigin="8955,3169" coordsize="1573,292" path="m10106,3445r73,e" filled="f" stroked="f">
                <v:path arrowok="t"/>
              </v:shape>
              <v:shape id="_x0000_s8510" style="position:absolute;left:8955;top:3169;width:1573;height:292" coordorigin="8955,3169" coordsize="1573,292" path="m10178,3445r-253,l9936,3445e" filled="f" stroked="f">
                <v:path arrowok="t"/>
              </v:shape>
              <v:shape id="_x0000_s8509" style="position:absolute;left:8955;top:3169;width:1573;height:292" coordorigin="8955,3169" coordsize="1573,292" path="m10179,3445r-500,l9886,3445r292,l10179,3445e" filled="f" stroked="f">
                <v:path arrowok="t"/>
              </v:shape>
              <v:shape id="_x0000_s8508" style="position:absolute;left:8955;top:3169;width:1573;height:292" coordorigin="8955,3169" coordsize="1573,292" path="m9579,3443r-205,1e" filled="f" stroked="f">
                <v:path arrowok="t"/>
              </v:shape>
              <v:shape id="_x0000_s8507" style="position:absolute;left:8955;top:3169;width:1573;height:292" coordorigin="8955,3169" coordsize="1573,292" path="m9709,3443r-130,e" filled="f" stroked="f">
                <v:path arrowok="t"/>
              </v:shape>
              <v:shape id="_x0000_s8506" style="position:absolute;left:8955;top:3169;width:1573;height:292" coordorigin="8955,3169" coordsize="1573,292" path="m9400,3440r-92,1l9318,3442r21,2l9357,3444r845,-1l10221,3441r3,l9503,3441r-103,-1e" filled="f" stroked="f">
                <v:path arrowok="t"/>
              </v:shape>
              <v:shape id="_x0000_s8505" style="position:absolute;left:8955;top:3169;width:1573;height:292" coordorigin="8955,3169" coordsize="1573,292" path="m10101,3443r-501,l9743,3443e" filled="f" stroked="f">
                <v:path arrowok="t"/>
              </v:shape>
              <v:shape id="_x0000_s8504" style="position:absolute;left:8955;top:3169;width:1573;height:292" coordorigin="8955,3169" coordsize="1573,292" path="m10202,3443r-757,l9579,3443r517,e" filled="f" stroked="f">
                <v:path arrowok="t"/>
              </v:shape>
              <v:shape id="_x0000_s8503" style="position:absolute;left:8955;top:3169;width:1573;height:292" coordorigin="8955,3169" coordsize="1573,292" path="m9503,3441r721,e" filled="f" stroked="f">
                <v:path arrowok="t"/>
              </v:shape>
              <v:shape id="_x0000_s8502" style="position:absolute;left:8955;top:3169;width:1573;height:292" coordorigin="8955,3169" coordsize="1573,292" path="m10192,3444r-89,e" filled="f" stroked="f">
                <v:path arrowok="t"/>
              </v:shape>
              <v:shape id="_x0000_s8501" style="position:absolute;left:8955;top:3169;width:1573;height:292" coordorigin="8955,3169" coordsize="1573,292" path="m10197,3443r-22,1l10103,3444r89,l10197,3443e" filled="f" stroked="f">
                <v:path arrowok="t"/>
              </v:shape>
              <v:shape id="_x0000_s8500" style="position:absolute;left:8955;top:3169;width:1573;height:292" coordorigin="8955,3169" coordsize="1573,292" path="m9743,3443r358,e" filled="f" stroked="f">
                <v:path arrowok="t"/>
              </v:shape>
              <v:shape id="_x0000_s8499" style="position:absolute;left:8955;top:3169;width:1573;height:292" coordorigin="8955,3169" coordsize="1573,292" path="m10201,3443r-601,l9895,3444r128,l10154,3444r45,-1l10201,3443e" filled="f" stroked="f">
                <v:path arrowok="t"/>
              </v:shape>
              <v:shape id="_x0000_s8498" style="position:absolute;left:8955;top:3169;width:1573;height:292" coordorigin="8955,3169" coordsize="1573,292" path="m9612,3443r589,e" filled="f" stroked="f">
                <v:path arrowok="t"/>
              </v:shape>
              <v:shape id="_x0000_s8497" style="position:absolute;left:8955;top:3169;width:1573;height:292" coordorigin="8955,3169" coordsize="1573,292" path="m10096,3443r106,e" filled="f" stroked="f">
                <v:path arrowok="t"/>
              </v:shape>
              <v:shape id="_x0000_s8496" style="position:absolute;left:8955;top:3169;width:1573;height:292" coordorigin="8955,3169" coordsize="1573,292" path="m10201,3443r-601,l9612,3443e" filled="f" stroked="f">
                <v:path arrowok="t"/>
              </v:shape>
              <v:shape id="_x0000_s8495" style="position:absolute;left:8955;top:3169;width:1573;height:292" coordorigin="8955,3169" coordsize="1573,292" path="m10202,3443r-757,l9579,3443r622,l10202,3443e" filled="f" stroked="f">
                <v:path arrowok="t"/>
              </v:shape>
              <v:shape id="_x0000_s8494" style="position:absolute;left:8955;top:3169;width:1573;height:292" coordorigin="8955,3169" coordsize="1573,292" path="m10224,3441r-721,e" filled="f" stroked="f">
                <v:path arrowok="t"/>
              </v:shape>
              <v:shape id="_x0000_s8493" style="position:absolute;left:8955;top:3169;width:1573;height:292" coordorigin="8955,3169" coordsize="1573,292" path="m10160,3436r-657,5l10224,3441r8,-1l10245,3438r-10,l10222,3437r-62,-1e" filled="f" stroked="f">
                <v:path arrowok="t"/>
              </v:shape>
              <v:shape id="_x0000_s8492" style="position:absolute;left:8955;top:3169;width:1573;height:292" coordorigin="8955,3169" coordsize="1573,292" path="m9297,3439r10,1l9362,3440r-42,l9297,3439e" filled="f" stroked="f">
                <v:path arrowok="t"/>
              </v:shape>
              <v:shape id="_x0000_s8491" style="position:absolute;left:8955;top:3169;width:1573;height:292" coordorigin="8955,3169" coordsize="1573,292" path="m10115,3436r-734,4l9419,3440r733,-4l10115,3436e" filled="f" stroked="f">
                <v:path arrowok="t"/>
              </v:shape>
              <v:shape id="_x0000_s8490" style="position:absolute;left:8955;top:3169;width:1573;height:292" coordorigin="8955,3169" coordsize="1573,292" path="m9657,3439r474,-3e" filled="f" stroked="f">
                <v:path arrowok="t"/>
              </v:shape>
              <v:shape id="_x0000_s8489" style="position:absolute;left:8955;top:3169;width:1573;height:292" coordorigin="8955,3169" coordsize="1573,292" path="m10107,3436r19,e" filled="f" stroked="f">
                <v:path arrowok="t"/>
              </v:shape>
              <v:shape id="_x0000_s8488" style="position:absolute;left:8955;top:3169;width:1573;height:292" coordorigin="8955,3169" coordsize="1573,292" path="m10115,3436r-458,3e" filled="f" stroked="f">
                <v:path arrowok="t"/>
              </v:shape>
              <v:shape id="_x0000_s8487" style="position:absolute;left:8955;top:3169;width:1573;height:292" coordorigin="8955,3169" coordsize="1573,292" path="m10131,3436r-16,e" filled="f" stroked="f">
                <v:path arrowok="t"/>
              </v:shape>
              <v:shape id="_x0000_s8486" style="position:absolute;left:8955;top:3169;width:1573;height:292" coordorigin="8955,3169" coordsize="1573,292" path="m9827,3434r-504,3l9289,3438r6,1l9371,3440r821,-4l10265,3435r3,l10009,3435r-182,-1e" filled="f" stroked="f">
                <v:path arrowok="t"/>
              </v:shape>
              <v:shape id="_x0000_s8485" style="position:absolute;left:8955;top:3169;width:1573;height:292" coordorigin="8955,3169" coordsize="1573,292" path="m10192,3436r-216,l10134,3436e" filled="f" stroked="f">
                <v:path arrowok="t"/>
              </v:shape>
              <v:shape id="_x0000_s8484" style="position:absolute;left:8955;top:3169;width:1573;height:292" coordorigin="8955,3169" coordsize="1573,292" path="m9765,3434r-502,1l9288,3438r13,l9316,3437r489,-3l9765,3434e" filled="f" stroked="f">
                <v:path arrowok="t"/>
              </v:shape>
              <v:shape id="_x0000_s8483" style="position:absolute;left:8955;top:3169;width:1573;height:292" coordorigin="8955,3169" coordsize="1573,292" path="m10264,3435r-96,1l10227,3437r5,l10246,3438r13,-2l10264,3435e" filled="f" stroked="f">
                <v:path arrowok="t"/>
              </v:shape>
              <v:shape id="_x0000_s8482" style="position:absolute;left:8955;top:3169;width:1573;height:292" coordorigin="8955,3169" coordsize="1573,292" path="m10115,3436r-8,e" filled="f" stroked="f">
                <v:path arrowok="t"/>
              </v:shape>
              <v:shape id="_x0000_s8481" style="position:absolute;left:8955;top:3169;width:1573;height:292" coordorigin="8955,3169" coordsize="1573,292" path="m10126,3436r-11,e" filled="f" stroked="f">
                <v:path arrowok="t"/>
              </v:shape>
              <v:shape id="_x0000_s8480" style="position:absolute;left:8955;top:3169;width:1573;height:292" coordorigin="8955,3169" coordsize="1573,292" path="m10134,3436r58,e" filled="f" stroked="f">
                <v:path arrowok="t"/>
              </v:shape>
              <v:shape id="_x0000_s8479" style="position:absolute;left:8955;top:3169;width:1573;height:292" coordorigin="8955,3169" coordsize="1573,292" path="m10192,3436r-216,l10160,3436r32,e" filled="f" stroked="f">
                <v:path arrowok="t"/>
              </v:shape>
              <v:shape id="_x0000_s8478" style="position:absolute;left:8955;top:3169;width:1573;height:292" coordorigin="8955,3169" coordsize="1573,292" path="m10180,3434r-171,1l10266,3435r-86,-1e" filled="f" stroked="f">
                <v:path arrowok="t"/>
              </v:shape>
              <v:shape id="_x0000_s8477" style="position:absolute;left:8955;top:3169;width:1573;height:292" coordorigin="8955,3169" coordsize="1573,292" path="m9273,3429r-46,l9234,3430r12,2l9262,3435r471,-1l9273,3429e" filled="f" stroked="f">
                <v:path arrowok="t"/>
              </v:shape>
              <v:shape id="_x0000_s8476" style="position:absolute;left:8955;top:3169;width:1573;height:292" coordorigin="8955,3169" coordsize="1573,292" path="m10291,3431r-15,l10241,3432r-30,1l10125,3434r144,1l10282,3432r5,-1l10291,3431e" filled="f" stroked="f">
                <v:path arrowok="t"/>
              </v:shape>
              <v:shape id="_x0000_s8475" style="position:absolute;left:8955;top:3169;width:1573;height:292" coordorigin="8955,3169" coordsize="1573,292" path="m10293,3430r-384,3l10038,3434r119,l10234,3432r59,-2e" filled="f" stroked="f">
                <v:path arrowok="t"/>
              </v:shape>
              <v:shape id="_x0000_s8474" style="position:absolute;left:8955;top:3169;width:1573;height:292" coordorigin="8955,3169" coordsize="1573,292" path="m10223,3431r42,l10277,3430e" filled="f" stroked="f">
                <v:path arrowok="t"/>
              </v:shape>
              <v:shape id="_x0000_s8473" style="position:absolute;left:8955;top:3169;width:1573;height:292" coordorigin="8955,3169" coordsize="1573,292" path="m10277,3430r-54,1e" filled="f" stroked="f">
                <v:path arrowok="t"/>
              </v:shape>
              <v:shape id="_x0000_s8472" style="position:absolute;left:8955;top:3169;width:1573;height:292" coordorigin="8955,3169" coordsize="1573,292" path="m10301,3429r-1011,l9722,3433r543,-2l10294,3430r5,-1l10301,3429e" filled="f" stroked="f">
                <v:path arrowok="t"/>
              </v:shape>
              <v:shape id="_x0000_s8471" style="position:absolute;left:8955;top:3169;width:1573;height:292" coordorigin="8955,3169" coordsize="1573,292" path="m10164,3446r-656,l9460,3447r-69,2l9431,3452r652,l10145,3448r19,-2e" filled="f" stroked="f">
                <v:path arrowok="t"/>
              </v:shape>
              <v:shape id="_x0000_s8470" style="position:absolute;left:8955;top:3169;width:1573;height:292" coordorigin="8955,3169" coordsize="1573,292" path="m9494,3446r-130,l9390,3449r33,-1l9494,3446e" filled="f" stroked="f">
                <v:path arrowok="t"/>
              </v:shape>
              <v:shape id="_x0000_s8469" style="position:absolute;left:8955;top:3169;width:1573;height:292" coordorigin="8955,3169" coordsize="1573,292" path="m9999,3456r-436,2l9960,3457r39,-1e" filled="f" stroked="f">
                <v:path arrowok="t"/>
              </v:shape>
              <v:shape id="_x0000_s8468" style="position:absolute;left:8955;top:3169;width:1573;height:292" coordorigin="8955,3169" coordsize="1573,292" path="m9960,3457r-111,l9943,3457e" filled="f" stroked="f">
                <v:path arrowok="t"/>
              </v:shape>
              <v:shape id="_x0000_s8467" style="position:absolute;left:8955;top:3169;width:1573;height:292" coordorigin="8955,3169" coordsize="1573,292" path="m10081,3452r-646,l9454,3453r59,4l9535,3458r470,-2l10081,3452e" filled="f" stroked="f">
                <v:path arrowok="t"/>
              </v:shape>
              <v:shape id="_x0000_s8466" style="position:absolute;left:8955;top:3169;width:1573;height:292" coordorigin="8955,3169" coordsize="1573,292" path="m9943,3457r17,e" filled="f" stroked="f">
                <v:path arrowok="t"/>
              </v:shape>
              <v:shape id="_x0000_s8465" style="position:absolute;left:8955;top:3169;width:1573;height:292" coordorigin="8955,3169" coordsize="1573,292" path="m9960,3457r-111,l9959,3457r1,e" filled="f" stroked="f">
                <v:path arrowok="t"/>
              </v:shape>
              <v:shape id="_x0000_s8464" style="position:absolute;left:8955;top:3169;width:1573;height:292" coordorigin="8955,3169" coordsize="1573,292" path="m9941,3458r-213,l9596,3460r19,l9695,3461r163,-1l9941,3458e" filled="f" stroked="f">
                <v:path arrowok="t"/>
              </v:shape>
              <v:shape id="_x0000_s8463" style="position:absolute;left:8955;top:3169;width:1573;height:292" coordorigin="8955,3169" coordsize="1573,292" path="m9706,3458r-161,l9593,3460r113,-2e" filled="f" stroked="f">
                <v:path arrowok="t"/>
              </v:shape>
            </v:group>
            <v:group id="_x0000_s8219" style="position:absolute;left:8955;top:3170;width:1572;height:290" coordorigin="8955,3170" coordsize="1572,290">
              <v:shape id="_x0000_s8461" style="position:absolute;left:8955;top:3170;width:1572;height:290" coordorigin="8955,3170" coordsize="1572,290" path="m8955,3170r2,l8958,3170r-3,e" filled="f" stroked="f">
                <v:path arrowok="t"/>
              </v:shape>
              <v:shape id="_x0000_s8460" style="position:absolute;left:8955;top:3170;width:1572;height:290" coordorigin="8955,3170" coordsize="1572,290" path="m8955,3175r2,1l8959,3176r-3,-1l8955,3175e" filled="f" stroked="f">
                <v:path arrowok="t"/>
              </v:shape>
              <v:shape id="_x0000_s8459" style="position:absolute;left:8955;top:3170;width:1572;height:290" coordorigin="8955,3170" coordsize="1572,290" path="m8959,3176r-2,1l8956,3177r-1,l8956,3177r1,l8959,3176e" filled="f" stroked="f">
                <v:path arrowok="t"/>
              </v:shape>
              <v:shape id="_x0000_s8458" style="position:absolute;left:8955;top:3170;width:1572;height:290" coordorigin="8955,3170" coordsize="1572,290" path="m8955,3183r2,l8958,3184r3,l8958,3184r-1,-1l8955,3183e" filled="f" stroked="f">
                <v:path arrowok="t"/>
              </v:shape>
              <v:shape id="_x0000_s8457" style="position:absolute;left:8955;top:3170;width:1572;height:290" coordorigin="8955,3170" coordsize="1572,290" path="m8957,3186r-1,l8959,3187r2,-1l8957,3186e" filled="f" stroked="f">
                <v:path arrowok="t"/>
              </v:shape>
              <v:shape id="_x0000_s8456" style="position:absolute;left:8955;top:3170;width:1572;height:290" coordorigin="8955,3170" coordsize="1572,290" path="m8962,3189r-4,1l8956,3190r2,l8959,3189r3,e" filled="f" stroked="f">
                <v:path arrowok="t"/>
              </v:shape>
              <v:shape id="_x0000_s8455" style="position:absolute;left:8955;top:3170;width:1572;height:290" coordorigin="8955,3170" coordsize="1572,290" path="m8963,3195r-2,1l8958,3196r-1,l8958,3196r3,l8963,3195e" filled="f" stroked="f">
                <v:path arrowok="t"/>
              </v:shape>
              <v:shape id="_x0000_s8454" style="position:absolute;left:8955;top:3170;width:1572;height:290" coordorigin="8955,3170" coordsize="1572,290" path="m8958,3204r5,l8966,3204r-4,l8958,3204e" filled="f" stroked="f">
                <v:path arrowok="t"/>
              </v:shape>
              <v:shape id="_x0000_s8453" style="position:absolute;left:8955;top:3170;width:1572;height:290" coordorigin="8955,3170" coordsize="1572,290" path="m8966,3205r-3,1l8960,3206r-2,1l8960,3206r3,l8966,3206e" filled="f" stroked="f">
                <v:path arrowok="t"/>
              </v:shape>
              <v:shape id="_x0000_s8452" style="position:absolute;left:8955;top:3170;width:1572;height:290" coordorigin="8955,3170" coordsize="1572,290" path="m8970,3218r-4,l8963,3218r-2,1l8963,3219r3,-1l8970,3218r,e" filled="f" stroked="f">
                <v:path arrowok="t"/>
              </v:shape>
              <v:shape id="_x0000_s8451" style="position:absolute;left:8955;top:3170;width:1572;height:290" coordorigin="8955,3170" coordsize="1572,290" path="m8962,3222r2,1l8968,3223r4,l8969,3223r-4,-1l8963,3222r-1,e" filled="f" stroked="f">
                <v:path arrowok="t"/>
              </v:shape>
              <v:shape id="_x0000_s8450" style="position:absolute;left:8955;top:3170;width:1572;height:290" coordorigin="8955,3170" coordsize="1572,290" path="m8973,3224r-5,1l8965,3225r-3,l8965,3225r3,l8973,3224e" filled="f" stroked="f">
                <v:path arrowok="t"/>
              </v:shape>
              <v:shape id="_x0000_s8449" style="position:absolute;left:8955;top:3170;width:1572;height:290" coordorigin="8955,3170" coordsize="1572,290" path="m8975,3229r-5,l8966,3230r-2,l8966,3230r3,l8972,3229r3,e" filled="f" stroked="f">
                <v:path arrowok="t"/>
              </v:shape>
              <v:shape id="_x0000_s8448" style="position:absolute;left:8955;top:3170;width:1572;height:290" coordorigin="8955,3170" coordsize="1572,290" path="m8965,3234r3,l8972,3235r5,l8974,3235r-4,-1l8965,3234r,e" filled="f" stroked="f">
                <v:path arrowok="t"/>
              </v:shape>
              <v:shape id="_x0000_s8447" style="position:absolute;left:8955;top:3170;width:1572;height:290" coordorigin="8955,3170" coordsize="1572,290" path="m8978,3235r-6,1l8968,3236r-3,1l8967,3236r3,l8973,3236r5,e" filled="f" stroked="f">
                <v:path arrowok="t"/>
              </v:shape>
              <v:shape id="_x0000_s8446" style="position:absolute;left:8955;top:3170;width:1572;height:290" coordorigin="8955,3170" coordsize="1572,290" path="m8966,3239r2,1l8972,3240r-2,l8968,3241r-1,l8968,3241r4,-1l8974,3240r-2,l8973,3240r-1,l8967,3239r-1,e" filled="f" stroked="f">
                <v:path arrowok="t"/>
              </v:shape>
              <v:shape id="_x0000_s8445" style="position:absolute;left:8955;top:3170;width:1572;height:290" coordorigin="8955,3170" coordsize="1572,290" path="m8974,3240r-2,e" filled="f" stroked="f">
                <v:path arrowok="t"/>
              </v:shape>
              <v:shape id="_x0000_s8444" style="position:absolute;left:8955;top:3170;width:1572;height:290" coordorigin="8955,3170" coordsize="1572,290" path="m8972,3240r1,e" filled="f" stroked="f">
                <v:path arrowok="t"/>
              </v:shape>
              <v:shape id="_x0000_s8443" style="position:absolute;left:8955;top:3170;width:1572;height:290" coordorigin="8955,3170" coordsize="1572,290" path="m8972,3240r2,e" filled="f" stroked="f">
                <v:path arrowok="t"/>
              </v:shape>
              <v:shape id="_x0000_s8442" style="position:absolute;left:8955;top:3170;width:1572;height:290" coordorigin="8955,3170" coordsize="1572,290" path="m8974,3240r-2,l8974,3240r6,1l8977,3240r-3,e" filled="f" stroked="f">
                <v:path arrowok="t"/>
              </v:shape>
              <v:shape id="_x0000_s8441" style="position:absolute;left:8955;top:3170;width:1572;height:290" coordorigin="8955,3170" coordsize="1572,290" path="m8973,3240r-1,e" filled="f" stroked="f">
                <v:path arrowok="t"/>
              </v:shape>
              <v:shape id="_x0000_s8440" style="position:absolute;left:8955;top:3170;width:1572;height:290" coordorigin="8955,3170" coordsize="1572,290" path="m8979,3239r-5,1l8972,3240r1,l8974,3240r3,-1l8979,3239e" filled="f" stroked="f">
                <v:path arrowok="t"/>
              </v:shape>
              <v:shape id="_x0000_s8439" style="position:absolute;left:8955;top:3170;width:1572;height:290" coordorigin="8955,3170" coordsize="1572,290" path="m8970,3251r4,1l8979,3253r8,l8979,3252r-5,l8970,3251e" filled="f" stroked="f">
                <v:path arrowok="t"/>
              </v:shape>
              <v:shape id="_x0000_s8438" style="position:absolute;left:8955;top:3170;width:1572;height:290" coordorigin="8955,3170" coordsize="1572,290" path="m10519,3252r-3,l10521,3252r2,l10519,3252e" filled="f" stroked="f">
                <v:path arrowok="t"/>
              </v:shape>
              <v:shape id="_x0000_s8437" style="position:absolute;left:8955;top:3170;width:1572;height:290" coordorigin="8955,3170" coordsize="1572,290" path="m8973,3257r4,1l8982,3258r8,1l8983,3258r-6,l8974,3257r-1,e" filled="f" stroked="f">
                <v:path arrowok="t"/>
              </v:shape>
              <v:shape id="_x0000_s8436" style="position:absolute;left:8955;top:3170;width:1572;height:290" coordorigin="8955,3170" coordsize="1572,290" path="m10526,3260r-3,1l10521,3261r-11,l10520,3261r-3,1l10513,3262r-4,1l10513,3262r4,l10521,3261r6,l10522,3261r3,-1l10526,3260e" filled="f" stroked="f">
                <v:path arrowok="t"/>
              </v:shape>
              <v:shape id="_x0000_s8435" style="position:absolute;left:8955;top:3170;width:1572;height:290" coordorigin="8955,3170" coordsize="1572,290" path="m8991,3261r-17,l8974,3261r17,l8986,3261r-9,l8991,3261e" filled="f" stroked="f">
                <v:path arrowok="t"/>
              </v:shape>
              <v:shape id="_x0000_s8434" style="position:absolute;left:8955;top:3170;width:1572;height:290" coordorigin="8955,3170" coordsize="1572,290" path="m8993,3265r-7,l8980,3265r-4,1l8977,3266r4,-1l8986,3265r7,e" filled="f" stroked="f">
                <v:path arrowok="t"/>
              </v:shape>
              <v:shape id="_x0000_s8433" style="position:absolute;left:8955;top:3170;width:1572;height:290" coordorigin="8955,3170" coordsize="1572,290" path="m10520,3267r-1,l10515,3268r-5,l10504,3269r6,-1l10516,3268r4,-1e" filled="f" stroked="f">
                <v:path arrowok="t"/>
              </v:shape>
              <v:shape id="_x0000_s8432" style="position:absolute;left:8955;top:3170;width:1572;height:290" coordorigin="8955,3170" coordsize="1572,290" path="m10527,3265r-2,1l10523,3266r-3,1l10506,3267r14,l10526,3267r-5,l10524,3266r1,l10527,3265e" filled="f" stroked="f">
                <v:path arrowok="t"/>
              </v:shape>
              <v:shape id="_x0000_s8431" style="position:absolute;left:8955;top:3170;width:1572;height:290" coordorigin="8955,3170" coordsize="1572,290" path="m8980,3274r3,1l8986,3275r5,1l8987,3276r-3,l8981,3277r6,-1l8992,3276r2,l8993,3276r1,l8992,3276r-4,-1l8985,3275r-3,l8980,3274e" filled="f" stroked="f">
                <v:path arrowok="t"/>
              </v:shape>
              <v:shape id="_x0000_s8430" style="position:absolute;left:8955;top:3170;width:1572;height:290" coordorigin="8955,3170" coordsize="1572,290" path="m8994,3276r-2,e" filled="f" stroked="f">
                <v:path arrowok="t"/>
              </v:shape>
              <v:shape id="_x0000_s8429" style="position:absolute;left:8955;top:3170;width:1572;height:290" coordorigin="8955,3170" coordsize="1572,290" path="m8992,3276r2,e" filled="f" stroked="f">
                <v:path arrowok="t"/>
              </v:shape>
              <v:shape id="_x0000_s8428" style="position:absolute;left:8955;top:3170;width:1572;height:290" coordorigin="8955,3170" coordsize="1572,290" path="m8992,3276r2,e" filled="f" stroked="f">
                <v:path arrowok="t"/>
              </v:shape>
              <v:shape id="_x0000_s8427" style="position:absolute;left:8955;top:3170;width:1572;height:290" coordorigin="8955,3170" coordsize="1572,290" path="m8994,3276r-2,l8995,3276r3,l9001,3276r-6,l8994,3276e" filled="f" stroked="f">
                <v:path arrowok="t"/>
              </v:shape>
              <v:shape id="_x0000_s8426" style="position:absolute;left:8955;top:3170;width:1572;height:290" coordorigin="8955,3170" coordsize="1572,290" path="m8994,3276r-2,e" filled="f" stroked="f">
                <v:path arrowok="t"/>
              </v:shape>
              <v:shape id="_x0000_s8425" style="position:absolute;left:8955;top:3170;width:1572;height:290" coordorigin="8955,3170" coordsize="1572,290" path="m9000,3275r-6,l8992,3276r2,l9000,3275e" filled="f" stroked="f">
                <v:path arrowok="t"/>
              </v:shape>
              <v:shape id="_x0000_s8424" style="position:absolute;left:8955;top:3170;width:1572;height:290" coordorigin="8955,3170" coordsize="1572,290" path="m10512,3279r-1,l10506,3279r-5,1l10495,3281r7,-1l10507,3279r5,e" filled="f" stroked="f">
                <v:path arrowok="t"/>
              </v:shape>
              <v:shape id="_x0000_s8423" style="position:absolute;left:8955;top:3170;width:1572;height:290" coordorigin="8955,3170" coordsize="1572,290" path="m10511,3279r,e" filled="f" stroked="f">
                <v:path arrowok="t"/>
              </v:shape>
              <v:shape id="_x0000_s8422" style="position:absolute;left:8955;top:3170;width:1572;height:290" coordorigin="8955,3170" coordsize="1572,290" path="m10511,3279r,l10511,3279e" filled="f" stroked="f">
                <v:path arrowok="t"/>
              </v:shape>
              <v:shape id="_x0000_s8421" style="position:absolute;left:8955;top:3170;width:1572;height:290" coordorigin="8955,3170" coordsize="1572,290" path="m10521,3277r-3,1l10515,3278r-3,1l10503,3279r-7,l10512,3279r6,l10513,3279r3,-1l10519,3278r2,-1e" filled="f" stroked="f">
                <v:path arrowok="t"/>
              </v:shape>
              <v:shape id="_x0000_s8420" style="position:absolute;left:8955;top:3170;width:1572;height:290" coordorigin="8955,3170" coordsize="1572,290" path="m10513,3279r5,e" filled="f" stroked="f">
                <v:path arrowok="t"/>
              </v:shape>
              <v:shape id="_x0000_s8419" style="position:absolute;left:8955;top:3170;width:1572;height:290" coordorigin="8955,3170" coordsize="1572,290" path="m10518,3279r-5,e" filled="f" stroked="f">
                <v:path arrowok="t"/>
              </v:shape>
              <v:shape id="_x0000_s8418" style="position:absolute;left:8955;top:3170;width:1572;height:290" coordorigin="8955,3170" coordsize="1572,290" path="m10520,3279r-7,l10518,3279r2,e" filled="f" stroked="f">
                <v:path arrowok="t"/>
              </v:shape>
              <v:shape id="_x0000_s8417" style="position:absolute;left:8955;top:3170;width:1572;height:290" coordorigin="8955,3170" coordsize="1572,290" path="m10518,3281r-5,1l10505,3283r-11,1l10492,3284r24,l10496,3284r9,-1l10513,3282r5,-1e" filled="f" stroked="f">
                <v:path arrowok="t"/>
              </v:shape>
              <v:shape id="_x0000_s8416" style="position:absolute;left:8955;top:3170;width:1572;height:290" coordorigin="8955,3170" coordsize="1572,290" path="m8984,3282r3,1l8990,3284r4,l8985,3284r10,l8997,3285r5,l8995,3286r-5,1l8987,3288r4,l8996,3289r6,1l8989,3290r14,l9006,3290r7,1l9007,3290r-2,l9012,3290r-9,l8997,3289r-6,-1l8988,3288r3,-1l8996,3286r7,-1l9004,3285r-1,l9004,3285r-1,l8998,3285r-2,-1l9007,3284r-12,l8991,3283r-4,l8984,3282e" filled="f" stroked="f">
                <v:path arrowok="t"/>
              </v:shape>
              <v:shape id="_x0000_s8415" style="position:absolute;left:8955;top:3170;width:1572;height:290" coordorigin="8955,3170" coordsize="1572,290" path="m9004,3285r-1,e" filled="f" stroked="f">
                <v:path arrowok="t"/>
              </v:shape>
              <v:shape id="_x0000_s8414" style="position:absolute;left:8955;top:3170;width:1572;height:290" coordorigin="8955,3170" coordsize="1572,290" path="m9003,3285r1,e" filled="f" stroked="f">
                <v:path arrowok="t"/>
              </v:shape>
              <v:shape id="_x0000_s8413" style="position:absolute;left:8955;top:3170;width:1572;height:290" coordorigin="8955,3170" coordsize="1572,290" path="m9003,3285r1,e" filled="f" stroked="f">
                <v:path arrowok="t"/>
              </v:shape>
              <v:shape id="_x0000_s8412" style="position:absolute;left:8955;top:3170;width:1572;height:290" coordorigin="8955,3170" coordsize="1572,290" path="m9004,3285r-1,l9004,3285r4,1l9007,3286r-3,-1e" filled="f" stroked="f">
                <v:path arrowok="t"/>
              </v:shape>
              <v:shape id="_x0000_s8411" style="position:absolute;left:8955;top:3170;width:1572;height:290" coordorigin="8955,3170" coordsize="1572,290" path="m9004,3285r-1,e" filled="f" stroked="f">
                <v:path arrowok="t"/>
              </v:shape>
              <v:shape id="_x0000_s8410" style="position:absolute;left:8955;top:3170;width:1572;height:290" coordorigin="8955,3170" coordsize="1572,290" path="m9007,3285r-4,l9004,3285r2,l9007,3285e" filled="f" stroked="f">
                <v:path arrowok="t"/>
              </v:shape>
              <v:shape id="_x0000_s8409" style="position:absolute;left:8955;top:3170;width:1572;height:290" coordorigin="8955,3170" coordsize="1572,290" path="m10516,3284r-13,l10492,3285r24,-1e" filled="f" stroked="f">
                <v:path arrowok="t"/>
              </v:shape>
              <v:shape id="_x0000_s8408" style="position:absolute;left:8955;top:3170;width:1572;height:290" coordorigin="8955,3170" coordsize="1572,290" path="m10487,3290r,l10513,3290r-26,e" filled="f" stroked="f">
                <v:path arrowok="t"/>
              </v:shape>
              <v:shape id="_x0000_s8407" style="position:absolute;left:8955;top:3170;width:1572;height:290" coordorigin="8955,3170" coordsize="1572,290" path="m10482,3296r,l10509,3296r-27,e" filled="f" stroked="f">
                <v:path arrowok="t"/>
              </v:shape>
              <v:shape id="_x0000_s8406" style="position:absolute;left:8955;top:3170;width:1572;height:290" coordorigin="8955,3170" coordsize="1572,290" path="m10504,3302r-5,l10476,3302r22,l10504,3302e" filled="f" stroked="f">
                <v:path arrowok="t"/>
              </v:shape>
              <v:shape id="_x0000_s8405" style="position:absolute;left:8955;top:3170;width:1572;height:290" coordorigin="8955,3170" coordsize="1572,290" path="m10474,3304r13,1l10494,3305r7,1l10496,3305r-9,-1l10474,3304e" filled="f" stroked="f">
                <v:path arrowok="t"/>
              </v:shape>
              <v:shape id="_x0000_s8404" style="position:absolute;left:8955;top:3170;width:1572;height:290" coordorigin="8955,3170" coordsize="1572,290" path="m8999,3306r2,l9003,3307r2,l9000,3307r8,l9013,3308r8,1l9030,3310r-8,-1l9014,3308r-5,-1l9020,3307r-10,l9005,3307r3,l9007,3307r11,l9006,3307r-3,l9001,3306r-2,e" filled="f" stroked="f">
                <v:path arrowok="t"/>
              </v:shape>
              <v:shape id="_x0000_s8403" style="position:absolute;left:8955;top:3170;width:1572;height:290" coordorigin="8955,3170" coordsize="1572,290" path="m9020,3307r-11,e" filled="f" stroked="f">
                <v:path arrowok="t"/>
              </v:shape>
              <v:shape id="_x0000_s8402" style="position:absolute;left:8955;top:3170;width:1572;height:290" coordorigin="8955,3170" coordsize="1572,290" path="m9008,3307r-3,l9006,3307r4,e" filled="f" stroked="f">
                <v:path arrowok="t"/>
              </v:shape>
              <v:shape id="_x0000_s8401" style="position:absolute;left:8955;top:3170;width:1572;height:290" coordorigin="8955,3170" coordsize="1572,290" path="m9006,3307r12,e" filled="f" stroked="f">
                <v:path arrowok="t"/>
              </v:shape>
              <v:shape id="_x0000_s8400" style="position:absolute;left:8955;top:3170;width:1572;height:290" coordorigin="8955,3170" coordsize="1572,290" path="m9009,3307r11,e" filled="f" stroked="f">
                <v:path arrowok="t"/>
              </v:shape>
              <v:shape id="_x0000_s8399" style="position:absolute;left:8955;top:3170;width:1572;height:290" coordorigin="8955,3170" coordsize="1572,290" path="m9020,3307r-11,l9028,3308r-8,-1e" filled="f" stroked="f">
                <v:path arrowok="t"/>
              </v:shape>
              <v:shape id="_x0000_s8398" style="position:absolute;left:8955;top:3170;width:1572;height:290" coordorigin="8955,3170" coordsize="1572,290" path="m9010,3307r-5,l9008,3307e" filled="f" stroked="f">
                <v:path arrowok="t"/>
              </v:shape>
              <v:shape id="_x0000_s8397" style="position:absolute;left:8955;top:3170;width:1572;height:290" coordorigin="8955,3170" coordsize="1572,290" path="m9008,3307r-3,l9006,3307r4,l9008,3307e" filled="f" stroked="f">
                <v:path arrowok="t"/>
              </v:shape>
              <v:shape id="_x0000_s8396" style="position:absolute;left:8955;top:3170;width:1572;height:290" coordorigin="8955,3170" coordsize="1572,290" path="m9018,3307r-12,e" filled="f" stroked="f">
                <v:path arrowok="t"/>
              </v:shape>
              <v:shape id="_x0000_s8395" style="position:absolute;left:8955;top:3170;width:1572;height:290" coordorigin="8955,3170" coordsize="1572,290" path="m9027,3307r-21,l9018,3307r9,e" filled="f" stroked="f">
                <v:path arrowok="t"/>
              </v:shape>
              <v:shape id="_x0000_s8394" style="position:absolute;left:8955;top:3170;width:1572;height:290" coordorigin="8955,3170" coordsize="1572,290" path="m10486,3309r-1,l10491,3309r4,1l10498,3311r-3,-1l10491,3309r-5,e" filled="f" stroked="f">
                <v:path arrowok="t"/>
              </v:shape>
              <v:shape id="_x0000_s8393" style="position:absolute;left:8955;top:3170;width:1572;height:290" coordorigin="8955,3170" coordsize="1572,290" path="m10485,3309r1,e" filled="f" stroked="f">
                <v:path arrowok="t"/>
              </v:shape>
              <v:shape id="_x0000_s8392" style="position:absolute;left:8955;top:3170;width:1572;height:290" coordorigin="8955,3170" coordsize="1572,290" path="m10486,3309r-1,e" filled="f" stroked="f">
                <v:path arrowok="t"/>
              </v:shape>
              <v:shape id="_x0000_s8391" style="position:absolute;left:8955;top:3170;width:1572;height:290" coordorigin="8955,3170" coordsize="1572,290" path="m10478,3308r-2,l10482,3308r3,1l10480,3309r-6,1l10468,3310r6,l10481,3309r4,l10486,3309r,l10487,3309r-2,l10480,3308r-2,e" filled="f" stroked="f">
                <v:path arrowok="t"/>
              </v:shape>
              <v:shape id="_x0000_s8390" style="position:absolute;left:8955;top:3170;width:1572;height:290" coordorigin="8955,3170" coordsize="1572,290" path="m10485,3309r2,e" filled="f" stroked="f">
                <v:path arrowok="t"/>
              </v:shape>
              <v:shape id="_x0000_s8389" style="position:absolute;left:8955;top:3170;width:1572;height:290" coordorigin="8955,3170" coordsize="1572,290" path="m10476,3308r2,e" filled="f" stroked="f">
                <v:path arrowok="t"/>
              </v:shape>
              <v:shape id="_x0000_s8388" style="position:absolute;left:8955;top:3170;width:1572;height:290" coordorigin="8955,3170" coordsize="1572,290" path="m10487,3309r-2,e" filled="f" stroked="f">
                <v:path arrowok="t"/>
              </v:shape>
              <v:shape id="_x0000_s8387" style="position:absolute;left:8955;top:3170;width:1572;height:290" coordorigin="8955,3170" coordsize="1572,290" path="m10493,3308r-1,l10490,3308r-5,1l10487,3309r2,-1l10493,3308e" filled="f" stroked="f">
                <v:path arrowok="t"/>
              </v:shape>
              <v:shape id="_x0000_s8386" style="position:absolute;left:8955;top:3170;width:1572;height:290" coordorigin="8955,3170" coordsize="1572,290" path="m10492,3308r1,e" filled="f" stroked="f">
                <v:path arrowok="t"/>
              </v:shape>
              <v:shape id="_x0000_s8385" style="position:absolute;left:8955;top:3170;width:1572;height:290" coordorigin="8955,3170" coordsize="1572,290" path="m10478,3308r-2,l10476,3308e" filled="f" stroked="f">
                <v:path arrowok="t"/>
              </v:shape>
              <v:shape id="_x0000_s8384" style="position:absolute;left:8955;top:3170;width:1572;height:290" coordorigin="8955,3170" coordsize="1572,290" path="m10493,3308r-1,e" filled="f" stroked="f">
                <v:path arrowok="t"/>
              </v:shape>
              <v:shape id="_x0000_s8383" style="position:absolute;left:8955;top:3170;width:1572;height:290" coordorigin="8955,3170" coordsize="1572,290" path="m10471,3307r,l10475,3308r-5,l10478,3308r,l10492,3308r1,l10497,3308r-4,l10471,3307e" filled="f" stroked="f">
                <v:path arrowok="t"/>
              </v:shape>
              <v:shape id="_x0000_s8382" style="position:absolute;left:8955;top:3170;width:1572;height:290" coordorigin="8955,3170" coordsize="1572,290" path="m10501,3306r-2,1l10496,3307r-3,1l10498,3308r-4,l10497,3307r2,l10501,3306e" filled="f" stroked="f">
                <v:path arrowok="t"/>
              </v:shape>
              <v:shape id="_x0000_s8381" style="position:absolute;left:8955;top:3170;width:1572;height:290" coordorigin="8955,3170" coordsize="1572,290" path="m10494,3308r4,e" filled="f" stroked="f">
                <v:path arrowok="t"/>
              </v:shape>
              <v:shape id="_x0000_s8380" style="position:absolute;left:8955;top:3170;width:1572;height:290" coordorigin="8955,3170" coordsize="1572,290" path="m10498,3308r-4,e" filled="f" stroked="f">
                <v:path arrowok="t"/>
              </v:shape>
              <v:shape id="_x0000_s8379" style="position:absolute;left:8955;top:3170;width:1572;height:290" coordorigin="8955,3170" coordsize="1572,290" path="m10500,3307r-6,1l10498,3308r2,-1e" filled="f" stroked="f">
                <v:path arrowok="t"/>
              </v:shape>
              <v:shape id="_x0000_s8378" style="position:absolute;left:8955;top:3170;width:1572;height:290" coordorigin="8955,3170" coordsize="1572,290" path="m9033,3312r-6,1l9009,3313r-5,l9027,3313r6,-1e" filled="f" stroked="f">
                <v:path arrowok="t"/>
              </v:shape>
              <v:shape id="_x0000_s8377" style="position:absolute;left:8955;top:3170;width:1572;height:290" coordorigin="8955,3170" coordsize="1572,290" path="m9033,3313r-25,l9016,3313r17,e" filled="f" stroked="f">
                <v:path arrowok="t"/>
              </v:shape>
              <v:shape id="_x0000_s8376" style="position:absolute;left:8955;top:3170;width:1572;height:290" coordorigin="8955,3170" coordsize="1572,290" path="m10472,3313r-2,l10481,3314r7,1l10493,3316r-4,-1l10482,3314r-10,-1e" filled="f" stroked="f">
                <v:path arrowok="t"/>
              </v:shape>
              <v:shape id="_x0000_s8375" style="position:absolute;left:8955;top:3170;width:1572;height:290" coordorigin="8955,3170" coordsize="1572,290" path="m10470,3313r2,e" filled="f" stroked="f">
                <v:path arrowok="t"/>
              </v:shape>
              <v:shape id="_x0000_s8374" style="position:absolute;left:8955;top:3170;width:1572;height:290" coordorigin="8955,3170" coordsize="1572,290" path="m10472,3313r-2,l10470,3313e" filled="f" stroked="f">
                <v:path arrowok="t"/>
              </v:shape>
              <v:shape id="_x0000_s8373" style="position:absolute;left:8955;top:3170;width:1572;height:290" coordorigin="8955,3170" coordsize="1572,290" path="m10465,3313r3,l10464,3313r8,l10472,3313r24,l10465,3313e" filled="f" stroked="f">
                <v:path arrowok="t"/>
              </v:shape>
              <v:shape id="_x0000_s8372" style="position:absolute;left:8955;top:3170;width:1572;height:290" coordorigin="8955,3170" coordsize="1572,290" path="m10459,3318r25,1l10491,3319r-32,-1e" filled="f" stroked="f">
                <v:path arrowok="t"/>
              </v:shape>
              <v:shape id="_x0000_s8371" style="position:absolute;left:8955;top:3170;width:1572;height:290" coordorigin="8955,3170" coordsize="1572,290" path="m9040,3319r-7,l9022,3320r-7,1l9011,3322r4,-1l9023,3320r10,l9039,3319r-4,l9038,3319r2,e" filled="f" stroked="f">
                <v:path arrowok="t"/>
              </v:shape>
              <v:shape id="_x0000_s8370" style="position:absolute;left:8955;top:3170;width:1572;height:290" coordorigin="8955,3170" coordsize="1572,290" path="m10453,3324r25,l10485,3324r2,l10481,3324r-28,e" filled="f" stroked="f">
                <v:path arrowok="t"/>
              </v:shape>
              <v:shape id="_x0000_s8369" style="position:absolute;left:8955;top:3170;width:1572;height:290" coordorigin="8955,3170" coordsize="1572,290" path="m10479,3325r-27,l10486,3325r-7,e" filled="f" stroked="f">
                <v:path arrowok="t"/>
              </v:shape>
              <v:shape id="_x0000_s8368" style="position:absolute;left:8955;top:3170;width:1572;height:290" coordorigin="8955,3170" coordsize="1572,290" path="m9019,3332r8,l9039,3333r18,l9036,3332r-14,l9019,3332e" filled="f" stroked="f">
                <v:path arrowok="t"/>
              </v:shape>
              <v:shape id="_x0000_s8367" style="position:absolute;left:8955;top:3170;width:1572;height:290" coordorigin="8955,3170" coordsize="1572,290" path="m9049,3327r-15,l9023,3328r-6,1l9026,3330r13,2l9057,3333r-1,l9039,3332r-13,-2l9018,3329r1,l9030,3328r9,-1l9049,3327r,e" filled="f" stroked="f">
                <v:path arrowok="t"/>
              </v:shape>
              <v:shape id="_x0000_s8366" style="position:absolute;left:8955;top:3170;width:1572;height:290" coordorigin="8955,3170" coordsize="1572,290" path="m10446,3329r24,1l10481,3330r-7,l10446,3329e" filled="f" stroked="f">
                <v:path arrowok="t"/>
              </v:shape>
              <v:shape id="_x0000_s8365" style="position:absolute;left:8955;top:3170;width:1572;height:290" coordorigin="8955,3170" coordsize="1572,290" path="m9060,3336r-30,l9023,3336r37,e" filled="f" stroked="f">
                <v:path arrowok="t"/>
              </v:shape>
              <v:shape id="_x0000_s8364" style="position:absolute;left:8955;top:3170;width:1572;height:290" coordorigin="8955,3170" coordsize="1572,290" path="m10475,3336r-38,l10437,3337r11,l10461,3338r6,1l10471,3340r-6,-2l10454,3337r-17,-1l10475,3336e" filled="f" stroked="f">
                <v:path arrowok="t"/>
              </v:shape>
              <v:shape id="_x0000_s8363" style="position:absolute;left:8955;top:3170;width:1572;height:290" coordorigin="8955,3170" coordsize="1572,290" path="m9069,3341r-40,1l9069,3341e" filled="f" stroked="f">
                <v:path arrowok="t"/>
              </v:shape>
              <v:shape id="_x0000_s8362" style="position:absolute;left:8955;top:3170;width:1572;height:290" coordorigin="8955,3170" coordsize="1572,290" path="m9078,3347r-43,1l9074,3347r4,e" filled="f" stroked="f">
                <v:path arrowok="t"/>
              </v:shape>
              <v:shape id="_x0000_s8361" style="position:absolute;left:8955;top:3170;width:1572;height:290" coordorigin="8955,3170" coordsize="1572,290" path="m10463,3348r-43,l10420,3348r43,e" filled="f" stroked="f">
                <v:path arrowok="t"/>
              </v:shape>
              <v:shape id="_x0000_s8360" style="position:absolute;left:8955;top:3170;width:1572;height:290" coordorigin="8955,3170" coordsize="1572,290" path="m9036,3349r5,l9056,3349r-7,1l9043,3351r-4,l9043,3351r6,-1l9057,3349r17,l9060,3349r,l9058,3349r-17,l9036,3349e" filled="f" stroked="f">
                <v:path arrowok="t"/>
              </v:shape>
              <v:shape id="_x0000_s8359" style="position:absolute;left:8955;top:3170;width:1572;height:290" coordorigin="8955,3170" coordsize="1572,290" path="m9074,3349r-17,e" filled="f" stroked="f">
                <v:path arrowok="t"/>
              </v:shape>
              <v:shape id="_x0000_s8358" style="position:absolute;left:8955;top:3170;width:1572;height:290" coordorigin="8955,3170" coordsize="1572,290" path="m9058,3349r2,e" filled="f" stroked="f">
                <v:path arrowok="t"/>
              </v:shape>
              <v:shape id="_x0000_s8357" style="position:absolute;left:8955;top:3170;width:1572;height:290" coordorigin="8955,3170" coordsize="1572,290" path="m9057,3349r17,e" filled="f" stroked="f">
                <v:path arrowok="t"/>
              </v:shape>
              <v:shape id="_x0000_s8356" style="position:absolute;left:8955;top:3170;width:1572;height:290" coordorigin="8955,3170" coordsize="1572,290" path="m9074,3349r-17,l9082,3350r-8,-1e" filled="f" stroked="f">
                <v:path arrowok="t"/>
              </v:shape>
              <v:shape id="_x0000_s8355" style="position:absolute;left:8955;top:3170;width:1572;height:290" coordorigin="8955,3170" coordsize="1572,290" path="m9060,3349r-2,e" filled="f" stroked="f">
                <v:path arrowok="t"/>
              </v:shape>
              <v:shape id="_x0000_s8354" style="position:absolute;left:8955;top:3170;width:1572;height:290" coordorigin="8955,3170" coordsize="1572,290" path="m9079,3348r-8,l9064,3349r-6,l9060,3349r6,l9079,3348r,e" filled="f" stroked="f">
                <v:path arrowok="t"/>
              </v:shape>
              <v:shape id="_x0000_s8353" style="position:absolute;left:8955;top:3170;width:1572;height:290" coordorigin="8955,3170" coordsize="1572,290" path="m10462,3349r-16,1l10416,3350r,1l10440,3350r18,l10461,3349e" filled="f" stroked="f">
                <v:path arrowok="t"/>
              </v:shape>
              <v:shape id="_x0000_s8352" style="position:absolute;left:8955;top:3170;width:1572;height:290" coordorigin="8955,3170" coordsize="1572,290" path="m10419,3351r-4,l10430,3352r23,l10457,3353r1,l10442,3352r-23,-1e" filled="f" stroked="f">
                <v:path arrowok="t"/>
              </v:shape>
              <v:shape id="_x0000_s8351" style="position:absolute;left:8955;top:3170;width:1572;height:290" coordorigin="8955,3170" coordsize="1572,290" path="m10411,3362r-2,l10396,3362r,l10411,3362e" filled="f" stroked="f">
                <v:path arrowok="t"/>
              </v:shape>
              <v:shape id="_x0000_s8350" style="position:absolute;left:8955;top:3170;width:1572;height:290" coordorigin="8955,3170" coordsize="1572,290" path="m10409,3362r2,e" filled="f" stroked="f">
                <v:path arrowok="t"/>
              </v:shape>
              <v:shape id="_x0000_s8349" style="position:absolute;left:8955;top:3170;width:1572;height:290" coordorigin="8955,3170" coordsize="1572,290" path="m10411,3362r-2,l10409,3362e" filled="f" stroked="f">
                <v:path arrowok="t"/>
              </v:shape>
              <v:shape id="_x0000_s8348" style="position:absolute;left:8955;top:3170;width:1572;height:290" coordorigin="8955,3170" coordsize="1572,290" path="m10408,3358r-4,l10423,3358r14,l10446,3359r-8,1l10426,3361r-14,l10398,3362r13,l10412,3362r17,-1l10415,3361r13,l10439,3360r8,-1l10451,3359r-3,-1l10448,3358r-1,l10431,3358r-23,e" filled="f" stroked="f">
                <v:path arrowok="t"/>
              </v:shape>
              <v:shape id="_x0000_s8347" style="position:absolute;left:8955;top:3170;width:1572;height:290" coordorigin="8955,3170" coordsize="1572,290" path="m10415,3361r14,e" filled="f" stroked="f">
                <v:path arrowok="t"/>
              </v:shape>
              <v:shape id="_x0000_s8346" style="position:absolute;left:8955;top:3170;width:1572;height:290" coordorigin="8955,3170" coordsize="1572,290" path="m10447,3358r1,e" filled="f" stroked="f">
                <v:path arrowok="t"/>
              </v:shape>
              <v:shape id="_x0000_s8345" style="position:absolute;left:8955;top:3170;width:1572;height:290" coordorigin="8955,3170" coordsize="1572,290" path="m10429,3361r-14,e" filled="f" stroked="f">
                <v:path arrowok="t"/>
              </v:shape>
              <v:shape id="_x0000_s8344" style="position:absolute;left:8955;top:3170;width:1572;height:290" coordorigin="8955,3170" coordsize="1572,290" path="m10448,3361r-7,l10415,3361r14,l10440,3361r8,e" filled="f" stroked="f">
                <v:path arrowok="t"/>
              </v:shape>
              <v:shape id="_x0000_s8343" style="position:absolute;left:8955;top:3170;width:1572;height:290" coordorigin="8955,3170" coordsize="1572,290" path="m10448,3358r-1,e" filled="f" stroked="f">
                <v:path arrowok="t"/>
              </v:shape>
              <v:shape id="_x0000_s8342" style="position:absolute;left:8955;top:3170;width:1572;height:290" coordorigin="8955,3170" coordsize="1572,290" path="m10452,3358r-5,l10448,3358r2,l10452,3358e" filled="f" stroked="f">
                <v:path arrowok="t"/>
              </v:shape>
              <v:shape id="_x0000_s8341" style="position:absolute;left:8955;top:3170;width:1572;height:290" coordorigin="8955,3170" coordsize="1572,290" path="m9048,3359r7,1l9080,3360r-13,1l9058,3362r-5,1l9057,3362r7,-1l9075,3361r7,-1l9094,3360r-9,l9085,3360r-3,l9048,3359e" filled="f" stroked="f">
                <v:path arrowok="t"/>
              </v:shape>
              <v:shape id="_x0000_s8340" style="position:absolute;left:8955;top:3170;width:1572;height:290" coordorigin="8955,3170" coordsize="1572,290" path="m9094,3360r-12,e" filled="f" stroked="f">
                <v:path arrowok="t"/>
              </v:shape>
              <v:shape id="_x0000_s8339" style="position:absolute;left:8955;top:3170;width:1572;height:290" coordorigin="8955,3170" coordsize="1572,290" path="m9082,3360r3,e" filled="f" stroked="f">
                <v:path arrowok="t"/>
              </v:shape>
              <v:shape id="_x0000_s8338" style="position:absolute;left:8955;top:3170;width:1572;height:290" coordorigin="8955,3170" coordsize="1572,290" path="m9082,3360r12,e" filled="f" stroked="f">
                <v:path arrowok="t"/>
              </v:shape>
              <v:shape id="_x0000_s8337" style="position:absolute;left:8955;top:3170;width:1572;height:290" coordorigin="8955,3170" coordsize="1572,290" path="m9094,3360r-12,l9102,3360r-6,l9094,3360e" filled="f" stroked="f">
                <v:path arrowok="t"/>
              </v:shape>
              <v:shape id="_x0000_s8336" style="position:absolute;left:8955;top:3170;width:1572;height:290" coordorigin="8955,3170" coordsize="1572,290" path="m9085,3360r-3,e" filled="f" stroked="f">
                <v:path arrowok="t"/>
              </v:shape>
              <v:shape id="_x0000_s8335" style="position:absolute;left:8955;top:3170;width:1572;height:290" coordorigin="8955,3170" coordsize="1572,290" path="m9096,3359r-9,1l9082,3360r3,l9089,3360r11,-1l9096,3359e" filled="f" stroked="f">
                <v:path arrowok="t"/>
              </v:shape>
              <v:shape id="_x0000_s8334" style="position:absolute;left:8955;top:3170;width:1572;height:290" coordorigin="8955,3170" coordsize="1572,290" path="m10442,3365r-53,1l10389,3366r44,l10442,3365e" filled="f" stroked="f">
                <v:path arrowok="t"/>
              </v:shape>
              <v:shape id="_x0000_s8333" style="position:absolute;left:8955;top:3170;width:1572;height:290" coordorigin="8955,3170" coordsize="1572,290" path="m10439,3368r-15,1l10404,3370r-24,l10380,3371r25,-1l10425,3369r14,-1e" filled="f" stroked="f">
                <v:path arrowok="t"/>
              </v:shape>
              <v:shape id="_x0000_s8332" style="position:absolute;left:8955;top:3170;width:1572;height:290" coordorigin="8955,3170" coordsize="1572,290" path="m9068,3371r-4,l9119,3372r10,l9125,3372r-5,l9127,3372r-13,l9109,3372r-41,-1e" filled="f" stroked="f">
                <v:path arrowok="t"/>
              </v:shape>
              <v:shape id="_x0000_s8331" style="position:absolute;left:8955;top:3170;width:1572;height:290" coordorigin="8955,3170" coordsize="1572,290" path="m9109,3372r5,e" filled="f" stroked="f">
                <v:path arrowok="t"/>
              </v:shape>
              <v:shape id="_x0000_s8330" style="position:absolute;left:8955;top:3170;width:1572;height:290" coordorigin="8955,3170" coordsize="1572,290" path="m9114,3372r-5,e" filled="f" stroked="f">
                <v:path arrowok="t"/>
              </v:shape>
              <v:shape id="_x0000_s8329" style="position:absolute;left:8955;top:3170;width:1572;height:290" coordorigin="8955,3170" coordsize="1572,290" path="m9088,3370r-3,l9092,3371r17,1l9114,3372r-19,-1l9088,3370e" filled="f" stroked="f">
                <v:path arrowok="t"/>
              </v:shape>
              <v:shape id="_x0000_s8328" style="position:absolute;left:8955;top:3170;width:1572;height:290" coordorigin="8955,3170" coordsize="1572,290" path="m9085,3370r3,e" filled="f" stroked="f">
                <v:path arrowok="t"/>
              </v:shape>
              <v:shape id="_x0000_s8327" style="position:absolute;left:8955;top:3170;width:1572;height:290" coordorigin="8955,3170" coordsize="1572,290" path="m9088,3370r-3,l9085,3370e" filled="f" stroked="f">
                <v:path arrowok="t"/>
              </v:shape>
              <v:shape id="_x0000_s8326" style="position:absolute;left:8955;top:3170;width:1572;height:290" coordorigin="8955,3170" coordsize="1572,290" path="m9060,3368r,1l9066,3369r7,1l9082,3370r-19,1l9088,3370r,l9124,3370r-46,l9069,3369r-5,l9060,3368e" filled="f" stroked="f">
                <v:path arrowok="t"/>
              </v:shape>
              <v:shape id="_x0000_s8325" style="position:absolute;left:8955;top:3170;width:1572;height:290" coordorigin="8955,3170" coordsize="1572,290" path="m10435,3371r-56,l10379,3371r56,e" filled="f" stroked="f">
                <v:path arrowok="t"/>
              </v:shape>
              <v:shape id="_x0000_s8324" style="position:absolute;left:8955;top:3170;width:1572;height:290" coordorigin="8955,3170" coordsize="1572,290" path="m10376,3374r-3,l10408,3374r6,1l10396,3375r-29,1l10367,3376r41,-1l10415,3375r4,l10417,3375r1,-1l10415,3374r-17,l10376,3374e" filled="f" stroked="f">
                <v:path arrowok="t"/>
              </v:shape>
              <v:shape id="_x0000_s8323" style="position:absolute;left:8955;top:3170;width:1572;height:290" coordorigin="8955,3170" coordsize="1572,290" path="m10419,3375r-4,e" filled="f" stroked="f">
                <v:path arrowok="t"/>
              </v:shape>
              <v:shape id="_x0000_s8322" style="position:absolute;left:8955;top:3170;width:1572;height:290" coordorigin="8955,3170" coordsize="1572,290" path="m10415,3374r3,e" filled="f" stroked="f">
                <v:path arrowok="t"/>
              </v:shape>
              <v:shape id="_x0000_s8321" style="position:absolute;left:8955;top:3170;width:1572;height:290" coordorigin="8955,3170" coordsize="1572,290" path="m10415,3375r4,e" filled="f" stroked="f">
                <v:path arrowok="t"/>
              </v:shape>
              <v:shape id="_x0000_s8320" style="position:absolute;left:8955;top:3170;width:1572;height:290" coordorigin="8955,3170" coordsize="1572,290" path="m10419,3375r-4,l10423,3375r4,l10429,3375r-3,l10422,3375r-3,e" filled="f" stroked="f">
                <v:path arrowok="t"/>
              </v:shape>
              <v:shape id="_x0000_s8319" style="position:absolute;left:8955;top:3170;width:1572;height:290" coordorigin="8955,3170" coordsize="1572,290" path="m10418,3374r-3,e" filled="f" stroked="f">
                <v:path arrowok="t"/>
              </v:shape>
              <v:shape id="_x0000_s8318" style="position:absolute;left:8955;top:3170;width:1572;height:290" coordorigin="8955,3170" coordsize="1572,290" path="m10432,3373r-5,1l10422,3374r-7,l10418,3374r5,l10427,3374r4,l10432,3373e" filled="f" stroked="f">
                <v:path arrowok="t"/>
              </v:shape>
              <v:shape id="_x0000_s8317" style="position:absolute;left:8955;top:3170;width:1572;height:290" coordorigin="8955,3170" coordsize="1572,290" path="m10427,3377r-62,l10365,3377r62,l10427,3377e" filled="f" stroked="f">
                <v:path arrowok="t"/>
              </v:shape>
              <v:shape id="_x0000_s8316" style="position:absolute;left:8955;top:3170;width:1572;height:290" coordorigin="8955,3170" coordsize="1572,290" path="m9074,3377r-2,l9143,3377r-69,e" filled="f" stroked="f">
                <v:path arrowok="t"/>
              </v:shape>
              <v:shape id="_x0000_s8315" style="position:absolute;left:8955;top:3170;width:1572;height:290" coordorigin="8955,3170" coordsize="1572,290" path="m10416,3380r5,1l10416,3380e" filled="f" stroked="f">
                <v:path arrowok="t"/>
              </v:shape>
              <v:shape id="_x0000_s8314" style="position:absolute;left:8955;top:3170;width:1572;height:290" coordorigin="8955,3170" coordsize="1572,290" path="m10363,3378r-1,l10391,3379r19,1l10416,3380r-9,l10386,3379r-23,-1e" filled="f" stroked="f">
                <v:path arrowok="t"/>
              </v:shape>
              <v:shape id="_x0000_s8313" style="position:absolute;left:8955;top:3170;width:1572;height:290" coordorigin="8955,3170" coordsize="1572,290" path="m9075,3379r,l9089,3379r18,1l9153,3381r,-1l9093,3379r-11,l9075,3379e" filled="f" stroked="f">
                <v:path arrowok="t"/>
              </v:shape>
              <v:shape id="_x0000_s8312" style="position:absolute;left:8955;top:3170;width:1572;height:290" coordorigin="8955,3170" coordsize="1572,290" path="m9157,3382r-76,l9082,3383r15,-1l9157,3382e" filled="f" stroked="f">
                <v:path arrowok="t"/>
              </v:shape>
              <v:shape id="_x0000_s8311" style="position:absolute;left:8955;top:3170;width:1572;height:290" coordorigin="8955,3170" coordsize="1572,290" path="m9159,3382r-62,l9136,3382r23,l9159,3382e" filled="f" stroked="f">
                <v:path arrowok="t"/>
              </v:shape>
              <v:shape id="_x0000_s8310" style="position:absolute;left:8955;top:3170;width:1572;height:290" coordorigin="8955,3170" coordsize="1572,290" path="m10417,3383r-14,1l10347,3384r-1,l10410,3384r7,-1e" filled="f" stroked="f">
                <v:path arrowok="t"/>
              </v:shape>
              <v:shape id="_x0000_s8309" style="position:absolute;left:8955;top:3170;width:1572;height:290" coordorigin="8955,3170" coordsize="1572,290" path="m9172,3386r-68,1l9090,3387r13,l9172,3386r,e" filled="f" stroked="f">
                <v:path arrowok="t"/>
              </v:shape>
              <v:shape id="_x0000_s8308" style="position:absolute;left:8955;top:3170;width:1572;height:290" coordorigin="8955,3170" coordsize="1572,290" path="m10409,3388r-76,l10331,3389r78,-1l10409,3388e" filled="f" stroked="f">
                <v:path arrowok="t"/>
              </v:shape>
              <v:shape id="_x0000_s8307" style="position:absolute;left:8955;top:3170;width:1572;height:290" coordorigin="8955,3170" coordsize="1572,290" path="m10348,3392r15,l10388,3393r8,l10401,3393r,l10388,3392r-40,e" filled="f" stroked="f">
                <v:path arrowok="t"/>
              </v:shape>
              <v:shape id="_x0000_s8306" style="position:absolute;left:8955;top:3170;width:1572;height:290" coordorigin="8955,3170" coordsize="1572,290" path="m9213,3394r-110,l9103,3394r111,l9213,3394e" filled="f" stroked="f">
                <v:path arrowok="t"/>
              </v:shape>
              <v:shape id="_x0000_s8305" style="position:absolute;left:8955;top:3170;width:1572;height:290" coordorigin="8955,3170" coordsize="1572,290" path="m10398,3395r-94,l10303,3395r86,l10398,3395e" filled="f" stroked="f">
                <v:path arrowok="t"/>
              </v:shape>
              <v:shape id="_x0000_s8304" style="position:absolute;left:8955;top:3170;width:1572;height:290" coordorigin="8955,3170" coordsize="1572,290" path="m9108,3396r,1l9125,3397r30,1l9132,3398r-17,1l9113,3399r16,l9159,3398r13,l9165,3398r20,l9173,3398r-31,l9128,3397r-12,l9108,3396e" filled="f" stroked="f">
                <v:path arrowok="t"/>
              </v:shape>
              <v:shape id="_x0000_s8303" style="position:absolute;left:8955;top:3170;width:1572;height:290" coordorigin="8955,3170" coordsize="1572,290" path="m9172,3398r-13,e" filled="f" stroked="f">
                <v:path arrowok="t"/>
              </v:shape>
              <v:shape id="_x0000_s8302" style="position:absolute;left:8955;top:3170;width:1572;height:290" coordorigin="8955,3170" coordsize="1572,290" path="m9173,3398r12,e" filled="f" stroked="f">
                <v:path arrowok="t"/>
              </v:shape>
              <v:shape id="_x0000_s8301" style="position:absolute;left:8955;top:3170;width:1572;height:290" coordorigin="8955,3170" coordsize="1572,290" path="m9159,3398r13,e" filled="f" stroked="f">
                <v:path arrowok="t"/>
              </v:shape>
              <v:shape id="_x0000_s8300" style="position:absolute;left:8955;top:3170;width:1572;height:290" coordorigin="8955,3170" coordsize="1572,290" path="m9172,3398r-13,l9245,3399r-73,-1e" filled="f" stroked="f">
                <v:path arrowok="t"/>
              </v:shape>
              <v:shape id="_x0000_s8299" style="position:absolute;left:8955;top:3170;width:1572;height:290" coordorigin="8955,3170" coordsize="1572,290" path="m9185,3398r-12,e" filled="f" stroked="f">
                <v:path arrowok="t"/>
              </v:shape>
              <v:shape id="_x0000_s8298" style="position:absolute;left:8955;top:3170;width:1572;height:290" coordorigin="8955,3170" coordsize="1572,290" path="m9236,3397r-63,1l9185,3398r51,-1e" filled="f" stroked="f">
                <v:path arrowok="t"/>
              </v:shape>
              <v:shape id="_x0000_s8297" style="position:absolute;left:8955;top:3170;width:1572;height:290" coordorigin="8955,3170" coordsize="1572,290" path="m10388,3400r-111,l10276,3400r112,e" filled="f" stroked="f">
                <v:path arrowok="t"/>
              </v:shape>
              <v:shape id="_x0000_s8296" style="position:absolute;left:8955;top:3170;width:1572;height:290" coordorigin="8955,3170" coordsize="1572,290" path="m10375,3403r4,l10381,3403r-6,e" filled="f" stroked="f">
                <v:path arrowok="t"/>
              </v:shape>
              <v:shape id="_x0000_s8295" style="position:absolute;left:8955;top:3170;width:1572;height:290" coordorigin="8955,3170" coordsize="1572,290" path="m10370,3403r5,l10373,3403r-3,e" filled="f" stroked="f">
                <v:path arrowok="t"/>
              </v:shape>
              <v:shape id="_x0000_s8294" style="position:absolute;left:8955;top:3170;width:1572;height:290" coordorigin="8955,3170" coordsize="1572,290" path="m10337,3401r-5,l10342,3401r21,1l10370,3403r-4,-1l10345,3401r-8,e" filled="f" stroked="f">
                <v:path arrowok="t"/>
              </v:shape>
              <v:shape id="_x0000_s8293" style="position:absolute;left:8955;top:3170;width:1572;height:290" coordorigin="8955,3170" coordsize="1572,290" path="m10332,3401r5,e" filled="f" stroked="f">
                <v:path arrowok="t"/>
              </v:shape>
              <v:shape id="_x0000_s8292" style="position:absolute;left:8955;top:3170;width:1572;height:290" coordorigin="8955,3170" coordsize="1572,290" path="m10337,3401r-5,l10332,3401e" filled="f" stroked="f">
                <v:path arrowok="t"/>
              </v:shape>
              <v:shape id="_x0000_s8291" style="position:absolute;left:8955;top:3170;width:1572;height:290" coordorigin="8955,3170" coordsize="1572,290" path="m10274,3400r-1,1l10314,3401r-44,l10269,3401r68,l10328,3401r-6,l10274,3400e" filled="f" stroked="f">
                <v:path arrowok="t"/>
              </v:shape>
              <v:shape id="_x0000_s8290" style="position:absolute;left:8955;top:3170;width:1572;height:290" coordorigin="8955,3170" coordsize="1572,290" path="m10387,3400r-65,1l10341,3401r46,-1e" filled="f" stroked="f">
                <v:path arrowok="t"/>
              </v:shape>
              <v:shape id="_x0000_s8289" style="position:absolute;left:8955;top:3170;width:1572;height:290" coordorigin="8955,3170" coordsize="1572,290" path="m9277,3403r-99,1l9127,3405r1,l9190,3404r87,-1e" filled="f" stroked="f">
                <v:path arrowok="t"/>
              </v:shape>
              <v:shape id="_x0000_s8288" style="position:absolute;left:8955;top:3170;width:1572;height:290" coordorigin="8955,3170" coordsize="1572,290" path="m10376,3406r-144,l10230,3407r145,-1l10376,3406e" filled="f" stroked="f">
                <v:path arrowok="t"/>
              </v:shape>
              <v:shape id="_x0000_s8287" style="position:absolute;left:8955;top:3170;width:1572;height:290" coordorigin="8955,3170" coordsize="1572,290" path="m9140,3410r1,l9159,3411r26,l9146,3411r,1l9348,3412r-2,-1l9163,3411r134,l9192,3411r-26,l9145,3410r-5,e" filled="f" stroked="f">
                <v:path arrowok="t"/>
              </v:shape>
              <v:shape id="_x0000_s8286" style="position:absolute;left:8955;top:3170;width:1572;height:290" coordorigin="8955,3170" coordsize="1572,290" path="m9297,3411r-105,l9199,3411e" filled="f" stroked="f">
                <v:path arrowok="t"/>
              </v:shape>
              <v:shape id="_x0000_s8285" style="position:absolute;left:8955;top:3170;width:1572;height:290" coordorigin="8955,3170" coordsize="1572,290" path="m9202,3411r144,e" filled="f" stroked="f">
                <v:path arrowok="t"/>
              </v:shape>
              <v:shape id="_x0000_s8284" style="position:absolute;left:8955;top:3170;width:1572;height:290" coordorigin="8955,3170" coordsize="1572,290" path="m9346,3411r-144,e" filled="f" stroked="f">
                <v:path arrowok="t"/>
              </v:shape>
              <v:shape id="_x0000_s8283" style="position:absolute;left:8955;top:3170;width:1572;height:290" coordorigin="8955,3170" coordsize="1572,290" path="m9199,3411r98,e" filled="f" stroked="f">
                <v:path arrowok="t"/>
              </v:shape>
              <v:shape id="_x0000_s8282" style="position:absolute;left:8955;top:3170;width:1572;height:290" coordorigin="8955,3170" coordsize="1572,290" path="m9297,3411r-105,l9202,3411r144,l9345,3411r-48,e" filled="f" stroked="f">
                <v:path arrowok="t"/>
              </v:shape>
              <v:shape id="_x0000_s8281" style="position:absolute;left:8955;top:3170;width:1572;height:290" coordorigin="8955,3170" coordsize="1572,290" path="m9337,3411r-145,l9226,3411r112,l9337,3411e" filled="f" stroked="f">
                <v:path arrowok="t"/>
              </v:shape>
              <v:shape id="_x0000_s8280" style="position:absolute;left:8955;top:3170;width:1572;height:290" coordorigin="8955,3170" coordsize="1572,290" path="m10362,3411r-178,l10182,3412r180,-1e" filled="f" stroked="f">
                <v:path arrowok="t"/>
              </v:shape>
              <v:shape id="_x0000_s8279" style="position:absolute;left:8955;top:3170;width:1572;height:290" coordorigin="8955,3170" coordsize="1572,290" path="m10268,3418r-18,l10080,3419r-2,l10257,3420r-33,l10018,3422r-6,l10238,3420r24,l10274,3420r-7,l10273,3420r-7,l10115,3419r153,-1e" filled="f" stroked="f">
                <v:path arrowok="t"/>
              </v:shape>
              <v:shape id="_x0000_s8278" style="position:absolute;left:8955;top:3170;width:1572;height:290" coordorigin="8955,3170" coordsize="1572,290" path="m10274,3420r-12,e" filled="f" stroked="f">
                <v:path arrowok="t"/>
              </v:shape>
              <v:shape id="_x0000_s8277" style="position:absolute;left:8955;top:3170;width:1572;height:290" coordorigin="8955,3170" coordsize="1572,290" path="m10203,3418r65,e" filled="f" stroked="f">
                <v:path arrowok="t"/>
              </v:shape>
              <v:shape id="_x0000_s8276" style="position:absolute;left:8955;top:3170;width:1572;height:290" coordorigin="8955,3170" coordsize="1572,290" path="m10262,3420r12,e" filled="f" stroked="f">
                <v:path arrowok="t"/>
              </v:shape>
              <v:shape id="_x0000_s8275" style="position:absolute;left:8955;top:3170;width:1572;height:290" coordorigin="8955,3170" coordsize="1572,290" path="m10274,3420r-12,l10306,3421r25,l10334,3421r-15,l10274,3420e" filled="f" stroked="f">
                <v:path arrowok="t"/>
              </v:shape>
              <v:shape id="_x0000_s8274" style="position:absolute;left:8955;top:3170;width:1572;height:290" coordorigin="8955,3170" coordsize="1572,290" path="m10336,3418r-10,l10308,3418r-42,2l10273,3420r36,-1l10327,3418r9,e" filled="f" stroked="f">
                <v:path arrowok="t"/>
              </v:shape>
              <v:shape id="_x0000_s8273" style="position:absolute;left:8955;top:3170;width:1572;height:290" coordorigin="8955,3170" coordsize="1572,290" path="m10324,3418r12,e" filled="f" stroked="f">
                <v:path arrowok="t"/>
              </v:shape>
              <v:shape id="_x0000_s8272" style="position:absolute;left:8955;top:3170;width:1572;height:290" coordorigin="8955,3170" coordsize="1572,290" path="m10268,3418r-18,l10203,3418e" filled="f" stroked="f">
                <v:path arrowok="t"/>
              </v:shape>
              <v:shape id="_x0000_s8271" style="position:absolute;left:8955;top:3170;width:1572;height:290" coordorigin="8955,3170" coordsize="1572,290" path="m10336,3418r-10,l10324,3418e" filled="f" stroked="f">
                <v:path arrowok="t"/>
              </v:shape>
              <v:shape id="_x0000_s8270" style="position:absolute;left:8955;top:3170;width:1572;height:290" coordorigin="8955,3170" coordsize="1572,290" path="m10350,3416r-10,1l10331,3417r-245,2l10083,3419r185,-1l10336,3418r10,l10346,3417r-12,l10345,3417r4,-1l10350,3416e" filled="f" stroked="f">
                <v:path arrowok="t"/>
              </v:shape>
              <v:shape id="_x0000_s8269" style="position:absolute;left:8955;top:3170;width:1572;height:290" coordorigin="8955,3170" coordsize="1572,290" path="m10334,3417r12,e" filled="f" stroked="f">
                <v:path arrowok="t"/>
              </v:shape>
              <v:shape id="_x0000_s8268" style="position:absolute;left:8955;top:3170;width:1572;height:290" coordorigin="8955,3170" coordsize="1572,290" path="m10346,3417r-12,e" filled="f" stroked="f">
                <v:path arrowok="t"/>
              </v:shape>
              <v:shape id="_x0000_s8267" style="position:absolute;left:8955;top:3170;width:1572;height:290" coordorigin="8955,3170" coordsize="1572,290" path="m10347,3417r-13,l10346,3417e" filled="f" stroked="f">
                <v:path arrowok="t"/>
              </v:shape>
              <v:shape id="_x0000_s8266" style="position:absolute;left:8955;top:3170;width:1572;height:290" coordorigin="8955,3170" coordsize="1572,290" path="m9173,3419r1,l9198,3420r157,1l9190,3423r1,l9219,3423r250,-2l9465,3421r-254,-1l9173,3419e" filled="f" stroked="f">
                <v:path arrowok="t"/>
              </v:shape>
              <v:shape id="_x0000_s8265" style="position:absolute;left:8955;top:3170;width:1572;height:290" coordorigin="8955,3170" coordsize="1572,290" path="m9477,3422r-258,1l9253,3423r226,-1l9477,3422e" filled="f" stroked="f">
                <v:path arrowok="t"/>
              </v:shape>
              <v:shape id="_x0000_s8264" style="position:absolute;left:8955;top:3170;width:1572;height:290" coordorigin="8955,3170" coordsize="1572,290" path="m9186,3417r261,3l9444,3420r-258,-3e" filled="f" stroked="f">
                <v:path arrowok="t"/>
              </v:shape>
              <v:shape id="_x0000_s8263" style="position:absolute;left:8955;top:3170;width:1572;height:290" coordorigin="8955,3170" coordsize="1572,290" path="m9295,3439r2,l9362,3440r-55,l9452,3440r-71,l9371,3440r-76,-1e" filled="f" stroked="f">
                <v:path arrowok="t"/>
              </v:shape>
              <v:shape id="_x0000_s8262" style="position:absolute;left:8955;top:3170;width:1572;height:290" coordorigin="8955,3170" coordsize="1572,290" path="m9452,3440r-84,l9395,3440e" filled="f" stroked="f">
                <v:path arrowok="t"/>
              </v:shape>
              <v:shape id="_x0000_s8261" style="position:absolute;left:8955;top:3170;width:1572;height:290" coordorigin="8955,3170" coordsize="1572,290" path="m9395,3440r57,e" filled="f" stroked="f">
                <v:path arrowok="t"/>
              </v:shape>
              <v:shape id="_x0000_s8260" style="position:absolute;left:8955;top:3170;width:1572;height:290" coordorigin="8955,3170" coordsize="1572,290" path="m9452,3440r-84,l9428,3440r24,e" filled="f" stroked="f">
                <v:path arrowok="t"/>
              </v:shape>
              <v:shape id="_x0000_s8259" style="position:absolute;left:8955;top:3170;width:1572;height:290" coordorigin="8955,3170" coordsize="1572,290" path="m10124,3436r28,l9601,3440r576,-4l10168,3436r8,l10160,3436r-36,e" filled="f" stroked="f">
                <v:path arrowok="t"/>
              </v:shape>
              <v:shape id="_x0000_s8258" style="position:absolute;left:8955;top:3170;width:1572;height:290" coordorigin="8955,3170" coordsize="1572,290" path="m10177,3436r-17,l10166,3436e" filled="f" stroked="f">
                <v:path arrowok="t"/>
              </v:shape>
              <v:shape id="_x0000_s8257" style="position:absolute;left:8955;top:3170;width:1572;height:290" coordorigin="8955,3170" coordsize="1572,290" path="m10160,3436r16,e" filled="f" stroked="f">
                <v:path arrowok="t"/>
              </v:shape>
              <v:shape id="_x0000_s8256" style="position:absolute;left:8955;top:3170;width:1572;height:290" coordorigin="8955,3170" coordsize="1572,290" path="m9916,3436r-545,4l9389,3440r527,-4e" filled="f" stroked="f">
                <v:path arrowok="t"/>
              </v:shape>
              <v:shape id="_x0000_s8255" style="position:absolute;left:8955;top:3170;width:1572;height:290" coordorigin="8955,3170" coordsize="1572,290" path="m9798,3434r-110,l9561,3435r-229,2l9315,3437r-27,1l9289,3438r34,-1l9596,3435r276,-1l10104,3434r-306,e" filled="f" stroked="f">
                <v:path arrowok="t"/>
              </v:shape>
              <v:shape id="_x0000_s8254" style="position:absolute;left:8955;top:3170;width:1572;height:290" coordorigin="8955,3170" coordsize="1572,290" path="m9872,3434r-112,l9807,3434e" filled="f" stroked="f">
                <v:path arrowok="t"/>
              </v:shape>
              <v:shape id="_x0000_s8253" style="position:absolute;left:8955;top:3170;width:1572;height:290" coordorigin="8955,3170" coordsize="1572,290" path="m9658,3434r140,e" filled="f" stroked="f">
                <v:path arrowok="t"/>
              </v:shape>
              <v:shape id="_x0000_s8252" style="position:absolute;left:8955;top:3170;width:1572;height:290" coordorigin="8955,3170" coordsize="1572,290" path="m10104,3434r-250,l9892,3434e" filled="f" stroked="f">
                <v:path arrowok="t"/>
              </v:shape>
              <v:shape id="_x0000_s8251" style="position:absolute;left:8955;top:3170;width:1572;height:290" coordorigin="8955,3170" coordsize="1572,290" path="m10166,3436r11,e" filled="f" stroked="f">
                <v:path arrowok="t"/>
              </v:shape>
              <v:shape id="_x0000_s8250" style="position:absolute;left:8955;top:3170;width:1572;height:290" coordorigin="8955,3170" coordsize="1572,290" path="m10177,3436r-17,l10222,3437r13,1l10245,3438r1,l10231,3437r-54,-1e" filled="f" stroked="f">
                <v:path arrowok="t"/>
              </v:shape>
              <v:shape id="_x0000_s8249" style="position:absolute;left:8955;top:3170;width:1572;height:290" coordorigin="8955,3170" coordsize="1572,290" path="m10176,3436r-16,e" filled="f" stroked="f">
                <v:path arrowok="t"/>
              </v:shape>
              <v:shape id="_x0000_s8248" style="position:absolute;left:8955;top:3170;width:1572;height:290" coordorigin="8955,3170" coordsize="1572,290" path="m10265,3435r-105,1l10176,3436r88,-1l10265,3435e" filled="f" stroked="f">
                <v:path arrowok="t"/>
              </v:shape>
              <v:shape id="_x0000_s8247" style="position:absolute;left:8955;top:3170;width:1572;height:290" coordorigin="8955,3170" coordsize="1572,290" path="m9807,3434r65,e" filled="f" stroked="f">
                <v:path arrowok="t"/>
              </v:shape>
              <v:shape id="_x0000_s8246" style="position:absolute;left:8955;top:3170;width:1572;height:290" coordorigin="8955,3170" coordsize="1572,290" path="m9872,3434r-112,l9968,3435r62,l9872,3434e" filled="f" stroked="f">
                <v:path arrowok="t"/>
              </v:shape>
              <v:shape id="_x0000_s8245" style="position:absolute;left:8955;top:3170;width:1572;height:290" coordorigin="8955,3170" coordsize="1572,290" path="m10220,3434r-124,l10254,3435r15,l10220,3434e" filled="f" stroked="f">
                <v:path arrowok="t"/>
              </v:shape>
              <v:shape id="_x0000_s8244" style="position:absolute;left:8955;top:3170;width:1572;height:290" coordorigin="8955,3170" coordsize="1572,290" path="m10128,3434r92,e" filled="f" stroked="f">
                <v:path arrowok="t"/>
              </v:shape>
              <v:shape id="_x0000_s8243" style="position:absolute;left:8955;top:3170;width:1572;height:290" coordorigin="8955,3170" coordsize="1572,290" path="m9798,3434r-110,l9658,3434e" filled="f" stroked="f">
                <v:path arrowok="t"/>
              </v:shape>
              <v:shape id="_x0000_s8242" style="position:absolute;left:8955;top:3170;width:1572;height:290" coordorigin="8955,3170" coordsize="1572,290" path="m9224,3428r1,1l9255,3429r478,5l9262,3435r536,-1l9792,3434r-19,-1l9572,3429r-348,-1e" filled="f" stroked="f">
                <v:path arrowok="t"/>
              </v:shape>
              <v:shape id="_x0000_s8241" style="position:absolute;left:8955;top:3170;width:1572;height:290" coordorigin="8955,3170" coordsize="1572,290" path="m9892,3434r212,e" filled="f" stroked="f">
                <v:path arrowok="t"/>
              </v:shape>
              <v:shape id="_x0000_s8240" style="position:absolute;left:8955;top:3170;width:1572;height:290" coordorigin="8955,3170" coordsize="1572,290" path="m10220,3434r-124,l10128,3434e" filled="f" stroked="f">
                <v:path arrowok="t"/>
              </v:shape>
              <v:shape id="_x0000_s8239" style="position:absolute;left:8955;top:3170;width:1572;height:290" coordorigin="8955,3170" coordsize="1572,290" path="m10104,3434r-250,l10030,3435r190,-1l10104,3434e" filled="f" stroked="f">
                <v:path arrowok="t"/>
              </v:shape>
              <v:shape id="_x0000_s8238" style="position:absolute;left:8955;top:3170;width:1572;height:290" coordorigin="8955,3170" coordsize="1572,290" path="m10292,3430r-14,1l10244,3432r-19,1l10113,3434r17,l10235,3433r15,-1l10286,3431r5,l10292,3430e" filled="f" stroked="f">
                <v:path arrowok="t"/>
              </v:shape>
              <v:shape id="_x0000_s8237" style="position:absolute;left:8955;top:3170;width:1572;height:290" coordorigin="8955,3170" coordsize="1572,290" path="m10294,3430r-521,3l9825,3433r454,-2l10293,3430r1,e" filled="f" stroked="f">
                <v:path arrowok="t"/>
              </v:shape>
              <v:shape id="_x0000_s8236" style="position:absolute;left:8955;top:3170;width:1572;height:290" coordorigin="8955,3170" coordsize="1572,290" path="m9600,3443r-189,l9339,3444r1,l9698,3443r-98,e" filled="f" stroked="f">
                <v:path arrowok="t"/>
              </v:shape>
              <v:shape id="_x0000_s8235" style="position:absolute;left:8955;top:3170;width:1572;height:290" coordorigin="8955,3170" coordsize="1572,290" path="m9698,3443r-251,l9607,3443e" filled="f" stroked="f">
                <v:path arrowok="t"/>
              </v:shape>
              <v:shape id="_x0000_s8234" style="position:absolute;left:8955;top:3170;width:1572;height:290" coordorigin="8955,3170" coordsize="1572,290" path="m9607,3443r91,e" filled="f" stroked="f">
                <v:path arrowok="t"/>
              </v:shape>
              <v:shape id="_x0000_s8233" style="position:absolute;left:8955;top:3170;width:1572;height:290" coordorigin="8955,3170" coordsize="1572,290" path="m9698,3443r-251,l10023,3444r82,l9698,3443e" filled="f" stroked="f">
                <v:path arrowok="t"/>
              </v:shape>
              <v:shape id="_x0000_s8232" style="position:absolute;left:8955;top:3170;width:1572;height:290" coordorigin="8955,3170" coordsize="1572,290" path="m10199,3443r-94,1l10138,3444r51,l10199,3443e" filled="f" stroked="f">
                <v:path arrowok="t"/>
              </v:shape>
              <v:shape id="_x0000_s8231" style="position:absolute;left:8955;top:3170;width:1572;height:290" coordorigin="8955,3170" coordsize="1572,290" path="m10166,3446r-804,l9494,3446r-67,2l9390,3449r1,l9464,3447r44,-1l10166,3446e" filled="f" stroked="f">
                <v:path arrowok="t"/>
              </v:shape>
              <v:shape id="_x0000_s8230" style="position:absolute;left:8955;top:3170;width:1572;height:290" coordorigin="8955,3170" coordsize="1572,290" path="m9507,3446r15,e" filled="f" stroked="f">
                <v:path arrowok="t"/>
              </v:shape>
              <v:shape id="_x0000_s8229" style="position:absolute;left:8955;top:3170;width:1572;height:290" coordorigin="8955,3170" coordsize="1572,290" path="m9522,3446r-15,e" filled="f" stroked="f">
                <v:path arrowok="t"/>
              </v:shape>
              <v:shape id="_x0000_s8228" style="position:absolute;left:8955;top:3170;width:1572;height:290" coordorigin="8955,3170" coordsize="1572,290" path="m9692,3445r-185,1l9522,3446r170,-1e" filled="f" stroked="f">
                <v:path arrowok="t"/>
              </v:shape>
              <v:shape id="_x0000_s8227" style="position:absolute;left:8955;top:3170;width:1572;height:290" coordorigin="8955,3170" coordsize="1572,290" path="m9928,3445r239,1l10170,3446r-242,-1e" filled="f" stroked="f">
                <v:path arrowok="t"/>
              </v:shape>
              <v:shape id="_x0000_s8226" style="position:absolute;left:8955;top:3170;width:1572;height:290" coordorigin="8955,3170" coordsize="1572,290" path="m10005,3456r-467,2l9545,3458r161,l9593,3460r3,l9728,3458r-165,l9999,3456r6,e" filled="f" stroked="f">
                <v:path arrowok="t"/>
              </v:shape>
              <v:shape id="_x0000_s8225" style="position:absolute;left:8955;top:3170;width:1572;height:290" coordorigin="8955,3170" coordsize="1572,290" path="m9563,3458r194,l9959,3457r-396,1e" filled="f" stroked="f">
                <v:path arrowok="t"/>
              </v:shape>
              <v:shape id="_x0000_s8224" style="position:absolute;left:8955;top:3170;width:1572;height:290" coordorigin="8955,3170" coordsize="1572,290" path="m9959,3457r-396,1l9757,3458r202,-1e" filled="f" stroked="f">
                <v:path arrowok="t"/>
              </v:shape>
              <v:shape id="_x0000_s8223" type="#_x0000_t75" style="position:absolute;left:8942;top:3195;width:1257;height:296">
                <v:imagedata r:id="rId44" o:title=""/>
              </v:shape>
              <v:shape id="_x0000_s8222" type="#_x0000_t75" style="position:absolute;left:10199;top:3291;width:342;height:182">
                <v:imagedata r:id="rId45" o:title=""/>
              </v:shape>
              <v:shape id="_x0000_s8221" type="#_x0000_t75" style="position:absolute;left:8924;top:2118;width:22;height:19">
                <v:imagedata r:id="rId46" o:title=""/>
              </v:shape>
              <v:shape id="_x0000_s8220" type="#_x0000_t75" style="position:absolute;left:8925;top:2591;width:19;height:138">
                <v:imagedata r:id="rId47" o:title=""/>
              </v:shape>
            </v:group>
            <v:group id="_x0000_s8217" style="position:absolute;left:9573;top:354;width:356;height:53" coordorigin="9573,354" coordsize="356,53">
              <v:shape id="_x0000_s8218" style="position:absolute;left:9573;top:354;width:356;height:53" coordorigin="9573,354" coordsize="356,53" path="m9917,354r-332,l9573,365r,30l9585,407r332,l9928,395r,-30l9917,354e" fillcolor="#2a2a29" stroked="f">
                <v:path arrowok="t"/>
              </v:shape>
            </v:group>
            <v:group id="_x0000_s8215" style="position:absolute;left:9596;top:372;width:15;height:16" coordorigin="9596,372" coordsize="15,16">
              <v:shape id="_x0000_s8216" style="position:absolute;left:9596;top:372;width:15;height:16" coordorigin="9596,372" coordsize="15,16" path="m9608,372r-8,l9596,376r,8l9600,388r8,l9612,384r,-8l9608,372e" fillcolor="#2a2a29" stroked="f">
                <v:path arrowok="t"/>
              </v:shape>
            </v:group>
            <v:group id="_x0000_s8213" style="position:absolute;left:9629;top:372;width:15;height:16" coordorigin="9629,372" coordsize="15,16">
              <v:shape id="_x0000_s8214" style="position:absolute;left:9629;top:372;width:15;height:16" coordorigin="9629,372" coordsize="15,16" path="m9641,372r-9,l9629,376r,8l9632,388r9,l9644,384r,-8l9641,372e" fillcolor="#2a2a29" stroked="f">
                <v:path arrowok="t"/>
              </v:shape>
            </v:group>
            <v:group id="_x0000_s8211" style="position:absolute;left:9661;top:372;width:15;height:16" coordorigin="9661,372" coordsize="15,16">
              <v:shape id="_x0000_s8212" style="position:absolute;left:9661;top:372;width:15;height:16" coordorigin="9661,372" coordsize="15,16" path="m9673,372r-8,l9661,376r,8l9665,388r8,l9677,384r,-8l9673,372e" fillcolor="#2a2a29" stroked="f">
                <v:path arrowok="t"/>
              </v:shape>
            </v:group>
            <v:group id="_x0000_s8209" style="position:absolute;left:9694;top:372;width:15;height:16" coordorigin="9694,372" coordsize="15,16">
              <v:shape id="_x0000_s8210" style="position:absolute;left:9694;top:372;width:15;height:16" coordorigin="9694,372" coordsize="15,16" path="m9706,372r-9,l9694,376r,8l9697,388r9,l9709,384r,-8l9706,372e" fillcolor="#2a2a29" stroked="f">
                <v:path arrowok="t"/>
              </v:shape>
            </v:group>
            <v:group id="_x0000_s8207" style="position:absolute;left:9726;top:372;width:15;height:16" coordorigin="9726,372" coordsize="15,16">
              <v:shape id="_x0000_s8208" style="position:absolute;left:9726;top:372;width:15;height:16" coordorigin="9726,372" coordsize="15,16" path="m9738,372r-8,l9726,376r,8l9730,388r8,l9742,384r,-8l9738,372e" fillcolor="#2a2a29" stroked="f">
                <v:path arrowok="t"/>
              </v:shape>
            </v:group>
            <v:group id="_x0000_s8205" style="position:absolute;left:9759;top:372;width:15;height:16" coordorigin="9759,372" coordsize="15,16">
              <v:shape id="_x0000_s8206" style="position:absolute;left:9759;top:372;width:15;height:16" coordorigin="9759,372" coordsize="15,16" path="m9771,372r-9,l9759,376r,8l9762,388r9,l9774,384r,-8l9771,372e" fillcolor="#2a2a29" stroked="f">
                <v:path arrowok="t"/>
              </v:shape>
            </v:group>
            <v:group id="_x0000_s8203" style="position:absolute;left:9791;top:372;width:15;height:16" coordorigin="9791,372" coordsize="15,16">
              <v:shape id="_x0000_s8204" style="position:absolute;left:9791;top:372;width:15;height:16" coordorigin="9791,372" coordsize="15,16" path="m9803,372r-8,l9791,376r,8l9795,388r8,l9807,384r,-8l9803,372e" fillcolor="#2a2a29" stroked="f">
                <v:path arrowok="t"/>
              </v:shape>
            </v:group>
            <v:group id="_x0000_s8201" style="position:absolute;left:9824;top:372;width:15;height:16" coordorigin="9824,372" coordsize="15,16">
              <v:shape id="_x0000_s8202" style="position:absolute;left:9824;top:372;width:15;height:16" coordorigin="9824,372" coordsize="15,16" path="m9836,372r-9,l9824,376r,8l9827,388r9,l9839,384r,-8l9836,372e" fillcolor="#2a2a29" stroked="f">
                <v:path arrowok="t"/>
              </v:shape>
            </v:group>
            <v:group id="_x0000_s8199" style="position:absolute;left:9856;top:372;width:15;height:16" coordorigin="9856,372" coordsize="15,16">
              <v:shape id="_x0000_s8200" style="position:absolute;left:9856;top:372;width:15;height:16" coordorigin="9856,372" coordsize="15,16" path="m9868,372r-8,l9856,376r,8l9860,388r8,l9872,384r,-8l9868,372e" fillcolor="#2a2a29" stroked="f">
                <v:path arrowok="t"/>
              </v:shape>
            </v:group>
            <v:group id="_x0000_s8197" style="position:absolute;left:9889;top:372;width:16;height:16" coordorigin="9889,372" coordsize="16,16">
              <v:shape id="_x0000_s8198" style="position:absolute;left:9889;top:372;width:16;height:16" coordorigin="9889,372" coordsize="16,16" path="m9901,372r-9,l9889,376r,8l9892,388r9,l9904,384r,-8l9901,372e" fillcolor="#2a2a29" stroked="f">
                <v:path arrowok="t"/>
              </v:shape>
            </v:group>
            <v:group id="_x0000_s8195" style="position:absolute;left:10201;top:391;width:86;height:86" coordorigin="10201,391" coordsize="86,86">
              <v:shape id="_x0000_s8196" style="position:absolute;left:10201;top:391;width:86;height:86" coordorigin="10201,391" coordsize="86,86" path="m10241,391r-20,7l10206,414r-5,22l10208,457r15,15l10245,477r22,-6l10282,455r5,-21l10287,430r-7,-20l10264,396r-23,-5e" fillcolor="#2a2a29" stroked="f">
                <v:path arrowok="t"/>
              </v:shape>
            </v:group>
            <v:group id="_x0000_s8193" style="position:absolute;left:10217;top:407;width:54;height:54" coordorigin="10217,407" coordsize="54,54">
              <v:shape id="_x0000_s8194" style="position:absolute;left:10217;top:407;width:54;height:54" coordorigin="10217,407" coordsize="54,54" path="m10259,407r-30,l10217,419r,30l10229,461r30,l10271,449r,-30l10259,407e" fillcolor="#2a2a29" stroked="f">
                <v:path arrowok="t"/>
              </v:shape>
            </v:group>
            <v:group id="_x0000_s8185" style="position:absolute;left:10214;top:401;width:65;height:68" coordorigin="10214,401" coordsize="65,68">
              <v:shape id="_x0000_s8192" style="position:absolute;left:10214;top:401;width:65;height:68" coordorigin="10214,401" coordsize="65,68" path="m10255,401r-26,3l10214,417r1,28l10224,462r16,6l10263,463r8,-10l10233,453r-8,-8l10225,423r8,-8l10273,415r-1,-2l10255,401e" fillcolor="#2a2a29" stroked="f">
                <v:path arrowok="t"/>
              </v:shape>
              <v:shape id="_x0000_s8191" style="position:absolute;left:10214;top:401;width:65;height:68" coordorigin="10214,401" coordsize="65,68" path="m10271,434r-7,l10263,445r-8,8l10271,453r5,-6l10271,434e" fillcolor="#2a2a29" stroked="f">
                <v:path arrowok="t"/>
              </v:shape>
              <v:shape id="_x0000_s8190" style="position:absolute;left:10214;top:401;width:65;height:68" coordorigin="10214,401" coordsize="65,68" path="m10273,415r-18,l10263,423r,11l10279,434r-6,-19e" fillcolor="#2a2a29" stroked="f">
                <v:path arrowok="t"/>
              </v:shape>
              <v:shape id="_x0000_s8189" type="#_x0000_t75" style="position:absolute;left:8942;top:3169;width:1008;height:302">
                <v:imagedata r:id="rId48" o:title=""/>
              </v:shape>
              <v:shape id="_x0000_s8188" type="#_x0000_t75" style="position:absolute;left:9223;top:3277;width:1311;height:191">
                <v:imagedata r:id="rId49" o:title=""/>
              </v:shape>
              <v:shape id="_x0000_s8187" type="#_x0000_t75" style="position:absolute;left:8942;top:3169;width:1206;height:315">
                <v:imagedata r:id="rId50" o:title=""/>
              </v:shape>
              <v:shape id="_x0000_s8186" type="#_x0000_t75" style="position:absolute;left:9709;top:3279;width:830;height:192">
                <v:imagedata r:id="rId51" o:title=""/>
              </v:shape>
            </v:group>
            <v:group id="_x0000_s8168" style="position:absolute;left:9564;top:3264;width:106;height:44" coordorigin="9564,3264" coordsize="106,44">
              <v:shape id="_x0000_s8184" style="position:absolute;left:9564;top:3264;width:106;height:44" coordorigin="9564,3264" coordsize="106,44" path="m9657,3304r-60,1l9603,3307r6,1l9669,3308r,-1l9668,3305r-11,-1e" fillcolor="#2a2a29" stroked="f">
                <v:path arrowok="t"/>
              </v:shape>
              <v:shape id="_x0000_s8183" style="position:absolute;left:9564;top:3264;width:106;height:44" coordorigin="9564,3264" coordsize="106,44" path="m9652,3302r-60,1l9594,3303r1,1l9597,3305r70,-1l9667,3303r-15,-1e" fillcolor="#2a2a29" stroked="f">
                <v:path arrowok="t"/>
              </v:shape>
              <v:shape id="_x0000_s8182" style="position:absolute;left:9564;top:3264;width:106;height:44" coordorigin="9564,3264" coordsize="106,44" path="m9666,3299r-79,l9588,3300r2,1l9592,3302r75,l9666,3300r,-1e" fillcolor="#2a2a29" stroked="f">
                <v:path arrowok="t"/>
              </v:shape>
              <v:shape id="_x0000_s8181" style="position:absolute;left:9564;top:3264;width:106;height:44" coordorigin="9564,3264" coordsize="106,44" path="m9605,3297r-21,l9585,3298r1,1l9587,3299r79,l9666,3298r-54,l9609,3298r-4,-1e" fillcolor="#2a2a29" stroked="f">
                <v:path arrowok="t"/>
              </v:shape>
              <v:shape id="_x0000_s8180" style="position:absolute;left:9564;top:3264;width:106;height:44" coordorigin="9564,3264" coordsize="106,44" path="m9600,3296r-18,l9584,3297r20,l9603,3297r-3,-1e" fillcolor="#2a2a29" stroked="f">
                <v:path arrowok="t"/>
              </v:shape>
              <v:shape id="_x0000_s8179" style="position:absolute;left:9564;top:3264;width:106;height:44" coordorigin="9564,3264" coordsize="106,44" path="m9594,3294r-14,l9581,3295r1,1l9600,3296r-2,-1l9596,3294r-2,e" fillcolor="#2a2a29" stroked="f">
                <v:path arrowok="t"/>
              </v:shape>
              <v:shape id="_x0000_s8178" style="position:absolute;left:9564;top:3264;width:106;height:44" coordorigin="9564,3264" coordsize="106,44" path="m9579,3293r,l9594,3293r-15,e" fillcolor="#2a2a29" stroked="f">
                <v:path arrowok="t"/>
              </v:shape>
              <v:shape id="_x0000_s8177" style="position:absolute;left:9564;top:3264;width:106;height:44" coordorigin="9564,3264" coordsize="106,44" path="m9588,3290r-12,l9578,3292r1,1l9593,3293r-2,-1l9590,3291r-2,-1e" fillcolor="#2a2a29" stroked="f">
                <v:path arrowok="t"/>
              </v:shape>
              <v:shape id="_x0000_s8176" style="position:absolute;left:9564;top:3264;width:106;height:44" coordorigin="9564,3264" coordsize="106,44" path="m9575,3289r1,1l9588,3290r-1,l9575,3289e" fillcolor="#2a2a29" stroked="f">
                <v:path arrowok="t"/>
              </v:shape>
              <v:shape id="_x0000_s8175" style="position:absolute;left:9564;top:3264;width:106;height:44" coordorigin="9564,3264" coordsize="106,44" path="m9577,3281r-7,l9571,3284r2,2l9575,3289r12,l9583,3287r-3,-3l9577,3281e" fillcolor="#2a2a29" stroked="f">
                <v:path arrowok="t"/>
              </v:shape>
              <v:shape id="_x0000_s8174" style="position:absolute;left:9564;top:3264;width:106;height:44" coordorigin="9564,3264" coordsize="106,44" path="m9569,3280r,l9576,3280r,l9569,3280e" fillcolor="#2a2a29" stroked="f">
                <v:path arrowok="t"/>
              </v:shape>
              <v:shape id="_x0000_s8173" style="position:absolute;left:9564;top:3264;width:106;height:44" coordorigin="9564,3264" coordsize="106,44" path="m9573,3276r-6,l9568,3279r1,l9576,3280r-1,-2l9573,3276e" fillcolor="#2a2a29" stroked="f">
                <v:path arrowok="t"/>
              </v:shape>
              <v:shape id="_x0000_s8172" style="position:absolute;left:9564;top:3264;width:106;height:44" coordorigin="9564,3264" coordsize="106,44" path="m9565,3271r1,2l9567,3274r,2l9573,3276r-1,-2l9571,3273r-1,-2l9565,3271e" fillcolor="#2a2a29" stroked="f">
                <v:path arrowok="t"/>
              </v:shape>
              <v:shape id="_x0000_s8171" style="position:absolute;left:9564;top:3264;width:106;height:44" coordorigin="9564,3264" coordsize="106,44" path="m9565,3270r,l9569,3270r-4,e" fillcolor="#2a2a29" stroked="f">
                <v:path arrowok="t"/>
              </v:shape>
              <v:shape id="_x0000_s8170" style="position:absolute;left:9564;top:3264;width:106;height:44" coordorigin="9564,3264" coordsize="106,44" path="m9568,3267r-4,l9565,3268r,2l9569,3270r,-1l9568,3267e" fillcolor="#2a2a29" stroked="f">
                <v:path arrowok="t"/>
              </v:shape>
              <v:shape id="_x0000_s8169" style="position:absolute;left:9564;top:3264;width:106;height:44" coordorigin="9564,3264" coordsize="106,44" path="m9567,3264r-3,l9564,3267r4,l9567,3266r,-2e" fillcolor="#2a2a29" stroked="f">
                <v:path arrowok="t"/>
              </v:shape>
            </v:group>
            <v:group id="_x0000_s8158" style="position:absolute;left:9579;top:3293;width:88;height:12" coordorigin="9579,3293" coordsize="88,12">
              <v:shape id="_x0000_s8167" style="position:absolute;left:9579;top:3293;width:88;height:12" coordorigin="9579,3293" coordsize="88,12" path="m9657,3304r-60,1l9597,3305r71,-1l9657,3304e" fillcolor="#2a2a29" stroked="f">
                <v:path arrowok="t"/>
              </v:shape>
              <v:shape id="_x0000_s8166" style="position:absolute;left:9579;top:3293;width:88;height:12" coordorigin="9579,3293" coordsize="88,12" path="m9667,3302r-75,l9592,3302r75,e" fillcolor="#2a2a29" stroked="f">
                <v:path arrowok="t"/>
              </v:shape>
              <v:shape id="_x0000_s8165" style="position:absolute;left:9579;top:3293;width:88;height:12" coordorigin="9579,3293" coordsize="88,12" path="m9666,3299r-79,l9587,3299r79,e" fillcolor="#2a2a29" stroked="f">
                <v:path arrowok="t"/>
              </v:shape>
              <v:shape id="_x0000_s8164" style="position:absolute;left:9579;top:3293;width:88;height:12" coordorigin="9579,3293" coordsize="88,12" path="m9594,3293r-14,1l9594,3294r,-1e" fillcolor="#2a2a29" stroked="f">
                <v:path arrowok="t"/>
              </v:shape>
              <v:shape id="_x0000_s8163" style="position:absolute;left:9579;top:3293;width:88;height:12" coordorigin="9579,3293" coordsize="88,12" path="m9584,3293r-5,l9593,3293r-9,e" fillcolor="#2a2a29" stroked="f">
                <v:path arrowok="t"/>
              </v:shape>
              <v:shape id="_x0000_s8162" type="#_x0000_t75" style="position:absolute;left:9567;top:3264;width:99;height:34">
                <v:imagedata r:id="rId52" o:title=""/>
              </v:shape>
              <v:shape id="_x0000_s8161" type="#_x0000_t75" style="position:absolute;left:9568;top:3179;width:94;height:113">
                <v:imagedata r:id="rId53" o:title=""/>
              </v:shape>
              <v:shape id="_x0000_s8160" type="#_x0000_t75" style="position:absolute;left:8952;top:3159;width:1576;height:275">
                <v:imagedata r:id="rId54" o:title=""/>
              </v:shape>
              <v:shape id="_x0000_s8159" type="#_x0000_t75" style="position:absolute;left:9025;top:2662;width:76;height:53">
                <v:imagedata r:id="rId55" o:title=""/>
              </v:shape>
            </v:group>
            <v:group id="_x0000_s8156" style="position:absolute;left:10102;top:628;width:14;height:14" coordorigin="10102,628" coordsize="14,14">
              <v:shape id="_x0000_s8157" style="position:absolute;left:10102;top:628;width:14;height:14" coordorigin="10102,628" coordsize="14,14" path="m10116,628r-14,14l10116,642r,-14e" stroked="f">
                <v:path arrowok="t"/>
              </v:shape>
            </v:group>
            <v:group id="_x0000_s8154" style="position:absolute;left:10160;top:568;width:15;height:74" coordorigin="10160,568" coordsize="15,74">
              <v:shape id="_x0000_s8155" style="position:absolute;left:10160;top:568;width:15;height:74" coordorigin="10160,568" coordsize="15,74" path="m10175,568r-15,16l10160,642r15,l10175,568e" stroked="f">
                <v:path arrowok="t"/>
              </v:shape>
            </v:group>
            <v:group id="_x0000_s8152" style="position:absolute;left:10140;top:588;width:16;height:54" coordorigin="10140,588" coordsize="16,54">
              <v:shape id="_x0000_s8153" style="position:absolute;left:10140;top:588;width:16;height:54" coordorigin="10140,588" coordsize="16,54" path="m10156,588r-16,16l10140,642r16,l10156,588e" stroked="f">
                <v:path arrowok="t"/>
              </v:shape>
            </v:group>
            <v:group id="_x0000_s8150" style="position:absolute;left:10120;top:608;width:15;height:34" coordorigin="10120,608" coordsize="15,34">
              <v:shape id="_x0000_s8151" style="position:absolute;left:10120;top:608;width:15;height:34" coordorigin="10120,608" coordsize="15,34" path="m10136,608r-16,16l10120,642r16,l10136,608e" stroked="f">
                <v:path arrowok="t"/>
              </v:shape>
            </v:group>
            <v:group id="_x0000_s8147" style="position:absolute;left:10215;top:565;width:51;height:79" coordorigin="10215,565" coordsize="51,79">
              <v:shape id="_x0000_s8149" style="position:absolute;left:10215;top:565;width:51;height:79" coordorigin="10215,565" coordsize="51,79" path="m10266,573r-51,l10215,643r51,l10266,573e" fillcolor="#2a2a29" stroked="f">
                <v:path arrowok="t"/>
              </v:shape>
              <v:shape id="_x0000_s8148" style="position:absolute;left:10215;top:565;width:51;height:79" coordorigin="10215,565" coordsize="51,79" path="m10250,565r-19,l10231,573r19,l10250,565e" fillcolor="#2a2a29" stroked="f">
                <v:path arrowok="t"/>
              </v:shape>
            </v:group>
            <v:group id="_x0000_s8145" style="position:absolute;left:10215;top:591;width:51;height:53" coordorigin="10215,591" coordsize="51,53">
              <v:shape id="_x0000_s8146" style="position:absolute;left:10215;top:591;width:51;height:53" coordorigin="10215,591" coordsize="51,53" path="m10215,617r51,e" filled="f" strokecolor="#cecece" strokeweight="2.73pt">
                <v:path arrowok="t"/>
              </v:shape>
            </v:group>
            <v:group id="_x0000_s8142" style="position:absolute;left:10302;top:582;width:16;height:48" coordorigin="10302,582" coordsize="16,48">
              <v:shape id="_x0000_s8144" style="position:absolute;left:10302;top:582;width:16;height:48" coordorigin="10302,582" coordsize="16,48" path="m10317,588r-6,l10311,630r6,l10317,588e" stroked="f">
                <v:path arrowok="t"/>
              </v:shape>
              <v:shape id="_x0000_s8143" style="position:absolute;left:10302;top:582;width:16;height:48" coordorigin="10302,582" coordsize="16,48" path="m10317,582r-5,l10302,588r1,5l10311,588r6,l10317,582e" stroked="f">
                <v:path arrowok="t"/>
              </v:shape>
            </v:group>
            <v:group id="_x0000_s8139" style="position:absolute;left:10335;top:581;width:30;height:48" coordorigin="10335,581" coordsize="30,48">
              <v:shape id="_x0000_s8141" style="position:absolute;left:10335;top:581;width:30;height:48" coordorigin="10335,581" coordsize="30,48" path="m10363,587r-8,l10357,591r,12l10352,609r-12,12l10335,626r,4l10365,630r,-6l10344,624r4,-3l10358,611r6,-7l10364,588r-1,-1e" stroked="f">
                <v:path arrowok="t"/>
              </v:shape>
              <v:shape id="_x0000_s8140" style="position:absolute;left:10335;top:581;width:30;height:48" coordorigin="10335,581" coordsize="30,48" path="m10360,581r-16,l10339,583r-3,3l10338,591r2,-2l10344,587r19,l10360,581e" stroked="f">
                <v:path arrowok="t"/>
              </v:shape>
            </v:group>
            <v:group id="_x0000_s8136" style="position:absolute;left:10373;top:595;width:9;height:35" coordorigin="10373,595" coordsize="9,35">
              <v:shape id="_x0000_s8138" style="position:absolute;left:10373;top:595;width:9;height:35" coordorigin="10373,595" coordsize="9,35" path="m10380,621r-5,l10373,623r,5l10375,630r5,l10381,628r,-5l10380,621e" stroked="f">
                <v:path arrowok="t"/>
              </v:shape>
              <v:shape id="_x0000_s8137" style="position:absolute;left:10373;top:595;width:9;height:35" coordorigin="10373,595" coordsize="9,35" path="m10380,595r-5,l10373,597r,6l10375,605r5,l10381,603r,-6l10380,595e" stroked="f">
                <v:path arrowok="t"/>
              </v:shape>
            </v:group>
            <v:group id="_x0000_s8132" style="position:absolute;left:10387;top:581;width:30;height:49" coordorigin="10387,581" coordsize="30,49">
              <v:shape id="_x0000_s8135" style="position:absolute;left:10387;top:581;width:30;height:49" coordorigin="10387,581" coordsize="30,49" path="m10389,622r-2,5l10390,629r4,1l10411,630r5,-5l10395,625r-4,-2l10389,622e" stroked="f">
                <v:path arrowok="t"/>
              </v:shape>
              <v:shape id="_x0000_s8134" style="position:absolute;left:10387;top:581;width:30;height:49" coordorigin="10387,581" coordsize="30,49" path="m10415,586r-9,l10408,590r1,9l10403,602r-9,l10394,607r10,l10410,609r,11l10408,625r8,l10417,624r,-15l10412,605r-6,-1l10412,602r3,-4l10415,587r,-1e" stroked="f">
                <v:path arrowok="t"/>
              </v:shape>
              <v:shape id="_x0000_s8133" style="position:absolute;left:10387;top:581;width:30;height:49" coordorigin="10387,581" coordsize="30,49" path="m10411,581r-15,l10392,583r-3,2l10391,590r2,-2l10396,586r19,l10411,581e" stroked="f">
                <v:path arrowok="t"/>
              </v:shape>
            </v:group>
            <v:group id="_x0000_s8128" style="position:absolute;left:10425;top:581;width:30;height:48" coordorigin="10425,581" coordsize="30,48">
              <v:shape id="_x0000_s8131" style="position:absolute;left:10425;top:581;width:30;height:48" coordorigin="10425,581" coordsize="30,48" path="m10453,587r-8,l10447,591r1,12l10442,609r-12,12l10425,626r,4l10455,630r,-6l10434,624r4,-3l10448,611r6,-7l10454,588r-1,-1e" stroked="f">
                <v:path arrowok="t"/>
              </v:shape>
              <v:shape id="_x0000_s8130" style="position:absolute;left:10425;top:581;width:30;height:48" coordorigin="10425,581" coordsize="30,48" path="m10450,581r-16,l10429,583r-3,3l10428,591r2,-2l10434,587r19,l10450,581e" stroked="f">
                <v:path arrowok="t"/>
              </v:shape>
              <v:shape id="_x0000_s8129" type="#_x0000_t75" style="position:absolute;left:9795;top:2750;width:230;height:230">
                <v:imagedata r:id="rId56" o:title=""/>
              </v:shape>
            </v:group>
            <v:group id="_x0000_s8125" style="position:absolute;left:9923;top:2857;width:46;height:87" coordorigin="9923,2857" coordsize="46,87">
              <v:shape id="_x0000_s8127" style="position:absolute;left:9923;top:2857;width:46;height:87" coordorigin="9923,2857" coordsize="46,87" path="m9957,2916r-14,l9958,2944r11,-5l9957,2916e" stroked="f">
                <v:path arrowok="t"/>
              </v:shape>
              <v:shape id="_x0000_s8126" style="position:absolute;left:9923;top:2857;width:46;height:87" coordorigin="9923,2857" coordsize="46,87" path="m9923,2857r,79l9943,2916r14,l9955,2911r27,l9923,2857e" stroked="f">
                <v:path arrowok="t"/>
              </v:shape>
            </v:group>
            <v:group id="_x0000_s8109" style="position:absolute;left:9836;top:2787;width:148;height:148" coordorigin="9836,2787" coordsize="148,148">
              <v:shape id="_x0000_s8124" style="position:absolute;left:9836;top:2787;width:148;height:148" coordorigin="9836,2787" coordsize="148,148" path="m9915,2787r-9,l9903,2787r-6,1l9877,2795r-39,48l9836,2867r1,6l9872,2925r39,10l9911,2918r-4,l9904,2918r-3,-1l9900,2914r-11,l9872,2903r-12,-16l9865,2884r46,l9911,2878r-7,l9899,2878r-5,l9894,2877r-10,l9853,2866r1,-12l9854,2851r8,-2l9871,2847r13,-2l9894,2845r,-1l9899,2844r5,l9982,2844r-1,-4l9857,2840r11,-17l9885,2810r4,-2l9900,2808r1,-3l9904,2804r3,l9957,2804r-9,-7l9928,2789r-4,-1l9917,2787r-2,e" stroked="f">
                <v:path arrowok="t"/>
              </v:shape>
              <v:shape id="_x0000_s8123" style="position:absolute;left:9836;top:2787;width:148;height:148" coordorigin="9836,2787" coordsize="148,148" path="m9911,2918r-4,l9911,2918e" stroked="f">
                <v:path arrowok="t"/>
              </v:shape>
              <v:shape id="_x0000_s8122" style="position:absolute;left:9836;top:2787;width:148;height:148" coordorigin="9836,2787" coordsize="148,148" path="m9911,2884r-46,l9874,2886r10,1l9886,2897r1,9l9889,2914r11,l9898,2910r-2,-10l9895,2888r16,l9911,2884e" stroked="f">
                <v:path arrowok="t"/>
              </v:shape>
              <v:shape id="_x0000_s8121" style="position:absolute;left:9836;top:2787;width:148;height:148" coordorigin="9836,2787" coordsize="148,148" path="m9983,2845r-46,l9949,2847r10,2l9966,2851r1,3l9967,2856r,10l9967,2867r-1,4l9964,2871r-2,1l9959,2873r19,18l9984,2864r,-10l9984,2849r-1,-1l9983,2845e" stroked="f">
                <v:path arrowok="t"/>
              </v:shape>
              <v:shape id="_x0000_s8120" style="position:absolute;left:9836;top:2787;width:148;height:148" coordorigin="9836,2787" coordsize="148,148" path="m9911,2888r-16,l9900,2888r11,l9911,2888e" stroked="f">
                <v:path arrowok="t"/>
              </v:shape>
              <v:shape id="_x0000_s8119" style="position:absolute;left:9836;top:2787;width:148;height:148" coordorigin="9836,2787" coordsize="148,148" path="m9911,2878r-7,l9911,2878e" stroked="f">
                <v:path arrowok="t"/>
              </v:shape>
              <v:shape id="_x0000_s8118" style="position:absolute;left:9836;top:2787;width:148;height:148" coordorigin="9836,2787" coordsize="148,148" path="m9894,2845r-10,l9883,2874r1,3l9894,2877r-1,-3l9894,2845e" stroked="f">
                <v:path arrowok="t"/>
              </v:shape>
              <v:shape id="_x0000_s8117" style="position:absolute;left:9836;top:2787;width:148;height:148" coordorigin="9836,2787" coordsize="148,148" path="m9982,2844r-66,l9922,2844r5,l9927,2845r2,1l9930,2846r7,7l9937,2845r46,l9982,2844e" stroked="f">
                <v:path arrowok="t"/>
              </v:shape>
              <v:shape id="_x0000_s8116" style="position:absolute;left:9836;top:2787;width:148;height:148" coordorigin="9836,2787" coordsize="148,148" path="m9900,2808r-11,l9887,2816r-1,9l9884,2835r-10,1l9865,2838r-8,2l9981,2840r-1,-2l9955,2838r-9,-2l9936,2835r,-1l9895,2834r1,-12l9898,2812r2,-4e" stroked="f">
                <v:path arrowok="t"/>
              </v:shape>
              <v:shape id="_x0000_s8115" style="position:absolute;left:9836;top:2787;width:148;height:148" coordorigin="9836,2787" coordsize="148,148" path="m9962,2808r-31,l9949,2819r12,16l9955,2838r25,l9977,2827r-13,-17l9962,2808e" stroked="f">
                <v:path arrowok="t"/>
              </v:shape>
              <v:shape id="_x0000_s8114" style="position:absolute;left:9836;top:2787;width:148;height:148" coordorigin="9836,2787" coordsize="148,148" path="m9910,2834r-10,l9895,2834r31,l9921,2834r-11,e" stroked="f">
                <v:path arrowok="t"/>
              </v:shape>
              <v:shape id="_x0000_s8113" style="position:absolute;left:9836;top:2787;width:148;height:148" coordorigin="9836,2787" coordsize="148,148" path="m9957,2804r-43,l9917,2804r3,1l9922,2812r3,10l9926,2834r10,l9935,2825r-2,-9l9931,2808r31,l9957,2804e" stroked="f">
                <v:path arrowok="t"/>
              </v:shape>
              <v:shape id="_x0000_s8112" type="#_x0000_t75" style="position:absolute;left:10352;top:2865;width:95;height:204">
                <v:imagedata r:id="rId57" o:title=""/>
              </v:shape>
              <v:shape id="_x0000_s8111" type="#_x0000_t75" style="position:absolute;left:9613;top:2163;width:160;height:343">
                <v:imagedata r:id="rId58" o:title=""/>
              </v:shape>
              <v:shape id="_x0000_s8110" type="#_x0000_t75" style="position:absolute;left:10352;top:2854;width:11;height:119">
                <v:imagedata r:id="rId59" o:title=""/>
              </v:shape>
            </v:group>
            <v:group id="_x0000_s8101" style="position:absolute;left:10186;top:2814;width:122;height:112" coordorigin="10186,2814" coordsize="122,112">
              <v:shape id="_x0000_s8108" style="position:absolute;left:10186;top:2814;width:122;height:112" coordorigin="10186,2814" coordsize="122,112" path="m10211,2868r-8,l10203,2925r89,l10292,2916r-81,l10211,2868e" stroked="f">
                <v:path arrowok="t"/>
              </v:shape>
              <v:shape id="_x0000_s8107" style="position:absolute;left:10186;top:2814;width:122;height:112" coordorigin="10186,2814" coordsize="122,112" path="m10263,2883r-31,l10232,2916r31,l10263,2883e" stroked="f">
                <v:path arrowok="t"/>
              </v:shape>
              <v:shape id="_x0000_s8106" style="position:absolute;left:10186;top:2814;width:122;height:112" coordorigin="10186,2814" coordsize="122,112" path="m10286,2835r-39,l10283,2862r,54l10292,2916r,-48l10302,2868r6,-8l10286,2843r,-8e" stroked="f">
                <v:path arrowok="t"/>
              </v:shape>
              <v:shape id="_x0000_s8105" style="position:absolute;left:10186;top:2814;width:122;height:112" coordorigin="10186,2814" coordsize="122,112" path="m10247,2814r-61,46l10196,2873r7,-5l10211,2868r,-6l10247,2835r39,l10286,2831r-16,l10247,2814e" stroked="f">
                <v:path arrowok="t"/>
              </v:shape>
              <v:shape id="_x0000_s8104" style="position:absolute;left:10186;top:2814;width:122;height:112" coordorigin="10186,2814" coordsize="122,112" path="m10302,2868r-10,l10299,2873r3,-5e" stroked="f">
                <v:path arrowok="t"/>
              </v:shape>
              <v:shape id="_x0000_s8103" style="position:absolute;left:10186;top:2814;width:122;height:112" coordorigin="10186,2814" coordsize="122,112" path="m10286,2815r-16,l10270,2831r16,l10286,2815e" stroked="f">
                <v:path arrowok="t"/>
              </v:shape>
              <v:shape id="_x0000_s8102" type="#_x0000_t75" style="position:absolute;left:9140;top:2203;width:230;height:230">
                <v:imagedata r:id="rId60" o:title=""/>
              </v:shape>
            </v:group>
            <v:group id="_x0000_s8095" style="position:absolute;left:9183;top:2242;width:145;height:152" coordorigin="9183,2242" coordsize="145,152">
              <v:shape id="_x0000_s8100" style="position:absolute;left:9183;top:2242;width:145;height:152" coordorigin="9183,2242" coordsize="145,152" path="m9267,2317r-23,l9250,2369r-18,19l9231,2394r25,-6l9279,2388r-17,-19l9267,2317e" stroked="f">
                <v:path arrowok="t"/>
              </v:shape>
              <v:shape id="_x0000_s8099" style="position:absolute;left:9183;top:2242;width:145;height:152" coordorigin="9183,2242" coordsize="145,152" path="m9279,2388r-23,l9280,2394r-1,-6e" stroked="f">
                <v:path arrowok="t"/>
              </v:shape>
              <v:shape id="_x0000_s8098" style="position:absolute;left:9183;top:2242;width:145;height:152" coordorigin="9183,2242" coordsize="145,152" path="m9303,2317r-36,l9328,2353r-3,-15l9303,2317e" stroked="f">
                <v:path arrowok="t"/>
              </v:shape>
              <v:shape id="_x0000_s8097" style="position:absolute;left:9183;top:2242;width:145;height:152" coordorigin="9183,2242" coordsize="145,152" path="m9250,2242r-6,9l9244,2288r-59,50l9183,2349r61,-32l9303,2317r-36,-34l9264,2258r-14,-16e" stroked="f">
                <v:path arrowok="t"/>
              </v:shape>
              <v:shape id="_x0000_s8096" type="#_x0000_t75" style="position:absolute;left:9802;top:2203;width:230;height:230">
                <v:imagedata r:id="rId61" o:title=""/>
              </v:shape>
            </v:group>
            <v:group id="_x0000_s8090" style="position:absolute;left:9858;top:2265;width:120;height:107" coordorigin="9858,2265" coordsize="120,107">
              <v:shape id="_x0000_s8094" style="position:absolute;left:9858;top:2265;width:120;height:107" coordorigin="9858,2265" coordsize="120,107" path="m9976,2362r-47,l9978,2371r-2,-9e" stroked="f">
                <v:path arrowok="t"/>
              </v:shape>
              <v:shape id="_x0000_s8093" style="position:absolute;left:9858;top:2265;width:120;height:107" coordorigin="9858,2265" coordsize="120,107" path="m9917,2265r-57,39l9858,2329r11,18l9887,2359r24,4l9919,2363r5,-1l9929,2362r47,l9974,2353r-18,l9938,2350r-25,l9899,2348r-15,-8l9875,2323r,-27l9893,2283r24,-5l9958,2278r-17,-9l9917,2265e" stroked="f">
                <v:path arrowok="t"/>
              </v:shape>
              <v:shape id="_x0000_s8092" style="position:absolute;left:9858;top:2265;width:120;height:107" coordorigin="9858,2265" coordsize="120,107" path="m9958,2278r-41,l9941,2283r17,13l9965,2314r,9l9960,2330r-9,10l9956,2353r18,l9970,2338r5,-15l9974,2296r-13,-17l9958,2278e" stroked="f">
                <v:path arrowok="t"/>
              </v:shape>
              <v:shape id="_x0000_s8091" style="position:absolute;left:9858;top:2265;width:120;height:107" coordorigin="9858,2265" coordsize="120,107" path="m9931,2348r-5,l9915,2350r-2,l9938,2350r-7,-2e" stroked="f">
                <v:path arrowok="t"/>
              </v:shape>
            </v:group>
            <v:group id="_x0000_s8088" style="position:absolute;left:10189;top:2348;width:31;height:31" coordorigin="10189,2348" coordsize="31,31">
              <v:shape id="_x0000_s8089" style="position:absolute;left:10189;top:2348;width:31;height:31" coordorigin="10189,2348" coordsize="31,31" path="m10213,2348r-17,l10189,2355r,17l10196,2379r17,l10220,2372r,-17l10213,2348e" stroked="f">
                <v:path arrowok="t"/>
              </v:shape>
            </v:group>
            <v:group id="_x0000_s8086" style="position:absolute;left:10190;top:2303;width:76;height:76" coordorigin="10190,2303" coordsize="76,76">
              <v:shape id="_x0000_s8087" style="position:absolute;left:10190;top:2303;width:76;height:76" coordorigin="10190,2303" coordsize="76,76" path="m10190,2303r4,20l10213,2329r17,12l10241,2359r4,20l10266,2379r-34,-63l10212,2306r-22,-3e" stroked="f">
                <v:path arrowok="t"/>
              </v:shape>
            </v:group>
            <v:group id="_x0000_s8082" style="position:absolute;left:10190;top:2262;width:116;height:116" coordorigin="10190,2262" coordsize="116,116">
              <v:shape id="_x0000_s8085" style="position:absolute;left:10190;top:2262;width:116;height:116" coordorigin="10190,2262" coordsize="116,116" path="m10190,2262r17,23l10228,2291r19,11l10263,2317r12,18l10282,2356r3,23l10306,2379r-22,-67l10234,2271r-21,-6l10190,2262e" stroked="f">
                <v:path arrowok="t"/>
              </v:shape>
              <v:shape id="_x0000_s8084" type="#_x0000_t75" style="position:absolute;left:9652;top:2203;width:49;height:108">
                <v:imagedata r:id="rId62" o:title=""/>
              </v:shape>
              <v:shape id="_x0000_s8083" type="#_x0000_t75" style="position:absolute;left:9654;top:2207;width:47;height:103">
                <v:imagedata r:id="rId63" o:title=""/>
              </v:shape>
            </v:group>
            <v:group id="_x0000_s8079" style="position:absolute;left:9577;top:2302;width:82;height:63" coordorigin="9577,2302" coordsize="82,63">
              <v:shape id="_x0000_s8081" style="position:absolute;left:9577;top:2302;width:82;height:63" coordorigin="9577,2302" coordsize="82,63" path="m9593,2319r-16,16l9607,2365r31,-31l9608,2334r-15,-15e" stroked="f">
                <v:path arrowok="t"/>
              </v:shape>
              <v:shape id="_x0000_s8080" style="position:absolute;left:9577;top:2302;width:82;height:63" coordorigin="9577,2302" coordsize="82,63" path="m9647,2302r-39,32l9638,2334r21,-20l9647,2302e" stroked="f">
                <v:path arrowok="t"/>
              </v:shape>
            </v:group>
            <v:group id="_x0000_s8067" style="position:absolute;left:9528;top:2256;width:110;height:131" coordorigin="9528,2256" coordsize="110,131">
              <v:shape id="_x0000_s8078" style="position:absolute;left:9528;top:2256;width:110;height:131" coordorigin="9528,2256" coordsize="110,131" path="m9626,2264r-98,l9528,2386r110,l9638,2378r-102,l9536,2272r98,l9626,2264e" stroked="f">
                <v:path arrowok="t"/>
              </v:shape>
              <v:shape id="_x0000_s8077" style="position:absolute;left:9528;top:2256;width:110;height:131" coordorigin="9528,2256" coordsize="110,131" path="m9638,2348r-8,9l9630,2378r8,l9638,2348e" stroked="f">
                <v:path arrowok="t"/>
              </v:shape>
              <v:shape id="_x0000_s8076" style="position:absolute;left:9528;top:2256;width:110;height:131" coordorigin="9528,2256" coordsize="110,131" path="m9634,2272r-11,l9630,2280r,22l9638,2296r,-20l9634,2272e" stroked="f">
                <v:path arrowok="t"/>
              </v:shape>
              <v:shape id="_x0000_s8075" style="position:absolute;left:9528;top:2256;width:110;height:131" coordorigin="9528,2256" coordsize="110,131" path="m9557,2272r-10,l9547,2278r2,2l9555,2280r2,-2l9557,2272e" stroked="f">
                <v:path arrowok="t"/>
              </v:shape>
              <v:shape id="_x0000_s8074" style="position:absolute;left:9528;top:2256;width:110;height:131" coordorigin="9528,2256" coordsize="110,131" path="m9578,2272r-9,l9569,2278r1,2l9576,2280r2,-2l9578,2272e" stroked="f">
                <v:path arrowok="t"/>
              </v:shape>
              <v:shape id="_x0000_s8073" style="position:absolute;left:9528;top:2256;width:110;height:131" coordorigin="9528,2256" coordsize="110,131" path="m9599,2272r-9,l9590,2278r2,2l9597,2280r2,-2l9599,2272e" stroked="f">
                <v:path arrowok="t"/>
              </v:shape>
              <v:shape id="_x0000_s8072" style="position:absolute;left:9528;top:2256;width:110;height:131" coordorigin="9528,2256" coordsize="110,131" path="m9620,2272r-9,l9611,2278r2,2l9618,2280r2,-2l9620,2272e" stroked="f">
                <v:path arrowok="t"/>
              </v:shape>
              <v:shape id="_x0000_s8071" style="position:absolute;left:9528;top:2256;width:110;height:131" coordorigin="9528,2256" coordsize="110,131" path="m9555,2256r-6,l9547,2257r,7l9557,2264r,-7l9555,2256e" stroked="f">
                <v:path arrowok="t"/>
              </v:shape>
              <v:shape id="_x0000_s8070" style="position:absolute;left:9528;top:2256;width:110;height:131" coordorigin="9528,2256" coordsize="110,131" path="m9576,2256r-6,l9569,2257r,7l9578,2264r,-7l9576,2256e" stroked="f">
                <v:path arrowok="t"/>
              </v:shape>
              <v:shape id="_x0000_s8069" style="position:absolute;left:9528;top:2256;width:110;height:131" coordorigin="9528,2256" coordsize="110,131" path="m9597,2256r-5,l9590,2257r,7l9599,2264r,-7l9597,2256e" stroked="f">
                <v:path arrowok="t"/>
              </v:shape>
              <v:shape id="_x0000_s8068" style="position:absolute;left:9528;top:2256;width:110;height:131" coordorigin="9528,2256" coordsize="110,131" path="m9618,2256r-5,l9611,2257r,7l9620,2264r,-7l9618,2256e" stroked="f">
                <v:path arrowok="t"/>
              </v:shape>
            </v:group>
            <v:group id="_x0000_s8016" style="position:absolute;left:8952;top:2064;width:63;height:54" coordorigin="8952,2064" coordsize="63,54">
              <v:shape id="_x0000_s8066" style="position:absolute;left:8952;top:2064;width:63;height:54" coordorigin="8952,2064" coordsize="63,54" path="m8977,2115r-25,l8952,2118r4,l8960,2117r7,-1l8977,2115e" filled="f" stroked="f">
                <v:path arrowok="t"/>
              </v:shape>
              <v:shape id="_x0000_s8065" style="position:absolute;left:8952;top:2064;width:63;height:54" coordorigin="8952,2064" coordsize="63,54" path="m8952,2115r,e" filled="f" stroked="f">
                <v:path arrowok="t"/>
              </v:shape>
              <v:shape id="_x0000_s8064" style="position:absolute;left:8952;top:2064;width:63;height:54" coordorigin="8952,2064" coordsize="63,54" path="m9015,2115r-37,l8968,2116r-8,1l8956,2118r20,l8996,2117r19,l9015,2115e" filled="f" stroked="f">
                <v:path arrowok="t"/>
              </v:shape>
              <v:shape id="_x0000_s8063" style="position:absolute;left:8952;top:2064;width:63;height:54" coordorigin="8952,2064" coordsize="63,54" path="m8952,2115r,e" filled="f" stroked="f">
                <v:path arrowok="t"/>
              </v:shape>
              <v:shape id="_x0000_s8062" style="position:absolute;left:8952;top:2064;width:63;height:54" coordorigin="8952,2064" coordsize="63,54" path="m9015,2068r-63,l8952,2115r,-2l8964,2111r23,-1l8982,2109r-30,l8974,2108r-15,-1l8952,2105r,-2l8991,2103r-14,-1l8973,2101r-10,l8952,2099r,-2l8952,2096r63,l9015,2094r-33,-1l8961,2093r-9,-1l8952,2090r5,-2l8967,2087r-10,l8952,2086r,-1l8962,2084r19,-1l8962,2082r-10,-1l8952,2079r2,-1l8959,2077r-5,-1l8953,2076r-1,-1l8952,2075r,-1l9015,2074r,-6e" filled="f" stroked="f">
                <v:path arrowok="t"/>
              </v:shape>
              <v:shape id="_x0000_s8061" style="position:absolute;left:8952;top:2064;width:63;height:54" coordorigin="8952,2064" coordsize="63,54" path="m8991,2103r-39,e" filled="f" stroked="f">
                <v:path arrowok="t"/>
              </v:shape>
              <v:shape id="_x0000_s8060" style="position:absolute;left:8952;top:2064;width:63;height:54" coordorigin="8952,2064" coordsize="63,54" path="m8952,2097r,2l8963,2101r10,e" filled="f" stroked="f">
                <v:path arrowok="t"/>
              </v:shape>
              <v:shape id="_x0000_s8059" style="position:absolute;left:8952;top:2064;width:63;height:54" coordorigin="8952,2064" coordsize="63,54" path="m8952,2075r,l8953,2076e" filled="f" stroked="f">
                <v:path arrowok="t"/>
              </v:shape>
              <v:shape id="_x0000_s8058" style="position:absolute;left:8952;top:2064;width:63;height:54" coordorigin="8952,2064" coordsize="63,54" path="m8952,2068r,e" filled="f" stroked="f">
                <v:path arrowok="t"/>
              </v:shape>
              <v:shape id="_x0000_s8057" style="position:absolute;left:8952;top:2064;width:63;height:54" coordorigin="8952,2064" coordsize="63,54" path="m8988,2110r-23,1l8952,2113r,1l8978,2114r22,-1l9015,2112r,-1l9005,2111r-9,-1l8988,2110e" filled="f" stroked="f">
                <v:path arrowok="t"/>
              </v:shape>
              <v:shape id="_x0000_s8056" style="position:absolute;left:8952;top:2064;width:63;height:54" coordorigin="8952,2064" coordsize="63,54" path="m9015,2112r-22,1l8988,2114r-4,l8980,2114r35,l9015,2112e" filled="f" stroked="f">
                <v:path arrowok="t"/>
              </v:shape>
              <v:shape id="_x0000_s8055" style="position:absolute;left:8952;top:2064;width:63;height:54" coordorigin="8952,2064" coordsize="63,54" path="m9015,2109r-25,1l9015,2111r,-2e" filled="f" stroked="f">
                <v:path arrowok="t"/>
              </v:shape>
              <v:shape id="_x0000_s8054" style="position:absolute;left:8952;top:2064;width:63;height:54" coordorigin="8952,2064" coordsize="63,54" path="m8982,2109r6,l8995,2109r-13,e" filled="f" stroked="f">
                <v:path arrowok="t"/>
              </v:shape>
              <v:shape id="_x0000_s8053" style="position:absolute;left:8952;top:2064;width:63;height:54" coordorigin="8952,2064" coordsize="63,54" path="m9012,2108r-29,1l8977,2109r3,l8997,2109r10,-1l9012,2108e" filled="f" stroked="f">
                <v:path arrowok="t"/>
              </v:shape>
              <v:shape id="_x0000_s8052" style="position:absolute;left:8952;top:2064;width:63;height:54" coordorigin="8952,2064" coordsize="63,54" path="m9015,2108r-15,1l9015,2109r,-1e" filled="f" stroked="f">
                <v:path arrowok="t"/>
              </v:shape>
              <v:shape id="_x0000_s8051" style="position:absolute;left:8952;top:2064;width:63;height:54" coordorigin="8952,2064" coordsize="63,54" path="m8952,2103r,2l8960,2107r15,1l9015,2108r,-4l8952,2103e" filled="f" stroked="f">
                <v:path arrowok="t"/>
              </v:shape>
              <v:shape id="_x0000_s8050" style="position:absolute;left:8952;top:2064;width:63;height:54" coordorigin="8952,2064" coordsize="63,54" path="m9015,2096r-48,l8953,2097r-1,l8957,2100r16,1l8992,2103r23,1l9015,2096e" filled="f" stroked="f">
                <v:path arrowok="t"/>
              </v:shape>
              <v:shape id="_x0000_s8049" style="position:absolute;left:8952;top:2064;width:63;height:54" coordorigin="8952,2064" coordsize="63,54" path="m8973,2101r-16,-1l8952,2097e" filled="f" stroked="f">
                <v:path arrowok="t"/>
              </v:shape>
              <v:shape id="_x0000_s8048" style="position:absolute;left:8952;top:2064;width:63;height:54" coordorigin="8952,2064" coordsize="63,54" path="m8952,2103r39,e" filled="f" stroked="f">
                <v:path arrowok="t"/>
              </v:shape>
              <v:shape id="_x0000_s8047" style="position:absolute;left:8952;top:2064;width:63;height:54" coordorigin="8952,2064" coordsize="63,54" path="m8991,2103r-39,l9009,2104r-18,-1e" filled="f" stroked="f">
                <v:path arrowok="t"/>
              </v:shape>
              <v:shape id="_x0000_s8046" style="position:absolute;left:8952;top:2064;width:63;height:54" coordorigin="8952,2064" coordsize="63,54" path="m8973,2101r-10,l8952,2099r,-2e" filled="f" stroked="f">
                <v:path arrowok="t"/>
              </v:shape>
              <v:shape id="_x0000_s8045" style="position:absolute;left:8952;top:2064;width:63;height:54" coordorigin="8952,2064" coordsize="63,54" path="m8952,2097r5,3l8973,2101e" filled="f" stroked="f">
                <v:path arrowok="t"/>
              </v:shape>
              <v:shape id="_x0000_s8044" style="position:absolute;left:8952;top:2064;width:63;height:54" coordorigin="8952,2064" coordsize="63,54" path="m8952,2097r,2l8963,2101r10,l8957,2100r-5,-3e" filled="f" stroked="f">
                <v:path arrowok="t"/>
              </v:shape>
              <v:shape id="_x0000_s8043" style="position:absolute;left:8952;top:2064;width:63;height:54" coordorigin="8952,2064" coordsize="63,54" path="m8970,2087r-3,l8957,2088r-5,2l8952,2091r2,1l8957,2092r16,1l9015,2094r,-7l8985,2087r-2,l8970,2087e" filled="f" stroked="f">
                <v:path arrowok="t"/>
              </v:shape>
              <v:shape id="_x0000_s8042" style="position:absolute;left:8952;top:2064;width:63;height:54" coordorigin="8952,2064" coordsize="63,54" path="m8983,2087r2,e" filled="f" stroked="f">
                <v:path arrowok="t"/>
              </v:shape>
              <v:shape id="_x0000_s8041" style="position:absolute;left:8952;top:2064;width:63;height:54" coordorigin="8952,2064" coordsize="63,54" path="m8985,2087r-2,e" filled="f" stroked="f">
                <v:path arrowok="t"/>
              </v:shape>
              <v:shape id="_x0000_s8040" style="position:absolute;left:8952;top:2064;width:63;height:54" coordorigin="8952,2064" coordsize="63,54" path="m8983,2087r2,l8988,2087r-5,e" filled="f" stroked="f">
                <v:path arrowok="t"/>
              </v:shape>
              <v:shape id="_x0000_s8039" style="position:absolute;left:8952;top:2064;width:63;height:54" coordorigin="8952,2064" coordsize="63,54" path="m8983,2087r5,e" filled="f" stroked="f">
                <v:path arrowok="t"/>
              </v:shape>
              <v:shape id="_x0000_s8038" style="position:absolute;left:8952;top:2064;width:63;height:54" coordorigin="8952,2064" coordsize="63,54" path="m8988,2087r-5,e" filled="f" stroked="f">
                <v:path arrowok="t"/>
              </v:shape>
              <v:shape id="_x0000_s8037" style="position:absolute;left:8952;top:2064;width:63;height:54" coordorigin="8952,2064" coordsize="63,54" path="m9007,2084r-38,3l8983,2087r5,l9015,2087r,-3l9007,2084e" filled="f" stroked="f">
                <v:path arrowok="t"/>
              </v:shape>
              <v:shape id="_x0000_s8036" style="position:absolute;left:8952;top:2064;width:63;height:54" coordorigin="8952,2064" coordsize="63,54" path="m8983,2083r-22,1l8956,2085r-3,l8952,2085r,1l8956,2086r12,1l8977,2086r28,-2l8989,2083r-6,e" filled="f" stroked="f">
                <v:path arrowok="t"/>
              </v:shape>
              <v:shape id="_x0000_s8035" style="position:absolute;left:8952;top:2064;width:63;height:54" coordorigin="8952,2064" coordsize="63,54" path="m9015,2084r-6,l9015,2084r,e" filled="f" stroked="f">
                <v:path arrowok="t"/>
              </v:shape>
              <v:shape id="_x0000_s8034" style="position:absolute;left:8952;top:2064;width:63;height:54" coordorigin="8952,2064" coordsize="63,54" path="m9008,2082r-23,1l9007,2084r8,-1l9015,2083r-7,-1e" filled="f" stroked="f">
                <v:path arrowok="t"/>
              </v:shape>
              <v:shape id="_x0000_s8033" style="position:absolute;left:8952;top:2064;width:63;height:54" coordorigin="8952,2064" coordsize="63,54" path="m8960,2078r-6,l8952,2079r,1l8955,2081r10,1l8973,2082r10,1l9006,2082r-7,l8997,2082r-2,-1l8981,2080r-17,-2l8960,2078e" filled="f" stroked="f">
                <v:path arrowok="t"/>
              </v:shape>
              <v:shape id="_x0000_s8032" style="position:absolute;left:8952;top:2064;width:63;height:54" coordorigin="8952,2064" coordsize="63,54" path="m8995,2081r2,1l8999,2082e" filled="f" stroked="f">
                <v:path arrowok="t"/>
              </v:shape>
              <v:shape id="_x0000_s8031" style="position:absolute;left:8952;top:2064;width:63;height:54" coordorigin="8952,2064" coordsize="63,54" path="m9015,2082r-5,l9015,2083r,-1e" filled="f" stroked="f">
                <v:path arrowok="t"/>
              </v:shape>
              <v:shape id="_x0000_s8030" style="position:absolute;left:8952;top:2064;width:63;height:54" coordorigin="8952,2064" coordsize="63,54" path="m9015,2075r-26,1l8970,2077r-9,l8960,2078r15,2l8995,2081r4,1l9008,2082r7,l9015,2075e" filled="f" stroked="f">
                <v:path arrowok="t"/>
              </v:shape>
              <v:shape id="_x0000_s8029" style="position:absolute;left:8952;top:2064;width:63;height:54" coordorigin="8952,2064" coordsize="63,54" path="m8999,2082r-4,-1e" filled="f" stroked="f">
                <v:path arrowok="t"/>
              </v:shape>
              <v:shape id="_x0000_s8028" style="position:absolute;left:8952;top:2064;width:63;height:54" coordorigin="8952,2064" coordsize="63,54" path="m8999,2082r-2,l8995,2081e" filled="f" stroked="f">
                <v:path arrowok="t"/>
              </v:shape>
              <v:shape id="_x0000_s8027" style="position:absolute;left:8952;top:2064;width:63;height:54" coordorigin="8952,2064" coordsize="63,54" path="m8995,2081r4,1e" filled="f" stroked="f">
                <v:path arrowok="t"/>
              </v:shape>
              <v:shape id="_x0000_s8026" style="position:absolute;left:8952;top:2064;width:63;height:54" coordorigin="8952,2064" coordsize="63,54" path="m8995,2081r2,1l8999,2082r-4,-1e" filled="f" stroked="f">
                <v:path arrowok="t"/>
              </v:shape>
              <v:shape id="_x0000_s8025" style="position:absolute;left:8952;top:2064;width:63;height:54" coordorigin="8952,2064" coordsize="63,54" path="m9015,2074r-63,l8952,2075r1,1l8955,2076r5,1l8974,2076r21,-1l9015,2075r,-1e" filled="f" stroked="f">
                <v:path arrowok="t"/>
              </v:shape>
              <v:shape id="_x0000_s8024" style="position:absolute;left:8952;top:2064;width:63;height:54" coordorigin="8952,2064" coordsize="63,54" path="m8953,2076r-1,-1l8952,2075e" filled="f" stroked="f">
                <v:path arrowok="t"/>
              </v:shape>
              <v:shape id="_x0000_s8023" style="position:absolute;left:8952;top:2064;width:63;height:54" coordorigin="8952,2064" coordsize="63,54" path="m8952,2075r1,1l8952,2075e" filled="f" stroked="f">
                <v:path arrowok="t"/>
              </v:shape>
              <v:shape id="_x0000_s8022" style="position:absolute;left:8952;top:2064;width:63;height:54" coordorigin="8952,2064" coordsize="63,54" path="m8952,2068r,e" filled="f" stroked="f">
                <v:path arrowok="t"/>
              </v:shape>
              <v:shape id="_x0000_s8021" style="position:absolute;left:8952;top:2064;width:63;height:54" coordorigin="8952,2064" coordsize="63,54" path="m8954,2064r-2,l8952,2068r,-1l8960,2067r15,-1l8965,2065r-8,l8954,2064e" filled="f" stroked="f">
                <v:path arrowok="t"/>
              </v:shape>
              <v:shape id="_x0000_s8020" style="position:absolute;left:8952;top:2064;width:63;height:54" coordorigin="8952,2064" coordsize="63,54" path="m8976,2066r-9,1l8961,2067r-4,l8954,2068r-2,l8952,2068r63,l8986,2067r-10,-1e" filled="f" stroked="f">
                <v:path arrowok="t"/>
              </v:shape>
              <v:shape id="_x0000_s8019" style="position:absolute;left:8952;top:2064;width:63;height:54" coordorigin="8952,2064" coordsize="63,54" path="m9015,2065r-15,l8977,2066r15,1l9015,2068r,-3e" filled="f" stroked="f">
                <v:path arrowok="t"/>
              </v:shape>
              <v:shape id="_x0000_s8018" style="position:absolute;left:8952;top:2064;width:63;height:54" coordorigin="8952,2064" coordsize="63,54" path="m8995,2064r-40,l8958,2065r8,l8976,2066r23,-1l9015,2065r-7,-1l9001,2064r-6,e" filled="f" stroked="f">
                <v:path arrowok="t"/>
              </v:shape>
              <v:shape id="_x0000_s8017" style="position:absolute;left:8952;top:2064;width:63;height:54" coordorigin="8952,2064" coordsize="63,54" path="m9015,2064r-17,l9009,2064r6,1l9015,2064e" filled="f" stroked="f">
                <v:path arrowok="t"/>
              </v:shape>
            </v:group>
            <v:group id="_x0000_s7937" style="position:absolute;left:8952;top:2064;width:63;height:54" coordorigin="8952,2064" coordsize="63,54">
              <v:shape id="_x0000_s8015" style="position:absolute;left:8952;top:2064;width:63;height:54" coordorigin="8952,2064" coordsize="63,54" path="m9015,2068r-63,l9015,2068e" filled="f" stroked="f">
                <v:path arrowok="t"/>
              </v:shape>
              <v:shape id="_x0000_s8014" style="position:absolute;left:8952;top:2064;width:63;height:54" coordorigin="8952,2064" coordsize="63,54" path="m8952,2068r,e" filled="f" stroked="f">
                <v:path arrowok="t"/>
              </v:shape>
              <v:shape id="_x0000_s8013" style="position:absolute;left:8952;top:2064;width:63;height:54" coordorigin="8952,2064" coordsize="63,54" path="m8952,2068r,e" filled="f" stroked="f">
                <v:path arrowok="t"/>
              </v:shape>
              <v:shape id="_x0000_s8012" style="position:absolute;left:8952;top:2064;width:63;height:54" coordorigin="8952,2064" coordsize="63,54" path="m8955,2064r-1,l8957,2064r8,1l8975,2066r-15,1l8952,2067r,1l8952,2068r2,-1l8961,2067r6,-1l8976,2066r2,l8977,2066r3,l8976,2066r-10,-1l8958,2064r-3,e" filled="f" stroked="f">
                <v:path arrowok="t"/>
              </v:shape>
              <v:shape id="_x0000_s8011" style="position:absolute;left:8952;top:2064;width:63;height:54" coordorigin="8952,2064" coordsize="63,54" path="m8978,2066r-2,e" filled="f" stroked="f">
                <v:path arrowok="t"/>
              </v:shape>
              <v:shape id="_x0000_s8010" style="position:absolute;left:8952;top:2064;width:63;height:54" coordorigin="8952,2064" coordsize="63,54" path="m8976,2066r4,e" filled="f" stroked="f">
                <v:path arrowok="t"/>
              </v:shape>
              <v:shape id="_x0000_s8009" style="position:absolute;left:8952;top:2064;width:63;height:54" coordorigin="8952,2064" coordsize="63,54" path="m8976,2066r2,e" filled="f" stroked="f">
                <v:path arrowok="t"/>
              </v:shape>
              <v:shape id="_x0000_s8008" style="position:absolute;left:8952;top:2064;width:63;height:54" coordorigin="8952,2064" coordsize="63,54" path="m8978,2066r-2,l8986,2067r13,l9015,2068r-12,-1l8992,2067r-14,-1e" filled="f" stroked="f">
                <v:path arrowok="t"/>
              </v:shape>
              <v:shape id="_x0000_s8007" style="position:absolute;left:8952;top:2064;width:63;height:54" coordorigin="8952,2064" coordsize="63,54" path="m8980,2066r-4,e" filled="f" stroked="f">
                <v:path arrowok="t"/>
              </v:shape>
              <v:shape id="_x0000_s8006" style="position:absolute;left:8952;top:2064;width:63;height:54" coordorigin="8952,2064" coordsize="63,54" path="m9015,2065r-29,1l8976,2066r4,l9000,2065r15,e" filled="f" stroked="f">
                <v:path arrowok="t"/>
              </v:shape>
              <v:shape id="_x0000_s8005" style="position:absolute;left:8952;top:2064;width:63;height:54" coordorigin="8952,2064" coordsize="63,54" path="m8998,2064r-3,l9001,2064r14,1l9009,2064r-11,e" filled="f" stroked="f">
                <v:path arrowok="t"/>
              </v:shape>
              <v:shape id="_x0000_s8004" style="position:absolute;left:8952;top:2064;width:63;height:54" coordorigin="8952,2064" coordsize="63,54" path="m8957,2092r1,l8978,2093r31,1l9015,2094r-42,-1l8965,2093r-5,-1l8957,2092e" filled="f" stroked="f">
                <v:path arrowok="t"/>
              </v:shape>
              <v:shape id="_x0000_s8003" style="position:absolute;left:8952;top:2064;width:63;height:54" coordorigin="8952,2064" coordsize="63,54" path="m8952,2091r2,1l8955,2092r2,l8952,2091e" filled="f" stroked="f">
                <v:path arrowok="t"/>
              </v:shape>
              <v:shape id="_x0000_s8002" style="position:absolute;left:8952;top:2064;width:63;height:54" coordorigin="8952,2064" coordsize="63,54" path="m9015,2074r-63,l8952,2075r2,1l8959,2077r-5,1l8952,2079r,2l8962,2082r19,1l8962,2084r-10,l8952,2086r5,1l8967,2087r-10,1l8952,2090r,1l8952,2091r,l8952,2090r5,-2l8967,2087r11,l8969,2087r-2,l8958,2086r-5,l8952,2086r,-1l8953,2085r8,-1l8970,2083r13,l8987,2083r-2,l8988,2083r-5,l8973,2082r-8,l8955,2081r-3,-1l8952,2079r2,-1l8960,2077r,l8960,2077r1,l8960,2077r-5,-1l8952,2075r,-1l9015,2074e" filled="f" stroked="f">
                <v:path arrowok="t"/>
              </v:shape>
              <v:shape id="_x0000_s8001" style="position:absolute;left:8952;top:2064;width:63;height:54" coordorigin="8952,2064" coordsize="63,54" path="m8978,2087r-11,e" filled="f" stroked="f">
                <v:path arrowok="t"/>
              </v:shape>
              <v:shape id="_x0000_s8000" style="position:absolute;left:8952;top:2064;width:63;height:54" coordorigin="8952,2064" coordsize="63,54" path="m8987,2083r-4,e" filled="f" stroked="f">
                <v:path arrowok="t"/>
              </v:shape>
              <v:shape id="_x0000_s7999" style="position:absolute;left:8952;top:2064;width:63;height:54" coordorigin="8952,2064" coordsize="63,54" path="m8968,2087r,l8968,2087e" filled="f" stroked="f">
                <v:path arrowok="t"/>
              </v:shape>
              <v:shape id="_x0000_s7998" style="position:absolute;left:8952;top:2064;width:63;height:54" coordorigin="8952,2064" coordsize="63,54" path="m8983,2083r5,e" filled="f" stroked="f">
                <v:path arrowok="t"/>
              </v:shape>
              <v:shape id="_x0000_s7997" style="position:absolute;left:8952;top:2064;width:63;height:54" coordorigin="8952,2064" coordsize="63,54" path="m8960,2077r,e" filled="f" stroked="f">
                <v:path arrowok="t"/>
              </v:shape>
              <v:shape id="_x0000_s7996" style="position:absolute;left:8952;top:2064;width:63;height:54" coordorigin="8952,2064" coordsize="63,54" path="m8960,2077r1,e" filled="f" stroked="f">
                <v:path arrowok="t"/>
              </v:shape>
              <v:shape id="_x0000_s7995" style="position:absolute;left:8952;top:2064;width:63;height:54" coordorigin="8952,2064" coordsize="63,54" path="m8967,2087r11,e" filled="f" stroked="f">
                <v:path arrowok="t"/>
              </v:shape>
              <v:shape id="_x0000_s7994" style="position:absolute;left:8952;top:2064;width:63;height:54" coordorigin="8952,2064" coordsize="63,54" path="m8978,2087r-11,l8984,2087r4,l8978,2087e" filled="f" stroked="f">
                <v:path arrowok="t"/>
              </v:shape>
              <v:shape id="_x0000_s7993" style="position:absolute;left:8952;top:2064;width:63;height:54" coordorigin="8952,2064" coordsize="63,54" path="m8968,2087r,e" filled="f" stroked="f">
                <v:path arrowok="t"/>
              </v:shape>
              <v:shape id="_x0000_s7992" style="position:absolute;left:8952;top:2064;width:63;height:54" coordorigin="8952,2064" coordsize="63,54" path="m8983,2083r4,e" filled="f" stroked="f">
                <v:path arrowok="t"/>
              </v:shape>
              <v:shape id="_x0000_s7991" style="position:absolute;left:8952;top:2064;width:63;height:54" coordorigin="8952,2064" coordsize="63,54" path="m8987,2083r-4,l8989,2083r16,1l8989,2085r-12,1l8968,2087r1,l8972,2086r5,l8989,2085r8,-1l9007,2084r6,l9009,2084r1,l9007,2084r-20,-1e" filled="f" stroked="f">
                <v:path arrowok="t"/>
              </v:shape>
              <v:shape id="_x0000_s7990" style="position:absolute;left:8952;top:2064;width:63;height:54" coordorigin="8952,2064" coordsize="63,54" path="m9013,2084r-6,e" filled="f" stroked="f">
                <v:path arrowok="t"/>
              </v:shape>
              <v:shape id="_x0000_s7989" style="position:absolute;left:8952;top:2064;width:63;height:54" coordorigin="8952,2064" coordsize="63,54" path="m9007,2084r3,e" filled="f" stroked="f">
                <v:path arrowok="t"/>
              </v:shape>
              <v:shape id="_x0000_s7988" style="position:absolute;left:8952;top:2064;width:63;height:54" coordorigin="8952,2064" coordsize="63,54" path="m9007,2084r6,e" filled="f" stroked="f">
                <v:path arrowok="t"/>
              </v:shape>
              <v:shape id="_x0000_s7987" style="position:absolute;left:8952;top:2064;width:63;height:54" coordorigin="8952,2064" coordsize="63,54" path="m9013,2084r-6,l9015,2084r-2,e" filled="f" stroked="f">
                <v:path arrowok="t"/>
              </v:shape>
              <v:shape id="_x0000_s7986" style="position:absolute;left:8952;top:2064;width:63;height:54" coordorigin="8952,2064" coordsize="63,54" path="m9010,2084r-3,e" filled="f" stroked="f">
                <v:path arrowok="t"/>
              </v:shape>
              <v:shape id="_x0000_s7985" style="position:absolute;left:8952;top:2064;width:63;height:54" coordorigin="8952,2064" coordsize="63,54" path="m9015,2083r-8,1l9010,2084r5,-1e" filled="f" stroked="f">
                <v:path arrowok="t"/>
              </v:shape>
              <v:shape id="_x0000_s7984" style="position:absolute;left:8952;top:2064;width:63;height:54" coordorigin="8952,2064" coordsize="63,54" path="m8988,2083r-5,e" filled="f" stroked="f">
                <v:path arrowok="t"/>
              </v:shape>
              <v:shape id="_x0000_s7983" style="position:absolute;left:8952;top:2064;width:63;height:54" coordorigin="8952,2064" coordsize="63,54" path="m8966,2078r9,2l8997,2082r9,l8983,2083r5,l9008,2082r3,l9010,2082r2,l9008,2082r-25,-2l8966,2078e" filled="f" stroked="f">
                <v:path arrowok="t"/>
              </v:shape>
              <v:shape id="_x0000_s7982" style="position:absolute;left:8952;top:2064;width:63;height:54" coordorigin="8952,2064" coordsize="63,54" path="m9011,2082r-3,e" filled="f" stroked="f">
                <v:path arrowok="t"/>
              </v:shape>
              <v:shape id="_x0000_s7981" style="position:absolute;left:8952;top:2064;width:63;height:54" coordorigin="8952,2064" coordsize="63,54" path="m9008,2082r4,e" filled="f" stroked="f">
                <v:path arrowok="t"/>
              </v:shape>
              <v:shape id="_x0000_s7980" style="position:absolute;left:8952;top:2064;width:63;height:54" coordorigin="8952,2064" coordsize="63,54" path="m9008,2082r3,e" filled="f" stroked="f">
                <v:path arrowok="t"/>
              </v:shape>
              <v:shape id="_x0000_s7979" style="position:absolute;left:8952;top:2064;width:63;height:54" coordorigin="8952,2064" coordsize="63,54" path="m9011,2082r-3,l9012,2082r3,l9011,2082e" filled="f" stroked="f">
                <v:path arrowok="t"/>
              </v:shape>
              <v:shape id="_x0000_s7978" style="position:absolute;left:8952;top:2064;width:63;height:54" coordorigin="8952,2064" coordsize="63,54" path="m9012,2082r-4,e" filled="f" stroked="f">
                <v:path arrowok="t"/>
              </v:shape>
              <v:shape id="_x0000_s7977" style="position:absolute;left:8952;top:2064;width:63;height:54" coordorigin="8952,2064" coordsize="63,54" path="m9015,2082r-7,l9012,2082r3,e" filled="f" stroked="f">
                <v:path arrowok="t"/>
              </v:shape>
              <v:shape id="_x0000_s7976" style="position:absolute;left:8952;top:2064;width:63;height:54" coordorigin="8952,2064" coordsize="63,54" path="m8960,2077r,e" filled="f" stroked="f">
                <v:path arrowok="t"/>
              </v:shape>
              <v:shape id="_x0000_s7975" style="position:absolute;left:8952;top:2064;width:63;height:54" coordorigin="8952,2064" coordsize="63,54" path="m8960,2077r,l8965,2078r-5,-1e" filled="f" stroked="f">
                <v:path arrowok="t"/>
              </v:shape>
              <v:shape id="_x0000_s7974" style="position:absolute;left:8952;top:2064;width:63;height:54" coordorigin="8952,2064" coordsize="63,54" path="m8961,2077r-1,e" filled="f" stroked="f">
                <v:path arrowok="t"/>
              </v:shape>
              <v:shape id="_x0000_s7973" style="position:absolute;left:8952;top:2064;width:63;height:54" coordorigin="8952,2064" coordsize="63,54" path="m9015,2075r-26,l8970,2076r-10,1l8961,2077r14,-1l8996,2075r19,e" filled="f" stroked="f">
                <v:path arrowok="t"/>
              </v:shape>
              <v:shape id="_x0000_s7972" style="position:absolute;left:8952;top:2064;width:63;height:54" coordorigin="8952,2064" coordsize="63,54" path="m9015,2114r-63,l8977,2114r-10,1l8960,2117r-4,1l8956,2118r5,-1l8968,2115r10,-1l9015,2114e" filled="f" stroked="f">
                <v:path arrowok="t"/>
              </v:shape>
              <v:shape id="_x0000_s7971" style="position:absolute;left:8952;top:2064;width:63;height:54" coordorigin="8952,2064" coordsize="63,54" path="m8952,2114r,e" filled="f" stroked="f">
                <v:path arrowok="t"/>
              </v:shape>
              <v:shape id="_x0000_s7970" style="position:absolute;left:8952;top:2064;width:63;height:54" coordorigin="8952,2064" coordsize="63,54" path="m8978,2114r2,e" filled="f" stroked="f">
                <v:path arrowok="t"/>
              </v:shape>
              <v:shape id="_x0000_s7969" style="position:absolute;left:8952;top:2064;width:63;height:54" coordorigin="8952,2064" coordsize="63,54" path="m8952,2114r,e" filled="f" stroked="f">
                <v:path arrowok="t"/>
              </v:shape>
              <v:shape id="_x0000_s7968" style="position:absolute;left:8952;top:2064;width:63;height:54" coordorigin="8952,2064" coordsize="63,54" path="m8952,2103r,2l8959,2107r15,1l8952,2109r28,l8985,2109r2,l8964,2111r-12,1l8952,2114r,-1l8965,2111r23,-2l8991,2109r-1,l8993,2109r-3,l8982,2109r22,l9000,2109r1,l8980,2109r-2,l8979,2109r-4,-1l8960,2107r-8,-2l8952,2103r8,l8952,2103e" filled="f" stroked="f">
                <v:path arrowok="t"/>
              </v:shape>
              <v:shape id="_x0000_s7967" style="position:absolute;left:8952;top:2064;width:63;height:54" coordorigin="8952,2064" coordsize="63,54" path="m8991,2109r-3,e" filled="f" stroked="f">
                <v:path arrowok="t"/>
              </v:shape>
              <v:shape id="_x0000_s7966" style="position:absolute;left:8952;top:2064;width:63;height:54" coordorigin="8952,2064" coordsize="63,54" path="m9004,2109r-22,e" filled="f" stroked="f">
                <v:path arrowok="t"/>
              </v:shape>
              <v:shape id="_x0000_s7965" style="position:absolute;left:8952;top:2064;width:63;height:54" coordorigin="8952,2064" coordsize="63,54" path="m8990,2109r3,e" filled="f" stroked="f">
                <v:path arrowok="t"/>
              </v:shape>
              <v:shape id="_x0000_s7964" style="position:absolute;left:8952;top:2064;width:63;height:54" coordorigin="8952,2064" coordsize="63,54" path="m8998,2109r-1,l9001,2109e" filled="f" stroked="f">
                <v:path arrowok="t"/>
              </v:shape>
              <v:shape id="_x0000_s7963" style="position:absolute;left:8952;top:2064;width:63;height:54" coordorigin="8952,2064" coordsize="63,54" path="m8979,2109r-17,l8978,2109r2,e" filled="f" stroked="f">
                <v:path arrowok="t"/>
              </v:shape>
              <v:shape id="_x0000_s7962" style="position:absolute;left:8952;top:2064;width:63;height:54" coordorigin="8952,2064" coordsize="63,54" path="m8960,2103r-8,e" filled="f" stroked="f">
                <v:path arrowok="t"/>
              </v:shape>
              <v:shape id="_x0000_s7961" style="position:absolute;left:8952;top:2064;width:63;height:54" coordorigin="8952,2064" coordsize="63,54" path="m8980,2114r-2,e" filled="f" stroked="f">
                <v:path arrowok="t"/>
              </v:shape>
              <v:shape id="_x0000_s7960" style="position:absolute;left:8952;top:2064;width:63;height:54" coordorigin="8952,2064" coordsize="63,54" path="m9015,2112r-15,1l8988,2113r-10,1l8980,2114r4,l8988,2114r27,-2e" filled="f" stroked="f">
                <v:path arrowok="t"/>
              </v:shape>
              <v:shape id="_x0000_s7959" style="position:absolute;left:8952;top:2064;width:63;height:54" coordorigin="8952,2064" coordsize="63,54" path="m8988,2109r3,e" filled="f" stroked="f">
                <v:path arrowok="t"/>
              </v:shape>
              <v:shape id="_x0000_s7958" style="position:absolute;left:8952;top:2064;width:63;height:54" coordorigin="8952,2064" coordsize="63,54" path="m8991,2109r-3,l8996,2110r9,l9015,2111r-4,-1l8999,2110r-8,-1e" filled="f" stroked="f">
                <v:path arrowok="t"/>
              </v:shape>
              <v:shape id="_x0000_s7957" style="position:absolute;left:8952;top:2064;width:63;height:54" coordorigin="8952,2064" coordsize="63,54" path="m8993,2109r-3,e" filled="f" stroked="f">
                <v:path arrowok="t"/>
              </v:shape>
              <v:shape id="_x0000_s7956" style="position:absolute;left:8952;top:2064;width:63;height:54" coordorigin="8952,2064" coordsize="63,54" path="m8982,2109r22,e" filled="f" stroked="f">
                <v:path arrowok="t"/>
              </v:shape>
              <v:shape id="_x0000_s7955" style="position:absolute;left:8952;top:2064;width:63;height:54" coordorigin="8952,2064" coordsize="63,54" path="m9004,2109r-22,l8995,2109r-5,l8993,2109r2,l9015,2109r-11,e" filled="f" stroked="f">
                <v:path arrowok="t"/>
              </v:shape>
              <v:shape id="_x0000_s7954" style="position:absolute;left:8952;top:2064;width:63;height:54" coordorigin="8952,2064" coordsize="63,54" path="m9001,2109r-3,e" filled="f" stroked="f">
                <v:path arrowok="t"/>
              </v:shape>
              <v:shape id="_x0000_s7953" style="position:absolute;left:8952;top:2064;width:63;height:54" coordorigin="8952,2064" coordsize="63,54" path="m9015,2108r-3,l9007,2108r-10,1l9001,2109r14,-1e" filled="f" stroked="f">
                <v:path arrowok="t"/>
              </v:shape>
              <v:shape id="_x0000_s7952" style="position:absolute;left:8952;top:2064;width:63;height:54" coordorigin="8952,2064" coordsize="63,54" path="m9011,2108r4,e" filled="f" stroked="f">
                <v:path arrowok="t"/>
              </v:shape>
              <v:shape id="_x0000_s7951" style="position:absolute;left:8952;top:2064;width:63;height:54" coordorigin="8952,2064" coordsize="63,54" path="m8980,2109r-2,l8979,2109e" filled="f" stroked="f">
                <v:path arrowok="t"/>
              </v:shape>
              <v:shape id="_x0000_s7950" style="position:absolute;left:8952;top:2064;width:63;height:54" coordorigin="8952,2064" coordsize="63,54" path="m8979,2109r-17,l8978,2109r2,l8979,2109e" filled="f" stroked="f">
                <v:path arrowok="t"/>
              </v:shape>
              <v:shape id="_x0000_s7949" style="position:absolute;left:8952;top:2064;width:63;height:54" coordorigin="8952,2064" coordsize="63,54" path="m9015,2108r-3,l9011,2108e" filled="f" stroked="f">
                <v:path arrowok="t"/>
              </v:shape>
              <v:shape id="_x0000_s7948" style="position:absolute;left:8952;top:2064;width:63;height:54" coordorigin="8952,2064" coordsize="63,54" path="m9015,2108r-40,l8992,2108r23,e" filled="f" stroked="f">
                <v:path arrowok="t"/>
              </v:shape>
              <v:shape id="_x0000_s7947" style="position:absolute;left:8952;top:2064;width:63;height:54" coordorigin="8952,2064" coordsize="63,54" path="m8952,2103r8,e" filled="f" stroked="f">
                <v:path arrowok="t"/>
              </v:shape>
              <v:shape id="_x0000_s7946" style="position:absolute;left:8952;top:2064;width:63;height:54" coordorigin="8952,2064" coordsize="63,54" path="m8960,2103r-8,l9009,2104r6,l9013,2104r-4,l8960,2103e" filled="f" stroked="f">
                <v:path arrowok="t"/>
              </v:shape>
              <v:shape id="_x0000_s7945" style="position:absolute;left:8952;top:2064;width:63;height:54" coordorigin="8952,2064" coordsize="63,54" path="m9009,2104r4,e" filled="f" stroked="f">
                <v:path arrowok="t"/>
              </v:shape>
              <v:shape id="_x0000_s7944" style="position:absolute;left:8952;top:2064;width:63;height:54" coordorigin="8952,2064" coordsize="63,54" path="m9013,2104r-4,e" filled="f" stroked="f">
                <v:path arrowok="t"/>
              </v:shape>
              <v:shape id="_x0000_s7943" style="position:absolute;left:8952;top:2064;width:63;height:54" coordorigin="8952,2064" coordsize="63,54" path="m8977,2102r3,l9009,2104r4,l8992,2103r-15,-1e" filled="f" stroked="f">
                <v:path arrowok="t"/>
              </v:shape>
              <v:shape id="_x0000_s7942" style="position:absolute;left:8952;top:2064;width:63;height:54" coordorigin="8952,2064" coordsize="63,54" path="m8952,2097r,2l8963,2101r14,1l8959,2100r-7,-3e" filled="f" stroked="f">
                <v:path arrowok="t"/>
              </v:shape>
              <v:shape id="_x0000_s7941" style="position:absolute;left:8952;top:2064;width:63;height:54" coordorigin="8952,2064" coordsize="63,54" path="m9015,2096r-63,l8952,2097r,l8953,2096r14,l9015,2096e" filled="f" stroked="f">
                <v:path arrowok="t"/>
              </v:shape>
              <v:shape id="_x0000_s7940" type="#_x0000_t75" style="position:absolute;left:8084;top:69;width:1540;height:2048">
                <v:imagedata r:id="rId64" o:title=""/>
              </v:shape>
              <v:shape id="_x0000_s7939" type="#_x0000_t75" style="position:absolute;left:8918;top:270;width:372;height:542">
                <v:imagedata r:id="rId65" o:title=""/>
              </v:shape>
              <v:shape id="_x0000_s7938" type="#_x0000_t75" style="position:absolute;left:8918;top:298;width:380;height:1160">
                <v:imagedata r:id="rId66" o:title=""/>
              </v:shape>
            </v:group>
            <v:group id="_x0000_s7263" style="position:absolute;left:8952;top:303;width:342;height:509" coordorigin="8952,303" coordsize="342,509">
              <v:shape id="_x0000_s7936" style="position:absolute;left:8952;top:303;width:342;height:509" coordorigin="8952,303" coordsize="342,509" path="m9243,308r-15,2l9215,312r-6,l9204,313r24,l9244,311r24,-2l9247,308r-4,e" filled="f" stroked="f">
                <v:path arrowok="t"/>
              </v:shape>
              <v:shape id="_x0000_s7935" style="position:absolute;left:8952;top:303;width:342;height:509" coordorigin="8952,303" coordsize="342,509" path="m9292,305r-19,l9265,306r-21,2l9250,308r20,1l9291,306r1,-1e" filled="f" stroked="f">
                <v:path arrowok="t"/>
              </v:shape>
              <v:shape id="_x0000_s7934" style="position:absolute;left:8952;top:303;width:342;height:509" coordorigin="8952,303" coordsize="342,509" path="m9294,303r-27,2l9292,305r1,-1l9294,303e" filled="f" stroked="f">
                <v:path arrowok="t"/>
              </v:shape>
              <v:shape id="_x0000_s7933" style="position:absolute;left:8952;top:303;width:342;height:509" coordorigin="8952,303" coordsize="342,509" path="m9169,320r-6,2l9157,323r-7,2l9163,325r6,-1l9174,322r5,-1l9175,321r-4,l9169,320e" filled="f" stroked="f">
                <v:path arrowok="t"/>
              </v:shape>
              <v:shape id="_x0000_s7932" style="position:absolute;left:8952;top:303;width:342;height:509" coordorigin="8952,303" coordsize="342,509" path="m9220,314r-50,6l9171,320r2,1l9177,321r3,l9199,317r21,-3e" filled="f" stroked="f">
                <v:path arrowok="t"/>
              </v:shape>
              <v:shape id="_x0000_s7931" style="position:absolute;left:8952;top:303;width:342;height:509" coordorigin="8952,303" coordsize="342,509" path="m9226,314r-23,l9199,314r-9,2l9199,315r10,l9221,314r5,e" filled="f" stroked="f">
                <v:path arrowok="t"/>
              </v:shape>
              <v:shape id="_x0000_s7930" style="position:absolute;left:8952;top:303;width:342;height:509" coordorigin="8952,303" coordsize="342,509" path="m9145,327r-5,1l9136,329r-4,2l9142,331r8,-3l9147,328r-1,-1l9145,327e" filled="f" stroked="f">
                <v:path arrowok="t"/>
              </v:shape>
              <v:shape id="_x0000_s7929" style="position:absolute;left:8952;top:303;width:342;height:509" coordorigin="8952,303" coordsize="342,509" path="m9163,325r-13,l9145,327r1,l9148,328r3,l9155,327r4,-1l9163,325e" filled="f" stroked="f">
                <v:path arrowok="t"/>
              </v:shape>
              <v:shape id="_x0000_s7928" style="position:absolute;left:8952;top:303;width:342;height:509" coordorigin="8952,303" coordsize="342,509" path="m9113,338r-4,1l9106,341r-3,1l9105,342r2,l9113,341r4,-1l9119,339r-3,l9114,338r-1,e" filled="f" stroked="f">
                <v:path arrowok="t"/>
              </v:shape>
              <v:shape id="_x0000_s7927" style="position:absolute;left:8952;top:303;width:342;height:509" coordorigin="8952,303" coordsize="342,509" path="m9112,342r-4,l9106,342r5,l9112,342e" filled="f" stroked="f">
                <v:path arrowok="t"/>
              </v:shape>
              <v:shape id="_x0000_s7926" style="position:absolute;left:8952;top:303;width:342;height:509" coordorigin="8952,303" coordsize="342,509" path="m9132,334r-8,1l9121,335r-6,2l9113,338r1,l9117,338r2,1l9123,337r5,-1l9132,334e" filled="f" stroked="f">
                <v:path arrowok="t"/>
              </v:shape>
              <v:shape id="_x0000_s7925" style="position:absolute;left:8952;top:303;width:342;height:509" coordorigin="8952,303" coordsize="342,509" path="m9128,332r-5,2l9121,335r3,-1l9132,334r2,-1l9131,333r-2,l9128,332e" filled="f" stroked="f">
                <v:path arrowok="t"/>
              </v:shape>
              <v:shape id="_x0000_s7924" style="position:absolute;left:8952;top:303;width:342;height:509" coordorigin="8952,303" coordsize="342,509" path="m9142,331r-11,l9128,332r1,1l9132,333r3,l9139,332r3,-1e" filled="f" stroked="f">
                <v:path arrowok="t"/>
              </v:shape>
              <v:shape id="_x0000_s7923" style="position:absolute;left:8952;top:303;width:342;height:509" coordorigin="8952,303" coordsize="342,509" path="m9281,340r-16,2l9281,342r,-2e" filled="f" stroked="f">
                <v:path arrowok="t"/>
              </v:shape>
              <v:shape id="_x0000_s7922" style="position:absolute;left:8952;top:303;width:342;height:509" coordorigin="8952,303" coordsize="342,509" path="m9231,346r-7,1l9221,347r-14,2l9195,351r-12,3l9200,354r6,-1l9214,352r7,-1l9234,349r25,-3l9231,346e" filled="f" stroked="f">
                <v:path arrowok="t"/>
              </v:shape>
              <v:shape id="_x0000_s7921" style="position:absolute;left:8952;top:303;width:342;height:509" coordorigin="8952,303" coordsize="342,509" path="m9254,343r-22,3l9261,346r20,-2l9281,343r-27,e" filled="f" stroked="f">
                <v:path arrowok="t"/>
              </v:shape>
              <v:shape id="_x0000_s7920" style="position:absolute;left:8952;top:303;width:342;height:509" coordorigin="8952,303" coordsize="342,509" path="m9281,342r-17,l9255,343r26,l9281,342e" filled="f" stroked="f">
                <v:path arrowok="t"/>
              </v:shape>
              <v:shape id="_x0000_s7919" style="position:absolute;left:8952;top:303;width:342;height:509" coordorigin="8952,303" coordsize="342,509" path="m9088,350r-5,2l9080,354r7,l9089,353r4,-3l9089,350r-1,e" filled="f" stroked="f">
                <v:path arrowok="t"/>
              </v:shape>
              <v:shape id="_x0000_s7918" style="position:absolute;left:8952;top:303;width:342;height:509" coordorigin="8952,303" coordsize="342,509" path="m9101,343r-5,2l9092,347r-4,2l9090,350r4,l9098,348r5,-2l9107,344r-5,-1l9101,343e" filled="f" stroked="f">
                <v:path arrowok="t"/>
              </v:shape>
              <v:shape id="_x0000_s7917" style="position:absolute;left:8952;top:303;width:342;height:509" coordorigin="8952,303" coordsize="342,509" path="m9110,342r-5,l9102,343r-1,l9101,343r3,l9108,344r2,-2e" filled="f" stroked="f">
                <v:path arrowok="t"/>
              </v:shape>
              <v:shape id="_x0000_s7916" style="position:absolute;left:8952;top:303;width:342;height:509" coordorigin="8952,303" coordsize="342,509" path="m9104,342r-2,l9102,343r2,-1e" filled="f" stroked="f">
                <v:path arrowok="t"/>
              </v:shape>
              <v:shape id="_x0000_s7915" style="position:absolute;left:8952;top:303;width:342;height:509" coordorigin="8952,303" coordsize="342,509" path="m9181,354r-6,1l9193,355r5,-1l9181,354e" filled="f" stroked="f">
                <v:path arrowok="t"/>
              </v:shape>
              <v:shape id="_x0000_s7914" style="position:absolute;left:8952;top:303;width:342;height:509" coordorigin="8952,303" coordsize="342,509" path="m9068,361r-4,3l9062,365r6,l9071,363r2,-1l9071,362r-2,l9068,361e" filled="f" stroked="f">
                <v:path arrowok="t"/>
              </v:shape>
              <v:shape id="_x0000_s7913" style="position:absolute;left:8952;top:303;width:342;height:509" coordorigin="8952,303" coordsize="342,509" path="m9079,358r-5,1l9072,359r-4,2l9069,361r2,1l9073,362r2,-1l9079,358e" filled="f" stroked="f">
                <v:path arrowok="t"/>
              </v:shape>
              <v:shape id="_x0000_s7912" style="position:absolute;left:8952;top:303;width:342;height:509" coordorigin="8952,303" coordsize="342,509" path="m9080,354r-3,2l9075,357r-3,2l9077,358r3,l9082,357r4,-3l9080,354e" filled="f" stroked="f">
                <v:path arrowok="t"/>
              </v:shape>
              <v:shape id="_x0000_s7911" style="position:absolute;left:8952;top:303;width:342;height:509" coordorigin="8952,303" coordsize="342,509" path="m9151,365r-10,l9150,365r1,e" filled="f" stroked="f">
                <v:path arrowok="t"/>
              </v:shape>
              <v:shape id="_x0000_s7910" style="position:absolute;left:8952;top:303;width:342;height:509" coordorigin="8952,303" coordsize="342,509" path="m9174,356r-12,2l9150,362r-11,3l9151,365r12,-4l9176,358r13,-2l9174,356e" filled="f" stroked="f">
                <v:path arrowok="t"/>
              </v:shape>
              <v:shape id="_x0000_s7909" style="position:absolute;left:8952;top:303;width:342;height:509" coordorigin="8952,303" coordsize="342,509" path="m9137,366r-4,1l9143,367r3,-1l9137,366e" filled="f" stroked="f">
                <v:path arrowok="t"/>
              </v:shape>
              <v:shape id="_x0000_s7908" style="position:absolute;left:8952;top:303;width:342;height:509" coordorigin="8952,303" coordsize="342,509" path="m9149,365r-11,l9137,366r10,l9149,365e" filled="f" stroked="f">
                <v:path arrowok="t"/>
              </v:shape>
              <v:shape id="_x0000_s7907" style="position:absolute;left:8952;top:303;width:342;height:509" coordorigin="8952,303" coordsize="342,509" path="m9061,366r-5,4l9054,371r5,l9062,370r4,-4l9061,366e" filled="f" stroked="f">
                <v:path arrowok="t"/>
              </v:shape>
              <v:shape id="_x0000_s7906" style="position:absolute;left:8952;top:303;width:342;height:509" coordorigin="8952,303" coordsize="342,509" path="m9067,366r-5,l9061,366r2,l9066,366r1,e" filled="f" stroked="f">
                <v:path arrowok="t"/>
              </v:shape>
              <v:shape id="_x0000_s7905" style="position:absolute;left:8952;top:303;width:342;height:509" coordorigin="8952,303" coordsize="342,509" path="m9132,367r-3,1l9125,370r-4,1l9130,371r4,-1l9138,368r4,-1l9132,367e" filled="f" stroked="f">
                <v:path arrowok="t"/>
              </v:shape>
              <v:shape id="_x0000_s7904" style="position:absolute;left:8952;top:303;width:342;height:509" coordorigin="8952,303" coordsize="342,509" path="m9130,371r-9,l9115,374r-5,2l9105,378r8,l9118,376r6,-3l9130,371e" filled="f" stroked="f">
                <v:path arrowok="t"/>
              </v:shape>
              <v:shape id="_x0000_s7903" style="position:absolute;left:8952;top:303;width:342;height:509" coordorigin="8952,303" coordsize="342,509" path="m9033,390r-1,1l9028,394r5,l9036,392r1,-2l9035,390r-1,l9033,390e" filled="f" stroked="f">
                <v:path arrowok="t"/>
              </v:shape>
              <v:shape id="_x0000_s7902" style="position:absolute;left:8952;top:303;width:342;height:509" coordorigin="8952,303" coordsize="342,509" path="m9040,385r-2,l9036,387r-3,3l9034,390r1,l9037,390r4,-3l9042,385r-1,l9040,385r,e" filled="f" stroked="f">
                <v:path arrowok="t"/>
              </v:shape>
              <v:shape id="_x0000_s7901" style="position:absolute;left:8952;top:303;width:342;height:509" coordorigin="8952,303" coordsize="342,509" path="m9044,384r-4,1l9041,385r1,l9044,384e" filled="f" stroked="f">
                <v:path arrowok="t"/>
              </v:shape>
              <v:shape id="_x0000_s7900" style="position:absolute;left:8952;top:303;width:342;height:509" coordorigin="8952,303" coordsize="342,509" path="m9039,384r-1,1l9039,385r,-1e" filled="f" stroked="f">
                <v:path arrowok="t"/>
              </v:shape>
              <v:shape id="_x0000_s7899" style="position:absolute;left:8952;top:303;width:342;height:509" coordorigin="8952,303" coordsize="342,509" path="m9047,381r-4,l9042,382r-3,2l9040,385r3,-1l9044,384r3,-3e" filled="f" stroked="f">
                <v:path arrowok="t"/>
              </v:shape>
              <v:shape id="_x0000_s7898" style="position:absolute;left:8952;top:303;width:342;height:509" coordorigin="8952,303" coordsize="342,509" path="m9046,378r-4,3l9043,381r2,l9048,381r3,-3l9047,378r-1,e" filled="f" stroked="f">
                <v:path arrowok="t"/>
              </v:shape>
              <v:shape id="_x0000_s7897" style="position:absolute;left:8952;top:303;width:342;height:509" coordorigin="8952,303" coordsize="342,509" path="m9059,372r-13,6l9049,378r2,l9053,376r3,-2l9059,372e" filled="f" stroked="f">
                <v:path arrowok="t"/>
              </v:shape>
              <v:shape id="_x0000_s7896" style="position:absolute;left:8952;top:303;width:342;height:509" coordorigin="8952,303" coordsize="342,509" path="m9059,371r-5,l9052,373r2,-1l9056,372r3,-1e" filled="f" stroked="f">
                <v:path arrowok="t"/>
              </v:shape>
              <v:shape id="_x0000_s7895" style="position:absolute;left:8952;top:303;width:342;height:509" coordorigin="8952,303" coordsize="342,509" path="m9281,377r-28,3l9281,380r,-3e" filled="f" stroked="f">
                <v:path arrowok="t"/>
              </v:shape>
              <v:shape id="_x0000_s7894" style="position:absolute;left:8952;top:303;width:342;height:509" coordorigin="8952,303" coordsize="342,509" path="m9112,378r-9,1l9102,379r7,l9112,378e" filled="f" stroked="f">
                <v:path arrowok="t"/>
              </v:shape>
              <v:shape id="_x0000_s7893" style="position:absolute;left:8952;top:303;width:342;height:509" coordorigin="8952,303" coordsize="342,509" path="m9112,378r-8,l9104,379r5,-1l9112,378e" filled="f" stroked="f">
                <v:path arrowok="t"/>
              </v:shape>
              <v:shape id="_x0000_s7892" style="position:absolute;left:8952;top:303;width:342;height:509" coordorigin="8952,303" coordsize="342,509" path="m9077,393r-3,1l9080,394r2,-1l9077,393e" filled="f" stroked="f">
                <v:path arrowok="t"/>
              </v:shape>
              <v:shape id="_x0000_s7891" style="position:absolute;left:8952;top:303;width:342;height:509" coordorigin="8952,303" coordsize="342,509" path="m9084,389r-5,2l9077,393r5,l9085,391r2,-1l9090,389r-6,e" filled="f" stroked="f">
                <v:path arrowok="t"/>
              </v:shape>
              <v:shape id="_x0000_s7890" style="position:absolute;left:8952;top:303;width:342;height:509" coordorigin="8952,303" coordsize="342,509" path="m9102,380r-7,2l9090,385r-6,3l9090,389r6,-4l9102,382r7,-2l9102,380e" filled="f" stroked="f">
                <v:path arrowok="t"/>
              </v:shape>
              <v:shape id="_x0000_s7889" style="position:absolute;left:8952;top:303;width:342;height:509" coordorigin="8952,303" coordsize="342,509" path="m9281,389r-95,1l9178,391r-6,2l9165,394r116,l9281,389e" filled="f" stroked="f">
                <v:path arrowok="t"/>
              </v:shape>
              <v:shape id="_x0000_s7888" style="position:absolute;left:8952;top:303;width:342;height:509" coordorigin="8952,303" coordsize="342,509" path="m9281,380r-29,l9231,383r-22,3l9197,387r-11,3l9281,389r,-9e" filled="f" stroked="f">
                <v:path arrowok="t"/>
              </v:shape>
              <v:shape id="_x0000_s7887" style="position:absolute;left:8952;top:303;width:342;height:509" coordorigin="8952,303" coordsize="342,509" path="m9281,397r-134,2l9143,400r138,l9281,397e" filled="f" stroked="f">
                <v:path arrowok="t"/>
              </v:shape>
              <v:shape id="_x0000_s7886" style="position:absolute;left:8952;top:303;width:342;height:509" coordorigin="8952,303" coordsize="342,509" path="m9163,395r-5,1l9152,397r-5,2l9281,396r,l9163,395e" filled="f" stroked="f">
                <v:path arrowok="t"/>
              </v:shape>
              <v:shape id="_x0000_s7885" style="position:absolute;left:8952;top:303;width:342;height:509" coordorigin="8952,303" coordsize="342,509" path="m9281,395r-107,l9281,395r,e" filled="f" stroked="f">
                <v:path arrowok="t"/>
              </v:shape>
              <v:shape id="_x0000_s7884" style="position:absolute;left:8952;top:303;width:342;height:509" coordorigin="8952,303" coordsize="342,509" path="m9079,395r-5,l9071,396r-3,2l9065,400r5,l9073,398r3,-2l9079,395e" filled="f" stroked="f">
                <v:path arrowok="t"/>
              </v:shape>
              <v:shape id="_x0000_s7883" style="position:absolute;left:8952;top:303;width:342;height:509" coordorigin="8952,303" coordsize="342,509" path="m9033,395r-5,l9025,398r-2,2l9028,400r1,-2l9033,395e" filled="f" stroked="f">
                <v:path arrowok="t"/>
              </v:shape>
              <v:shape id="_x0000_s7882" style="position:absolute;left:8952;top:303;width:342;height:509" coordorigin="8952,303" coordsize="342,509" path="m9281,407r-136,l9122,407r-3,2l9115,410r-4,2l9281,412r,-5l9145,407r136,e" filled="f" stroked="f">
                <v:path arrowok="t"/>
              </v:shape>
              <v:shape id="_x0000_s7881" style="position:absolute;left:8952;top:303;width:342;height:509" coordorigin="8952,303" coordsize="342,509" path="m9281,405r-154,1l9123,407r158,l9281,405e" filled="f" stroked="f">
                <v:path arrowok="t"/>
              </v:shape>
              <v:shape id="_x0000_s7880" style="position:absolute;left:8952;top:303;width:342;height:509" coordorigin="8952,303" coordsize="342,509" path="m9139,402r-4,1l9131,404r-4,2l9281,405r,-2l9139,402e" filled="f" stroked="f">
                <v:path arrowok="t"/>
              </v:shape>
              <v:shape id="_x0000_s7879" style="position:absolute;left:8952;top:303;width:342;height:509" coordorigin="8952,303" coordsize="342,509" path="m9281,400r-138,l9140,401r141,1l9281,400e" filled="f" stroked="f">
                <v:path arrowok="t"/>
              </v:shape>
              <v:shape id="_x0000_s7878" style="position:absolute;left:8952;top:303;width:342;height:509" coordorigin="8952,303" coordsize="342,509" path="m9070,400r-5,l9065,401r5,-1e" filled="f" stroked="f">
                <v:path arrowok="t"/>
              </v:shape>
              <v:shape id="_x0000_s7877" style="position:absolute;left:8952;top:303;width:342;height:509" coordorigin="8952,303" coordsize="342,509" path="m9023,400r-3,4l9018,406r5,l9024,404r3,-4l9023,400e" filled="f" stroked="f">
                <v:path arrowok="t"/>
              </v:shape>
              <v:shape id="_x0000_s7876" style="position:absolute;left:8952;top:303;width:342;height:509" coordorigin="8952,303" coordsize="342,509" path="m9067,403r-6,l9058,406r4,l9064,405r3,-2e" filled="f" stroked="f">
                <v:path arrowok="t"/>
              </v:shape>
              <v:shape id="_x0000_s7875" style="position:absolute;left:8952;top:303;width:342;height:509" coordorigin="8952,303" coordsize="342,509" path="m9065,401r-3,2l9065,403r2,l9069,401r-4,e" filled="f" stroked="f">
                <v:path arrowok="t"/>
              </v:shape>
              <v:shape id="_x0000_s7874" style="position:absolute;left:8952;top:303;width:342;height:509" coordorigin="8952,303" coordsize="342,509" path="m9062,406r-5,l9056,407r5,l9062,406e" filled="f" stroked="f">
                <v:path arrowok="t"/>
              </v:shape>
              <v:shape id="_x0000_s7873" style="position:absolute;left:8952;top:303;width:342;height:509" coordorigin="8952,303" coordsize="342,509" path="m9021,408r-7,4l9018,412r3,-4e" filled="f" stroked="f">
                <v:path arrowok="t"/>
              </v:shape>
              <v:shape id="_x0000_s7872" style="position:absolute;left:8952;top:303;width:342;height:509" coordorigin="8952,303" coordsize="342,509" path="m9018,406r-2,3l9017,409r2,-1l9021,408r1,-1l9018,406e" filled="f" stroked="f">
                <v:path arrowok="t"/>
              </v:shape>
              <v:shape id="_x0000_s7871" style="position:absolute;left:8952;top:303;width:342;height:509" coordorigin="8952,303" coordsize="342,509" path="m9022,406r-4,l9021,406r1,e" filled="f" stroked="f">
                <v:path arrowok="t"/>
              </v:shape>
              <v:shape id="_x0000_s7870" style="position:absolute;left:8952;top:303;width:342;height:509" coordorigin="8952,303" coordsize="342,509" path="m9056,407r-4,3l9050,412r4,l9058,409r2,-2l9056,407e" filled="f" stroked="f">
                <v:path arrowok="t"/>
              </v:shape>
              <v:shape id="_x0000_s7869" style="position:absolute;left:8952;top:303;width:342;height:509" coordorigin="8952,303" coordsize="342,509" path="m9072,433r-3,1l9068,435r197,l9266,434r-194,-1e" filled="f" stroked="f">
                <v:path arrowok="t"/>
              </v:shape>
              <v:shape id="_x0000_s7868" style="position:absolute;left:8952;top:303;width:342;height:509" coordorigin="8952,303" coordsize="342,509" path="m9076,430r-1,1l9087,431r64,2l9266,434r2,-2l9270,431r1,-1l9076,430e" filled="f" stroked="f">
                <v:path arrowok="t"/>
              </v:shape>
              <v:shape id="_x0000_s7867" style="position:absolute;left:8952;top:303;width:342;height:509" coordorigin="8952,303" coordsize="342,509" path="m9074,431r-2,1l9186,433r-85,-1l9074,431e" filled="f" stroked="f">
                <v:path arrowok="t"/>
              </v:shape>
              <v:shape id="_x0000_s7866" style="position:absolute;left:8952;top:303;width:342;height:509" coordorigin="8952,303" coordsize="342,509" path="m9281,417r-186,2l9089,422r-6,4l9077,430r194,l9274,429r4,-2l9281,426r,-9e" filled="f" stroked="f">
                <v:path arrowok="t"/>
              </v:shape>
              <v:shape id="_x0000_s7865" style="position:absolute;left:8952;top:303;width:342;height:509" coordorigin="8952,303" coordsize="342,509" path="m9281,417r-182,l9095,419r186,-2l9281,417e" filled="f" stroked="f">
                <v:path arrowok="t"/>
              </v:shape>
              <v:shape id="_x0000_s7864" style="position:absolute;left:8952;top:303;width:342;height:509" coordorigin="8952,303" coordsize="342,509" path="m9281,413r-179,3l9100,417r-1,l9281,417r,-4e" filled="f" stroked="f">
                <v:path arrowok="t"/>
              </v:shape>
              <v:shape id="_x0000_s7863" style="position:absolute;left:8952;top:303;width:342;height:509" coordorigin="8952,303" coordsize="342,509" path="m9281,412r-170,l9108,413r-6,3l9281,413r,-1e" filled="f" stroked="f">
                <v:path arrowok="t"/>
              </v:shape>
              <v:shape id="_x0000_s7862" style="position:absolute;left:8952;top:303;width:342;height:509" coordorigin="8952,303" coordsize="342,509" path="m9054,412r-4,l9046,415r-2,2l9048,417r4,-3l9054,412e" filled="f" stroked="f">
                <v:path arrowok="t"/>
              </v:shape>
              <v:shape id="_x0000_s7861" style="position:absolute;left:8952;top:303;width:342;height:509" coordorigin="8952,303" coordsize="342,509" path="m9018,412r-5,l9012,414r-3,4l9014,418r2,-4l9018,412e" filled="f" stroked="f">
                <v:path arrowok="t"/>
              </v:shape>
              <v:shape id="_x0000_s7860" style="position:absolute;left:8952;top:303;width:342;height:509" coordorigin="8952,303" coordsize="342,509" path="m9044,417r,l9048,417r-4,e" filled="f" stroked="f">
                <v:path arrowok="t"/>
              </v:shape>
              <v:shape id="_x0000_s7859" style="position:absolute;left:8952;top:303;width:342;height:509" coordorigin="8952,303" coordsize="342,509" path="m9047,418r-4,l9040,421r4,-1l9047,418e" filled="f" stroked="f">
                <v:path arrowok="t"/>
              </v:shape>
              <v:shape id="_x0000_s7858" style="position:absolute;left:8952;top:303;width:342;height:509" coordorigin="8952,303" coordsize="342,509" path="m9005,424r-2,4l9002,429r4,l9008,426r-2,-1l9005,425r,-1e" filled="f" stroked="f">
                <v:path arrowok="t"/>
              </v:shape>
              <v:shape id="_x0000_s7857" style="position:absolute;left:8952;top:303;width:342;height:509" coordorigin="8952,303" coordsize="342,509" path="m9010,422r-2,1l9006,423r,l9005,424r,1l9006,425r2,1l9010,422e" filled="f" stroked="f">
                <v:path arrowok="t"/>
              </v:shape>
              <v:shape id="_x0000_s7856" style="position:absolute;left:8952;top:303;width:342;height:509" coordorigin="8952,303" coordsize="342,509" path="m9013,418r-4,l9008,419r-2,4l9007,423r1,-1l9010,422r2,-3l9013,418e" filled="f" stroked="f">
                <v:path arrowok="t"/>
              </v:shape>
              <v:shape id="_x0000_s7855" style="position:absolute;left:8952;top:303;width:342;height:509" coordorigin="8952,303" coordsize="342,509" path="m9032,429r-1,l9035,429r-1,l9032,429e" filled="f" stroked="f">
                <v:path arrowok="t"/>
              </v:shape>
              <v:shape id="_x0000_s7854" style="position:absolute;left:8952;top:303;width:342;height:509" coordorigin="8952,303" coordsize="342,509" path="m9044,421r-4,l9037,423r-2,3l9032,429r3,l9038,426r3,-3l9044,421e" filled="f" stroked="f">
                <v:path arrowok="t"/>
              </v:shape>
              <v:shape id="_x0000_s7853" style="position:absolute;left:8952;top:303;width:342;height:509" coordorigin="8952,303" coordsize="342,509" path="m9001,430r-1,1l8998,435r4,l9004,432r1,-2l9002,430r-1,e" filled="f" stroked="f">
                <v:path arrowok="t"/>
              </v:shape>
              <v:shape id="_x0000_s7852" style="position:absolute;left:8952;top:303;width:342;height:509" coordorigin="8952,303" coordsize="342,509" path="m9005,429r-4,1l9002,430r3,l9005,429e" filled="f" stroked="f">
                <v:path arrowok="t"/>
              </v:shape>
              <v:shape id="_x0000_s7851" style="position:absolute;left:8952;top:303;width:342;height:509" coordorigin="8952,303" coordsize="342,509" path="m9031,429r-2,2l9033,431r1,-1l9031,429e" filled="f" stroked="f">
                <v:path arrowok="t"/>
              </v:shape>
              <v:shape id="_x0000_s7850" style="position:absolute;left:8952;top:303;width:342;height:509" coordorigin="8952,303" coordsize="342,509" path="m9029,432r-2,2l9026,435r3,l9032,432r-3,e" filled="f" stroked="f">
                <v:path arrowok="t"/>
              </v:shape>
              <v:shape id="_x0000_s7849" style="position:absolute;left:8952;top:303;width:342;height:509" coordorigin="8952,303" coordsize="342,509" path="m8985,469r-2,l8981,470r,l8985,470r,-1l8985,469e" filled="f" stroked="f">
                <v:path arrowok="t"/>
              </v:shape>
              <v:shape id="_x0000_s7848" style="position:absolute;left:8952;top:303;width:342;height:509" coordorigin="8952,303" coordsize="342,509" path="m9005,468r-3,l9001,470r2,l9005,468e" filled="f" stroked="f">
                <v:path arrowok="t"/>
              </v:shape>
              <v:shape id="_x0000_s7847" style="position:absolute;left:8952;top:303;width:342;height:509" coordorigin="8952,303" coordsize="342,509" path="m9043,466r-12,1l9028,470r5,l9088,468r-21,-1l9043,466e" filled="f" stroked="f">
                <v:path arrowok="t"/>
              </v:shape>
              <v:shape id="_x0000_s7846" style="position:absolute;left:8952;top:303;width:342;height:509" coordorigin="8952,303" coordsize="342,509" path="m9092,468r-55,2l9065,470r11,-1l9088,469r13,-1l9092,468e" filled="f" stroked="f">
                <v:path arrowok="t"/>
              </v:shape>
              <v:shape id="_x0000_s7845" style="position:absolute;left:8952;top:303;width:342;height:509" coordorigin="8952,303" coordsize="342,509" path="m9104,468r-13,1l9068,470r126,l9151,469r-47,-1e" filled="f" stroked="f">
                <v:path arrowok="t"/>
              </v:shape>
              <v:shape id="_x0000_s7844" style="position:absolute;left:8952;top:303;width:342;height:509" coordorigin="8952,303" coordsize="342,509" path="m9248,466r-77,1l9131,468r-24,l9144,469r62,1l9248,470r,-4e" filled="f" stroked="f">
                <v:path arrowok="t"/>
              </v:shape>
              <v:shape id="_x0000_s7843" style="position:absolute;left:8952;top:303;width:342;height:509" coordorigin="8952,303" coordsize="342,509" path="m8987,464r-4,l8981,470r2,-1l8985,469r2,-5e" filled="f" stroked="f">
                <v:path arrowok="t"/>
              </v:shape>
              <v:shape id="_x0000_s7842" style="position:absolute;left:8952;top:303;width:342;height:509" coordorigin="8952,303" coordsize="342,509" path="m9150,467r-55,1l9104,468r46,-1e" filled="f" stroked="f">
                <v:path arrowok="t"/>
              </v:shape>
              <v:shape id="_x0000_s7841" style="position:absolute;left:8952;top:303;width:342;height:509" coordorigin="8952,303" coordsize="342,509" path="m9248,464r-203,2l9055,467r36,1l9150,467r22,l9248,465r,-1e" filled="f" stroked="f">
                <v:path arrowok="t"/>
              </v:shape>
              <v:shape id="_x0000_s7840" style="position:absolute;left:8952;top:303;width:342;height:509" coordorigin="8952,303" coordsize="342,509" path="m9007,464r-2,l9003,468r2,-1l9007,464e" filled="f" stroked="f">
                <v:path arrowok="t"/>
              </v:shape>
              <v:shape id="_x0000_s7839" style="position:absolute;left:8952;top:303;width:342;height:509" coordorigin="8952,303" coordsize="342,509" path="m9032,466r-1,1l9041,466r-9,e" filled="f" stroked="f">
                <v:path arrowok="t"/>
              </v:shape>
              <v:shape id="_x0000_s7838" style="position:absolute;left:8952;top:303;width:342;height:509" coordorigin="8952,303" coordsize="342,509" path="m9248,463r-215,1l9033,465r-1,l9032,466r11,l9057,466r191,-2l9248,463e" filled="f" stroked="f">
                <v:path arrowok="t"/>
              </v:shape>
              <v:shape id="_x0000_s7837" style="position:absolute;left:8952;top:303;width:342;height:509" coordorigin="8952,303" coordsize="342,509" path="m9248,465r-50,1l9248,466e" filled="f" stroked="f">
                <v:path arrowok="t"/>
              </v:shape>
              <v:shape id="_x0000_s7836" style="position:absolute;left:8952;top:303;width:342;height:509" coordorigin="8952,303" coordsize="342,509" path="m8986,459r-3,5l8987,464r2,-3l8987,460r-1,l8986,459e" filled="f" stroked="f">
                <v:path arrowok="t"/>
              </v:shape>
              <v:shape id="_x0000_s7835" style="position:absolute;left:8952;top:303;width:342;height:509" coordorigin="8952,303" coordsize="342,509" path="m9168,461r-134,2l9033,464r215,-1l9248,462r-21,l9168,461e" filled="f" stroked="f">
                <v:path arrowok="t"/>
              </v:shape>
              <v:shape id="_x0000_s7834" style="position:absolute;left:8952;top:303;width:342;height:509" coordorigin="8952,303" coordsize="342,509" path="m9011,458r-2,l9005,463r2,1l9011,458e" filled="f" stroked="f">
                <v:path arrowok="t"/>
              </v:shape>
              <v:shape id="_x0000_s7833" style="position:absolute;left:8952;top:303;width:342;height:509" coordorigin="8952,303" coordsize="342,509" path="m9009,458r2,e" filled="f" stroked="f">
                <v:path arrowok="t"/>
              </v:shape>
              <v:shape id="_x0000_s7832" style="position:absolute;left:8952;top:303;width:342;height:509" coordorigin="8952,303" coordsize="342,509" path="m9066,458r-26,l9034,463r130,-2l9141,460r-41,-1l9081,458r-15,e" filled="f" stroked="f">
                <v:path arrowok="t"/>
              </v:shape>
              <v:shape id="_x0000_s7831" style="position:absolute;left:8952;top:303;width:342;height:509" coordorigin="8952,303" coordsize="342,509" path="m9249,460r-77,1l9249,462r,-2e" filled="f" stroked="f">
                <v:path arrowok="t"/>
              </v:shape>
              <v:shape id="_x0000_s7830" style="position:absolute;left:8952;top:303;width:342;height:509" coordorigin="8952,303" coordsize="342,509" path="m9250,457r-181,1l9080,458r42,2l9168,461r81,-2l9250,458r,-1e" filled="f" stroked="f">
                <v:path arrowok="t"/>
              </v:shape>
              <v:shape id="_x0000_s7829" style="position:absolute;left:8952;top:303;width:342;height:509" coordorigin="8952,303" coordsize="342,509" path="m8990,458r-4,l8986,459r,l8987,460r2,1l8990,458e" filled="f" stroked="f">
                <v:path arrowok="t"/>
              </v:shape>
              <v:shape id="_x0000_s7828" style="position:absolute;left:8952;top:303;width:342;height:509" coordorigin="8952,303" coordsize="342,509" path="m8993,453r-4,l8986,458r4,l8993,453e" filled="f" stroked="f">
                <v:path arrowok="t"/>
              </v:shape>
              <v:shape id="_x0000_s7827" style="position:absolute;left:8952;top:303;width:342;height:509" coordorigin="8952,303" coordsize="342,509" path="m9011,458r-2,e" filled="f" stroked="f">
                <v:path arrowok="t"/>
              </v:shape>
              <v:shape id="_x0000_s7826" style="position:absolute;left:8952;top:303;width:342;height:509" coordorigin="8952,303" coordsize="342,509" path="m9012,453r-3,5l9011,458r2,-3l9014,454r-2,-1e" filled="f" stroked="f">
                <v:path arrowok="t"/>
              </v:shape>
              <v:shape id="_x0000_s7825" style="position:absolute;left:8952;top:303;width:342;height:509" coordorigin="8952,303" coordsize="342,509" path="m9041,456r-1,2l9064,458r-8,-1l9048,457r-7,-1e" filled="f" stroked="f">
                <v:path arrowok="t"/>
              </v:shape>
              <v:shape id="_x0000_s7824" style="position:absolute;left:8952;top:303;width:342;height:509" coordorigin="8952,303" coordsize="342,509" path="m9045,453r-2,2l9042,456r7,1l9058,457r9,1l9250,457r,-1l9251,454r-206,-1e" filled="f" stroked="f">
                <v:path arrowok="t"/>
              </v:shape>
              <v:shape id="_x0000_s7823" style="position:absolute;left:8952;top:303;width:342;height:509" coordorigin="8952,303" coordsize="342,509" path="m9015,453r-3,l9014,453r1,e" filled="f" stroked="f">
                <v:path arrowok="t"/>
              </v:shape>
              <v:shape id="_x0000_s7822" style="position:absolute;left:8952;top:303;width:342;height:509" coordorigin="8952,303" coordsize="342,509" path="m9243,449r-143,2l9182,453r69,l9252,452r1,-3l9243,449e" filled="f" stroked="f">
                <v:path arrowok="t"/>
              </v:shape>
              <v:shape id="_x0000_s7821" style="position:absolute;left:8952;top:303;width:342;height:509" coordorigin="8952,303" coordsize="342,509" path="m9097,451r-51,1l9045,453r160,l9182,453r-21,l9141,452r-44,-1e" filled="f" stroked="f">
                <v:path arrowok="t"/>
              </v:shape>
              <v:shape id="_x0000_s7820" style="position:absolute;left:8952;top:303;width:342;height:509" coordorigin="8952,303" coordsize="342,509" path="m8991,448r-2,4l8993,452r1,-2l8993,449r-1,-1l8991,448e" filled="f" stroked="f">
                <v:path arrowok="t"/>
              </v:shape>
              <v:shape id="_x0000_s7819" style="position:absolute;left:8952;top:303;width:342;height:509" coordorigin="8952,303" coordsize="342,509" path="m9019,447r-3,l9013,452r2,l9019,447e" filled="f" stroked="f">
                <v:path arrowok="t"/>
              </v:shape>
              <v:shape id="_x0000_s7818" style="position:absolute;left:8952;top:303;width:342;height:509" coordorigin="8952,303" coordsize="342,509" path="m9050,449r-1,1l9047,452r46,-1l9053,449r-3,e" filled="f" stroked="f">
                <v:path arrowok="t"/>
              </v:shape>
              <v:shape id="_x0000_s7817" style="position:absolute;left:8952;top:303;width:342;height:509" coordorigin="8952,303" coordsize="342,509" path="m9052,447r-2,2l9068,450r21,1l9097,451r139,-2l9052,447e" filled="f" stroked="f">
                <v:path arrowok="t"/>
              </v:shape>
              <v:shape id="_x0000_s7816" style="position:absolute;left:8952;top:303;width:342;height:509" coordorigin="8952,303" coordsize="342,509" path="m8995,447r-3,l8991,448r1,l8993,449r1,l8995,447e" filled="f" stroked="f">
                <v:path arrowok="t"/>
              </v:shape>
              <v:shape id="_x0000_s7815" style="position:absolute;left:8952;top:303;width:342;height:509" coordorigin="8952,303" coordsize="342,509" path="m9058,442r-2,2l9052,447r186,2l9254,449r1,-3l9256,444r-198,-2e" filled="f" stroked="f">
                <v:path arrowok="t"/>
              </v:shape>
              <v:shape id="_x0000_s7814" style="position:absolute;left:8952;top:303;width:342;height:509" coordorigin="8952,303" coordsize="342,509" path="m9017,447r,l9019,447r-2,e" filled="f" stroked="f">
                <v:path arrowok="t"/>
              </v:shape>
              <v:shape id="_x0000_s7813" style="position:absolute;left:8952;top:303;width:342;height:509" coordorigin="8952,303" coordsize="342,509" path="m8994,442r-2,5l8995,447r2,-4l8995,442r-1,e" filled="f" stroked="f">
                <v:path arrowok="t"/>
              </v:shape>
              <v:shape id="_x0000_s7812" style="position:absolute;left:8952;top:303;width:342;height:509" coordorigin="8952,303" coordsize="342,509" path="m9024,441r-3,l9017,446r2,1l9024,441e" filled="f" stroked="f">
                <v:path arrowok="t"/>
              </v:shape>
              <v:shape id="_x0000_s7811" style="position:absolute;left:8952;top:303;width:342;height:509" coordorigin="8952,303" coordsize="342,509" path="m9021,441r3,e" filled="f" stroked="f">
                <v:path arrowok="t"/>
              </v:shape>
              <v:shape id="_x0000_s7810" style="position:absolute;left:8952;top:303;width:342;height:509" coordorigin="8952,303" coordsize="342,509" path="m9067,436r-6,4l9059,442r197,2l9258,442r2,-3l9263,437r-196,-1e" filled="f" stroked="f">
                <v:path arrowok="t"/>
              </v:shape>
              <v:shape id="_x0000_s7809" style="position:absolute;left:8952;top:303;width:342;height:509" coordorigin="8952,303" coordsize="342,509" path="m8999,441r-5,l8994,442r1,l8996,443r1,l8999,441e" filled="f" stroked="f">
                <v:path arrowok="t"/>
              </v:shape>
              <v:shape id="_x0000_s7808" style="position:absolute;left:8952;top:303;width:342;height:509" coordorigin="8952,303" coordsize="342,509" path="m9024,441r-3,e" filled="f" stroked="f">
                <v:path arrowok="t"/>
              </v:shape>
              <v:shape id="_x0000_s7807" style="position:absolute;left:8952;top:303;width:342;height:509" coordorigin="8952,303" coordsize="342,509" path="m9026,435r-3,4l9021,441r3,l9028,437r1,-1l9026,435e" filled="f" stroked="f">
                <v:path arrowok="t"/>
              </v:shape>
              <v:shape id="_x0000_s7806" style="position:absolute;left:8952;top:303;width:342;height:509" coordorigin="8952,303" coordsize="342,509" path="m8998,435r-2,4l8995,441r4,l9001,437r1,-2l8998,435e" filled="f" stroked="f">
                <v:path arrowok="t"/>
              </v:shape>
              <v:shape id="_x0000_s7805" style="position:absolute;left:8952;top:303;width:342;height:509" coordorigin="8952,303" coordsize="342,509" path="m9264,435r-196,l9068,436r195,1l9264,435e" filled="f" stroked="f">
                <v:path arrowok="t"/>
              </v:shape>
              <v:shape id="_x0000_s7804" style="position:absolute;left:8952;top:303;width:342;height:509" coordorigin="8952,303" coordsize="342,509" path="m9065,470r-42,6l9248,476r,-6l9065,470e" filled="f" stroked="f">
                <v:path arrowok="t"/>
              </v:shape>
              <v:shape id="_x0000_s7803" style="position:absolute;left:8952;top:303;width:342;height:509" coordorigin="8952,303" coordsize="342,509" path="m9062,470r-29,l9027,470r-1,2l9036,471r12,l9062,470e" filled="f" stroked="f">
                <v:path arrowok="t"/>
              </v:shape>
              <v:shape id="_x0000_s7802" style="position:absolute;left:8952;top:303;width:342;height:509" coordorigin="8952,303" coordsize="342,509" path="m9000,475r-2,l8998,476r2,l9000,475e" filled="f" stroked="f">
                <v:path arrowok="t"/>
              </v:shape>
              <v:shape id="_x0000_s7801" style="position:absolute;left:8952;top:303;width:342;height:509" coordorigin="8952,303" coordsize="342,509" path="m9002,472r-2,l8998,475r2,l9001,474r1,-2e" filled="f" stroked="f">
                <v:path arrowok="t"/>
              </v:shape>
              <v:shape id="_x0000_s7800" style="position:absolute;left:8952;top:303;width:342;height:509" coordorigin="8952,303" coordsize="342,509" path="m9003,470r-2,l9000,472r2,-1l9003,470e" filled="f" stroked="f">
                <v:path arrowok="t"/>
              </v:shape>
              <v:shape id="_x0000_s7799" style="position:absolute;left:8952;top:303;width:342;height:509" coordorigin="8952,303" coordsize="342,509" path="m8983,474r-2,l8980,475r-1,l8979,476r3,l8983,474e" filled="f" stroked="f">
                <v:path arrowok="t"/>
              </v:shape>
              <v:shape id="_x0000_s7798" style="position:absolute;left:8952;top:303;width:342;height:509" coordorigin="8952,303" coordsize="342,509" path="m8985,470r-4,l8979,475r1,-1l8981,474r2,l8985,470e" filled="f" stroked="f">
                <v:path arrowok="t"/>
              </v:shape>
              <v:shape id="_x0000_s7797" style="position:absolute;left:8952;top:303;width:342;height:509" coordorigin="8952,303" coordsize="342,509" path="m8972,508r-4,2l8971,510r1,-2e" filled="f" stroked="f">
                <v:path arrowok="t"/>
              </v:shape>
              <v:shape id="_x0000_s7796" style="position:absolute;left:8952;top:303;width:342;height:509" coordorigin="8952,303" coordsize="342,509" path="m8968,509r,e" filled="f" stroked="f">
                <v:path arrowok="t"/>
              </v:shape>
              <v:shape id="_x0000_s7795" style="position:absolute;left:8952;top:303;width:342;height:509" coordorigin="8952,303" coordsize="342,509" path="m8985,505r-1,l8982,510r1,l8985,505e" filled="f" stroked="f">
                <v:path arrowok="t"/>
              </v:shape>
              <v:shape id="_x0000_s7794" style="position:absolute;left:8952;top:303;width:342;height:509" coordorigin="8952,303" coordsize="342,509" path="m9041,505r-39,l8999,510r47,l9117,508r86,-1l9112,506r-71,-1e" filled="f" stroked="f">
                <v:path arrowok="t"/>
              </v:shape>
              <v:shape id="_x0000_s7793" style="position:absolute;left:8952;top:303;width:342;height:509" coordorigin="8952,303" coordsize="342,509" path="m9177,507r-4,l9169,507e" filled="f" stroked="f">
                <v:path arrowok="t"/>
              </v:shape>
              <v:shape id="_x0000_s7792" style="position:absolute;left:8952;top:303;width:342;height:509" coordorigin="8952,303" coordsize="342,509" path="m9094,509r-1,l9091,509e" filled="f" stroked="f">
                <v:path arrowok="t"/>
              </v:shape>
              <v:shape id="_x0000_s7791" style="position:absolute;left:8952;top:303;width:342;height:509" coordorigin="8952,303" coordsize="342,509" path="m9091,509r3,e" filled="f" stroked="f">
                <v:path arrowok="t"/>
              </v:shape>
              <v:shape id="_x0000_s7790" style="position:absolute;left:8952;top:303;width:342;height:509" coordorigin="8952,303" coordsize="342,509" path="m9169,507r8,e" filled="f" stroked="f">
                <v:path arrowok="t"/>
              </v:shape>
              <v:shape id="_x0000_s7789" style="position:absolute;left:8952;top:303;width:342;height:509" coordorigin="8952,303" coordsize="342,509" path="m9248,507r-28,l9173,507r-80,2l9049,510r199,l9248,507e" filled="f" stroked="f">
                <v:path arrowok="t"/>
              </v:shape>
              <v:shape id="_x0000_s7788" style="position:absolute;left:8952;top:303;width:342;height:509" coordorigin="8952,303" coordsize="342,509" path="m8973,505r-4,l8968,509r,l8968,509r2,-1l8972,507r1,-2e" filled="f" stroked="f">
                <v:path arrowok="t"/>
              </v:shape>
              <v:shape id="_x0000_s7787" style="position:absolute;left:8952;top:303;width:342;height:509" coordorigin="8952,303" coordsize="342,509" path="m8968,509r,e" filled="f" stroked="f">
                <v:path arrowok="t"/>
              </v:shape>
              <v:shape id="_x0000_s7786" style="position:absolute;left:8952;top:303;width:342;height:509" coordorigin="8952,303" coordsize="342,509" path="m8968,509r,e" filled="f" stroked="f">
                <v:path arrowok="t"/>
              </v:shape>
              <v:shape id="_x0000_s7785" style="position:absolute;left:8952;top:303;width:342;height:509" coordorigin="8952,303" coordsize="342,509" path="m8968,509r,e" filled="f" stroked="f">
                <v:path arrowok="t"/>
              </v:shape>
              <v:shape id="_x0000_s7784" style="position:absolute;left:8952;top:303;width:342;height:509" coordorigin="8952,303" coordsize="342,509" path="m8968,509r,l8968,509e" filled="f" stroked="f">
                <v:path arrowok="t"/>
              </v:shape>
              <v:shape id="_x0000_s7783" style="position:absolute;left:8952;top:303;width:342;height:509" coordorigin="8952,303" coordsize="342,509" path="m9041,505r52,1l9198,506r21,l9248,506r,-1l9041,505e" filled="f" stroked="f">
                <v:path arrowok="t"/>
              </v:shape>
              <v:shape id="_x0000_s7782" style="position:absolute;left:8952;top:303;width:342;height:509" coordorigin="8952,303" coordsize="342,509" path="m8985,505r-1,l8985,505e" filled="f" stroked="f">
                <v:path arrowok="t"/>
              </v:shape>
              <v:shape id="_x0000_s7781" style="position:absolute;left:8952;top:303;width:342;height:509" coordorigin="8952,303" coordsize="342,509" path="m9207,502r-189,2l9036,505r212,l9248,502r-41,e" filled="f" stroked="f">
                <v:path arrowok="t"/>
              </v:shape>
              <v:shape id="_x0000_s7780" style="position:absolute;left:8952;top:303;width:342;height:509" coordorigin="8952,303" coordsize="342,509" path="m8971,499r-2,6l8973,504r1,-4l8972,500r-1,-1l8971,499e" filled="f" stroked="f">
                <v:path arrowok="t"/>
              </v:shape>
              <v:shape id="_x0000_s7779" style="position:absolute;left:8952;top:303;width:342;height:509" coordorigin="8952,303" coordsize="342,509" path="m9020,504r-18,l9002,505r28,l9020,504e" filled="f" stroked="f">
                <v:path arrowok="t"/>
              </v:shape>
              <v:shape id="_x0000_s7778" style="position:absolute;left:8952;top:303;width:342;height:509" coordorigin="8952,303" coordsize="342,509" path="m8986,502r-1,l8984,504r2,l8986,502e" filled="f" stroked="f">
                <v:path arrowok="t"/>
              </v:shape>
              <v:shape id="_x0000_s7777" style="position:absolute;left:8952;top:303;width:342;height:509" coordorigin="8952,303" coordsize="342,509" path="m9003,503r-1,1l9013,504r-10,-1e" filled="f" stroked="f">
                <v:path arrowok="t"/>
              </v:shape>
              <v:shape id="_x0000_s7776" style="position:absolute;left:8952;top:303;width:342;height:509" coordorigin="8952,303" coordsize="342,509" path="m9083,500r-42,1l9003,503r8,1l9029,504r171,-2l9083,500e" filled="f" stroked="f">
                <v:path arrowok="t"/>
              </v:shape>
              <v:shape id="_x0000_s7775" style="position:absolute;left:8952;top:303;width:342;height:509" coordorigin="8952,303" coordsize="342,509" path="m9005,499r-2,4l9019,502r41,-1l9078,500r-73,-1e" filled="f" stroked="f">
                <v:path arrowok="t"/>
              </v:shape>
              <v:shape id="_x0000_s7774" style="position:absolute;left:8952;top:303;width:342;height:509" coordorigin="8952,303" coordsize="342,509" path="m8988,499r-2,l8986,500r-1,2l8986,502r2,-3e" filled="f" stroked="f">
                <v:path arrowok="t"/>
              </v:shape>
              <v:shape id="_x0000_s7773" style="position:absolute;left:8952;top:303;width:342;height:509" coordorigin="8952,303" coordsize="342,509" path="m9248,501r-34,1l9248,502r,-1e" filled="f" stroked="f">
                <v:path arrowok="t"/>
              </v:shape>
              <v:shape id="_x0000_s7772" style="position:absolute;left:8952;top:303;width:342;height:509" coordorigin="8952,303" coordsize="342,509" path="m9248,500r-141,l9088,500r119,2l9248,501r,-1e" filled="f" stroked="f">
                <v:path arrowok="t"/>
              </v:shape>
              <v:shape id="_x0000_s7771" style="position:absolute;left:8952;top:303;width:342;height:509" coordorigin="8952,303" coordsize="342,509" path="m8971,499r,l8972,500r2,l8974,499r-3,e" filled="f" stroked="f">
                <v:path arrowok="t"/>
              </v:shape>
              <v:shape id="_x0000_s7770" style="position:absolute;left:8952;top:303;width:342;height:509" coordorigin="8952,303" coordsize="342,509" path="m9248,493r-238,l9007,497r-2,2l9083,500r18,l9248,499r,-6e" filled="f" stroked="f">
                <v:path arrowok="t"/>
              </v:shape>
              <v:shape id="_x0000_s7769" style="position:absolute;left:8952;top:303;width:342;height:509" coordorigin="8952,303" coordsize="342,509" path="m8991,493r-2,l8986,499r2,l8989,497r2,-4e" filled="f" stroked="f">
                <v:path arrowok="t"/>
              </v:shape>
              <v:shape id="_x0000_s7768" style="position:absolute;left:8952;top:303;width:342;height:509" coordorigin="8952,303" coordsize="342,509" path="m8976,493r-3,l8971,499r3,l8976,493e" filled="f" stroked="f">
                <v:path arrowok="t"/>
              </v:shape>
              <v:shape id="_x0000_s7767" style="position:absolute;left:8952;top:303;width:342;height:509" coordorigin="8952,303" coordsize="342,509" path="m8973,493r3,e" filled="f" stroked="f">
                <v:path arrowok="t"/>
              </v:shape>
              <v:shape id="_x0000_s7766" style="position:absolute;left:8952;top:303;width:342;height:509" coordorigin="8952,303" coordsize="342,509" path="m8976,493r-3,e" filled="f" stroked="f">
                <v:path arrowok="t"/>
              </v:shape>
              <v:shape id="_x0000_s7765" style="position:absolute;left:8952;top:303;width:342;height:509" coordorigin="8952,303" coordsize="342,509" path="m8977,492r-3,l8973,493r,l8976,493r1,-1e" filled="f" stroked="f">
                <v:path arrowok="t"/>
              </v:shape>
              <v:shape id="_x0000_s7764" style="position:absolute;left:8952;top:303;width:342;height:509" coordorigin="8952,303" coordsize="342,509" path="m8978,487r-4,l8973,493r,l8974,492r3,l8978,487e" filled="f" stroked="f">
                <v:path arrowok="t"/>
              </v:shape>
              <v:shape id="_x0000_s7763" style="position:absolute;left:8952;top:303;width:342;height:509" coordorigin="8952,303" coordsize="342,509" path="m8992,491r-2,l8989,493r2,l8992,491e" filled="f" stroked="f">
                <v:path arrowok="t"/>
              </v:shape>
              <v:shape id="_x0000_s7762" style="position:absolute;left:8952;top:303;width:342;height:509" coordorigin="8952,303" coordsize="342,509" path="m9248,488r-181,1l9050,490r-29,l9011,490r-1,3l9248,493r,-5e" filled="f" stroked="f">
                <v:path arrowok="t"/>
              </v:shape>
              <v:shape id="_x0000_s7761" style="position:absolute;left:8952;top:303;width:342;height:509" coordorigin="8952,303" coordsize="342,509" path="m8994,487r-2,l8991,490r-1,1l8992,491r1,-3l8994,487e" filled="f" stroked="f">
                <v:path arrowok="t"/>
              </v:shape>
              <v:shape id="_x0000_s7760" style="position:absolute;left:8952;top:303;width:342;height:509" coordorigin="8952,303" coordsize="342,509" path="m9081,486r-67,1l9012,490r12,l9071,489r177,-1l9248,486r-167,e" filled="f" stroked="f">
                <v:path arrowok="t"/>
              </v:shape>
              <v:shape id="_x0000_s7759" style="position:absolute;left:8952;top:303;width:342;height:509" coordorigin="8952,303" coordsize="342,509" path="m8978,487r-2,l8975,487r3,e" filled="f" stroked="f">
                <v:path arrowok="t"/>
              </v:shape>
              <v:shape id="_x0000_s7758" style="position:absolute;left:8952;top:303;width:342;height:509" coordorigin="8952,303" coordsize="342,509" path="m8980,481r-4,1l8974,487r2,l8978,487r2,-6e" filled="f" stroked="f">
                <v:path arrowok="t"/>
              </v:shape>
              <v:shape id="_x0000_s7757" style="position:absolute;left:8952;top:303;width:342;height:509" coordorigin="8952,303" coordsize="342,509" path="m8992,486r,1l8994,487r,-1l8992,486e" filled="f" stroked="f">
                <v:path arrowok="t"/>
              </v:shape>
              <v:shape id="_x0000_s7756" style="position:absolute;left:8952;top:303;width:342;height:509" coordorigin="8952,303" coordsize="342,509" path="m9071,486r-56,l9014,487r57,-1e" filled="f" stroked="f">
                <v:path arrowok="t"/>
              </v:shape>
              <v:shape id="_x0000_s7755" style="position:absolute;left:8952;top:303;width:342;height:509" coordorigin="8952,303" coordsize="342,509" path="m9248,484r-157,2l9248,486r,-2e" filled="f" stroked="f">
                <v:path arrowok="t"/>
              </v:shape>
              <v:shape id="_x0000_s7754" style="position:absolute;left:8952;top:303;width:342;height:509" coordorigin="8952,303" coordsize="342,509" path="m8997,481r-2,l8992,486r2,l8997,481e" filled="f" stroked="f">
                <v:path arrowok="t"/>
              </v:shape>
              <v:shape id="_x0000_s7753" style="position:absolute;left:8952;top:303;width:342;height:509" coordorigin="8952,303" coordsize="342,509" path="m9248,479r-230,2l9015,486r66,l9248,483r,-4e" filled="f" stroked="f">
                <v:path arrowok="t"/>
              </v:shape>
              <v:shape id="_x0000_s7752" style="position:absolute;left:8952;top:303;width:342;height:509" coordorigin="8952,303" coordsize="342,509" path="m8981,478r-2,1l8978,480r-1,l8976,481r4,l8981,478e" filled="f" stroked="f">
                <v:path arrowok="t"/>
              </v:shape>
              <v:shape id="_x0000_s7751" style="position:absolute;left:8952;top:303;width:342;height:509" coordorigin="8952,303" coordsize="342,509" path="m9000,476r-2,l8995,481r2,l9000,476e" filled="f" stroked="f">
                <v:path arrowok="t"/>
              </v:shape>
              <v:shape id="_x0000_s7750" style="position:absolute;left:8952;top:303;width:342;height:509" coordorigin="8952,303" coordsize="342,509" path="m9248,476r-225,l9021,477r-3,4l9248,478r,-2e" filled="f" stroked="f">
                <v:path arrowok="t"/>
              </v:shape>
              <v:shape id="_x0000_s7749" style="position:absolute;left:8952;top:303;width:342;height:509" coordorigin="8952,303" coordsize="342,509" path="m8982,476r-3,l8977,480r1,-1l8979,479r2,-1l8982,476e" filled="f" stroked="f">
                <v:path arrowok="t"/>
              </v:shape>
              <v:shape id="_x0000_s7748" style="position:absolute;left:8952;top:303;width:342;height:509" coordorigin="8952,303" coordsize="342,509" path="m9248,533r-220,l9005,534r-19,1l8985,539r263,l9248,533e" filled="f" stroked="f">
                <v:path arrowok="t"/>
              </v:shape>
              <v:shape id="_x0000_s7747" style="position:absolute;left:8952;top:303;width:342;height:509" coordorigin="8952,303" coordsize="342,509" path="m9023,533r-36,1l8987,535r,l8996,535r12,-1l9023,533e" filled="f" stroked="f">
                <v:path arrowok="t"/>
              </v:shape>
              <v:shape id="_x0000_s7746" style="position:absolute;left:8952;top:303;width:342;height:509" coordorigin="8952,303" coordsize="342,509" path="m9079,532r-85,1l8987,533r41,l9079,532e" filled="f" stroked="f">
                <v:path arrowok="t"/>
              </v:shape>
              <v:shape id="_x0000_s7745" style="position:absolute;left:8952;top:303;width:342;height:509" coordorigin="8952,303" coordsize="342,509" path="m9154,531r-121,2l9248,532r,-1l9198,531r-44,e" filled="f" stroked="f">
                <v:path arrowok="t"/>
              </v:shape>
              <v:shape id="_x0000_s7744" style="position:absolute;left:8952;top:303;width:342;height:509" coordorigin="8952,303" coordsize="342,509" path="m9248,531r-50,l9248,531e" filled="f" stroked="f">
                <v:path arrowok="t"/>
              </v:shape>
              <v:shape id="_x0000_s7743" style="position:absolute;left:8952;top:303;width:342;height:509" coordorigin="8952,303" coordsize="342,509" path="m9010,528r-20,l8987,533r157,-2l9054,529r-34,-1l9010,528e" filled="f" stroked="f">
                <v:path arrowok="t"/>
              </v:shape>
              <v:shape id="_x0000_s7742" style="position:absolute;left:8952;top:303;width:342;height:509" coordorigin="8952,303" coordsize="342,509" path="m9248,531r-50,e" filled="f" stroked="f">
                <v:path arrowok="t"/>
              </v:shape>
              <v:shape id="_x0000_s7741" style="position:absolute;left:8952;top:303;width:342;height:509" coordorigin="8952,303" coordsize="342,509" path="m9248,531r-50,l9248,531e" filled="f" stroked="f">
                <v:path arrowok="t"/>
              </v:shape>
              <v:shape id="_x0000_s7740" style="position:absolute;left:8952;top:303;width:342;height:509" coordorigin="8952,303" coordsize="342,509" path="m9248,530r-85,l9248,530r,e" filled="f" stroked="f">
                <v:path arrowok="t"/>
              </v:shape>
              <v:shape id="_x0000_s7739" style="position:absolute;left:8952;top:303;width:342;height:509" coordorigin="8952,303" coordsize="342,509" path="m9133,527r-120,1l9023,528r22,1l9125,530r54,l9248,529r,-1l9133,527e" filled="f" stroked="f">
                <v:path arrowok="t"/>
              </v:shape>
              <v:shape id="_x0000_s7738" style="position:absolute;left:8952;top:303;width:342;height:509" coordorigin="8952,303" coordsize="342,509" path="m9248,526r-109,1l9248,528r,-2e" filled="f" stroked="f">
                <v:path arrowok="t"/>
              </v:shape>
              <v:shape id="_x0000_s7737" style="position:absolute;left:8952;top:303;width:342;height:509" coordorigin="8952,303" coordsize="342,509" path="m8990,527r,1l9007,528r-6,l8995,527r-5,e" filled="f" stroked="f">
                <v:path arrowok="t"/>
              </v:shape>
              <v:shape id="_x0000_s7736" style="position:absolute;left:8952;top:303;width:342;height:509" coordorigin="8952,303" coordsize="342,509" path="m9008,523r-6,l8992,524r-2,3l8996,527r6,l9010,528r117,-1l9059,525r-37,-1l9008,523e" filled="f" stroked="f">
                <v:path arrowok="t"/>
              </v:shape>
              <v:shape id="_x0000_s7735" style="position:absolute;left:8952;top:303;width:342;height:509" coordorigin="8952,303" coordsize="342,509" path="m9248,520r-197,2l9009,523r17,1l9067,525r55,2l9248,526r,-6e" filled="f" stroked="f">
                <v:path arrowok="t"/>
              </v:shape>
              <v:shape id="_x0000_s7734" style="position:absolute;left:8952;top:303;width:342;height:509" coordorigin="8952,303" coordsize="342,509" path="m8993,522r-1,2l8996,523r10,l9001,522r-4,l8993,522e" filled="f" stroked="f">
                <v:path arrowok="t"/>
              </v:shape>
              <v:shape id="_x0000_s7733" style="position:absolute;left:8952;top:303;width:342;height:509" coordorigin="8952,303" coordsize="342,509" path="m9248,515r-252,1l8993,522r7,l9008,523r43,-2l9248,520r,-5e" filled="f" stroked="f">
                <v:path arrowok="t"/>
              </v:shape>
              <v:shape id="_x0000_s7732" style="position:absolute;left:8952;top:303;width:342;height:509" coordorigin="8952,303" coordsize="342,509" path="m9248,510r-202,l9023,512r-19,1l8997,514r-1,2l9248,515r,-5e" filled="f" stroked="f">
                <v:path arrowok="t"/>
              </v:shape>
              <v:shape id="_x0000_s7731" style="position:absolute;left:8952;top:303;width:342;height:509" coordorigin="8952,303" coordsize="342,509" path="m9043,510r-44,l8997,514r18,-2l9036,511r7,-1e" filled="f" stroked="f">
                <v:path arrowok="t"/>
              </v:shape>
              <v:shape id="_x0000_s7730" style="position:absolute;left:8952;top:303;width:342;height:509" coordorigin="8952,303" coordsize="342,509" path="m8983,510r-1,l8980,514r,2l8981,516r2,-6e" filled="f" stroked="f">
                <v:path arrowok="t"/>
              </v:shape>
              <v:shape id="_x0000_s7729" style="position:absolute;left:8952;top:303;width:342;height:509" coordorigin="8952,303" coordsize="342,509" path="m8965,538r-2,l8961,539r,l8965,539r,-1e" filled="f" stroked="f">
                <v:path arrowok="t"/>
              </v:shape>
              <v:shape id="_x0000_s7728" style="position:absolute;left:8952;top:303;width:342;height:509" coordorigin="8952,303" coordsize="342,509" path="m8971,510r-3,l8965,520r-2,9l8961,539r,l8963,538r2,l8966,534r-4,-1l8966,533r1,-5l8964,528r,-1l8965,527r2,-1l8968,524r-2,-1l8965,523r,-2l8966,520r3,-1l8969,518r-2,l8966,517r,-1l8970,516r1,-6e" filled="f" stroked="f">
                <v:path arrowok="t"/>
              </v:shape>
              <v:shape id="_x0000_s7727" style="position:absolute;left:8952;top:303;width:342;height:509" coordorigin="8952,303" coordsize="342,509" path="m8967,526r-2,1l8964,527r,1l8967,528r,-2e" filled="f" stroked="f">
                <v:path arrowok="t"/>
              </v:shape>
              <v:shape id="_x0000_s7726" style="position:absolute;left:8952;top:303;width:342;height:509" coordorigin="8952,303" coordsize="342,509" path="m8969,519r-3,1l8965,521r,2l8966,523r2,1l8969,519e" filled="f" stroked="f">
                <v:path arrowok="t"/>
              </v:shape>
              <v:shape id="_x0000_s7725" style="position:absolute;left:8952;top:303;width:342;height:509" coordorigin="8952,303" coordsize="342,509" path="m8970,516r-4,l8966,517r1,l8969,518r1,-2e" filled="f" stroked="f">
                <v:path arrowok="t"/>
              </v:shape>
              <v:shape id="_x0000_s7724" style="position:absolute;left:8952;top:303;width:342;height:509" coordorigin="8952,303" coordsize="342,509" path="m8978,520r-1,3l8977,525r1,l8979,520r-1,e" filled="f" stroked="f">
                <v:path arrowok="t"/>
              </v:shape>
              <v:shape id="_x0000_s7723" style="position:absolute;left:8952;top:303;width:342;height:509" coordorigin="8952,303" coordsize="342,509" path="m8981,516r-1,l8978,520r1,l8981,516e" filled="f" stroked="f">
                <v:path arrowok="t"/>
              </v:shape>
              <v:shape id="_x0000_s7722" style="position:absolute;left:8952;top:303;width:342;height:509" coordorigin="8952,303" coordsize="342,509" path="m8976,525r,3l8977,528r1,-2l8976,525e" filled="f" stroked="f">
                <v:path arrowok="t"/>
              </v:shape>
              <v:shape id="_x0000_s7721" style="position:absolute;left:8952;top:303;width:342;height:509" coordorigin="8952,303" coordsize="342,509" path="m8978,525r-1,l8977,525r1,l8978,525e" filled="f" stroked="f">
                <v:path arrowok="t"/>
              </v:shape>
              <v:shape id="_x0000_s7720" style="position:absolute;left:8952;top:303;width:342;height:509" coordorigin="8952,303" coordsize="342,509" path="m8977,528r-1,l8975,531r-1,2l8975,533r2,-5e" filled="f" stroked="f">
                <v:path arrowok="t"/>
              </v:shape>
              <v:shape id="_x0000_s7719" style="position:absolute;left:8952;top:303;width:342;height:509" coordorigin="8952,303" coordsize="342,509" path="m8975,534r-1,l8973,536r1,l8975,534r,e" filled="f" stroked="f">
                <v:path arrowok="t"/>
              </v:shape>
              <v:shape id="_x0000_s7718" style="position:absolute;left:8952;top:303;width:342;height:509" coordorigin="8952,303" coordsize="342,509" path="m8974,536r-1,1l8972,539r1,l8974,536e" filled="f" stroked="f">
                <v:path arrowok="t"/>
              </v:shape>
              <v:shape id="_x0000_s7717" style="position:absolute;left:8952;top:303;width:342;height:509" coordorigin="8952,303" coordsize="342,509" path="m8960,790r-8,l8952,812r63,l9015,804r-15,-2l8988,802r-10,-2l8960,800r-8,-2l8952,794r3,-2l8960,790e" filled="f" stroked="f">
                <v:path arrowok="t"/>
              </v:shape>
              <v:shape id="_x0000_s7716" style="position:absolute;left:8952;top:303;width:342;height:509" coordorigin="8952,303" coordsize="342,509" path="m8961,800r17,e" filled="f" stroked="f">
                <v:path arrowok="t"/>
              </v:shape>
              <v:shape id="_x0000_s7715" style="position:absolute;left:8952;top:303;width:342;height:509" coordorigin="8952,303" coordsize="342,509" path="m8990,802r10,e" filled="f" stroked="f">
                <v:path arrowok="t"/>
              </v:shape>
              <v:shape id="_x0000_s7714" style="position:absolute;left:8952;top:303;width:342;height:509" coordorigin="8952,303" coordsize="342,509" path="m8952,790r,e" filled="f" stroked="f">
                <v:path arrowok="t"/>
              </v:shape>
              <v:shape id="_x0000_s7713" style="position:absolute;left:8952;top:303;width:342;height:509" coordorigin="8952,303" coordsize="342,509" path="m8952,790r8,e" filled="f" stroked="f">
                <v:path arrowok="t"/>
              </v:shape>
              <v:shape id="_x0000_s7712" style="position:absolute;left:8952;top:303;width:342;height:509" coordorigin="8952,303" coordsize="342,509" path="m9000,802r-10,e" filled="f" stroked="f">
                <v:path arrowok="t"/>
              </v:shape>
              <v:shape id="_x0000_s7711" style="position:absolute;left:8952;top:303;width:342;height:509" coordorigin="8952,303" coordsize="342,509" path="m8978,800r-17,e" filled="f" stroked="f">
                <v:path arrowok="t"/>
              </v:shape>
              <v:shape id="_x0000_s7710" style="position:absolute;left:8952;top:303;width:342;height:509" coordorigin="8952,303" coordsize="342,509" path="m8960,790r-5,2l8952,794r,4l8961,800r19,l8990,802r11,l9015,804r,-12l8966,792r-5,-2l8960,790e" filled="f" stroked="f">
                <v:path arrowok="t"/>
              </v:shape>
              <v:shape id="_x0000_s7709" style="position:absolute;left:8952;top:303;width:342;height:509" coordorigin="8952,303" coordsize="342,509" path="m8961,790r5,2l8970,792e" filled="f" stroked="f">
                <v:path arrowok="t"/>
              </v:shape>
              <v:shape id="_x0000_s7708" style="position:absolute;left:8952;top:303;width:342;height:509" coordorigin="8952,303" coordsize="342,509" path="m8970,792r45,e" filled="f" stroked="f">
                <v:path arrowok="t"/>
              </v:shape>
              <v:shape id="_x0000_s7707" style="position:absolute;left:8952;top:303;width:342;height:509" coordorigin="8952,303" coordsize="342,509" path="m8970,792r-4,l8961,790e" filled="f" stroked="f">
                <v:path arrowok="t"/>
              </v:shape>
              <v:shape id="_x0000_s7706" style="position:absolute;left:8952;top:303;width:342;height:509" coordorigin="8952,303" coordsize="342,509" path="m8961,790r5,2l8970,792r-9,-2e" filled="f" stroked="f">
                <v:path arrowok="t"/>
              </v:shape>
              <v:shape id="_x0000_s7705" style="position:absolute;left:8952;top:303;width:342;height:509" coordorigin="8952,303" coordsize="342,509" path="m8961,790r9,2e" filled="f" stroked="f">
                <v:path arrowok="t"/>
              </v:shape>
              <v:shape id="_x0000_s7704" style="position:absolute;left:8952;top:303;width:342;height:509" coordorigin="8952,303" coordsize="342,509" path="m9015,792r-45,e" filled="f" stroked="f">
                <v:path arrowok="t"/>
              </v:shape>
              <v:shape id="_x0000_s7703" style="position:absolute;left:8952;top:303;width:342;height:509" coordorigin="8952,303" coordsize="342,509" path="m8970,792r-9,-2e" filled="f" stroked="f">
                <v:path arrowok="t"/>
              </v:shape>
              <v:shape id="_x0000_s7702" style="position:absolute;left:8952;top:303;width:342;height:509" coordorigin="8952,303" coordsize="342,509" path="m9015,784r-40,4l8962,790r-1,l8961,790r9,2l9015,792r,-8e" filled="f" stroked="f">
                <v:path arrowok="t"/>
              </v:shape>
              <v:shape id="_x0000_s7701" style="position:absolute;left:8952;top:303;width:342;height:509" coordorigin="8952,303" coordsize="342,509" path="m8962,790r13,-2l9015,784e" filled="f" stroked="f">
                <v:path arrowok="t"/>
              </v:shape>
              <v:shape id="_x0000_s7700" style="position:absolute;left:8952;top:303;width:342;height:509" coordorigin="8952,303" coordsize="342,509" path="m8952,790r,e" filled="f" stroked="f">
                <v:path arrowok="t"/>
              </v:shape>
              <v:shape id="_x0000_s7699" style="position:absolute;left:8952;top:303;width:342;height:509" coordorigin="8952,303" coordsize="342,509" path="m8986,762r-34,l8952,790r,-2l8956,786r8,-2l8967,784r3,-1l8973,782r4,l8983,780r22,-2l9015,778r,-6l8992,772r-4,-1l8970,770r-16,-2l8952,768r,-2l9015,766r-11,-2l8995,764r-9,-2e" filled="f" stroked="f">
                <v:path arrowok="t"/>
              </v:shape>
              <v:shape id="_x0000_s7698" style="position:absolute;left:8952;top:303;width:342;height:509" coordorigin="8952,303" coordsize="342,509" path="m8967,784r-2,e" filled="f" stroked="f">
                <v:path arrowok="t"/>
              </v:shape>
              <v:shape id="_x0000_s7697" style="position:absolute;left:8952;top:303;width:342;height:509" coordorigin="8952,303" coordsize="342,509" path="m8977,782r-4,l8970,783e" filled="f" stroked="f">
                <v:path arrowok="t"/>
              </v:shape>
              <v:shape id="_x0000_s7696" style="position:absolute;left:8952;top:303;width:342;height:509" coordorigin="8952,303" coordsize="342,509" path="m8988,771r4,1l9002,772e" filled="f" stroked="f">
                <v:path arrowok="t"/>
              </v:shape>
              <v:shape id="_x0000_s7695" style="position:absolute;left:8952;top:303;width:342;height:509" coordorigin="8952,303" coordsize="342,509" path="m9015,766r-63,l8952,766e" filled="f" stroked="f">
                <v:path arrowok="t"/>
              </v:shape>
              <v:shape id="_x0000_s7694" style="position:absolute;left:8952;top:303;width:342;height:509" coordorigin="8952,303" coordsize="342,509" path="m9002,772r13,e" filled="f" stroked="f">
                <v:path arrowok="t"/>
              </v:shape>
              <v:shape id="_x0000_s7693" style="position:absolute;left:8952;top:303;width:342;height:509" coordorigin="8952,303" coordsize="342,509" path="m8952,766r,2l8954,768e" filled="f" stroked="f">
                <v:path arrowok="t"/>
              </v:shape>
              <v:shape id="_x0000_s7692" style="position:absolute;left:8952;top:303;width:342;height:509" coordorigin="8952,303" coordsize="342,509" path="m8972,762r14,e" filled="f" stroked="f">
                <v:path arrowok="t"/>
              </v:shape>
              <v:shape id="_x0000_s7691" style="position:absolute;left:8952;top:303;width:342;height:509" coordorigin="8952,303" coordsize="342,509" path="m8952,762r,e" filled="f" stroked="f">
                <v:path arrowok="t"/>
              </v:shape>
              <v:shape id="_x0000_s7690" style="position:absolute;left:8952;top:303;width:342;height:509" coordorigin="8952,303" coordsize="342,509" path="m8957,762r14,e" filled="f" stroked="f">
                <v:path arrowok="t"/>
              </v:shape>
              <v:shape id="_x0000_s7689" style="position:absolute;left:8952;top:303;width:342;height:509" coordorigin="8952,303" coordsize="342,509" path="m8960,790r-8,e" filled="f" stroked="f">
                <v:path arrowok="t"/>
              </v:shape>
              <v:shape id="_x0000_s7688" style="position:absolute;left:8952;top:303;width:342;height:509" coordorigin="8952,303" coordsize="342,509" path="m8965,784r2,e" filled="f" stroked="f">
                <v:path arrowok="t"/>
              </v:shape>
              <v:shape id="_x0000_s7687" style="position:absolute;left:8952;top:303;width:342;height:509" coordorigin="8952,303" coordsize="342,509" path="m9015,782r-42,2l8972,784r-7,l8956,786r-4,2l8952,790r8,l8962,790r8,-2l8990,786r25,-2l9015,782e" filled="f" stroked="f">
                <v:path arrowok="t"/>
              </v:shape>
              <v:shape id="_x0000_s7686" style="position:absolute;left:8952;top:303;width:342;height:509" coordorigin="8952,303" coordsize="342,509" path="m9015,784r-25,2l8970,788r-8,2e" filled="f" stroked="f">
                <v:path arrowok="t"/>
              </v:shape>
              <v:shape id="_x0000_s7685" style="position:absolute;left:8952;top:303;width:342;height:509" coordorigin="8952,303" coordsize="342,509" path="m8973,784r42,-2e" filled="f" stroked="f">
                <v:path arrowok="t"/>
              </v:shape>
              <v:shape id="_x0000_s7684" style="position:absolute;left:8952;top:303;width:342;height:509" coordorigin="8952,303" coordsize="342,509" path="m9015,784r-40,4l8962,790e" filled="f" stroked="f">
                <v:path arrowok="t"/>
              </v:shape>
              <v:shape id="_x0000_s7683" style="position:absolute;left:8952;top:303;width:342;height:509" coordorigin="8952,303" coordsize="342,509" path="m8962,790r8,-2l8990,786r25,-2e" filled="f" stroked="f">
                <v:path arrowok="t"/>
              </v:shape>
              <v:shape id="_x0000_s7682" style="position:absolute;left:8952;top:303;width:342;height:509" coordorigin="8952,303" coordsize="342,509" path="m9015,784r-25,2l8970,788r-8,2l8975,788r40,-4e" filled="f" stroked="f">
                <v:path arrowok="t"/>
              </v:shape>
              <v:shape id="_x0000_s7681" style="position:absolute;left:8952;top:303;width:342;height:509" coordorigin="8952,303" coordsize="342,509" path="m9015,778r-24,2l8977,782r-7,1l8968,784r5,l8983,782r32,l9015,778e" filled="f" stroked="f">
                <v:path arrowok="t"/>
              </v:shape>
              <v:shape id="_x0000_s7680" style="position:absolute;left:8952;top:303;width:342;height:509" coordorigin="8952,303" coordsize="342,509" path="m9015,782r-32,l8973,784e" filled="f" stroked="f">
                <v:path arrowok="t"/>
              </v:shape>
              <v:shape id="_x0000_s7679" style="position:absolute;left:8952;top:303;width:342;height:509" coordorigin="8952,303" coordsize="342,509" path="m8970,783r7,-1e" filled="f" stroked="f">
                <v:path arrowok="t"/>
              </v:shape>
              <v:shape id="_x0000_s7678" style="position:absolute;left:8952;top:303;width:342;height:509" coordorigin="8952,303" coordsize="342,509" path="m9015,782r-42,2e" filled="f" stroked="f">
                <v:path arrowok="t"/>
              </v:shape>
              <v:shape id="_x0000_s7677" style="position:absolute;left:8952;top:303;width:342;height:509" coordorigin="8952,303" coordsize="342,509" path="m8973,784r10,-2l9015,782e" filled="f" stroked="f">
                <v:path arrowok="t"/>
              </v:shape>
              <v:shape id="_x0000_s7676" style="position:absolute;left:8952;top:303;width:342;height:509" coordorigin="8952,303" coordsize="342,509" path="m9015,782r-32,l8973,784r42,-2e" filled="f" stroked="f">
                <v:path arrowok="t"/>
              </v:shape>
              <v:shape id="_x0000_s7675" style="position:absolute;left:8952;top:303;width:342;height:509" coordorigin="8952,303" coordsize="342,509" path="m8970,783r3,-1l8977,782e" filled="f" stroked="f">
                <v:path arrowok="t"/>
              </v:shape>
              <v:shape id="_x0000_s7674" style="position:absolute;left:8952;top:303;width:342;height:509" coordorigin="8952,303" coordsize="342,509" path="m8977,782r-7,1e" filled="f" stroked="f">
                <v:path arrowok="t"/>
              </v:shape>
              <v:shape id="_x0000_s7673" style="position:absolute;left:8952;top:303;width:342;height:509" coordorigin="8952,303" coordsize="342,509" path="m8977,782r-4,l8970,783r7,-1e" filled="f" stroked="f">
                <v:path arrowok="t"/>
              </v:shape>
              <v:shape id="_x0000_s7672" style="position:absolute;left:8952;top:303;width:342;height:509" coordorigin="8952,303" coordsize="342,509" path="m9002,772r-10,l8988,771e" filled="f" stroked="f">
                <v:path arrowok="t"/>
              </v:shape>
              <v:shape id="_x0000_s7671" style="position:absolute;left:8952;top:303;width:342;height:509" coordorigin="8952,303" coordsize="342,509" path="m8988,771r4,1l9002,772r-14,-1e" filled="f" stroked="f">
                <v:path arrowok="t"/>
              </v:shape>
              <v:shape id="_x0000_s7670" style="position:absolute;left:8952;top:303;width:342;height:509" coordorigin="8952,303" coordsize="342,509" path="m8988,771r14,1e" filled="f" stroked="f">
                <v:path arrowok="t"/>
              </v:shape>
              <v:shape id="_x0000_s7669" style="position:absolute;left:8952;top:303;width:342;height:509" coordorigin="8952,303" coordsize="342,509" path="m9015,772r-13,e" filled="f" stroked="f">
                <v:path arrowok="t"/>
              </v:shape>
              <v:shape id="_x0000_s7668" style="position:absolute;left:8952;top:303;width:342;height:509" coordorigin="8952,303" coordsize="342,509" path="m8952,766r63,e" filled="f" stroked="f">
                <v:path arrowok="t"/>
              </v:shape>
              <v:shape id="_x0000_s7667" style="position:absolute;left:8952;top:303;width:342;height:509" coordorigin="8952,303" coordsize="342,509" path="m9002,772r-14,-1e" filled="f" stroked="f">
                <v:path arrowok="t"/>
              </v:shape>
              <v:shape id="_x0000_s7666" style="position:absolute;left:8952;top:303;width:342;height:509" coordorigin="8952,303" coordsize="342,509" path="m9015,766r-63,l8954,768r5,l8982,770r6,1l9002,772r13,l9015,766e" filled="f" stroked="f">
                <v:path arrowok="t"/>
              </v:shape>
              <v:shape id="_x0000_s7665" style="position:absolute;left:8952;top:303;width:342;height:509" coordorigin="8952,303" coordsize="342,509" path="m8954,768r-2,-2e" filled="f" stroked="f">
                <v:path arrowok="t"/>
              </v:shape>
              <v:shape id="_x0000_s7664" style="position:absolute;left:8952;top:303;width:342;height:509" coordorigin="8952,303" coordsize="342,509" path="m8954,768r-2,l8952,766e" filled="f" stroked="f">
                <v:path arrowok="t"/>
              </v:shape>
              <v:shape id="_x0000_s7663" style="position:absolute;left:8952;top:303;width:342;height:509" coordorigin="8952,303" coordsize="342,509" path="m8952,766r2,2e" filled="f" stroked="f">
                <v:path arrowok="t"/>
              </v:shape>
              <v:shape id="_x0000_s7662" style="position:absolute;left:8952;top:303;width:342;height:509" coordorigin="8952,303" coordsize="342,509" path="m8952,766r,2l8954,768r-2,-2e" filled="f" stroked="f">
                <v:path arrowok="t"/>
              </v:shape>
              <v:shape id="_x0000_s7661" style="position:absolute;left:8952;top:303;width:342;height:509" coordorigin="8952,303" coordsize="342,509" path="m9015,764r-10,l9015,766r,-2e" filled="f" stroked="f">
                <v:path arrowok="t"/>
              </v:shape>
              <v:shape id="_x0000_s7660" style="position:absolute;left:8952;top:303;width:342;height:509" coordorigin="8952,303" coordsize="342,509" path="m8986,762r-14,e" filled="f" stroked="f">
                <v:path arrowok="t"/>
              </v:shape>
              <v:shape id="_x0000_s7659" style="position:absolute;left:8952;top:303;width:342;height:509" coordorigin="8952,303" coordsize="342,509" path="m8986,762r,e" filled="f" stroked="f">
                <v:path arrowok="t"/>
              </v:shape>
              <v:shape id="_x0000_s7658" style="position:absolute;left:8952;top:303;width:342;height:509" coordorigin="8952,303" coordsize="342,509" path="m9015,754r-63,l8952,756r5,2l8966,760r1,l8972,762r14,l9015,764r,-10e" filled="f" stroked="f">
                <v:path arrowok="t"/>
              </v:shape>
              <v:shape id="_x0000_s7657" style="position:absolute;left:8952;top:303;width:342;height:509" coordorigin="8952,303" coordsize="342,509" path="m8986,762r,e" filled="f" stroked="f">
                <v:path arrowok="t"/>
              </v:shape>
              <v:shape id="_x0000_s7656" style="position:absolute;left:8952;top:303;width:342;height:509" coordorigin="8952,303" coordsize="342,509" path="m8952,754r63,e" filled="f" stroked="f">
                <v:path arrowok="t"/>
              </v:shape>
              <v:shape id="_x0000_s7655" style="position:absolute;left:8952;top:303;width:342;height:509" coordorigin="8952,303" coordsize="342,509" path="m8966,760r,e" filled="f" stroked="f">
                <v:path arrowok="t"/>
              </v:shape>
              <v:shape id="_x0000_s7654" style="position:absolute;left:8952;top:303;width:342;height:509" coordorigin="8952,303" coordsize="342,509" path="m8986,762r,e" filled="f" stroked="f">
                <v:path arrowok="t"/>
              </v:shape>
              <v:shape id="_x0000_s7653" style="position:absolute;left:8952;top:303;width:342;height:509" coordorigin="8952,303" coordsize="342,509" path="m8952,762r,e" filled="f" stroked="f">
                <v:path arrowok="t"/>
              </v:shape>
              <v:shape id="_x0000_s7652" style="position:absolute;left:8952;top:303;width:342;height:509" coordorigin="8952,303" coordsize="342,509" path="m9015,754r-63,e" filled="f" stroked="f">
                <v:path arrowok="t"/>
              </v:shape>
              <v:shape id="_x0000_s7651" style="position:absolute;left:8952;top:303;width:342;height:509" coordorigin="8952,303" coordsize="342,509" path="m8960,744r-8,l8952,762r,-2l8966,760r-10,-2l8952,756r,-2l9015,754r,-4l8960,750r-4,-1l8952,748r,l9003,748r-6,-1l8982,746r-17,l8960,744e" filled="f" stroked="f">
                <v:path arrowok="t"/>
              </v:shape>
              <v:shape id="_x0000_s7650" style="position:absolute;left:8952;top:303;width:342;height:509" coordorigin="8952,303" coordsize="342,509" path="m8966,760r-13,e" filled="f" stroked="f">
                <v:path arrowok="t"/>
              </v:shape>
              <v:shape id="_x0000_s7649" style="position:absolute;left:8952;top:303;width:342;height:509" coordorigin="8952,303" coordsize="342,509" path="m8956,749r4,1l8962,750e" filled="f" stroked="f">
                <v:path arrowok="t"/>
              </v:shape>
              <v:shape id="_x0000_s7648" style="position:absolute;left:8952;top:303;width:342;height:509" coordorigin="8952,303" coordsize="342,509" path="m8962,750r53,e" filled="f" stroked="f">
                <v:path arrowok="t"/>
              </v:shape>
              <v:shape id="_x0000_s7647" style="position:absolute;left:8952;top:303;width:342;height:509" coordorigin="8952,303" coordsize="342,509" path="m8997,747r6,1l8954,748e" filled="f" stroked="f">
                <v:path arrowok="t"/>
              </v:shape>
              <v:shape id="_x0000_s7646" style="position:absolute;left:8952;top:303;width:342;height:509" coordorigin="8952,303" coordsize="342,509" path="m8953,748r-1,e" filled="f" stroked="f">
                <v:path arrowok="t"/>
              </v:shape>
              <v:shape id="_x0000_s7645" style="position:absolute;left:8952;top:303;width:342;height:509" coordorigin="8952,303" coordsize="342,509" path="m8952,748r,l8952,748e" filled="f" stroked="f">
                <v:path arrowok="t"/>
              </v:shape>
              <v:shape id="_x0000_s7644" style="position:absolute;left:8952;top:303;width:342;height:509" coordorigin="8952,303" coordsize="342,509" path="m8952,744r8,e" filled="f" stroked="f">
                <v:path arrowok="t"/>
              </v:shape>
              <v:shape id="_x0000_s7643" style="position:absolute;left:8952;top:303;width:342;height:509" coordorigin="8952,303" coordsize="342,509" path="m8960,744r5,2l8982,746e" filled="f" stroked="f">
                <v:path arrowok="t"/>
              </v:shape>
              <v:shape id="_x0000_s7642" style="position:absolute;left:8952;top:303;width:342;height:509" coordorigin="8952,303" coordsize="342,509" path="m8952,744r,e" filled="f" stroked="f">
                <v:path arrowok="t"/>
              </v:shape>
              <v:shape id="_x0000_s7641" style="position:absolute;left:8952;top:303;width:342;height:509" coordorigin="8952,303" coordsize="342,509" path="m8952,744r,e" filled="f" stroked="f">
                <v:path arrowok="t"/>
              </v:shape>
              <v:shape id="_x0000_s7640" style="position:absolute;left:8952;top:303;width:342;height:509" coordorigin="8952,303" coordsize="342,509" path="m8971,762r-14,e" filled="f" stroked="f">
                <v:path arrowok="t"/>
              </v:shape>
              <v:shape id="_x0000_s7639" style="position:absolute;left:8952;top:303;width:342;height:509" coordorigin="8952,303" coordsize="342,509" path="m8966,760r,e" filled="f" stroked="f">
                <v:path arrowok="t"/>
              </v:shape>
              <v:shape id="_x0000_s7638" style="position:absolute;left:8952;top:303;width:342;height:509" coordorigin="8952,303" coordsize="342,509" path="m8953,760r13,e" filled="f" stroked="f">
                <v:path arrowok="t"/>
              </v:shape>
              <v:shape id="_x0000_s7637" style="position:absolute;left:8952;top:303;width:342;height:509" coordorigin="8952,303" coordsize="342,509" path="m8966,760r-13,l8957,762r14,l8966,760e" filled="f" stroked="f">
                <v:path arrowok="t"/>
              </v:shape>
              <v:shape id="_x0000_s7636" style="position:absolute;left:8952;top:303;width:342;height:509" coordorigin="8952,303" coordsize="342,509" path="m8962,750r-2,l8956,749e" filled="f" stroked="f">
                <v:path arrowok="t"/>
              </v:shape>
              <v:shape id="_x0000_s7635" style="position:absolute;left:8952;top:303;width:342;height:509" coordorigin="8952,303" coordsize="342,509" path="m8956,749r4,1l8962,750r-6,-1e" filled="f" stroked="f">
                <v:path arrowok="t"/>
              </v:shape>
              <v:shape id="_x0000_s7634" style="position:absolute;left:8952;top:303;width:342;height:509" coordorigin="8952,303" coordsize="342,509" path="m8956,749r6,1e" filled="f" stroked="f">
                <v:path arrowok="t"/>
              </v:shape>
              <v:shape id="_x0000_s7633" style="position:absolute;left:8952;top:303;width:342;height:509" coordorigin="8952,303" coordsize="342,509" path="m9015,750r-53,e" filled="f" stroked="f">
                <v:path arrowok="t"/>
              </v:shape>
              <v:shape id="_x0000_s7632" style="position:absolute;left:8952;top:303;width:342;height:509" coordorigin="8952,303" coordsize="342,509" path="m8962,750r-6,-1e" filled="f" stroked="f">
                <v:path arrowok="t"/>
              </v:shape>
              <v:shape id="_x0000_s7631" style="position:absolute;left:8952;top:303;width:342;height:509" coordorigin="8952,303" coordsize="342,509" path="m8954,748r2,1l8962,750r53,l8954,748e" filled="f" stroked="f">
                <v:path arrowok="t"/>
              </v:shape>
              <v:shape id="_x0000_s7630" style="position:absolute;left:8952;top:303;width:342;height:509" coordorigin="8952,303" coordsize="342,509" path="m8954,748r61,2e" filled="f" stroked="f">
                <v:path arrowok="t"/>
              </v:shape>
              <v:shape id="_x0000_s7629" style="position:absolute;left:8952;top:303;width:342;height:509" coordorigin="8952,303" coordsize="342,509" path="m9015,750r-61,-2e" filled="f" stroked="f">
                <v:path arrowok="t"/>
              </v:shape>
              <v:shape id="_x0000_s7628" style="position:absolute;left:8952;top:303;width:342;height:509" coordorigin="8952,303" coordsize="342,509" path="m8954,748r61,2l8954,748e" filled="f" stroked="f">
                <v:path arrowok="t"/>
              </v:shape>
              <v:shape id="_x0000_s7627" style="position:absolute;left:8952;top:303;width:342;height:509" coordorigin="8952,303" coordsize="342,509" path="m8954,748r61,2e" filled="f" stroked="f">
                <v:path arrowok="t"/>
              </v:shape>
              <v:shape id="_x0000_s7626" style="position:absolute;left:8952;top:303;width:342;height:509" coordorigin="8952,303" coordsize="342,509" path="m8954,748r,e" filled="f" stroked="f">
                <v:path arrowok="t"/>
              </v:shape>
              <v:shape id="_x0000_s7625" style="position:absolute;left:8952;top:303;width:342;height:509" coordorigin="8952,303" coordsize="342,509" path="m8954,748r49,l8997,747e" filled="f" stroked="f">
                <v:path arrowok="t"/>
              </v:shape>
              <v:shape id="_x0000_s7624" style="position:absolute;left:8952;top:303;width:342;height:509" coordorigin="8952,303" coordsize="342,509" path="m9015,750r-61,-2e" filled="f" stroked="f">
                <v:path arrowok="t"/>
              </v:shape>
              <v:shape id="_x0000_s7623" style="position:absolute;left:8952;top:303;width:342;height:509" coordorigin="8952,303" coordsize="342,509" path="m8997,747r6,1l8954,748r61,2l9015,748r-18,-1e" filled="f" stroked="f">
                <v:path arrowok="t"/>
              </v:shape>
              <v:shape id="_x0000_s7622" style="position:absolute;left:8952;top:303;width:342;height:509" coordorigin="8952,303" coordsize="342,509" path="m8997,747r18,1e" filled="f" stroked="f">
                <v:path arrowok="t"/>
              </v:shape>
              <v:shape id="_x0000_s7621" style="position:absolute;left:8952;top:303;width:342;height:509" coordorigin="8952,303" coordsize="342,509" path="m8952,748r1,e" filled="f" stroked="f">
                <v:path arrowok="t"/>
              </v:shape>
              <v:shape id="_x0000_s7620" style="position:absolute;left:8952;top:303;width:342;height:509" coordorigin="8952,303" coordsize="342,509" path="m8954,748r,e" filled="f" stroked="f">
                <v:path arrowok="t"/>
              </v:shape>
              <v:shape id="_x0000_s7619" style="position:absolute;left:8952;top:303;width:342;height:509" coordorigin="8952,303" coordsize="342,509" path="m8953,748r-1,l8954,748r-1,e" filled="f" stroked="f">
                <v:path arrowok="t"/>
              </v:shape>
              <v:shape id="_x0000_s7618" style="position:absolute;left:8952;top:303;width:342;height:509" coordorigin="8952,303" coordsize="342,509" path="m8952,748r,l8952,748e" filled="f" stroked="f">
                <v:path arrowok="t"/>
              </v:shape>
              <v:shape id="_x0000_s7617" style="position:absolute;left:8952;top:303;width:342;height:509" coordorigin="8952,303" coordsize="342,509" path="m8952,748r,l8952,748e" filled="f" stroked="f">
                <v:path arrowok="t"/>
              </v:shape>
              <v:shape id="_x0000_s7616" style="position:absolute;left:8952;top:303;width:342;height:509" coordorigin="8952,303" coordsize="342,509" path="m8960,744r-8,e" filled="f" stroked="f">
                <v:path arrowok="t"/>
              </v:shape>
              <v:shape id="_x0000_s7615" style="position:absolute;left:8952;top:303;width:342;height:509" coordorigin="8952,303" coordsize="342,509" path="m9015,748r-18,-1e" filled="f" stroked="f">
                <v:path arrowok="t"/>
              </v:shape>
              <v:shape id="_x0000_s7614" style="position:absolute;left:8952;top:303;width:342;height:509" coordorigin="8952,303" coordsize="342,509" path="m9015,736r-15,2l8971,738r17,2l8958,740r-6,2l8952,744r9,l8982,746r10,l8997,747r18,1l9015,736e" filled="f" stroked="f">
                <v:path arrowok="t"/>
              </v:shape>
              <v:shape id="_x0000_s7613" style="position:absolute;left:8952;top:303;width:342;height:509" coordorigin="8952,303" coordsize="342,509" path="m8961,744r-1,e" filled="f" stroked="f">
                <v:path arrowok="t"/>
              </v:shape>
              <v:shape id="_x0000_s7612" style="position:absolute;left:8952;top:303;width:342;height:509" coordorigin="8952,303" coordsize="342,509" path="m8982,746r-21,-2e" filled="f" stroked="f">
                <v:path arrowok="t"/>
              </v:shape>
              <v:shape id="_x0000_s7611" style="position:absolute;left:8952;top:303;width:342;height:509" coordorigin="8952,303" coordsize="342,509" path="m8958,740r11,e" filled="f" stroked="f">
                <v:path arrowok="t"/>
              </v:shape>
              <v:shape id="_x0000_s7610" style="position:absolute;left:8952;top:303;width:342;height:509" coordorigin="8952,303" coordsize="342,509" path="m8982,746r-17,l8960,744e" filled="f" stroked="f">
                <v:path arrowok="t"/>
              </v:shape>
              <v:shape id="_x0000_s7609" style="position:absolute;left:8952;top:303;width:342;height:509" coordorigin="8952,303" coordsize="342,509" path="m8960,744r1,l8982,746e" filled="f" stroked="f">
                <v:path arrowok="t"/>
              </v:shape>
              <v:shape id="_x0000_s7608" style="position:absolute;left:8952;top:303;width:342;height:509" coordorigin="8952,303" coordsize="342,509" path="m8961,744r-1,l8965,746r17,l8961,744e" filled="f" stroked="f">
                <v:path arrowok="t"/>
              </v:shape>
              <v:shape id="_x0000_s7607" style="position:absolute;left:8952;top:303;width:342;height:509" coordorigin="8952,303" coordsize="342,509" path="m8952,744r,e" filled="f" stroked="f">
                <v:path arrowok="t"/>
              </v:shape>
              <v:shape id="_x0000_s7606" style="position:absolute;left:8952;top:303;width:342;height:509" coordorigin="8952,303" coordsize="342,509" path="m8969,740r-11,e" filled="f" stroked="f">
                <v:path arrowok="t"/>
              </v:shape>
              <v:shape id="_x0000_s7605" style="position:absolute;left:8952;top:303;width:342;height:509" coordorigin="8952,303" coordsize="342,509" path="m8958,738r-6,l8952,744r,-2l8958,740r11,l8958,738e" filled="f" stroked="f">
                <v:path arrowok="t"/>
              </v:shape>
              <v:shape id="_x0000_s7604" style="position:absolute;left:8952;top:303;width:342;height:509" coordorigin="8952,303" coordsize="342,509" path="m8952,744r,e" filled="f" stroked="f">
                <v:path arrowok="t"/>
              </v:shape>
              <v:shape id="_x0000_s7603" style="position:absolute;left:8952;top:303;width:342;height:509" coordorigin="8952,303" coordsize="342,509" path="m8952,743r,1l8952,743e" filled="f" stroked="f">
                <v:path arrowok="t"/>
              </v:shape>
              <v:shape id="_x0000_s7602" style="position:absolute;left:8952;top:303;width:342;height:509" coordorigin="8952,303" coordsize="342,509" path="m8955,706r-2,2l8952,708r1,2l8952,710r,28l9000,736r15,l9015,732r-40,l9015,730r,-4l8955,726r,-4l8953,722r-1,-2l8955,720r,-14e" filled="f" stroked="f">
                <v:path arrowok="t"/>
              </v:shape>
              <v:shape id="_x0000_s7601" style="position:absolute;left:8952;top:303;width:342;height:509" coordorigin="8952,303" coordsize="342,509" path="m8955,722r,4l8986,726e" filled="f" stroked="f">
                <v:path arrowok="t"/>
              </v:shape>
              <v:shape id="_x0000_s7600" style="position:absolute;left:8952;top:303;width:342;height:509" coordorigin="8952,303" coordsize="342,509" path="m8986,726r5,e" filled="f" stroked="f">
                <v:path arrowok="t"/>
              </v:shape>
              <v:shape id="_x0000_s7599" style="position:absolute;left:8952;top:303;width:342;height:509" coordorigin="8952,303" coordsize="342,509" path="m8991,726r24,e" filled="f" stroked="f">
                <v:path arrowok="t"/>
              </v:shape>
              <v:shape id="_x0000_s7598" style="position:absolute;left:8952;top:303;width:342;height:509" coordorigin="8952,303" coordsize="342,509" path="m8955,720r-3,e" filled="f" stroked="f">
                <v:path arrowok="t"/>
              </v:shape>
              <v:shape id="_x0000_s7597" style="position:absolute;left:8952;top:303;width:342;height:509" coordorigin="8952,303" coordsize="342,509" path="m8953,722r2,e" filled="f" stroked="f">
                <v:path arrowok="t"/>
              </v:shape>
              <v:shape id="_x0000_s7596" style="position:absolute;left:8952;top:303;width:342;height:509" coordorigin="8952,303" coordsize="342,509" path="m8952,710r,e" filled="f" stroked="f">
                <v:path arrowok="t"/>
              </v:shape>
              <v:shape id="_x0000_s7595" style="position:absolute;left:8952;top:303;width:342;height:509" coordorigin="8952,303" coordsize="342,509" path="m8952,708r1,e" filled="f" stroked="f">
                <v:path arrowok="t"/>
              </v:shape>
              <v:shape id="_x0000_s7594" style="position:absolute;left:8952;top:303;width:342;height:509" coordorigin="8952,303" coordsize="342,509" path="m8986,726r-31,l8955,722e" filled="f" stroked="f">
                <v:path arrowok="t"/>
              </v:shape>
              <v:shape id="_x0000_s7593" style="position:absolute;left:8952;top:303;width:342;height:509" coordorigin="8952,303" coordsize="342,509" path="m8955,722r,4l8986,726r-3,-1l8973,724r-13,l8955,722e" filled="f" stroked="f">
                <v:path arrowok="t"/>
              </v:shape>
              <v:shape id="_x0000_s7592" style="position:absolute;left:8952;top:303;width:342;height:509" coordorigin="8952,303" coordsize="342,509" path="m8983,725r3,1e" filled="f" stroked="f">
                <v:path arrowok="t"/>
              </v:shape>
              <v:shape id="_x0000_s7591" style="position:absolute;left:8952;top:303;width:342;height:509" coordorigin="8952,303" coordsize="342,509" path="m8965,724r8,e" filled="f" stroked="f">
                <v:path arrowok="t"/>
              </v:shape>
              <v:shape id="_x0000_s7590" style="position:absolute;left:8952;top:303;width:342;height:509" coordorigin="8952,303" coordsize="342,509" path="m8991,726r-5,e" filled="f" stroked="f">
                <v:path arrowok="t"/>
              </v:shape>
              <v:shape id="_x0000_s7589" style="position:absolute;left:8952;top:303;width:342;height:509" coordorigin="8952,303" coordsize="342,509" path="m8986,726r-3,-1e" filled="f" stroked="f">
                <v:path arrowok="t"/>
              </v:shape>
              <v:shape id="_x0000_s7588" style="position:absolute;left:8952;top:303;width:342;height:509" coordorigin="8952,303" coordsize="342,509" path="m8983,725r3,1l8991,726r-8,-1e" filled="f" stroked="f">
                <v:path arrowok="t"/>
              </v:shape>
              <v:shape id="_x0000_s7587" style="position:absolute;left:8952;top:303;width:342;height:509" coordorigin="8952,303" coordsize="342,509" path="m8983,725r8,1e" filled="f" stroked="f">
                <v:path arrowok="t"/>
              </v:shape>
              <v:shape id="_x0000_s7586" style="position:absolute;left:8952;top:303;width:342;height:509" coordorigin="8952,303" coordsize="342,509" path="m9015,726r-24,e" filled="f" stroked="f">
                <v:path arrowok="t"/>
              </v:shape>
              <v:shape id="_x0000_s7585" style="position:absolute;left:8952;top:303;width:342;height:509" coordorigin="8952,303" coordsize="342,509" path="m8973,724r-8,e" filled="f" stroked="f">
                <v:path arrowok="t"/>
              </v:shape>
              <v:shape id="_x0000_s7584" style="position:absolute;left:8952;top:303;width:342;height:509" coordorigin="8952,303" coordsize="342,509" path="m8991,726r-8,-1e" filled="f" stroked="f">
                <v:path arrowok="t"/>
              </v:shape>
              <v:shape id="_x0000_s7583" style="position:absolute;left:8952;top:303;width:342;height:509" coordorigin="8952,303" coordsize="342,509" path="m8955,710r,12l8958,722r7,2l8979,724r4,1l8991,726r24,l9015,716r-21,l8986,714r-11,l8966,712r-7,l8955,710e" filled="f" stroked="f">
                <v:path arrowok="t"/>
              </v:shape>
              <v:shape id="_x0000_s7582" style="position:absolute;left:8952;top:303;width:342;height:509" coordorigin="8952,303" coordsize="342,509" path="m8986,714r8,2l9000,716e" filled="f" stroked="f">
                <v:path arrowok="t"/>
              </v:shape>
              <v:shape id="_x0000_s7581" style="position:absolute;left:8952;top:303;width:342;height:509" coordorigin="8952,303" coordsize="342,509" path="m8959,712r7,e" filled="f" stroked="f">
                <v:path arrowok="t"/>
              </v:shape>
              <v:shape id="_x0000_s7580" style="position:absolute;left:8952;top:303;width:342;height:509" coordorigin="8952,303" coordsize="342,509" path="m8977,714r9,e" filled="f" stroked="f">
                <v:path arrowok="t"/>
              </v:shape>
              <v:shape id="_x0000_s7579" style="position:absolute;left:8952;top:303;width:342;height:509" coordorigin="8952,303" coordsize="342,509" path="m9000,716r15,e" filled="f" stroked="f">
                <v:path arrowok="t"/>
              </v:shape>
              <v:shape id="_x0000_s7578" style="position:absolute;left:8952;top:303;width:342;height:509" coordorigin="8952,303" coordsize="342,509" path="m8955,722r-2,e" filled="f" stroked="f">
                <v:path arrowok="t"/>
              </v:shape>
              <v:shape id="_x0000_s7577" style="position:absolute;left:8952;top:303;width:342;height:509" coordorigin="8952,303" coordsize="342,509" path="m8952,720r3,e" filled="f" stroked="f">
                <v:path arrowok="t"/>
              </v:shape>
              <v:shape id="_x0000_s7576" style="position:absolute;left:8952;top:303;width:342;height:509" coordorigin="8952,303" coordsize="342,509" path="m8955,720r-3,l8953,722r2,l8955,720e" filled="f" stroked="f">
                <v:path arrowok="t"/>
              </v:shape>
              <v:shape id="_x0000_s7575" style="position:absolute;left:8952;top:303;width:342;height:509" coordorigin="8952,303" coordsize="342,509" path="m9000,716r-6,l8986,714e" filled="f" stroked="f">
                <v:path arrowok="t"/>
              </v:shape>
              <v:shape id="_x0000_s7574" style="position:absolute;left:8952;top:303;width:342;height:509" coordorigin="8952,303" coordsize="342,509" path="m8987,714r-1,l8994,716r6,l8987,714e" filled="f" stroked="f">
                <v:path arrowok="t"/>
              </v:shape>
              <v:shape id="_x0000_s7573" style="position:absolute;left:8952;top:303;width:342;height:509" coordorigin="8952,303" coordsize="342,509" path="m8986,714r1,l9000,716e" filled="f" stroked="f">
                <v:path arrowok="t"/>
              </v:shape>
              <v:shape id="_x0000_s7572" style="position:absolute;left:8952;top:303;width:342;height:509" coordorigin="8952,303" coordsize="342,509" path="m9015,716r-15,e" filled="f" stroked="f">
                <v:path arrowok="t"/>
              </v:shape>
              <v:shape id="_x0000_s7571" style="position:absolute;left:8952;top:303;width:342;height:509" coordorigin="8952,303" coordsize="342,509" path="m8986,714r-9,e" filled="f" stroked="f">
                <v:path arrowok="t"/>
              </v:shape>
              <v:shape id="_x0000_s7570" style="position:absolute;left:8952;top:303;width:342;height:509" coordorigin="8952,303" coordsize="342,509" path="m8966,712r-7,e" filled="f" stroked="f">
                <v:path arrowok="t"/>
              </v:shape>
              <v:shape id="_x0000_s7569" style="position:absolute;left:8952;top:303;width:342;height:509" coordorigin="8952,303" coordsize="342,509" path="m8987,714r-1,e" filled="f" stroked="f">
                <v:path arrowok="t"/>
              </v:shape>
              <v:shape id="_x0000_s7568" style="position:absolute;left:8952;top:303;width:342;height:509" coordorigin="8952,303" coordsize="342,509" path="m9000,716r-13,-2e" filled="f" stroked="f">
                <v:path arrowok="t"/>
              </v:shape>
              <v:shape id="_x0000_s7567" style="position:absolute;left:8952;top:303;width:342;height:509" coordorigin="8952,303" coordsize="342,509" path="m8955,702r,8l8959,712r7,l8977,714r10,l9000,716r15,l9015,706r-54,l8968,705r2,-1l8989,704r-34,-2e" filled="f" stroked="f">
                <v:path arrowok="t"/>
              </v:shape>
              <v:shape id="_x0000_s7566" style="position:absolute;left:8952;top:303;width:342;height:509" coordorigin="8952,303" coordsize="342,509" path="m8989,704r-17,e" filled="f" stroked="f">
                <v:path arrowok="t"/>
              </v:shape>
              <v:shape id="_x0000_s7565" style="position:absolute;left:8952;top:303;width:342;height:509" coordorigin="8952,303" coordsize="342,509" path="m8964,706r51,e" filled="f" stroked="f">
                <v:path arrowok="t"/>
              </v:shape>
              <v:shape id="_x0000_s7564" style="position:absolute;left:8952;top:303;width:342;height:509" coordorigin="8952,303" coordsize="342,509" path="m8972,704r-2,l8968,705e" filled="f" stroked="f">
                <v:path arrowok="t"/>
              </v:shape>
              <v:shape id="_x0000_s7563" style="position:absolute;left:8952;top:303;width:342;height:509" coordorigin="8952,303" coordsize="342,509" path="m8953,708r-1,e" filled="f" stroked="f">
                <v:path arrowok="t"/>
              </v:shape>
              <v:shape id="_x0000_s7562" style="position:absolute;left:8952;top:303;width:342;height:509" coordorigin="8952,303" coordsize="342,509" path="m8952,710r,e" filled="f" stroked="f">
                <v:path arrowok="t"/>
              </v:shape>
              <v:shape id="_x0000_s7561" style="position:absolute;left:8952;top:303;width:342;height:509" coordorigin="8952,303" coordsize="342,509" path="m8955,686r-3,l8952,710r,-2l8953,708r2,-2l8955,686e" filled="f" stroked="f">
                <v:path arrowok="t"/>
              </v:shape>
              <v:shape id="_x0000_s7560" style="position:absolute;left:8952;top:303;width:342;height:509" coordorigin="8952,303" coordsize="342,509" path="m8955,686r,4e" filled="f" stroked="f">
                <v:path arrowok="t"/>
              </v:shape>
              <v:shape id="_x0000_s7559" style="position:absolute;left:8952;top:303;width:342;height:509" coordorigin="8952,303" coordsize="342,509" path="m8952,686r,e" filled="f" stroked="f">
                <v:path arrowok="t"/>
              </v:shape>
              <v:shape id="_x0000_s7558" style="position:absolute;left:8952;top:303;width:342;height:509" coordorigin="8952,303" coordsize="342,509" path="m9015,706r-51,e" filled="f" stroked="f">
                <v:path arrowok="t"/>
              </v:shape>
              <v:shape id="_x0000_s7557" style="position:absolute;left:8952;top:303;width:342;height:509" coordorigin="8952,303" coordsize="342,509" path="m8972,704r17,e" filled="f" stroked="f">
                <v:path arrowok="t"/>
              </v:shape>
              <v:shape id="_x0000_s7556" style="position:absolute;left:8952;top:303;width:342;height:509" coordorigin="8952,303" coordsize="342,509" path="m9015,686r-59,l8956,690r-1,12l8999,702r-6,2l8972,704r-4,1l8964,706r51,l9015,686e" filled="f" stroked="f">
                <v:path arrowok="t"/>
              </v:shape>
              <v:shape id="_x0000_s7555" style="position:absolute;left:8952;top:303;width:342;height:509" coordorigin="8952,303" coordsize="342,509" path="m8968,705r4,-1e" filled="f" stroked="f">
                <v:path arrowok="t"/>
              </v:shape>
              <v:shape id="_x0000_s7554" style="position:absolute;left:8952;top:303;width:342;height:509" coordorigin="8952,303" coordsize="342,509" path="m8998,702r-42,e" filled="f" stroked="f">
                <v:path arrowok="t"/>
              </v:shape>
              <v:shape id="_x0000_s7553" style="position:absolute;left:8952;top:303;width:342;height:509" coordorigin="8952,303" coordsize="342,509" path="m8968,705r2,-1l8972,704e" filled="f" stroked="f">
                <v:path arrowok="t"/>
              </v:shape>
              <v:shape id="_x0000_s7552" style="position:absolute;left:8952;top:303;width:342;height:509" coordorigin="8952,303" coordsize="342,509" path="m8972,704r-4,1e" filled="f" stroked="f">
                <v:path arrowok="t"/>
              </v:shape>
              <v:shape id="_x0000_s7551" style="position:absolute;left:8952;top:303;width:342;height:509" coordorigin="8952,303" coordsize="342,509" path="m8972,704r-2,l8968,705r4,-1e" filled="f" stroked="f">
                <v:path arrowok="t"/>
              </v:shape>
              <v:shape id="_x0000_s7550" style="position:absolute;left:8952;top:303;width:342;height:509" coordorigin="8952,303" coordsize="342,509" path="m8956,702r42,e" filled="f" stroked="f">
                <v:path arrowok="t"/>
              </v:shape>
              <v:shape id="_x0000_s7549" style="position:absolute;left:8952;top:303;width:342;height:509" coordorigin="8952,303" coordsize="342,509" path="m8998,702r-42,l8991,704r7,-2e" filled="f" stroked="f">
                <v:path arrowok="t"/>
              </v:shape>
              <v:shape id="_x0000_s7548" style="position:absolute;left:8952;top:303;width:342;height:509" coordorigin="8952,303" coordsize="342,509" path="m8955,690r,-4e" filled="f" stroked="f">
                <v:path arrowok="t"/>
              </v:shape>
              <v:shape id="_x0000_s7547" style="position:absolute;left:8952;top:303;width:342;height:509" coordorigin="8952,303" coordsize="342,509" path="m8955,686r,4l8955,686e" filled="f" stroked="f">
                <v:path arrowok="t"/>
              </v:shape>
              <v:shape id="_x0000_s7546" style="position:absolute;left:8952;top:303;width:342;height:509" coordorigin="8952,303" coordsize="342,509" path="m8952,686r,e" filled="f" stroked="f">
                <v:path arrowok="t"/>
              </v:shape>
              <v:shape id="_x0000_s7545" style="position:absolute;left:8952;top:303;width:342;height:509" coordorigin="8952,303" coordsize="342,509" path="m8955,678r-3,2l8952,680r,6l8952,684r1,-2l8955,682r,-4e" filled="f" stroked="f">
                <v:path arrowok="t"/>
              </v:shape>
              <v:shape id="_x0000_s7544" style="position:absolute;left:8952;top:303;width:342;height:509" coordorigin="8952,303" coordsize="342,509" path="m8952,680r,e" filled="f" stroked="f">
                <v:path arrowok="t"/>
              </v:shape>
              <v:shape id="_x0000_s7543" style="position:absolute;left:8952;top:303;width:342;height:509" coordorigin="8952,303" coordsize="342,509" path="m8955,682r-2,2l8955,684r,-2e" filled="f" stroked="f">
                <v:path arrowok="t"/>
              </v:shape>
              <v:shape id="_x0000_s7542" style="position:absolute;left:8952;top:303;width:342;height:509" coordorigin="8952,303" coordsize="342,509" path="m8989,682r-33,l8956,684r59,l8989,682e" filled="f" stroked="f">
                <v:path arrowok="t"/>
              </v:shape>
              <v:shape id="_x0000_s7541" style="position:absolute;left:8952;top:303;width:342;height:509" coordorigin="8952,303" coordsize="342,509" path="m8958,682r4,e" filled="f" stroked="f">
                <v:path arrowok="t"/>
              </v:shape>
              <v:shape id="_x0000_s7540" style="position:absolute;left:8952;top:303;width:342;height:509" coordorigin="8952,303" coordsize="342,509" path="m8962,682r7,e" filled="f" stroked="f">
                <v:path arrowok="t"/>
              </v:shape>
              <v:shape id="_x0000_s7539" style="position:absolute;left:8952;top:303;width:342;height:509" coordorigin="8952,303" coordsize="342,509" path="m8969,682r20,e" filled="f" stroked="f">
                <v:path arrowok="t"/>
              </v:shape>
              <v:shape id="_x0000_s7538" style="position:absolute;left:8952;top:303;width:342;height:509" coordorigin="8952,303" coordsize="342,509" path="m8958,680r-2,l8956,682r2,-2e" filled="f" stroked="f">
                <v:path arrowok="t"/>
              </v:shape>
              <v:shape id="_x0000_s7537" style="position:absolute;left:8952;top:303;width:342;height:509" coordorigin="8952,303" coordsize="342,509" path="m8956,680r2,e" filled="f" stroked="f">
                <v:path arrowok="t"/>
              </v:shape>
              <v:shape id="_x0000_s7536" style="position:absolute;left:8952;top:303;width:342;height:509" coordorigin="8952,303" coordsize="342,509" path="m8962,682r-4,e" filled="f" stroked="f">
                <v:path arrowok="t"/>
              </v:shape>
              <v:shape id="_x0000_s7535" style="position:absolute;left:8952;top:303;width:342;height:509" coordorigin="8952,303" coordsize="342,509" path="m8958,680r,2l8962,682r-3,-2l8958,680e" filled="f" stroked="f">
                <v:path arrowok="t"/>
              </v:shape>
              <v:shape id="_x0000_s7534" style="position:absolute;left:8952;top:303;width:342;height:509" coordorigin="8952,303" coordsize="342,509" path="m8959,680r3,2e" filled="f" stroked="f">
                <v:path arrowok="t"/>
              </v:shape>
              <v:shape id="_x0000_s7533" style="position:absolute;left:8952;top:303;width:342;height:509" coordorigin="8952,303" coordsize="342,509" path="m8969,682r-7,e" filled="f" stroked="f">
                <v:path arrowok="t"/>
              </v:shape>
              <v:shape id="_x0000_s7532" style="position:absolute;left:8952;top:303;width:342;height:509" coordorigin="8952,303" coordsize="342,509" path="m8962,682r-3,-2e" filled="f" stroked="f">
                <v:path arrowok="t"/>
              </v:shape>
              <v:shape id="_x0000_s7531" style="position:absolute;left:8952;top:303;width:342;height:509" coordorigin="8952,303" coordsize="342,509" path="m8959,680r3,2l8969,682r-10,-2e" filled="f" stroked="f">
                <v:path arrowok="t"/>
              </v:shape>
              <v:shape id="_x0000_s7530" style="position:absolute;left:8952;top:303;width:342;height:509" coordorigin="8952,303" coordsize="342,509" path="m8959,680r10,2e" filled="f" stroked="f">
                <v:path arrowok="t"/>
              </v:shape>
              <v:shape id="_x0000_s7529" style="position:absolute;left:8952;top:303;width:342;height:509" coordorigin="8952,303" coordsize="342,509" path="m8989,682r-20,e" filled="f" stroked="f">
                <v:path arrowok="t"/>
              </v:shape>
              <v:shape id="_x0000_s7528" style="position:absolute;left:8952;top:303;width:342;height:509" coordorigin="8952,303" coordsize="342,509" path="m8969,682r-10,-2e" filled="f" stroked="f">
                <v:path arrowok="t"/>
              </v:shape>
              <v:shape id="_x0000_s7527" style="position:absolute;left:8952;top:303;width:342;height:509" coordorigin="8952,303" coordsize="342,509" path="m8999,680r-40,l8969,682r46,l8999,680e" filled="f" stroked="f">
                <v:path arrowok="t"/>
              </v:shape>
              <v:shape id="_x0000_s7526" style="position:absolute;left:8952;top:303;width:342;height:509" coordorigin="8952,303" coordsize="342,509" path="m8959,680r5,e" filled="f" stroked="f">
                <v:path arrowok="t"/>
              </v:shape>
              <v:shape id="_x0000_s7525" style="position:absolute;left:8952;top:303;width:342;height:509" coordorigin="8952,303" coordsize="342,509" path="m8965,680r18,e" filled="f" stroked="f">
                <v:path arrowok="t"/>
              </v:shape>
              <v:shape id="_x0000_s7524" style="position:absolute;left:8952;top:303;width:342;height:509" coordorigin="8952,303" coordsize="342,509" path="m8983,680r2,e" filled="f" stroked="f">
                <v:path arrowok="t"/>
              </v:shape>
              <v:shape id="_x0000_s7523" style="position:absolute;left:8952;top:303;width:342;height:509" coordorigin="8952,303" coordsize="342,509" path="m8985,680r14,e" filled="f" stroked="f">
                <v:path arrowok="t"/>
              </v:shape>
              <v:shape id="_x0000_s7522" style="position:absolute;left:8952;top:303;width:342;height:509" coordorigin="8952,303" coordsize="342,509" path="m8952,680r,e" filled="f" stroked="f">
                <v:path arrowok="t"/>
              </v:shape>
              <v:shape id="_x0000_s7521" style="position:absolute;left:8952;top:303;width:342;height:509" coordorigin="8952,303" coordsize="342,509" path="m8965,540r-4,l8958,558r-6,80l8952,680r3,-2l8955,676r-2,-2l8955,674r,-28l8952,646r,-2l8955,644r,-4l8952,640r,-2l8955,638r,-6l8955,630r-2,-2l8952,628r3,-2l8956,622r-3,l8953,620r3,l8956,610r1,-6l8954,604r1,-2l8957,602r,-4l8954,598r1,-2l8957,596r1,-4l8954,592r2,-2l8958,590r-2,-2l8955,588r,-2l8958,586r1,-6l8959,576r-3,l8956,574r3,l8960,572r-2,l8957,570r,-2l8960,568r1,-4l8961,560r-2,-2l8962,558r1,-6l8960,552r3,-2l8964,546r1,-6e" filled="f" stroked="f">
                <v:path arrowok="t"/>
              </v:shape>
              <v:shape id="_x0000_s7520" style="position:absolute;left:8952;top:303;width:342;height:509" coordorigin="8952,303" coordsize="342,509" path="m8955,674r-2,e" filled="f" stroked="f">
                <v:path arrowok="t"/>
              </v:shape>
              <v:shape id="_x0000_s7519" style="position:absolute;left:8952;top:303;width:342;height:509" coordorigin="8952,303" coordsize="342,509" path="m8955,644r-3,e" filled="f" stroked="f">
                <v:path arrowok="t"/>
              </v:shape>
              <v:shape id="_x0000_s7518" style="position:absolute;left:8952;top:303;width:342;height:509" coordorigin="8952,303" coordsize="342,509" path="m8952,646r3,e" filled="f" stroked="f">
                <v:path arrowok="t"/>
              </v:shape>
              <v:shape id="_x0000_s7517" style="position:absolute;left:8952;top:303;width:342;height:509" coordorigin="8952,303" coordsize="342,509" path="m8955,638r-3,e" filled="f" stroked="f">
                <v:path arrowok="t"/>
              </v:shape>
              <v:shape id="_x0000_s7516" style="position:absolute;left:8952;top:303;width:342;height:509" coordorigin="8952,303" coordsize="342,509" path="m8952,640r3,e" filled="f" stroked="f">
                <v:path arrowok="t"/>
              </v:shape>
              <v:shape id="_x0000_s7515" style="position:absolute;left:8952;top:303;width:342;height:509" coordorigin="8952,303" coordsize="342,509" path="m8956,620r-2,e" filled="f" stroked="f">
                <v:path arrowok="t"/>
              </v:shape>
              <v:shape id="_x0000_s7514" style="position:absolute;left:8952;top:303;width:342;height:509" coordorigin="8952,303" coordsize="342,509" path="m8953,622r3,e" filled="f" stroked="f">
                <v:path arrowok="t"/>
              </v:shape>
              <v:shape id="_x0000_s7513" style="position:absolute;left:8952;top:303;width:342;height:509" coordorigin="8952,303" coordsize="342,509" path="m8957,602r-2,e" filled="f" stroked="f">
                <v:path arrowok="t"/>
              </v:shape>
              <v:shape id="_x0000_s7512" style="position:absolute;left:8952;top:303;width:342;height:509" coordorigin="8952,303" coordsize="342,509" path="m8954,604r3,e" filled="f" stroked="f">
                <v:path arrowok="t"/>
              </v:shape>
              <v:shape id="_x0000_s7511" style="position:absolute;left:8952;top:303;width:342;height:509" coordorigin="8952,303" coordsize="342,509" path="m8955,598r2,e" filled="f" stroked="f">
                <v:path arrowok="t"/>
              </v:shape>
              <v:shape id="_x0000_s7510" style="position:absolute;left:8952;top:303;width:342;height:509" coordorigin="8952,303" coordsize="342,509" path="m8958,590r-2,e" filled="f" stroked="f">
                <v:path arrowok="t"/>
              </v:shape>
              <v:shape id="_x0000_s7509" style="position:absolute;left:8952;top:303;width:342;height:509" coordorigin="8952,303" coordsize="342,509" path="m8955,592r3,e" filled="f" stroked="f">
                <v:path arrowok="t"/>
              </v:shape>
              <v:shape id="_x0000_s7508" style="position:absolute;left:8952;top:303;width:342;height:509" coordorigin="8952,303" coordsize="342,509" path="m8958,586r-3,e" filled="f" stroked="f">
                <v:path arrowok="t"/>
              </v:shape>
              <v:shape id="_x0000_s7507" style="position:absolute;left:8952;top:303;width:342;height:509" coordorigin="8952,303" coordsize="342,509" path="m8955,588r1,e" filled="f" stroked="f">
                <v:path arrowok="t"/>
              </v:shape>
              <v:shape id="_x0000_s7506" style="position:absolute;left:8952;top:303;width:342;height:509" coordorigin="8952,303" coordsize="342,509" path="m8960,568r-3,e" filled="f" stroked="f">
                <v:path arrowok="t"/>
              </v:shape>
              <v:shape id="_x0000_s7505" style="position:absolute;left:8952;top:303;width:342;height:509" coordorigin="8952,303" coordsize="342,509" path="m8958,572r2,e" filled="f" stroked="f">
                <v:path arrowok="t"/>
              </v:shape>
              <v:shape id="_x0000_s7504" style="position:absolute;left:8952;top:303;width:342;height:509" coordorigin="8952,303" coordsize="342,509" path="m8962,558r-2,e" filled="f" stroked="f">
                <v:path arrowok="t"/>
              </v:shape>
              <v:shape id="_x0000_s7503" style="position:absolute;left:8952;top:303;width:342;height:509" coordorigin="8952,303" coordsize="342,509" path="m8958,680r-2,e" filled="f" stroked="f">
                <v:path arrowok="t"/>
              </v:shape>
              <v:shape id="_x0000_s7502" style="position:absolute;left:8952;top:303;width:342;height:509" coordorigin="8952,303" coordsize="342,509" path="m8964,680r-5,e" filled="f" stroked="f">
                <v:path arrowok="t"/>
              </v:shape>
              <v:shape id="_x0000_s7501" style="position:absolute;left:8952;top:303;width:342;height:509" coordorigin="8952,303" coordsize="342,509" path="m8968,678r-12,l8956,680r8,l8968,678e" filled="f" stroked="f">
                <v:path arrowok="t"/>
              </v:shape>
              <v:shape id="_x0000_s7500" style="position:absolute;left:8952;top:303;width:342;height:509" coordorigin="8952,303" coordsize="342,509" path="m8956,678r9,e" filled="f" stroked="f">
                <v:path arrowok="t"/>
              </v:shape>
              <v:shape id="_x0000_s7499" style="position:absolute;left:8952;top:303;width:342;height:509" coordorigin="8952,303" coordsize="342,509" path="m8965,678r3,e" filled="f" stroked="f">
                <v:path arrowok="t"/>
              </v:shape>
              <v:shape id="_x0000_s7498" style="position:absolute;left:8952;top:303;width:342;height:509" coordorigin="8952,303" coordsize="342,509" path="m8983,680r-18,e" filled="f" stroked="f">
                <v:path arrowok="t"/>
              </v:shape>
              <v:shape id="_x0000_s7497" style="position:absolute;left:8952;top:303;width:342;height:509" coordorigin="8952,303" coordsize="342,509" path="m8975,678r-6,l8965,680r18,l8979,679r-4,-1e" filled="f" stroked="f">
                <v:path arrowok="t"/>
              </v:shape>
              <v:shape id="_x0000_s7496" style="position:absolute;left:8952;top:303;width:342;height:509" coordorigin="8952,303" coordsize="342,509" path="m8979,679r4,1e" filled="f" stroked="f">
                <v:path arrowok="t"/>
              </v:shape>
              <v:shape id="_x0000_s7495" style="position:absolute;left:8952;top:303;width:342;height:509" coordorigin="8952,303" coordsize="342,509" path="m8974,678r1,e" filled="f" stroked="f">
                <v:path arrowok="t"/>
              </v:shape>
              <v:shape id="_x0000_s7494" style="position:absolute;left:8952;top:303;width:342;height:509" coordorigin="8952,303" coordsize="342,509" path="m8969,678r3,e" filled="f" stroked="f">
                <v:path arrowok="t"/>
              </v:shape>
              <v:shape id="_x0000_s7493" style="position:absolute;left:8952;top:303;width:342;height:509" coordorigin="8952,303" coordsize="342,509" path="m8985,680r-2,e" filled="f" stroked="f">
                <v:path arrowok="t"/>
              </v:shape>
              <v:shape id="_x0000_s7492" style="position:absolute;left:8952;top:303;width:342;height:509" coordorigin="8952,303" coordsize="342,509" path="m8983,680r-4,-1e" filled="f" stroked="f">
                <v:path arrowok="t"/>
              </v:shape>
              <v:shape id="_x0000_s7491" style="position:absolute;left:8952;top:303;width:342;height:509" coordorigin="8952,303" coordsize="342,509" path="m8979,679r4,1l8985,680r-6,-1e" filled="f" stroked="f">
                <v:path arrowok="t"/>
              </v:shape>
              <v:shape id="_x0000_s7490" style="position:absolute;left:8952;top:303;width:342;height:509" coordorigin="8952,303" coordsize="342,509" path="m8979,679r6,1e" filled="f" stroked="f">
                <v:path arrowok="t"/>
              </v:shape>
              <v:shape id="_x0000_s7489" style="position:absolute;left:8952;top:303;width:342;height:509" coordorigin="8952,303" coordsize="342,509" path="m8999,680r-14,e" filled="f" stroked="f">
                <v:path arrowok="t"/>
              </v:shape>
              <v:shape id="_x0000_s7488" style="position:absolute;left:8952;top:303;width:342;height:509" coordorigin="8952,303" coordsize="342,509" path="m8975,678r-1,e" filled="f" stroked="f">
                <v:path arrowok="t"/>
              </v:shape>
              <v:shape id="_x0000_s7487" style="position:absolute;left:8952;top:303;width:342;height:509" coordorigin="8952,303" coordsize="342,509" path="m8985,680r-6,-1e" filled="f" stroked="f">
                <v:path arrowok="t"/>
              </v:shape>
              <v:shape id="_x0000_s7486" style="position:absolute;left:8952;top:303;width:342;height:509" coordorigin="8952,303" coordsize="342,509" path="m9015,674r-23,2l8974,678r3,l8979,679r6,1l9015,680r,-6e" filled="f" stroked="f">
                <v:path arrowok="t"/>
              </v:shape>
              <v:shape id="_x0000_s7485" style="position:absolute;left:8952;top:303;width:342;height:509" coordorigin="8952,303" coordsize="342,509" path="m8965,678r-9,e" filled="f" stroked="f">
                <v:path arrowok="t"/>
              </v:shape>
              <v:shape id="_x0000_s7484" style="position:absolute;left:8952;top:303;width:342;height:509" coordorigin="8952,303" coordsize="342,509" path="m9011,674r-54,l8956,678r9,l8960,676r29,l9011,674e" filled="f" stroked="f">
                <v:path arrowok="t"/>
              </v:shape>
              <v:shape id="_x0000_s7483" style="position:absolute;left:8952;top:303;width:342;height:509" coordorigin="8952,303" coordsize="342,509" path="m8989,676r-29,e" filled="f" stroked="f">
                <v:path arrowok="t"/>
              </v:shape>
              <v:shape id="_x0000_s7482" style="position:absolute;left:8952;top:303;width:342;height:509" coordorigin="8952,303" coordsize="342,509" path="m8968,674r43,e" filled="f" stroked="f">
                <v:path arrowok="t"/>
              </v:shape>
              <v:shape id="_x0000_s7481" style="position:absolute;left:8952;top:303;width:342;height:509" coordorigin="8952,303" coordsize="342,509" path="m8968,678r-3,e" filled="f" stroked="f">
                <v:path arrowok="t"/>
              </v:shape>
              <v:shape id="_x0000_s7480" style="position:absolute;left:8952;top:303;width:342;height:509" coordorigin="8952,303" coordsize="342,509" path="m8972,678r-3,e" filled="f" stroked="f">
                <v:path arrowok="t"/>
              </v:shape>
              <v:shape id="_x0000_s7479" style="position:absolute;left:8952;top:303;width:342;height:509" coordorigin="8952,303" coordsize="342,509" path="m8960,676r29,e" filled="f" stroked="f">
                <v:path arrowok="t"/>
              </v:shape>
              <v:shape id="_x0000_s7478" style="position:absolute;left:8952;top:303;width:342;height:509" coordorigin="8952,303" coordsize="342,509" path="m8989,676r-29,l8965,678r7,l8989,676e" filled="f" stroked="f">
                <v:path arrowok="t"/>
              </v:shape>
              <v:shape id="_x0000_s7477" style="position:absolute;left:8952;top:303;width:342;height:509" coordorigin="8952,303" coordsize="342,509" path="m8953,674r2,e" filled="f" stroked="f">
                <v:path arrowok="t"/>
              </v:shape>
              <v:shape id="_x0000_s7476" style="position:absolute;left:8952;top:303;width:342;height:509" coordorigin="8952,303" coordsize="342,509" path="m8955,674r-2,l8955,676r,-2e" filled="f" stroked="f">
                <v:path arrowok="t"/>
              </v:shape>
              <v:shape id="_x0000_s7475" style="position:absolute;left:8952;top:303;width:342;height:509" coordorigin="8952,303" coordsize="342,509" path="m8955,674r,2l8955,674e" filled="f" stroked="f">
                <v:path arrowok="t"/>
              </v:shape>
              <v:shape id="_x0000_s7474" style="position:absolute;left:8952;top:303;width:342;height:509" coordorigin="8952,303" coordsize="342,509" path="m8955,668r,6l8955,668e" filled="f" stroked="f">
                <v:path arrowok="t"/>
              </v:shape>
              <v:shape id="_x0000_s7473" style="position:absolute;left:8952;top:303;width:342;height:509" coordorigin="8952,303" coordsize="342,509" path="m8997,650r-38,l8958,658r,4l8961,664r-3,l8957,666r,2l8957,674r13,-2l9015,672r,-20l9005,652r-8,-2e" filled="f" stroked="f">
                <v:path arrowok="t"/>
              </v:shape>
              <v:shape id="_x0000_s7472" style="position:absolute;left:8952;top:303;width:342;height:509" coordorigin="8952,303" coordsize="342,509" path="m9015,672r-27,e" filled="f" stroked="f">
                <v:path arrowok="t"/>
              </v:shape>
              <v:shape id="_x0000_s7471" style="position:absolute;left:8952;top:303;width:342;height:509" coordorigin="8952,303" coordsize="342,509" path="m8976,650r21,e" filled="f" stroked="f">
                <v:path arrowok="t"/>
              </v:shape>
              <v:shape id="_x0000_s7470" style="position:absolute;left:8952;top:303;width:342;height:509" coordorigin="8952,303" coordsize="342,509" path="m9006,652r9,e" filled="f" stroked="f">
                <v:path arrowok="t"/>
              </v:shape>
              <v:shape id="_x0000_s7469" style="position:absolute;left:8952;top:303;width:342;height:509" coordorigin="8952,303" coordsize="342,509" path="m8962,650r12,e" filled="f" stroked="f">
                <v:path arrowok="t"/>
              </v:shape>
              <v:shape id="_x0000_s7468" style="position:absolute;left:8952;top:303;width:342;height:509" coordorigin="8952,303" coordsize="342,509" path="m9011,674r-43,e" filled="f" stroked="f">
                <v:path arrowok="t"/>
              </v:shape>
              <v:shape id="_x0000_s7467" style="position:absolute;left:8952;top:303;width:342;height:509" coordorigin="8952,303" coordsize="342,509" path="m8988,672r27,e" filled="f" stroked="f">
                <v:path arrowok="t"/>
              </v:shape>
              <v:shape id="_x0000_s7466" style="position:absolute;left:8952;top:303;width:342;height:509" coordorigin="8952,303" coordsize="342,509" path="m9015,672r-27,l8968,674r47,l9015,672e" filled="f" stroked="f">
                <v:path arrowok="t"/>
              </v:shape>
              <v:shape id="_x0000_s7465" style="position:absolute;left:8952;top:303;width:342;height:509" coordorigin="8952,303" coordsize="342,509" path="m8955,662r,2l8955,668r,-6e" filled="f" stroked="f">
                <v:path arrowok="t"/>
              </v:shape>
              <v:shape id="_x0000_s7464" style="position:absolute;left:8952;top:303;width:342;height:509" coordorigin="8952,303" coordsize="342,509" path="m8956,656r-1,6l8956,658r,-2e" filled="f" stroked="f">
                <v:path arrowok="t"/>
              </v:shape>
              <v:shape id="_x0000_s7463" style="position:absolute;left:8952;top:303;width:342;height:509" coordorigin="8952,303" coordsize="342,509" path="m8956,650r,6l8956,654r,-4e" filled="f" stroked="f">
                <v:path arrowok="t"/>
              </v:shape>
              <v:shape id="_x0000_s7462" style="position:absolute;left:8952;top:303;width:342;height:509" coordorigin="8952,303" coordsize="342,509" path="m8997,650r-21,e" filled="f" stroked="f">
                <v:path arrowok="t"/>
              </v:shape>
              <v:shape id="_x0000_s7461" style="position:absolute;left:8952;top:303;width:342;height:509" coordorigin="8952,303" coordsize="342,509" path="m9015,652r-9,e" filled="f" stroked="f">
                <v:path arrowok="t"/>
              </v:shape>
              <v:shape id="_x0000_s7460" style="position:absolute;left:8952;top:303;width:342;height:509" coordorigin="8952,303" coordsize="342,509" path="m8995,644r-36,l8959,648r12,l8976,650r23,l9006,652r9,l9015,646r-13,l8997,644r-2,e" filled="f" stroked="f">
                <v:path arrowok="t"/>
              </v:shape>
              <v:shape id="_x0000_s7459" style="position:absolute;left:8952;top:303;width:342;height:509" coordorigin="8952,303" coordsize="342,509" path="m8965,648r-6,e" filled="f" stroked="f">
                <v:path arrowok="t"/>
              </v:shape>
              <v:shape id="_x0000_s7458" style="position:absolute;left:8952;top:303;width:342;height:509" coordorigin="8952,303" coordsize="342,509" path="m8997,644r5,2l9004,646e" filled="f" stroked="f">
                <v:path arrowok="t"/>
              </v:shape>
              <v:shape id="_x0000_s7457" style="position:absolute;left:8952;top:303;width:342;height:509" coordorigin="8952,303" coordsize="342,509" path="m8975,644r20,e" filled="f" stroked="f">
                <v:path arrowok="t"/>
              </v:shape>
              <v:shape id="_x0000_s7456" style="position:absolute;left:8952;top:303;width:342;height:509" coordorigin="8952,303" coordsize="342,509" path="m9004,646r11,e" filled="f" stroked="f">
                <v:path arrowok="t"/>
              </v:shape>
              <v:shape id="_x0000_s7455" style="position:absolute;left:8952;top:303;width:342;height:509" coordorigin="8952,303" coordsize="342,509" path="m8959,644r15,e" filled="f" stroked="f">
                <v:path arrowok="t"/>
              </v:shape>
              <v:shape id="_x0000_s7454" style="position:absolute;left:8952;top:303;width:342;height:509" coordorigin="8952,303" coordsize="342,509" path="m8959,648r6,e" filled="f" stroked="f">
                <v:path arrowok="t"/>
              </v:shape>
              <v:shape id="_x0000_s7453" style="position:absolute;left:8952;top:303;width:342;height:509" coordorigin="8952,303" coordsize="342,509" path="m8965,648r-6,l8959,650r6,-2e" filled="f" stroked="f">
                <v:path arrowok="t"/>
              </v:shape>
              <v:shape id="_x0000_s7452" style="position:absolute;left:8952;top:303;width:342;height:509" coordorigin="8952,303" coordsize="342,509" path="m8974,650r-12,e" filled="f" stroked="f">
                <v:path arrowok="t"/>
              </v:shape>
              <v:shape id="_x0000_s7451" style="position:absolute;left:8952;top:303;width:342;height:509" coordorigin="8952,303" coordsize="342,509" path="m8969,648r-7,2l8974,650r-5,-2e" filled="f" stroked="f">
                <v:path arrowok="t"/>
              </v:shape>
              <v:shape id="_x0000_s7450" style="position:absolute;left:8952;top:303;width:342;height:509" coordorigin="8952,303" coordsize="342,509" path="m8955,646r-3,e" filled="f" stroked="f">
                <v:path arrowok="t"/>
              </v:shape>
              <v:shape id="_x0000_s7449" style="position:absolute;left:8952;top:303;width:342;height:509" coordorigin="8952,303" coordsize="342,509" path="m8952,644r3,e" filled="f" stroked="f">
                <v:path arrowok="t"/>
              </v:shape>
              <v:shape id="_x0000_s7448" style="position:absolute;left:8952;top:303;width:342;height:509" coordorigin="8952,303" coordsize="342,509" path="m8955,644r-3,l8952,646r3,l8955,644e" filled="f" stroked="f">
                <v:path arrowok="t"/>
              </v:shape>
              <v:shape id="_x0000_s7447" style="position:absolute;left:8952;top:303;width:342;height:509" coordorigin="8952,303" coordsize="342,509" path="m8956,642r,4l8956,644r,-2e" filled="f" stroked="f">
                <v:path arrowok="t"/>
              </v:shape>
              <v:shape id="_x0000_s7446" style="position:absolute;left:8952;top:303;width:342;height:509" coordorigin="8952,303" coordsize="342,509" path="m9004,646r-2,l8997,644e" filled="f" stroked="f">
                <v:path arrowok="t"/>
              </v:shape>
              <v:shape id="_x0000_s7445" style="position:absolute;left:8952;top:303;width:342;height:509" coordorigin="8952,303" coordsize="342,509" path="m8997,644r5,2l9004,646r-7,-2e" filled="f" stroked="f">
                <v:path arrowok="t"/>
              </v:shape>
              <v:shape id="_x0000_s7444" style="position:absolute;left:8952;top:303;width:342;height:509" coordorigin="8952,303" coordsize="342,509" path="m8997,644r7,2e" filled="f" stroked="f">
                <v:path arrowok="t"/>
              </v:shape>
              <v:shape id="_x0000_s7443" style="position:absolute;left:8952;top:303;width:342;height:509" coordorigin="8952,303" coordsize="342,509" path="m8995,644r-20,e" filled="f" stroked="f">
                <v:path arrowok="t"/>
              </v:shape>
              <v:shape id="_x0000_s7442" style="position:absolute;left:8952;top:303;width:342;height:509" coordorigin="8952,303" coordsize="342,509" path="m9015,646r-11,e" filled="f" stroked="f">
                <v:path arrowok="t"/>
              </v:shape>
              <v:shape id="_x0000_s7441" style="position:absolute;left:8952;top:303;width:342;height:509" coordorigin="8952,303" coordsize="342,509" path="m9004,646r-7,-2e" filled="f" stroked="f">
                <v:path arrowok="t"/>
              </v:shape>
              <v:shape id="_x0000_s7440" style="position:absolute;left:8952;top:303;width:342;height:509" coordorigin="8952,303" coordsize="342,509" path="m8971,632r-10,l8960,636r,2l8960,642r6,l8975,644r20,l8997,644r7,2l9015,646r,-10l8992,636r-18,-2l8971,632e" filled="f" stroked="f">
                <v:path arrowok="t"/>
              </v:shape>
              <v:shape id="_x0000_s7439" style="position:absolute;left:8952;top:303;width:342;height:509" coordorigin="8952,303" coordsize="342,509" path="m8965,642r-5,e" filled="f" stroked="f">
                <v:path arrowok="t"/>
              </v:shape>
              <v:shape id="_x0000_s7438" style="position:absolute;left:8952;top:303;width:342;height:509" coordorigin="8952,303" coordsize="342,509" path="m8961,632r10,e" filled="f" stroked="f">
                <v:path arrowok="t"/>
              </v:shape>
              <v:shape id="_x0000_s7437" style="position:absolute;left:8952;top:303;width:342;height:509" coordorigin="8952,303" coordsize="342,509" path="m9011,636r4,e" filled="f" stroked="f">
                <v:path arrowok="t"/>
              </v:shape>
              <v:shape id="_x0000_s7436" style="position:absolute;left:8952;top:303;width:342;height:509" coordorigin="8952,303" coordsize="342,509" path="m8974,644r-15,e" filled="f" stroked="f">
                <v:path arrowok="t"/>
              </v:shape>
              <v:shape id="_x0000_s7435" style="position:absolute;left:8952;top:303;width:342;height:509" coordorigin="8952,303" coordsize="342,509" path="m8960,642r5,e" filled="f" stroked="f">
                <v:path arrowok="t"/>
              </v:shape>
              <v:shape id="_x0000_s7434" style="position:absolute;left:8952;top:303;width:342;height:509" coordorigin="8952,303" coordsize="342,509" path="m8965,642r-5,l8959,644r15,l8965,642e" filled="f" stroked="f">
                <v:path arrowok="t"/>
              </v:shape>
              <v:shape id="_x0000_s7433" style="position:absolute;left:8952;top:303;width:342;height:509" coordorigin="8952,303" coordsize="342,509" path="m8955,640r-3,e" filled="f" stroked="f">
                <v:path arrowok="t"/>
              </v:shape>
              <v:shape id="_x0000_s7432" style="position:absolute;left:8952;top:303;width:342;height:509" coordorigin="8952,303" coordsize="342,509" path="m8952,638r3,e" filled="f" stroked="f">
                <v:path arrowok="t"/>
              </v:shape>
              <v:shape id="_x0000_s7431" style="position:absolute;left:8952;top:303;width:342;height:509" coordorigin="8952,303" coordsize="342,509" path="m8955,638r-3,l8952,640r3,l8955,638e" filled="f" stroked="f">
                <v:path arrowok="t"/>
              </v:shape>
              <v:shape id="_x0000_s7430" style="position:absolute;left:8952;top:303;width:342;height:509" coordorigin="8952,303" coordsize="342,509" path="m8957,638r,l8957,640r,-2e" filled="f" stroked="f">
                <v:path arrowok="t"/>
              </v:shape>
              <v:shape id="_x0000_s7429" style="position:absolute;left:8952;top:303;width:342;height:509" coordorigin="8952,303" coordsize="342,509" path="m8957,638r,e" filled="f" stroked="f">
                <v:path arrowok="t"/>
              </v:shape>
              <v:shape id="_x0000_s7428" style="position:absolute;left:8952;top:303;width:342;height:509" coordorigin="8952,303" coordsize="342,509" path="m8957,638r,e" filled="f" stroked="f">
                <v:path arrowok="t"/>
              </v:shape>
              <v:shape id="_x0000_s7427" style="position:absolute;left:8952;top:303;width:342;height:509" coordorigin="8952,303" coordsize="342,509" path="m8957,632r,l8957,638r,l8957,632e" filled="f" stroked="f">
                <v:path arrowok="t"/>
              </v:shape>
              <v:shape id="_x0000_s7426" style="position:absolute;left:8952;top:303;width:342;height:509" coordorigin="8952,303" coordsize="342,509" path="m8957,632r,e" filled="f" stroked="f">
                <v:path arrowok="t"/>
              </v:shape>
              <v:shape id="_x0000_s7425" style="position:absolute;left:8952;top:303;width:342;height:509" coordorigin="8952,303" coordsize="342,509" path="m8971,632r-10,e" filled="f" stroked="f">
                <v:path arrowok="t"/>
              </v:shape>
              <v:shape id="_x0000_s7424" style="position:absolute;left:8952;top:303;width:342;height:509" coordorigin="8952,303" coordsize="342,509" path="m9015,636r-4,e" filled="f" stroked="f">
                <v:path arrowok="t"/>
              </v:shape>
              <v:shape id="_x0000_s7423" style="position:absolute;left:8952;top:303;width:342;height:509" coordorigin="8952,303" coordsize="342,509" path="m9015,626r-53,2l8961,632r11,l8989,634r22,2l9015,636r,-10e" filled="f" stroked="f">
                <v:path arrowok="t"/>
              </v:shape>
              <v:shape id="_x0000_s7422" style="position:absolute;left:8952;top:303;width:342;height:509" coordorigin="8952,303" coordsize="342,509" path="m8957,632r,e" filled="f" stroked="f">
                <v:path arrowok="t"/>
              </v:shape>
              <v:shape id="_x0000_s7421" style="position:absolute;left:8952;top:303;width:342;height:509" coordorigin="8952,303" coordsize="342,509" path="m8957,630r,2l8957,632r,-2e" filled="f" stroked="f">
                <v:path arrowok="t"/>
              </v:shape>
              <v:shape id="_x0000_s7420" style="position:absolute;left:8952;top:303;width:342;height:509" coordorigin="8952,303" coordsize="342,509" path="m8955,628r-1,l8955,630r,-2e" filled="f" stroked="f">
                <v:path arrowok="t"/>
              </v:shape>
              <v:shape id="_x0000_s7419" style="position:absolute;left:8952;top:303;width:342;height:509" coordorigin="8952,303" coordsize="342,509" path="m8958,628r-1,l8957,630r1,l8958,628e" filled="f" stroked="f">
                <v:path arrowok="t"/>
              </v:shape>
              <v:shape id="_x0000_s7418" style="position:absolute;left:8952;top:303;width:342;height:509" coordorigin="8952,303" coordsize="342,509" path="m8958,622r,4l8958,626r,-4e" filled="f" stroked="f">
                <v:path arrowok="t"/>
              </v:shape>
              <v:shape id="_x0000_s7417" style="position:absolute;left:8952;top:303;width:342;height:509" coordorigin="8952,303" coordsize="342,509" path="m9015,618r-25,l8971,620r-8,l8963,622r-1,4l9015,626r,-8e" filled="f" stroked="f">
                <v:path arrowok="t"/>
              </v:shape>
              <v:shape id="_x0000_s7416" style="position:absolute;left:8952;top:303;width:342;height:509" coordorigin="8952,303" coordsize="342,509" path="m8990,618r25,e" filled="f" stroked="f">
                <v:path arrowok="t"/>
              </v:shape>
              <v:shape id="_x0000_s7415" style="position:absolute;left:8952;top:303;width:342;height:509" coordorigin="8952,303" coordsize="342,509" path="m8956,622r-3,e" filled="f" stroked="f">
                <v:path arrowok="t"/>
              </v:shape>
              <v:shape id="_x0000_s7414" style="position:absolute;left:8952;top:303;width:342;height:509" coordorigin="8952,303" coordsize="342,509" path="m8954,620r2,e" filled="f" stroked="f">
                <v:path arrowok="t"/>
              </v:shape>
              <v:shape id="_x0000_s7413" style="position:absolute;left:8952;top:303;width:342;height:509" coordorigin="8952,303" coordsize="342,509" path="m8956,620r-2,l8953,622r3,l8956,620e" filled="f" stroked="f">
                <v:path arrowok="t"/>
              </v:shape>
              <v:shape id="_x0000_s7412" style="position:absolute;left:8952;top:303;width:342;height:509" coordorigin="8952,303" coordsize="342,509" path="m8959,616r,l8958,620r1,-4e" filled="f" stroked="f">
                <v:path arrowok="t"/>
              </v:shape>
              <v:shape id="_x0000_s7411" style="position:absolute;left:8952;top:303;width:342;height:509" coordorigin="8952,303" coordsize="342,509" path="m8959,616r,e" filled="f" stroked="f">
                <v:path arrowok="t"/>
              </v:shape>
              <v:shape id="_x0000_s7410" style="position:absolute;left:8952;top:303;width:342;height:509" coordorigin="8952,303" coordsize="342,509" path="m9015,618r-25,e" filled="f" stroked="f">
                <v:path arrowok="t"/>
              </v:shape>
              <v:shape id="_x0000_s7409" style="position:absolute;left:8952;top:303;width:342;height:509" coordorigin="8952,303" coordsize="342,509" path="m8990,610r-25,l8964,612r,4l8963,620r15,-2l9015,618r,-6l8990,610e" filled="f" stroked="f">
                <v:path arrowok="t"/>
              </v:shape>
              <v:shape id="_x0000_s7408" style="position:absolute;left:8952;top:303;width:342;height:509" coordorigin="8952,303" coordsize="342,509" path="m8965,610r25,e" filled="f" stroked="f">
                <v:path arrowok="t"/>
              </v:shape>
              <v:shape id="_x0000_s7407" style="position:absolute;left:8952;top:303;width:342;height:509" coordorigin="8952,303" coordsize="342,509" path="m8959,616r,e" filled="f" stroked="f">
                <v:path arrowok="t"/>
              </v:shape>
              <v:shape id="_x0000_s7406" style="position:absolute;left:8952;top:303;width:342;height:509" coordorigin="8952,303" coordsize="342,509" path="m8959,610r,6l8959,616r,-6e" filled="f" stroked="f">
                <v:path arrowok="t"/>
              </v:shape>
              <v:shape id="_x0000_s7405" style="position:absolute;left:8952;top:303;width:342;height:509" coordorigin="8952,303" coordsize="342,509" path="m8990,610r-25,e" filled="f" stroked="f">
                <v:path arrowok="t"/>
              </v:shape>
              <v:shape id="_x0000_s7404" style="position:absolute;left:8952;top:303;width:342;height:509" coordorigin="8952,303" coordsize="342,509" path="m9015,598r-23,2l8966,600r,4l8965,610r28,l9015,612r,-14e" filled="f" stroked="f">
                <v:path arrowok="t"/>
              </v:shape>
              <v:shape id="_x0000_s7403" style="position:absolute;left:8952;top:303;width:342;height:509" coordorigin="8952,303" coordsize="342,509" path="m8967,600r16,e" filled="f" stroked="f">
                <v:path arrowok="t"/>
              </v:shape>
              <v:shape id="_x0000_s7402" style="position:absolute;left:8952;top:303;width:342;height:509" coordorigin="8952,303" coordsize="342,509" path="m8961,602r-1,l8960,604r-1,6l8960,610r,-6l8961,602e" filled="f" stroked="f">
                <v:path arrowok="t"/>
              </v:shape>
              <v:shape id="_x0000_s7401" style="position:absolute;left:8952;top:303;width:342;height:509" coordorigin="8952,303" coordsize="342,509" path="m8957,604r-3,e" filled="f" stroked="f">
                <v:path arrowok="t"/>
              </v:shape>
              <v:shape id="_x0000_s7400" style="position:absolute;left:8952;top:303;width:342;height:509" coordorigin="8952,303" coordsize="342,509" path="m8955,602r2,e" filled="f" stroked="f">
                <v:path arrowok="t"/>
              </v:shape>
              <v:shape id="_x0000_s7399" style="position:absolute;left:8952;top:303;width:342;height:509" coordorigin="8952,303" coordsize="342,509" path="m8957,602r-2,l8954,604r3,l8957,602e" filled="f" stroked="f">
                <v:path arrowok="t"/>
              </v:shape>
              <v:shape id="_x0000_s7398" style="position:absolute;left:8952;top:303;width:342;height:509" coordorigin="8952,303" coordsize="342,509" path="m8961,598r,l8960,600r1,2l8961,598e" filled="f" stroked="f">
                <v:path arrowok="t"/>
              </v:shape>
              <v:shape id="_x0000_s7397" style="position:absolute;left:8952;top:303;width:342;height:509" coordorigin="8952,303" coordsize="342,509" path="m8961,598r,e" filled="f" stroked="f">
                <v:path arrowok="t"/>
              </v:shape>
              <v:shape id="_x0000_s7396" style="position:absolute;left:8952;top:303;width:342;height:509" coordorigin="8952,303" coordsize="342,509" path="m8983,600r-16,e" filled="f" stroked="f">
                <v:path arrowok="t"/>
              </v:shape>
              <v:shape id="_x0000_s7395" style="position:absolute;left:8952;top:303;width:342;height:509" coordorigin="8952,303" coordsize="342,509" path="m9005,598r-38,l8967,600r16,l9005,598e" filled="f" stroked="f">
                <v:path arrowok="t"/>
              </v:shape>
              <v:shape id="_x0000_s7394" style="position:absolute;left:8952;top:303;width:342;height:509" coordorigin="8952,303" coordsize="342,509" path="m8967,598r38,e" filled="f" stroked="f">
                <v:path arrowok="t"/>
              </v:shape>
              <v:shape id="_x0000_s7393" style="position:absolute;left:8952;top:303;width:342;height:509" coordorigin="8952,303" coordsize="342,509" path="m8957,598r-2,e" filled="f" stroked="f">
                <v:path arrowok="t"/>
              </v:shape>
              <v:shape id="_x0000_s7392" style="position:absolute;left:8952;top:303;width:342;height:509" coordorigin="8952,303" coordsize="342,509" path="m8957,596r-2,2l8957,598r,-2e" filled="f" stroked="f">
                <v:path arrowok="t"/>
              </v:shape>
              <v:shape id="_x0000_s7391" style="position:absolute;left:8952;top:303;width:342;height:509" coordorigin="8952,303" coordsize="342,509" path="m8961,598r,e" filled="f" stroked="f">
                <v:path arrowok="t"/>
              </v:shape>
              <v:shape id="_x0000_s7390" style="position:absolute;left:8952;top:303;width:342;height:509" coordorigin="8952,303" coordsize="342,509" path="m8961,596r,l8961,598r,l8961,596e" filled="f" stroked="f">
                <v:path arrowok="t"/>
              </v:shape>
              <v:shape id="_x0000_s7389" style="position:absolute;left:8952;top:303;width:342;height:509" coordorigin="8952,303" coordsize="342,509" path="m9005,598r-38,e" filled="f" stroked="f">
                <v:path arrowok="t"/>
              </v:shape>
              <v:shape id="_x0000_s7388" style="position:absolute;left:8952;top:303;width:342;height:509" coordorigin="8952,303" coordsize="342,509" path="m8992,594r-20,l8968,596r-1,2l9015,598r,-2l9003,596r-11,-2e" filled="f" stroked="f">
                <v:path arrowok="t"/>
              </v:shape>
              <v:shape id="_x0000_s7387" style="position:absolute;left:8952;top:303;width:342;height:509" coordorigin="8952,303" coordsize="342,509" path="m9003,596r12,e" filled="f" stroked="f">
                <v:path arrowok="t"/>
              </v:shape>
              <v:shape id="_x0000_s7386" style="position:absolute;left:8952;top:303;width:342;height:509" coordorigin="8952,303" coordsize="342,509" path="m8972,594r7,e" filled="f" stroked="f">
                <v:path arrowok="t"/>
              </v:shape>
              <v:shape id="_x0000_s7385" style="position:absolute;left:8952;top:303;width:342;height:509" coordorigin="8952,303" coordsize="342,509" path="m8984,594r8,e" filled="f" stroked="f">
                <v:path arrowok="t"/>
              </v:shape>
              <v:shape id="_x0000_s7384" style="position:absolute;left:8952;top:303;width:342;height:509" coordorigin="8952,303" coordsize="342,509" path="m8962,592r,l8961,594r1,2l8962,592e" filled="f" stroked="f">
                <v:path arrowok="t"/>
              </v:shape>
              <v:shape id="_x0000_s7383" style="position:absolute;left:8952;top:303;width:342;height:509" coordorigin="8952,303" coordsize="342,509" path="m8962,592r,e" filled="f" stroked="f">
                <v:path arrowok="t"/>
              </v:shape>
              <v:shape id="_x0000_s7382" style="position:absolute;left:8952;top:303;width:342;height:509" coordorigin="8952,303" coordsize="342,509" path="m9015,596r-12,e" filled="f" stroked="f">
                <v:path arrowok="t"/>
              </v:shape>
              <v:shape id="_x0000_s7381" style="position:absolute;left:8952;top:303;width:342;height:509" coordorigin="8952,303" coordsize="342,509" path="m9015,592r-12,2l8993,594r10,2l9015,596r,-4e" filled="f" stroked="f">
                <v:path arrowok="t"/>
              </v:shape>
              <v:shape id="_x0000_s7380" style="position:absolute;left:8952;top:303;width:342;height:509" coordorigin="8952,303" coordsize="342,509" path="m8979,594r-7,e" filled="f" stroked="f">
                <v:path arrowok="t"/>
              </v:shape>
              <v:shape id="_x0000_s7379" style="position:absolute;left:8952;top:303;width:342;height:509" coordorigin="8952,303" coordsize="342,509" path="m8976,592r-8,l8968,594r11,l8976,592e" filled="f" stroked="f">
                <v:path arrowok="t"/>
              </v:shape>
              <v:shape id="_x0000_s7378" style="position:absolute;left:8952;top:303;width:342;height:509" coordorigin="8952,303" coordsize="342,509" path="m8969,592r7,e" filled="f" stroked="f">
                <v:path arrowok="t"/>
              </v:shape>
              <v:shape id="_x0000_s7377" style="position:absolute;left:8952;top:303;width:342;height:509" coordorigin="8952,303" coordsize="342,509" path="m8992,594r-8,e" filled="f" stroked="f">
                <v:path arrowok="t"/>
              </v:shape>
              <v:shape id="_x0000_s7376" style="position:absolute;left:8952;top:303;width:342;height:509" coordorigin="8952,303" coordsize="342,509" path="m9003,592r-26,l8984,594r8,l9003,592e" filled="f" stroked="f">
                <v:path arrowok="t"/>
              </v:shape>
              <v:shape id="_x0000_s7375" style="position:absolute;left:8952;top:303;width:342;height:509" coordorigin="8952,303" coordsize="342,509" path="m8977,592r26,e" filled="f" stroked="f">
                <v:path arrowok="t"/>
              </v:shape>
              <v:shape id="_x0000_s7374" style="position:absolute;left:8952;top:303;width:342;height:509" coordorigin="8952,303" coordsize="342,509" path="m8958,592r-3,e" filled="f" stroked="f">
                <v:path arrowok="t"/>
              </v:shape>
              <v:shape id="_x0000_s7373" style="position:absolute;left:8952;top:303;width:342;height:509" coordorigin="8952,303" coordsize="342,509" path="m8956,590r2,e" filled="f" stroked="f">
                <v:path arrowok="t"/>
              </v:shape>
              <v:shape id="_x0000_s7372" style="position:absolute;left:8952;top:303;width:342;height:509" coordorigin="8952,303" coordsize="342,509" path="m8958,590r-2,l8955,592r3,l8958,590e" filled="f" stroked="f">
                <v:path arrowok="t"/>
              </v:shape>
              <v:shape id="_x0000_s7371" style="position:absolute;left:8952;top:303;width:342;height:509" coordorigin="8952,303" coordsize="342,509" path="m8962,592r,e" filled="f" stroked="f">
                <v:path arrowok="t"/>
              </v:shape>
              <v:shape id="_x0000_s7370" style="position:absolute;left:8952;top:303;width:342;height:509" coordorigin="8952,303" coordsize="342,509" path="m8962,590r,l8962,592r,l8962,590e" filled="f" stroked="f">
                <v:path arrowok="t"/>
              </v:shape>
              <v:shape id="_x0000_s7369" style="position:absolute;left:8952;top:303;width:342;height:509" coordorigin="8952,303" coordsize="342,509" path="m8962,590r,e" filled="f" stroked="f">
                <v:path arrowok="t"/>
              </v:shape>
              <v:shape id="_x0000_s7368" style="position:absolute;left:8952;top:303;width:342;height:509" coordorigin="8952,303" coordsize="342,509" path="m8976,592r-7,e" filled="f" stroked="f">
                <v:path arrowok="t"/>
              </v:shape>
              <v:shape id="_x0000_s7367" style="position:absolute;left:8952;top:303;width:342;height:509" coordorigin="8952,303" coordsize="342,509" path="m9003,592r-26,e" filled="f" stroked="f">
                <v:path arrowok="t"/>
              </v:shape>
              <v:shape id="_x0000_s7366" style="position:absolute;left:8952;top:303;width:342;height:509" coordorigin="8952,303" coordsize="342,509" path="m9015,582r-14,l8989,584r11,l8988,586r-18,l8969,590r,2l9015,592r,-10e" filled="f" stroked="f">
                <v:path arrowok="t"/>
              </v:shape>
              <v:shape id="_x0000_s7365" style="position:absolute;left:8952;top:303;width:342;height:509" coordorigin="8952,303" coordsize="342,509" path="m8970,586r8,e" filled="f" stroked="f">
                <v:path arrowok="t"/>
              </v:shape>
              <v:shape id="_x0000_s7364" style="position:absolute;left:8952;top:303;width:342;height:509" coordorigin="8952,303" coordsize="342,509" path="m9001,582r14,e" filled="f" stroked="f">
                <v:path arrowok="t"/>
              </v:shape>
              <v:shape id="_x0000_s7363" style="position:absolute;left:8952;top:303;width:342;height:509" coordorigin="8952,303" coordsize="342,509" path="m8956,588r-1,e" filled="f" stroked="f">
                <v:path arrowok="t"/>
              </v:shape>
              <v:shape id="_x0000_s7362" style="position:absolute;left:8952;top:303;width:342;height:509" coordorigin="8952,303" coordsize="342,509" path="m8955,586r3,e" filled="f" stroked="f">
                <v:path arrowok="t"/>
              </v:shape>
              <v:shape id="_x0000_s7361" style="position:absolute;left:8952;top:303;width:342;height:509" coordorigin="8952,303" coordsize="342,509" path="m8958,586r-3,l8955,588r1,l8958,590r,-4e" filled="f" stroked="f">
                <v:path arrowok="t"/>
              </v:shape>
              <v:shape id="_x0000_s7360" style="position:absolute;left:8952;top:303;width:342;height:509" coordorigin="8952,303" coordsize="342,509" path="m8962,590r,e" filled="f" stroked="f">
                <v:path arrowok="t"/>
              </v:shape>
              <v:shape id="_x0000_s7359" style="position:absolute;left:8952;top:303;width:342;height:509" coordorigin="8952,303" coordsize="342,509" path="m8963,588r-1,l8962,590r,l8963,588e" filled="f" stroked="f">
                <v:path arrowok="t"/>
              </v:shape>
              <v:shape id="_x0000_s7358" style="position:absolute;left:8952;top:303;width:342;height:509" coordorigin="8952,303" coordsize="342,509" path="m8962,588r1,e" filled="f" stroked="f">
                <v:path arrowok="t"/>
              </v:shape>
              <v:shape id="_x0000_s7357" style="position:absolute;left:8952;top:303;width:342;height:509" coordorigin="8952,303" coordsize="342,509" path="m8963,588r-1,e" filled="f" stroked="f">
                <v:path arrowok="t"/>
              </v:shape>
              <v:shape id="_x0000_s7356" style="position:absolute;left:8952;top:303;width:342;height:509" coordorigin="8952,303" coordsize="342,509" path="m8963,586r,l8962,588r1,l8963,586e" filled="f" stroked="f">
                <v:path arrowok="t"/>
              </v:shape>
              <v:shape id="_x0000_s7355" style="position:absolute;left:8952;top:303;width:342;height:509" coordorigin="8952,303" coordsize="342,509" path="m8963,586r,e" filled="f" stroked="f">
                <v:path arrowok="t"/>
              </v:shape>
              <v:shape id="_x0000_s7354" style="position:absolute;left:8952;top:303;width:342;height:509" coordorigin="8952,303" coordsize="342,509" path="m8963,586r,e" filled="f" stroked="f">
                <v:path arrowok="t"/>
              </v:shape>
              <v:shape id="_x0000_s7353" style="position:absolute;left:8952;top:303;width:342;height:509" coordorigin="8952,303" coordsize="342,509" path="m8964,580r-1,l8963,586r,l8964,580e" filled="f" stroked="f">
                <v:path arrowok="t"/>
              </v:shape>
              <v:shape id="_x0000_s7352" style="position:absolute;left:8952;top:303;width:342;height:509" coordorigin="8952,303" coordsize="342,509" path="m8963,580r1,e" filled="f" stroked="f">
                <v:path arrowok="t"/>
              </v:shape>
              <v:shape id="_x0000_s7351" style="position:absolute;left:8952;top:303;width:342;height:509" coordorigin="8952,303" coordsize="342,509" path="m9015,582r-14,e" filled="f" stroked="f">
                <v:path arrowok="t"/>
              </v:shape>
              <v:shape id="_x0000_s7350" style="position:absolute;left:8952;top:303;width:342;height:509" coordorigin="8952,303" coordsize="342,509" path="m8978,586r-8,e" filled="f" stroked="f">
                <v:path arrowok="t"/>
              </v:shape>
              <v:shape id="_x0000_s7349" style="position:absolute;left:8952;top:303;width:342;height:509" coordorigin="8952,303" coordsize="342,509" path="m9015,576r-10,l9004,576r-8,2l8997,578r8,2l8971,580r-1,6l8978,586r9,-2l9000,582r15,l9015,576e" filled="f" stroked="f">
                <v:path arrowok="t"/>
              </v:shape>
              <v:shape id="_x0000_s7348" style="position:absolute;left:8952;top:303;width:342;height:509" coordorigin="8952,303" coordsize="342,509" path="m8971,580r34,e" filled="f" stroked="f">
                <v:path arrowok="t"/>
              </v:shape>
              <v:shape id="_x0000_s7347" style="position:absolute;left:8952;top:303;width:342;height:509" coordorigin="8952,303" coordsize="342,509" path="m8996,578r8,-2e" filled="f" stroked="f">
                <v:path arrowok="t"/>
              </v:shape>
              <v:shape id="_x0000_s7346" style="position:absolute;left:8952;top:303;width:342;height:509" coordorigin="8952,303" coordsize="342,509" path="m8964,580r-1,e" filled="f" stroked="f">
                <v:path arrowok="t"/>
              </v:shape>
              <v:shape id="_x0000_s7345" style="position:absolute;left:8952;top:303;width:342;height:509" coordorigin="8952,303" coordsize="342,509" path="m8964,578r,l8963,580r1,l8964,578e" filled="f" stroked="f">
                <v:path arrowok="t"/>
              </v:shape>
              <v:shape id="_x0000_s7344" style="position:absolute;left:8952;top:303;width:342;height:509" coordorigin="8952,303" coordsize="342,509" path="m8964,578r,e" filled="f" stroked="f">
                <v:path arrowok="t"/>
              </v:shape>
              <v:shape id="_x0000_s7343" style="position:absolute;left:8952;top:303;width:342;height:509" coordorigin="8952,303" coordsize="342,509" path="m9005,580r-34,e" filled="f" stroked="f">
                <v:path arrowok="t"/>
              </v:shape>
              <v:shape id="_x0000_s7342" style="position:absolute;left:8952;top:303;width:342;height:509" coordorigin="8952,303" coordsize="342,509" path="m8996,578r-24,l8971,580r34,l8996,578e" filled="f" stroked="f">
                <v:path arrowok="t"/>
              </v:shape>
              <v:shape id="_x0000_s7341" style="position:absolute;left:8952;top:303;width:342;height:509" coordorigin="8952,303" coordsize="342,509" path="m8972,578r15,e" filled="f" stroked="f">
                <v:path arrowok="t"/>
              </v:shape>
              <v:shape id="_x0000_s7340" style="position:absolute;left:8952;top:303;width:342;height:509" coordorigin="8952,303" coordsize="342,509" path="m8988,578r1,e" filled="f" stroked="f">
                <v:path arrowok="t"/>
              </v:shape>
              <v:shape id="_x0000_s7339" style="position:absolute;left:8952;top:303;width:342;height:509" coordorigin="8952,303" coordsize="342,509" path="m8989,578r7,e" filled="f" stroked="f">
                <v:path arrowok="t"/>
              </v:shape>
              <v:shape id="_x0000_s7338" style="position:absolute;left:8952;top:303;width:342;height:509" coordorigin="8952,303" coordsize="342,509" path="m8964,578r,e" filled="f" stroked="f">
                <v:path arrowok="t"/>
              </v:shape>
              <v:shape id="_x0000_s7337" style="position:absolute;left:8952;top:303;width:342;height:509" coordorigin="8952,303" coordsize="342,509" path="m8965,576r-1,l8964,578r,l8965,576e" filled="f" stroked="f">
                <v:path arrowok="t"/>
              </v:shape>
              <v:shape id="_x0000_s7336" style="position:absolute;left:8952;top:303;width:342;height:509" coordorigin="8952,303" coordsize="342,509" path="m8987,578r-15,e" filled="f" stroked="f">
                <v:path arrowok="t"/>
              </v:shape>
              <v:shape id="_x0000_s7335" style="position:absolute;left:8952;top:303;width:342;height:509" coordorigin="8952,303" coordsize="342,509" path="m8983,576r-10,l8972,578r15,l8983,576e" filled="f" stroked="f">
                <v:path arrowok="t"/>
              </v:shape>
              <v:shape id="_x0000_s7334" style="position:absolute;left:8952;top:303;width:342;height:509" coordorigin="8952,303" coordsize="342,509" path="m8989,578r-1,e" filled="f" stroked="f">
                <v:path arrowok="t"/>
              </v:shape>
              <v:shape id="_x0000_s7333" style="position:absolute;left:8952;top:303;width:342;height:509" coordorigin="8952,303" coordsize="342,509" path="m9005,576r-21,l8988,578r1,l9004,576r1,e" filled="f" stroked="f">
                <v:path arrowok="t"/>
              </v:shape>
              <v:shape id="_x0000_s7332" style="position:absolute;left:8952;top:303;width:342;height:509" coordorigin="8952,303" coordsize="342,509" path="m9004,576r-15,2e" filled="f" stroked="f">
                <v:path arrowok="t"/>
              </v:shape>
              <v:shape id="_x0000_s7331" style="position:absolute;left:8952;top:303;width:342;height:509" coordorigin="8952,303" coordsize="342,509" path="m9004,576r-8,2e" filled="f" stroked="f">
                <v:path arrowok="t"/>
              </v:shape>
              <v:shape id="_x0000_s7330" style="position:absolute;left:8952;top:303;width:342;height:509" coordorigin="8952,303" coordsize="342,509" path="m8996,578r-7,e" filled="f" stroked="f">
                <v:path arrowok="t"/>
              </v:shape>
              <v:shape id="_x0000_s7329" style="position:absolute;left:8952;top:303;width:342;height:509" coordorigin="8952,303" coordsize="342,509" path="m8989,578r15,-2e" filled="f" stroked="f">
                <v:path arrowok="t"/>
              </v:shape>
              <v:shape id="_x0000_s7328" style="position:absolute;left:8952;top:303;width:342;height:509" coordorigin="8952,303" coordsize="342,509" path="m9004,576r-15,2l8996,578r8,-2e" filled="f" stroked="f">
                <v:path arrowok="t"/>
              </v:shape>
              <v:shape id="_x0000_s7327" style="position:absolute;left:8952;top:303;width:342;height:509" coordorigin="8952,303" coordsize="342,509" path="m8967,568r-1,l8965,574r,l8967,568e" filled="f" stroked="f">
                <v:path arrowok="t"/>
              </v:shape>
              <v:shape id="_x0000_s7326" style="position:absolute;left:8952;top:303;width:342;height:509" coordorigin="8952,303" coordsize="342,509" path="m8986,566r-11,l8974,572r-1,2l9015,574r,-6l8999,568r-13,-2e" filled="f" stroked="f">
                <v:path arrowok="t"/>
              </v:shape>
              <v:shape id="_x0000_s7325" style="position:absolute;left:8952;top:303;width:342;height:509" coordorigin="8952,303" coordsize="342,509" path="m8976,566r10,e" filled="f" stroked="f">
                <v:path arrowok="t"/>
              </v:shape>
              <v:shape id="_x0000_s7324" style="position:absolute;left:8952;top:303;width:342;height:509" coordorigin="8952,303" coordsize="342,509" path="m8960,572r-2,e" filled="f" stroked="f">
                <v:path arrowok="t"/>
              </v:shape>
              <v:shape id="_x0000_s7323" style="position:absolute;left:8952;top:303;width:342;height:509" coordorigin="8952,303" coordsize="342,509" path="m8957,568r3,e" filled="f" stroked="f">
                <v:path arrowok="t"/>
              </v:shape>
              <v:shape id="_x0000_s7322" style="position:absolute;left:8952;top:303;width:342;height:509" coordorigin="8952,303" coordsize="342,509" path="m8960,568r-3,l8957,570r1,2l8960,572r,-4e" filled="f" stroked="f">
                <v:path arrowok="t"/>
              </v:shape>
              <v:shape id="_x0000_s7321" style="position:absolute;left:8952;top:303;width:342;height:509" coordorigin="8952,303" coordsize="342,509" path="m8967,566r-1,l8966,568r1,-2e" filled="f" stroked="f">
                <v:path arrowok="t"/>
              </v:shape>
              <v:shape id="_x0000_s7320" style="position:absolute;left:8952;top:303;width:342;height:509" coordorigin="8952,303" coordsize="342,509" path="m8966,566r1,e" filled="f" stroked="f">
                <v:path arrowok="t"/>
              </v:shape>
              <v:shape id="_x0000_s7319" style="position:absolute;left:8952;top:303;width:342;height:509" coordorigin="8952,303" coordsize="342,509" path="m9015,564r-15,2l8997,566r18,2l9015,564e" filled="f" stroked="f">
                <v:path arrowok="t"/>
              </v:shape>
              <v:shape id="_x0000_s7318" style="position:absolute;left:8952;top:303;width:342;height:509" coordorigin="8952,303" coordsize="342,509" path="m8967,566r-1,e" filled="f" stroked="f">
                <v:path arrowok="t"/>
              </v:shape>
              <v:shape id="_x0000_s7317" style="position:absolute;left:8952;top:303;width:342;height:509" coordorigin="8952,303" coordsize="342,509" path="m8967,564r,l8966,566r1,l8967,564e" filled="f" stroked="f">
                <v:path arrowok="t"/>
              </v:shape>
              <v:shape id="_x0000_s7316" style="position:absolute;left:8952;top:303;width:342;height:509" coordorigin="8952,303" coordsize="342,509" path="m8967,564r,e" filled="f" stroked="f">
                <v:path arrowok="t"/>
              </v:shape>
              <v:shape id="_x0000_s7315" style="position:absolute;left:8952;top:303;width:342;height:509" coordorigin="8952,303" coordsize="342,509" path="m8986,566r-10,e" filled="f" stroked="f">
                <v:path arrowok="t"/>
              </v:shape>
              <v:shape id="_x0000_s7314" style="position:absolute;left:8952;top:303;width:342;height:509" coordorigin="8952,303" coordsize="342,509" path="m8999,564r-23,l8976,566r10,l8999,564e" filled="f" stroked="f">
                <v:path arrowok="t"/>
              </v:shape>
              <v:shape id="_x0000_s7313" style="position:absolute;left:8952;top:303;width:342;height:509" coordorigin="8952,303" coordsize="342,509" path="m8976,564r17,e" filled="f" stroked="f">
                <v:path arrowok="t"/>
              </v:shape>
              <v:shape id="_x0000_s7312" style="position:absolute;left:8952;top:303;width:342;height:509" coordorigin="8952,303" coordsize="342,509" path="m8995,564r4,e" filled="f" stroked="f">
                <v:path arrowok="t"/>
              </v:shape>
              <v:shape id="_x0000_s7311" style="position:absolute;left:8952;top:303;width:342;height:509" coordorigin="8952,303" coordsize="342,509" path="m8967,564r,e" filled="f" stroked="f">
                <v:path arrowok="t"/>
              </v:shape>
              <v:shape id="_x0000_s7310" style="position:absolute;left:8952;top:303;width:342;height:509" coordorigin="8952,303" coordsize="342,509" path="m8968,560r-1,l8967,564r,l8968,560e" filled="f" stroked="f">
                <v:path arrowok="t"/>
              </v:shape>
              <v:shape id="_x0000_s7309" style="position:absolute;left:8952;top:303;width:342;height:509" coordorigin="8952,303" coordsize="342,509" path="m8967,560r1,e" filled="f" stroked="f">
                <v:path arrowok="t"/>
              </v:shape>
              <v:shape id="_x0000_s7308" style="position:absolute;left:8952;top:303;width:342;height:509" coordorigin="8952,303" coordsize="342,509" path="m8993,564r-17,e" filled="f" stroked="f">
                <v:path arrowok="t"/>
              </v:shape>
              <v:shape id="_x0000_s7307" style="position:absolute;left:8952;top:303;width:342;height:509" coordorigin="8952,303" coordsize="342,509" path="m8987,562r-10,l8976,564r17,l8987,562e" filled="f" stroked="f">
                <v:path arrowok="t"/>
              </v:shape>
              <v:shape id="_x0000_s7306" style="position:absolute;left:8952;top:303;width:342;height:509" coordorigin="8952,303" coordsize="342,509" path="m8977,562r10,e" filled="f" stroked="f">
                <v:path arrowok="t"/>
              </v:shape>
              <v:shape id="_x0000_s7305" style="position:absolute;left:8952;top:303;width:342;height:509" coordorigin="8952,303" coordsize="342,509" path="m8999,564r-4,e" filled="f" stroked="f">
                <v:path arrowok="t"/>
              </v:shape>
              <v:shape id="_x0000_s7304" style="position:absolute;left:8952;top:303;width:342;height:509" coordorigin="8952,303" coordsize="342,509" path="m8987,562r-10,e" filled="f" stroked="f">
                <v:path arrowok="t"/>
              </v:shape>
              <v:shape id="_x0000_s7303" style="position:absolute;left:8952;top:303;width:342;height:509" coordorigin="8952,303" coordsize="342,509" path="m9015,552r-35,l8979,556r-1,2l8978,560r-1,2l8991,562r4,2l9015,564r,-10l9015,552e" filled="f" stroked="f">
                <v:path arrowok="t"/>
              </v:shape>
              <v:shape id="_x0000_s7302" style="position:absolute;left:8952;top:303;width:342;height:509" coordorigin="8952,303" coordsize="342,509" path="m8960,558r2,e" filled="f" stroked="f">
                <v:path arrowok="t"/>
              </v:shape>
              <v:shape id="_x0000_s7301" style="position:absolute;left:8952;top:303;width:342;height:509" coordorigin="8952,303" coordsize="342,509" path="m8962,558r-2,l8961,560r1,-2e" filled="f" stroked="f">
                <v:path arrowok="t"/>
              </v:shape>
              <v:shape id="_x0000_s7300" style="position:absolute;left:8952;top:303;width:342;height:509" coordorigin="8952,303" coordsize="342,509" path="m8968,560r-1,e" filled="f" stroked="f">
                <v:path arrowok="t"/>
              </v:shape>
              <v:shape id="_x0000_s7299" style="position:absolute;left:8952;top:303;width:342;height:509" coordorigin="8952,303" coordsize="342,509" path="m8969,558r-1,l8967,560r1,l8969,558e" filled="f" stroked="f">
                <v:path arrowok="t"/>
              </v:shape>
              <v:shape id="_x0000_s7298" style="position:absolute;left:8952;top:303;width:342;height:509" coordorigin="8952,303" coordsize="342,509" path="m8968,558r1,e" filled="f" stroked="f">
                <v:path arrowok="t"/>
              </v:shape>
              <v:shape id="_x0000_s7297" style="position:absolute;left:8952;top:303;width:342;height:509" coordorigin="8952,303" coordsize="342,509" path="m8969,558r-1,e" filled="f" stroked="f">
                <v:path arrowok="t"/>
              </v:shape>
              <v:shape id="_x0000_s7296" style="position:absolute;left:8952;top:303;width:342;height:509" coordorigin="8952,303" coordsize="342,509" path="m8970,552r-1,l8968,558r1,l8969,556r1,-4e" filled="f" stroked="f">
                <v:path arrowok="t"/>
              </v:shape>
              <v:shape id="_x0000_s7295" style="position:absolute;left:8952;top:303;width:342;height:509" coordorigin="8952,303" coordsize="342,509" path="m8969,552r1,e" filled="f" stroked="f">
                <v:path arrowok="t"/>
              </v:shape>
              <v:shape id="_x0000_s7294" style="position:absolute;left:8952;top:303;width:342;height:509" coordorigin="8952,303" coordsize="342,509" path="m8970,552r-1,e" filled="f" stroked="f">
                <v:path arrowok="t"/>
              </v:shape>
              <v:shape id="_x0000_s7293" style="position:absolute;left:8952;top:303;width:342;height:509" coordorigin="8952,303" coordsize="342,509" path="m8971,550r-1,l8969,552r1,l8971,550e" filled="f" stroked="f">
                <v:path arrowok="t"/>
              </v:shape>
              <v:shape id="_x0000_s7292" style="position:absolute;left:8952;top:303;width:342;height:509" coordorigin="8952,303" coordsize="342,509" path="m8970,550r1,e" filled="f" stroked="f">
                <v:path arrowok="t"/>
              </v:shape>
              <v:shape id="_x0000_s7291" style="position:absolute;left:8952;top:303;width:342;height:509" coordorigin="8952,303" coordsize="342,509" path="m9015,550r-34,l8980,552r35,-2e" filled="f" stroked="f">
                <v:path arrowok="t"/>
              </v:shape>
              <v:shape id="_x0000_s7290" style="position:absolute;left:8952;top:303;width:342;height:509" coordorigin="8952,303" coordsize="342,509" path="m8981,550r21,e" filled="f" stroked="f">
                <v:path arrowok="t"/>
              </v:shape>
              <v:shape id="_x0000_s7289" style="position:absolute;left:8952;top:303;width:342;height:509" coordorigin="8952,303" coordsize="342,509" path="m9002,550r13,e" filled="f" stroked="f">
                <v:path arrowok="t"/>
              </v:shape>
              <v:shape id="_x0000_s7288" style="position:absolute;left:8952;top:303;width:342;height:509" coordorigin="8952,303" coordsize="342,509" path="m8971,550r-1,e" filled="f" stroked="f">
                <v:path arrowok="t"/>
              </v:shape>
              <v:shape id="_x0000_s7287" style="position:absolute;left:8952;top:303;width:342;height:509" coordorigin="8952,303" coordsize="342,509" path="m8972,546r-1,l8970,550r1,l8972,546e" filled="f" stroked="f">
                <v:path arrowok="t"/>
              </v:shape>
              <v:shape id="_x0000_s7286" style="position:absolute;left:8952;top:303;width:342;height:509" coordorigin="8952,303" coordsize="342,509" path="m8971,546r1,e" filled="f" stroked="f">
                <v:path arrowok="t"/>
              </v:shape>
              <v:shape id="_x0000_s7285" style="position:absolute;left:8952;top:303;width:342;height:509" coordorigin="8952,303" coordsize="342,509" path="m9002,550r-21,e" filled="f" stroked="f">
                <v:path arrowok="t"/>
              </v:shape>
              <v:shape id="_x0000_s7284" style="position:absolute;left:8952;top:303;width:342;height:509" coordorigin="8952,303" coordsize="342,509" path="m9018,546r-35,l8981,550r21,l9016,548r1,l9018,546e" filled="f" stroked="f">
                <v:path arrowok="t"/>
              </v:shape>
              <v:shape id="_x0000_s7283" style="position:absolute;left:8952;top:303;width:342;height:509" coordorigin="8952,303" coordsize="342,509" path="m8983,546r35,e" filled="f" stroked="f">
                <v:path arrowok="t"/>
              </v:shape>
              <v:shape id="_x0000_s7282" style="position:absolute;left:8952;top:303;width:342;height:509" coordorigin="8952,303" coordsize="342,509" path="m9015,550r-13,e" filled="f" stroked="f">
                <v:path arrowok="t"/>
              </v:shape>
              <v:shape id="_x0000_s7281" style="position:absolute;left:8952;top:303;width:342;height:509" coordorigin="8952,303" coordsize="342,509" path="m9016,548r-14,2l9016,550r,-2e" filled="f" stroked="f">
                <v:path arrowok="t"/>
              </v:shape>
              <v:shape id="_x0000_s7280" style="position:absolute;left:8952;top:303;width:342;height:509" coordorigin="8952,303" coordsize="342,509" path="m8972,546r-1,e" filled="f" stroked="f">
                <v:path arrowok="t"/>
              </v:shape>
              <v:shape id="_x0000_s7279" style="position:absolute;left:8952;top:303;width:342;height:509" coordorigin="8952,303" coordsize="342,509" path="m8973,540r-1,l8972,542r-1,4l8972,546r1,-6e" filled="f" stroked="f">
                <v:path arrowok="t"/>
              </v:shape>
              <v:shape id="_x0000_s7278" style="position:absolute;left:8952;top:303;width:342;height:509" coordorigin="8952,303" coordsize="342,509" path="m9018,546r-35,e" filled="f" stroked="f">
                <v:path arrowok="t"/>
              </v:shape>
              <v:shape id="_x0000_s7277" style="position:absolute;left:8952;top:303;width:342;height:509" coordorigin="8952,303" coordsize="342,509" path="m9021,544r-38,l8983,546r37,l9021,544e" filled="f" stroked="f">
                <v:path arrowok="t"/>
              </v:shape>
              <v:shape id="_x0000_s7276" style="position:absolute;left:8952;top:303;width:342;height:509" coordorigin="8952,303" coordsize="342,509" path="m8983,544r38,e" filled="f" stroked="f">
                <v:path arrowok="t"/>
              </v:shape>
              <v:shape id="_x0000_s7275" style="position:absolute;left:8952;top:303;width:342;height:509" coordorigin="8952,303" coordsize="342,509" path="m9021,544r-38,e" filled="f" stroked="f">
                <v:path arrowok="t"/>
              </v:shape>
              <v:shape id="_x0000_s7274" style="position:absolute;left:8952;top:303;width:342;height:509" coordorigin="8952,303" coordsize="342,509" path="m9248,540r-263,l8983,544r89,l9114,542r134,l9248,540e" filled="f" stroked="f">
                <v:path arrowok="t"/>
              </v:shape>
              <v:shape id="_x0000_s7273" style="position:absolute;left:8952;top:303;width:342;height:509" coordorigin="8952,303" coordsize="342,509" path="m9248,542r-106,e" filled="f" stroked="f">
                <v:path arrowok="t"/>
              </v:shape>
              <v:shape id="_x0000_s7272" style="position:absolute;left:8952;top:303;width:342;height:509" coordorigin="8952,303" coordsize="342,509" path="m9142,542r106,e" filled="f" stroked="f">
                <v:path arrowok="t"/>
              </v:shape>
              <v:shape id="_x0000_s7271" style="position:absolute;left:8952;top:303;width:342;height:509" coordorigin="8952,303" coordsize="342,509" path="m9248,542r-106,l9076,544r172,l9248,542e" filled="f" stroked="f">
                <v:path arrowok="t"/>
              </v:shape>
              <v:shape id="_x0000_s7270" type="#_x0000_t75" style="position:absolute;left:9239;top:305;width:28;height:3">
                <v:imagedata r:id="rId67" o:title=""/>
              </v:shape>
              <v:shape id="_x0000_s7269" type="#_x0000_t75" style="position:absolute;left:9143;top:316;width:47;height:11">
                <v:imagedata r:id="rId68" o:title=""/>
              </v:shape>
              <v:shape id="_x0000_s7268" type="#_x0000_t75" style="position:absolute;left:9110;top:331;width:22;height:7">
                <v:imagedata r:id="rId69" o:title=""/>
              </v:shape>
              <v:shape id="_x0000_s7267" type="#_x0000_t75" style="position:absolute;left:9085;top:342;width:18;height:7">
                <v:imagedata r:id="rId67" o:title=""/>
              </v:shape>
              <v:shape id="_x0000_s7266" type="#_x0000_t75" style="position:absolute;left:9044;top:359;width:29;height:19">
                <v:imagedata r:id="rId70" o:title=""/>
              </v:shape>
              <v:shape id="_x0000_s7265" type="#_x0000_t75" style="position:absolute;left:9032;top:381;width:10;height:8">
                <v:imagedata r:id="rId71" o:title=""/>
              </v:shape>
              <v:shape id="_x0000_s7264" type="#_x0000_t75" style="position:absolute;left:9004;top:409;width:12;height:15">
                <v:imagedata r:id="rId72" o:title=""/>
              </v:shape>
            </v:group>
            <v:group id="_x0000_s6837" style="position:absolute;left:8952;top:305;width:340;height:507" coordorigin="8952,305" coordsize="340,507">
              <v:shape id="_x0000_s7262" style="position:absolute;left:8952;top:305;width:340;height:507" coordorigin="8952,305" coordsize="340,507" path="m9292,305r-25,l9265,306r8,-1l9292,305e" filled="f" stroked="f">
                <v:path arrowok="t"/>
              </v:shape>
              <v:shape id="_x0000_s7261" style="position:absolute;left:8952;top:305;width:340;height:507" coordorigin="8952,305" coordsize="340,507" path="m9244,308r-1,l9247,308r21,1l9270,309r-20,-1l9244,308e" filled="f" stroked="f">
                <v:path arrowok="t"/>
              </v:shape>
              <v:shape id="_x0000_s7260" style="position:absolute;left:8952;top:305;width:340;height:507" coordorigin="8952,305" coordsize="340,507" path="m9228,313r-24,l9203,314r25,-1e" filled="f" stroked="f">
                <v:path arrowok="t"/>
              </v:shape>
              <v:shape id="_x0000_s7259" style="position:absolute;left:8952;top:305;width:340;height:507" coordorigin="8952,305" coordsize="340,507" path="m9221,314r-12,1l9199,315r-9,1l9189,316r8,-1l9207,315r13,-1l9221,314e" filled="f" stroked="f">
                <v:path arrowok="t"/>
              </v:shape>
              <v:shape id="_x0000_s7258" style="position:absolute;left:8952;top:305;width:340;height:507" coordorigin="8952,305" coordsize="340,507" path="m9170,320r-1,l9171,321r4,l9179,321r1,l9175,321r-3,-1l9171,320r-1,e" filled="f" stroked="f">
                <v:path arrowok="t"/>
              </v:shape>
              <v:shape id="_x0000_s7257" style="position:absolute;left:8952;top:305;width:340;height:507" coordorigin="8952,305" coordsize="340,507" path="m9163,325r-13,l9150,325r13,e" filled="f" stroked="f">
                <v:path arrowok="t"/>
              </v:shape>
              <v:shape id="_x0000_s7256" style="position:absolute;left:8952;top:305;width:340;height:507" coordorigin="8952,305" coordsize="340,507" path="m9145,327r1,l9148,328r2,l9151,328r-3,l9146,327r-1,e" filled="f" stroked="f">
                <v:path arrowok="t"/>
              </v:shape>
              <v:shape id="_x0000_s7255" style="position:absolute;left:8952;top:305;width:340;height:507" coordorigin="8952,305" coordsize="340,507" path="m9142,331r-10,l9131,331r11,e" filled="f" stroked="f">
                <v:path arrowok="t"/>
              </v:shape>
              <v:shape id="_x0000_s7254" style="position:absolute;left:8952;top:305;width:340;height:507" coordorigin="8952,305" coordsize="340,507" path="m9128,332r,l9129,333r2,l9134,333r1,l9132,333r-3,l9128,332e" filled="f" stroked="f">
                <v:path arrowok="t"/>
              </v:shape>
              <v:shape id="_x0000_s7253" style="position:absolute;left:8952;top:305;width:340;height:507" coordorigin="8952,305" coordsize="340,507" path="m9132,334r-8,l9121,335r,l9124,335r8,-1l9132,334e" filled="f" stroked="f">
                <v:path arrowok="t"/>
              </v:shape>
              <v:shape id="_x0000_s7252" style="position:absolute;left:8952;top:305;width:340;height:507" coordorigin="8952,305" coordsize="340,507" path="m9113,338r,l9114,338r2,1l9119,339r,l9117,338r-3,l9113,338e" filled="f" stroked="f">
                <v:path arrowok="t"/>
              </v:shape>
              <v:shape id="_x0000_s7251" style="position:absolute;left:8952;top:305;width:340;height:507" coordorigin="8952,305" coordsize="340,507" path="m9108,342r-4,l9102,343r-1,l9104,343r4,-1e" filled="f" stroked="f">
                <v:path arrowok="t"/>
              </v:shape>
              <v:shape id="_x0000_s7250" style="position:absolute;left:8952;top:305;width:340;height:507" coordorigin="8952,305" coordsize="340,507" path="m9113,341r-6,1l9105,342r-3,l9104,342r4,l9110,342r-4,l9112,342r1,-1e" filled="f" stroked="f">
                <v:path arrowok="t"/>
              </v:shape>
              <v:shape id="_x0000_s7249" style="position:absolute;left:8952;top:305;width:340;height:507" coordorigin="8952,305" coordsize="340,507" path="m9281,342r-16,l9264,342r17,e" filled="f" stroked="f">
                <v:path arrowok="t"/>
              </v:shape>
              <v:shape id="_x0000_s7248" style="position:absolute;left:8952;top:305;width:340;height:507" coordorigin="8952,305" coordsize="340,507" path="m9255,343r-1,l9272,343r9,l9255,343e" filled="f" stroked="f">
                <v:path arrowok="t"/>
              </v:shape>
              <v:shape id="_x0000_s7247" style="position:absolute;left:8952;top:305;width:340;height:507" coordorigin="8952,305" coordsize="340,507" path="m9101,343r,l9104,344r4,l9104,343r-3,e" filled="f" stroked="f">
                <v:path arrowok="t"/>
              </v:shape>
              <v:shape id="_x0000_s7246" style="position:absolute;left:8952;top:305;width:340;height:507" coordorigin="8952,305" coordsize="340,507" path="m9088,350r1,l9093,350r1,l9090,350r-1,l9088,350e" filled="f" stroked="f">
                <v:path arrowok="t"/>
              </v:shape>
              <v:shape id="_x0000_s7245" style="position:absolute;left:8952;top:305;width:340;height:507" coordorigin="8952,305" coordsize="340,507" path="m9183,354r-2,l9200,354r-17,e" filled="f" stroked="f">
                <v:path arrowok="t"/>
              </v:shape>
              <v:shape id="_x0000_s7244" style="position:absolute;left:8952;top:305;width:340;height:507" coordorigin="8952,305" coordsize="340,507" path="m9087,354r-7,l9080,354r6,l9085,354r2,e" filled="f" stroked="f">
                <v:path arrowok="t"/>
              </v:shape>
              <v:shape id="_x0000_s7243" style="position:absolute;left:8952;top:305;width:340;height:507" coordorigin="8952,305" coordsize="340,507" path="m9193,355r-18,l9174,356r16,l9177,356r15,-1l9193,355e" filled="f" stroked="f">
                <v:path arrowok="t"/>
              </v:shape>
              <v:shape id="_x0000_s7242" style="position:absolute;left:8952;top:305;width:340;height:507" coordorigin="8952,305" coordsize="340,507" path="m9079,358r-5,l9072,359r,l9079,358e" filled="f" stroked="f">
                <v:path arrowok="t"/>
              </v:shape>
              <v:shape id="_x0000_s7241" style="position:absolute;left:8952;top:305;width:340;height:507" coordorigin="8952,305" coordsize="340,507" path="m9068,361r1,1l9071,362r2,l9071,362r-2,-1l9068,361e" filled="f" stroked="f">
                <v:path arrowok="t"/>
              </v:shape>
              <v:shape id="_x0000_s7240" style="position:absolute;left:8952;top:305;width:340;height:507" coordorigin="8952,305" coordsize="340,507" path="m9151,365r-12,l9138,365r10,l9141,365r7,l9151,365r,e" filled="f" stroked="f">
                <v:path arrowok="t"/>
              </v:shape>
              <v:shape id="_x0000_s7239" style="position:absolute;left:8952;top:305;width:340;height:507" coordorigin="8952,305" coordsize="340,507" path="m9068,365r-6,l9062,366r6,-1e" filled="f" stroked="f">
                <v:path arrowok="t"/>
              </v:shape>
              <v:shape id="_x0000_s7238" style="position:absolute;left:8952;top:305;width:340;height:507" coordorigin="8952,305" coordsize="340,507" path="m9137,366r,l9146,366r1,l9137,366e" filled="f" stroked="f">
                <v:path arrowok="t"/>
              </v:shape>
              <v:shape id="_x0000_s7237" style="position:absolute;left:8952;top:305;width:340;height:507" coordorigin="8952,305" coordsize="340,507" path="m9062,366r-1,l9064,366r2,l9062,366e" filled="f" stroked="f">
                <v:path arrowok="t"/>
              </v:shape>
              <v:shape id="_x0000_s7236" style="position:absolute;left:8952;top:305;width:340;height:507" coordorigin="8952,305" coordsize="340,507" path="m9143,367r-10,l9132,367r11,e" filled="f" stroked="f">
                <v:path arrowok="t"/>
              </v:shape>
              <v:shape id="_x0000_s7235" style="position:absolute;left:8952;top:305;width:340;height:507" coordorigin="8952,305" coordsize="340,507" path="m9130,371r-9,l9121,371r9,e" filled="f" stroked="f">
                <v:path arrowok="t"/>
              </v:shape>
              <v:shape id="_x0000_s7234" style="position:absolute;left:8952;top:305;width:340;height:507" coordorigin="8952,305" coordsize="340,507" path="m9054,371r5,l9056,372r-2,l9052,373r,l9054,373r2,-1l9059,372r,-1l9054,371e" filled="f" stroked="f">
                <v:path arrowok="t"/>
              </v:shape>
              <v:shape id="_x0000_s7233" style="position:absolute;left:8952;top:305;width:340;height:507" coordorigin="8952,305" coordsize="340,507" path="m9046,378r3,l9051,378r-3,l9046,378e" filled="f" stroked="f">
                <v:path arrowok="t"/>
              </v:shape>
              <v:shape id="_x0000_s7232" style="position:absolute;left:8952;top:305;width:340;height:507" coordorigin="8952,305" coordsize="340,507" path="m9113,378r-8,l9104,378r9,l9113,378e" filled="f" stroked="f">
                <v:path arrowok="t"/>
              </v:shape>
              <v:shape id="_x0000_s7231" style="position:absolute;left:8952;top:305;width:340;height:507" coordorigin="8952,305" coordsize="340,507" path="m9112,378r-8,1l9103,379r6,l9112,378e" filled="f" stroked="f">
                <v:path arrowok="t"/>
              </v:shape>
              <v:shape id="_x0000_s7230" style="position:absolute;left:8952;top:305;width:340;height:507" coordorigin="8952,305" coordsize="340,507" path="m9281,380r-23,l9252,380r29,e" filled="f" stroked="f">
                <v:path arrowok="t"/>
              </v:shape>
              <v:shape id="_x0000_s7229" style="position:absolute;left:8952;top:305;width:340;height:507" coordorigin="8952,305" coordsize="340,507" path="m9048,381r-3,l9043,381r-1,l9045,381r2,e" filled="f" stroked="f">
                <v:path arrowok="t"/>
              </v:shape>
              <v:shape id="_x0000_s7228" style="position:absolute;left:8952;top:305;width:340;height:507" coordorigin="8952,305" coordsize="340,507" path="m9040,385r,l9040,385r1,l9042,385r-1,l9040,385e" filled="f" stroked="f">
                <v:path arrowok="t"/>
              </v:shape>
              <v:shape id="_x0000_s7227" style="position:absolute;left:8952;top:305;width:340;height:507" coordorigin="8952,305" coordsize="340,507" path="m9040,385r,e" filled="f" stroked="f">
                <v:path arrowok="t"/>
              </v:shape>
              <v:shape id="_x0000_s7226" style="position:absolute;left:8952;top:305;width:340;height:507" coordorigin="8952,305" coordsize="340,507" path="m9040,385r,e" filled="f" stroked="f">
                <v:path arrowok="t"/>
              </v:shape>
              <v:shape id="_x0000_s7225" style="position:absolute;left:8952;top:305;width:340;height:507" coordorigin="8952,305" coordsize="340,507" path="m9039,384r,l9039,385r-1,l9038,385r2,l9040,385r,l9040,385r,l9039,384e" filled="f" stroked="f">
                <v:path arrowok="t"/>
              </v:shape>
              <v:shape id="_x0000_s7224" style="position:absolute;left:8952;top:305;width:340;height:507" coordorigin="8952,305" coordsize="340,507" path="m9040,385r,e" filled="f" stroked="f">
                <v:path arrowok="t"/>
              </v:shape>
              <v:shape id="_x0000_s7223" style="position:absolute;left:8952;top:305;width:340;height:507" coordorigin="8952,305" coordsize="340,507" path="m9040,385r,e" filled="f" stroked="f">
                <v:path arrowok="t"/>
              </v:shape>
              <v:shape id="_x0000_s7222" style="position:absolute;left:8952;top:305;width:340;height:507" coordorigin="8952,305" coordsize="340,507" path="m9044,384r-1,l9040,385r,l9044,384r,e" filled="f" stroked="f">
                <v:path arrowok="t"/>
              </v:shape>
              <v:shape id="_x0000_s7221" style="position:absolute;left:8952;top:305;width:340;height:507" coordorigin="8952,305" coordsize="340,507" path="m9281,389r-95,1l9186,390r58,-1l9281,389e" filled="f" stroked="f">
                <v:path arrowok="t"/>
              </v:shape>
              <v:shape id="_x0000_s7220" style="position:absolute;left:8952;top:305;width:340;height:507" coordorigin="8952,305" coordsize="340,507" path="m9033,390r1,l9035,390r2,l9035,390r-1,l9033,390e" filled="f" stroked="f">
                <v:path arrowok="t"/>
              </v:shape>
              <v:shape id="_x0000_s7219" style="position:absolute;left:8952;top:305;width:340;height:507" coordorigin="8952,305" coordsize="340,507" path="m9080,394r-6,l9074,395r6,-1e" filled="f" stroked="f">
                <v:path arrowok="t"/>
              </v:shape>
              <v:shape id="_x0000_s7218" style="position:absolute;left:8952;top:305;width:340;height:507" coordorigin="8952,305" coordsize="340,507" path="m9281,394r-117,l9163,395r99,l9174,395r107,-1e" filled="f" stroked="f">
                <v:path arrowok="t"/>
              </v:shape>
              <v:shape id="_x0000_s7217" style="position:absolute;left:8952;top:305;width:340;height:507" coordorigin="8952,305" coordsize="340,507" path="m9281,396r-134,3l9147,399r134,-3e" filled="f" stroked="f">
                <v:path arrowok="t"/>
              </v:shape>
              <v:shape id="_x0000_s7216" style="position:absolute;left:8952;top:305;width:340;height:507" coordorigin="8952,305" coordsize="340,507" path="m9281,400r-138,l9143,400r138,e" filled="f" stroked="f">
                <v:path arrowok="t"/>
              </v:shape>
              <v:shape id="_x0000_s7215" style="position:absolute;left:8952;top:305;width:340;height:507" coordorigin="8952,305" coordsize="340,507" path="m9070,400r-5,l9065,400r5,e" filled="f" stroked="f">
                <v:path arrowok="t"/>
              </v:shape>
              <v:shape id="_x0000_s7214" style="position:absolute;left:8952;top:305;width:340;height:507" coordorigin="8952,305" coordsize="340,507" path="m9028,400r-5,l9027,400r1,e" filled="f" stroked="f">
                <v:path arrowok="t"/>
              </v:shape>
              <v:shape id="_x0000_s7213" style="position:absolute;left:8952;top:305;width:340;height:507" coordorigin="8952,305" coordsize="340,507" path="m9067,403r-5,l9061,403r4,l9067,403e" filled="f" stroked="f">
                <v:path arrowok="t"/>
              </v:shape>
              <v:shape id="_x0000_s7212" style="position:absolute;left:8952;top:305;width:340;height:507" coordorigin="8952,305" coordsize="340,507" path="m9281,405r-154,1l9127,406r154,-1e" filled="f" stroked="f">
                <v:path arrowok="t"/>
              </v:shape>
              <v:shape id="_x0000_s7211" style="position:absolute;left:8952;top:305;width:340;height:507" coordorigin="8952,305" coordsize="340,507" path="m9062,406r-4,l9057,406r5,e" filled="f" stroked="f">
                <v:path arrowok="t"/>
              </v:shape>
              <v:shape id="_x0000_s7210" style="position:absolute;left:8952;top:305;width:340;height:507" coordorigin="8952,305" coordsize="340,507" path="m9021,408r-2,l9017,409r-1,l9017,409r2,-1l9021,408e" filled="f" stroked="f">
                <v:path arrowok="t"/>
              </v:shape>
              <v:shape id="_x0000_s7209" style="position:absolute;left:8952;top:305;width:340;height:507" coordorigin="8952,305" coordsize="340,507" path="m9281,412r-170,l9111,412r170,e" filled="f" stroked="f">
                <v:path arrowok="t"/>
              </v:shape>
              <v:shape id="_x0000_s7208" style="position:absolute;left:8952;top:305;width:340;height:507" coordorigin="8952,305" coordsize="340,507" path="m9281,413r-179,3l9102,416r179,-3e" filled="f" stroked="f">
                <v:path arrowok="t"/>
              </v:shape>
              <v:shape id="_x0000_s7207" style="position:absolute;left:8952;top:305;width:340;height:507" coordorigin="8952,305" coordsize="340,507" path="m9281,417r-186,2l9095,419r186,-2e" filled="f" stroked="f">
                <v:path arrowok="t"/>
              </v:shape>
              <v:shape id="_x0000_s7206" style="position:absolute;left:8952;top:305;width:340;height:507" coordorigin="8952,305" coordsize="340,507" path="m9281,417r-182,l9099,417r182,e" filled="f" stroked="f">
                <v:path arrowok="t"/>
              </v:shape>
              <v:shape id="_x0000_s7205" style="position:absolute;left:8952;top:305;width:340;height:507" coordorigin="8952,305" coordsize="340,507" path="m9010,422r-2,l9007,423r-1,l9010,422e" filled="f" stroked="f">
                <v:path arrowok="t"/>
              </v:shape>
              <v:shape id="_x0000_s7204" style="position:absolute;left:8952;top:305;width:340;height:507" coordorigin="8952,305" coordsize="340,507" path="m9005,424r,1l9006,425r2,1l9006,425r-1,l9005,424e" filled="f" stroked="f">
                <v:path arrowok="t"/>
              </v:shape>
              <v:shape id="_x0000_s7203" style="position:absolute;left:8952;top:305;width:340;height:507" coordorigin="8952,305" coordsize="340,507" path="m9032,429r3,l9035,429r-3,e" filled="f" stroked="f">
                <v:path arrowok="t"/>
              </v:shape>
              <v:shape id="_x0000_s7202" style="position:absolute;left:8952;top:305;width:340;height:507" coordorigin="8952,305" coordsize="340,507" path="m9001,430r2,l9005,430r-3,l9001,430e" filled="f" stroked="f">
                <v:path arrowok="t"/>
              </v:shape>
              <v:shape id="_x0000_s7201" style="position:absolute;left:8952;top:305;width:340;height:507" coordorigin="8952,305" coordsize="340,507" path="m9084,433r-12,l9266,434r-11,l9266,434r-80,-1l9084,433e" filled="f" stroked="f">
                <v:path arrowok="t"/>
              </v:shape>
              <v:shape id="_x0000_s7200" style="position:absolute;left:8952;top:305;width:340;height:507" coordorigin="8952,305" coordsize="340,507" path="m9075,431r-1,l9091,431r64,2l9186,433r14,l9165,433r-78,-2l9075,431e" filled="f" stroked="f">
                <v:path arrowok="t"/>
              </v:shape>
              <v:shape id="_x0000_s7199" style="position:absolute;left:8952;top:305;width:340;height:507" coordorigin="8952,305" coordsize="340,507" path="m9265,435r-197,l9068,435r197,e" filled="f" stroked="f">
                <v:path arrowok="t"/>
              </v:shape>
              <v:shape id="_x0000_s7198" style="position:absolute;left:8952;top:305;width:340;height:507" coordorigin="8952,305" coordsize="340,507" path="m9079,436r-12,l9263,437r-184,-1e" filled="f" stroked="f">
                <v:path arrowok="t"/>
              </v:shape>
              <v:shape id="_x0000_s7197" style="position:absolute;left:8952;top:305;width:340;height:507" coordorigin="8952,305" coordsize="340,507" path="m8994,442r1,l8996,443r1,l8996,443r-1,-1l8994,442e" filled="f" stroked="f">
                <v:path arrowok="t"/>
              </v:shape>
              <v:shape id="_x0000_s7196" style="position:absolute;left:8952;top:305;width:340;height:507" coordorigin="8952,305" coordsize="340,507" path="m9059,442r197,2l9059,442e" filled="f" stroked="f">
                <v:path arrowok="t"/>
              </v:shape>
              <v:shape id="_x0000_s7195" style="position:absolute;left:8952;top:305;width:340;height:507" coordorigin="8952,305" coordsize="340,507" path="m9019,446r-2,l9019,447r,-1e" filled="f" stroked="f">
                <v:path arrowok="t"/>
              </v:shape>
              <v:shape id="_x0000_s7194" style="position:absolute;left:8952;top:305;width:340;height:507" coordorigin="8952,305" coordsize="340,507" path="m9076,453r158,l9251,453r-175,e" filled="f" stroked="f">
                <v:path arrowok="t"/>
              </v:shape>
              <v:shape id="_x0000_s7193" style="position:absolute;left:8952;top:305;width:340;height:507" coordorigin="8952,305" coordsize="340,507" path="m9205,453r,l9205,453e" filled="f" stroked="f">
                <v:path arrowok="t"/>
              </v:shape>
              <v:shape id="_x0000_s7192" style="position:absolute;left:8952;top:305;width:340;height:507" coordorigin="8952,305" coordsize="340,507" path="m9205,453r,e" filled="f" stroked="f">
                <v:path arrowok="t"/>
              </v:shape>
              <v:shape id="_x0000_s7191" style="position:absolute;left:8952;top:305;width:340;height:507" coordorigin="8952,305" coordsize="340,507" path="m9103,451r-6,l9114,451r91,2l9218,453r-95,-2l9103,451e" filled="f" stroked="f">
                <v:path arrowok="t"/>
              </v:shape>
              <v:shape id="_x0000_s7190" style="position:absolute;left:8952;top:305;width:340;height:507" coordorigin="8952,305" coordsize="340,507" path="m9097,451r6,e" filled="f" stroked="f">
                <v:path arrowok="t"/>
              </v:shape>
              <v:shape id="_x0000_s7189" style="position:absolute;left:8952;top:305;width:340;height:507" coordorigin="8952,305" coordsize="340,507" path="m9103,451r-6,e" filled="f" stroked="f">
                <v:path arrowok="t"/>
              </v:shape>
              <v:shape id="_x0000_s7188" style="position:absolute;left:8952;top:305;width:340;height:507" coordorigin="8952,305" coordsize="340,507" path="m9050,449r18,1l9093,451r-41,l9046,452r51,-1l9103,451r-3,l9106,451r-9,l9056,449r-6,e" filled="f" stroked="f">
                <v:path arrowok="t"/>
              </v:shape>
              <v:shape id="_x0000_s7187" style="position:absolute;left:8952;top:305;width:340;height:507" coordorigin="8952,305" coordsize="340,507" path="m9097,451r9,e" filled="f" stroked="f">
                <v:path arrowok="t"/>
              </v:shape>
              <v:shape id="_x0000_s7186" style="position:absolute;left:8952;top:305;width:340;height:507" coordorigin="8952,305" coordsize="340,507" path="m9106,451r-9,e" filled="f" stroked="f">
                <v:path arrowok="t"/>
              </v:shape>
              <v:shape id="_x0000_s7185" style="position:absolute;left:8952;top:305;width:340;height:507" coordorigin="8952,305" coordsize="340,507" path="m9069,447r-17,l9236,449r-138,2l9097,451r9,l9253,449r-2,l9254,448r-185,-1e" filled="f" stroked="f">
                <v:path arrowok="t"/>
              </v:shape>
              <v:shape id="_x0000_s7184" style="position:absolute;left:8952;top:305;width:340;height:507" coordorigin="8952,305" coordsize="340,507" path="m8991,447r1,1l8993,449r1,l8993,449r-1,-1l8991,447e" filled="f" stroked="f">
                <v:path arrowok="t"/>
              </v:shape>
              <v:shape id="_x0000_s7183" style="position:absolute;left:8952;top:305;width:340;height:507" coordorigin="8952,305" coordsize="340,507" path="m8993,452r-2,l8989,453r4,-1e" filled="f" stroked="f">
                <v:path arrowok="t"/>
              </v:shape>
              <v:shape id="_x0000_s7182" style="position:absolute;left:8952;top:305;width:340;height:507" coordorigin="8952,305" coordsize="340,507" path="m9012,453r2,l9013,453r-1,e" filled="f" stroked="f">
                <v:path arrowok="t"/>
              </v:shape>
              <v:shape id="_x0000_s7181" style="position:absolute;left:8952;top:305;width:340;height:507" coordorigin="8952,305" coordsize="340,507" path="m9065,470r-3,l9048,471r-12,l9026,472r11,-1l9050,471r15,-1e" filled="f" stroked="f">
                <v:path arrowok="t"/>
              </v:shape>
              <v:shape id="_x0000_s7180" style="position:absolute;left:8952;top:305;width:340;height:507" coordorigin="8952,305" coordsize="340,507" path="m9062,470r3,e" filled="f" stroked="f">
                <v:path arrowok="t"/>
              </v:shape>
              <v:shape id="_x0000_s7179" style="position:absolute;left:8952;top:305;width:340;height:507" coordorigin="8952,305" coordsize="340,507" path="m9033,470r-4,l9027,470r6,e" filled="f" stroked="f">
                <v:path arrowok="t"/>
              </v:shape>
              <v:shape id="_x0000_s7178" style="position:absolute;left:8952;top:305;width:340;height:507" coordorigin="8952,305" coordsize="340,507" path="m9029,470r4,e" filled="f" stroked="f">
                <v:path arrowok="t"/>
              </v:shape>
              <v:shape id="_x0000_s7177" style="position:absolute;left:8952;top:305;width:340;height:507" coordorigin="8952,305" coordsize="340,507" path="m9065,470r-3,l9062,470e" filled="f" stroked="f">
                <v:path arrowok="t"/>
              </v:shape>
              <v:shape id="_x0000_s7176" style="position:absolute;left:8952;top:305;width:340;height:507" coordorigin="8952,305" coordsize="340,507" path="m9065,470r,e" filled="f" stroked="f">
                <v:path arrowok="t"/>
              </v:shape>
              <v:shape id="_x0000_s7175" style="position:absolute;left:8952;top:305;width:340;height:507" coordorigin="8952,305" coordsize="340,507" path="m9033,470r-4,l9029,470e" filled="f" stroked="f">
                <v:path arrowok="t"/>
              </v:shape>
              <v:shape id="_x0000_s7174" style="position:absolute;left:8952;top:305;width:340;height:507" coordorigin="8952,305" coordsize="340,507" path="m9033,470r,e" filled="f" stroked="f">
                <v:path arrowok="t"/>
              </v:shape>
              <v:shape id="_x0000_s7173" style="position:absolute;left:8952;top:305;width:340;height:507" coordorigin="8952,305" coordsize="340,507" path="m9046,466r-3,l9061,467r27,1l9028,470r220,l9235,470r13,l9037,470r55,-2l9115,468r-20,l9101,468r-9,l9077,467r-12,l9055,467r-9,-1e" filled="f" stroked="f">
                <v:path arrowok="t"/>
              </v:shape>
              <v:shape id="_x0000_s7172" style="position:absolute;left:8952;top:305;width:340;height:507" coordorigin="8952,305" coordsize="340,507" path="m9065,470r3,e" filled="f" stroked="f">
                <v:path arrowok="t"/>
              </v:shape>
              <v:shape id="_x0000_s7171" style="position:absolute;left:8952;top:305;width:340;height:507" coordorigin="8952,305" coordsize="340,507" path="m9194,470r17,e" filled="f" stroked="f">
                <v:path arrowok="t"/>
              </v:shape>
              <v:shape id="_x0000_s7170" style="position:absolute;left:8952;top:305;width:340;height:507" coordorigin="8952,305" coordsize="340,507" path="m9110,468r-1,l9115,468e" filled="f" stroked="f">
                <v:path arrowok="t"/>
              </v:shape>
              <v:shape id="_x0000_s7169" style="position:absolute;left:8952;top:305;width:340;height:507" coordorigin="8952,305" coordsize="340,507" path="m9092,468r9,e" filled="f" stroked="f">
                <v:path arrowok="t"/>
              </v:shape>
              <v:shape id="_x0000_s7168" style="position:absolute;left:8952;top:305;width:340;height:507" coordorigin="8952,305" coordsize="340,507" path="m9043,466r3,e" filled="f" stroked="f">
                <v:path arrowok="t"/>
              </v:shape>
              <v:shape id="_x0000_s7167" style="position:absolute;left:8952;top:305;width:340;height:507" coordorigin="8952,305" coordsize="340,507" path="m9068,470r-3,e" filled="f" stroked="f">
                <v:path arrowok="t"/>
              </v:shape>
              <v:shape id="_x0000_s7166" style="position:absolute;left:8952;top:305;width:340;height:507" coordorigin="8952,305" coordsize="340,507" path="m9114,468r-22,l9101,468r-13,1l9065,470r3,l9104,468r8,l9107,468r7,e" filled="f" stroked="f">
                <v:path arrowok="t"/>
              </v:shape>
              <v:shape id="_x0000_s7165" style="position:absolute;left:8952;top:305;width:340;height:507" coordorigin="8952,305" coordsize="340,507" path="m9112,468r-8,e" filled="f" stroked="f">
                <v:path arrowok="t"/>
              </v:shape>
              <v:shape id="_x0000_s7164" style="position:absolute;left:8952;top:305;width:340;height:507" coordorigin="8952,305" coordsize="340,507" path="m9211,470r-17,e" filled="f" stroked="f">
                <v:path arrowok="t"/>
              </v:shape>
              <v:shape id="_x0000_s7163" style="position:absolute;left:8952;top:305;width:340;height:507" coordorigin="8952,305" coordsize="340,507" path="m9104,468r8,e" filled="f" stroked="f">
                <v:path arrowok="t"/>
              </v:shape>
              <v:shape id="_x0000_s7162" style="position:absolute;left:8952;top:305;width:340;height:507" coordorigin="8952,305" coordsize="340,507" path="m9112,468r-8,l9194,470r17,l9112,468e" filled="f" stroked="f">
                <v:path arrowok="t"/>
              </v:shape>
              <v:shape id="_x0000_s7161" style="position:absolute;left:8952;top:305;width:340;height:507" coordorigin="8952,305" coordsize="340,507" path="m9115,468r-5,e" filled="f" stroked="f">
                <v:path arrowok="t"/>
              </v:shape>
              <v:shape id="_x0000_s7160" style="position:absolute;left:8952;top:305;width:340;height:507" coordorigin="8952,305" coordsize="340,507" path="m9156,467r-6,l9129,467r-20,1l9115,468r20,-1l9156,467e" filled="f" stroked="f">
                <v:path arrowok="t"/>
              </v:shape>
              <v:shape id="_x0000_s7159" style="position:absolute;left:8952;top:305;width:340;height:507" coordorigin="8952,305" coordsize="340,507" path="m9150,467r6,e" filled="f" stroked="f">
                <v:path arrowok="t"/>
              </v:shape>
              <v:shape id="_x0000_s7158" style="position:absolute;left:8952;top:305;width:340;height:507" coordorigin="8952,305" coordsize="340,507" path="m9101,468r-9,e" filled="f" stroked="f">
                <v:path arrowok="t"/>
              </v:shape>
              <v:shape id="_x0000_s7157" style="position:absolute;left:8952;top:305;width:340;height:507" coordorigin="8952,305" coordsize="340,507" path="m9156,467r-6,e" filled="f" stroked="f">
                <v:path arrowok="t"/>
              </v:shape>
              <v:shape id="_x0000_s7156" style="position:absolute;left:8952;top:305;width:340;height:507" coordorigin="8952,305" coordsize="340,507" path="m9248,465r-40,1l9130,467r-20,l9092,468r9,l9120,467r30,l9156,467r56,-1l9198,466r50,-1e" filled="f" stroked="f">
                <v:path arrowok="t"/>
              </v:shape>
              <v:shape id="_x0000_s7155" style="position:absolute;left:8952;top:305;width:340;height:507" coordorigin="8952,305" coordsize="340,507" path="m9198,466r14,e" filled="f" stroked="f">
                <v:path arrowok="t"/>
              </v:shape>
              <v:shape id="_x0000_s7154" style="position:absolute;left:8952;top:305;width:340;height:507" coordorigin="8952,305" coordsize="340,507" path="m9046,466r-3,e" filled="f" stroked="f">
                <v:path arrowok="t"/>
              </v:shape>
              <v:shape id="_x0000_s7153" style="position:absolute;left:8952;top:305;width:340;height:507" coordorigin="8952,305" coordsize="340,507" path="m9032,465r3,1l9041,466r-10,l9043,466r3,l9045,466r5,l9043,466r-8,l9032,465e" filled="f" stroked="f">
                <v:path arrowok="t"/>
              </v:shape>
              <v:shape id="_x0000_s7152" style="position:absolute;left:8952;top:305;width:340;height:507" coordorigin="8952,305" coordsize="340,507" path="m9043,466r,l9050,466e" filled="f" stroked="f">
                <v:path arrowok="t"/>
              </v:shape>
              <v:shape id="_x0000_s7151" style="position:absolute;left:8952;top:305;width:340;height:507" coordorigin="8952,305" coordsize="340,507" path="m9050,466r-7,e" filled="f" stroked="f">
                <v:path arrowok="t"/>
              </v:shape>
              <v:shape id="_x0000_s7150" style="position:absolute;left:8952;top:305;width:340;height:507" coordorigin="8952,305" coordsize="340,507" path="m9248,463r-187,3l9043,466r7,l9070,466r174,-2l9248,463e" filled="f" stroked="f">
                <v:path arrowok="t"/>
              </v:shape>
              <v:shape id="_x0000_s7149" style="position:absolute;left:8952;top:305;width:340;height:507" coordorigin="8952,305" coordsize="340,507" path="m9212,466r-14,e" filled="f" stroked="f">
                <v:path arrowok="t"/>
              </v:shape>
              <v:shape id="_x0000_s7148" style="position:absolute;left:8952;top:305;width:340;height:507" coordorigin="8952,305" coordsize="340,507" path="m9248,466r-21,l9198,466r14,l9248,466e" filled="f" stroked="f">
                <v:path arrowok="t"/>
              </v:shape>
              <v:shape id="_x0000_s7147" style="position:absolute;left:8952;top:305;width:340;height:507" coordorigin="8952,305" coordsize="340,507" path="m9248,463r-215,1l9248,463e" filled="f" stroked="f">
                <v:path arrowok="t"/>
              </v:shape>
              <v:shape id="_x0000_s7146" style="position:absolute;left:8952;top:305;width:340;height:507" coordorigin="8952,305" coordsize="340,507" path="m9069,458r-3,l9102,459r62,2l9041,463r-7,l9168,461r7,l9172,461r6,l9168,461r-77,-2l9069,458e" filled="f" stroked="f">
                <v:path arrowok="t"/>
              </v:shape>
              <v:shape id="_x0000_s7145" style="position:absolute;left:8952;top:305;width:340;height:507" coordorigin="8952,305" coordsize="340,507" path="m9175,461r-7,e" filled="f" stroked="f">
                <v:path arrowok="t"/>
              </v:shape>
              <v:shape id="_x0000_s7144" style="position:absolute;left:8952;top:305;width:340;height:507" coordorigin="8952,305" coordsize="340,507" path="m9168,461r10,e" filled="f" stroked="f">
                <v:path arrowok="t"/>
              </v:shape>
              <v:shape id="_x0000_s7143" style="position:absolute;left:8952;top:305;width:340;height:507" coordorigin="8952,305" coordsize="340,507" path="m9066,458r3,e" filled="f" stroked="f">
                <v:path arrowok="t"/>
              </v:shape>
              <v:shape id="_x0000_s7142" style="position:absolute;left:8952;top:305;width:340;height:507" coordorigin="8952,305" coordsize="340,507" path="m9168,461r7,e" filled="f" stroked="f">
                <v:path arrowok="t"/>
              </v:shape>
              <v:shape id="_x0000_s7141" style="position:absolute;left:8952;top:305;width:340;height:507" coordorigin="8952,305" coordsize="340,507" path="m9175,461r-7,l9248,462r1,l9175,461e" filled="f" stroked="f">
                <v:path arrowok="t"/>
              </v:shape>
              <v:shape id="_x0000_s7140" style="position:absolute;left:8952;top:305;width:340;height:507" coordorigin="8952,305" coordsize="340,507" path="m9178,461r-10,e" filled="f" stroked="f">
                <v:path arrowok="t"/>
              </v:shape>
              <v:shape id="_x0000_s7139" style="position:absolute;left:8952;top:305;width:340;height:507" coordorigin="8952,305" coordsize="340,507" path="m9249,459r-81,2l9178,461r71,-1e" filled="f" stroked="f">
                <v:path arrowok="t"/>
              </v:shape>
              <v:shape id="_x0000_s7138" style="position:absolute;left:8952;top:305;width:340;height:507" coordorigin="8952,305" coordsize="340,507" path="m9069,458r-3,l9066,458e" filled="f" stroked="f">
                <v:path arrowok="t"/>
              </v:shape>
              <v:shape id="_x0000_s7137" style="position:absolute;left:8952;top:305;width:340;height:507" coordorigin="8952,305" coordsize="340,507" path="m9042,456r14,1l9064,457r-24,1l9069,458r-20,-2l9042,456e" filled="f" stroked="f">
                <v:path arrowok="t"/>
              </v:shape>
              <v:shape id="_x0000_s7136" style="position:absolute;left:8952;top:305;width:340;height:507" coordorigin="8952,305" coordsize="340,507" path="m9250,457r-183,l9094,457r156,e" filled="f" stroked="f">
                <v:path arrowok="t"/>
              </v:shape>
              <v:shape id="_x0000_s7135" style="position:absolute;left:8952;top:305;width:340;height:507" coordorigin="8952,305" coordsize="340,507" path="m8986,459r,l8987,460r2,1l8987,460r-1,-1l8986,459e" filled="f" stroked="f">
                <v:path arrowok="t"/>
              </v:shape>
              <v:shape id="_x0000_s7134" style="position:absolute;left:8952;top:305;width:340;height:507" coordorigin="8952,305" coordsize="340,507" path="m9005,463r1,1l9005,464r2,-1l9005,463e" filled="f" stroked="f">
                <v:path arrowok="t"/>
              </v:shape>
              <v:shape id="_x0000_s7133" style="position:absolute;left:8952;top:305;width:340;height:507" coordorigin="8952,305" coordsize="340,507" path="m8985,469r-2,l8982,469r-1,l8981,469r2,l8985,469r,e" filled="f" stroked="f">
                <v:path arrowok="t"/>
              </v:shape>
              <v:shape id="_x0000_s7132" style="position:absolute;left:8952;top:305;width:340;height:507" coordorigin="8952,305" coordsize="340,507" path="m8983,474r-2,l8980,474r-1,1l8980,475r1,-1l8983,474e" filled="f" stroked="f">
                <v:path arrowok="t"/>
              </v:shape>
              <v:shape id="_x0000_s7131" style="position:absolute;left:8952;top:305;width:340;height:507" coordorigin="8952,305" coordsize="340,507" path="m8981,478r-2,1l8978,479r-1,1l8977,480r1,-1l8979,479r2,-1e" filled="f" stroked="f">
                <v:path arrowok="t"/>
              </v:shape>
              <v:shape id="_x0000_s7130" style="position:absolute;left:8952;top:305;width:340;height:507" coordorigin="8952,305" coordsize="340,507" path="m9248,478r-230,3l9235,479r13,-1e" filled="f" stroked="f">
                <v:path arrowok="t"/>
              </v:shape>
              <v:shape id="_x0000_s7129" style="position:absolute;left:8952;top:305;width:340;height:507" coordorigin="8952,305" coordsize="340,507" path="m9131,486r-60,l9014,487r59,-1l9169,486r-38,e" filled="f" stroked="f">
                <v:path arrowok="t"/>
              </v:shape>
              <v:shape id="_x0000_s7128" style="position:absolute;left:8952;top:305;width:340;height:507" coordorigin="8952,305" coordsize="340,507" path="m9169,486r-96,e" filled="f" stroked="f">
                <v:path arrowok="t"/>
              </v:shape>
              <v:shape id="_x0000_s7127" style="position:absolute;left:8952;top:305;width:340;height:507" coordorigin="8952,305" coordsize="340,507" path="m9066,486r65,e" filled="f" stroked="f">
                <v:path arrowok="t"/>
              </v:shape>
              <v:shape id="_x0000_s7126" style="position:absolute;left:8952;top:305;width:340;height:507" coordorigin="8952,305" coordsize="340,507" path="m9073,486r96,e" filled="f" stroked="f">
                <v:path arrowok="t"/>
              </v:shape>
              <v:shape id="_x0000_s7125" style="position:absolute;left:8952;top:305;width:340;height:507" coordorigin="8952,305" coordsize="340,507" path="m9169,486r-96,l9240,486r8,l9169,486e" filled="f" stroked="f">
                <v:path arrowok="t"/>
              </v:shape>
              <v:shape id="_x0000_s7124" style="position:absolute;left:8952;top:305;width:340;height:507" coordorigin="8952,305" coordsize="340,507" path="m9131,486r-60,l9066,486e" filled="f" stroked="f">
                <v:path arrowok="t"/>
              </v:shape>
              <v:shape id="_x0000_s7123" style="position:absolute;left:8952;top:305;width:340;height:507" coordorigin="8952,305" coordsize="340,507" path="m9248,483r-233,3l9131,486r-40,l9248,483e" filled="f" stroked="f">
                <v:path arrowok="t"/>
              </v:shape>
              <v:shape id="_x0000_s7122" style="position:absolute;left:8952;top:305;width:340;height:507" coordorigin="8952,305" coordsize="340,507" path="m8975,487r,l8978,487r-3,e" filled="f" stroked="f">
                <v:path arrowok="t"/>
              </v:shape>
              <v:shape id="_x0000_s7121" style="position:absolute;left:8952;top:305;width:340;height:507" coordorigin="8952,305" coordsize="340,507" path="m8978,487r-3,l8974,487r1,l8976,487r2,e" filled="f" stroked="f">
                <v:path arrowok="t"/>
              </v:shape>
              <v:shape id="_x0000_s7120" style="position:absolute;left:8952;top:305;width:340;height:507" coordorigin="8952,305" coordsize="340,507" path="m9248,488r-100,l9012,490r236,-2e" filled="f" stroked="f">
                <v:path arrowok="t"/>
              </v:shape>
              <v:shape id="_x0000_s7119" style="position:absolute;left:8952;top:305;width:340;height:507" coordorigin="8952,305" coordsize="340,507" path="m8973,493r3,l8973,493e" filled="f" stroked="f">
                <v:path arrowok="t"/>
              </v:shape>
              <v:shape id="_x0000_s7118" style="position:absolute;left:8952;top:305;width:340;height:507" coordorigin="8952,305" coordsize="340,507" path="m8977,492r-3,l8973,493r,l8973,493r1,-1l8977,492e" filled="f" stroked="f">
                <v:path arrowok="t"/>
              </v:shape>
              <v:shape id="_x0000_s7117" style="position:absolute;left:8952;top:305;width:340;height:507" coordorigin="8952,305" coordsize="340,507" path="m8971,499r,l8972,500r2,l8972,500r-1,-1l8971,499r3,l8971,499e" filled="f" stroked="f">
                <v:path arrowok="t"/>
              </v:shape>
              <v:shape id="_x0000_s7116" style="position:absolute;left:8952;top:305;width:340;height:507" coordorigin="8952,305" coordsize="340,507" path="m9008,499r-3,l9078,500r-23,1l9033,501r-18,1l9003,503r,l9009,504r4,l9002,504r23,l9035,505r32,l9088,506r4,l9203,507r-108,1l9046,510r-47,l9043,510r-23,2l9002,513r-5,1l9014,512r21,-1l9049,510r51,-2l9203,507r40,-1l9248,506r-156,l9089,506r-1,l9041,505r207,l9030,504r-12,l9026,504r-10,l9003,503r8,l9019,502r27,-1l9083,500r14,l9088,500r10,l9088,500r-80,-1e" filled="f" stroked="f">
                <v:path arrowok="t"/>
              </v:shape>
              <v:shape id="_x0000_s7115" style="position:absolute;left:8952;top:305;width:340;height:507" coordorigin="8952,305" coordsize="340,507" path="m9097,500r-14,e" filled="f" stroked="f">
                <v:path arrowok="t"/>
              </v:shape>
              <v:shape id="_x0000_s7114" style="position:absolute;left:8952;top:305;width:340;height:507" coordorigin="8952,305" coordsize="340,507" path="m9016,504r10,e" filled="f" stroked="f">
                <v:path arrowok="t"/>
              </v:shape>
              <v:shape id="_x0000_s7113" style="position:absolute;left:8952;top:305;width:340;height:507" coordorigin="8952,305" coordsize="340,507" path="m9088,500r10,e" filled="f" stroked="f">
                <v:path arrowok="t"/>
              </v:shape>
              <v:shape id="_x0000_s7112" style="position:absolute;left:8952;top:305;width:340;height:507" coordorigin="8952,305" coordsize="340,507" path="m9026,504r-10,e" filled="f" stroked="f">
                <v:path arrowok="t"/>
              </v:shape>
              <v:shape id="_x0000_s7111" style="position:absolute;left:8952;top:305;width:340;height:507" coordorigin="8952,305" coordsize="340,507" path="m9083,500r14,e" filled="f" stroked="f">
                <v:path arrowok="t"/>
              </v:shape>
              <v:shape id="_x0000_s7110" style="position:absolute;left:8952;top:305;width:340;height:507" coordorigin="8952,305" coordsize="340,507" path="m9097,500r-14,l9200,502r-184,2l9026,504r170,-2l9237,502r-23,l9220,501r-13,l9097,500e" filled="f" stroked="f">
                <v:path arrowok="t"/>
              </v:shape>
              <v:shape id="_x0000_s7109" style="position:absolute;left:8952;top:305;width:340;height:507" coordorigin="8952,305" coordsize="340,507" path="m9237,502r-41,e" filled="f" stroked="f">
                <v:path arrowok="t"/>
              </v:shape>
              <v:shape id="_x0000_s7108" style="position:absolute;left:8952;top:305;width:340;height:507" coordorigin="8952,305" coordsize="340,507" path="m9207,501r13,e" filled="f" stroked="f">
                <v:path arrowok="t"/>
              </v:shape>
              <v:shape id="_x0000_s7107" style="position:absolute;left:8952;top:305;width:340;height:507" coordorigin="8952,305" coordsize="340,507" path="m9196,502r41,e" filled="f" stroked="f">
                <v:path arrowok="t"/>
              </v:shape>
              <v:shape id="_x0000_s7106" style="position:absolute;left:8952;top:305;width:340;height:507" coordorigin="8952,305" coordsize="340,507" path="m9237,502r-41,l9247,502r1,l9237,502e" filled="f" stroked="f">
                <v:path arrowok="t"/>
              </v:shape>
              <v:shape id="_x0000_s7105" style="position:absolute;left:8952;top:305;width:340;height:507" coordorigin="8952,305" coordsize="340,507" path="m9220,501r-13,e" filled="f" stroked="f">
                <v:path arrowok="t"/>
              </v:shape>
              <v:shape id="_x0000_s7104" style="position:absolute;left:8952;top:305;width:340;height:507" coordorigin="8952,305" coordsize="340,507" path="m9248,501r-41,l9220,501r16,l9248,501e" filled="f" stroked="f">
                <v:path arrowok="t"/>
              </v:shape>
              <v:shape id="_x0000_s7103" style="position:absolute;left:8952;top:305;width:340;height:507" coordorigin="8952,305" coordsize="340,507" path="m9098,500r-10,e" filled="f" stroked="f">
                <v:path arrowok="t"/>
              </v:shape>
              <v:shape id="_x0000_s7102" style="position:absolute;left:8952;top:305;width:340;height:507" coordorigin="8952,305" coordsize="340,507" path="m9129,500r-23,l9088,500r10,l9129,500e" filled="f" stroked="f">
                <v:path arrowok="t"/>
              </v:shape>
              <v:shape id="_x0000_s7101" style="position:absolute;left:8952;top:305;width:340;height:507" coordorigin="8952,305" coordsize="340,507" path="m8968,509r,l8968,510r,-1e" filled="f" stroked="f">
                <v:path arrowok="t"/>
              </v:shape>
              <v:shape id="_x0000_s7100" style="position:absolute;left:8952;top:305;width:340;height:507" coordorigin="8952,305" coordsize="340,507" path="m8972,507r-2,1l8968,509r,l8970,508r2,-1e" filled="f" stroked="f">
                <v:path arrowok="t"/>
              </v:shape>
              <v:shape id="_x0000_s7099" style="position:absolute;left:8952;top:305;width:340;height:507" coordorigin="8952,305" coordsize="340,507" path="m9248,515r-252,1l9248,515e" filled="f" stroked="f">
                <v:path arrowok="t"/>
              </v:shape>
              <v:shape id="_x0000_s7098" style="position:absolute;left:8952;top:305;width:340;height:507" coordorigin="8952,305" coordsize="340,507" path="m8981,516r-1,l8981,516r,e" filled="f" stroked="f">
                <v:path arrowok="t"/>
              </v:shape>
              <v:shape id="_x0000_s7097" style="position:absolute;left:8952;top:305;width:340;height:507" coordorigin="8952,305" coordsize="340,507" path="m8970,516r-4,l8966,517r1,1l8969,518r-2,-1l8966,517r,-1l8970,516e" filled="f" stroked="f">
                <v:path arrowok="t"/>
              </v:shape>
              <v:shape id="_x0000_s7096" style="position:absolute;left:8952;top:305;width:340;height:507" coordorigin="8952,305" coordsize="340,507" path="m8969,519r-3,1l8965,521r,2l8966,523r2,1l8966,523r-1,l8965,521r1,-1l8969,519e" filled="f" stroked="f">
                <v:path arrowok="t"/>
              </v:shape>
              <v:shape id="_x0000_s7095" style="position:absolute;left:8952;top:305;width:340;height:507" coordorigin="8952,305" coordsize="340,507" path="m9028,533r-5,l9008,534r-12,1l8987,535r17,-1l9028,533e" filled="f" stroked="f">
                <v:path arrowok="t"/>
              </v:shape>
              <v:shape id="_x0000_s7094" style="position:absolute;left:8952;top:305;width:340;height:507" coordorigin="8952,305" coordsize="340,507" path="m9023,533r5,e" filled="f" stroked="f">
                <v:path arrowok="t"/>
              </v:shape>
              <v:shape id="_x0000_s7093" style="position:absolute;left:8952;top:305;width:340;height:507" coordorigin="8952,305" coordsize="340,507" path="m9028,533r-5,l9023,533e" filled="f" stroked="f">
                <v:path arrowok="t"/>
              </v:shape>
              <v:shape id="_x0000_s7092" style="position:absolute;left:8952;top:305;width:340;height:507" coordorigin="8952,305" coordsize="340,507" path="m9087,532r-8,l9028,533r-41,l9028,533r5,l9087,532e" filled="f" stroked="f">
                <v:path arrowok="t"/>
              </v:shape>
              <v:shape id="_x0000_s7091" style="position:absolute;left:8952;top:305;width:340;height:507" coordorigin="8952,305" coordsize="340,507" path="m9079,532r8,e" filled="f" stroked="f">
                <v:path arrowok="t"/>
              </v:shape>
              <v:shape id="_x0000_s7090" style="position:absolute;left:8952;top:305;width:340;height:507" coordorigin="8952,305" coordsize="340,507" path="m9087,532r-8,e" filled="f" stroked="f">
                <v:path arrowok="t"/>
              </v:shape>
              <v:shape id="_x0000_s7089" style="position:absolute;left:8952;top:305;width:340;height:507" coordorigin="8952,305" coordsize="340,507" path="m9013,528r-3,l9024,529r36,1l9144,531r-156,2l8987,533r92,-1l9087,532r77,-2l9151,530r-86,l9023,528r-10,e" filled="f" stroked="f">
                <v:path arrowok="t"/>
              </v:shape>
              <v:shape id="_x0000_s7088" style="position:absolute;left:8952;top:305;width:340;height:507" coordorigin="8952,305" coordsize="340,507" path="m9151,530r13,e" filled="f" stroked="f">
                <v:path arrowok="t"/>
              </v:shape>
              <v:shape id="_x0000_s7087" style="position:absolute;left:8952;top:305;width:340;height:507" coordorigin="8952,305" coordsize="340,507" path="m9010,528r3,e" filled="f" stroked="f">
                <v:path arrowok="t"/>
              </v:shape>
              <v:shape id="_x0000_s7086" style="position:absolute;left:8952;top:305;width:340;height:507" coordorigin="8952,305" coordsize="340,507" path="m9248,532r-215,1l9077,533r171,e" filled="f" stroked="f">
                <v:path arrowok="t"/>
              </v:shape>
              <v:shape id="_x0000_s7085" style="position:absolute;left:8952;top:305;width:340;height:507" coordorigin="8952,305" coordsize="340,507" path="m9164,530r-13,e" filled="f" stroked="f">
                <v:path arrowok="t"/>
              </v:shape>
              <v:shape id="_x0000_s7084" style="position:absolute;left:8952;top:305;width:340;height:507" coordorigin="8952,305" coordsize="340,507" path="m9248,529r-97,1l9164,530r74,l9220,530r18,-1l9248,529e" filled="f" stroked="f">
                <v:path arrowok="t"/>
              </v:shape>
              <v:shape id="_x0000_s7083" style="position:absolute;left:8952;top:305;width:340;height:507" coordorigin="8952,305" coordsize="340,507" path="m9220,530r18,e" filled="f" stroked="f">
                <v:path arrowok="t"/>
              </v:shape>
              <v:shape id="_x0000_s7082" style="position:absolute;left:8952;top:305;width:340;height:507" coordorigin="8952,305" coordsize="340,507" path="m9238,530r-18,e" filled="f" stroked="f">
                <v:path arrowok="t"/>
              </v:shape>
              <v:shape id="_x0000_s7081" style="position:absolute;left:8952;top:305;width:340;height:507" coordorigin="8952,305" coordsize="340,507" path="m9248,530r-28,l9238,530r10,e" filled="f" stroked="f">
                <v:path arrowok="t"/>
              </v:shape>
              <v:shape id="_x0000_s7080" style="position:absolute;left:8952;top:305;width:340;height:507" coordorigin="8952,305" coordsize="340,507" path="m9143,527r-10,l9248,528r-105,-1e" filled="f" stroked="f">
                <v:path arrowok="t"/>
              </v:shape>
              <v:shape id="_x0000_s7079" style="position:absolute;left:8952;top:305;width:340;height:507" coordorigin="8952,305" coordsize="340,507" path="m9137,527r6,e" filled="f" stroked="f">
                <v:path arrowok="t"/>
              </v:shape>
              <v:shape id="_x0000_s7078" style="position:absolute;left:8952;top:305;width:340;height:507" coordorigin="8952,305" coordsize="340,507" path="m9013,528r-3,l9010,528e" filled="f" stroked="f">
                <v:path arrowok="t"/>
              </v:shape>
              <v:shape id="_x0000_s7077" style="position:absolute;left:8952;top:305;width:340;height:507" coordorigin="8952,305" coordsize="340,507" path="m8990,527r5,l9001,528r6,l8990,528r23,l9002,527r-6,l8990,527e" filled="f" stroked="f">
                <v:path arrowok="t"/>
              </v:shape>
              <v:shape id="_x0000_s7076" style="position:absolute;left:8952;top:305;width:340;height:507" coordorigin="8952,305" coordsize="340,507" path="m9010,528r,l9010,528e" filled="f" stroked="f">
                <v:path arrowok="t"/>
              </v:shape>
              <v:shape id="_x0000_s7075" style="position:absolute;left:8952;top:305;width:340;height:507" coordorigin="8952,305" coordsize="340,507" path="m9143,527r-10,l9137,527e" filled="f" stroked="f">
                <v:path arrowok="t"/>
              </v:shape>
              <v:shape id="_x0000_s7074" style="position:absolute;left:8952;top:305;width:340;height:507" coordorigin="8952,305" coordsize="340,507" path="m9010,528r,e" filled="f" stroked="f">
                <v:path arrowok="t"/>
              </v:shape>
              <v:shape id="_x0000_s7073" style="position:absolute;left:8952;top:305;width:340;height:507" coordorigin="8952,305" coordsize="340,507" path="m9010,523r-2,l9023,524r36,1l9127,527r-117,1l9034,528r109,-1l9133,527r-73,-2l9020,523r-10,e" filled="f" stroked="f">
                <v:path arrowok="t"/>
              </v:shape>
              <v:shape id="_x0000_s7072" style="position:absolute;left:8952;top:305;width:340;height:507" coordorigin="8952,305" coordsize="340,507" path="m9008,523r2,e" filled="f" stroked="f">
                <v:path arrowok="t"/>
              </v:shape>
              <v:shape id="_x0000_s7071" style="position:absolute;left:8952;top:305;width:340;height:507" coordorigin="8952,305" coordsize="340,507" path="m9248,526r-115,1l9152,527r86,-1l9248,526e" filled="f" stroked="f">
                <v:path arrowok="t"/>
              </v:shape>
              <v:shape id="_x0000_s7070" style="position:absolute;left:8952;top:305;width:340;height:507" coordorigin="8952,305" coordsize="340,507" path="m9010,523r-2,e" filled="f" stroked="f">
                <v:path arrowok="t"/>
              </v:shape>
              <v:shape id="_x0000_s7069" style="position:absolute;left:8952;top:305;width:340;height:507" coordorigin="8952,305" coordsize="340,507" path="m8994,522r-1,l8997,522r4,l9006,523r-10,l8992,524r10,-1l9008,523r2,l9009,523r4,l9008,523r-8,-1l8994,522e" filled="f" stroked="f">
                <v:path arrowok="t"/>
              </v:shape>
              <v:shape id="_x0000_s7068" style="position:absolute;left:8952;top:305;width:340;height:507" coordorigin="8952,305" coordsize="340,507" path="m9008,523r5,e" filled="f" stroked="f">
                <v:path arrowok="t"/>
              </v:shape>
              <v:shape id="_x0000_s7067" style="position:absolute;left:8952;top:305;width:340;height:507" coordorigin="8952,305" coordsize="340,507" path="m9013,523r-5,e" filled="f" stroked="f">
                <v:path arrowok="t"/>
              </v:shape>
              <v:shape id="_x0000_s7066" style="position:absolute;left:8952;top:305;width:340;height:507" coordorigin="8952,305" coordsize="340,507" path="m9248,520r-197,1l9008,523r5,l9070,521r178,-1e" filled="f" stroked="f">
                <v:path arrowok="t"/>
              </v:shape>
              <v:shape id="_x0000_s7065" style="position:absolute;left:8952;top:305;width:340;height:507" coordorigin="8952,305" coordsize="340,507" path="m8967,526r-2,1l8964,527r,1l8967,528r-2,l8964,528r,-1l8965,527r2,-1e" filled="f" stroked="f">
                <v:path arrowok="t"/>
              </v:shape>
              <v:shape id="_x0000_s7064" style="position:absolute;left:8952;top:305;width:340;height:507" coordorigin="8952,305" coordsize="340,507" path="m8975,533r-1,l8974,534r1,-1l8974,533r1,e" filled="f" stroked="f">
                <v:path arrowok="t"/>
              </v:shape>
              <v:shape id="_x0000_s7063" style="position:absolute;left:8952;top:305;width:340;height:507" coordorigin="8952,305" coordsize="340,507" path="m8965,539r-4,l8965,539e" filled="f" stroked="f">
                <v:path arrowok="t"/>
              </v:shape>
              <v:shape id="_x0000_s7062" style="position:absolute;left:8952;top:305;width:340;height:507" coordorigin="8952,305" coordsize="340,507" path="m8961,539r,e" filled="f" stroked="f">
                <v:path arrowok="t"/>
              </v:shape>
              <v:shape id="_x0000_s7061" style="position:absolute;left:8952;top:305;width:340;height:507" coordorigin="8952,305" coordsize="340,507" path="m8961,539r,e" filled="f" stroked="f">
                <v:path arrowok="t"/>
              </v:shape>
              <v:shape id="_x0000_s7060" style="position:absolute;left:8952;top:305;width:340;height:507" coordorigin="8952,305" coordsize="340,507" path="m8965,538r-2,l8961,539r,l8961,539r2,-1l8965,538e" filled="f" stroked="f">
                <v:path arrowok="t"/>
              </v:shape>
              <v:shape id="_x0000_s7059" style="position:absolute;left:8952;top:305;width:340;height:507" coordorigin="8952,305" coordsize="340,507" path="m9248,541r-265,3l9248,541e" filled="f" stroked="f">
                <v:path arrowok="t"/>
              </v:shape>
              <v:shape id="_x0000_s7058" style="position:absolute;left:8952;top:305;width:340;height:507" coordorigin="8952,305" coordsize="340,507" path="m8964,545r-4,l8963,545r-2,l8964,545e" filled="f" stroked="f">
                <v:path arrowok="t"/>
              </v:shape>
              <v:shape id="_x0000_s7057" style="position:absolute;left:8952;top:305;width:340;height:507" coordorigin="8952,305" coordsize="340,507" path="m9016,548r-26,l8981,549r9,l9016,548e" filled="f" stroked="f">
                <v:path arrowok="t"/>
              </v:shape>
              <v:shape id="_x0000_s7056" style="position:absolute;left:8952;top:305;width:340;height:507" coordorigin="8952,305" coordsize="340,507" path="m9015,550r-24,l8980,551r26,-1l9015,550e" filled="f" stroked="f">
                <v:path arrowok="t"/>
              </v:shape>
              <v:shape id="_x0000_s7055" style="position:absolute;left:8952;top:305;width:340;height:507" coordorigin="8952,305" coordsize="340,507" path="m8963,550r-3,l8959,551r,l8962,551r-2,l8960,551r1,-1l8963,550e" filled="f" stroked="f">
                <v:path arrowok="t"/>
              </v:shape>
              <v:shape id="_x0000_s7054" style="position:absolute;left:8952;top:305;width:340;height:507" coordorigin="8952,305" coordsize="340,507" path="m8959,557r-1,l8959,558r2,1l8960,558r-1,-1l8959,557r3,l8959,557e" filled="f" stroked="f">
                <v:path arrowok="t"/>
              </v:shape>
              <v:shape id="_x0000_s7053" style="position:absolute;left:8952;top:305;width:340;height:507" coordorigin="8952,305" coordsize="340,507" path="m8978,557r37,1l8978,557e" filled="f" stroked="f">
                <v:path arrowok="t"/>
              </v:shape>
              <v:shape id="_x0000_s7052" style="position:absolute;left:8952;top:305;width:340;height:507" coordorigin="8952,305" coordsize="340,507" path="m8980,565r-3,l8986,566r13,l9015,567r-4,-1l8997,566r-11,l8980,565e" filled="f" stroked="f">
                <v:path arrowok="t"/>
              </v:shape>
              <v:shape id="_x0000_s7051" style="position:absolute;left:8952;top:305;width:340;height:507" coordorigin="8952,305" coordsize="340,507" path="m8977,565r3,e" filled="f" stroked="f">
                <v:path arrowok="t"/>
              </v:shape>
              <v:shape id="_x0000_s7050" style="position:absolute;left:8952;top:305;width:340;height:507" coordorigin="8952,305" coordsize="340,507" path="m8980,565r-3,e" filled="f" stroked="f">
                <v:path arrowok="t"/>
              </v:shape>
              <v:shape id="_x0000_s7049" style="position:absolute;left:8952;top:305;width:340;height:507" coordorigin="8952,305" coordsize="340,507" path="m9015,563r-16,1l8986,564r-9,1l8975,565r2,l8980,565r-2,l8987,565r13,-1l9015,564e" filled="f" stroked="f">
                <v:path arrowok="t"/>
              </v:shape>
              <v:shape id="_x0000_s7048" style="position:absolute;left:8952;top:305;width:340;height:507" coordorigin="8952,305" coordsize="340,507" path="m8997,562r-2,l9001,563r6,l9015,563r-18,-1e" filled="f" stroked="f">
                <v:path arrowok="t"/>
              </v:shape>
              <v:shape id="_x0000_s7047" style="position:absolute;left:8952;top:305;width:340;height:507" coordorigin="8952,305" coordsize="340,507" path="m8995,562r2,e" filled="f" stroked="f">
                <v:path arrowok="t"/>
              </v:shape>
              <v:shape id="_x0000_s7046" style="position:absolute;left:8952;top:305;width:340;height:507" coordorigin="8952,305" coordsize="340,507" path="m8997,562r-2,l8995,562e" filled="f" stroked="f">
                <v:path arrowok="t"/>
              </v:shape>
              <v:shape id="_x0000_s7045" style="position:absolute;left:8952;top:305;width:340;height:507" coordorigin="8952,305" coordsize="340,507" path="m8977,561r4,l8987,562r6,l8976,562r21,l9010,562r-15,l8991,562r-8,-1l8979,561r-2,e" filled="f" stroked="f">
                <v:path arrowok="t"/>
              </v:shape>
              <v:shape id="_x0000_s7044" style="position:absolute;left:8952;top:305;width:340;height:507" coordorigin="8952,305" coordsize="340,507" path="m8995,562r15,e" filled="f" stroked="f">
                <v:path arrowok="t"/>
              </v:shape>
              <v:shape id="_x0000_s7043" style="position:absolute;left:8952;top:305;width:340;height:507" coordorigin="8952,305" coordsize="340,507" path="m9010,562r-15,e" filled="f" stroked="f">
                <v:path arrowok="t"/>
              </v:shape>
              <v:shape id="_x0000_s7042" style="position:absolute;left:8952;top:305;width:340;height:507" coordorigin="8952,305" coordsize="340,507" path="m9015,562r-20,l9010,562r5,e" filled="f" stroked="f">
                <v:path arrowok="t"/>
              </v:shape>
              <v:shape id="_x0000_s7041" style="position:absolute;left:8952;top:305;width:340;height:507" coordorigin="8952,305" coordsize="340,507" path="m8961,562r-3,l8958,563r1,l8961,564r-2,-1l8958,563r,l8961,562e" filled="f" stroked="f">
                <v:path arrowok="t"/>
              </v:shape>
              <v:shape id="_x0000_s7040" style="position:absolute;left:8952;top:305;width:340;height:507" coordorigin="8952,305" coordsize="340,507" path="m8960,567r-2,l8957,568r,1l8958,570r2,1l8958,570r-1,-1l8957,568r1,-1l8960,567e" filled="f" stroked="f">
                <v:path arrowok="t"/>
              </v:shape>
              <v:shape id="_x0000_s7039" style="position:absolute;left:8952;top:305;width:340;height:507" coordorigin="8952,305" coordsize="340,507" path="m8959,574r-3,l8956,574r3,1l8956,574r3,e" filled="f" stroked="f">
                <v:path arrowok="t"/>
              </v:shape>
              <v:shape id="_x0000_s7038" style="position:absolute;left:8952;top:305;width:340;height:507" coordorigin="8952,305" coordsize="340,507" path="m8990,577r-2,l8996,577r9,1l9015,579r-10,-1l8997,577r-7,e" filled="f" stroked="f">
                <v:path arrowok="t"/>
              </v:shape>
              <v:shape id="_x0000_s7037" style="position:absolute;left:8952;top:305;width:340;height:507" coordorigin="8952,305" coordsize="340,507" path="m8988,577r2,e" filled="f" stroked="f">
                <v:path arrowok="t"/>
              </v:shape>
              <v:shape id="_x0000_s7036" style="position:absolute;left:8952;top:305;width:340;height:507" coordorigin="8952,305" coordsize="340,507" path="m8990,577r-2,e" filled="f" stroked="f">
                <v:path arrowok="t"/>
              </v:shape>
              <v:shape id="_x0000_s7035" style="position:absolute;left:8952;top:305;width:340;height:507" coordorigin="8952,305" coordsize="340,507" path="m8973,574r3,1l8973,575r4,l8980,576r3,l8987,576r-11,1l8972,577r4,l8988,577r2,l8989,577r4,-1l8988,576r-4,l8981,576r-3,-1l8988,575r-2,l8975,575r-2,-1e" filled="f" stroked="f">
                <v:path arrowok="t"/>
              </v:shape>
              <v:shape id="_x0000_s7034" style="position:absolute;left:8952;top:305;width:340;height:507" coordorigin="8952,305" coordsize="340,507" path="m8988,576r5,e" filled="f" stroked="f">
                <v:path arrowok="t"/>
              </v:shape>
              <v:shape id="_x0000_s7033" style="position:absolute;left:8952;top:305;width:340;height:507" coordorigin="8952,305" coordsize="340,507" path="m8988,575r-10,e" filled="f" stroked="f">
                <v:path arrowok="t"/>
              </v:shape>
              <v:shape id="_x0000_s7032" style="position:absolute;left:8952;top:305;width:340;height:507" coordorigin="8952,305" coordsize="340,507" path="m8993,576r-5,e" filled="f" stroked="f">
                <v:path arrowok="t"/>
              </v:shape>
              <v:shape id="_x0000_s7031" style="position:absolute;left:8952;top:305;width:340;height:507" coordorigin="8952,305" coordsize="340,507" path="m9015,576r-10,l8988,576r5,l9015,576e" filled="f" stroked="f">
                <v:path arrowok="t"/>
              </v:shape>
              <v:shape id="_x0000_s7030" style="position:absolute;left:8952;top:305;width:340;height:507" coordorigin="8952,305" coordsize="340,507" path="m8978,575r10,e" filled="f" stroked="f">
                <v:path arrowok="t"/>
              </v:shape>
              <v:shape id="_x0000_s7029" style="position:absolute;left:8952;top:305;width:340;height:507" coordorigin="8952,305" coordsize="340,507" path="m8988,575r-10,l9015,575r-27,e" filled="f" stroked="f">
                <v:path arrowok="t"/>
              </v:shape>
              <v:shape id="_x0000_s7028" style="position:absolute;left:8952;top:305;width:340;height:507" coordorigin="8952,305" coordsize="340,507" path="m8959,580r-4,l8959,580e" filled="f" stroked="f">
                <v:path arrowok="t"/>
              </v:shape>
              <v:shape id="_x0000_s7027" style="position:absolute;left:8952;top:305;width:340;height:507" coordorigin="8952,305" coordsize="340,507" path="m8955,580r1,e" filled="f" stroked="f">
                <v:path arrowok="t"/>
              </v:shape>
              <v:shape id="_x0000_s7026" style="position:absolute;left:8952;top:305;width:340;height:507" coordorigin="8952,305" coordsize="340,507" path="m8956,580r-1,e" filled="f" stroked="f">
                <v:path arrowok="t"/>
              </v:shape>
              <v:shape id="_x0000_s7025" style="position:absolute;left:8952;top:305;width:340;height:507" coordorigin="8952,305" coordsize="340,507" path="m8959,579r-2,l8955,579r,1l8956,579r1,l8959,579e" filled="f" stroked="f">
                <v:path arrowok="t"/>
              </v:shape>
              <v:shape id="_x0000_s7024" style="position:absolute;left:8952;top:305;width:340;height:507" coordorigin="8952,305" coordsize="340,507" path="m8978,584r-1,l8972,585r-2,l8972,585r6,-1e" filled="f" stroked="f">
                <v:path arrowok="t"/>
              </v:shape>
              <v:shape id="_x0000_s7023" style="position:absolute;left:8952;top:305;width:340;height:507" coordorigin="8952,305" coordsize="340,507" path="m8977,584r1,e" filled="f" stroked="f">
                <v:path arrowok="t"/>
              </v:shape>
              <v:shape id="_x0000_s7022" style="position:absolute;left:8952;top:305;width:340;height:507" coordorigin="8952,305" coordsize="340,507" path="m8978,584r-1,e" filled="f" stroked="f">
                <v:path arrowok="t"/>
              </v:shape>
              <v:shape id="_x0000_s7021" style="position:absolute;left:8952;top:305;width:340;height:507" coordorigin="8952,305" coordsize="340,507" path="m9015,581r-15,1l8987,583r-9,1l8970,584r7,l8978,584r,l8984,584r-5,l8989,583r12,-1l9015,581e" filled="f" stroked="f">
                <v:path arrowok="t"/>
              </v:shape>
              <v:shape id="_x0000_s7020" style="position:absolute;left:8952;top:305;width:340;height:507" coordorigin="8952,305" coordsize="340,507" path="m8979,584r5,e" filled="f" stroked="f">
                <v:path arrowok="t"/>
              </v:shape>
              <v:shape id="_x0000_s7019" style="position:absolute;left:8952;top:305;width:340;height:507" coordorigin="8952,305" coordsize="340,507" path="m8984,584r-5,e" filled="f" stroked="f">
                <v:path arrowok="t"/>
              </v:shape>
              <v:shape id="_x0000_s7018" style="position:absolute;left:8952;top:305;width:340;height:507" coordorigin="8952,305" coordsize="340,507" path="m9015,583r-36,1l8984,584r31,e" filled="f" stroked="f">
                <v:path arrowok="t"/>
              </v:shape>
              <v:shape id="_x0000_s7017" style="position:absolute;left:8952;top:305;width:340;height:507" coordorigin="8952,305" coordsize="340,507" path="m8958,585r-3,l8955,587r1,l8958,588r-2,-1l8955,587r,-1l8956,585r2,e" filled="f" stroked="f">
                <v:path arrowok="t"/>
              </v:shape>
              <v:shape id="_x0000_s7016" style="position:absolute;left:8952;top:305;width:340;height:507" coordorigin="8952,305" coordsize="340,507" path="m8958,591r-4,l8958,591e" filled="f" stroked="f">
                <v:path arrowok="t"/>
              </v:shape>
              <v:shape id="_x0000_s7015" style="position:absolute;left:8952;top:305;width:340;height:507" coordorigin="8952,305" coordsize="340,507" path="m8954,591r1,e" filled="f" stroked="f">
                <v:path arrowok="t"/>
              </v:shape>
              <v:shape id="_x0000_s7014" style="position:absolute;left:8952;top:305;width:340;height:507" coordorigin="8952,305" coordsize="340,507" path="m8955,591r-1,e" filled="f" stroked="f">
                <v:path arrowok="t"/>
              </v:shape>
              <v:shape id="_x0000_s7013" style="position:absolute;left:8952;top:305;width:340;height:507" coordorigin="8952,305" coordsize="340,507" path="m8958,588r-2,1l8954,590r,1l8955,590r1,-1l8958,589e" filled="f" stroked="f">
                <v:path arrowok="t"/>
              </v:shape>
              <v:shape id="_x0000_s7012" style="position:absolute;left:8952;top:305;width:340;height:507" coordorigin="8952,305" coordsize="340,507" path="m8985,593r-1,l8992,594r11,1l9015,595r-12,l8993,594r-8,-1e" filled="f" stroked="f">
                <v:path arrowok="t"/>
              </v:shape>
              <v:shape id="_x0000_s7011" style="position:absolute;left:8952;top:305;width:340;height:507" coordorigin="8952,305" coordsize="340,507" path="m8984,593r1,e" filled="f" stroked="f">
                <v:path arrowok="t"/>
              </v:shape>
              <v:shape id="_x0000_s7010" style="position:absolute;left:8952;top:305;width:340;height:507" coordorigin="8952,305" coordsize="340,507" path="m8985,593r-1,e" filled="f" stroked="f">
                <v:path arrowok="t"/>
              </v:shape>
              <v:shape id="_x0000_s7009" style="position:absolute;left:8952;top:305;width:340;height:507" coordorigin="8952,305" coordsize="340,507" path="m8969,591r2,l8968,591r4,l8976,592r3,l8983,593r-6,l8972,593r-4,1l8972,594r6,-1l8984,593r1,l8985,593r2,l8984,593r-7,-1l8971,591r-1,l8969,591e" filled="f" stroked="f">
                <v:path arrowok="t"/>
              </v:shape>
              <v:shape id="_x0000_s7008" style="position:absolute;left:8952;top:305;width:340;height:507" coordorigin="8952,305" coordsize="340,507" path="m8984,593r3,e" filled="f" stroked="f">
                <v:path arrowok="t"/>
              </v:shape>
              <v:shape id="_x0000_s7007" style="position:absolute;left:8952;top:305;width:340;height:507" coordorigin="8952,305" coordsize="340,507" path="m8987,593r-3,e" filled="f" stroked="f">
                <v:path arrowok="t"/>
              </v:shape>
              <v:shape id="_x0000_s7006" style="position:absolute;left:8952;top:305;width:340;height:507" coordorigin="8952,305" coordsize="340,507" path="m9015,592r-23,l8984,593r3,l8993,592r10,l9015,592e" filled="f" stroked="f">
                <v:path arrowok="t"/>
              </v:shape>
              <v:shape id="_x0000_s7005" style="position:absolute;left:8952;top:305;width:340;height:507" coordorigin="8952,305" coordsize="340,507" path="m8957,597r-3,l8957,597e" filled="f" stroked="f">
                <v:path arrowok="t"/>
              </v:shape>
              <v:shape id="_x0000_s7004" style="position:absolute;left:8952;top:305;width:340;height:507" coordorigin="8952,305" coordsize="340,507" path="m8954,597r,e" filled="f" stroked="f">
                <v:path arrowok="t"/>
              </v:shape>
              <v:shape id="_x0000_s7003" style="position:absolute;left:8952;top:305;width:340;height:507" coordorigin="8952,305" coordsize="340,507" path="m8954,597r,e" filled="f" stroked="f">
                <v:path arrowok="t"/>
              </v:shape>
              <v:shape id="_x0000_s7002" style="position:absolute;left:8952;top:305;width:340;height:507" coordorigin="8952,305" coordsize="340,507" path="m8957,595r-2,1l8954,597r,l8954,597r1,-1l8957,596e" filled="f" stroked="f">
                <v:path arrowok="t"/>
              </v:shape>
              <v:shape id="_x0000_s7001" style="position:absolute;left:8952;top:305;width:340;height:507" coordorigin="8952,305" coordsize="340,507" path="m9015,597r-48,l9012,597r-24,1l8970,599r-3,1l8970,600r17,-2l9009,598r6,-1l9015,597e" filled="f" stroked="f">
                <v:path arrowok="t"/>
              </v:shape>
              <v:shape id="_x0000_s7000" style="position:absolute;left:8952;top:305;width:340;height:507" coordorigin="8952,305" coordsize="340,507" path="m8957,603r-3,l8957,603e" filled="f" stroked="f">
                <v:path arrowok="t"/>
              </v:shape>
              <v:shape id="_x0000_s6999" style="position:absolute;left:8952;top:305;width:340;height:507" coordorigin="8952,305" coordsize="340,507" path="m8957,601r-2,1l8954,602r,1l8954,602r1,l8957,601e" filled="f" stroked="f">
                <v:path arrowok="t"/>
              </v:shape>
              <v:shape id="_x0000_s6998" style="position:absolute;left:8952;top:305;width:340;height:507" coordorigin="8952,305" coordsize="340,507" path="m9015,602r-49,1l9003,603r12,-1e" filled="f" stroked="f">
                <v:path arrowok="t"/>
              </v:shape>
              <v:shape id="_x0000_s6997" style="position:absolute;left:8952;top:305;width:340;height:507" coordorigin="8952,305" coordsize="340,507" path="m8956,609r-3,l8954,609r2,l8954,609r2,e" filled="f" stroked="f">
                <v:path arrowok="t"/>
              </v:shape>
              <v:shape id="_x0000_s6996" style="position:absolute;left:8952;top:305;width:340;height:507" coordorigin="8952,305" coordsize="340,507" path="m8970,610r-5,l9002,610r13,l8970,610e" filled="f" stroked="f">
                <v:path arrowok="t"/>
              </v:shape>
              <v:shape id="_x0000_s6995" style="position:absolute;left:8952;top:305;width:340;height:507" coordorigin="8952,305" coordsize="340,507" path="m9007,615r8,l9007,615e" filled="f" stroked="f">
                <v:path arrowok="t"/>
              </v:shape>
              <v:shape id="_x0000_s6994" style="position:absolute;left:8952;top:305;width:340;height:507" coordorigin="8952,305" coordsize="340,507" path="m9015,617r-25,1l8971,618r-8,1l8978,618r37,-1e" filled="f" stroked="f">
                <v:path arrowok="t"/>
              </v:shape>
              <v:shape id="_x0000_s6993" style="position:absolute;left:8952;top:305;width:340;height:507" coordorigin="8952,305" coordsize="340,507" path="m8956,619r-2,1l8953,620r,l8954,621r2,l8953,620r,l8954,620r2,e" filled="f" stroked="f">
                <v:path arrowok="t"/>
              </v:shape>
              <v:shape id="_x0000_s6992" style="position:absolute;left:8952;top:305;width:340;height:507" coordorigin="8952,305" coordsize="340,507" path="m8963,621r36,1l9015,622r-52,-1e" filled="f" stroked="f">
                <v:path arrowok="t"/>
              </v:shape>
              <v:shape id="_x0000_s6991" style="position:absolute;left:8952;top:305;width:340;height:507" coordorigin="8952,305" coordsize="340,507" path="m8955,626r-3,l8952,627r1,1l8955,629r-1,-1l8953,627r,-1l8955,626e" filled="f" stroked="f">
                <v:path arrowok="t"/>
              </v:shape>
              <v:shape id="_x0000_s6990" style="position:absolute;left:8952;top:305;width:340;height:507" coordorigin="8952,305" coordsize="340,507" path="m8972,632r-1,l8987,634r22,1l9015,636r-23,-2l8974,632r-2,e" filled="f" stroked="f">
                <v:path arrowok="t"/>
              </v:shape>
              <v:shape id="_x0000_s6989" style="position:absolute;left:8952;top:305;width:340;height:507" coordorigin="8952,305" coordsize="340,507" path="m8971,632r1,e" filled="f" stroked="f">
                <v:path arrowok="t"/>
              </v:shape>
              <v:shape id="_x0000_s6988" style="position:absolute;left:8952;top:305;width:340;height:507" coordorigin="8952,305" coordsize="340,507" path="m8972,632r-1,l8971,632e" filled="f" stroked="f">
                <v:path arrowok="t"/>
              </v:shape>
              <v:shape id="_x0000_s6987" style="position:absolute;left:8952;top:305;width:340;height:507" coordorigin="8952,305" coordsize="340,507" path="m8961,630r2,1l8966,631r3,1l8961,632r11,l8967,631r-3,l8961,630e" filled="f" stroked="f">
                <v:path arrowok="t"/>
              </v:shape>
              <v:shape id="_x0000_s6986" style="position:absolute;left:8952;top:305;width:340;height:507" coordorigin="8952,305" coordsize="340,507" path="m8970,632r,l8970,632e" filled="f" stroked="f">
                <v:path arrowok="t"/>
              </v:shape>
              <v:shape id="_x0000_s6985" style="position:absolute;left:8952;top:305;width:340;height:507" coordorigin="8952,305" coordsize="340,507" path="m8970,632r,e" filled="f" stroked="f">
                <v:path arrowok="t"/>
              </v:shape>
              <v:shape id="_x0000_s6984" style="position:absolute;left:8952;top:305;width:340;height:507" coordorigin="8952,305" coordsize="340,507" path="m9015,631r-45,1l8991,632r24,-1e" filled="f" stroked="f">
                <v:path arrowok="t"/>
              </v:shape>
              <v:shape id="_x0000_s6983" style="position:absolute;left:8952;top:305;width:340;height:507" coordorigin="8952,305" coordsize="340,507" path="m9015,632r-24,l9001,632r14,e" filled="f" stroked="f">
                <v:path arrowok="t"/>
              </v:shape>
              <v:shape id="_x0000_s6982" style="position:absolute;left:8952;top:305;width:340;height:507" coordorigin="8952,305" coordsize="340,507" path="m8955,638r-3,l8952,638r1,1l8955,640r-2,-1l8952,638r,l8955,638e" filled="f" stroked="f">
                <v:path arrowok="t"/>
              </v:shape>
              <v:shape id="_x0000_s6981" style="position:absolute;left:8952;top:305;width:340;height:507" coordorigin="8952,305" coordsize="340,507" path="m8989,643r-2,l8995,644r20,1l9013,645r-11,-1l8989,643e" filled="f" stroked="f">
                <v:path arrowok="t"/>
              </v:shape>
              <v:shape id="_x0000_s6980" style="position:absolute;left:8952;top:305;width:340;height:507" coordorigin="8952,305" coordsize="340,507" path="m8987,643r2,e" filled="f" stroked="f">
                <v:path arrowok="t"/>
              </v:shape>
              <v:shape id="_x0000_s6979" style="position:absolute;left:8952;top:305;width:340;height:507" coordorigin="8952,305" coordsize="340,507" path="m8989,643r-2,l8987,643e" filled="f" stroked="f">
                <v:path arrowok="t"/>
              </v:shape>
              <v:shape id="_x0000_s6978" style="position:absolute;left:8952;top:305;width:340;height:507" coordorigin="8952,305" coordsize="340,507" path="m8960,641r5,1l8974,643r10,l8959,644r30,-1l9005,643r-18,l8975,643r-9,-1l8960,641e" filled="f" stroked="f">
                <v:path arrowok="t"/>
              </v:shape>
              <v:shape id="_x0000_s6977" style="position:absolute;left:8952;top:305;width:340;height:507" coordorigin="8952,305" coordsize="340,507" path="m8987,643r18,e" filled="f" stroked="f">
                <v:path arrowok="t"/>
              </v:shape>
              <v:shape id="_x0000_s6976" style="position:absolute;left:8952;top:305;width:340;height:507" coordorigin="8952,305" coordsize="340,507" path="m9005,643r-18,e" filled="f" stroked="f">
                <v:path arrowok="t"/>
              </v:shape>
              <v:shape id="_x0000_s6975" style="position:absolute;left:8952;top:305;width:340;height:507" coordorigin="8952,305" coordsize="340,507" path="m9015,643r-28,l9005,643r10,e" filled="f" stroked="f">
                <v:path arrowok="t"/>
              </v:shape>
              <v:shape id="_x0000_s6974" style="position:absolute;left:8952;top:305;width:340;height:507" coordorigin="8952,305" coordsize="340,507" path="m8955,643r-3,l8952,644r1,1l8955,646r-2,-1l8952,644r,l8955,643e" filled="f" stroked="f">
                <v:path arrowok="t"/>
              </v:shape>
              <v:shape id="_x0000_s6973" style="position:absolute;left:8952;top:305;width:340;height:507" coordorigin="8952,305" coordsize="340,507" path="m8971,648r-2,l8974,648r6,1l8987,649r-28,l8989,649r8,1l9015,651r-16,-1l8992,649r-10,l8976,648r-5,e" filled="f" stroked="f">
                <v:path arrowok="t"/>
              </v:shape>
              <v:shape id="_x0000_s6972" style="position:absolute;left:8952;top:305;width:340;height:507" coordorigin="8952,305" coordsize="340,507" path="m8969,648r2,e" filled="f" stroked="f">
                <v:path arrowok="t"/>
              </v:shape>
              <v:shape id="_x0000_s6971" style="position:absolute;left:8952;top:305;width:340;height:507" coordorigin="8952,305" coordsize="340,507" path="m8971,648r-2,e" filled="f" stroked="f">
                <v:path arrowok="t"/>
              </v:shape>
              <v:shape id="_x0000_s6970" style="position:absolute;left:8952;top:305;width:340;height:507" coordorigin="8952,305" coordsize="340,507" path="m8959,646r3,1l8965,647r4,1l8961,648r-2,l8969,648r2,l8971,648r4,l8969,648r-4,-1l8962,647r-3,-1e" filled="f" stroked="f">
                <v:path arrowok="t"/>
              </v:shape>
              <v:shape id="_x0000_s6969" style="position:absolute;left:8952;top:305;width:340;height:507" coordorigin="8952,305" coordsize="340,507" path="m8969,648r6,e" filled="f" stroked="f">
                <v:path arrowok="t"/>
              </v:shape>
              <v:shape id="_x0000_s6968" style="position:absolute;left:8952;top:305;width:340;height:507" coordorigin="8952,305" coordsize="340,507" path="m8975,648r-6,e" filled="f" stroked="f">
                <v:path arrowok="t"/>
              </v:shape>
              <v:shape id="_x0000_s6967" style="position:absolute;left:8952;top:305;width:340;height:507" coordorigin="8952,305" coordsize="340,507" path="m9015,647r-46,1l8975,648r35,-1l9015,647e" filled="f" stroked="f">
                <v:path arrowok="t"/>
              </v:shape>
              <v:shape id="_x0000_s6966" style="position:absolute;left:8952;top:305;width:340;height:507" coordorigin="8952,305" coordsize="340,507" path="m8955,649r-2,l8952,649r,l8955,649r-3,l8954,649r1,e" filled="f" stroked="f">
                <v:path arrowok="t"/>
              </v:shape>
              <v:shape id="_x0000_s6965" style="position:absolute;left:8952;top:305;width:340;height:507" coordorigin="8952,305" coordsize="340,507" path="m9015,655r-57,l8958,655r57,1l8968,655r47,e" filled="f" stroked="f">
                <v:path arrowok="t"/>
              </v:shape>
              <v:shape id="_x0000_s6964" style="position:absolute;left:8952;top:305;width:340;height:507" coordorigin="8952,305" coordsize="340,507" path="m8955,661r-3,l8952,661r1,1l8955,662r-2,l8952,661r,l8955,661e" filled="f" stroked="f">
                <v:path arrowok="t"/>
              </v:shape>
              <v:shape id="_x0000_s6963" style="position:absolute;left:8952;top:305;width:340;height:507" coordorigin="8952,305" coordsize="340,507" path="m8958,662r13,1l8992,663r-19,l8965,663r-4,-1l8958,662e" filled="f" stroked="f">
                <v:path arrowok="t"/>
              </v:shape>
              <v:shape id="_x0000_s6962" style="position:absolute;left:8952;top:305;width:340;height:507" coordorigin="8952,305" coordsize="340,507" path="m8996,667r-1,l9015,667r-19,e" filled="f" stroked="f">
                <v:path arrowok="t"/>
              </v:shape>
              <v:shape id="_x0000_s6961" style="position:absolute;left:8952;top:305;width:340;height:507" coordorigin="8952,305" coordsize="340,507" path="m9015,672r-58,l9015,672e" filled="f" stroked="f">
                <v:path arrowok="t"/>
              </v:shape>
              <v:shape id="_x0000_s6960" style="position:absolute;left:8952;top:305;width:340;height:507" coordorigin="8952,305" coordsize="340,507" path="m8955,672r-3,l8952,673r1,1l8955,675r-2,-1l8952,673r,-1l8955,672e" filled="f" stroked="f">
                <v:path arrowok="t"/>
              </v:shape>
              <v:shape id="_x0000_s6959" style="position:absolute;left:8952;top:305;width:340;height:507" coordorigin="8952,305" coordsize="340,507" path="m8960,680r-2,l8972,681r21,1l9015,682r-6,l8984,681r-12,l8960,680e" filled="f" stroked="f">
                <v:path arrowok="t"/>
              </v:shape>
              <v:shape id="_x0000_s6958" style="position:absolute;left:8952;top:305;width:340;height:507" coordorigin="8952,305" coordsize="340,507" path="m8958,680r2,e" filled="f" stroked="f">
                <v:path arrowok="t"/>
              </v:shape>
              <v:shape id="_x0000_s6957" style="position:absolute;left:8952;top:305;width:340;height:507" coordorigin="8952,305" coordsize="340,507" path="m8960,680r-2,e" filled="f" stroked="f">
                <v:path arrowok="t"/>
              </v:shape>
              <v:shape id="_x0000_s6956" style="position:absolute;left:8952;top:305;width:340;height:507" coordorigin="8952,305" coordsize="340,507" path="m8956,680r1,l8958,680r-2,1l8958,680r,l8960,680r-1,l8958,680r-2,e" filled="f" stroked="f">
                <v:path arrowok="t"/>
              </v:shape>
              <v:shape id="_x0000_s6955" style="position:absolute;left:8952;top:305;width:340;height:507" coordorigin="8952,305" coordsize="340,507" path="m8958,680r1,e" filled="f" stroked="f">
                <v:path arrowok="t"/>
              </v:shape>
              <v:shape id="_x0000_s6954" style="position:absolute;left:8952;top:305;width:340;height:507" coordorigin="8952,305" coordsize="340,507" path="m8977,678r-2,l8985,679r14,l9015,680r-12,-1l8992,679r-13,-1l8977,678e" filled="f" stroked="f">
                <v:path arrowok="t"/>
              </v:shape>
              <v:shape id="_x0000_s6953" style="position:absolute;left:8952;top:305;width:340;height:507" coordorigin="8952,305" coordsize="340,507" path="m8975,678r2,e" filled="f" stroked="f">
                <v:path arrowok="t"/>
              </v:shape>
              <v:shape id="_x0000_s6952" style="position:absolute;left:8952;top:305;width:340;height:507" coordorigin="8952,305" coordsize="340,507" path="m8959,680r-1,e" filled="f" stroked="f">
                <v:path arrowok="t"/>
              </v:shape>
              <v:shape id="_x0000_s6951" style="position:absolute;left:8952;top:305;width:340;height:507" coordorigin="8952,305" coordsize="340,507" path="m8969,678r-1,l8964,678r-3,1l8958,680r1,l8961,679r4,-1l8969,678e" filled="f" stroked="f">
                <v:path arrowok="t"/>
              </v:shape>
              <v:shape id="_x0000_s6950" style="position:absolute;left:8952;top:305;width:340;height:507" coordorigin="8952,305" coordsize="340,507" path="m8977,678r-2,l8975,678e" filled="f" stroked="f">
                <v:path arrowok="t"/>
              </v:shape>
              <v:shape id="_x0000_s6949" style="position:absolute;left:8952;top:305;width:340;height:507" coordorigin="8952,305" coordsize="340,507" path="m8957,675r3,1l8965,677r6,l8970,677r-11,1l8956,678r13,l8977,678r-7,l8972,677r14,l8972,677r1,l8972,677r-7,-1l8960,676r-3,-1e" filled="f" stroked="f">
                <v:path arrowok="t"/>
              </v:shape>
              <v:shape id="_x0000_s6948" style="position:absolute;left:8952;top:305;width:340;height:507" coordorigin="8952,305" coordsize="340,507" path="m8986,677r-14,e" filled="f" stroked="f">
                <v:path arrowok="t"/>
              </v:shape>
              <v:shape id="_x0000_s6947" style="position:absolute;left:8952;top:305;width:340;height:507" coordorigin="8952,305" coordsize="340,507" path="m8972,677r1,e" filled="f" stroked="f">
                <v:path arrowok="t"/>
              </v:shape>
              <v:shape id="_x0000_s6946" style="position:absolute;left:8952;top:305;width:340;height:507" coordorigin="8952,305" coordsize="340,507" path="m8972,677r14,e" filled="f" stroked="f">
                <v:path arrowok="t"/>
              </v:shape>
              <v:shape id="_x0000_s6945" style="position:absolute;left:8952;top:305;width:340;height:507" coordorigin="8952,305" coordsize="340,507" path="m8986,677r-14,l8974,678r-4,l8999,678r16,-1l8986,677e" filled="f" stroked="f">
                <v:path arrowok="t"/>
              </v:shape>
              <v:shape id="_x0000_s6944" style="position:absolute;left:8952;top:305;width:340;height:507" coordorigin="8952,305" coordsize="340,507" path="m8973,677r-1,e" filled="f" stroked="f">
                <v:path arrowok="t"/>
              </v:shape>
              <v:shape id="_x0000_s6943" style="position:absolute;left:8952;top:305;width:340;height:507" coordorigin="8952,305" coordsize="340,507" path="m9015,673r-23,2l8974,677r-2,l8973,677r16,-2l9011,673r4,e" filled="f" stroked="f">
                <v:path arrowok="t"/>
              </v:shape>
              <v:shape id="_x0000_s6942" style="position:absolute;left:8952;top:305;width:340;height:507" coordorigin="8952,305" coordsize="340,507" path="m8955,678r-3,l8952,679r1,l8955,679r-2,l8952,679r,-1l8953,678r2,e" filled="f" stroked="f">
                <v:path arrowok="t"/>
              </v:shape>
              <v:shape id="_x0000_s6941" style="position:absolute;left:8952;top:305;width:340;height:507" coordorigin="8952,305" coordsize="340,507" path="m8955,684r-3,l8955,684e" filled="f" stroked="f">
                <v:path arrowok="t"/>
              </v:shape>
              <v:shape id="_x0000_s6940" style="position:absolute;left:8952;top:305;width:340;height:507" coordorigin="8952,305" coordsize="340,507" path="m8952,684r,e" filled="f" stroked="f">
                <v:path arrowok="t"/>
              </v:shape>
              <v:shape id="_x0000_s6939" style="position:absolute;left:8952;top:305;width:340;height:507" coordorigin="8952,305" coordsize="340,507" path="m8952,684r,e" filled="f" stroked="f">
                <v:path arrowok="t"/>
              </v:shape>
              <v:shape id="_x0000_s6938" style="position:absolute;left:8952;top:305;width:340;height:507" coordorigin="8952,305" coordsize="340,507" path="m8955,681r-2,1l8952,683r,1l8952,683r1,-1l8955,681e" filled="f" stroked="f">
                <v:path arrowok="t"/>
              </v:shape>
              <v:shape id="_x0000_s6937" style="position:absolute;left:8952;top:305;width:340;height:507" coordorigin="8952,305" coordsize="340,507" path="m8996,690r-1,l9015,690r-19,e" filled="f" stroked="f">
                <v:path arrowok="t"/>
              </v:shape>
              <v:shape id="_x0000_s6936" style="position:absolute;left:8952;top:305;width:340;height:507" coordorigin="8952,305" coordsize="340,507" path="m9015,694r-48,1l8955,695r13,l9015,695e" filled="f" stroked="f">
                <v:path arrowok="t"/>
              </v:shape>
              <v:shape id="_x0000_s6935" style="position:absolute;left:8952;top:305;width:340;height:507" coordorigin="8952,305" coordsize="340,507" path="m8955,695r-3,1l8952,696r3,-1e" filled="f" stroked="f">
                <v:path arrowok="t"/>
              </v:shape>
              <v:shape id="_x0000_s6934" style="position:absolute;left:8952;top:305;width:340;height:507" coordorigin="8952,305" coordsize="340,507" path="m9015,700r-60,1l8955,702r34,l8972,703r-11,1l8955,706r2,-1l8960,705r10,-1l8979,703r12,-1l9000,702r-7,l8994,702r-3,l8956,701r47,l9015,700e" filled="f" stroked="f">
                <v:path arrowok="t"/>
              </v:shape>
              <v:shape id="_x0000_s6933" style="position:absolute;left:8952;top:305;width:340;height:507" coordorigin="8952,305" coordsize="340,507" path="m9000,702r-9,e" filled="f" stroked="f">
                <v:path arrowok="t"/>
              </v:shape>
              <v:shape id="_x0000_s6932" style="position:absolute;left:8952;top:305;width:340;height:507" coordorigin="8952,305" coordsize="340,507" path="m8991,702r3,e" filled="f" stroked="f">
                <v:path arrowok="t"/>
              </v:shape>
              <v:shape id="_x0000_s6931" style="position:absolute;left:8952;top:305;width:340;height:507" coordorigin="8952,305" coordsize="340,507" path="m8991,702r9,e" filled="f" stroked="f">
                <v:path arrowok="t"/>
              </v:shape>
              <v:shape id="_x0000_s6930" style="position:absolute;left:8952;top:305;width:340;height:507" coordorigin="8952,305" coordsize="340,507" path="m9000,702r-9,l9006,703r9,l9000,702e" filled="f" stroked="f">
                <v:path arrowok="t"/>
              </v:shape>
              <v:shape id="_x0000_s6929" style="position:absolute;left:8952;top:305;width:340;height:507" coordorigin="8952,305" coordsize="340,507" path="m8994,702r-3,e" filled="f" stroked="f">
                <v:path arrowok="t"/>
              </v:shape>
              <v:shape id="_x0000_s6928" style="position:absolute;left:8952;top:305;width:340;height:507" coordorigin="8952,305" coordsize="340,507" path="m9015,701r-24,1l8994,702r21,-1e" filled="f" stroked="f">
                <v:path arrowok="t"/>
              </v:shape>
              <v:shape id="_x0000_s6927" style="position:absolute;left:8952;top:305;width:340;height:507" coordorigin="8952,305" coordsize="340,507" path="m8955,701r-3,l8955,702r,-1e" filled="f" stroked="f">
                <v:path arrowok="t"/>
              </v:shape>
              <v:shape id="_x0000_s6926" style="position:absolute;left:8952;top:305;width:340;height:507" coordorigin="8952,305" coordsize="340,507" path="m8955,706r-2,l8952,707r,1l8953,709r2,1l8953,709r-1,-1l8952,707r1,-1l8955,706e" filled="f" stroked="f">
                <v:path arrowok="t"/>
              </v:shape>
              <v:shape id="_x0000_s6925" style="position:absolute;left:8952;top:305;width:340;height:507" coordorigin="8952,305" coordsize="340,507" path="m8980,713r-3,l8987,714r13,1l9015,715r-4,l8994,714r-8,l8980,713e" filled="f" stroked="f">
                <v:path arrowok="t"/>
              </v:shape>
              <v:shape id="_x0000_s6924" style="position:absolute;left:8952;top:305;width:340;height:507" coordorigin="8952,305" coordsize="340,507" path="m8977,713r3,e" filled="f" stroked="f">
                <v:path arrowok="t"/>
              </v:shape>
              <v:shape id="_x0000_s6923" style="position:absolute;left:8952;top:305;width:340;height:507" coordorigin="8952,305" coordsize="340,507" path="m8980,713r-3,l8977,713e" filled="f" stroked="f">
                <v:path arrowok="t"/>
              </v:shape>
              <v:shape id="_x0000_s6922" style="position:absolute;left:8952;top:305;width:340;height:507" coordorigin="8952,305" coordsize="340,507" path="m8955,710r4,1l8966,712r9,1l8955,713r25,l8979,713r21,l8977,713r-11,-1l8959,711r-4,-1e" filled="f" stroked="f">
                <v:path arrowok="t"/>
              </v:shape>
              <v:shape id="_x0000_s6921" style="position:absolute;left:8952;top:305;width:340;height:507" coordorigin="8952,305" coordsize="340,507" path="m8977,713r23,e" filled="f" stroked="f">
                <v:path arrowok="t"/>
              </v:shape>
              <v:shape id="_x0000_s6920" style="position:absolute;left:8952;top:305;width:340;height:507" coordorigin="8952,305" coordsize="340,507" path="m9015,713r-18,l9008,713r7,e" filled="f" stroked="f">
                <v:path arrowok="t"/>
              </v:shape>
              <v:shape id="_x0000_s6919" style="position:absolute;left:8952;top:305;width:340;height:507" coordorigin="8952,305" coordsize="340,507" path="m9000,713r-23,e" filled="f" stroked="f">
                <v:path arrowok="t"/>
              </v:shape>
              <v:shape id="_x0000_s6918" style="position:absolute;left:8952;top:305;width:340;height:507" coordorigin="8952,305" coordsize="340,507" path="m9015,713r-38,l9000,713r15,e" filled="f" stroked="f">
                <v:path arrowok="t"/>
              </v:shape>
              <v:shape id="_x0000_s6917" style="position:absolute;left:8952;top:305;width:340;height:507" coordorigin="8952,305" coordsize="340,507" path="m9015,719r-60,l9015,719e" filled="f" stroked="f">
                <v:path arrowok="t"/>
              </v:shape>
              <v:shape id="_x0000_s6916" style="position:absolute;left:8952;top:305;width:340;height:507" coordorigin="8952,305" coordsize="340,507" path="m9000,725r-3,l9002,726r13,l9009,726r-9,-1e" filled="f" stroked="f">
                <v:path arrowok="t"/>
              </v:shape>
              <v:shape id="_x0000_s6915" style="position:absolute;left:8952;top:305;width:340;height:507" coordorigin="8952,305" coordsize="340,507" path="m8998,725r3,e" filled="f" stroked="f">
                <v:path arrowok="t"/>
              </v:shape>
              <v:shape id="_x0000_s6914" style="position:absolute;left:8952;top:305;width:340;height:507" coordorigin="8952,305" coordsize="340,507" path="m9000,725r-3,l8998,725e" filled="f" stroked="f">
                <v:path arrowok="t"/>
              </v:shape>
              <v:shape id="_x0000_s6913" style="position:absolute;left:8952;top:305;width:340;height:507" coordorigin="8952,305" coordsize="340,507" path="m9001,725r-1,e" filled="f" stroked="f">
                <v:path arrowok="t"/>
              </v:shape>
              <v:shape id="_x0000_s6912" style="position:absolute;left:8952;top:305;width:340;height:507" coordorigin="8952,305" coordsize="340,507" path="m8960,725r-8,l8952,725r3,l8976,725r39,l8994,725r-36,l8952,725r18,l8960,725e" filled="f" stroked="f">
                <v:path arrowok="t"/>
              </v:shape>
              <v:shape id="_x0000_s6911" style="position:absolute;left:8952;top:305;width:340;height:507" coordorigin="8952,305" coordsize="340,507" path="m8970,725r-18,e" filled="f" stroked="f">
                <v:path arrowok="t"/>
              </v:shape>
              <v:shape id="_x0000_s6910" style="position:absolute;left:8952;top:305;width:340;height:507" coordorigin="8952,305" coordsize="340,507" path="m8994,725r21,e" filled="f" stroked="f">
                <v:path arrowok="t"/>
              </v:shape>
              <v:shape id="_x0000_s6909" style="position:absolute;left:8952;top:305;width:340;height:507" coordorigin="8952,305" coordsize="340,507" path="m9015,725r-21,e" filled="f" stroked="f">
                <v:path arrowok="t"/>
              </v:shape>
              <v:shape id="_x0000_s6908" style="position:absolute;left:8952;top:305;width:340;height:507" coordorigin="8952,305" coordsize="340,507" path="m8952,725r18,e" filled="f" stroked="f">
                <v:path arrowok="t"/>
              </v:shape>
              <v:shape id="_x0000_s6907" style="position:absolute;left:8952;top:305;width:340;height:507" coordorigin="8952,305" coordsize="340,507" path="m8970,725r-18,l8994,725r,l9015,725r-21,l8991,725r-21,e" filled="f" stroked="f">
                <v:path arrowok="t"/>
              </v:shape>
              <v:shape id="_x0000_s6906" style="position:absolute;left:8952;top:305;width:340;height:507" coordorigin="8952,305" coordsize="340,507" path="m8991,725r3,e" filled="f" stroked="f">
                <v:path arrowok="t"/>
              </v:shape>
              <v:shape id="_x0000_s6905" style="position:absolute;left:8952;top:305;width:340;height:507" coordorigin="8952,305" coordsize="340,507" path="m8994,725r-3,e" filled="f" stroked="f">
                <v:path arrowok="t"/>
              </v:shape>
              <v:shape id="_x0000_s6904" style="position:absolute;left:8952;top:305;width:340;height:507" coordorigin="8952,305" coordsize="340,507" path="m8955,721r5,1l8973,724r18,1l8994,725r-8,-1l8979,724r-14,-1l8958,722r-3,-1e" filled="f" stroked="f">
                <v:path arrowok="t"/>
              </v:shape>
              <v:shape id="_x0000_s6903" style="position:absolute;left:8952;top:305;width:340;height:507" coordorigin="8952,305" coordsize="340,507" path="m8955,721r,e" filled="f" stroked="f">
                <v:path arrowok="t"/>
              </v:shape>
              <v:shape id="_x0000_s6902" style="position:absolute;left:8952;top:305;width:340;height:507" coordorigin="8952,305" coordsize="340,507" path="m8955,721r,e" filled="f" stroked="f">
                <v:path arrowok="t"/>
              </v:shape>
              <v:shape id="_x0000_s6901" style="position:absolute;left:8952;top:305;width:340;height:507" coordorigin="8952,305" coordsize="340,507" path="m8955,719r-3,l8952,720r1,l8955,721r-2,-1l8952,720r,-1l8955,719e" filled="f" stroked="f">
                <v:path arrowok="t"/>
              </v:shape>
              <v:shape id="_x0000_s6900" style="position:absolute;left:8952;top:305;width:340;height:507" coordorigin="8952,305" coordsize="340,507" path="m9015,730r-63,l9015,731r-45,l9008,730r7,e" filled="f" stroked="f">
                <v:path arrowok="t"/>
              </v:shape>
              <v:shape id="_x0000_s6899" style="position:absolute;left:8952;top:305;width:340;height:507" coordorigin="8952,305" coordsize="340,507" path="m8973,745r5,l9009,746r6,1l8992,746r-19,-1e" filled="f" stroked="f">
                <v:path arrowok="t"/>
              </v:shape>
              <v:shape id="_x0000_s6898" style="position:absolute;left:8952;top:305;width:340;height:507" coordorigin="8952,305" coordsize="340,507" path="m8962,744r3,l8973,745r-11,-1e" filled="f" stroked="f">
                <v:path arrowok="t"/>
              </v:shape>
              <v:shape id="_x0000_s6897" style="position:absolute;left:8952;top:305;width:340;height:507" coordorigin="8952,305" coordsize="340,507" path="m8958,744r,l8962,744r-4,e" filled="f" stroked="f">
                <v:path arrowok="t"/>
              </v:shape>
              <v:shape id="_x0000_s6896" style="position:absolute;left:8952;top:305;width:340;height:507" coordorigin="8952,305" coordsize="340,507" path="m8952,742r,1l8955,743r3,1l8952,742e" filled="f" stroked="f">
                <v:path arrowok="t"/>
              </v:shape>
              <v:shape id="_x0000_s6895" style="position:absolute;left:8952;top:305;width:340;height:507" coordorigin="8952,305" coordsize="340,507" path="m9015,735r-11,1l9000,736r-48,l8952,737r6,1l8969,738r-11,1l8952,741r,1l8952,741r6,-2l8970,738r6,l8971,738r,l8970,738r-6,l8960,738r-3,-1l8954,737r-2,l8952,736r57,l9015,736r-12,l9011,736r4,-1e" filled="f" stroked="f">
                <v:path arrowok="t"/>
              </v:shape>
              <v:shape id="_x0000_s6894" style="position:absolute;left:8952;top:305;width:340;height:507" coordorigin="8952,305" coordsize="340,507" path="m8976,738r-6,e" filled="f" stroked="f">
                <v:path arrowok="t"/>
              </v:shape>
              <v:shape id="_x0000_s6893" style="position:absolute;left:8952;top:305;width:340;height:507" coordorigin="8952,305" coordsize="340,507" path="m9009,736r-12,l8996,736e" filled="f" stroked="f">
                <v:path arrowok="t"/>
              </v:shape>
              <v:shape id="_x0000_s6892" style="position:absolute;left:8952;top:305;width:340;height:507" coordorigin="8952,305" coordsize="340,507" path="m8970,738r1,e" filled="f" stroked="f">
                <v:path arrowok="t"/>
              </v:shape>
              <v:shape id="_x0000_s6891" style="position:absolute;left:8952;top:305;width:340;height:507" coordorigin="8952,305" coordsize="340,507" path="m8970,738r6,e" filled="f" stroked="f">
                <v:path arrowok="t"/>
              </v:shape>
              <v:shape id="_x0000_s6890" style="position:absolute;left:8952;top:305;width:340;height:507" coordorigin="8952,305" coordsize="340,507" path="m8976,738r-6,l8987,739r28,l8976,738e" filled="f" stroked="f">
                <v:path arrowok="t"/>
              </v:shape>
              <v:shape id="_x0000_s6889" style="position:absolute;left:8952;top:305;width:340;height:507" coordorigin="8952,305" coordsize="340,507" path="m8971,738r-1,e" filled="f" stroked="f">
                <v:path arrowok="t"/>
              </v:shape>
              <v:shape id="_x0000_s6888" style="position:absolute;left:8952;top:305;width:340;height:507" coordorigin="8952,305" coordsize="340,507" path="m8996,736r13,e" filled="f" stroked="f">
                <v:path arrowok="t"/>
              </v:shape>
              <v:shape id="_x0000_s6887" style="position:absolute;left:8952;top:305;width:340;height:507" coordorigin="8952,305" coordsize="340,507" path="m9009,736r-12,l8986,737r-9,l8970,738r1,l8978,737r8,l8997,736r12,e" filled="f" stroked="f">
                <v:path arrowok="t"/>
              </v:shape>
              <v:shape id="_x0000_s6886" style="position:absolute;left:8952;top:305;width:340;height:507" coordorigin="8952,305" coordsize="340,507" path="m8952,748r8,l9010,749r5,l8965,748r-8,l8953,748r14,l8952,748e" filled="f" stroked="f">
                <v:path arrowok="t"/>
              </v:shape>
              <v:shape id="_x0000_s6885" style="position:absolute;left:8952;top:305;width:340;height:507" coordorigin="8952,305" coordsize="340,507" path="m8967,748r-14,e" filled="f" stroked="f">
                <v:path arrowok="t"/>
              </v:shape>
              <v:shape id="_x0000_s6884" style="position:absolute;left:8952;top:305;width:340;height:507" coordorigin="8952,305" coordsize="340,507" path="m8953,748r14,e" filled="f" stroked="f">
                <v:path arrowok="t"/>
              </v:shape>
              <v:shape id="_x0000_s6883" style="position:absolute;left:8952;top:305;width:340;height:507" coordorigin="8952,305" coordsize="340,507" path="m8967,748r-14,l9011,748r4,l8967,748e" filled="f" stroked="f">
                <v:path arrowok="t"/>
              </v:shape>
              <v:shape id="_x0000_s6882" style="position:absolute;left:8952;top:305;width:340;height:507" coordorigin="8952,305" coordsize="340,507" path="m9015,753r-63,l8952,756r4,2l8966,759r-14,l8952,761r12,l8986,762r9,1l9004,764r11,l9005,763r-9,l8989,762r8,l8986,762r,l8984,762r-14,-1l8952,759r15,l8957,758r-5,-2l8952,754r63,-1e" filled="f" stroked="f">
                <v:path arrowok="t"/>
              </v:shape>
              <v:shape id="_x0000_s6881" style="position:absolute;left:8952;top:305;width:340;height:507" coordorigin="8952,305" coordsize="340,507" path="m8997,762r-8,e" filled="f" stroked="f">
                <v:path arrowok="t"/>
              </v:shape>
              <v:shape id="_x0000_s6880" style="position:absolute;left:8952;top:305;width:340;height:507" coordorigin="8952,305" coordsize="340,507" path="m8967,759r-1,l8966,759e" filled="f" stroked="f">
                <v:path arrowok="t"/>
              </v:shape>
              <v:shape id="_x0000_s6879" style="position:absolute;left:8952;top:305;width:340;height:507" coordorigin="8952,305" coordsize="340,507" path="m8984,762r2,e" filled="f" stroked="f">
                <v:path arrowok="t"/>
              </v:shape>
              <v:shape id="_x0000_s6878" style="position:absolute;left:8952;top:305;width:340;height:507" coordorigin="8952,305" coordsize="340,507" path="m8989,762r8,e" filled="f" stroked="f">
                <v:path arrowok="t"/>
              </v:shape>
              <v:shape id="_x0000_s6877" style="position:absolute;left:8952;top:305;width:340;height:507" coordorigin="8952,305" coordsize="340,507" path="m8997,762r-8,l9005,762r10,l8997,762e" filled="f" stroked="f">
                <v:path arrowok="t"/>
              </v:shape>
              <v:shape id="_x0000_s6876" style="position:absolute;left:8952;top:305;width:340;height:507" coordorigin="8952,305" coordsize="340,507" path="m8986,762r-2,e" filled="f" stroked="f">
                <v:path arrowok="t"/>
              </v:shape>
              <v:shape id="_x0000_s6875" style="position:absolute;left:8952;top:305;width:340;height:507" coordorigin="8952,305" coordsize="340,507" path="m8966,759r1,e" filled="f" stroked="f">
                <v:path arrowok="t"/>
              </v:shape>
              <v:shape id="_x0000_s6874" style="position:absolute;left:8952;top:305;width:340;height:507" coordorigin="8952,305" coordsize="340,507" path="m8967,759r-1,l8971,760r6,1l8984,762r2,l8979,761r-7,-1l8967,759e" filled="f" stroked="f">
                <v:path arrowok="t"/>
              </v:shape>
              <v:shape id="_x0000_s6873" style="position:absolute;left:8952;top:305;width:340;height:507" coordorigin="8952,305" coordsize="340,507" path="m9015,759r-49,l8990,759r25,e" filled="f" stroked="f">
                <v:path arrowok="t"/>
              </v:shape>
              <v:shape id="_x0000_s6872" style="position:absolute;left:8952;top:305;width:340;height:507" coordorigin="8952,305" coordsize="340,507" path="m8979,769r5,1l9002,771r-38,l9015,771r,l8995,771r16,l9009,771r4,l9005,771r-13,-1l8982,770r-3,-1e" filled="f" stroked="f">
                <v:path arrowok="t"/>
              </v:shape>
              <v:shape id="_x0000_s6871" style="position:absolute;left:8952;top:305;width:340;height:507" coordorigin="8952,305" coordsize="340,507" path="m9011,771r-6,l9006,771r,l9015,771e" filled="f" stroked="f">
                <v:path arrowok="t"/>
              </v:shape>
              <v:shape id="_x0000_s6870" style="position:absolute;left:8952;top:305;width:340;height:507" coordorigin="8952,305" coordsize="340,507" path="m9005,771r8,e" filled="f" stroked="f">
                <v:path arrowok="t"/>
              </v:shape>
              <v:shape id="_x0000_s6869" style="position:absolute;left:8952;top:305;width:340;height:507" coordorigin="8952,305" coordsize="340,507" path="m9015,771r-9,e" filled="f" stroked="f">
                <v:path arrowok="t"/>
              </v:shape>
              <v:shape id="_x0000_s6868" style="position:absolute;left:8952;top:305;width:340;height:507" coordorigin="8952,305" coordsize="340,507" path="m9006,771r5,e" filled="f" stroked="f">
                <v:path arrowok="t"/>
              </v:shape>
              <v:shape id="_x0000_s6867" style="position:absolute;left:8952;top:305;width:340;height:507" coordorigin="8952,305" coordsize="340,507" path="m9011,771r-6,l9006,771r9,l9011,771e" filled="f" stroked="f">
                <v:path arrowok="t"/>
              </v:shape>
              <v:shape id="_x0000_s6866" style="position:absolute;left:8952;top:305;width:340;height:507" coordorigin="8952,305" coordsize="340,507" path="m9013,771r-8,e" filled="f" stroked="f">
                <v:path arrowok="t"/>
              </v:shape>
              <v:shape id="_x0000_s6865" style="position:absolute;left:8952;top:305;width:340;height:507" coordorigin="8952,305" coordsize="340,507" path="m9015,771r-10,l9013,771r2,e" filled="f" stroked="f">
                <v:path arrowok="t"/>
              </v:shape>
              <v:shape id="_x0000_s6864" style="position:absolute;left:8952;top:305;width:340;height:507" coordorigin="8952,305" coordsize="340,507" path="m8952,765r,2l8959,768r20,1l8960,768r-8,-3e" filled="f" stroked="f">
                <v:path arrowok="t"/>
              </v:shape>
              <v:shape id="_x0000_s6863" style="position:absolute;left:8952;top:305;width:340;height:507" coordorigin="8952,305" coordsize="340,507" path="m9015,765r-63,l9015,765e" filled="f" stroked="f">
                <v:path arrowok="t"/>
              </v:shape>
              <v:shape id="_x0000_s6862" style="position:absolute;left:8952;top:305;width:340;height:507" coordorigin="8952,305" coordsize="340,507" path="m9015,776r-63,1l8995,777r20,-1e" filled="f" stroked="f">
                <v:path arrowok="t"/>
              </v:shape>
              <v:shape id="_x0000_s6861" style="position:absolute;left:8952;top:305;width:340;height:507" coordorigin="8952,305" coordsize="340,507" path="m9015,777r-24,2l8973,781r-6,1l8957,782r-5,1l8964,783r-8,1l8952,786r,3l8955,789r5,1l8954,791r-2,2l8952,796r8,2l8976,800r-9,l8978,800r10,1l9000,802r15,l9001,802r-11,-1l8980,800r22,l8978,800r-17,-2l8952,796r,-3l8955,791r5,-1l8962,790r-1,l8960,790r-5,-1l8952,789r,-3l8956,784r9,-1l8981,783r-25,-1l8966,782r3,l8972,782r2,l8968,782r17,-2l9006,778r9,-1e" filled="f" stroked="f">
                <v:path arrowok="t"/>
              </v:shape>
              <v:shape id="_x0000_s6860" style="position:absolute;left:8952;top:305;width:340;height:507" coordorigin="8952,305" coordsize="340,507" path="m8978,800r24,e" filled="f" stroked="f">
                <v:path arrowok="t"/>
              </v:shape>
              <v:shape id="_x0000_s6859" style="position:absolute;left:8952;top:305;width:340;height:507" coordorigin="8952,305" coordsize="340,507" path="m8962,790r-2,e" filled="f" stroked="f">
                <v:path arrowok="t"/>
              </v:shape>
              <v:shape id="_x0000_s6858" style="position:absolute;left:8952;top:305;width:340;height:507" coordorigin="8952,305" coordsize="340,507" path="m8960,790r1,e" filled="f" stroked="f">
                <v:path arrowok="t"/>
              </v:shape>
              <v:shape id="_x0000_s6857" style="position:absolute;left:8952;top:305;width:340;height:507" coordorigin="8952,305" coordsize="340,507" path="m8981,783r-16,e" filled="f" stroked="f">
                <v:path arrowok="t"/>
              </v:shape>
              <v:shape id="_x0000_s6856" style="position:absolute;left:8952;top:305;width:340;height:507" coordorigin="8952,305" coordsize="340,507" path="m8969,782r-3,e" filled="f" stroked="f">
                <v:path arrowok="t"/>
              </v:shape>
              <v:shape id="_x0000_s6855" style="position:absolute;left:8952;top:305;width:340;height:507" coordorigin="8952,305" coordsize="340,507" path="m8965,783r,e" filled="f" stroked="f">
                <v:path arrowok="t"/>
              </v:shape>
              <v:shape id="_x0000_s6854" style="position:absolute;left:8952;top:305;width:340;height:507" coordorigin="8952,305" coordsize="340,507" path="m8968,782r6,e" filled="f" stroked="f">
                <v:path arrowok="t"/>
              </v:shape>
              <v:shape id="_x0000_s6853" style="position:absolute;left:8952;top:305;width:340;height:507" coordorigin="8952,305" coordsize="340,507" path="m9002,800r-24,e" filled="f" stroked="f">
                <v:path arrowok="t"/>
              </v:shape>
              <v:shape id="_x0000_s6852" style="position:absolute;left:8952;top:305;width:340;height:507" coordorigin="8952,305" coordsize="340,507" path="m9015,800r-37,l9002,800r13,e" filled="f" stroked="f">
                <v:path arrowok="t"/>
              </v:shape>
              <v:shape id="_x0000_s6851" style="position:absolute;left:8952;top:305;width:340;height:507" coordorigin="8952,305" coordsize="340,507" path="m8960,790r2,e" filled="f" stroked="f">
                <v:path arrowok="t"/>
              </v:shape>
              <v:shape id="_x0000_s6850" style="position:absolute;left:8952;top:305;width:340;height:507" coordorigin="8952,305" coordsize="340,507" path="m8962,790r-2,l8975,791r21,l9015,792r-23,-1l8974,790r-8,l8962,790e" filled="f" stroked="f">
                <v:path arrowok="t"/>
              </v:shape>
              <v:shape id="_x0000_s6849" style="position:absolute;left:8952;top:305;width:340;height:507" coordorigin="8952,305" coordsize="340,507" path="m8961,790r-1,e" filled="f" stroked="f">
                <v:path arrowok="t"/>
              </v:shape>
              <v:shape id="_x0000_s6848" style="position:absolute;left:8952;top:305;width:340;height:507" coordorigin="8952,305" coordsize="340,507" path="m9015,784r-26,2l8970,788r-10,2l8961,790r14,-3l8996,785r19,-1e" filled="f" stroked="f">
                <v:path arrowok="t"/>
              </v:shape>
              <v:shape id="_x0000_s6847" style="position:absolute;left:8952;top:305;width:340;height:507" coordorigin="8952,305" coordsize="340,507" path="m8965,783r16,e" filled="f" stroked="f">
                <v:path arrowok="t"/>
              </v:shape>
              <v:shape id="_x0000_s6846" style="position:absolute;left:8952;top:305;width:340;height:507" coordorigin="8952,305" coordsize="340,507" path="m8981,783r-16,l9002,783r13,l8981,783e" filled="f" stroked="f">
                <v:path arrowok="t"/>
              </v:shape>
              <v:shape id="_x0000_s6845" style="position:absolute;left:8952;top:305;width:340;height:507" coordorigin="8952,305" coordsize="340,507" path="m8965,783r,e" filled="f" stroked="f">
                <v:path arrowok="t"/>
              </v:shape>
              <v:shape id="_x0000_s6844" style="position:absolute;left:8952;top:305;width:340;height:507" coordorigin="8952,305" coordsize="340,507" path="m8966,782r3,e" filled="f" stroked="f">
                <v:path arrowok="t"/>
              </v:shape>
              <v:shape id="_x0000_s6843" style="position:absolute;left:8952;top:305;width:340;height:507" coordorigin="8952,305" coordsize="340,507" path="m8969,782r-3,l8965,783r,l8967,782r2,e" filled="f" stroked="f">
                <v:path arrowok="t"/>
              </v:shape>
              <v:shape id="_x0000_s6842" style="position:absolute;left:8952;top:305;width:340;height:507" coordorigin="8952,305" coordsize="340,507" path="m8974,782r-6,e" filled="f" stroked="f">
                <v:path arrowok="t"/>
              </v:shape>
              <v:shape id="_x0000_s6841" style="position:absolute;left:8952;top:305;width:340;height:507" coordorigin="8952,305" coordsize="340,507" path="m9015,781r-47,1l8974,782r41,-1e" filled="f" stroked="f">
                <v:path arrowok="t"/>
              </v:shape>
              <v:shape id="_x0000_s6840" style="position:absolute;left:8952;top:305;width:340;height:507" coordorigin="8952,305" coordsize="340,507" path="m9015,804r-63,2l9015,805e" filled="f" stroked="f">
                <v:path arrowok="t"/>
              </v:shape>
              <v:shape id="_x0000_s6839" style="position:absolute;left:8952;top:305;width:340;height:507" coordorigin="8952,305" coordsize="340,507" path="m9015,806r-53,l9003,806r12,e" filled="f" stroked="f">
                <v:path arrowok="t"/>
              </v:shape>
              <v:shape id="_x0000_s6838" style="position:absolute;left:8952;top:305;width:340;height:507" coordorigin="8952,305" coordsize="340,507" path="m9015,810r-63,1l8963,812r20,l8992,812r-36,-1l9015,810e" filled="f" stroked="f">
                <v:path arrowok="t"/>
              </v:shape>
            </v:group>
            <v:group id="_x0000_s6804" style="position:absolute;left:8952;top:1401;width:63;height:55" coordorigin="8952,1401" coordsize="63,55">
              <v:shape id="_x0000_s6836" style="position:absolute;left:8952;top:1401;width:63;height:55" coordorigin="8952,1401" coordsize="63,55" path="m9015,1424r-63,1l8952,1456r5,l8954,1456r-2,-1l8952,1452r6,-1l8970,1449r-11,l8953,1449r-1,l8979,1448r10,-1l9001,1447r14,-1l9015,1443r-8,l8952,1443r,-1l8956,1441r9,-1l8956,1439r-4,-1l8952,1437r63,l9015,1433r-33,l8961,1432r-4,l8954,1431r-1,l8952,1431r,l9015,1431r,-7e" filled="f" stroked="f">
                <v:path arrowok="t"/>
              </v:shape>
              <v:shape id="_x0000_s6835" style="position:absolute;left:8952;top:1401;width:63;height:55" coordorigin="8952,1401" coordsize="63,55" path="m9015,1437r-63,e" filled="f" stroked="f">
                <v:path arrowok="t"/>
              </v:shape>
              <v:shape id="_x0000_s6834" style="position:absolute;left:8952;top:1401;width:63;height:55" coordorigin="8952,1401" coordsize="63,55" path="m9015,1431r-63,e" filled="f" stroked="f">
                <v:path arrowok="t"/>
              </v:shape>
              <v:shape id="_x0000_s6833" style="position:absolute;left:8952;top:1401;width:63;height:55" coordorigin="8952,1401" coordsize="63,55" path="m8953,1431r1,e" filled="f" stroked="f">
                <v:path arrowok="t"/>
              </v:shape>
              <v:shape id="_x0000_s6832" style="position:absolute;left:8952;top:1401;width:63;height:55" coordorigin="8952,1401" coordsize="63,55" path="m8971,1449r-13,2l8952,1452r,3l8954,1456r4,l8961,1456r14,-2l8996,1453r19,-1l9015,1450r-44,-1e" filled="f" stroked="f">
                <v:path arrowok="t"/>
              </v:shape>
              <v:shape id="_x0000_s6831" style="position:absolute;left:8952;top:1401;width:63;height:55" coordorigin="8952,1401" coordsize="63,55" path="m9015,1452r-25,1l8971,1455r-10,1l9015,1456r,-4e" filled="f" stroked="f">
                <v:path arrowok="t"/>
              </v:shape>
              <v:shape id="_x0000_s6830" style="position:absolute;left:8952;top:1401;width:63;height:55" coordorigin="8952,1401" coordsize="63,55" path="m9015,1448r-36,l8972,1449r43,1l9015,1448e" filled="f" stroked="f">
                <v:path arrowok="t"/>
              </v:shape>
              <v:shape id="_x0000_s6829" style="position:absolute;left:8952;top:1401;width:63;height:55" coordorigin="8952,1401" coordsize="63,55" path="m8978,1448r-26,1l8955,1449r16,l8978,1448e" filled="f" stroked="f">
                <v:path arrowok="t"/>
              </v:shape>
              <v:shape id="_x0000_s6828" style="position:absolute;left:8952;top:1401;width:63;height:55" coordorigin="8952,1401" coordsize="63,55" path="m9015,1446r-13,1l8990,1447r-9,1l9015,1448r,-2e" filled="f" stroked="f">
                <v:path arrowok="t"/>
              </v:shape>
              <v:shape id="_x0000_s6827" style="position:absolute;left:8952;top:1401;width:63;height:55" coordorigin="8952,1401" coordsize="63,55" path="m8965,1440r-9,1l8952,1442r,1l9002,1443r-16,-1l8974,1441r-9,-1e" filled="f" stroked="f">
                <v:path arrowok="t"/>
              </v:shape>
              <v:shape id="_x0000_s6826" style="position:absolute;left:8952;top:1401;width:63;height:55" coordorigin="8952,1401" coordsize="63,55" path="m9015,1439r-24,l8972,1440r-6,l8974,1441r11,1l9004,1443r11,l9015,1439e" filled="f" stroked="f">
                <v:path arrowok="t"/>
              </v:shape>
              <v:shape id="_x0000_s6825" style="position:absolute;left:8952;top:1401;width:63;height:55" coordorigin="8952,1401" coordsize="63,55" path="m8952,1437r,1l8952,1438r5,1l8965,1440r16,-1l9015,1439r,-1l8952,1437e" filled="f" stroked="f">
                <v:path arrowok="t"/>
              </v:shape>
              <v:shape id="_x0000_s6824" style="position:absolute;left:8952;top:1401;width:63;height:55" coordorigin="8952,1401" coordsize="63,55" path="m8952,1437r63,e" filled="f" stroked="f">
                <v:path arrowok="t"/>
              </v:shape>
              <v:shape id="_x0000_s6823" style="position:absolute;left:8952;top:1401;width:63;height:55" coordorigin="8952,1401" coordsize="63,55" path="m9015,1437r-63,l9015,1438r,-1e" filled="f" stroked="f">
                <v:path arrowok="t"/>
              </v:shape>
              <v:shape id="_x0000_s6822" style="position:absolute;left:8952;top:1401;width:63;height:55" coordorigin="8952,1401" coordsize="63,55" path="m8952,1431r1,l8957,1432r8,l9015,1433r,-1l8963,1431r-11,e" filled="f" stroked="f">
                <v:path arrowok="t"/>
              </v:shape>
              <v:shape id="_x0000_s6821" style="position:absolute;left:8952;top:1401;width:63;height:55" coordorigin="8952,1401" coordsize="63,55" path="m8957,1432r-4,-1e" filled="f" stroked="f">
                <v:path arrowok="t"/>
              </v:shape>
              <v:shape id="_x0000_s6820" style="position:absolute;left:8952;top:1401;width:63;height:55" coordorigin="8952,1401" coordsize="63,55" path="m8952,1431r63,e" filled="f" stroked="f">
                <v:path arrowok="t"/>
              </v:shape>
              <v:shape id="_x0000_s6819" style="position:absolute;left:8952;top:1401;width:63;height:55" coordorigin="8952,1401" coordsize="63,55" path="m9015,1431r-63,l8974,1431r41,1l9015,1431e" filled="f" stroked="f">
                <v:path arrowok="t"/>
              </v:shape>
              <v:shape id="_x0000_s6818" style="position:absolute;left:8952;top:1401;width:63;height:55" coordorigin="8952,1401" coordsize="63,55" path="m8954,1431r-1,e" filled="f" stroked="f">
                <v:path arrowok="t"/>
              </v:shape>
              <v:shape id="_x0000_s6817" style="position:absolute;left:8952;top:1401;width:63;height:55" coordorigin="8952,1401" coordsize="63,55" path="m8953,1431r4,1e" filled="f" stroked="f">
                <v:path arrowok="t"/>
              </v:shape>
              <v:shape id="_x0000_s6816" style="position:absolute;left:8952;top:1401;width:63;height:55" coordorigin="8952,1401" coordsize="63,55" path="m8953,1431r1,l8957,1432r-4,-1e" filled="f" stroked="f">
                <v:path arrowok="t"/>
              </v:shape>
              <v:shape id="_x0000_s6815" style="position:absolute;left:8952;top:1401;width:63;height:55" coordorigin="8952,1401" coordsize="63,55" path="m8952,1401r,24l8952,1423r5,-2l8967,1420r-15,l8969,1419r7,l8960,1417r-8,-1l8952,1414r19,l8968,1412r-4,-2l8960,1408r-8,l8960,1408r-3,-2l8955,1404r-3,-2l8952,1402r,l8952,1401e" filled="f" stroked="f">
                <v:path arrowok="t"/>
              </v:shape>
              <v:shape id="_x0000_s6814" style="position:absolute;left:8952;top:1401;width:63;height:55" coordorigin="8952,1401" coordsize="63,55" path="m8971,1414r-19,e" filled="f" stroked="f">
                <v:path arrowok="t"/>
              </v:shape>
              <v:shape id="_x0000_s6813" style="position:absolute;left:8952;top:1401;width:63;height:55" coordorigin="8952,1401" coordsize="63,55" path="m8968,1420r-10,1l8952,1423r,2l9015,1424r,-3l9001,1420r-6,l8968,1420e" filled="f" stroked="f">
                <v:path arrowok="t"/>
              </v:shape>
              <v:shape id="_x0000_s6812" style="position:absolute;left:8952;top:1401;width:63;height:55" coordorigin="8952,1401" coordsize="63,55" path="m8999,1420r16,1l9015,1420r-16,e" filled="f" stroked="f">
                <v:path arrowok="t"/>
              </v:shape>
              <v:shape id="_x0000_s6811" style="position:absolute;left:8952;top:1401;width:63;height:55" coordorigin="8952,1401" coordsize="63,55" path="m9015,1420r-24,l8995,1420r20,l9015,1420e" filled="f" stroked="f">
                <v:path arrowok="t"/>
              </v:shape>
              <v:shape id="_x0000_s6810" style="position:absolute;left:8952;top:1401;width:63;height:55" coordorigin="8952,1401" coordsize="63,55" path="m8988,1420r-19,l8992,1420r-4,e" filled="f" stroked="f">
                <v:path arrowok="t"/>
              </v:shape>
              <v:shape id="_x0000_s6809" style="position:absolute;left:8952;top:1401;width:63;height:55" coordorigin="8952,1401" coordsize="63,55" path="m8976,1419r-2,l8971,1419r15,l8976,1419e" filled="f" stroked="f">
                <v:path arrowok="t"/>
              </v:shape>
              <v:shape id="_x0000_s6808" style="position:absolute;left:8952;top:1401;width:63;height:55" coordorigin="8952,1401" coordsize="63,55" path="m9015,1417r-18,l8990,1417r-7,1l8977,1419r11,l9015,1419r,-2e" filled="f" stroked="f">
                <v:path arrowok="t"/>
              </v:shape>
              <v:shape id="_x0000_s6807" style="position:absolute;left:8952;top:1401;width:63;height:55" coordorigin="8952,1401" coordsize="63,55" path="m8952,1414r,2l8961,1417r15,2l8982,1418r6,-1l8995,1417r-12,l8978,1416r-6,-2l8952,1414e" filled="f" stroked="f">
                <v:path arrowok="t"/>
              </v:shape>
              <v:shape id="_x0000_s6806" style="position:absolute;left:8952;top:1401;width:63;height:55" coordorigin="8952,1401" coordsize="63,55" path="m8952,1414r19,e" filled="f" stroked="f">
                <v:path arrowok="t"/>
              </v:shape>
              <v:shape id="_x0000_s6805" style="position:absolute;left:8952;top:1401;width:63;height:55" coordorigin="8952,1401" coordsize="63,55" path="m8971,1414r-19,l8972,1414r-1,e" filled="f" stroked="f">
                <v:path arrowok="t"/>
              </v:shape>
            </v:group>
            <v:group id="_x0000_s6756" style="position:absolute;left:8952;top:1414;width:63;height:43" coordorigin="8952,1414" coordsize="63,43">
              <v:shape id="_x0000_s6803" style="position:absolute;left:8952;top:1414;width:63;height:43" coordorigin="8952,1414" coordsize="63,43" path="m9015,1424r-63,1l9003,1425r12,-1e" filled="f" stroked="f">
                <v:path arrowok="t"/>
              </v:shape>
              <v:shape id="_x0000_s6802" style="position:absolute;left:8952;top:1414;width:63;height:43" coordorigin="8952,1414" coordsize="63,43" path="m8952,1414r,2l8960,1417r16,2l8971,1419r-2,l8952,1420r15,l8957,1421r-5,2l8952,1425r,-2l8958,1421r10,-1l8983,1420r8,l8971,1419r3,l8976,1419r2,l8977,1419r1,l8976,1419r-15,-2l8952,1416r,-2l8962,1414r-3,l8952,1414e" filled="f" stroked="f">
                <v:path arrowok="t"/>
              </v:shape>
              <v:shape id="_x0000_s6801" style="position:absolute;left:8952;top:1414;width:63;height:43" coordorigin="8952,1414" coordsize="63,43" path="m8983,1420r-15,e" filled="f" stroked="f">
                <v:path arrowok="t"/>
              </v:shape>
              <v:shape id="_x0000_s6800" style="position:absolute;left:8952;top:1414;width:63;height:43" coordorigin="8952,1414" coordsize="63,43" path="m8991,1420r-22,l8983,1420e" filled="f" stroked="f">
                <v:path arrowok="t"/>
              </v:shape>
              <v:shape id="_x0000_s6799" style="position:absolute;left:8952;top:1414;width:63;height:43" coordorigin="8952,1414" coordsize="63,43" path="m8978,1419r-2,e" filled="f" stroked="f">
                <v:path arrowok="t"/>
              </v:shape>
              <v:shape id="_x0000_s6798" style="position:absolute;left:8952;top:1414;width:63;height:43" coordorigin="8952,1414" coordsize="63,43" path="m8976,1419r2,e" filled="f" stroked="f">
                <v:path arrowok="t"/>
              </v:shape>
              <v:shape id="_x0000_s6797" style="position:absolute;left:8952;top:1414;width:63;height:43" coordorigin="8952,1414" coordsize="63,43" path="m8962,1414r-10,e" filled="f" stroked="f">
                <v:path arrowok="t"/>
              </v:shape>
              <v:shape id="_x0000_s6796" style="position:absolute;left:8952;top:1414;width:63;height:43" coordorigin="8952,1414" coordsize="63,43" path="m8968,1420r15,e" filled="f" stroked="f">
                <v:path arrowok="t"/>
              </v:shape>
              <v:shape id="_x0000_s6795" style="position:absolute;left:8952;top:1414;width:63;height:43" coordorigin="8952,1414" coordsize="63,43" path="m8983,1420r-15,l8995,1420r6,l9015,1421r-16,-1l9015,1420r-17,l8992,1420r-9,e" filled="f" stroked="f">
                <v:path arrowok="t"/>
              </v:shape>
              <v:shape id="_x0000_s6794" style="position:absolute;left:8952;top:1414;width:63;height:43" coordorigin="8952,1414" coordsize="63,43" path="m8983,1420r9,l8998,1420e" filled="f" stroked="f">
                <v:path arrowok="t"/>
              </v:shape>
              <v:shape id="_x0000_s6793" style="position:absolute;left:8952;top:1414;width:63;height:43" coordorigin="8952,1414" coordsize="63,43" path="m8983,1420r8,e" filled="f" stroked="f">
                <v:path arrowok="t"/>
              </v:shape>
              <v:shape id="_x0000_s6792" style="position:absolute;left:8952;top:1414;width:63;height:43" coordorigin="8952,1414" coordsize="63,43" path="m8998,1420r-6,l8983,1420e" filled="f" stroked="f">
                <v:path arrowok="t"/>
              </v:shape>
              <v:shape id="_x0000_s6791" style="position:absolute;left:8952;top:1414;width:63;height:43" coordorigin="8952,1414" coordsize="63,43" path="m8991,1420r-22,l8992,1420r6,l8994,1420r-3,e" filled="f" stroked="f">
                <v:path arrowok="t"/>
              </v:shape>
              <v:shape id="_x0000_s6790" style="position:absolute;left:8952;top:1414;width:63;height:43" coordorigin="8952,1414" coordsize="63,43" path="m8976,1419r2,e" filled="f" stroked="f">
                <v:path arrowok="t"/>
              </v:shape>
              <v:shape id="_x0000_s6789" style="position:absolute;left:8952;top:1414;width:63;height:43" coordorigin="8952,1414" coordsize="63,43" path="m8978,1419r-2,l8986,1419r29,l8985,1419r-7,e" filled="f" stroked="f">
                <v:path arrowok="t"/>
              </v:shape>
              <v:shape id="_x0000_s6788" style="position:absolute;left:8952;top:1414;width:63;height:43" coordorigin="8952,1414" coordsize="63,43" path="m8978,1419r-2,e" filled="f" stroked="f">
                <v:path arrowok="t"/>
              </v:shape>
              <v:shape id="_x0000_s6787" style="position:absolute;left:8952;top:1414;width:63;height:43" coordorigin="8952,1414" coordsize="63,43" path="m8997,1417r-2,l8988,1417r-6,1l8976,1419r2,l8983,1418r7,-1l8997,1417e" filled="f" stroked="f">
                <v:path arrowok="t"/>
              </v:shape>
              <v:shape id="_x0000_s6786" style="position:absolute;left:8952;top:1414;width:63;height:43" coordorigin="8952,1414" coordsize="63,43" path="m8952,1414r10,e" filled="f" stroked="f">
                <v:path arrowok="t"/>
              </v:shape>
              <v:shape id="_x0000_s6785" style="position:absolute;left:8952;top:1414;width:63;height:43" coordorigin="8952,1414" coordsize="63,43" path="m8962,1414r-10,l8972,1414r-10,e" filled="f" stroked="f">
                <v:path arrowok="t"/>
              </v:shape>
              <v:shape id="_x0000_s6784" style="position:absolute;left:8952;top:1414;width:63;height:43" coordorigin="8952,1414" coordsize="63,43" path="m8956,1432r2,l8978,1433r31,l9015,1433r-50,-1l8956,1432e" filled="f" stroked="f">
                <v:path arrowok="t"/>
              </v:shape>
              <v:shape id="_x0000_s6783" style="position:absolute;left:8952;top:1414;width:63;height:43" coordorigin="8952,1414" coordsize="63,43" path="m8952,1431r1,l9010,1432r5,l8952,1431e" filled="f" stroked="f">
                <v:path arrowok="t"/>
              </v:shape>
              <v:shape id="_x0000_s6782" style="position:absolute;left:8952;top:1414;width:63;height:43" coordorigin="8952,1414" coordsize="63,43" path="m8952,1431r2,l8956,1432r-3,-1l8952,1431e" filled="f" stroked="f">
                <v:path arrowok="t"/>
              </v:shape>
              <v:shape id="_x0000_s6781" style="position:absolute;left:8952;top:1414;width:63;height:43" coordorigin="8952,1414" coordsize="63,43" path="m8967,1440r-2,l8974,1441r12,1l9002,1443r-50,l9015,1443r-2,l9015,1443r-17,-1l8985,1442r-11,-1l8967,1440e" filled="f" stroked="f">
                <v:path arrowok="t"/>
              </v:shape>
              <v:shape id="_x0000_s6780" style="position:absolute;left:8952;top:1414;width:63;height:43" coordorigin="8952,1414" coordsize="63,43" path="m8952,1443r,e" filled="f" stroked="f">
                <v:path arrowok="t"/>
              </v:shape>
              <v:shape id="_x0000_s6779" style="position:absolute;left:8952;top:1414;width:63;height:43" coordorigin="8952,1414" coordsize="63,43" path="m8965,1440r2,e" filled="f" stroked="f">
                <v:path arrowok="t"/>
              </v:shape>
              <v:shape id="_x0000_s6778" style="position:absolute;left:8952;top:1414;width:63;height:43" coordorigin="8952,1414" coordsize="63,43" path="m8967,1440r-2,e" filled="f" stroked="f">
                <v:path arrowok="t"/>
              </v:shape>
              <v:shape id="_x0000_s6777" style="position:absolute;left:8952;top:1414;width:63;height:43" coordorigin="8952,1414" coordsize="63,43" path="m8952,1443r,e" filled="f" stroked="f">
                <v:path arrowok="t"/>
              </v:shape>
              <v:shape id="_x0000_s6776" style="position:absolute;left:8952;top:1414;width:63;height:43" coordorigin="8952,1414" coordsize="63,43" path="m8952,1437r,1l8956,1439r9,1l8956,1441r-4,1l8952,1443r,-1l8956,1441r9,-1l8967,1440r-1,l8968,1440r-3,l8957,1439r-5,-1l8952,1438r,-1l8962,1437r-10,e" filled="f" stroked="f">
                <v:path arrowok="t"/>
              </v:shape>
              <v:shape id="_x0000_s6775" style="position:absolute;left:8952;top:1414;width:63;height:43" coordorigin="8952,1414" coordsize="63,43" path="m8965,1440r3,e" filled="f" stroked="f">
                <v:path arrowok="t"/>
              </v:shape>
              <v:shape id="_x0000_s6774" style="position:absolute;left:8952;top:1414;width:63;height:43" coordorigin="8952,1414" coordsize="63,43" path="m8962,1437r-10,e" filled="f" stroked="f">
                <v:path arrowok="t"/>
              </v:shape>
              <v:shape id="_x0000_s6773" style="position:absolute;left:8952;top:1414;width:63;height:43" coordorigin="8952,1414" coordsize="63,43" path="m8968,1440r-3,e" filled="f" stroked="f">
                <v:path arrowok="t"/>
              </v:shape>
              <v:shape id="_x0000_s6772" style="position:absolute;left:8952;top:1414;width:63;height:43" coordorigin="8952,1414" coordsize="63,43" path="m9015,1439r-24,l8972,1440r-7,l8968,1440r15,l9015,1439e" filled="f" stroked="f">
                <v:path arrowok="t"/>
              </v:shape>
              <v:shape id="_x0000_s6771" style="position:absolute;left:8952;top:1414;width:63;height:43" coordorigin="8952,1414" coordsize="63,43" path="m8952,1437r10,e" filled="f" stroked="f">
                <v:path arrowok="t"/>
              </v:shape>
              <v:shape id="_x0000_s6770" style="position:absolute;left:8952;top:1414;width:63;height:43" coordorigin="8952,1414" coordsize="63,43" path="m8962,1437r-10,l9009,1438r6,l8962,1437e" filled="f" stroked="f">
                <v:path arrowok="t"/>
              </v:shape>
              <v:shape id="_x0000_s6769" style="position:absolute;left:8952;top:1414;width:63;height:43" coordorigin="8952,1414" coordsize="63,43" path="m9015,1446r-14,1l8989,1447r-10,1l8952,1449r1,l8959,1449r11,l8958,1451r-6,1l8952,1455r2,1l8957,1456r1,l8954,1456r-2,-1l8952,1452r6,-1l8971,1449r11,l8972,1449r-1,l8960,1449r-6,l8952,1449r27,-1l8990,1447r12,l9015,1446e" filled="f" stroked="f">
                <v:path arrowok="t"/>
              </v:shape>
              <v:shape id="_x0000_s6768" style="position:absolute;left:8952;top:1414;width:63;height:43" coordorigin="8952,1414" coordsize="63,43" path="m8982,1449r-11,e" filled="f" stroked="f">
                <v:path arrowok="t"/>
              </v:shape>
              <v:shape id="_x0000_s6767" style="position:absolute;left:8952;top:1414;width:63;height:43" coordorigin="8952,1414" coordsize="63,43" path="m8979,1448r-1,l8977,1448e" filled="f" stroked="f">
                <v:path arrowok="t"/>
              </v:shape>
              <v:shape id="_x0000_s6766" style="position:absolute;left:8952;top:1414;width:63;height:43" coordorigin="8952,1414" coordsize="63,43" path="m8971,1449r1,e" filled="f" stroked="f">
                <v:path arrowok="t"/>
              </v:shape>
              <v:shape id="_x0000_s6765" style="position:absolute;left:8952;top:1414;width:63;height:43" coordorigin="8952,1414" coordsize="63,43" path="m8981,1448r,l8981,1448e" filled="f" stroked="f">
                <v:path arrowok="t"/>
              </v:shape>
              <v:shape id="_x0000_s6764" style="position:absolute;left:8952;top:1414;width:63;height:43" coordorigin="8952,1414" coordsize="63,43" path="m9015,1452r-26,1l8970,1455r-9,1l8961,1456r15,-2l8997,1453r18,-1e" filled="f" stroked="f">
                <v:path arrowok="t"/>
              </v:shape>
              <v:shape id="_x0000_s6763" style="position:absolute;left:8952;top:1414;width:63;height:43" coordorigin="8952,1414" coordsize="63,43" path="m8971,1449r11,e" filled="f" stroked="f">
                <v:path arrowok="t"/>
              </v:shape>
              <v:shape id="_x0000_s6762" style="position:absolute;left:8952;top:1414;width:63;height:43" coordorigin="8952,1414" coordsize="63,43" path="m8982,1449r-11,l9010,1450r5,l8982,1449e" filled="f" stroked="f">
                <v:path arrowok="t"/>
              </v:shape>
              <v:shape id="_x0000_s6761" style="position:absolute;left:8952;top:1414;width:63;height:43" coordorigin="8952,1414" coordsize="63,43" path="m8972,1449r-1,e" filled="f" stroked="f">
                <v:path arrowok="t"/>
              </v:shape>
              <v:shape id="_x0000_s6760" style="position:absolute;left:8952;top:1414;width:63;height:43" coordorigin="8952,1414" coordsize="63,43" path="m8977,1448r2,e" filled="f" stroked="f">
                <v:path arrowok="t"/>
              </v:shape>
              <v:shape id="_x0000_s6759" style="position:absolute;left:8952;top:1414;width:63;height:43" coordorigin="8952,1414" coordsize="63,43" path="m8979,1448r-1,l8971,1449r1,l8977,1449r2,-1e" filled="f" stroked="f">
                <v:path arrowok="t"/>
              </v:shape>
              <v:shape id="_x0000_s6758" style="position:absolute;left:8952;top:1414;width:63;height:43" coordorigin="8952,1414" coordsize="63,43" path="m8981,1448r,e" filled="f" stroked="f">
                <v:path arrowok="t"/>
              </v:shape>
              <v:shape id="_x0000_s6757" style="position:absolute;left:8952;top:1414;width:63;height:43" coordorigin="8952,1414" coordsize="63,43" path="m9015,1448r-34,l9000,1448r15,e" filled="f" stroked="f">
                <v:path arrowok="t"/>
              </v:shape>
            </v:group>
            <v:group id="_x0000_s6732" style="position:absolute;left:9015;top:544;width:233;height:1573" coordorigin="9015,544" coordsize="233,1573">
              <v:shape id="_x0000_s6755" style="position:absolute;left:9015;top:544;width:233;height:1573" coordorigin="9015,544" coordsize="233,1573" path="m9248,544r-225,l9021,544r-6,6l9015,551r,1l9015,812r10,l9025,656r103,l9128,633r,-4l9130,625r,-32l9117,593r,-5l9217,588r2,-1l9248,587r,-43e" filled="f" stroked="f">
                <v:path arrowok="t"/>
              </v:shape>
              <v:shape id="_x0000_s6754" style="position:absolute;left:9015;top:544;width:233;height:1573" coordorigin="9015,544" coordsize="233,1573" path="m9152,588r-4,e" filled="f" stroked="f">
                <v:path arrowok="t"/>
              </v:shape>
              <v:shape id="_x0000_s6753" style="position:absolute;left:9015;top:544;width:233;height:1573" coordorigin="9015,544" coordsize="233,1573" path="m9175,588r-17,e" filled="f" stroked="f">
                <v:path arrowok="t"/>
              </v:shape>
              <v:shape id="_x0000_s6752" style="position:absolute;left:9015;top:544;width:233;height:1573" coordorigin="9015,544" coordsize="233,1573" path="m9198,588r-17,e" filled="f" stroked="f">
                <v:path arrowok="t"/>
              </v:shape>
              <v:shape id="_x0000_s6751" style="position:absolute;left:9015;top:544;width:233;height:1573" coordorigin="9015,544" coordsize="233,1573" path="m9217,588r-13,e" filled="f" stroked="f">
                <v:path arrowok="t"/>
              </v:shape>
              <v:shape id="_x0000_s6750" style="position:absolute;left:9015;top:544;width:233;height:1573" coordorigin="9015,544" coordsize="233,1573" path="m9248,587r-14,e" filled="f" stroked="f">
                <v:path arrowok="t"/>
              </v:shape>
              <v:shape id="_x0000_s6749" style="position:absolute;left:9015;top:544;width:233;height:1573" coordorigin="9015,544" coordsize="233,1573" path="m9148,588r4,e" filled="f" stroked="f">
                <v:path arrowok="t"/>
              </v:shape>
              <v:shape id="_x0000_s6748" style="position:absolute;left:9015;top:544;width:233;height:1573" coordorigin="9015,544" coordsize="233,1573" path="m9152,588r-4,l9148,593r-13,l9135,614r5,-7l9147,602r8,-2l9152,588e" filled="f" stroked="f">
                <v:path arrowok="t"/>
              </v:shape>
              <v:shape id="_x0000_s6747" style="position:absolute;left:9015;top:544;width:233;height:1573" coordorigin="9015,544" coordsize="233,1573" path="m9158,588r17,e" filled="f" stroked="f">
                <v:path arrowok="t"/>
              </v:shape>
              <v:shape id="_x0000_s6746" style="position:absolute;left:9015;top:544;width:233;height:1573" coordorigin="9015,544" coordsize="233,1573" path="m9175,588r-17,l9160,599r2,-1l9172,598r3,-10e" filled="f" stroked="f">
                <v:path arrowok="t"/>
              </v:shape>
              <v:shape id="_x0000_s6745" style="position:absolute;left:9015;top:544;width:233;height:1573" coordorigin="9015,544" coordsize="233,1573" path="m9178,594r-1,3l9177,598r1,l9178,597r,-3e" filled="f" stroked="f">
                <v:path arrowok="t"/>
              </v:shape>
              <v:shape id="_x0000_s6744" style="position:absolute;left:9015;top:544;width:233;height:1573" coordorigin="9015,544" coordsize="233,1573" path="m9181,588r17,e" filled="f" stroked="f">
                <v:path arrowok="t"/>
              </v:shape>
              <v:shape id="_x0000_s6743" style="position:absolute;left:9015;top:544;width:233;height:1573" coordorigin="9015,544" coordsize="233,1573" path="m9198,588r-17,l9183,598r12,l9198,588e" filled="f" stroked="f">
                <v:path arrowok="t"/>
              </v:shape>
              <v:shape id="_x0000_s6742" style="position:absolute;left:9015;top:544;width:233;height:1573" coordorigin="9015,544" coordsize="233,1573" path="m9204,588r13,e" filled="f" stroked="f">
                <v:path arrowok="t"/>
              </v:shape>
              <v:shape id="_x0000_s6741" style="position:absolute;left:9015;top:544;width:233;height:1573" coordorigin="9015,544" coordsize="233,1573" path="m9217,588r-13,l9201,598r8,l9212,591r5,-3e" filled="f" stroked="f">
                <v:path arrowok="t"/>
              </v:shape>
              <v:shape id="_x0000_s6740" style="position:absolute;left:9015;top:544;width:233;height:1573" coordorigin="9015,544" coordsize="233,1573" path="m9231,592r-10,l9217,594r-2,4l9237,598r-2,-4l9231,592e" filled="f" stroked="f">
                <v:path arrowok="t"/>
              </v:shape>
              <v:shape id="_x0000_s6739" style="position:absolute;left:9015;top:544;width:233;height:1573" coordorigin="9015,544" coordsize="233,1573" path="m9234,587r14,e" filled="f" stroked="f">
                <v:path arrowok="t"/>
              </v:shape>
              <v:shape id="_x0000_s6738" style="position:absolute;left:9015;top:544;width:233;height:1573" coordorigin="9015,544" coordsize="233,1573" path="m9248,587r-14,l9240,591r3,7l9248,598r,-11e" filled="f" stroked="f">
                <v:path arrowok="t"/>
              </v:shape>
              <v:shape id="_x0000_s6737" style="position:absolute;left:9015;top:544;width:233;height:1573" coordorigin="9015,544" coordsize="233,1573" path="m9025,1417r-10,l9015,1456r10,l9025,1417e" filled="f" stroked="f">
                <v:path arrowok="t"/>
              </v:shape>
              <v:shape id="_x0000_s6736" style="position:absolute;left:9015;top:544;width:233;height:1573" coordorigin="9015,544" coordsize="233,1573" path="m9025,2064r-10,l9015,2116r10,l9025,2064e" filled="f" stroked="f">
                <v:path arrowok="t"/>
              </v:shape>
              <v:shape id="_x0000_s6735" type="#_x0000_t75" style="position:absolute;left:8928;top:277;width:365;height:535">
                <v:imagedata r:id="rId73" o:title=""/>
              </v:shape>
              <v:shape id="_x0000_s6734" type="#_x0000_t75" style="position:absolute;left:8918;top:2064;width:27;height:54">
                <v:imagedata r:id="rId74" o:title=""/>
              </v:shape>
              <v:shape id="_x0000_s6733" type="#_x0000_t75" style="position:absolute;left:8942;top:283;width:357;height:378">
                <v:imagedata r:id="rId75" o:title=""/>
              </v:shape>
            </v:group>
            <v:group id="_x0000_s6605" style="position:absolute;left:8955;top:344;width:326;height:377" coordorigin="8955,344" coordsize="326,377">
              <v:shape id="_x0000_s6731" style="position:absolute;left:8955;top:344;width:326;height:377" coordorigin="8955,344" coordsize="326,377" path="m9281,344r-20,2l9281,346r,-2e" filled="f" stroked="f">
                <v:path arrowok="t"/>
              </v:shape>
              <v:shape id="_x0000_s6730" style="position:absolute;left:8955;top:344;width:326;height:377" coordorigin="8955,344" coordsize="326,377" path="m9259,346r-25,3l9221,351r-7,1l9206,353r-6,1l9281,354r,-8l9259,346e" filled="f" stroked="f">
                <v:path arrowok="t"/>
              </v:shape>
              <v:shape id="_x0000_s6729" style="position:absolute;left:8955;top:344;width:326;height:377" coordorigin="8955,344" coordsize="326,377" path="m9146,366r-3,1l9211,367r-22,l9146,366e" filled="f" stroked="f">
                <v:path arrowok="t"/>
              </v:shape>
              <v:shape id="_x0000_s6728" style="position:absolute;left:8955;top:344;width:326;height:377" coordorigin="8955,344" coordsize="326,377" path="m9281,367r-36,l9281,367r,e" filled="f" stroked="f">
                <v:path arrowok="t"/>
              </v:shape>
              <v:shape id="_x0000_s6727" style="position:absolute;left:8955;top:344;width:326;height:377" coordorigin="8955,344" coordsize="326,377" path="m9281,365r-132,l9147,366r58,1l9281,367r,-2e" filled="f" stroked="f">
                <v:path arrowok="t"/>
              </v:shape>
              <v:shape id="_x0000_s6726" style="position:absolute;left:8955;top:344;width:326;height:377" coordorigin="8955,344" coordsize="326,377" path="m9281,362r-22,l9151,365r-1,l9281,365r,-3e" filled="f" stroked="f">
                <v:path arrowok="t"/>
              </v:shape>
              <v:shape id="_x0000_s6725" style="position:absolute;left:8955;top:344;width:326;height:377" coordorigin="8955,344" coordsize="326,377" path="m9189,356r-13,2l9163,361r-12,4l9248,362r33,-1l9281,357r-92,-1e" filled="f" stroked="f">
                <v:path arrowok="t"/>
              </v:shape>
              <v:shape id="_x0000_s6724" style="position:absolute;left:8955;top:344;width:326;height:377" coordorigin="8955,344" coordsize="326,377" path="m9241,355r-49,l9190,356r91,1l9281,355r-40,e" filled="f" stroked="f">
                <v:path arrowok="t"/>
              </v:shape>
              <v:shape id="_x0000_s6723" style="position:absolute;left:8955;top:344;width:326;height:377" coordorigin="8955,344" coordsize="326,377" path="m9198,354r-5,1l9233,355r-35,-1e" filled="f" stroked="f">
                <v:path arrowok="t"/>
              </v:shape>
              <v:shape id="_x0000_s6722" style="position:absolute;left:8955;top:344;width:326;height:377" coordorigin="8955,344" coordsize="326,377" path="m9281,354r-32,1l9281,355r,-1e" filled="f" stroked="f">
                <v:path arrowok="t"/>
              </v:shape>
              <v:shape id="_x0000_s6721" style="position:absolute;left:8955;top:344;width:326;height:377" coordorigin="8955,344" coordsize="326,377" path="m9281,354r-80,l9227,354r54,e" filled="f" stroked="f">
                <v:path arrowok="t"/>
              </v:shape>
              <v:shape id="_x0000_s6720" style="position:absolute;left:8955;top:344;width:326;height:377" coordorigin="8955,344" coordsize="326,377" path="m9281,367r-137,l9142,367r-4,1l9134,370r-4,1l9281,371r,-4e" filled="f" stroked="f">
                <v:path arrowok="t"/>
              </v:shape>
              <v:shape id="_x0000_s6719" style="position:absolute;left:8955;top:344;width:326;height:377" coordorigin="8955,344" coordsize="326,377" path="m9082,393r-2,1l9142,394r-60,-1e" filled="f" stroked="f">
                <v:path arrowok="t"/>
              </v:shape>
              <v:shape id="_x0000_s6718" style="position:absolute;left:8955;top:344;width:326;height:377" coordorigin="8955,344" coordsize="326,377" path="m9090,389r-3,1l9085,391r-3,2l9152,394r13,l9172,393r6,-2l9186,390r-72,-1l9090,389e" filled="f" stroked="f">
                <v:path arrowok="t"/>
              </v:shape>
              <v:shape id="_x0000_s6717" style="position:absolute;left:8955;top:344;width:326;height:377" coordorigin="8955,344" coordsize="326,377" path="m9109,380r-7,3l9096,385r-6,4l9126,389r60,1l9197,387r12,-1l9231,383r21,-3l9109,380e" filled="f" stroked="f">
                <v:path arrowok="t"/>
              </v:shape>
              <v:shape id="_x0000_s6716" style="position:absolute;left:8955;top:344;width:326;height:377" coordorigin="8955,344" coordsize="326,377" path="m9281,376r-146,2l9127,378r-15,l9109,379r144,1l9270,378r11,-1l9281,376e" filled="f" stroked="f">
                <v:path arrowok="t"/>
              </v:shape>
              <v:shape id="_x0000_s6715" style="position:absolute;left:8955;top:344;width:326;height:377" coordorigin="8955,344" coordsize="326,377" path="m9123,378r-11,l9112,378r11,e" filled="f" stroked="f">
                <v:path arrowok="t"/>
              </v:shape>
              <v:shape id="_x0000_s6714" style="position:absolute;left:8955;top:344;width:326;height:377" coordorigin="8955,344" coordsize="326,377" path="m9281,371r-151,l9124,373r-11,5l9230,376r51,-1l9281,371e" filled="f" stroked="f">
                <v:path arrowok="t"/>
              </v:shape>
              <v:shape id="_x0000_s6713" style="position:absolute;left:8955;top:344;width:326;height:377" coordorigin="8955,344" coordsize="326,377" path="m9155,377r-5,l9153,377e" filled="f" stroked="f">
                <v:path arrowok="t"/>
              </v:shape>
              <v:shape id="_x0000_s6712" style="position:absolute;left:8955;top:344;width:326;height:377" coordorigin="8955,344" coordsize="326,377" path="m9153,377r2,e" filled="f" stroked="f">
                <v:path arrowok="t"/>
              </v:shape>
              <v:shape id="_x0000_s6711" style="position:absolute;left:8955;top:344;width:326;height:377" coordorigin="8955,344" coordsize="326,377" path="m9281,376r-131,1l9281,376r,e" filled="f" stroked="f">
                <v:path arrowok="t"/>
              </v:shape>
              <v:shape id="_x0000_s6710" style="position:absolute;left:8955;top:344;width:326;height:377" coordorigin="8955,344" coordsize="326,377" path="m9079,395r-3,1l9073,398r-3,2l9113,400r22,-1l9147,399r5,-2l9158,396r5,-1l9079,395e" filled="f" stroked="f">
                <v:path arrowok="t"/>
              </v:shape>
              <v:shape id="_x0000_s6709" style="position:absolute;left:8955;top:344;width:326;height:377" coordorigin="8955,344" coordsize="326,377" path="m9147,399r-30,1l9143,400r4,-1e" filled="f" stroked="f">
                <v:path arrowok="t"/>
              </v:shape>
              <v:shape id="_x0000_s6708" style="position:absolute;left:8955;top:344;width:326;height:377" coordorigin="8955,344" coordsize="326,377" path="m9060,407r-2,2l9054,412r57,l9115,410r4,-1l9122,407r-62,e" filled="f" stroked="f">
                <v:path arrowok="t"/>
              </v:shape>
              <v:shape id="_x0000_s6707" style="position:absolute;left:8955;top:344;width:326;height:377" coordorigin="8955,344" coordsize="326,377" path="m9127,406r-65,l9061,407r62,l9127,406e" filled="f" stroked="f">
                <v:path arrowok="t"/>
              </v:shape>
              <v:shape id="_x0000_s6706" style="position:absolute;left:8955;top:344;width:326;height:377" coordorigin="8955,344" coordsize="326,377" path="m9096,401r-34,5l9127,406r4,-2l9135,403r4,-1l9096,401e" filled="f" stroked="f">
                <v:path arrowok="t"/>
              </v:shape>
              <v:shape id="_x0000_s6705" style="position:absolute;left:8955;top:344;width:326;height:377" coordorigin="8955,344" coordsize="326,377" path="m9069,401r-2,2l9075,402r19,-1l9069,401e" filled="f" stroked="f">
                <v:path arrowok="t"/>
              </v:shape>
              <v:shape id="_x0000_s6704" style="position:absolute;left:8955;top:344;width:326;height:377" coordorigin="8955,344" coordsize="326,377" path="m9143,400r-30,l9099,401r41,l9143,400e" filled="f" stroked="f">
                <v:path arrowok="t"/>
              </v:shape>
              <v:shape id="_x0000_s6703" style="position:absolute;left:8955;top:344;width:326;height:377" coordorigin="8955,344" coordsize="326,377" path="m9109,400r-39,l9070,401r26,l9109,400e" filled="f" stroked="f">
                <v:path arrowok="t"/>
              </v:shape>
              <v:shape id="_x0000_s6702" style="position:absolute;left:8955;top:344;width:326;height:377" coordorigin="8955,344" coordsize="326,377" path="m9102,416r-54,1l9048,417r51,l9101,416r1,e" filled="f" stroked="f">
                <v:path arrowok="t"/>
              </v:shape>
              <v:shape id="_x0000_s6701" style="position:absolute;left:8955;top:344;width:326;height:377" coordorigin="8955,344" coordsize="326,377" path="m9111,412r-57,l9052,414r-4,3l9102,416r6,-3l9111,412e" filled="f" stroked="f">
                <v:path arrowok="t"/>
              </v:shape>
              <v:shape id="_x0000_s6700" style="position:absolute;left:8955;top:344;width:326;height:377" coordorigin="8955,344" coordsize="326,377" path="m9032,432r-3,3l9068,435r3,-2l9072,433r-29,-1l9032,432e" filled="f" stroked="f">
                <v:path arrowok="t"/>
              </v:shape>
              <v:shape id="_x0000_s6699" style="position:absolute;left:8955;top:344;width:326;height:377" coordorigin="8955,344" coordsize="326,377" path="m9034,430r-1,1l9043,432r29,l9074,431r-10,l9046,430r-12,e" filled="f" stroked="f">
                <v:path arrowok="t"/>
              </v:shape>
              <v:shape id="_x0000_s6698" style="position:absolute;left:8955;top:344;width:326;height:377" coordorigin="8955,344" coordsize="326,377" path="m9049,430r8,l9075,431r1,-1l9049,430e" filled="f" stroked="f">
                <v:path arrowok="t"/>
              </v:shape>
              <v:shape id="_x0000_s6697" style="position:absolute;left:8955;top:344;width:326;height:377" coordorigin="8955,344" coordsize="326,377" path="m9095,419r-51,2l9041,423r-3,3l9035,429r11,l9077,430r6,-4l9089,422r6,-3e" filled="f" stroked="f">
                <v:path arrowok="t"/>
              </v:shape>
              <v:shape id="_x0000_s6696" style="position:absolute;left:8955;top:344;width:326;height:377" coordorigin="8955,344" coordsize="326,377" path="m9038,429r-3,l9043,429r-5,e" filled="f" stroked="f">
                <v:path arrowok="t"/>
              </v:shape>
              <v:shape id="_x0000_s6695" style="position:absolute;left:8955;top:344;width:326;height:377" coordorigin="8955,344" coordsize="326,377" path="m9099,417r-52,1l9044,420r51,-1l9099,417e" filled="f" stroked="f">
                <v:path arrowok="t"/>
              </v:shape>
              <v:shape id="_x0000_s6694" style="position:absolute;left:8955;top:344;width:326;height:377" coordorigin="8955,344" coordsize="326,377" path="m9046,452r-28,l9015,452r30,l9046,452e" filled="f" stroked="f">
                <v:path arrowok="t"/>
              </v:shape>
              <v:shape id="_x0000_s6693" style="position:absolute;left:8955;top:344;width:326;height:377" coordorigin="8955,344" coordsize="326,377" path="m9019,447r-4,5l9047,451r2,-1l9050,449r-11,-1l9031,448r-8,-1l9019,447e" filled="f" stroked="f">
                <v:path arrowok="t"/>
              </v:shape>
              <v:shape id="_x0000_s6692" style="position:absolute;left:8955;top:344;width:326;height:377" coordorigin="8955,344" coordsize="326,377" path="m9025,447r7,1l9050,449r2,-2l9025,447e" filled="f" stroked="f">
                <v:path arrowok="t"/>
              </v:shape>
              <v:shape id="_x0000_s6691" style="position:absolute;left:8955;top:344;width:326;height:377" coordorigin="8955,344" coordsize="326,377" path="m9024,441r-3,4l9019,447r3,l9052,447r2,-2l9056,444r2,-2l9024,441e" filled="f" stroked="f">
                <v:path arrowok="t"/>
              </v:shape>
              <v:shape id="_x0000_s6690" style="position:absolute;left:8955;top:344;width:326;height:377" coordorigin="8955,344" coordsize="326,377" path="m9029,435r-2,2l9024,441r35,1l9061,440r3,-2l9067,436r-38,-1e" filled="f" stroked="f">
                <v:path arrowok="t"/>
              </v:shape>
              <v:shape id="_x0000_s6689" style="position:absolute;left:8955;top:344;width:326;height:377" coordorigin="8955,344" coordsize="326,377" path="m9068,435r-39,l9052,435r16,e" filled="f" stroked="f">
                <v:path arrowok="t"/>
              </v:shape>
              <v:shape id="_x0000_s6688" style="position:absolute;left:8955;top:344;width:326;height:377" coordorigin="8955,344" coordsize="326,377" path="m9034,463r-25,1l9011,464r23,l9034,463e" filled="f" stroked="f">
                <v:path arrowok="t"/>
              </v:shape>
              <v:shape id="_x0000_s6687" style="position:absolute;left:8955;top:344;width:326;height:377" coordorigin="8955,344" coordsize="326,377" path="m9040,458r-29,l9010,460r-3,3l9034,463r2,-2l9038,459r2,-1e" filled="f" stroked="f">
                <v:path arrowok="t"/>
              </v:shape>
              <v:shape id="_x0000_s6686" style="position:absolute;left:8955;top:344;width:326;height:377" coordorigin="8955,344" coordsize="326,377" path="m9014,453r-3,5l9040,458r1,-2l9031,455r-10,-1l9014,453e" filled="f" stroked="f">
                <v:path arrowok="t"/>
              </v:shape>
              <v:shape id="_x0000_s6685" style="position:absolute;left:8955;top:344;width:326;height:377" coordorigin="8955,344" coordsize="326,377" path="m9015,453r-1,l9022,454r9,1l9042,456r1,-2l9045,453r-30,e" filled="f" stroked="f">
                <v:path arrowok="t"/>
              </v:shape>
              <v:shape id="_x0000_s6684" style="position:absolute;left:8955;top:344;width:326;height:377" coordorigin="8955,344" coordsize="326,377" path="m9031,467r-19,l9005,467r-2,3l9028,470r3,-3e" filled="f" stroked="f">
                <v:path arrowok="t"/>
              </v:shape>
              <v:shape id="_x0000_s6683" style="position:absolute;left:8955;top:344;width:326;height:377" coordorigin="8955,344" coordsize="326,377" path="m9011,464r-4,l9005,467r7,l9031,466r,l9032,466r-8,-1l9017,465r-6,-1e" filled="f" stroked="f">
                <v:path arrowok="t"/>
              </v:shape>
              <v:shape id="_x0000_s6682" style="position:absolute;left:8955;top:344;width:326;height:377" coordorigin="8955,344" coordsize="326,377" path="m9033,464r-21,l9018,465r7,l9032,465r1,-1e" filled="f" stroked="f">
                <v:path arrowok="t"/>
              </v:shape>
              <v:shape id="_x0000_s6681" style="position:absolute;left:8955;top:344;width:326;height:377" coordorigin="8955,344" coordsize="326,377" path="m9026,472r-10,1l9007,474r-7,1l9000,476r23,l9026,472e" filled="f" stroked="f">
                <v:path arrowok="t"/>
              </v:shape>
              <v:shape id="_x0000_s6680" style="position:absolute;left:8955;top:344;width:326;height:377" coordorigin="8955,344" coordsize="326,377" path="m9027,470r-27,5l9007,474r9,-1l9026,472r1,-2e" filled="f" stroked="f">
                <v:path arrowok="t"/>
              </v:shape>
              <v:shape id="_x0000_s6679" style="position:absolute;left:8955;top:344;width:326;height:377" coordorigin="8955,344" coordsize="326,377" path="m9003,470r-1,1l9009,471r19,-1l9003,470e" filled="f" stroked="f">
                <v:path arrowok="t"/>
              </v:shape>
              <v:shape id="_x0000_s6678" style="position:absolute;left:8955;top:344;width:326;height:377" coordorigin="8955,344" coordsize="326,377" path="m9011,490r-7,1l8992,491r-1,2l9010,493r1,-3e" filled="f" stroked="f">
                <v:path arrowok="t"/>
              </v:shape>
              <v:shape id="_x0000_s6677" style="position:absolute;left:8955;top:344;width:326;height:377" coordorigin="8955,344" coordsize="326,377" path="m9014,487r-20,l8992,491r12,-1l9012,490r2,-3e" filled="f" stroked="f">
                <v:path arrowok="t"/>
              </v:shape>
              <v:shape id="_x0000_s6676" style="position:absolute;left:8955;top:344;width:326;height:377" coordorigin="8955,344" coordsize="326,377" path="m9015,486r-21,l8994,487r20,l9015,486e" filled="f" stroked="f">
                <v:path arrowok="t"/>
              </v:shape>
              <v:shape id="_x0000_s6675" style="position:absolute;left:8955;top:344;width:326;height:377" coordorigin="8955,344" coordsize="326,377" path="m9018,481r-21,l8995,484r-1,2l9015,486r1,-2l9018,481e" filled="f" stroked="f">
                <v:path arrowok="t"/>
              </v:shape>
              <v:shape id="_x0000_s6674" style="position:absolute;left:8955;top:344;width:326;height:377" coordorigin="8955,344" coordsize="326,377" path="m9023,476r-23,l8998,479r-1,2l9018,481r3,-4l9023,476e" filled="f" stroked="f">
                <v:path arrowok="t"/>
              </v:shape>
              <v:shape id="_x0000_s6673" style="position:absolute;left:8955;top:344;width:326;height:377" coordorigin="8955,344" coordsize="326,377" path="m9000,504r-10,l8989,505r13,-1l9000,504e" filled="f" stroked="f">
                <v:path arrowok="t"/>
              </v:shape>
              <v:shape id="_x0000_s6672" style="position:absolute;left:8955;top:344;width:326;height:377" coordorigin="8955,344" coordsize="326,377" path="m8986,502r,2l8991,504r3,l9001,503r-6,l8990,503r-4,-1e" filled="f" stroked="f">
                <v:path arrowok="t"/>
              </v:shape>
              <v:shape id="_x0000_s6671" style="position:absolute;left:8955;top:344;width:326;height:377" coordorigin="8955,344" coordsize="326,377" path="m9002,503r-6,1l8993,504r9,l9003,503r-1,e" filled="f" stroked="f">
                <v:path arrowok="t"/>
              </v:shape>
              <v:shape id="_x0000_s6670" style="position:absolute;left:8955;top:344;width:326;height:377" coordorigin="8955,344" coordsize="326,377" path="m8988,499r-2,3l8997,503r5,l9003,503r2,-2l9005,499r-17,e" filled="f" stroked="f">
                <v:path arrowok="t"/>
              </v:shape>
              <v:shape id="_x0000_s6669" style="position:absolute;left:8955;top:344;width:326;height:377" coordorigin="8955,344" coordsize="326,377" path="m9010,493r-19,l8989,497r-1,2l9005,499r3,-4l9010,493e" filled="f" stroked="f">
                <v:path arrowok="t"/>
              </v:shape>
              <v:shape id="_x0000_s6668" style="position:absolute;left:8955;top:344;width:326;height:377" coordorigin="8955,344" coordsize="326,377" path="m9002,505r-14,l8985,505r-2,5l8999,510r3,-5e" filled="f" stroked="f">
                <v:path arrowok="t"/>
              </v:shape>
              <v:shape id="_x0000_s6667" style="position:absolute;left:8955;top:344;width:326;height:377" coordorigin="8955,344" coordsize="326,377" path="m8997,514r-6,1l8985,515r-4,1l8996,516r1,-2e" filled="f" stroked="f">
                <v:path arrowok="t"/>
              </v:shape>
              <v:shape id="_x0000_s6666" style="position:absolute;left:8955;top:344;width:326;height:377" coordorigin="8955,344" coordsize="326,377" path="m8999,510r-16,l8981,516r4,-1l8991,514r6,l8999,510e" filled="f" stroked="f">
                <v:path arrowok="t"/>
              </v:shape>
              <v:shape id="_x0000_s6665" style="position:absolute;left:8955;top:344;width:326;height:377" coordorigin="8955,344" coordsize="326,377" path="m8978,526r-1,2l8990,528r,-1l8985,526r-4,l8978,526e" filled="f" stroked="f">
                <v:path arrowok="t"/>
              </v:shape>
              <v:shape id="_x0000_s6664" style="position:absolute;left:8955;top:344;width:326;height:377" coordorigin="8955,344" coordsize="326,377" path="m8992,524r-7,l8980,524r-2,1l8978,525r6,1l8987,526r3,1l8992,524e" filled="f" stroked="f">
                <v:path arrowok="t"/>
              </v:shape>
              <v:shape id="_x0000_s6663" style="position:absolute;left:8955;top:344;width:326;height:377" coordorigin="8955,344" coordsize="326,377" path="m8979,520r-1,5l8982,524r5,l8992,524r1,-2l8988,521r-5,l8979,520e" filled="f" stroked="f">
                <v:path arrowok="t"/>
              </v:shape>
              <v:shape id="_x0000_s6662" style="position:absolute;left:8955;top:344;width:326;height:377" coordorigin="8955,344" coordsize="326,377" path="m8996,516r-15,l8979,520r4,1l8988,521r5,1l8996,516e" filled="f" stroked="f">
                <v:path arrowok="t"/>
              </v:shape>
              <v:shape id="_x0000_s6661" style="position:absolute;left:8955;top:344;width:326;height:377" coordorigin="8955,344" coordsize="326,377" path="m8977,528r-1,3l8975,533r12,l8989,530r1,-2l8977,528e" filled="f" stroked="f">
                <v:path arrowok="t"/>
              </v:shape>
              <v:shape id="_x0000_s6660" style="position:absolute;left:8955;top:344;width:326;height:377" coordorigin="8955,344" coordsize="326,377" path="m8986,535r-4,1l8978,536r-4,l8973,539r12,l8986,535e" filled="f" stroked="f">
                <v:path arrowok="t"/>
              </v:shape>
              <v:shape id="_x0000_s6659" style="position:absolute;left:8955;top:344;width:326;height:377" coordorigin="8955,344" coordsize="326,377" path="m8987,534r-12,l8974,536r4,l8982,536r5,-1l8987,534r,e" filled="f" stroked="f">
                <v:path arrowok="t"/>
              </v:shape>
              <v:shape id="_x0000_s6658" style="position:absolute;left:8955;top:344;width:326;height:377" coordorigin="8955,344" coordsize="326,377" path="m8983,544r-8,l8972,544r,1l8983,545r,-1l8983,544e" filled="f" stroked="f">
                <v:path arrowok="t"/>
              </v:shape>
              <v:shape id="_x0000_s6657" style="position:absolute;left:8955;top:344;width:326;height:377" coordorigin="8955,344" coordsize="326,377" path="m8985,539r-12,l8972,544r11,l8985,539e" filled="f" stroked="f">
                <v:path arrowok="t"/>
              </v:shape>
              <v:shape id="_x0000_s6656" style="position:absolute;left:8955;top:344;width:326;height:377" coordorigin="8955,344" coordsize="326,377" path="m8968,560r-1,2l8976,562r1,-1l8977,561r-4,l8970,560r-2,e" filled="f" stroked="f">
                <v:path arrowok="t"/>
              </v:shape>
              <v:shape id="_x0000_s6655" style="position:absolute;left:8955;top:344;width:326;height:377" coordorigin="8955,344" coordsize="326,377" path="m8969,557r-1,3l8971,560r2,1l8977,561r1,-3l8978,557r-9,e" filled="f" stroked="f">
                <v:path arrowok="t"/>
              </v:shape>
              <v:shape id="_x0000_s6654" style="position:absolute;left:8955;top:344;width:326;height:377" coordorigin="8955,344" coordsize="326,377" path="m8980,551r-10,l8969,555r,2l8978,557r1,-2l8980,551e" filled="f" stroked="f">
                <v:path arrowok="t"/>
              </v:shape>
              <v:shape id="_x0000_s6653" style="position:absolute;left:8955;top:344;width:326;height:377" coordorigin="8955,344" coordsize="326,377" path="m8981,549r-8,l8971,550r-1,1l8980,550r1,-1e" filled="f" stroked="f">
                <v:path arrowok="t"/>
              </v:shape>
              <v:shape id="_x0000_s6652" style="position:absolute;left:8955;top:344;width:326;height:377" coordorigin="8955,344" coordsize="326,377" path="m8983,545r-11,l8971,549r6,l8981,549r2,-4e" filled="f" stroked="f">
                <v:path arrowok="t"/>
              </v:shape>
              <v:shape id="_x0000_s6651" style="position:absolute;left:8955;top:344;width:326;height:377" coordorigin="8955,344" coordsize="326,377" path="m8965,573r,1l8970,574r-2,l8965,573e" filled="f" stroked="f">
                <v:path arrowok="t"/>
              </v:shape>
              <v:shape id="_x0000_s6650" style="position:absolute;left:8955;top:344;width:326;height:377" coordorigin="8955,344" coordsize="326,377" path="m8975,565r-3,1l8967,566r-2,7l8967,573r2,1l8971,574r2,l8975,568r,-3e" filled="f" stroked="f">
                <v:path arrowok="t"/>
              </v:shape>
              <v:shape id="_x0000_s6649" style="position:absolute;left:8955;top:344;width:326;height:377" coordorigin="8955,344" coordsize="326,377" path="m8967,565r,1l8969,566r6,-1l8969,565r-2,e" filled="f" stroked="f">
                <v:path arrowok="t"/>
              </v:shape>
              <v:shape id="_x0000_s6648" style="position:absolute;left:8955;top:344;width:326;height:377" coordorigin="8955,344" coordsize="326,377" path="m8976,562r-9,1l8967,564r4,1l8976,565r,-3e" filled="f" stroked="f">
                <v:path arrowok="t"/>
              </v:shape>
              <v:shape id="_x0000_s6647" style="position:absolute;left:8955;top:344;width:326;height:377" coordorigin="8955,344" coordsize="326,377" path="m8965,574r,1l8973,574r-2,l8965,574e" filled="f" stroked="f">
                <v:path arrowok="t"/>
              </v:shape>
              <v:shape id="_x0000_s6646" style="position:absolute;left:8955;top:344;width:326;height:377" coordorigin="8955,344" coordsize="326,377" path="m8973,574r-1,l8973,574r,e" filled="f" stroked="f">
                <v:path arrowok="t"/>
              </v:shape>
              <v:shape id="_x0000_s6645" style="position:absolute;left:8955;top:344;width:326;height:377" coordorigin="8955,344" coordsize="326,377" path="m8972,577r-4,1l8964,578r,2l8971,580r1,-3e" filled="f" stroked="f">
                <v:path arrowok="t"/>
              </v:shape>
              <v:shape id="_x0000_s6644" style="position:absolute;left:8955;top:344;width:326;height:377" coordorigin="8955,344" coordsize="326,377" path="m8965,575r-1,3l8969,577r3,l8973,575r-8,e" filled="f" stroked="f">
                <v:path arrowok="t"/>
              </v:shape>
              <v:shape id="_x0000_s6643" style="position:absolute;left:8955;top:344;width:326;height:377" coordorigin="8955,344" coordsize="326,377" path="m8962,590r,1l8968,591r-4,-1l8962,590e" filled="f" stroked="f">
                <v:path arrowok="t"/>
              </v:shape>
              <v:shape id="_x0000_s6642" style="position:absolute;left:8955;top:344;width:326;height:377" coordorigin="8955,344" coordsize="326,377" path="m8970,586r-3,l8965,587r-2,l8962,589r2,1l8966,590r3,1l8969,589r1,-3e" filled="f" stroked="f">
                <v:path arrowok="t"/>
              </v:shape>
              <v:shape id="_x0000_s6641" style="position:absolute;left:8955;top:344;width:326;height:377" coordorigin="8955,344" coordsize="326,377" path="m8970,585r-7,l8963,587r2,-1l8967,586r3,-1l8970,585e" filled="f" stroked="f">
                <v:path arrowok="t"/>
              </v:shape>
              <v:shape id="_x0000_s6640" style="position:absolute;left:8955;top:344;width:326;height:377" coordorigin="8955,344" coordsize="326,377" path="m8971,580r-7,l8963,585r7,-1l8971,581r,-1e" filled="f" stroked="f">
                <v:path arrowok="t"/>
              </v:shape>
              <v:shape id="_x0000_s6639" style="position:absolute;left:8955;top:344;width:326;height:377" coordorigin="8955,344" coordsize="326,377" path="m8968,594r-2,l8963,595r-1,l8961,597r6,l8968,594e" filled="f" stroked="f">
                <v:path arrowok="t"/>
              </v:shape>
              <v:shape id="_x0000_s6638" style="position:absolute;left:8955;top:344;width:326;height:377" coordorigin="8955,344" coordsize="326,377" path="m8968,591r-6,l8962,595r1,-1l8968,594r,-3e" filled="f" stroked="f">
                <v:path arrowok="t"/>
              </v:shape>
              <v:shape id="_x0000_s6637" style="position:absolute;left:8955;top:344;width:326;height:377" coordorigin="8955,344" coordsize="326,377" path="m8966,600r-2,l8961,601r-1,2l8966,603r,-3e" filled="f" stroked="f">
                <v:path arrowok="t"/>
              </v:shape>
              <v:shape id="_x0000_s6636" style="position:absolute;left:8955;top:344;width:326;height:377" coordorigin="8955,344" coordsize="326,377" path="m8967,597r-6,l8961,601r1,-1l8967,600r,-3e" filled="f" stroked="f">
                <v:path arrowok="t"/>
              </v:shape>
              <v:shape id="_x0000_s6635" style="position:absolute;left:8955;top:344;width:326;height:377" coordorigin="8955,344" coordsize="326,377" path="m8966,603r-6,l8960,609r5,l8966,603e" filled="f" stroked="f">
                <v:path arrowok="t"/>
              </v:shape>
              <v:shape id="_x0000_s6634" style="position:absolute;left:8955;top:344;width:326;height:377" coordorigin="8955,344" coordsize="326,377" path="m8960,609r-1,5l8964,614r,-3l8965,610r-5,-1e" filled="f" stroked="f">
                <v:path arrowok="t"/>
              </v:shape>
              <v:shape id="_x0000_s6633" style="position:absolute;left:8955;top:344;width:326;height:377" coordorigin="8955,344" coordsize="326,377" path="m8958,621r,3l8958,626r4,l8963,621r-5,e" filled="f" stroked="f">
                <v:path arrowok="t"/>
              </v:shape>
              <v:shape id="_x0000_s6632" style="position:absolute;left:8955;top:344;width:326;height:377" coordorigin="8955,344" coordsize="326,377" path="m8963,619r-5,l8958,621r5,l8963,619e" filled="f" stroked="f">
                <v:path arrowok="t"/>
              </v:shape>
              <v:shape id="_x0000_s6631" style="position:absolute;left:8955;top:344;width:326;height:377" coordorigin="8955,344" coordsize="326,377" path="m8964,615r-5,l8958,619r5,l8964,615e" filled="f" stroked="f">
                <v:path arrowok="t"/>
              </v:shape>
              <v:shape id="_x0000_s6630" style="position:absolute;left:8955;top:344;width:326;height:377" coordorigin="8955,344" coordsize="326,377" path="m8958,629r-1,3l8961,632r,-2l8960,630r-1,l8958,629e" filled="f" stroked="f">
                <v:path arrowok="t"/>
              </v:shape>
              <v:shape id="_x0000_s6629" style="position:absolute;left:8955;top:344;width:326;height:377" coordorigin="8955,344" coordsize="326,377" path="m8962,626r-4,l8958,629r1,1l8961,630r1,-4e" filled="f" stroked="f">
                <v:path arrowok="t"/>
              </v:shape>
              <v:shape id="_x0000_s6628" style="position:absolute;left:8955;top:344;width:326;height:377" coordorigin="8955,344" coordsize="326,377" path="m8961,632r-4,l8957,638r3,l8960,636r1,-4e" filled="f" stroked="f">
                <v:path arrowok="t"/>
              </v:shape>
              <v:shape id="_x0000_s6627" style="position:absolute;left:8955;top:344;width:326;height:377" coordorigin="8955,344" coordsize="326,377" path="m8957,640r-1,3l8959,643r1,-2l8958,640r-1,e" filled="f" stroked="f">
                <v:path arrowok="t"/>
              </v:shape>
              <v:shape id="_x0000_s6626" style="position:absolute;left:8955;top:344;width:326;height:377" coordorigin="8955,344" coordsize="326,377" path="m8960,638r-3,l8957,640r2,l8960,641r,-3e" filled="f" stroked="f">
                <v:path arrowok="t"/>
              </v:shape>
              <v:shape id="_x0000_s6625" style="position:absolute;left:8955;top:344;width:326;height:377" coordorigin="8955,344" coordsize="326,377" path="m8959,648r-3,1l8956,649r3,l8959,648e" filled="f" stroked="f">
                <v:path arrowok="t"/>
              </v:shape>
              <v:shape id="_x0000_s6624" style="position:absolute;left:8955;top:344;width:326;height:377" coordorigin="8955,344" coordsize="326,377" path="m8956,646r,3l8959,648r,-2l8957,646r-1,e" filled="f" stroked="f">
                <v:path arrowok="t"/>
              </v:shape>
              <v:shape id="_x0000_s6623" style="position:absolute;left:8955;top:344;width:326;height:377" coordorigin="8955,344" coordsize="326,377" path="m8959,644r-3,l8956,646r3,l8959,644e" filled="f" stroked="f">
                <v:path arrowok="t"/>
              </v:shape>
              <v:shape id="_x0000_s6622" style="position:absolute;left:8955;top:344;width:326;height:377" coordorigin="8955,344" coordsize="326,377" path="m8959,649r-3,l8956,655r2,l8959,649e" filled="f" stroked="f">
                <v:path arrowok="t"/>
              </v:shape>
              <v:shape id="_x0000_s6621" style="position:absolute;left:8955;top:344;width:326;height:377" coordorigin="8955,344" coordsize="326,377" path="m8956,655r,6l8958,661r,-6l8956,655e" filled="f" stroked="f">
                <v:path arrowok="t"/>
              </v:shape>
              <v:shape id="_x0000_s6620" style="position:absolute;left:8955;top:344;width:326;height:377" coordorigin="8955,344" coordsize="326,377" path="m8955,662r,5l8957,667r1,-5l8955,662e" filled="f" stroked="f">
                <v:path arrowok="t"/>
              </v:shape>
              <v:shape id="_x0000_s6619" style="position:absolute;left:8955;top:344;width:326;height:377" coordorigin="8955,344" coordsize="326,377" path="m8958,661r-2,l8956,662r2,l8958,661e" filled="f" stroked="f">
                <v:path arrowok="t"/>
              </v:shape>
              <v:shape id="_x0000_s6618" style="position:absolute;left:8955;top:344;width:326;height:377" coordorigin="8955,344" coordsize="326,377" path="m8957,667r-2,l8955,672r2,l8957,667e" filled="f" stroked="f">
                <v:path arrowok="t"/>
              </v:shape>
              <v:shape id="_x0000_s6617" style="position:absolute;left:8955;top:344;width:326;height:377" coordorigin="8955,344" coordsize="326,377" path="m8955,675r,3l8956,678r1,-3l8955,675e" filled="f" stroked="f">
                <v:path arrowok="t"/>
              </v:shape>
              <v:shape id="_x0000_s6616" style="position:absolute;left:8955;top:344;width:326;height:377" coordorigin="8955,344" coordsize="326,377" path="m8957,672r-2,l8955,674r1,1l8957,675r,-3e" filled="f" stroked="f">
                <v:path arrowok="t"/>
              </v:shape>
              <v:shape id="_x0000_s6615" style="position:absolute;left:8955;top:344;width:326;height:377" coordorigin="8955,344" coordsize="326,377" path="m8956,681r-1,l8955,684r1,l8956,681e" filled="f" stroked="f">
                <v:path arrowok="t"/>
              </v:shape>
              <v:shape id="_x0000_s6614" style="position:absolute;left:8955;top:344;width:326;height:377" coordorigin="8955,344" coordsize="326,377" path="m8955,680r,1l8956,681r,-1l8955,680e" filled="f" stroked="f">
                <v:path arrowok="t"/>
              </v:shape>
              <v:shape id="_x0000_s6613" style="position:absolute;left:8955;top:344;width:326;height:377" coordorigin="8955,344" coordsize="326,377" path="m8956,678r-1,l8955,679r1,1l8956,678e" filled="f" stroked="f">
                <v:path arrowok="t"/>
              </v:shape>
              <v:shape id="_x0000_s6612" style="position:absolute;left:8955;top:344;width:326;height:377" coordorigin="8955,344" coordsize="326,377" path="m8956,684r-1,l8955,690r1,l8956,684e" filled="f" stroked="f">
                <v:path arrowok="t"/>
              </v:shape>
              <v:shape id="_x0000_s6611" style="position:absolute;left:8955;top:344;width:326;height:377" coordorigin="8955,344" coordsize="326,377" path="m8956,690r-1,l8955,695r1,-2l8956,690e" filled="f" stroked="f">
                <v:path arrowok="t"/>
              </v:shape>
              <v:shape id="_x0000_s6610" style="position:absolute;left:8955;top:344;width:326;height:377" coordorigin="8955,344" coordsize="326,377" path="m8955,695r,l8955,696r,-1e" filled="f" stroked="f">
                <v:path arrowok="t"/>
              </v:shape>
              <v:shape id="_x0000_s6609" style="position:absolute;left:8955;top:344;width:326;height:377" coordorigin="8955,344" coordsize="326,377" path="m8955,696r,l8955,701r,l8955,696e" filled="f" stroked="f">
                <v:path arrowok="t"/>
              </v:shape>
              <v:shape id="_x0000_s6608" style="position:absolute;left:8955;top:344;width:326;height:377" coordorigin="8955,344" coordsize="326,377" path="m8955,702r,l8955,706r,-4e" filled="f" stroked="f">
                <v:path arrowok="t"/>
              </v:shape>
              <v:shape id="_x0000_s6607" style="position:absolute;left:8955;top:344;width:326;height:377" coordorigin="8955,344" coordsize="326,377" path="m8955,713r,6l8955,713e" filled="f" stroked="f">
                <v:path arrowok="t"/>
              </v:shape>
              <v:shape id="_x0000_s6606" style="position:absolute;left:8955;top:344;width:326;height:377" coordorigin="8955,344" coordsize="326,377" path="m8955,719r,2l8955,719e" filled="f" stroked="f">
                <v:path arrowok="t"/>
              </v:shape>
            </v:group>
            <v:group id="_x0000_s6498" style="position:absolute;left:8955;top:354;width:326;height:348" coordorigin="8955,354" coordsize="326,348">
              <v:shape id="_x0000_s6604" style="position:absolute;left:8955;top:354;width:326;height:348" coordorigin="8955,354" coordsize="326,348" path="m9281,354r-81,l9198,354r35,1l9193,355r-1,l9231,355r39,l9249,355r32,-1l9281,354e" filled="f" stroked="f">
                <v:path arrowok="t"/>
              </v:shape>
              <v:shape id="_x0000_s6603" style="position:absolute;left:8955;top:354;width:326;height:348" coordorigin="8955,354" coordsize="326,348" path="m9270,355r-39,e" filled="f" stroked="f">
                <v:path arrowok="t"/>
              </v:shape>
              <v:shape id="_x0000_s6602" style="position:absolute;left:8955;top:354;width:326;height:348" coordorigin="8955,354" coordsize="326,348" path="m9231,355r39,e" filled="f" stroked="f">
                <v:path arrowok="t"/>
              </v:shape>
              <v:shape id="_x0000_s6601" style="position:absolute;left:8955;top:354;width:326;height:348" coordorigin="8955,354" coordsize="326,348" path="m9270,355r-39,l9281,355r-11,e" filled="f" stroked="f">
                <v:path arrowok="t"/>
              </v:shape>
              <v:shape id="_x0000_s6600" style="position:absolute;left:8955;top:354;width:326;height:348" coordorigin="8955,354" coordsize="326,348" path="m9189,356r79,1l9281,357r-81,-1l9189,356e" filled="f" stroked="f">
                <v:path arrowok="t"/>
              </v:shape>
              <v:shape id="_x0000_s6599" style="position:absolute;left:8955;top:354;width:326;height:348" coordorigin="8955,354" coordsize="326,348" path="m9281,365r-131,l9149,365r132,e" filled="f" stroked="f">
                <v:path arrowok="t"/>
              </v:shape>
              <v:shape id="_x0000_s6598" style="position:absolute;left:8955;top:354;width:326;height:348" coordorigin="8955,354" coordsize="326,348" path="m9281,361r-23,1l9151,365r,l9251,362r21,l9281,361e" filled="f" stroked="f">
                <v:path arrowok="t"/>
              </v:shape>
              <v:shape id="_x0000_s6597" style="position:absolute;left:8955;top:354;width:326;height:348" coordorigin="8955,354" coordsize="326,348" path="m9147,366r-1,l9211,367r-68,l9142,367r123,l9245,367r-5,l9162,366r-15,e" filled="f" stroked="f">
                <v:path arrowok="t"/>
              </v:shape>
              <v:shape id="_x0000_s6596" style="position:absolute;left:8955;top:354;width:326;height:348" coordorigin="8955,354" coordsize="326,348" path="m9265,367r-41,l9254,367e" filled="f" stroked="f">
                <v:path arrowok="t"/>
              </v:shape>
              <v:shape id="_x0000_s6595" style="position:absolute;left:8955;top:354;width:326;height:348" coordorigin="8955,354" coordsize="326,348" path="m9254,367r11,e" filled="f" stroked="f">
                <v:path arrowok="t"/>
              </v:shape>
              <v:shape id="_x0000_s6594" style="position:absolute;left:8955;top:354;width:326;height:348" coordorigin="8955,354" coordsize="326,348" path="m9265,367r-41,l9281,367r-16,e" filled="f" stroked="f">
                <v:path arrowok="t"/>
              </v:shape>
              <v:shape id="_x0000_s6593" style="position:absolute;left:8955;top:354;width:326;height:348" coordorigin="8955,354" coordsize="326,348" path="m9281,367r-41,l9268,367r11,l9281,367e" filled="f" stroked="f">
                <v:path arrowok="t"/>
              </v:shape>
              <v:shape id="_x0000_s6592" style="position:absolute;left:8955;top:354;width:326;height:348" coordorigin="8955,354" coordsize="326,348" path="m9281,371r-138,l9130,371r29,l9281,371e" filled="f" stroked="f">
                <v:path arrowok="t"/>
              </v:shape>
              <v:shape id="_x0000_s6591" style="position:absolute;left:8955;top:354;width:326;height:348" coordorigin="8955,354" coordsize="326,348" path="m9127,378r-4,l9115,378r-3,l9113,378r14,e" filled="f" stroked="f">
                <v:path arrowok="t"/>
              </v:shape>
              <v:shape id="_x0000_s6590" style="position:absolute;left:8955;top:354;width:326;height:348" coordorigin="8955,354" coordsize="326,348" path="m9123,378r4,e" filled="f" stroked="f">
                <v:path arrowok="t"/>
              </v:shape>
              <v:shape id="_x0000_s6589" style="position:absolute;left:8955;top:354;width:326;height:348" coordorigin="8955,354" coordsize="326,348" path="m9127,378r-4,e" filled="f" stroked="f">
                <v:path arrowok="t"/>
              </v:shape>
              <v:shape id="_x0000_s6588" style="position:absolute;left:8955;top:354;width:326;height:348" coordorigin="8955,354" coordsize="326,348" path="m9281,375r-45,1l9156,377r-4,l9120,378r-7,l9112,378r11,l9127,378r8,l9162,377r-10,l9150,377r6,l9281,375e" filled="f" stroked="f">
                <v:path arrowok="t"/>
              </v:shape>
              <v:shape id="_x0000_s6587" style="position:absolute;left:8955;top:354;width:326;height:348" coordorigin="8955,354" coordsize="326,348" path="m9153,377r-3,l9152,377r10,e" filled="f" stroked="f">
                <v:path arrowok="t"/>
              </v:shape>
              <v:shape id="_x0000_s6586" style="position:absolute;left:8955;top:354;width:326;height:348" coordorigin="8955,354" coordsize="326,348" path="m9153,377r-1,e" filled="f" stroked="f">
                <v:path arrowok="t"/>
              </v:shape>
              <v:shape id="_x0000_s6585" style="position:absolute;left:8955;top:354;width:326;height:348" coordorigin="8955,354" coordsize="326,348" path="m9162,377r-12,e" filled="f" stroked="f">
                <v:path arrowok="t"/>
              </v:shape>
              <v:shape id="_x0000_s6584" style="position:absolute;left:8955;top:354;width:326;height:348" coordorigin="8955,354" coordsize="326,348" path="m9281,376r-131,1l9162,377r119,-1e" filled="f" stroked="f">
                <v:path arrowok="t"/>
              </v:shape>
              <v:shape id="_x0000_s6583" style="position:absolute;left:8955;top:354;width:326;height:348" coordorigin="8955,354" coordsize="326,348" path="m9112,380r-3,l9202,380r-9,l9112,380e" filled="f" stroked="f">
                <v:path arrowok="t"/>
              </v:shape>
              <v:shape id="_x0000_s6582" style="position:absolute;left:8955;top:354;width:326;height:348" coordorigin="8955,354" coordsize="326,348" path="m9090,389r17,l9168,390r18,l9114,389r-17,l9090,389e" filled="f" stroked="f">
                <v:path arrowok="t"/>
              </v:shape>
              <v:shape id="_x0000_s6581" style="position:absolute;left:8955;top:354;width:326;height:348" coordorigin="8955,354" coordsize="326,348" path="m9082,393r,l9142,394r-63,1l9161,394r4,l9138,394r-56,-1e" filled="f" stroked="f">
                <v:path arrowok="t"/>
              </v:shape>
              <v:shape id="_x0000_s6580" style="position:absolute;left:8955;top:354;width:326;height:348" coordorigin="8955,354" coordsize="326,348" path="m9147,399r-12,l9113,400r-43,l9109,400r-9,1l9069,401r25,l9075,402r-8,1l9067,403r9,-1l9086,402r10,-1l9117,401r-18,l9108,401r35,-1l9143,400r-26,l9147,399r,e" filled="f" stroked="f">
                <v:path arrowok="t"/>
              </v:shape>
              <v:shape id="_x0000_s6579" style="position:absolute;left:8955;top:354;width:326;height:348" coordorigin="8955,354" coordsize="326,348" path="m9117,401r-21,e" filled="f" stroked="f">
                <v:path arrowok="t"/>
              </v:shape>
              <v:shape id="_x0000_s6578" style="position:absolute;left:8955;top:354;width:326;height:348" coordorigin="8955,354" coordsize="326,348" path="m9096,401r21,e" filled="f" stroked="f">
                <v:path arrowok="t"/>
              </v:shape>
              <v:shape id="_x0000_s6577" style="position:absolute;left:8955;top:354;width:326;height:348" coordorigin="8955,354" coordsize="326,348" path="m9117,401r-21,l9136,401r4,l9117,401e" filled="f" stroked="f">
                <v:path arrowok="t"/>
              </v:shape>
              <v:shape id="_x0000_s6576" style="position:absolute;left:8955;top:354;width:326;height:348" coordorigin="8955,354" coordsize="326,348" path="m9127,406r-65,l9062,406r65,l9127,406e" filled="f" stroked="f">
                <v:path arrowok="t"/>
              </v:shape>
              <v:shape id="_x0000_s6575" style="position:absolute;left:8955;top:354;width:326;height:348" coordorigin="8955,354" coordsize="326,348" path="m9102,416r-54,1l9102,416r,e" filled="f" stroked="f">
                <v:path arrowok="t"/>
              </v:shape>
              <v:shape id="_x0000_s6574" style="position:absolute;left:8955;top:354;width:326;height:348" coordorigin="8955,354" coordsize="326,348" path="m9099,417r-52,l9099,417r,e" filled="f" stroked="f">
                <v:path arrowok="t"/>
              </v:shape>
              <v:shape id="_x0000_s6573" style="position:absolute;left:8955;top:354;width:326;height:348" coordorigin="8955,354" coordsize="326,348" path="m9095,419r-51,1l9095,419r,e" filled="f" stroked="f">
                <v:path arrowok="t"/>
              </v:shape>
              <v:shape id="_x0000_s6572" style="position:absolute;left:8955;top:354;width:326;height:348" coordorigin="8955,354" coordsize="326,348" path="m9035,429r8,l9034,430r12,l9064,431r10,l9075,431r-18,-1l9039,429r-4,e" filled="f" stroked="f">
                <v:path arrowok="t"/>
              </v:shape>
              <v:shape id="_x0000_s6571" style="position:absolute;left:8955;top:354;width:326;height:348" coordorigin="8955,354" coordsize="326,348" path="m9033,431r10,1l9072,433r,-1l9043,432r-10,-1e" filled="f" stroked="f">
                <v:path arrowok="t"/>
              </v:shape>
              <v:shape id="_x0000_s6570" style="position:absolute;left:8955;top:354;width:326;height:348" coordorigin="8955,354" coordsize="326,348" path="m9029,435r38,1l9067,435r-38,e" filled="f" stroked="f">
                <v:path arrowok="t"/>
              </v:shape>
              <v:shape id="_x0000_s6569" style="position:absolute;left:8955;top:354;width:326;height:348" coordorigin="8955,354" coordsize="326,348" path="m9033,441r-9,l9045,442r14,l9033,441e" filled="f" stroked="f">
                <v:path arrowok="t"/>
              </v:shape>
              <v:shape id="_x0000_s6568" style="position:absolute;left:8955;top:354;width:326;height:348" coordorigin="8955,354" coordsize="326,348" path="m9019,447r2,l9019,447r4,l9031,448r8,l9050,449r-18,-1l9025,447r17,l9022,447r-3,e" filled="f" stroked="f">
                <v:path arrowok="t"/>
              </v:shape>
              <v:shape id="_x0000_s6567" style="position:absolute;left:8955;top:354;width:326;height:348" coordorigin="8955,354" coordsize="326,348" path="m9042,447r-17,e" filled="f" stroked="f">
                <v:path arrowok="t"/>
              </v:shape>
              <v:shape id="_x0000_s6566" style="position:absolute;left:8955;top:354;width:326;height:348" coordorigin="8955,354" coordsize="326,348" path="m9025,447r17,e" filled="f" stroked="f">
                <v:path arrowok="t"/>
              </v:shape>
              <v:shape id="_x0000_s6565" style="position:absolute;left:8955;top:354;width:326;height:348" coordorigin="8955,354" coordsize="326,348" path="m9042,447r-17,l9052,447r-10,e" filled="f" stroked="f">
                <v:path arrowok="t"/>
              </v:shape>
              <v:shape id="_x0000_s6564" style="position:absolute;left:8955;top:354;width:326;height:348" coordorigin="8955,354" coordsize="326,348" path="m9046,452r-28,l9015,452r31,e" filled="f" stroked="f">
                <v:path arrowok="t"/>
              </v:shape>
              <v:shape id="_x0000_s6563" style="position:absolute;left:8955;top:354;width:326;height:348" coordorigin="8955,354" coordsize="326,348" path="m9014,453r7,1l9031,455r10,1l9031,455r-9,-1l9014,453e" filled="f" stroked="f">
                <v:path arrowok="t"/>
              </v:shape>
              <v:shape id="_x0000_s6562" style="position:absolute;left:8955;top:354;width:326;height:348" coordorigin="8955,354" coordsize="326,348" path="m9013,464r-2,l9017,465r7,l9032,466r-7,-1l9018,465r-5,-1e" filled="f" stroked="f">
                <v:path arrowok="t"/>
              </v:shape>
              <v:shape id="_x0000_s6561" style="position:absolute;left:8955;top:354;width:326;height:348" coordorigin="8955,354" coordsize="326,348" path="m9011,464r2,e" filled="f" stroked="f">
                <v:path arrowok="t"/>
              </v:shape>
              <v:shape id="_x0000_s6560" style="position:absolute;left:8955;top:354;width:326;height:348" coordorigin="8955,354" coordsize="326,348" path="m9013,464r-2,l9011,464e" filled="f" stroked="f">
                <v:path arrowok="t"/>
              </v:shape>
              <v:shape id="_x0000_s6559" style="position:absolute;left:8955;top:354;width:326;height:348" coordorigin="8955,354" coordsize="326,348" path="m9034,463r-27,l9008,464r1,l9007,464r6,l9012,464r21,l9009,464r17,-1l9034,463e" filled="f" stroked="f">
                <v:path arrowok="t"/>
              </v:shape>
              <v:shape id="_x0000_s6558" style="position:absolute;left:8955;top:354;width:326;height:348" coordorigin="8955,354" coordsize="326,348" path="m9031,466r-19,1l9005,467r7,l9031,467e" filled="f" stroked="f">
                <v:path arrowok="t"/>
              </v:shape>
              <v:shape id="_x0000_s6557" style="position:absolute;left:8955;top:354;width:326;height:348" coordorigin="8955,354" coordsize="326,348" path="m9028,470r-19,1l9002,471r7,l9018,471r9,-1e" filled="f" stroked="f">
                <v:path arrowok="t"/>
              </v:shape>
              <v:shape id="_x0000_s6556" style="position:absolute;left:8955;top:354;width:326;height:348" coordorigin="8955,354" coordsize="326,348" path="m9026,472r-10,1l9007,474r-7,1l9007,474r9,-1l9026,472e" filled="f" stroked="f">
                <v:path arrowok="t"/>
              </v:shape>
              <v:shape id="_x0000_s6555" style="position:absolute;left:8955;top:354;width:326;height:348" coordorigin="8955,354" coordsize="326,348" path="m9012,490r-8,l8992,491r12,l9011,490e" filled="f" stroked="f">
                <v:path arrowok="t"/>
              </v:shape>
              <v:shape id="_x0000_s6554" style="position:absolute;left:8955;top:354;width:326;height:348" coordorigin="8955,354" coordsize="326,348" path="m8999,499r-11,l9005,499r-6,e" filled="f" stroked="f">
                <v:path arrowok="t"/>
              </v:shape>
              <v:shape id="_x0000_s6553" style="position:absolute;left:8955;top:354;width:326;height:348" coordorigin="8955,354" coordsize="326,348" path="m8993,504r-4,l8985,505r2,l8985,505r3,l9002,505r-13,l8993,504e" filled="f" stroked="f">
                <v:path arrowok="t"/>
              </v:shape>
              <v:shape id="_x0000_s6552" style="position:absolute;left:8955;top:354;width:326;height:348" coordorigin="8955,354" coordsize="326,348" path="m8989,504r4,e" filled="f" stroked="f">
                <v:path arrowok="t"/>
              </v:shape>
              <v:shape id="_x0000_s6551" style="position:absolute;left:8955;top:354;width:326;height:348" coordorigin="8955,354" coordsize="326,348" path="m8993,504r-4,e" filled="f" stroked="f">
                <v:path arrowok="t"/>
              </v:shape>
              <v:shape id="_x0000_s6550" style="position:absolute;left:8955;top:354;width:326;height:348" coordorigin="8955,354" coordsize="326,348" path="m8986,502r4,1l8995,503r6,l8994,504r-3,l8986,504r3,l8993,504r6,l8993,504r3,l9002,503r1,l9002,503r-5,l8989,502r-3,e" filled="f" stroked="f">
                <v:path arrowok="t"/>
              </v:shape>
              <v:shape id="_x0000_s6549" style="position:absolute;left:8955;top:354;width:326;height:348" coordorigin="8955,354" coordsize="326,348" path="m8993,504r6,e" filled="f" stroked="f">
                <v:path arrowok="t"/>
              </v:shape>
              <v:shape id="_x0000_s6548" style="position:absolute;left:8955;top:354;width:326;height:348" coordorigin="8955,354" coordsize="326,348" path="m9002,503r1,e" filled="f" stroked="f">
                <v:path arrowok="t"/>
              </v:shape>
              <v:shape id="_x0000_s6547" style="position:absolute;left:8955;top:354;width:326;height:348" coordorigin="8955,354" coordsize="326,348" path="m8999,504r-6,e" filled="f" stroked="f">
                <v:path arrowok="t"/>
              </v:shape>
              <v:shape id="_x0000_s6546" style="position:absolute;left:8955;top:354;width:326;height:348" coordorigin="8955,354" coordsize="326,348" path="m9002,504r-9,l8999,504r3,e" filled="f" stroked="f">
                <v:path arrowok="t"/>
              </v:shape>
              <v:shape id="_x0000_s6545" style="position:absolute;left:8955;top:354;width:326;height:348" coordorigin="8955,354" coordsize="326,348" path="m9003,503r-1,e" filled="f" stroked="f">
                <v:path arrowok="t"/>
              </v:shape>
              <v:shape id="_x0000_s6544" style="position:absolute;left:8955;top:354;width:326;height:348" coordorigin="8955,354" coordsize="326,348" path="m9003,503r-1,l9003,503r,e" filled="f" stroked="f">
                <v:path arrowok="t"/>
              </v:shape>
              <v:shape id="_x0000_s6543" style="position:absolute;left:8955;top:354;width:326;height:348" coordorigin="8955,354" coordsize="326,348" path="m8997,514r-6,l8985,515r-4,1l8985,515r6,l8997,514e" filled="f" stroked="f">
                <v:path arrowok="t"/>
              </v:shape>
              <v:shape id="_x0000_s6542" style="position:absolute;left:8955;top:354;width:326;height:348" coordorigin="8955,354" coordsize="326,348" path="m8979,520r4,1l8988,521r5,1l8988,521r-5,l8979,520e" filled="f" stroked="f">
                <v:path arrowok="t"/>
              </v:shape>
              <v:shape id="_x0000_s6541" style="position:absolute;left:8955;top:354;width:326;height:348" coordorigin="8955,354" coordsize="326,348" path="m8992,524r-5,l8982,524r-4,1l8982,524r10,e" filled="f" stroked="f">
                <v:path arrowok="t"/>
              </v:shape>
              <v:shape id="_x0000_s6540" style="position:absolute;left:8955;top:354;width:326;height:348" coordorigin="8955,354" coordsize="326,348" path="m8978,526r3,l8985,526r5,1l8987,526r-3,l8979,526r-1,e" filled="f" stroked="f">
                <v:path arrowok="t"/>
              </v:shape>
              <v:shape id="_x0000_s6539" style="position:absolute;left:8955;top:354;width:326;height:348" coordorigin="8955,354" coordsize="326,348" path="m8990,528r-8,l8977,528r13,e" filled="f" stroked="f">
                <v:path arrowok="t"/>
              </v:shape>
              <v:shape id="_x0000_s6538" style="position:absolute;left:8955;top:354;width:326;height:348" coordorigin="8955,354" coordsize="326,348" path="m8987,535r-5,1l8978,536r-4,l8978,536r4,l8986,535e" filled="f" stroked="f">
                <v:path arrowok="t"/>
              </v:shape>
              <v:shape id="_x0000_s6537" style="position:absolute;left:8955;top:354;width:326;height:348" coordorigin="8955,354" coordsize="326,348" path="m8981,549r-7,l8971,549r6,l8981,549e" filled="f" stroked="f">
                <v:path arrowok="t"/>
              </v:shape>
              <v:shape id="_x0000_s6536" style="position:absolute;left:8955;top:354;width:326;height:348" coordorigin="8955,354" coordsize="326,348" path="m8968,560r2,l8973,561r4,l8973,561r-2,-1l8968,560e" filled="f" stroked="f">
                <v:path arrowok="t"/>
              </v:shape>
              <v:shape id="_x0000_s6535" style="position:absolute;left:8955;top:354;width:326;height:348" coordorigin="8955,354" coordsize="326,348" path="m8967,565r2,l8975,565r-1,l8970,565r-3,e" filled="f" stroked="f">
                <v:path arrowok="t"/>
              </v:shape>
              <v:shape id="_x0000_s6534" style="position:absolute;left:8955;top:354;width:326;height:348" coordorigin="8955,354" coordsize="326,348" path="m8975,565r-6,1l8967,566r5,l8975,565e" filled="f" stroked="f">
                <v:path arrowok="t"/>
              </v:shape>
              <v:shape id="_x0000_s6533" style="position:absolute;left:8955;top:354;width:326;height:348" coordorigin="8955,354" coordsize="326,348" path="m8965,573r3,1l8970,574r-5,l8972,574r1,l8972,574r1,l8971,574r-2,l8967,573r-2,e" filled="f" stroked="f">
                <v:path arrowok="t"/>
              </v:shape>
              <v:shape id="_x0000_s6532" style="position:absolute;left:8955;top:354;width:326;height:348" coordorigin="8955,354" coordsize="326,348" path="m8972,577r-3,l8964,578r5,l8972,577e" filled="f" stroked="f">
                <v:path arrowok="t"/>
              </v:shape>
              <v:shape id="_x0000_s6531" style="position:absolute;left:8955;top:354;width:326;height:348" coordorigin="8955,354" coordsize="326,348" path="m8970,585r-3,1l8965,586r-2,1l8965,587r2,-1l8970,586e" filled="f" stroked="f">
                <v:path arrowok="t"/>
              </v:shape>
              <v:shape id="_x0000_s6530" style="position:absolute;left:8955;top:354;width:326;height:348" coordorigin="8955,354" coordsize="326,348" path="m8962,589r2,1l8969,591r-3,-1l8964,590r-2,-1e" filled="f" stroked="f">
                <v:path arrowok="t"/>
              </v:shape>
              <v:shape id="_x0000_s6529" style="position:absolute;left:8955;top:354;width:326;height:348" coordorigin="8955,354" coordsize="326,348" path="m8968,594r-5,l8962,595r2,-1l8966,594r2,e" filled="f" stroked="f">
                <v:path arrowok="t"/>
              </v:shape>
              <v:shape id="_x0000_s6528" style="position:absolute;left:8955;top:354;width:326;height:348" coordorigin="8955,354" coordsize="326,348" path="m8967,600r-5,l8961,601r3,-1l8966,600e" filled="f" stroked="f">
                <v:path arrowok="t"/>
              </v:shape>
              <v:shape id="_x0000_s6527" style="position:absolute;left:8955;top:354;width:326;height:348" coordorigin="8955,354" coordsize="326,348" path="m8958,629r1,1l8960,630r1,l8959,630r-1,-1e" filled="f" stroked="f">
                <v:path arrowok="t"/>
              </v:shape>
              <v:shape id="_x0000_s6526" style="position:absolute;left:8955;top:354;width:326;height:348" coordorigin="8955,354" coordsize="326,348" path="m8957,640r2,1l8960,641r-1,-1l8958,640r-1,e" filled="f" stroked="f">
                <v:path arrowok="t"/>
              </v:shape>
              <v:shape id="_x0000_s6525" style="position:absolute;left:8955;top:354;width:326;height:348" coordorigin="8955,354" coordsize="326,348" path="m8956,646r2,l8959,646r-3,e" filled="f" stroked="f">
                <v:path arrowok="t"/>
              </v:shape>
              <v:shape id="_x0000_s6524" style="position:absolute;left:8955;top:354;width:326;height:348" coordorigin="8955,354" coordsize="326,348" path="m8958,655r-2,l8957,655r1,e" filled="f" stroked="f">
                <v:path arrowok="t"/>
              </v:shape>
              <v:shape id="_x0000_s6523" style="position:absolute;left:8955;top:354;width:326;height:348" coordorigin="8955,354" coordsize="326,348" path="m8956,662r2,l8956,662e" filled="f" stroked="f">
                <v:path arrowok="t"/>
              </v:shape>
              <v:shape id="_x0000_s6522" style="position:absolute;left:8955;top:354;width:326;height:348" coordorigin="8955,354" coordsize="326,348" path="m8956,675r-1,l8956,675r1,l8956,675e" filled="f" stroked="f">
                <v:path arrowok="t"/>
              </v:shape>
              <v:shape id="_x0000_s6521" style="position:absolute;left:8955;top:354;width:326;height:348" coordorigin="8955,354" coordsize="326,348" path="m8955,679r1,1l8955,679e" filled="f" stroked="f">
                <v:path arrowok="t"/>
              </v:shape>
              <v:shape id="_x0000_s6520" style="position:absolute;left:8955;top:354;width:326;height:348" coordorigin="8955,354" coordsize="326,348" path="m8956,690r-1,l8956,690e" filled="f" stroked="f">
                <v:path arrowok="t"/>
              </v:shape>
              <v:shape id="_x0000_s6519" style="position:absolute;left:8955;top:354;width:326;height:348" coordorigin="8955,354" coordsize="326,348" path="m8955,701r,l8955,702r,-1e" filled="f" stroked="f">
                <v:path arrowok="t"/>
              </v:shape>
              <v:shape id="_x0000_s6518" type="#_x0000_t75" style="position:absolute;left:9025;top:656;width:103;height:156">
                <v:imagedata r:id="rId76" o:title=""/>
              </v:shape>
              <v:shape id="_x0000_s6517" type="#_x0000_t75" style="position:absolute;left:9292;top:764;width:263;height:212">
                <v:imagedata r:id="rId77" o:title=""/>
              </v:shape>
              <v:shape id="_x0000_s6516" type="#_x0000_t75" style="position:absolute;left:9268;top:1525;width:68;height:40">
                <v:imagedata r:id="rId78" o:title=""/>
              </v:shape>
              <v:shape id="_x0000_s6515" type="#_x0000_t75" style="position:absolute;left:9025;top:1411;width:488;height:370">
                <v:imagedata r:id="rId79" o:title=""/>
              </v:shape>
              <v:shape id="_x0000_s6514" type="#_x0000_t75" style="position:absolute;left:9446;top:1900;width:10;height:70">
                <v:imagedata r:id="rId80" o:title=""/>
              </v:shape>
              <v:shape id="_x0000_s6513" type="#_x0000_t75" style="position:absolute;left:9460;top:2011;width:12;height:26">
                <v:imagedata r:id="rId81" o:title=""/>
              </v:shape>
              <v:shape id="_x0000_s6512" type="#_x0000_t75" style="position:absolute;left:9025;top:2064;width:102;height:52">
                <v:imagedata r:id="rId82" o:title=""/>
              </v:shape>
              <v:shape id="_x0000_s6511" type="#_x0000_t75" style="position:absolute;left:10546;top:69;width:792;height:3388">
                <v:imagedata r:id="rId83" o:title=""/>
              </v:shape>
              <v:shape id="_x0000_s6510" type="#_x0000_t75" style="position:absolute;left:10664;top:3585;width:85;height:31">
                <v:imagedata r:id="rId84" o:title=""/>
              </v:shape>
              <v:shape id="_x0000_s6509" type="#_x0000_t75" style="position:absolute;left:10589;top:3410;width:467;height:181">
                <v:imagedata r:id="rId85" o:title=""/>
              </v:shape>
              <v:shape id="_x0000_s6508" type="#_x0000_t75" style="position:absolute;left:10557;top:622;width:33;height:445">
                <v:imagedata r:id="rId86" o:title=""/>
              </v:shape>
              <v:shape id="_x0000_s6507" type="#_x0000_t75" style="position:absolute;left:10557;top:1333;width:33;height:313">
                <v:imagedata r:id="rId87" o:title=""/>
              </v:shape>
              <v:shape id="_x0000_s6506" type="#_x0000_t75" style="position:absolute;left:10557;top:2116;width:33;height:157">
                <v:imagedata r:id="rId88" o:title=""/>
              </v:shape>
              <v:shape id="_x0000_s6505" type="#_x0000_t75" style="position:absolute;left:10531;top:2730;width:59;height:578">
                <v:imagedata r:id="rId89" o:title=""/>
              </v:shape>
              <v:shape id="_x0000_s6504" type="#_x0000_t75" style="position:absolute;left:9697;top:251;width:900;height:371">
                <v:imagedata r:id="rId90" o:title=""/>
              </v:shape>
              <v:shape id="_x0000_s6503" type="#_x0000_t75" style="position:absolute;left:9266;top:69;width:1317;height:200">
                <v:imagedata r:id="rId91" o:title=""/>
              </v:shape>
              <v:shape id="_x0000_s6502" type="#_x0000_t75" style="position:absolute;left:9688;top:281;width:902;height:552">
                <v:imagedata r:id="rId92" o:title=""/>
              </v:shape>
              <v:shape id="_x0000_s6501" type="#_x0000_t75" style="position:absolute;left:9288;top:251;width:1299;height:415">
                <v:imagedata r:id="rId93" o:title=""/>
              </v:shape>
              <v:shape id="_x0000_s6500" type="#_x0000_t75" style="position:absolute;left:9290;top:258;width:1288;height:519">
                <v:imagedata r:id="rId94" o:title=""/>
              </v:shape>
              <v:shape id="_x0000_s6499" type="#_x0000_t75" style="position:absolute;left:9672;top:278;width:894;height:389">
                <v:imagedata r:id="rId95" o:title=""/>
              </v:shape>
            </v:group>
            <v:group id="_x0000_s5641" style="position:absolute;left:10451;top:2762;width:105;height:508" coordorigin="10451,2762" coordsize="105,508">
              <v:shape id="_x0000_s6497" style="position:absolute;left:10451;top:2762;width:105;height:508" coordorigin="10451,2762" coordsize="105,508" path="m10534,3264r-1,l10528,3266r1,2l10531,3270r3,-6e" filled="f" stroked="f">
                <v:path arrowok="t"/>
              </v:shape>
              <v:shape id="_x0000_s6496" style="position:absolute;left:10451;top:2762;width:105;height:508" coordorigin="10451,2762" coordsize="105,508" path="m10533,3264r1,e" filled="f" stroked="f">
                <v:path arrowok="t"/>
              </v:shape>
              <v:shape id="_x0000_s6495" style="position:absolute;left:10451;top:2762;width:105;height:508" coordorigin="10451,2762" coordsize="105,508" path="m10534,3264r-1,e" filled="f" stroked="f">
                <v:path arrowok="t"/>
              </v:shape>
              <v:shape id="_x0000_s6494" style="position:absolute;left:10451;top:2762;width:105;height:508" coordorigin="10451,2762" coordsize="105,508" path="m10535,3262r-6,l10528,3264r,2l10532,3264r2,l10535,3262e" filled="f" stroked="f">
                <v:path arrowok="t"/>
              </v:shape>
              <v:shape id="_x0000_s6493" style="position:absolute;left:10451;top:2762;width:105;height:508" coordorigin="10451,2762" coordsize="105,508" path="m10529,3262r6,e" filled="f" stroked="f">
                <v:path arrowok="t"/>
              </v:shape>
              <v:shape id="_x0000_s6492" style="position:absolute;left:10451;top:2762;width:105;height:508" coordorigin="10451,2762" coordsize="105,508" path="m10535,3262r,2l10535,3262e" filled="f" stroked="f">
                <v:path arrowok="t"/>
              </v:shape>
              <v:shape id="_x0000_s6491" style="position:absolute;left:10451;top:2762;width:105;height:508" coordorigin="10451,2762" coordsize="105,508" path="m10535,3262r-6,e" filled="f" stroked="f">
                <v:path arrowok="t"/>
              </v:shape>
              <v:shape id="_x0000_s6490" style="position:absolute;left:10451;top:2762;width:105;height:508" coordorigin="10451,2762" coordsize="105,508" path="m10537,3258r-2,l10530,3260r-1,2l10535,3262r2,-4e" filled="f" stroked="f">
                <v:path arrowok="t"/>
              </v:shape>
              <v:shape id="_x0000_s6489" style="position:absolute;left:10451;top:2762;width:105;height:508" coordorigin="10451,2762" coordsize="105,508" path="m10530,3260r,e" filled="f" stroked="f">
                <v:path arrowok="t"/>
              </v:shape>
              <v:shape id="_x0000_s6488" style="position:absolute;left:10451;top:2762;width:105;height:508" coordorigin="10451,2762" coordsize="105,508" path="m10535,3258r2,e" filled="f" stroked="f">
                <v:path arrowok="t"/>
              </v:shape>
              <v:shape id="_x0000_s6487" style="position:absolute;left:10451;top:2762;width:105;height:508" coordorigin="10451,2762" coordsize="105,508" path="m10530,3260r,e" filled="f" stroked="f">
                <v:path arrowok="t"/>
              </v:shape>
              <v:shape id="_x0000_s6486" style="position:absolute;left:10451;top:2762;width:105;height:508" coordorigin="10451,2762" coordsize="105,508" path="m10530,3260r,e" filled="f" stroked="f">
                <v:path arrowok="t"/>
              </v:shape>
              <v:shape id="_x0000_s6485" style="position:absolute;left:10451;top:2762;width:105;height:508" coordorigin="10451,2762" coordsize="105,508" path="m10530,3260r,e" filled="f" stroked="f">
                <v:path arrowok="t"/>
              </v:shape>
              <v:shape id="_x0000_s6484" style="position:absolute;left:10451;top:2762;width:105;height:508" coordorigin="10451,2762" coordsize="105,508" path="m10530,3260r,e" filled="f" stroked="f">
                <v:path arrowok="t"/>
              </v:shape>
              <v:shape id="_x0000_s6483" style="position:absolute;left:10451;top:2762;width:105;height:508" coordorigin="10451,2762" coordsize="105,508" path="m10533,3259r-3,1l10533,3259e" filled="f" stroked="f">
                <v:path arrowok="t"/>
              </v:shape>
              <v:shape id="_x0000_s6482" style="position:absolute;left:10451;top:2762;width:105;height:508" coordorigin="10451,2762" coordsize="105,508" path="m10537,3258r-2,e" filled="f" stroked="f">
                <v:path arrowok="t"/>
              </v:shape>
              <v:shape id="_x0000_s6481" style="position:absolute;left:10451;top:2762;width:105;height:508" coordorigin="10451,2762" coordsize="105,508" path="m10536,3254r-3,l10531,3258r-1,2l10535,3258r2,l10537,3257r,-1l10536,3254e" filled="f" stroked="f">
                <v:path arrowok="t"/>
              </v:shape>
              <v:shape id="_x0000_s6480" style="position:absolute;left:10451;top:2762;width:105;height:508" coordorigin="10451,2762" coordsize="105,508" path="m10533,3254r3,e" filled="f" stroked="f">
                <v:path arrowok="t"/>
              </v:shape>
              <v:shape id="_x0000_s6479" style="position:absolute;left:10451;top:2762;width:105;height:508" coordorigin="10451,2762" coordsize="105,508" path="m10538,3256r-1,2l10538,3256e" filled="f" stroked="f">
                <v:path arrowok="t"/>
              </v:shape>
              <v:shape id="_x0000_s6478" style="position:absolute;left:10451;top:2762;width:105;height:508" coordorigin="10451,2762" coordsize="105,508" path="m10536,3254r-3,e" filled="f" stroked="f">
                <v:path arrowok="t"/>
              </v:shape>
              <v:shape id="_x0000_s6477" style="position:absolute;left:10451;top:2762;width:105;height:508" coordorigin="10451,2762" coordsize="105,508" path="m10546,3234r-5,l10539,3238r-1,4l10537,3244r-2,6l10533,3254r3,l10538,3256r2,-4l10546,3234e" filled="f" stroked="f">
                <v:path arrowok="t"/>
              </v:shape>
              <v:shape id="_x0000_s6476" style="position:absolute;left:10451;top:2762;width:105;height:508" coordorigin="10451,2762" coordsize="105,508" path="m10541,3234r5,e" filled="f" stroked="f">
                <v:path arrowok="t"/>
              </v:shape>
              <v:shape id="_x0000_s6475" style="position:absolute;left:10451;top:2762;width:105;height:508" coordorigin="10451,2762" coordsize="105,508" path="m10520,3244r,l10520,3246r,-2e" filled="f" stroked="f">
                <v:path arrowok="t"/>
              </v:shape>
              <v:shape id="_x0000_s6474" style="position:absolute;left:10451;top:2762;width:105;height:508" coordorigin="10451,2762" coordsize="105,508" path="m10520,3244r,e" filled="f" stroked="f">
                <v:path arrowok="t"/>
              </v:shape>
              <v:shape id="_x0000_s6473" style="position:absolute;left:10451;top:2762;width:105;height:508" coordorigin="10451,2762" coordsize="105,508" path="m10520,3244r,e" filled="f" stroked="f">
                <v:path arrowok="t"/>
              </v:shape>
              <v:shape id="_x0000_s6472" style="position:absolute;left:10451;top:2762;width:105;height:508" coordorigin="10451,2762" coordsize="105,508" path="m10524,3238r-5,l10518,3240r2,4l10521,3244r2,-4l10524,3238e" filled="f" stroked="f">
                <v:path arrowok="t"/>
              </v:shape>
              <v:shape id="_x0000_s6471" style="position:absolute;left:10451;top:2762;width:105;height:508" coordorigin="10451,2762" coordsize="105,508" path="m10519,3238r5,e" filled="f" stroked="f">
                <v:path arrowok="t"/>
              </v:shape>
              <v:shape id="_x0000_s6470" style="position:absolute;left:10451;top:2762;width:105;height:508" coordorigin="10451,2762" coordsize="105,508" path="m10524,3238r-5,e" filled="f" stroked="f">
                <v:path arrowok="t"/>
              </v:shape>
              <v:shape id="_x0000_s6469" style="position:absolute;left:10451;top:2762;width:105;height:508" coordorigin="10451,2762" coordsize="105,508" path="m10526,3234r-5,2l10519,3238r5,l10526,3234e" filled="f" stroked="f">
                <v:path arrowok="t"/>
              </v:shape>
              <v:shape id="_x0000_s6468" style="position:absolute;left:10451;top:2762;width:105;height:508" coordorigin="10451,2762" coordsize="105,508" path="m10546,3234r-5,e" filled="f" stroked="f">
                <v:path arrowok="t"/>
              </v:shape>
              <v:shape id="_x0000_s6467" style="position:absolute;left:10451;top:2762;width:105;height:508" coordorigin="10451,2762" coordsize="105,508" path="m10546,3232r-5,l10541,3234r5,l10546,3232e" filled="f" stroked="f">
                <v:path arrowok="t"/>
              </v:shape>
              <v:shape id="_x0000_s6466" style="position:absolute;left:10451;top:2762;width:105;height:508" coordorigin="10451,2762" coordsize="105,508" path="m10541,3232r5,e" filled="f" stroked="f">
                <v:path arrowok="t"/>
              </v:shape>
              <v:shape id="_x0000_s6465" style="position:absolute;left:10451;top:2762;width:105;height:508" coordorigin="10451,2762" coordsize="105,508" path="m10546,3233r,1l10546,3234r,-1e" filled="f" stroked="f">
                <v:path arrowok="t"/>
              </v:shape>
              <v:shape id="_x0000_s6464" style="position:absolute;left:10451;top:2762;width:105;height:508" coordorigin="10451,2762" coordsize="105,508" path="m10546,3232r-5,e" filled="f" stroked="f">
                <v:path arrowok="t"/>
              </v:shape>
              <v:shape id="_x0000_s6463" style="position:absolute;left:10451;top:2762;width:105;height:508" coordorigin="10451,2762" coordsize="105,508" path="m10548,3228r-5,l10542,3230r-1,2l10546,3232r,1l10547,3232r1,-4e" filled="f" stroked="f">
                <v:path arrowok="t"/>
              </v:shape>
              <v:shape id="_x0000_s6462" style="position:absolute;left:10451;top:2762;width:105;height:508" coordorigin="10451,2762" coordsize="105,508" path="m10530,3228r-5,l10524,3230r-2,2l10527,3232r1,-2l10530,3228e" filled="f" stroked="f">
                <v:path arrowok="t"/>
              </v:shape>
              <v:shape id="_x0000_s6461" style="position:absolute;left:10451;top:2762;width:105;height:508" coordorigin="10451,2762" coordsize="105,508" path="m10548,3228r,l10548,3228e" filled="f" stroked="f">
                <v:path arrowok="t"/>
              </v:shape>
              <v:shape id="_x0000_s6460" style="position:absolute;left:10451;top:2762;width:105;height:508" coordorigin="10451,2762" coordsize="105,508" path="m10556,3182r-1,l10552,3184r2,2l10552,3186r,4l10551,3192r,4l10553,3198r-3,l10550,3202r-1,2l10548,3208r3,l10552,3210r-4,l10547,3214r4,l10551,3216r-4,l10546,3218r-1,4l10545,3224r-2,2l10548,3228r4,-14l10555,3194r1,-12e" filled="f" stroked="f">
                <v:path arrowok="t"/>
              </v:shape>
              <v:shape id="_x0000_s6459" style="position:absolute;left:10451;top:2762;width:105;height:508" coordorigin="10451,2762" coordsize="105,508" path="m10551,3214r-4,e" filled="f" stroked="f">
                <v:path arrowok="t"/>
              </v:shape>
              <v:shape id="_x0000_s6458" style="position:absolute;left:10451;top:2762;width:105;height:508" coordorigin="10451,2762" coordsize="105,508" path="m10547,3216r4,e" filled="f" stroked="f">
                <v:path arrowok="t"/>
              </v:shape>
              <v:shape id="_x0000_s6457" style="position:absolute;left:10451;top:2762;width:105;height:508" coordorigin="10451,2762" coordsize="105,508" path="m10550,3208r-2,e" filled="f" stroked="f">
                <v:path arrowok="t"/>
              </v:shape>
              <v:shape id="_x0000_s6456" style="position:absolute;left:10451;top:2762;width:105;height:508" coordorigin="10451,2762" coordsize="105,508" path="m10548,3210r4,e" filled="f" stroked="f">
                <v:path arrowok="t"/>
              </v:shape>
              <v:shape id="_x0000_s6455" style="position:absolute;left:10451;top:2762;width:105;height:508" coordorigin="10451,2762" coordsize="105,508" path="m10550,3198r3,e" filled="f" stroked="f">
                <v:path arrowok="t"/>
              </v:shape>
              <v:shape id="_x0000_s6454" style="position:absolute;left:10451;top:2762;width:105;height:508" coordorigin="10451,2762" coordsize="105,508" path="m10555,3182r1,e" filled="f" stroked="f">
                <v:path arrowok="t"/>
              </v:shape>
              <v:shape id="_x0000_s6453" style="position:absolute;left:10451;top:2762;width:105;height:508" coordorigin="10451,2762" coordsize="105,508" path="m10556,3182r,e" filled="f" stroked="f">
                <v:path arrowok="t"/>
              </v:shape>
              <v:shape id="_x0000_s6452" style="position:absolute;left:10451;top:2762;width:105;height:508" coordorigin="10451,2762" coordsize="105,508" path="m10533,3222r-5,l10526,3224r-1,2l10530,3226r2,-2l10533,3222e" filled="f" stroked="f">
                <v:path arrowok="t"/>
              </v:shape>
              <v:shape id="_x0000_s6451" style="position:absolute;left:10451;top:2762;width:105;height:508" coordorigin="10451,2762" coordsize="105,508" path="m10512,3216r-4,l10510,3220r2,-4e" filled="f" stroked="f">
                <v:path arrowok="t"/>
              </v:shape>
              <v:shape id="_x0000_s6450" style="position:absolute;left:10451;top:2762;width:105;height:508" coordorigin="10451,2762" coordsize="105,508" path="m10535,3216r-5,l10529,3220r4,l10535,3218r,-2e" filled="f" stroked="f">
                <v:path arrowok="t"/>
              </v:shape>
              <v:shape id="_x0000_s6449" style="position:absolute;left:10451;top:2762;width:105;height:508" coordorigin="10451,2762" coordsize="105,508" path="m10530,3216r5,e" filled="f" stroked="f">
                <v:path arrowok="t"/>
              </v:shape>
              <v:shape id="_x0000_s6448" style="position:absolute;left:10451;top:2762;width:105;height:508" coordorigin="10451,2762" coordsize="105,508" path="m10535,3216r-5,e" filled="f" stroked="f">
                <v:path arrowok="t"/>
              </v:shape>
              <v:shape id="_x0000_s6447" style="position:absolute;left:10451;top:2762;width:105;height:508" coordorigin="10451,2762" coordsize="105,508" path="m10536,3214r-5,l10530,3216r5,l10536,3214e" filled="f" stroked="f">
                <v:path arrowok="t"/>
              </v:shape>
              <v:shape id="_x0000_s6446" style="position:absolute;left:10451;top:2762;width:105;height:508" coordorigin="10451,2762" coordsize="105,508" path="m10547,3214r4,e" filled="f" stroked="f">
                <v:path arrowok="t"/>
              </v:shape>
              <v:shape id="_x0000_s6445" style="position:absolute;left:10451;top:2762;width:105;height:508" coordorigin="10451,2762" coordsize="105,508" path="m10551,3216r-4,e" filled="f" stroked="f">
                <v:path arrowok="t"/>
              </v:shape>
              <v:shape id="_x0000_s6444" style="position:absolute;left:10451;top:2762;width:105;height:508" coordorigin="10451,2762" coordsize="105,508" path="m10551,3214r-4,l10547,3216r4,l10551,3214e" filled="f" stroked="f">
                <v:path arrowok="t"/>
              </v:shape>
              <v:shape id="_x0000_s6443" style="position:absolute;left:10451;top:2762;width:105;height:508" coordorigin="10451,2762" coordsize="105,508" path="m10515,3212r-9,l10507,3214r7,l10515,3212e" filled="f" stroked="f">
                <v:path arrowok="t"/>
              </v:shape>
              <v:shape id="_x0000_s6442" style="position:absolute;left:10451;top:2762;width:105;height:508" coordorigin="10451,2762" coordsize="105,508" path="m10506,3212r9,e" filled="f" stroked="f">
                <v:path arrowok="t"/>
              </v:shape>
              <v:shape id="_x0000_s6441" style="position:absolute;left:10451;top:2762;width:105;height:508" coordorigin="10451,2762" coordsize="105,508" path="m10538,3210r-5,l10531,3212r5,2l10538,3210e" filled="f" stroked="f">
                <v:path arrowok="t"/>
              </v:shape>
              <v:shape id="_x0000_s6440" style="position:absolute;left:10451;top:2762;width:105;height:508" coordorigin="10451,2762" coordsize="105,508" path="m10533,3210r5,e" filled="f" stroked="f">
                <v:path arrowok="t"/>
              </v:shape>
              <v:shape id="_x0000_s6439" style="position:absolute;left:10451;top:2762;width:105;height:508" coordorigin="10451,2762" coordsize="105,508" path="m10515,3212r-9,e" filled="f" stroked="f">
                <v:path arrowok="t"/>
              </v:shape>
              <v:shape id="_x0000_s6438" style="position:absolute;left:10451;top:2762;width:105;height:508" coordorigin="10451,2762" coordsize="105,508" path="m10516,3210r-11,l10506,3212r9,l10516,3210e" filled="f" stroked="f">
                <v:path arrowok="t"/>
              </v:shape>
              <v:shape id="_x0000_s6437" style="position:absolute;left:10451;top:2762;width:105;height:508" coordorigin="10451,2762" coordsize="105,508" path="m10505,3210r11,e" filled="f" stroked="f">
                <v:path arrowok="t"/>
              </v:shape>
              <v:shape id="_x0000_s6436" style="position:absolute;left:10451;top:2762;width:105;height:508" coordorigin="10451,2762" coordsize="105,508" path="m10516,3210r-11,e" filled="f" stroked="f">
                <v:path arrowok="t"/>
              </v:shape>
              <v:shape id="_x0000_s6435" style="position:absolute;left:10451;top:2762;width:105;height:508" coordorigin="10451,2762" coordsize="105,508" path="m10504,3206r1,4l10516,3210r1,-2l10518,3208r-14,-2e" filled="f" stroked="f">
                <v:path arrowok="t"/>
              </v:shape>
              <v:shape id="_x0000_s6434" style="position:absolute;left:10451;top:2762;width:105;height:508" coordorigin="10451,2762" coordsize="105,508" path="m10538,3210r-5,e" filled="f" stroked="f">
                <v:path arrowok="t"/>
              </v:shape>
              <v:shape id="_x0000_s6433" style="position:absolute;left:10451;top:2762;width:105;height:508" coordorigin="10451,2762" coordsize="105,508" path="m10538,3208r-5,l10533,3210r5,l10538,3208e" filled="f" stroked="f">
                <v:path arrowok="t"/>
              </v:shape>
              <v:shape id="_x0000_s6432" style="position:absolute;left:10451;top:2762;width:105;height:508" coordorigin="10451,2762" coordsize="105,508" path="m10533,3208r5,e" filled="f" stroked="f">
                <v:path arrowok="t"/>
              </v:shape>
              <v:shape id="_x0000_s6431" style="position:absolute;left:10451;top:2762;width:105;height:508" coordorigin="10451,2762" coordsize="105,508" path="m10548,3208r2,e" filled="f" stroked="f">
                <v:path arrowok="t"/>
              </v:shape>
              <v:shape id="_x0000_s6430" style="position:absolute;left:10451;top:2762;width:105;height:508" coordorigin="10451,2762" coordsize="105,508" path="m10552,3210r-4,e" filled="f" stroked="f">
                <v:path arrowok="t"/>
              </v:shape>
              <v:shape id="_x0000_s6429" style="position:absolute;left:10451;top:2762;width:105;height:508" coordorigin="10451,2762" coordsize="105,508" path="m10550,3208r-2,l10548,3210r4,l10550,3208e" filled="f" stroked="f">
                <v:path arrowok="t"/>
              </v:shape>
              <v:shape id="_x0000_s6428" style="position:absolute;left:10451;top:2762;width:105;height:508" coordorigin="10451,2762" coordsize="105,508" path="m10518,3206r-14,l10518,3208r,-2e" filled="f" stroked="f">
                <v:path arrowok="t"/>
              </v:shape>
              <v:shape id="_x0000_s6427" style="position:absolute;left:10451;top:2762;width:105;height:508" coordorigin="10451,2762" coordsize="105,508" path="m10504,3206r14,e" filled="f" stroked="f">
                <v:path arrowok="t"/>
              </v:shape>
              <v:shape id="_x0000_s6426" style="position:absolute;left:10451;top:2762;width:105;height:508" coordorigin="10451,2762" coordsize="105,508" path="m10538,3208r-5,e" filled="f" stroked="f">
                <v:path arrowok="t"/>
              </v:shape>
              <v:shape id="_x0000_s6425" style="position:absolute;left:10451;top:2762;width:105;height:508" coordorigin="10451,2762" coordsize="105,508" path="m10540,3204r-5,l10534,3206r-1,2l10538,3208r2,-4e" filled="f" stroked="f">
                <v:path arrowok="t"/>
              </v:shape>
              <v:shape id="_x0000_s6424" style="position:absolute;left:10451;top:2762;width:105;height:508" coordorigin="10451,2762" coordsize="105,508" path="m10535,3204r5,e" filled="f" stroked="f">
                <v:path arrowok="t"/>
              </v:shape>
              <v:shape id="_x0000_s6423" style="position:absolute;left:10451;top:2762;width:105;height:508" coordorigin="10451,2762" coordsize="105,508" path="m10518,3206r-14,e" filled="f" stroked="f">
                <v:path arrowok="t"/>
              </v:shape>
              <v:shape id="_x0000_s6422" style="position:absolute;left:10451;top:2762;width:105;height:508" coordorigin="10451,2762" coordsize="105,508" path="m10520,3204r-17,l10504,3206r14,l10520,3204e" filled="f" stroked="f">
                <v:path arrowok="t"/>
              </v:shape>
              <v:shape id="_x0000_s6421" style="position:absolute;left:10451;top:2762;width:105;height:508" coordorigin="10451,2762" coordsize="105,508" path="m10503,3204r17,e" filled="f" stroked="f">
                <v:path arrowok="t"/>
              </v:shape>
              <v:shape id="_x0000_s6420" style="position:absolute;left:10451;top:2762;width:105;height:508" coordorigin="10451,2762" coordsize="105,508" path="m10520,3204r-17,e" filled="f" stroked="f">
                <v:path arrowok="t"/>
              </v:shape>
              <v:shape id="_x0000_s6419" style="position:absolute;left:10451;top:2762;width:105;height:508" coordorigin="10451,2762" coordsize="105,508" path="m10523,3198r-22,l10503,3204r17,l10523,3198e" filled="f" stroked="f">
                <v:path arrowok="t"/>
              </v:shape>
              <v:shape id="_x0000_s6418" style="position:absolute;left:10451;top:2762;width:105;height:508" coordorigin="10451,2762" coordsize="105,508" path="m10501,3198r22,e" filled="f" stroked="f">
                <v:path arrowok="t"/>
              </v:shape>
              <v:shape id="_x0000_s6417" style="position:absolute;left:10451;top:2762;width:105;height:508" coordorigin="10451,2762" coordsize="105,508" path="m10540,3204r-5,e" filled="f" stroked="f">
                <v:path arrowok="t"/>
              </v:shape>
              <v:shape id="_x0000_s6416" style="position:absolute;left:10451;top:2762;width:105;height:508" coordorigin="10451,2762" coordsize="105,508" path="m10542,3198r-5,l10535,3204r5,l10541,3202r1,-4e" filled="f" stroked="f">
                <v:path arrowok="t"/>
              </v:shape>
              <v:shape id="_x0000_s6415" style="position:absolute;left:10451;top:2762;width:105;height:508" coordorigin="10451,2762" coordsize="105,508" path="m10537,3198r5,e" filled="f" stroked="f">
                <v:path arrowok="t"/>
              </v:shape>
              <v:shape id="_x0000_s6414" style="position:absolute;left:10451;top:2762;width:105;height:508" coordorigin="10451,2762" coordsize="105,508" path="m10523,3198r-22,e" filled="f" stroked="f">
                <v:path arrowok="t"/>
              </v:shape>
              <v:shape id="_x0000_s6413" style="position:absolute;left:10451;top:2762;width:105;height:508" coordorigin="10451,2762" coordsize="105,508" path="m10524,3194r-25,l10500,3198r23,l10524,3194e" filled="f" stroked="f">
                <v:path arrowok="t"/>
              </v:shape>
              <v:shape id="_x0000_s6412" style="position:absolute;left:10451;top:2762;width:105;height:508" coordorigin="10451,2762" coordsize="105,508" path="m10499,3194r25,e" filled="f" stroked="f">
                <v:path arrowok="t"/>
              </v:shape>
              <v:shape id="_x0000_s6411" style="position:absolute;left:10451;top:2762;width:105;height:508" coordorigin="10451,2762" coordsize="105,508" path="m10542,3198r-5,e" filled="f" stroked="f">
                <v:path arrowok="t"/>
              </v:shape>
              <v:shape id="_x0000_s6410" style="position:absolute;left:10451;top:2762;width:105;height:508" coordorigin="10451,2762" coordsize="105,508" path="m10543,3196r-5,l10537,3198r5,l10543,3196e" filled="f" stroked="f">
                <v:path arrowok="t"/>
              </v:shape>
              <v:shape id="_x0000_s6409" style="position:absolute;left:10451;top:2762;width:105;height:508" coordorigin="10451,2762" coordsize="105,508" path="m10538,3196r5,e" filled="f" stroked="f">
                <v:path arrowok="t"/>
              </v:shape>
              <v:shape id="_x0000_s6408" style="position:absolute;left:10451;top:2762;width:105;height:508" coordorigin="10451,2762" coordsize="105,508" path="m10553,3198r-3,e" filled="f" stroked="f">
                <v:path arrowok="t"/>
              </v:shape>
              <v:shape id="_x0000_s6407" style="position:absolute;left:10451;top:2762;width:105;height:508" coordorigin="10451,2762" coordsize="105,508" path="m10551,3196r-1,2l10553,3198r-2,-2e" filled="f" stroked="f">
                <v:path arrowok="t"/>
              </v:shape>
              <v:shape id="_x0000_s6406" style="position:absolute;left:10451;top:2762;width:105;height:508" coordorigin="10451,2762" coordsize="105,508" path="m10543,3196r-5,e" filled="f" stroked="f">
                <v:path arrowok="t"/>
              </v:shape>
              <v:shape id="_x0000_s6405" style="position:absolute;left:10451;top:2762;width:105;height:508" coordorigin="10451,2762" coordsize="105,508" path="m10544,3192r-5,l10538,3196r5,l10544,3192e" filled="f" stroked="f">
                <v:path arrowok="t"/>
              </v:shape>
              <v:shape id="_x0000_s6404" style="position:absolute;left:10451;top:2762;width:105;height:508" coordorigin="10451,2762" coordsize="105,508" path="m10539,3192r5,e" filled="f" stroked="f">
                <v:path arrowok="t"/>
              </v:shape>
              <v:shape id="_x0000_s6403" style="position:absolute;left:10451;top:2762;width:105;height:508" coordorigin="10451,2762" coordsize="105,508" path="m10524,3194r-25,e" filled="f" stroked="f">
                <v:path arrowok="t"/>
              </v:shape>
              <v:shape id="_x0000_s6402" style="position:absolute;left:10451;top:2762;width:105;height:508" coordorigin="10451,2762" coordsize="105,508" path="m10526,3192r-28,l10499,3194r25,l10526,3192e" filled="f" stroked="f">
                <v:path arrowok="t"/>
              </v:shape>
              <v:shape id="_x0000_s6401" style="position:absolute;left:10451;top:2762;width:105;height:508" coordorigin="10451,2762" coordsize="105,508" path="m10498,3192r28,e" filled="f" stroked="f">
                <v:path arrowok="t"/>
              </v:shape>
              <v:shape id="_x0000_s6400" style="position:absolute;left:10451;top:2762;width:105;height:508" coordorigin="10451,2762" coordsize="105,508" path="m10526,3192r-28,e" filled="f" stroked="f">
                <v:path arrowok="t"/>
              </v:shape>
              <v:shape id="_x0000_s6399" style="position:absolute;left:10451;top:2762;width:105;height:508" coordorigin="10451,2762" coordsize="105,508" path="m10528,3188r-19,l10497,3190r1,2l10526,3192r2,-4e" filled="f" stroked="f">
                <v:path arrowok="t"/>
              </v:shape>
              <v:shape id="_x0000_s6398" style="position:absolute;left:10451;top:2762;width:105;height:508" coordorigin="10451,2762" coordsize="105,508" path="m10509,3188r19,e" filled="f" stroked="f">
                <v:path arrowok="t"/>
              </v:shape>
              <v:shape id="_x0000_s6397" style="position:absolute;left:10451;top:2762;width:105;height:508" coordorigin="10451,2762" coordsize="105,508" path="m10544,3192r-5,e" filled="f" stroked="f">
                <v:path arrowok="t"/>
              </v:shape>
              <v:shape id="_x0000_s6396" style="position:absolute;left:10451;top:2762;width:105;height:508" coordorigin="10451,2762" coordsize="105,508" path="m10546,3186r-5,l10540,3190r-1,2l10544,3192r1,-4l10546,3186e" filled="f" stroked="f">
                <v:path arrowok="t"/>
              </v:shape>
              <v:shape id="_x0000_s6395" style="position:absolute;left:10451;top:2762;width:105;height:508" coordorigin="10451,2762" coordsize="105,508" path="m10545,3186r1,e" filled="f" stroked="f">
                <v:path arrowok="t"/>
              </v:shape>
              <v:shape id="_x0000_s6394" style="position:absolute;left:10451;top:2762;width:105;height:508" coordorigin="10451,2762" coordsize="105,508" path="m10528,3188r-19,e" filled="f" stroked="f">
                <v:path arrowok="t"/>
              </v:shape>
              <v:shape id="_x0000_s6393" style="position:absolute;left:10451;top:2762;width:105;height:508" coordorigin="10451,2762" coordsize="105,508" path="m10528,3186r-33,l10497,3190r12,-2l10528,3188r,-2e" filled="f" stroked="f">
                <v:path arrowok="t"/>
              </v:shape>
              <v:shape id="_x0000_s6392" style="position:absolute;left:10451;top:2762;width:105;height:508" coordorigin="10451,2762" coordsize="105,508" path="m10495,3186r33,e" filled="f" stroked="f">
                <v:path arrowok="t"/>
              </v:shape>
              <v:shape id="_x0000_s6391" style="position:absolute;left:10451;top:2762;width:105;height:508" coordorigin="10451,2762" coordsize="105,508" path="m10528,3186r-33,e" filled="f" stroked="f">
                <v:path arrowok="t"/>
              </v:shape>
              <v:shape id="_x0000_s6390" style="position:absolute;left:10451;top:2762;width:105;height:508" coordorigin="10451,2762" coordsize="105,508" path="m10530,3182r-36,l10495,3186r34,l10530,3182e" filled="f" stroked="f">
                <v:path arrowok="t"/>
              </v:shape>
              <v:shape id="_x0000_s6389" style="position:absolute;left:10451;top:2762;width:105;height:508" coordorigin="10451,2762" coordsize="105,508" path="m10505,3182r25,e" filled="f" stroked="f">
                <v:path arrowok="t"/>
              </v:shape>
              <v:shape id="_x0000_s6388" style="position:absolute;left:10451;top:2762;width:105;height:508" coordorigin="10451,2762" coordsize="105,508" path="m10545,3184r-3,l10541,3186r4,-2e" filled="f" stroked="f">
                <v:path arrowok="t"/>
              </v:shape>
              <v:shape id="_x0000_s6387" style="position:absolute;left:10451;top:2762;width:105;height:508" coordorigin="10451,2762" coordsize="105,508" path="m10542,3184r3,e" filled="f" stroked="f">
                <v:path arrowok="t"/>
              </v:shape>
              <v:shape id="_x0000_s6386" style="position:absolute;left:10451;top:2762;width:105;height:508" coordorigin="10451,2762" coordsize="105,508" path="m10546,3186r-1,e" filled="f" stroked="f">
                <v:path arrowok="t"/>
              </v:shape>
              <v:shape id="_x0000_s6385" style="position:absolute;left:10451;top:2762;width:105;height:508" coordorigin="10451,2762" coordsize="105,508" path="m10546,3184r-1,2l10546,3186r,-2e" filled="f" stroked="f">
                <v:path arrowok="t"/>
              </v:shape>
              <v:shape id="_x0000_s6384" style="position:absolute;left:10451;top:2762;width:105;height:508" coordorigin="10451,2762" coordsize="105,508" path="m10545,3184r-3,e" filled="f" stroked="f">
                <v:path arrowok="t"/>
              </v:shape>
              <v:shape id="_x0000_s6383" style="position:absolute;left:10451;top:2762;width:105;height:508" coordorigin="10451,2762" coordsize="105,508" path="m10547,3180r-5,l10542,3184r4,l10547,3180e" filled="f" stroked="f">
                <v:path arrowok="t"/>
              </v:shape>
              <v:shape id="_x0000_s6382" style="position:absolute;left:10451;top:2762;width:105;height:508" coordorigin="10451,2762" coordsize="105,508" path="m10542,3180r5,e" filled="f" stroked="f">
                <v:path arrowok="t"/>
              </v:shape>
              <v:shape id="_x0000_s6381" style="position:absolute;left:10451;top:2762;width:105;height:508" coordorigin="10451,2762" coordsize="105,508" path="m10556,3182r-1,e" filled="f" stroked="f">
                <v:path arrowok="t"/>
              </v:shape>
              <v:shape id="_x0000_s6380" style="position:absolute;left:10451;top:2762;width:105;height:508" coordorigin="10451,2762" coordsize="105,508" path="m10556,3180r-3,l10552,3184r3,-2l10556,3182r,-2e" filled="f" stroked="f">
                <v:path arrowok="t"/>
              </v:shape>
              <v:shape id="_x0000_s6379" style="position:absolute;left:10451;top:2762;width:105;height:508" coordorigin="10451,2762" coordsize="105,508" path="m10553,3180r3,e" filled="f" stroked="f">
                <v:path arrowok="t"/>
              </v:shape>
              <v:shape id="_x0000_s6378" style="position:absolute;left:10451;top:2762;width:105;height:508" coordorigin="10451,2762" coordsize="105,508" path="m10530,3182r-25,e" filled="f" stroked="f">
                <v:path arrowok="t"/>
              </v:shape>
              <v:shape id="_x0000_s6377" style="position:absolute;left:10451;top:2762;width:105;height:508" coordorigin="10451,2762" coordsize="105,508" path="m10533,3176r-42,l10493,3180r12,2l10531,3182r2,-6e" filled="f" stroked="f">
                <v:path arrowok="t"/>
              </v:shape>
              <v:shape id="_x0000_s6376" style="position:absolute;left:10451;top:2762;width:105;height:508" coordorigin="10451,2762" coordsize="105,508" path="m10556,3182r,e" filled="f" stroked="f">
                <v:path arrowok="t"/>
              </v:shape>
              <v:shape id="_x0000_s6375" style="position:absolute;left:10451;top:2762;width:105;height:508" coordorigin="10451,2762" coordsize="105,508" path="m10556,3180r-3,e" filled="f" stroked="f">
                <v:path arrowok="t"/>
              </v:shape>
              <v:shape id="_x0000_s6374" style="position:absolute;left:10451;top:2762;width:105;height:508" coordorigin="10451,2762" coordsize="105,508" path="m10557,3170r-4,l10553,3174r,6l10556,3180r,2l10556,3176r1,-6e" filled="f" stroked="f">
                <v:path arrowok="t"/>
              </v:shape>
              <v:shape id="_x0000_s6373" style="position:absolute;left:10451;top:2762;width:105;height:508" coordorigin="10451,2762" coordsize="105,508" path="m10556,3170r1,e" filled="f" stroked="f">
                <v:path arrowok="t"/>
              </v:shape>
              <v:shape id="_x0000_s6372" style="position:absolute;left:10451;top:2762;width:105;height:508" coordorigin="10451,2762" coordsize="105,508" path="m10547,3180r-5,e" filled="f" stroked="f">
                <v:path arrowok="t"/>
              </v:shape>
              <v:shape id="_x0000_s6371" style="position:absolute;left:10451;top:2762;width:105;height:508" coordorigin="10451,2762" coordsize="105,508" path="m10548,3174r-4,l10542,3180r5,l10548,3176r,-2e" filled="f" stroked="f">
                <v:path arrowok="t"/>
              </v:shape>
              <v:shape id="_x0000_s6370" style="position:absolute;left:10451;top:2762;width:105;height:508" coordorigin="10451,2762" coordsize="105,508" path="m10544,3174r4,e" filled="f" stroked="f">
                <v:path arrowok="t"/>
              </v:shape>
              <v:shape id="_x0000_s6369" style="position:absolute;left:10451;top:2762;width:105;height:508" coordorigin="10451,2762" coordsize="105,508" path="m10532,3174r-42,l10491,3176r41,-2e" filled="f" stroked="f">
                <v:path arrowok="t"/>
              </v:shape>
              <v:shape id="_x0000_s6368" style="position:absolute;left:10451;top:2762;width:105;height:508" coordorigin="10451,2762" coordsize="105,508" path="m10490,3174r42,e" filled="f" stroked="f">
                <v:path arrowok="t"/>
              </v:shape>
              <v:shape id="_x0000_s6367" style="position:absolute;left:10451;top:2762;width:105;height:508" coordorigin="10451,2762" coordsize="105,508" path="m10532,3174r-42,e" filled="f" stroked="f">
                <v:path arrowok="t"/>
              </v:shape>
              <v:shape id="_x0000_s6366" style="position:absolute;left:10451;top:2762;width:105;height:508" coordorigin="10451,2762" coordsize="105,508" path="m10535,3170r-46,l10490,3174r44,l10535,3170e" filled="f" stroked="f">
                <v:path arrowok="t"/>
              </v:shape>
              <v:shape id="_x0000_s6365" style="position:absolute;left:10451;top:2762;width:105;height:508" coordorigin="10451,2762" coordsize="105,508" path="m10489,3170r46,e" filled="f" stroked="f">
                <v:path arrowok="t"/>
              </v:shape>
              <v:shape id="_x0000_s6364" style="position:absolute;left:10451;top:2762;width:105;height:508" coordorigin="10451,2762" coordsize="105,508" path="m10548,3174r-4,e" filled="f" stroked="f">
                <v:path arrowok="t"/>
              </v:shape>
              <v:shape id="_x0000_s6363" style="position:absolute;left:10451;top:2762;width:105;height:508" coordorigin="10451,2762" coordsize="105,508" path="m10549,3170r-4,l10544,3174r5,l10549,3170e" filled="f" stroked="f">
                <v:path arrowok="t"/>
              </v:shape>
              <v:shape id="_x0000_s6362" style="position:absolute;left:10451;top:2762;width:105;height:508" coordorigin="10451,2762" coordsize="105,508" path="m10545,3170r4,e" filled="f" stroked="f">
                <v:path arrowok="t"/>
              </v:shape>
              <v:shape id="_x0000_s6361" style="position:absolute;left:10451;top:2762;width:105;height:508" coordorigin="10451,2762" coordsize="105,508" path="m10535,3170r-46,e" filled="f" stroked="f">
                <v:path arrowok="t"/>
              </v:shape>
              <v:shape id="_x0000_s6360" style="position:absolute;left:10451;top:2762;width:105;height:508" coordorigin="10451,2762" coordsize="105,508" path="m10537,3164r-8,2l10487,3166r1,4l10536,3170r1,-6e" filled="f" stroked="f">
                <v:path arrowok="t"/>
              </v:shape>
              <v:shape id="_x0000_s6359" style="position:absolute;left:10451;top:2762;width:105;height:508" coordorigin="10451,2762" coordsize="105,508" path="m10487,3166r33,e" filled="f" stroked="f">
                <v:path arrowok="t"/>
              </v:shape>
              <v:shape id="_x0000_s6358" style="position:absolute;left:10451;top:2762;width:105;height:508" coordorigin="10451,2762" coordsize="105,508" path="m10520,3166r9,e" filled="f" stroked="f">
                <v:path arrowok="t"/>
              </v:shape>
              <v:shape id="_x0000_s6357" style="position:absolute;left:10451;top:2762;width:105;height:508" coordorigin="10451,2762" coordsize="105,508" path="m10549,3170r-4,e" filled="f" stroked="f">
                <v:path arrowok="t"/>
              </v:shape>
              <v:shape id="_x0000_s6356" style="position:absolute;left:10451;top:2762;width:105;height:508" coordorigin="10451,2762" coordsize="105,508" path="m10550,3166r-4,l10545,3170r5,l10550,3166e" filled="f" stroked="f">
                <v:path arrowok="t"/>
              </v:shape>
              <v:shape id="_x0000_s6355" style="position:absolute;left:10451;top:2762;width:105;height:508" coordorigin="10451,2762" coordsize="105,508" path="m10546,3166r4,e" filled="f" stroked="f">
                <v:path arrowok="t"/>
              </v:shape>
              <v:shape id="_x0000_s6354" style="position:absolute;left:10451;top:2762;width:105;height:508" coordorigin="10451,2762" coordsize="105,508" path="m10557,3170r-1,e" filled="f" stroked="f">
                <v:path arrowok="t"/>
              </v:shape>
              <v:shape id="_x0000_s6353" style="position:absolute;left:10451;top:2762;width:105;height:508" coordorigin="10451,2762" coordsize="105,508" path="m10556,3134r-3,l10553,3166r2,2l10556,3168r,2l10557,3146r-1,l10555,3144r2,l10557,3136r-2,l10556,3134e" filled="f" stroked="f">
                <v:path arrowok="t"/>
              </v:shape>
              <v:shape id="_x0000_s6352" style="position:absolute;left:10451;top:2762;width:105;height:508" coordorigin="10451,2762" coordsize="105,508" path="m10557,3144r-2,e" filled="f" stroked="f">
                <v:path arrowok="t"/>
              </v:shape>
              <v:shape id="_x0000_s6351" style="position:absolute;left:10451;top:2762;width:105;height:508" coordorigin="10451,2762" coordsize="105,508" path="m10556,3146r1,e" filled="f" stroked="f">
                <v:path arrowok="t"/>
              </v:shape>
              <v:shape id="_x0000_s6350" style="position:absolute;left:10451;top:2762;width:105;height:508" coordorigin="10451,2762" coordsize="105,508" path="m10553,3134r3,e" filled="f" stroked="f">
                <v:path arrowok="t"/>
              </v:shape>
              <v:shape id="_x0000_s6349" style="position:absolute;left:10451;top:2762;width:105;height:508" coordorigin="10451,2762" coordsize="105,508" path="m10555,3136r2,e" filled="f" stroked="f">
                <v:path arrowok="t"/>
              </v:shape>
              <v:shape id="_x0000_s6348" style="position:absolute;left:10451;top:2762;width:105;height:508" coordorigin="10451,2762" coordsize="105,508" path="m10553,3166r,2l10555,3168r-2,-2e" filled="f" stroked="f">
                <v:path arrowok="t"/>
              </v:shape>
              <v:shape id="_x0000_s6347" style="position:absolute;left:10451;top:2762;width:105;height:508" coordorigin="10451,2762" coordsize="105,508" path="m10520,3166r-33,e" filled="f" stroked="f">
                <v:path arrowok="t"/>
              </v:shape>
              <v:shape id="_x0000_s6346" style="position:absolute;left:10451;top:2762;width:105;height:508" coordorigin="10451,2762" coordsize="105,508" path="m10537,3164r-50,l10487,3166r33,l10537,3164e" filled="f" stroked="f">
                <v:path arrowok="t"/>
              </v:shape>
              <v:shape id="_x0000_s6345" style="position:absolute;left:10451;top:2762;width:105;height:508" coordorigin="10451,2762" coordsize="105,508" path="m10537,3164r-17,2e" filled="f" stroked="f">
                <v:path arrowok="t"/>
              </v:shape>
              <v:shape id="_x0000_s6344" style="position:absolute;left:10451;top:2762;width:105;height:508" coordorigin="10451,2762" coordsize="105,508" path="m10487,3164r36,e" filled="f" stroked="f">
                <v:path arrowok="t"/>
              </v:shape>
              <v:shape id="_x0000_s6343" style="position:absolute;left:10451;top:2762;width:105;height:508" coordorigin="10451,2762" coordsize="105,508" path="m10529,3166r-9,e" filled="f" stroked="f">
                <v:path arrowok="t"/>
              </v:shape>
              <v:shape id="_x0000_s6342" style="position:absolute;left:10451;top:2762;width:105;height:508" coordorigin="10451,2762" coordsize="105,508" path="m10520,3166r17,-2e" filled="f" stroked="f">
                <v:path arrowok="t"/>
              </v:shape>
              <v:shape id="_x0000_s6341" style="position:absolute;left:10451;top:2762;width:105;height:508" coordorigin="10451,2762" coordsize="105,508" path="m10537,3164r-17,2l10529,3166r8,-2e" filled="f" stroked="f">
                <v:path arrowok="t"/>
              </v:shape>
              <v:shape id="_x0000_s6340" style="position:absolute;left:10451;top:2762;width:105;height:508" coordorigin="10451,2762" coordsize="105,508" path="m10550,3166r-4,e" filled="f" stroked="f">
                <v:path arrowok="t"/>
              </v:shape>
              <v:shape id="_x0000_s6339" style="position:absolute;left:10451;top:2762;width:105;height:508" coordorigin="10451,2762" coordsize="105,508" path="m10551,3164r-5,l10546,3166r4,l10551,3164e" filled="f" stroked="f">
                <v:path arrowok="t"/>
              </v:shape>
              <v:shape id="_x0000_s6338" style="position:absolute;left:10451;top:2762;width:105;height:508" coordorigin="10451,2762" coordsize="105,508" path="m10495,3162r-10,l10486,3164r9,-2e" filled="f" stroked="f">
                <v:path arrowok="t"/>
              </v:shape>
              <v:shape id="_x0000_s6337" style="position:absolute;left:10451;top:2762;width:105;height:508" coordorigin="10451,2762" coordsize="105,508" path="m10485,3162r10,e" filled="f" stroked="f">
                <v:path arrowok="t"/>
              </v:shape>
              <v:shape id="_x0000_s6336" style="position:absolute;left:10451;top:2762;width:105;height:508" coordorigin="10451,2762" coordsize="105,508" path="m10523,3164r-36,e" filled="f" stroked="f">
                <v:path arrowok="t"/>
              </v:shape>
              <v:shape id="_x0000_s6335" style="position:absolute;left:10451;top:2762;width:105;height:508" coordorigin="10451,2762" coordsize="105,508" path="m10517,3162r-16,l10486,3164r37,l10517,3162e" filled="f" stroked="f">
                <v:path arrowok="t"/>
              </v:shape>
              <v:shape id="_x0000_s6334" style="position:absolute;left:10451;top:2762;width:105;height:508" coordorigin="10451,2762" coordsize="105,508" path="m10501,3162r16,e" filled="f" stroked="f">
                <v:path arrowok="t"/>
              </v:shape>
              <v:shape id="_x0000_s6333" style="position:absolute;left:10451;top:2762;width:105;height:508" coordorigin="10451,2762" coordsize="105,508" path="m10538,3160r-7,2l10518,3162r6,2l10538,3164r,-4e" filled="f" stroked="f">
                <v:path arrowok="t"/>
              </v:shape>
              <v:shape id="_x0000_s6332" style="position:absolute;left:10451;top:2762;width:105;height:508" coordorigin="10451,2762" coordsize="105,508" path="m10518,3162r13,e" filled="f" stroked="f">
                <v:path arrowok="t"/>
              </v:shape>
              <v:shape id="_x0000_s6331" style="position:absolute;left:10451;top:2762;width:105;height:508" coordorigin="10451,2762" coordsize="105,508" path="m10552,3158r-5,l10547,3161r-1,3l10551,3164r,-4l10552,3158e" filled="f" stroked="f">
                <v:path arrowok="t"/>
              </v:shape>
              <v:shape id="_x0000_s6330" style="position:absolute;left:10451;top:2762;width:105;height:508" coordorigin="10451,2762" coordsize="105,508" path="m10547,3158r5,e" filled="f" stroked="f">
                <v:path arrowok="t"/>
              </v:shape>
              <v:shape id="_x0000_s6329" style="position:absolute;left:10451;top:2762;width:105;height:508" coordorigin="10451,2762" coordsize="105,508" path="m10501,3162r-6,l10486,3164r15,-2e" filled="f" stroked="f">
                <v:path arrowok="t"/>
              </v:shape>
              <v:shape id="_x0000_s6328" style="position:absolute;left:10451;top:2762;width:105;height:508" coordorigin="10451,2762" coordsize="105,508" path="m10495,3162r6,e" filled="f" stroked="f">
                <v:path arrowok="t"/>
              </v:shape>
              <v:shape id="_x0000_s6327" style="position:absolute;left:10451;top:2762;width:105;height:508" coordorigin="10451,2762" coordsize="105,508" path="m10495,3162r-10,e" filled="f" stroked="f">
                <v:path arrowok="t"/>
              </v:shape>
              <v:shape id="_x0000_s6326" style="position:absolute;left:10451;top:2762;width:105;height:508" coordorigin="10451,2762" coordsize="105,508" path="m10517,3162r-16,e" filled="f" stroked="f">
                <v:path arrowok="t"/>
              </v:shape>
              <v:shape id="_x0000_s6325" style="position:absolute;left:10451;top:2762;width:105;height:508" coordorigin="10451,2762" coordsize="105,508" path="m10531,3162r-13,e" filled="f" stroked="f">
                <v:path arrowok="t"/>
              </v:shape>
              <v:shape id="_x0000_s6324" style="position:absolute;left:10451;top:2762;width:105;height:508" coordorigin="10451,2762" coordsize="105,508" path="m10501,3162r-6,e" filled="f" stroked="f">
                <v:path arrowok="t"/>
              </v:shape>
              <v:shape id="_x0000_s6323" style="position:absolute;left:10451;top:2762;width:105;height:508" coordorigin="10451,2762" coordsize="105,508" path="m10539,3158r-55,l10485,3162r46,l10538,3160r1,-2e" filled="f" stroked="f">
                <v:path arrowok="t"/>
              </v:shape>
              <v:shape id="_x0000_s6322" style="position:absolute;left:10451;top:2762;width:105;height:508" coordorigin="10451,2762" coordsize="105,508" path="m10484,3158r55,e" filled="f" stroked="f">
                <v:path arrowok="t"/>
              </v:shape>
              <v:shape id="_x0000_s6321" style="position:absolute;left:10451;top:2762;width:105;height:508" coordorigin="10451,2762" coordsize="105,508" path="m10539,3158r-55,e" filled="f" stroked="f">
                <v:path arrowok="t"/>
              </v:shape>
              <v:shape id="_x0000_s6320" style="position:absolute;left:10451;top:2762;width:105;height:508" coordorigin="10451,2762" coordsize="105,508" path="m10541,3152r-59,l10484,3158r55,l10541,3154r,-2e" filled="f" stroked="f">
                <v:path arrowok="t"/>
              </v:shape>
              <v:shape id="_x0000_s6319" style="position:absolute;left:10451;top:2762;width:105;height:508" coordorigin="10451,2762" coordsize="105,508" path="m10482,3152r59,e" filled="f" stroked="f">
                <v:path arrowok="t"/>
              </v:shape>
              <v:shape id="_x0000_s6318" style="position:absolute;left:10451;top:2762;width:105;height:508" coordorigin="10451,2762" coordsize="105,508" path="m10552,3158r-5,e" filled="f" stroked="f">
                <v:path arrowok="t"/>
              </v:shape>
              <v:shape id="_x0000_s6317" style="position:absolute;left:10451;top:2762;width:105;height:508" coordorigin="10451,2762" coordsize="105,508" path="m10552,3152r-4,l10547,3156r,2l10552,3158r,-4l10552,3152e" filled="f" stroked="f">
                <v:path arrowok="t"/>
              </v:shape>
              <v:shape id="_x0000_s6316" style="position:absolute;left:10451;top:2762;width:105;height:508" coordorigin="10451,2762" coordsize="105,508" path="m10548,3152r4,e" filled="f" stroked="f">
                <v:path arrowok="t"/>
              </v:shape>
              <v:shape id="_x0000_s6315" style="position:absolute;left:10451;top:2762;width:105;height:508" coordorigin="10451,2762" coordsize="105,508" path="m10541,3152r-59,e" filled="f" stroked="f">
                <v:path arrowok="t"/>
              </v:shape>
              <v:shape id="_x0000_s6314" style="position:absolute;left:10451;top:2762;width:105;height:508" coordorigin="10451,2762" coordsize="105,508" path="m10543,3146r-64,l10481,3152r60,l10543,3146e" filled="f" stroked="f">
                <v:path arrowok="t"/>
              </v:shape>
              <v:shape id="_x0000_s6313" style="position:absolute;left:10451;top:2762;width:105;height:508" coordorigin="10451,2762" coordsize="105,508" path="m10479,3146r64,e" filled="f" stroked="f">
                <v:path arrowok="t"/>
              </v:shape>
              <v:shape id="_x0000_s6312" style="position:absolute;left:10451;top:2762;width:105;height:508" coordorigin="10451,2762" coordsize="105,508" path="m10552,3152r-4,e" filled="f" stroked="f">
                <v:path arrowok="t"/>
              </v:shape>
              <v:shape id="_x0000_s6311" style="position:absolute;left:10451;top:2762;width:105;height:508" coordorigin="10451,2762" coordsize="105,508" path="m10553,3146r-5,l10548,3150r,2l10552,3152r1,-6e" filled="f" stroked="f">
                <v:path arrowok="t"/>
              </v:shape>
              <v:shape id="_x0000_s6310" style="position:absolute;left:10451;top:2762;width:105;height:508" coordorigin="10451,2762" coordsize="105,508" path="m10548,3146r5,e" filled="f" stroked="f">
                <v:path arrowok="t"/>
              </v:shape>
              <v:shape id="_x0000_s6309" style="position:absolute;left:10451;top:2762;width:105;height:508" coordorigin="10451,2762" coordsize="105,508" path="m10543,3146r-64,e" filled="f" stroked="f">
                <v:path arrowok="t"/>
              </v:shape>
              <v:shape id="_x0000_s6308" style="position:absolute;left:10451;top:2762;width:105;height:508" coordorigin="10451,2762" coordsize="105,508" path="m10533,3140r-56,l10479,3146r64,l10543,3144r1,-2l10539,3142r-6,-2e" filled="f" stroked="f">
                <v:path arrowok="t"/>
              </v:shape>
              <v:shape id="_x0000_s6307" style="position:absolute;left:10451;top:2762;width:105;height:508" coordorigin="10451,2762" coordsize="105,508" path="m10477,3140r11,e" filled="f" stroked="f">
                <v:path arrowok="t"/>
              </v:shape>
              <v:shape id="_x0000_s6306" style="position:absolute;left:10451;top:2762;width:105;height:508" coordorigin="10451,2762" coordsize="105,508" path="m10490,3140r23,e" filled="f" stroked="f">
                <v:path arrowok="t"/>
              </v:shape>
              <v:shape id="_x0000_s6305" style="position:absolute;left:10451;top:2762;width:105;height:508" coordorigin="10451,2762" coordsize="105,508" path="m10516,3140r17,e" filled="f" stroked="f">
                <v:path arrowok="t"/>
              </v:shape>
              <v:shape id="_x0000_s6304" style="position:absolute;left:10451;top:2762;width:105;height:508" coordorigin="10451,2762" coordsize="105,508" path="m10553,3146r-5,e" filled="f" stroked="f">
                <v:path arrowok="t"/>
              </v:shape>
              <v:shape id="_x0000_s6303" style="position:absolute;left:10451;top:2762;width:105;height:508" coordorigin="10451,2762" coordsize="105,508" path="m10549,3142r-1,4l10553,3146r,-2l10552,3144r-3,-2e" filled="f" stroked="f">
                <v:path arrowok="t"/>
              </v:shape>
              <v:shape id="_x0000_s6302" style="position:absolute;left:10451;top:2762;width:105;height:508" coordorigin="10451,2762" coordsize="105,508" path="m10549,3142r3,2e" filled="f" stroked="f">
                <v:path arrowok="t"/>
              </v:shape>
              <v:shape id="_x0000_s6301" style="position:absolute;left:10451;top:2762;width:105;height:508" coordorigin="10451,2762" coordsize="105,508" path="m10552,3144r1,e" filled="f" stroked="f">
                <v:path arrowok="t"/>
              </v:shape>
              <v:shape id="_x0000_s6300" style="position:absolute;left:10451;top:2762;width:105;height:508" coordorigin="10451,2762" coordsize="105,508" path="m10557,3146r-1,e" filled="f" stroked="f">
                <v:path arrowok="t"/>
              </v:shape>
              <v:shape id="_x0000_s6299" style="position:absolute;left:10451;top:2762;width:105;height:508" coordorigin="10451,2762" coordsize="105,508" path="m10555,3144r2,e" filled="f" stroked="f">
                <v:path arrowok="t"/>
              </v:shape>
              <v:shape id="_x0000_s6298" style="position:absolute;left:10451;top:2762;width:105;height:508" coordorigin="10451,2762" coordsize="105,508" path="m10557,3144r-2,l10556,3146r1,-2e" filled="f" stroked="f">
                <v:path arrowok="t"/>
              </v:shape>
              <v:shape id="_x0000_s6297" style="position:absolute;left:10451;top:2762;width:105;height:508" coordorigin="10451,2762" coordsize="105,508" path="m10552,3144r-3,-2e" filled="f" stroked="f">
                <v:path arrowok="t"/>
              </v:shape>
              <v:shape id="_x0000_s6296" style="position:absolute;left:10451;top:2762;width:105;height:508" coordorigin="10451,2762" coordsize="105,508" path="m10553,3140r-4,l10549,3142r3,2l10550,3142r3,l10553,3140e" filled="f" stroked="f">
                <v:path arrowok="t"/>
              </v:shape>
              <v:shape id="_x0000_s6295" style="position:absolute;left:10451;top:2762;width:105;height:508" coordorigin="10451,2762" coordsize="105,508" path="m10553,3142r-3,l10552,3144e" filled="f" stroked="f">
                <v:path arrowok="t"/>
              </v:shape>
              <v:shape id="_x0000_s6294" style="position:absolute;left:10451;top:2762;width:105;height:508" coordorigin="10451,2762" coordsize="105,508" path="m10549,3140r4,e" filled="f" stroked="f">
                <v:path arrowok="t"/>
              </v:shape>
              <v:shape id="_x0000_s6293" style="position:absolute;left:10451;top:2762;width:105;height:508" coordorigin="10451,2762" coordsize="105,508" path="m10553,3144r-1,e" filled="f" stroked="f">
                <v:path arrowok="t"/>
              </v:shape>
              <v:shape id="_x0000_s6292" style="position:absolute;left:10451;top:2762;width:105;height:508" coordorigin="10451,2762" coordsize="105,508" path="m10552,3144r-2,-2l10553,3142e" filled="f" stroked="f">
                <v:path arrowok="t"/>
              </v:shape>
              <v:shape id="_x0000_s6291" style="position:absolute;left:10451;top:2762;width:105;height:508" coordorigin="10451,2762" coordsize="105,508" path="m10553,3142r-3,l10552,3144r1,l10553,3142e" filled="f" stroked="f">
                <v:path arrowok="t"/>
              </v:shape>
              <v:shape id="_x0000_s6290" style="position:absolute;left:10451;top:2762;width:105;height:508" coordorigin="10451,2762" coordsize="105,508" path="m10544,3140r-5,l10544,3142r,-2e" filled="f" stroked="f">
                <v:path arrowok="t"/>
              </v:shape>
              <v:shape id="_x0000_s6289" style="position:absolute;left:10451;top:2762;width:105;height:508" coordorigin="10451,2762" coordsize="105,508" path="m10539,3140r5,e" filled="f" stroked="f">
                <v:path arrowok="t"/>
              </v:shape>
              <v:shape id="_x0000_s6288" style="position:absolute;left:10451;top:2762;width:105;height:508" coordorigin="10451,2762" coordsize="105,508" path="m10488,3140r-11,e" filled="f" stroked="f">
                <v:path arrowok="t"/>
              </v:shape>
              <v:shape id="_x0000_s6287" style="position:absolute;left:10451;top:2762;width:105;height:508" coordorigin="10451,2762" coordsize="105,508" path="m10498,3138r-23,l10476,3140r12,l10498,3138e" filled="f" stroked="f">
                <v:path arrowok="t"/>
              </v:shape>
              <v:shape id="_x0000_s6286" style="position:absolute;left:10451;top:2762;width:105;height:508" coordorigin="10451,2762" coordsize="105,508" path="m10475,3138r23,e" filled="f" stroked="f">
                <v:path arrowok="t"/>
              </v:shape>
              <v:shape id="_x0000_s6285" style="position:absolute;left:10451;top:2762;width:105;height:508" coordorigin="10451,2762" coordsize="105,508" path="m10513,3140r-23,e" filled="f" stroked="f">
                <v:path arrowok="t"/>
              </v:shape>
              <v:shape id="_x0000_s6284" style="position:absolute;left:10451;top:2762;width:105;height:508" coordorigin="10451,2762" coordsize="105,508" path="m10510,3138r-11,l10490,3140r23,l10510,3138e" filled="f" stroked="f">
                <v:path arrowok="t"/>
              </v:shape>
              <v:shape id="_x0000_s6283" style="position:absolute;left:10451;top:2762;width:105;height:508" coordorigin="10451,2762" coordsize="105,508" path="m10499,3138r8,e" filled="f" stroked="f">
                <v:path arrowok="t"/>
              </v:shape>
              <v:shape id="_x0000_s6282" style="position:absolute;left:10451;top:2762;width:105;height:508" coordorigin="10451,2762" coordsize="105,508" path="m10533,3140r-17,e" filled="f" stroked="f">
                <v:path arrowok="t"/>
              </v:shape>
              <v:shape id="_x0000_s6281" style="position:absolute;left:10451;top:2762;width:105;height:508" coordorigin="10451,2762" coordsize="105,508" path="m10544,3140r-5,e" filled="f" stroked="f">
                <v:path arrowok="t"/>
              </v:shape>
              <v:shape id="_x0000_s6280" style="position:absolute;left:10451;top:2762;width:105;height:508" coordorigin="10451,2762" coordsize="105,508" path="m10533,3138r-17,2l10544,3140r-11,-2e" filled="f" stroked="f">
                <v:path arrowok="t"/>
              </v:shape>
              <v:shape id="_x0000_s6279" style="position:absolute;left:10451;top:2762;width:105;height:508" coordorigin="10451,2762" coordsize="105,508" path="m10556,3134r-3,e" filled="f" stroked="f">
                <v:path arrowok="t"/>
              </v:shape>
              <v:shape id="_x0000_s6278" style="position:absolute;left:10451;top:2762;width:105;height:508" coordorigin="10451,2762" coordsize="105,508" path="m10553,3140r-4,e" filled="f" stroked="f">
                <v:path arrowok="t"/>
              </v:shape>
              <v:shape id="_x0000_s6277" style="position:absolute;left:10451;top:2762;width:105;height:508" coordorigin="10451,2762" coordsize="105,508" path="m10557,3118r-8,l10549,3136r,4l10553,3140r,-6l10557,3134r,-2l10554,3132r2,-2l10556,3128r1,l10557,3118e" filled="f" stroked="f">
                <v:path arrowok="t"/>
              </v:shape>
              <v:shape id="_x0000_s6276" style="position:absolute;left:10451;top:2762;width:105;height:508" coordorigin="10451,2762" coordsize="105,508" path="m10557,3134r-1,e" filled="f" stroked="f">
                <v:path arrowok="t"/>
              </v:shape>
              <v:shape id="_x0000_s6275" style="position:absolute;left:10451;top:2762;width:105;height:508" coordorigin="10451,2762" coordsize="105,508" path="m10557,3128r-1,e" filled="f" stroked="f">
                <v:path arrowok="t"/>
              </v:shape>
              <v:shape id="_x0000_s6274" style="position:absolute;left:10451;top:2762;width:105;height:508" coordorigin="10451,2762" coordsize="105,508" path="m10554,3132r3,e" filled="f" stroked="f">
                <v:path arrowok="t"/>
              </v:shape>
              <v:shape id="_x0000_s6273" style="position:absolute;left:10451;top:2762;width:105;height:508" coordorigin="10451,2762" coordsize="105,508" path="m10556,3118r1,e" filled="f" stroked="f">
                <v:path arrowok="t"/>
              </v:shape>
              <v:shape id="_x0000_s6272" style="position:absolute;left:10451;top:2762;width:105;height:508" coordorigin="10451,2762" coordsize="105,508" path="m10498,3138r-23,e" filled="f" stroked="f">
                <v:path arrowok="t"/>
              </v:shape>
              <v:shape id="_x0000_s6271" style="position:absolute;left:10451;top:2762;width:105;height:508" coordorigin="10451,2762" coordsize="105,508" path="m10507,3138r-8,e" filled="f" stroked="f">
                <v:path arrowok="t"/>
              </v:shape>
              <v:shape id="_x0000_s6270" style="position:absolute;left:10451;top:2762;width:105;height:508" coordorigin="10451,2762" coordsize="105,508" path="m10541,3134r-67,l10475,3138r32,l10521,3136r12,l10541,3134e" filled="f" stroked="f">
                <v:path arrowok="t"/>
              </v:shape>
              <v:shape id="_x0000_s6269" style="position:absolute;left:10451;top:2762;width:105;height:508" coordorigin="10451,2762" coordsize="105,508" path="m10474,3134r67,e" filled="f" stroked="f">
                <v:path arrowok="t"/>
              </v:shape>
              <v:shape id="_x0000_s6268" style="position:absolute;left:10451;top:2762;width:105;height:508" coordorigin="10451,2762" coordsize="105,508" path="m10545,3134r-3,l10534,3136r-11,2l10539,3138r6,-2l10545,3134e" filled="f" stroked="f">
                <v:path arrowok="t"/>
              </v:shape>
              <v:shape id="_x0000_s6267" style="position:absolute;left:10451;top:2762;width:105;height:508" coordorigin="10451,2762" coordsize="105,508" path="m10542,3134r3,e" filled="f" stroked="f">
                <v:path arrowok="t"/>
              </v:shape>
              <v:shape id="_x0000_s6266" style="position:absolute;left:10451;top:2762;width:105;height:508" coordorigin="10451,2762" coordsize="105,508" path="m10545,3136r-5,2l10544,3138r1,-2e" filled="f" stroked="f">
                <v:path arrowok="t"/>
              </v:shape>
              <v:shape id="_x0000_s6265" style="position:absolute;left:10451;top:2762;width:105;height:508" coordorigin="10451,2762" coordsize="105,508" path="m10557,3136r-2,e" filled="f" stroked="f">
                <v:path arrowok="t"/>
              </v:shape>
              <v:shape id="_x0000_s6264" style="position:absolute;left:10451;top:2762;width:105;height:508" coordorigin="10451,2762" coordsize="105,508" path="m10556,3134r1,e" filled="f" stroked="f">
                <v:path arrowok="t"/>
              </v:shape>
              <v:shape id="_x0000_s6263" style="position:absolute;left:10451;top:2762;width:105;height:508" coordorigin="10451,2762" coordsize="105,508" path="m10557,3134r-2,2l10557,3136r,-2e" filled="f" stroked="f">
                <v:path arrowok="t"/>
              </v:shape>
              <v:shape id="_x0000_s6262" style="position:absolute;left:10451;top:2762;width:105;height:508" coordorigin="10451,2762" coordsize="105,508" path="m10541,3134r-67,e" filled="f" stroked="f">
                <v:path arrowok="t"/>
              </v:shape>
              <v:shape id="_x0000_s6261" style="position:absolute;left:10451;top:2762;width:105;height:508" coordorigin="10451,2762" coordsize="105,508" path="m10545,3134r-3,e" filled="f" stroked="f">
                <v:path arrowok="t"/>
              </v:shape>
              <v:shape id="_x0000_s6260" style="position:absolute;left:10451;top:2762;width:105;height:508" coordorigin="10451,2762" coordsize="105,508" path="m10546,3128r-74,l10474,3134r71,l10546,3130r,-2e" filled="f" stroked="f">
                <v:path arrowok="t"/>
              </v:shape>
              <v:shape id="_x0000_s6259" style="position:absolute;left:10451;top:2762;width:105;height:508" coordorigin="10451,2762" coordsize="105,508" path="m10472,3128r74,e" filled="f" stroked="f">
                <v:path arrowok="t"/>
              </v:shape>
              <v:shape id="_x0000_s6258" style="position:absolute;left:10451;top:2762;width:105;height:508" coordorigin="10451,2762" coordsize="105,508" path="m10557,3132r-3,e" filled="f" stroked="f">
                <v:path arrowok="t"/>
              </v:shape>
              <v:shape id="_x0000_s6257" style="position:absolute;left:10451;top:2762;width:105;height:508" coordorigin="10451,2762" coordsize="105,508" path="m10556,3128r1,e" filled="f" stroked="f">
                <v:path arrowok="t"/>
              </v:shape>
              <v:shape id="_x0000_s6256" style="position:absolute;left:10451;top:2762;width:105;height:508" coordorigin="10451,2762" coordsize="105,508" path="m10557,3128r-1,2l10554,3132r3,l10557,3128e" filled="f" stroked="f">
                <v:path arrowok="t"/>
              </v:shape>
              <v:shape id="_x0000_s6255" style="position:absolute;left:10451;top:2762;width:105;height:508" coordorigin="10451,2762" coordsize="105,508" path="m10546,3128r-74,e" filled="f" stroked="f">
                <v:path arrowok="t"/>
              </v:shape>
              <v:shape id="_x0000_s6254" style="position:absolute;left:10451;top:2762;width:105;height:508" coordorigin="10451,2762" coordsize="105,508" path="m10547,3122r-78,l10472,3128r74,l10547,3124r,-2e" filled="f" stroked="f">
                <v:path arrowok="t"/>
              </v:shape>
              <v:shape id="_x0000_s6253" style="position:absolute;left:10451;top:2762;width:105;height:508" coordorigin="10451,2762" coordsize="105,508" path="m10469,3122r78,e" filled="f" stroked="f">
                <v:path arrowok="t"/>
              </v:shape>
              <v:shape id="_x0000_s6252" style="position:absolute;left:10451;top:2762;width:105;height:508" coordorigin="10451,2762" coordsize="105,508" path="m10547,3122r-78,e" filled="f" stroked="f">
                <v:path arrowok="t"/>
              </v:shape>
              <v:shape id="_x0000_s6251" style="position:absolute;left:10451;top:2762;width:105;height:508" coordorigin="10451,2762" coordsize="105,508" path="m10548,3118r-81,l10469,3122r78,l10547,3120r1,-2e" filled="f" stroked="f">
                <v:path arrowok="t"/>
              </v:shape>
              <v:shape id="_x0000_s6250" style="position:absolute;left:10451;top:2762;width:105;height:508" coordorigin="10451,2762" coordsize="105,508" path="m10508,3114r-42,l10467,3118r81,-2l10534,3116r-2,l10508,3114e" filled="f" stroked="f">
                <v:path arrowok="t"/>
              </v:shape>
              <v:shape id="_x0000_s6249" style="position:absolute;left:10451;top:2762;width:105;height:508" coordorigin="10451,2762" coordsize="105,508" path="m10532,3116r2,l10535,3116e" filled="f" stroked="f">
                <v:path arrowok="t"/>
              </v:shape>
              <v:shape id="_x0000_s6248" style="position:absolute;left:10451;top:2762;width:105;height:508" coordorigin="10451,2762" coordsize="105,508" path="m10466,3114r42,e" filled="f" stroked="f">
                <v:path arrowok="t"/>
              </v:shape>
              <v:shape id="_x0000_s6247" style="position:absolute;left:10451;top:2762;width:105;height:508" coordorigin="10451,2762" coordsize="105,508" path="m10535,3116r13,e" filled="f" stroked="f">
                <v:path arrowok="t"/>
              </v:shape>
              <v:shape id="_x0000_s6246" style="position:absolute;left:10451;top:2762;width:105;height:508" coordorigin="10451,2762" coordsize="105,508" path="m10557,3118r-1,e" filled="f" stroked="f">
                <v:path arrowok="t"/>
              </v:shape>
              <v:shape id="_x0000_s6245" style="position:absolute;left:10451;top:2762;width:105;height:508" coordorigin="10451,2762" coordsize="105,508" path="m10557,3112r-8,l10549,3116r7,l10556,3118r1,-6e" filled="f" stroked="f">
                <v:path arrowok="t"/>
              </v:shape>
              <v:shape id="_x0000_s6244" style="position:absolute;left:10451;top:2762;width:105;height:508" coordorigin="10451,2762" coordsize="105,508" path="m10556,3112r1,e" filled="f" stroked="f">
                <v:path arrowok="t"/>
              </v:shape>
              <v:shape id="_x0000_s6243" style="position:absolute;left:10451;top:2762;width:105;height:508" coordorigin="10451,2762" coordsize="105,508" path="m10535,3116r-1,l10532,3116e" filled="f" stroked="f">
                <v:path arrowok="t"/>
              </v:shape>
              <v:shape id="_x0000_s6242" style="position:absolute;left:10451;top:2762;width:105;height:508" coordorigin="10451,2762" coordsize="105,508" path="m10532,3116r2,l10535,3116r-3,e" filled="f" stroked="f">
                <v:path arrowok="t"/>
              </v:shape>
              <v:shape id="_x0000_s6241" style="position:absolute;left:10451;top:2762;width:105;height:508" coordorigin="10451,2762" coordsize="105,508" path="m10532,3116r3,e" filled="f" stroked="f">
                <v:path arrowok="t"/>
              </v:shape>
              <v:shape id="_x0000_s6240" style="position:absolute;left:10451;top:2762;width:105;height:508" coordorigin="10451,2762" coordsize="105,508" path="m10508,3114r-42,e" filled="f" stroked="f">
                <v:path arrowok="t"/>
              </v:shape>
              <v:shape id="_x0000_s6239" style="position:absolute;left:10451;top:2762;width:105;height:508" coordorigin="10451,2762" coordsize="105,508" path="m10548,3116r-13,e" filled="f" stroked="f">
                <v:path arrowok="t"/>
              </v:shape>
              <v:shape id="_x0000_s6238" style="position:absolute;left:10451;top:2762;width:105;height:508" coordorigin="10451,2762" coordsize="105,508" path="m10535,3116r-3,e" filled="f" stroked="f">
                <v:path arrowok="t"/>
              </v:shape>
              <v:shape id="_x0000_s6237" style="position:absolute;left:10451;top:2762;width:105;height:508" coordorigin="10451,2762" coordsize="105,508" path="m10464,3110r1,2l10466,3114r50,l10532,3116r3,l10548,3116r,-4l10464,3110e" filled="f" stroked="f">
                <v:path arrowok="t"/>
              </v:shape>
              <v:shape id="_x0000_s6236" style="position:absolute;left:10451;top:2762;width:105;height:508" coordorigin="10451,2762" coordsize="105,508" path="m10557,3112r-1,e" filled="f" stroked="f">
                <v:path arrowok="t"/>
              </v:shape>
              <v:shape id="_x0000_s6235" style="position:absolute;left:10451;top:2762;width:105;height:508" coordorigin="10451,2762" coordsize="105,508" path="m10556,3098r-7,l10549,3110r7,2l10557,3102r-3,l10556,3100r,-2e" filled="f" stroked="f">
                <v:path arrowok="t"/>
              </v:shape>
              <v:shape id="_x0000_s6234" style="position:absolute;left:10451;top:2762;width:105;height:508" coordorigin="10451,2762" coordsize="105,508" path="m10551,3098r5,e" filled="f" stroked="f">
                <v:path arrowok="t"/>
              </v:shape>
              <v:shape id="_x0000_s6233" style="position:absolute;left:10451;top:2762;width:105;height:508" coordorigin="10451,2762" coordsize="105,508" path="m10554,3102r3,e" filled="f" stroked="f">
                <v:path arrowok="t"/>
              </v:shape>
              <v:shape id="_x0000_s6232" style="position:absolute;left:10451;top:2762;width:105;height:508" coordorigin="10451,2762" coordsize="105,508" path="m10515,3106r-53,l10464,3110r23,-2l10496,3108r19,-2e" filled="f" stroked="f">
                <v:path arrowok="t"/>
              </v:shape>
              <v:shape id="_x0000_s6231" style="position:absolute;left:10451;top:2762;width:105;height:508" coordorigin="10451,2762" coordsize="105,508" path="m10515,3106r-19,2e" filled="f" stroked="f">
                <v:path arrowok="t"/>
              </v:shape>
              <v:shape id="_x0000_s6230" style="position:absolute;left:10451;top:2762;width:105;height:508" coordorigin="10451,2762" coordsize="105,508" path="m10462,3106r17,e" filled="f" stroked="f">
                <v:path arrowok="t"/>
              </v:shape>
              <v:shape id="_x0000_s6229" style="position:absolute;left:10451;top:2762;width:105;height:508" coordorigin="10451,2762" coordsize="105,508" path="m10481,3106r34,e" filled="f" stroked="f">
                <v:path arrowok="t"/>
              </v:shape>
              <v:shape id="_x0000_s6228" style="position:absolute;left:10451;top:2762;width:105;height:508" coordorigin="10451,2762" coordsize="105,508" path="m10496,3108r19,-2e" filled="f" stroked="f">
                <v:path arrowok="t"/>
              </v:shape>
              <v:shape id="_x0000_s6227" style="position:absolute;left:10451;top:2762;width:105;height:508" coordorigin="10451,2762" coordsize="105,508" path="m10525,3106r-10,l10496,3108r-23,2l10548,3110r1,-2l10508,3108r17,-2e" filled="f" stroked="f">
                <v:path arrowok="t"/>
              </v:shape>
              <v:shape id="_x0000_s6226" style="position:absolute;left:10451;top:2762;width:105;height:508" coordorigin="10451,2762" coordsize="105,508" path="m10525,3106r-17,2l10549,3108e" filled="f" stroked="f">
                <v:path arrowok="t"/>
              </v:shape>
              <v:shape id="_x0000_s6225" style="position:absolute;left:10451;top:2762;width:105;height:508" coordorigin="10451,2762" coordsize="105,508" path="m10515,3106r10,e" filled="f" stroked="f">
                <v:path arrowok="t"/>
              </v:shape>
              <v:shape id="_x0000_s6224" style="position:absolute;left:10451;top:2762;width:105;height:508" coordorigin="10451,2762" coordsize="105,508" path="m10549,3108r-41,l10525,3106e" filled="f" stroked="f">
                <v:path arrowok="t"/>
              </v:shape>
              <v:shape id="_x0000_s6223" style="position:absolute;left:10451;top:2762;width:105;height:508" coordorigin="10451,2762" coordsize="105,508" path="m10549,3102r-4,2l10540,3104r-7,2l10525,3106r-17,2l10549,3108r,-6e" filled="f" stroked="f">
                <v:path arrowok="t"/>
              </v:shape>
              <v:shape id="_x0000_s6222" style="position:absolute;left:10451;top:2762;width:105;height:508" coordorigin="10451,2762" coordsize="105,508" path="m10525,3106r7,e" filled="f" stroked="f">
                <v:path arrowok="t"/>
              </v:shape>
              <v:shape id="_x0000_s6221" style="position:absolute;left:10451;top:2762;width:105;height:508" coordorigin="10451,2762" coordsize="105,508" path="m10540,3104r5,e" filled="f" stroked="f">
                <v:path arrowok="t"/>
              </v:shape>
              <v:shape id="_x0000_s6220" style="position:absolute;left:10451;top:2762;width:105;height:508" coordorigin="10451,2762" coordsize="105,508" path="m10479,3106r-17,e" filled="f" stroked="f">
                <v:path arrowok="t"/>
              </v:shape>
              <v:shape id="_x0000_s6219" style="position:absolute;left:10451;top:2762;width:105;height:508" coordorigin="10451,2762" coordsize="105,508" path="m10542,3096r-62,l10459,3098r3,8l10479,3106r4,l10493,3104r24,-2l10536,3100r13,-2l10546,3098r-2,-1l10542,3096e" filled="f" stroked="f">
                <v:path arrowok="t"/>
              </v:shape>
              <v:shape id="_x0000_s6218" style="position:absolute;left:10451;top:2762;width:105;height:508" coordorigin="10451,2762" coordsize="105,508" path="m10549,3098r-13,2l10517,3102r-24,2l10483,3106e" filled="f" stroked="f">
                <v:path arrowok="t"/>
              </v:shape>
              <v:shape id="_x0000_s6217" style="position:absolute;left:10451;top:2762;width:105;height:508" coordorigin="10451,2762" coordsize="105,508" path="m10480,3096r12,e" filled="f" stroked="f">
                <v:path arrowok="t"/>
              </v:shape>
              <v:shape id="_x0000_s6216" style="position:absolute;left:10451;top:2762;width:105;height:508" coordorigin="10451,2762" coordsize="105,508" path="m10542,3096r2,1e" filled="f" stroked="f">
                <v:path arrowok="t"/>
              </v:shape>
              <v:shape id="_x0000_s6215" style="position:absolute;left:10451;top:2762;width:105;height:508" coordorigin="10451,2762" coordsize="105,508" path="m10492,3096r8,e" filled="f" stroked="f">
                <v:path arrowok="t"/>
              </v:shape>
              <v:shape id="_x0000_s6214" style="position:absolute;left:10451;top:2762;width:105;height:508" coordorigin="10451,2762" coordsize="105,508" path="m10500,3096r22,e" filled="f" stroked="f">
                <v:path arrowok="t"/>
              </v:shape>
              <v:shape id="_x0000_s6213" style="position:absolute;left:10451;top:2762;width:105;height:508" coordorigin="10451,2762" coordsize="105,508" path="m10529,3096r13,e" filled="f" stroked="f">
                <v:path arrowok="t"/>
              </v:shape>
              <v:shape id="_x0000_s6212" style="position:absolute;left:10451;top:2762;width:105;height:508" coordorigin="10451,2762" coordsize="105,508" path="m10515,3106r-34,e" filled="f" stroked="f">
                <v:path arrowok="t"/>
              </v:shape>
              <v:shape id="_x0000_s6211" style="position:absolute;left:10451;top:2762;width:105;height:508" coordorigin="10451,2762" coordsize="105,508" path="m10525,3106r-10,e" filled="f" stroked="f">
                <v:path arrowok="t"/>
              </v:shape>
              <v:shape id="_x0000_s6210" style="position:absolute;left:10451;top:2762;width:105;height:508" coordorigin="10451,2762" coordsize="105,508" path="m10545,3104r-5,e" filled="f" stroked="f">
                <v:path arrowok="t"/>
              </v:shape>
              <v:shape id="_x0000_s6209" style="position:absolute;left:10451;top:2762;width:105;height:508" coordorigin="10451,2762" coordsize="105,508" path="m10532,3106r-7,e" filled="f" stroked="f">
                <v:path arrowok="t"/>
              </v:shape>
              <v:shape id="_x0000_s6208" style="position:absolute;left:10451;top:2762;width:105;height:508" coordorigin="10451,2762" coordsize="105,508" path="m10549,3098r-6,2l10527,3102r-21,2l10483,3106r-2,l10532,3106r7,-2l10545,3104r4,-2l10549,3098e" filled="f" stroked="f">
                <v:path arrowok="t"/>
              </v:shape>
              <v:shape id="_x0000_s6207" style="position:absolute;left:10451;top:2762;width:105;height:508" coordorigin="10451,2762" coordsize="105,508" path="m10483,3106r23,-2l10527,3102r16,-2l10549,3098e" filled="f" stroked="f">
                <v:path arrowok="t"/>
              </v:shape>
              <v:shape id="_x0000_s6206" style="position:absolute;left:10451;top:2762;width:105;height:508" coordorigin="10451,2762" coordsize="105,508" path="m10483,3106r10,-2l10517,3102r19,-2l10549,3098e" filled="f" stroked="f">
                <v:path arrowok="t"/>
              </v:shape>
              <v:shape id="_x0000_s6205" style="position:absolute;left:10451;top:2762;width:105;height:508" coordorigin="10451,2762" coordsize="105,508" path="m10549,3098r-6,2l10527,3102r-21,2l10483,3106e" filled="f" stroked="f">
                <v:path arrowok="t"/>
              </v:shape>
              <v:shape id="_x0000_s6204" style="position:absolute;left:10451;top:2762;width:105;height:508" coordorigin="10451,2762" coordsize="105,508" path="m10549,3098r-13,2l10517,3102r-24,2l10483,3106r23,-2l10527,3102r16,-2l10549,3098e" filled="f" stroked="f">
                <v:path arrowok="t"/>
              </v:shape>
              <v:shape id="_x0000_s6203" style="position:absolute;left:10451;top:2762;width:105;height:508" coordorigin="10451,2762" coordsize="105,508" path="m10556,3098r-5,e" filled="f" stroked="f">
                <v:path arrowok="t"/>
              </v:shape>
              <v:shape id="_x0000_s6202" style="position:absolute;left:10451;top:2762;width:105;height:508" coordorigin="10451,2762" coordsize="105,508" path="m10557,3102r-3,e" filled="f" stroked="f">
                <v:path arrowok="t"/>
              </v:shape>
              <v:shape id="_x0000_s6201" style="position:absolute;left:10451;top:2762;width:105;height:508" coordorigin="10451,2762" coordsize="105,508" path="m10557,3096r-3,l10551,3098r5,l10556,3100r-2,2l10557,3102r,-6e" filled="f" stroked="f">
                <v:path arrowok="t"/>
              </v:shape>
              <v:shape id="_x0000_s6200" style="position:absolute;left:10451;top:2762;width:105;height:508" coordorigin="10451,2762" coordsize="105,508" path="m10554,3096r2,e" filled="f" stroked="f">
                <v:path arrowok="t"/>
              </v:shape>
              <v:shape id="_x0000_s6199" style="position:absolute;left:10451;top:2762;width:105;height:508" coordorigin="10451,2762" coordsize="105,508" path="m10556,3096r1,e" filled="f" stroked="f">
                <v:path arrowok="t"/>
              </v:shape>
              <v:shape id="_x0000_s6198" style="position:absolute;left:10451;top:2762;width:105;height:508" coordorigin="10451,2762" coordsize="105,508" path="m10492,3096r-12,e" filled="f" stroked="f">
                <v:path arrowok="t"/>
              </v:shape>
              <v:shape id="_x0000_s6197" style="position:absolute;left:10451;top:2762;width:105;height:508" coordorigin="10451,2762" coordsize="105,508" path="m10509,3094r-3,l10458,3096r1,2l10472,3096r20,l10507,3095r2,-1e" filled="f" stroked="f">
                <v:path arrowok="t"/>
              </v:shape>
              <v:shape id="_x0000_s6196" style="position:absolute;left:10451;top:2762;width:105;height:508" coordorigin="10451,2762" coordsize="105,508" path="m10480,3096r-8,e" filled="f" stroked="f">
                <v:path arrowok="t"/>
              </v:shape>
              <v:shape id="_x0000_s6195" style="position:absolute;left:10451;top:2762;width:105;height:508" coordorigin="10451,2762" coordsize="105,508" path="m10507,3095r-15,1e" filled="f" stroked="f">
                <v:path arrowok="t"/>
              </v:shape>
              <v:shape id="_x0000_s6194" style="position:absolute;left:10451;top:2762;width:105;height:508" coordorigin="10451,2762" coordsize="105,508" path="m10506,3094r3,e" filled="f" stroked="f">
                <v:path arrowok="t"/>
              </v:shape>
              <v:shape id="_x0000_s6193" style="position:absolute;left:10451;top:2762;width:105;height:508" coordorigin="10451,2762" coordsize="105,508" path="m10554,3096r-11,l10544,3097r6,1l10554,3096e" filled="f" stroked="f">
                <v:path arrowok="t"/>
              </v:shape>
              <v:shape id="_x0000_s6192" style="position:absolute;left:10451;top:2762;width:105;height:508" coordorigin="10451,2762" coordsize="105,508" path="m10544,3097r-1,-1e" filled="f" stroked="f">
                <v:path arrowok="t"/>
              </v:shape>
              <v:shape id="_x0000_s6191" style="position:absolute;left:10451;top:2762;width:105;height:508" coordorigin="10451,2762" coordsize="105,508" path="m10543,3096r11,e" filled="f" stroked="f">
                <v:path arrowok="t"/>
              </v:shape>
              <v:shape id="_x0000_s6190" style="position:absolute;left:10451;top:2762;width:105;height:508" coordorigin="10451,2762" coordsize="105,508" path="m10472,3096r8,e" filled="f" stroked="f">
                <v:path arrowok="t"/>
              </v:shape>
              <v:shape id="_x0000_s6189" style="position:absolute;left:10451;top:2762;width:105;height:508" coordorigin="10451,2762" coordsize="105,508" path="m10480,3096r-8,l10459,3098r21,-2e" filled="f" stroked="f">
                <v:path arrowok="t"/>
              </v:shape>
              <v:shape id="_x0000_s6188" style="position:absolute;left:10451;top:2762;width:105;height:508" coordorigin="10451,2762" coordsize="105,508" path="m10544,3097r-2,-1e" filled="f" stroked="f">
                <v:path arrowok="t"/>
              </v:shape>
              <v:shape id="_x0000_s6187" style="position:absolute;left:10451;top:2762;width:105;height:508" coordorigin="10451,2762" coordsize="105,508" path="m10543,3096r1,1e" filled="f" stroked="f">
                <v:path arrowok="t"/>
              </v:shape>
              <v:shape id="_x0000_s6186" style="position:absolute;left:10451;top:2762;width:105;height:508" coordorigin="10451,2762" coordsize="105,508" path="m10543,3096r-1,l10544,3097r-1,-1e" filled="f" stroked="f">
                <v:path arrowok="t"/>
              </v:shape>
              <v:shape id="_x0000_s6185" style="position:absolute;left:10451;top:2762;width:105;height:508" coordorigin="10451,2762" coordsize="105,508" path="m10542,3096r1,e" filled="f" stroked="f">
                <v:path arrowok="t"/>
              </v:shape>
              <v:shape id="_x0000_s6184" style="position:absolute;left:10451;top:2762;width:105;height:508" coordorigin="10451,2762" coordsize="105,508" path="m10503,3094r-46,l10458,3096r45,-2e" filled="f" stroked="f">
                <v:path arrowok="t"/>
              </v:shape>
              <v:shape id="_x0000_s6183" style="position:absolute;left:10451;top:2762;width:105;height:508" coordorigin="10451,2762" coordsize="105,508" path="m10457,3094r46,e" filled="f" stroked="f">
                <v:path arrowok="t"/>
              </v:shape>
              <v:shape id="_x0000_s6182" style="position:absolute;left:10451;top:2762;width:105;height:508" coordorigin="10451,2762" coordsize="105,508" path="m10500,3096r-8,e" filled="f" stroked="f">
                <v:path arrowok="t"/>
              </v:shape>
              <v:shape id="_x0000_s6181" style="position:absolute;left:10451;top:2762;width:105;height:508" coordorigin="10451,2762" coordsize="105,508" path="m10492,3096r15,-1e" filled="f" stroked="f">
                <v:path arrowok="t"/>
              </v:shape>
              <v:shape id="_x0000_s6180" style="position:absolute;left:10451;top:2762;width:105;height:508" coordorigin="10451,2762" coordsize="105,508" path="m10507,3095r-15,1l10500,3096r7,-1e" filled="f" stroked="f">
                <v:path arrowok="t"/>
              </v:shape>
              <v:shape id="_x0000_s6179" style="position:absolute;left:10451;top:2762;width:105;height:508" coordorigin="10451,2762" coordsize="105,508" path="m10507,3095r-7,1e" filled="f" stroked="f">
                <v:path arrowok="t"/>
              </v:shape>
              <v:shape id="_x0000_s6178" style="position:absolute;left:10451;top:2762;width:105;height:508" coordorigin="10451,2762" coordsize="105,508" path="m10522,3096r-22,e" filled="f" stroked="f">
                <v:path arrowok="t"/>
              </v:shape>
              <v:shape id="_x0000_s6177" style="position:absolute;left:10451;top:2762;width:105;height:508" coordorigin="10451,2762" coordsize="105,508" path="m10500,3096r7,-1e" filled="f" stroked="f">
                <v:path arrowok="t"/>
              </v:shape>
              <v:shape id="_x0000_s6176" style="position:absolute;left:10451;top:2762;width:105;height:508" coordorigin="10451,2762" coordsize="105,508" path="m10510,3094r-3,1l10500,3096r22,l10510,3094e" filled="f" stroked="f">
                <v:path arrowok="t"/>
              </v:shape>
              <v:shape id="_x0000_s6175" style="position:absolute;left:10451;top:2762;width:105;height:508" coordorigin="10451,2762" coordsize="105,508" path="m10542,3096r-13,e" filled="f" stroked="f">
                <v:path arrowok="t"/>
              </v:shape>
              <v:shape id="_x0000_s6174" style="position:absolute;left:10451;top:2762;width:105;height:508" coordorigin="10451,2762" coordsize="105,508" path="m10556,3096r-2,e" filled="f" stroked="f">
                <v:path arrowok="t"/>
              </v:shape>
              <v:shape id="_x0000_s6173" style="position:absolute;left:10451;top:2762;width:105;height:508" coordorigin="10451,2762" coordsize="105,508" path="m10554,3096r-11,e" filled="f" stroked="f">
                <v:path arrowok="t"/>
              </v:shape>
              <v:shape id="_x0000_s6172" style="position:absolute;left:10451;top:2762;width:105;height:508" coordorigin="10451,2762" coordsize="105,508" path="m10543,3096r-1,e" filled="f" stroked="f">
                <v:path arrowok="t"/>
              </v:shape>
              <v:shape id="_x0000_s6171" style="position:absolute;left:10451;top:2762;width:105;height:508" coordorigin="10451,2762" coordsize="105,508" path="m10556,3094r-44,l10529,3096r27,l10556,3094e" filled="f" stroked="f">
                <v:path arrowok="t"/>
              </v:shape>
              <v:shape id="_x0000_s6170" style="position:absolute;left:10451;top:2762;width:105;height:508" coordorigin="10451,2762" coordsize="105,508" path="m10518,3094r38,e" filled="f" stroked="f">
                <v:path arrowok="t"/>
              </v:shape>
              <v:shape id="_x0000_s6169" style="position:absolute;left:10451;top:2762;width:105;height:508" coordorigin="10451,2762" coordsize="105,508" path="m10512,3094r3,e" filled="f" stroked="f">
                <v:path arrowok="t"/>
              </v:shape>
              <v:shape id="_x0000_s6168" style="position:absolute;left:10451;top:2762;width:105;height:508" coordorigin="10451,2762" coordsize="105,508" path="m10557,3096r-1,e" filled="f" stroked="f">
                <v:path arrowok="t"/>
              </v:shape>
              <v:shape id="_x0000_s6167" style="position:absolute;left:10451;top:2762;width:105;height:508" coordorigin="10451,2762" coordsize="105,508" path="m10556,3094r-38,e" filled="f" stroked="f">
                <v:path arrowok="t"/>
              </v:shape>
              <v:shape id="_x0000_s6166" style="position:absolute;left:10451;top:2762;width:105;height:508" coordorigin="10451,2762" coordsize="105,508" path="m10557,3076r-1,2l10547,3080r-17,2l10556,3082r-41,2l10498,3084r-21,2l10552,3086r2,2l10556,3088r,l10556,3090r-10,2l10545,3092r-12,1l10518,3094r38,l10556,3096r1,-20e" filled="f" stroked="f">
                <v:path arrowok="t"/>
              </v:shape>
              <v:shape id="_x0000_s6165" style="position:absolute;left:10451;top:2762;width:105;height:508" coordorigin="10451,2762" coordsize="105,508" path="m10547,3086r-70,e" filled="f" stroked="f">
                <v:path arrowok="t"/>
              </v:shape>
              <v:shape id="_x0000_s6164" style="position:absolute;left:10451;top:2762;width:105;height:508" coordorigin="10451,2762" coordsize="105,508" path="m10556,3088r,e" filled="f" stroked="f">
                <v:path arrowok="t"/>
              </v:shape>
              <v:shape id="_x0000_s6163" style="position:absolute;left:10451;top:2762;width:105;height:508" coordorigin="10451,2762" coordsize="105,508" path="m10533,3093r12,-1l10546,3092e" filled="f" stroked="f">
                <v:path arrowok="t"/>
              </v:shape>
              <v:shape id="_x0000_s6162" style="position:absolute;left:10451;top:2762;width:105;height:508" coordorigin="10451,2762" coordsize="105,508" path="m10552,3086r-5,e" filled="f" stroked="f">
                <v:path arrowok="t"/>
              </v:shape>
              <v:shape id="_x0000_s6161" style="position:absolute;left:10451;top:2762;width:105;height:508" coordorigin="10451,2762" coordsize="105,508" path="m10554,3088r-2,-2e" filled="f" stroked="f">
                <v:path arrowok="t"/>
              </v:shape>
              <v:shape id="_x0000_s6160" style="position:absolute;left:10451;top:2762;width:105;height:508" coordorigin="10451,2762" coordsize="105,508" path="m10556,3076r1,e" filled="f" stroked="f">
                <v:path arrowok="t"/>
              </v:shape>
              <v:shape id="_x0000_s6159" style="position:absolute;left:10451;top:2762;width:105;height:508" coordorigin="10451,2762" coordsize="105,508" path="m10509,3094r-3,e" filled="f" stroked="f">
                <v:path arrowok="t"/>
              </v:shape>
              <v:shape id="_x0000_s6158" style="position:absolute;left:10451;top:2762;width:105;height:508" coordorigin="10451,2762" coordsize="105,508" path="m10503,3094r-46,e" filled="f" stroked="f">
                <v:path arrowok="t"/>
              </v:shape>
              <v:shape id="_x0000_s6157" style="position:absolute;left:10451;top:2762;width:105;height:508" coordorigin="10451,2762" coordsize="105,508" path="m10515,3094r-3,e" filled="f" stroked="f">
                <v:path arrowok="t"/>
              </v:shape>
              <v:shape id="_x0000_s6156" style="position:absolute;left:10451;top:2762;width:105;height:508" coordorigin="10451,2762" coordsize="105,508" path="m10477,3086r70,e" filled="f" stroked="f">
                <v:path arrowok="t"/>
              </v:shape>
              <v:shape id="_x0000_s6155" style="position:absolute;left:10451;top:2762;width:105;height:508" coordorigin="10451,2762" coordsize="105,508" path="m10556,3088r,e" filled="f" stroked="f">
                <v:path arrowok="t"/>
              </v:shape>
              <v:shape id="_x0000_s6154" style="position:absolute;left:10451;top:2762;width:105;height:508" coordorigin="10451,2762" coordsize="105,508" path="m10547,3086r-93,l10457,3094r58,l10533,3093r10,-1l10546,3092r10,-4l10555,3088r-1,l10547,3086e" filled="f" stroked="f">
                <v:path arrowok="t"/>
              </v:shape>
              <v:shape id="_x0000_s6153" style="position:absolute;left:10451;top:2762;width:105;height:508" coordorigin="10451,2762" coordsize="105,508" path="m10546,3092r-3,l10533,3093e" filled="f" stroked="f">
                <v:path arrowok="t"/>
              </v:shape>
              <v:shape id="_x0000_s6152" style="position:absolute;left:10451;top:2762;width:105;height:508" coordorigin="10451,2762" coordsize="105,508" path="m10547,3086r7,2e" filled="f" stroked="f">
                <v:path arrowok="t"/>
              </v:shape>
              <v:shape id="_x0000_s6151" style="position:absolute;left:10451;top:2762;width:105;height:508" coordorigin="10451,2762" coordsize="105,508" path="m10454,3086r6,e" filled="f" stroked="f">
                <v:path arrowok="t"/>
              </v:shape>
              <v:shape id="_x0000_s6150" style="position:absolute;left:10451;top:2762;width:105;height:508" coordorigin="10451,2762" coordsize="105,508" path="m10546,3092r-1,l10533,3093e" filled="f" stroked="f">
                <v:path arrowok="t"/>
              </v:shape>
              <v:shape id="_x0000_s6149" style="position:absolute;left:10451;top:2762;width:105;height:508" coordorigin="10451,2762" coordsize="105,508" path="m10533,3093r10,-1l10546,3092e" filled="f" stroked="f">
                <v:path arrowok="t"/>
              </v:shape>
              <v:shape id="_x0000_s6148" style="position:absolute;left:10451;top:2762;width:105;height:508" coordorigin="10451,2762" coordsize="105,508" path="m10546,3092r-3,l10533,3093r12,-1l10546,3092e" filled="f" stroked="f">
                <v:path arrowok="t"/>
              </v:shape>
              <v:shape id="_x0000_s6147" style="position:absolute;left:10451;top:2762;width:105;height:508" coordorigin="10451,2762" coordsize="105,508" path="m10547,3086r5,l10554,3088e" filled="f" stroked="f">
                <v:path arrowok="t"/>
              </v:shape>
              <v:shape id="_x0000_s6146" style="position:absolute;left:10451;top:2762;width:105;height:508" coordorigin="10451,2762" coordsize="105,508" path="m10554,3088r-7,-2e" filled="f" stroked="f">
                <v:path arrowok="t"/>
              </v:shape>
              <v:shape id="_x0000_s6145" style="position:absolute;left:10451;top:2762;width:105;height:508" coordorigin="10451,2762" coordsize="105,508" path="m10552,3086r-5,l10554,3088r-2,-2e" filled="f" stroked="f">
                <v:path arrowok="t"/>
              </v:shape>
              <v:shape id="_x0000_s6144" style="position:absolute;left:10451;top:2762;width:105;height:508" coordorigin="10451,2762" coordsize="105,508" path="m10460,3086r-6,e" filled="f" stroked="f">
                <v:path arrowok="t"/>
              </v:shape>
              <v:shape id="_x0000_s6143" style="position:absolute;left:10451;top:2762;width:105;height:508" coordorigin="10451,2762" coordsize="105,508" path="m10482,3084r-29,l10454,3086r6,l10482,3084e" filled="f" stroked="f">
                <v:path arrowok="t"/>
              </v:shape>
              <v:shape id="_x0000_s6142" style="position:absolute;left:10451;top:2762;width:105;height:508" coordorigin="10451,2762" coordsize="105,508" path="m10515,3082r-63,l10453,3084r62,-2e" filled="f" stroked="f">
                <v:path arrowok="t"/>
              </v:shape>
              <v:shape id="_x0000_s6141" style="position:absolute;left:10451;top:2762;width:105;height:508" coordorigin="10451,2762" coordsize="105,508" path="m10452,3082r63,e" filled="f" stroked="f">
                <v:path arrowok="t"/>
              </v:shape>
              <v:shape id="_x0000_s6140" style="position:absolute;left:10451;top:2762;width:105;height:508" coordorigin="10451,2762" coordsize="105,508" path="m10515,3082r-63,e" filled="f" stroked="f">
                <v:path arrowok="t"/>
              </v:shape>
              <v:shape id="_x0000_s6139" style="position:absolute;left:10451;top:2762;width:105;height:508" coordorigin="10451,2762" coordsize="105,508" path="m10508,3070r-35,l10473,3076r-4,4l10451,3080r1,2l10529,3082r18,-2l10556,3078r,-2l10556,3076r-7,-2l10530,3072r-10,l10508,3070e" filled="f" stroked="f">
                <v:path arrowok="t"/>
              </v:shape>
              <v:shape id="_x0000_s6138" style="position:absolute;left:10451;top:2762;width:105;height:508" coordorigin="10451,2762" coordsize="105,508" path="m10549,3074r7,2l10556,3076e" filled="f" stroked="f">
                <v:path arrowok="t"/>
              </v:shape>
              <v:shape id="_x0000_s6137" style="position:absolute;left:10451;top:2762;width:105;height:508" coordorigin="10451,2762" coordsize="105,508" path="m10473,3070r35,e" filled="f" stroked="f">
                <v:path arrowok="t"/>
              </v:shape>
              <v:shape id="_x0000_s6136" style="position:absolute;left:10451;top:2762;width:105;height:508" coordorigin="10451,2762" coordsize="105,508" path="m10556,3076r,l10549,3074e" filled="f" stroked="f">
                <v:path arrowok="t"/>
              </v:shape>
              <v:shape id="_x0000_s6135" style="position:absolute;left:10451;top:2762;width:105;height:508" coordorigin="10451,2762" coordsize="105,508" path="m10549,3074r7,2l10556,3076r,-2l10550,3074r-1,e" filled="f" stroked="f">
                <v:path arrowok="t"/>
              </v:shape>
              <v:shape id="_x0000_s6134" style="position:absolute;left:10451;top:2762;width:105;height:508" coordorigin="10451,2762" coordsize="105,508" path="m10549,3074r1,l10556,3074r,2e" filled="f" stroked="f">
                <v:path arrowok="t"/>
              </v:shape>
              <v:shape id="_x0000_s6133" style="position:absolute;left:10451;top:2762;width:105;height:508" coordorigin="10451,2762" coordsize="105,508" path="m10557,3076r-1,e" filled="f" stroked="f">
                <v:path arrowok="t"/>
              </v:shape>
              <v:shape id="_x0000_s6132" style="position:absolute;left:10451;top:2762;width:105;height:508" coordorigin="10451,2762" coordsize="105,508" path="m10508,3070r-35,e" filled="f" stroked="f">
                <v:path arrowok="t"/>
              </v:shape>
              <v:shape id="_x0000_s6131" style="position:absolute;left:10451;top:2762;width:105;height:508" coordorigin="10451,2762" coordsize="105,508" path="m10556,3076r,-2l10550,3074r-1,e" filled="f" stroked="f">
                <v:path arrowok="t"/>
              </v:shape>
              <v:shape id="_x0000_s6130" style="position:absolute;left:10451;top:2762;width:105;height:508" coordorigin="10451,2762" coordsize="105,508" path="m10557,3064r-50,2l10473,3066r,4l10512,3070r30,2l10549,3074r1,l10556,3074r,2l10557,3064e" filled="f" stroked="f">
                <v:path arrowok="t"/>
              </v:shape>
              <v:shape id="_x0000_s6129" style="position:absolute;left:10451;top:2762;width:105;height:508" coordorigin="10451,2762" coordsize="105,508" path="m10557,3060r-84,l10473,3066r76,-2l10557,3064r,-4e" filled="f" stroked="f">
                <v:path arrowok="t"/>
              </v:shape>
              <v:shape id="_x0000_s6128" style="position:absolute;left:10451;top:2762;width:105;height:508" coordorigin="10451,2762" coordsize="105,508" path="m10556,3064r-7,l10473,3066e" filled="f" stroked="f">
                <v:path arrowok="t"/>
              </v:shape>
              <v:shape id="_x0000_s6127" style="position:absolute;left:10451;top:2762;width:105;height:508" coordorigin="10451,2762" coordsize="105,508" path="m10556,3060r1,e" filled="f" stroked="f">
                <v:path arrowok="t"/>
              </v:shape>
              <v:shape id="_x0000_s6126" style="position:absolute;left:10451;top:2762;width:105;height:508" coordorigin="10451,2762" coordsize="105,508" path="m10473,3066r76,-2l10556,3064e" filled="f" stroked="f">
                <v:path arrowok="t"/>
              </v:shape>
              <v:shape id="_x0000_s6125" style="position:absolute;left:10451;top:2762;width:105;height:508" coordorigin="10451,2762" coordsize="105,508" path="m10556,3064r-7,l10473,3066r83,-2e" filled="f" stroked="f">
                <v:path arrowok="t"/>
              </v:shape>
              <v:shape id="_x0000_s6124" style="position:absolute;left:10451;top:2762;width:105;height:508" coordorigin="10451,2762" coordsize="105,508" path="m10557,3060r-1,e" filled="f" stroked="f">
                <v:path arrowok="t"/>
              </v:shape>
              <v:shape id="_x0000_s6123" style="position:absolute;left:10451;top:2762;width:105;height:508" coordorigin="10451,2762" coordsize="105,508" path="m10473,3052r,6l10556,3060r1,-6l10473,3052e" filled="f" stroked="f">
                <v:path arrowok="t"/>
              </v:shape>
              <v:shape id="_x0000_s6122" style="position:absolute;left:10451;top:2762;width:105;height:508" coordorigin="10451,2762" coordsize="105,508" path="m10556,3054r,e" filled="f" stroked="f">
                <v:path arrowok="t"/>
              </v:shape>
              <v:shape id="_x0000_s6121" style="position:absolute;left:10451;top:2762;width:105;height:508" coordorigin="10451,2762" coordsize="105,508" path="m10556,3054r,l10557,3054e" filled="f" stroked="f">
                <v:path arrowok="t"/>
              </v:shape>
              <v:shape id="_x0000_s6120" style="position:absolute;left:10451;top:2762;width:105;height:508" coordorigin="10451,2762" coordsize="105,508" path="m10473,3052r83,2l10556,3054e" filled="f" stroked="f">
                <v:path arrowok="t"/>
              </v:shape>
              <v:shape id="_x0000_s6119" style="position:absolute;left:10451;top:2762;width:105;height:508" coordorigin="10451,2762" coordsize="105,508" path="m10556,3054r,e" filled="f" stroked="f">
                <v:path arrowok="t"/>
              </v:shape>
              <v:shape id="_x0000_s6118" style="position:absolute;left:10451;top:2762;width:105;height:508" coordorigin="10451,2762" coordsize="105,508" path="m10557,3054r-1,e" filled="f" stroked="f">
                <v:path arrowok="t"/>
              </v:shape>
              <v:shape id="_x0000_s6117" style="position:absolute;left:10451;top:2762;width:105;height:508" coordorigin="10451,2762" coordsize="105,508" path="m10539,3024r-66,2l10473,3044r34,2l10554,3046r2,2l10556,3048r-13,l10556,3050r,4l10557,3044r-29,l10545,3042r12,l10557,3036r-1,l10556,3034r-9,-2l10495,3032r19,-2l10497,3030r6,-2l10519,3028r11,-2l10539,3024e" filled="f" stroked="f">
                <v:path arrowok="t"/>
              </v:shape>
              <v:shape id="_x0000_s6116" style="position:absolute;left:10451;top:2762;width:105;height:508" coordorigin="10451,2762" coordsize="105,508" path="m10550,3046r-43,e" filled="f" stroked="f">
                <v:path arrowok="t"/>
              </v:shape>
              <v:shape id="_x0000_s6115" style="position:absolute;left:10451;top:2762;width:105;height:508" coordorigin="10451,2762" coordsize="105,508" path="m10543,3048r13,l10556,3048e" filled="f" stroked="f">
                <v:path arrowok="t"/>
              </v:shape>
              <v:shape id="_x0000_s6114" style="position:absolute;left:10451;top:2762;width:105;height:508" coordorigin="10451,2762" coordsize="105,508" path="m10554,3046r-4,e" filled="f" stroked="f">
                <v:path arrowok="t"/>
              </v:shape>
              <v:shape id="_x0000_s6113" style="position:absolute;left:10451;top:2762;width:105;height:508" coordorigin="10451,2762" coordsize="105,508" path="m10556,3048r-2,-2e" filled="f" stroked="f">
                <v:path arrowok="t"/>
              </v:shape>
              <v:shape id="_x0000_s6112" style="position:absolute;left:10451;top:2762;width:105;height:508" coordorigin="10451,2762" coordsize="105,508" path="m10557,3042r-6,e" filled="f" stroked="f">
                <v:path arrowok="t"/>
              </v:shape>
              <v:shape id="_x0000_s6111" style="position:absolute;left:10451;top:2762;width:105;height:508" coordorigin="10451,2762" coordsize="105,508" path="m10536,3044r21,e" filled="f" stroked="f">
                <v:path arrowok="t"/>
              </v:shape>
              <v:shape id="_x0000_s6110" style="position:absolute;left:10451;top:2762;width:105;height:508" coordorigin="10451,2762" coordsize="105,508" path="m10556,3036r1,e" filled="f" stroked="f">
                <v:path arrowok="t"/>
              </v:shape>
              <v:shape id="_x0000_s6109" style="position:absolute;left:10451;top:2762;width:105;height:508" coordorigin="10451,2762" coordsize="105,508" path="m10499,3032r48,e" filled="f" stroked="f">
                <v:path arrowok="t"/>
              </v:shape>
              <v:shape id="_x0000_s6108" style="position:absolute;left:10451;top:2762;width:105;height:508" coordorigin="10451,2762" coordsize="105,508" path="m10499,3030r12,e" filled="f" stroked="f">
                <v:path arrowok="t"/>
              </v:shape>
              <v:shape id="_x0000_s6107" style="position:absolute;left:10451;top:2762;width:105;height:508" coordorigin="10451,2762" coordsize="105,508" path="m10519,3028r-13,e" filled="f" stroked="f">
                <v:path arrowok="t"/>
              </v:shape>
              <v:shape id="_x0000_s6106" style="position:absolute;left:10451;top:2762;width:105;height:508" coordorigin="10451,2762" coordsize="105,508" path="m10473,3026r66,-2e" filled="f" stroked="f">
                <v:path arrowok="t"/>
              </v:shape>
              <v:shape id="_x0000_s6105" style="position:absolute;left:10451;top:2762;width:105;height:508" coordorigin="10451,2762" coordsize="105,508" path="m10556,3054r-83,-2e" filled="f" stroked="f">
                <v:path arrowok="t"/>
              </v:shape>
              <v:shape id="_x0000_s6104" style="position:absolute;left:10451;top:2762;width:105;height:508" coordorigin="10451,2762" coordsize="105,508" path="m10530,3048r-57,l10473,3052r83,2l10556,3052r-7,-2l10530,3048e" filled="f" stroked="f">
                <v:path arrowok="t"/>
              </v:shape>
              <v:shape id="_x0000_s6103" style="position:absolute;left:10451;top:2762;width:105;height:508" coordorigin="10451,2762" coordsize="105,508" path="m10514,3048r16,e" filled="f" stroked="f">
                <v:path arrowok="t"/>
              </v:shape>
              <v:shape id="_x0000_s6102" style="position:absolute;left:10451;top:2762;width:105;height:508" coordorigin="10451,2762" coordsize="105,508" path="m10495,3046r-22,l10512,3048r-2,l10495,3046e" filled="f" stroked="f">
                <v:path arrowok="t"/>
              </v:shape>
              <v:shape id="_x0000_s6101" style="position:absolute;left:10451;top:2762;width:105;height:508" coordorigin="10451,2762" coordsize="105,508" path="m10495,3046r15,2e" filled="f" stroked="f">
                <v:path arrowok="t"/>
              </v:shape>
              <v:shape id="_x0000_s6100" style="position:absolute;left:10451;top:2762;width:105;height:508" coordorigin="10451,2762" coordsize="105,508" path="m10507,3046r43,e" filled="f" stroked="f">
                <v:path arrowok="t"/>
              </v:shape>
              <v:shape id="_x0000_s6099" style="position:absolute;left:10451;top:2762;width:105;height:508" coordorigin="10451,2762" coordsize="105,508" path="m10556,3048r-13,e" filled="f" stroked="f">
                <v:path arrowok="t"/>
              </v:shape>
              <v:shape id="_x0000_s6098" style="position:absolute;left:10451;top:2762;width:105;height:508" coordorigin="10451,2762" coordsize="105,508" path="m10530,3048r-16,e" filled="f" stroked="f">
                <v:path arrowok="t"/>
              </v:shape>
              <v:shape id="_x0000_s6097" style="position:absolute;left:10451;top:2762;width:105;height:508" coordorigin="10451,2762" coordsize="105,508" path="m10550,3046r-48,l10510,3048r4,l10556,3048r-6,-2e" filled="f" stroked="f">
                <v:path arrowok="t"/>
              </v:shape>
              <v:shape id="_x0000_s6096" style="position:absolute;left:10451;top:2762;width:105;height:508" coordorigin="10451,2762" coordsize="105,508" path="m10550,3046r6,2e" filled="f" stroked="f">
                <v:path arrowok="t"/>
              </v:shape>
              <v:shape id="_x0000_s6095" style="position:absolute;left:10451;top:2762;width:105;height:508" coordorigin="10451,2762" coordsize="105,508" path="m10510,3048r-8,-2e" filled="f" stroked="f">
                <v:path arrowok="t"/>
              </v:shape>
              <v:shape id="_x0000_s6094" style="position:absolute;left:10451;top:2762;width:105;height:508" coordorigin="10451,2762" coordsize="105,508" path="m10550,3046r4,l10556,3048e" filled="f" stroked="f">
                <v:path arrowok="t"/>
              </v:shape>
              <v:shape id="_x0000_s6093" style="position:absolute;left:10451;top:2762;width:105;height:508" coordorigin="10451,2762" coordsize="105,508" path="m10556,3048r-6,-2e" filled="f" stroked="f">
                <v:path arrowok="t"/>
              </v:shape>
              <v:shape id="_x0000_s6092" style="position:absolute;left:10451;top:2762;width:105;height:508" coordorigin="10451,2762" coordsize="105,508" path="m10554,3046r-4,l10556,3048r-2,-2e" filled="f" stroked="f">
                <v:path arrowok="t"/>
              </v:shape>
              <v:shape id="_x0000_s6091" style="position:absolute;left:10451;top:2762;width:105;height:508" coordorigin="10451,2762" coordsize="105,508" path="m10510,3048r-15,-2e" filled="f" stroked="f">
                <v:path arrowok="t"/>
              </v:shape>
              <v:shape id="_x0000_s6090" style="position:absolute;left:10451;top:2762;width:105;height:508" coordorigin="10451,2762" coordsize="105,508" path="m10502,3046r8,2e" filled="f" stroked="f">
                <v:path arrowok="t"/>
              </v:shape>
              <v:shape id="_x0000_s6089" style="position:absolute;left:10451;top:2762;width:105;height:508" coordorigin="10451,2762" coordsize="105,508" path="m10502,3046r-7,l10510,3048r-8,-2e" filled="f" stroked="f">
                <v:path arrowok="t"/>
              </v:shape>
              <v:shape id="_x0000_s6088" style="position:absolute;left:10451;top:2762;width:105;height:508" coordorigin="10451,2762" coordsize="105,508" path="m10557,3044r-21,e" filled="f" stroked="f">
                <v:path arrowok="t"/>
              </v:shape>
              <v:shape id="_x0000_s6087" style="position:absolute;left:10451;top:2762;width:105;height:508" coordorigin="10451,2762" coordsize="105,508" path="m10551,3042r6,e" filled="f" stroked="f">
                <v:path arrowok="t"/>
              </v:shape>
              <v:shape id="_x0000_s6086" style="position:absolute;left:10451;top:2762;width:105;height:508" coordorigin="10451,2762" coordsize="105,508" path="m10557,3042r-6,l10536,3044r21,l10557,3042e" filled="f" stroked="f">
                <v:path arrowok="t"/>
              </v:shape>
              <v:shape id="_x0000_s6085" style="position:absolute;left:10451;top:2762;width:105;height:508" coordorigin="10451,2762" coordsize="105,508" path="m10557,3036r-1,e" filled="f" stroked="f">
                <v:path arrowok="t"/>
              </v:shape>
              <v:shape id="_x0000_s6084" style="position:absolute;left:10451;top:2762;width:105;height:508" coordorigin="10451,2762" coordsize="105,508" path="m10557,3018r-1,l10556,3020r-5,2l10541,3024r15,l10556,3026r-2,1l10546,3028r-20,2l10533,3030r15,2l10556,3034r,2l10557,3018e" filled="f" stroked="f">
                <v:path arrowok="t"/>
              </v:shape>
              <v:shape id="_x0000_s6083" style="position:absolute;left:10451;top:2762;width:105;height:508" coordorigin="10451,2762" coordsize="105,508" path="m10531,3030r-5,e" filled="f" stroked="f">
                <v:path arrowok="t"/>
              </v:shape>
              <v:shape id="_x0000_s6082" style="position:absolute;left:10451;top:2762;width:105;height:508" coordorigin="10451,2762" coordsize="105,508" path="m10546,3028r8,-1e" filled="f" stroked="f">
                <v:path arrowok="t"/>
              </v:shape>
              <v:shape id="_x0000_s6081" style="position:absolute;left:10451;top:2762;width:105;height:508" coordorigin="10451,2762" coordsize="105,508" path="m10556,3018r1,e" filled="f" stroked="f">
                <v:path arrowok="t"/>
              </v:shape>
              <v:shape id="_x0000_s6080" style="position:absolute;left:10451;top:2762;width:105;height:508" coordorigin="10451,2762" coordsize="105,508" path="m10547,3032r-48,e" filled="f" stroked="f">
                <v:path arrowok="t"/>
              </v:shape>
              <v:shape id="_x0000_s6079" style="position:absolute;left:10451;top:2762;width:105;height:508" coordorigin="10451,2762" coordsize="105,508" path="m10526,3030r5,e" filled="f" stroked="f">
                <v:path arrowok="t"/>
              </v:shape>
              <v:shape id="_x0000_s6078" style="position:absolute;left:10451;top:2762;width:105;height:508" coordorigin="10451,2762" coordsize="105,508" path="m10531,3030r-14,l10499,3032r48,l10531,3030e" filled="f" stroked="f">
                <v:path arrowok="t"/>
              </v:shape>
              <v:shape id="_x0000_s6077" style="position:absolute;left:10451;top:2762;width:105;height:508" coordorigin="10451,2762" coordsize="105,508" path="m10519,3030r6,e" filled="f" stroked="f">
                <v:path arrowok="t"/>
              </v:shape>
              <v:shape id="_x0000_s6076" style="position:absolute;left:10451;top:2762;width:105;height:508" coordorigin="10451,2762" coordsize="105,508" path="m10511,3030r-12,e" filled="f" stroked="f">
                <v:path arrowok="t"/>
              </v:shape>
              <v:shape id="_x0000_s6075" style="position:absolute;left:10451;top:2762;width:105;height:508" coordorigin="10451,2762" coordsize="105,508" path="m10504,3028r-5,2l10511,3030r-7,-2e" filled="f" stroked="f">
                <v:path arrowok="t"/>
              </v:shape>
              <v:shape id="_x0000_s6074" style="position:absolute;left:10451;top:2762;width:105;height:508" coordorigin="10451,2762" coordsize="105,508" path="m10506,3028r13,e" filled="f" stroked="f">
                <v:path arrowok="t"/>
              </v:shape>
              <v:shape id="_x0000_s6073" style="position:absolute;left:10451;top:2762;width:105;height:508" coordorigin="10451,2762" coordsize="105,508" path="m10525,3030r-6,e" filled="f" stroked="f">
                <v:path arrowok="t"/>
              </v:shape>
              <v:shape id="_x0000_s6072" style="position:absolute;left:10451;top:2762;width:105;height:508" coordorigin="10451,2762" coordsize="105,508" path="m10556,3024r-16,l10532,3026r-12,2l10506,3028r13,2l10525,3030r21,-2l10554,3027r2,-1l10556,3024e" filled="f" stroked="f">
                <v:path arrowok="t"/>
              </v:shape>
              <v:shape id="_x0000_s6071" style="position:absolute;left:10451;top:2762;width:105;height:508" coordorigin="10451,2762" coordsize="105,508" path="m10554,3027r-8,1e" filled="f" stroked="f">
                <v:path arrowok="t"/>
              </v:shape>
              <v:shape id="_x0000_s6070" style="position:absolute;left:10451;top:2762;width:105;height:508" coordorigin="10451,2762" coordsize="105,508" path="m10554,3027r-8,1e" filled="f" stroked="f">
                <v:path arrowok="t"/>
              </v:shape>
              <v:shape id="_x0000_s6069" style="position:absolute;left:10451;top:2762;width:105;height:508" coordorigin="10451,2762" coordsize="105,508" path="m10546,3028r8,-1e" filled="f" stroked="f">
                <v:path arrowok="t"/>
              </v:shape>
              <v:shape id="_x0000_s6068" style="position:absolute;left:10451;top:2762;width:105;height:508" coordorigin="10451,2762" coordsize="105,508" path="m10554,3027r-8,1l10537,3029r9,-1l10554,3027e" filled="f" stroked="f">
                <v:path arrowok="t"/>
              </v:shape>
              <v:shape id="_x0000_s6067" style="position:absolute;left:10451;top:2762;width:105;height:508" coordorigin="10451,2762" coordsize="105,508" path="m10557,3018r-1,e" filled="f" stroked="f">
                <v:path arrowok="t"/>
              </v:shape>
              <v:shape id="_x0000_s6066" style="position:absolute;left:10451;top:2762;width:105;height:508" coordorigin="10451,2762" coordsize="105,508" path="m10557,3006r-1,l10556,3008r-5,l10536,3010r-24,l10479,3012r77,l10473,3014r,12l10539,3024r1,l10551,3022r5,-2l10556,3018r1,l10557,3008r-1,l10556,3006r1,e" filled="f" stroked="f">
                <v:path arrowok="t"/>
              </v:shape>
              <v:shape id="_x0000_s6065" style="position:absolute;left:10451;top:2762;width:105;height:508" coordorigin="10451,2762" coordsize="105,508" path="m10539,3024r-66,2e" filled="f" stroked="f">
                <v:path arrowok="t"/>
              </v:shape>
              <v:shape id="_x0000_s6064" style="position:absolute;left:10451;top:2762;width:105;height:508" coordorigin="10451,2762" coordsize="105,508" path="m10540,3024r-1,e" filled="f" stroked="f">
                <v:path arrowok="t"/>
              </v:shape>
              <v:shape id="_x0000_s6063" style="position:absolute;left:10451;top:2762;width:105;height:508" coordorigin="10451,2762" coordsize="105,508" path="m10512,3010r13,e" filled="f" stroked="f">
                <v:path arrowok="t"/>
              </v:shape>
              <v:shape id="_x0000_s6062" style="position:absolute;left:10451;top:2762;width:105;height:508" coordorigin="10451,2762" coordsize="105,508" path="m10556,3006r1,e" filled="f" stroked="f">
                <v:path arrowok="t"/>
              </v:shape>
              <v:shape id="_x0000_s6061" style="position:absolute;left:10451;top:2762;width:105;height:508" coordorigin="10451,2762" coordsize="105,508" path="m10539,3024r-66,2e" filled="f" stroked="f">
                <v:path arrowok="t"/>
              </v:shape>
              <v:shape id="_x0000_s6060" style="position:absolute;left:10451;top:2762;width:105;height:508" coordorigin="10451,2762" coordsize="105,508" path="m10473,3026r66,-2e" filled="f" stroked="f">
                <v:path arrowok="t"/>
              </v:shape>
              <v:shape id="_x0000_s6059" style="position:absolute;left:10451;top:2762;width:105;height:508" coordorigin="10451,2762" coordsize="105,508" path="m10539,3024r-66,2l10539,3024e" filled="f" stroked="f">
                <v:path arrowok="t"/>
              </v:shape>
              <v:shape id="_x0000_s6058" style="position:absolute;left:10451;top:2762;width:105;height:508" coordorigin="10451,2762" coordsize="105,508" path="m10539,3024r,e" filled="f" stroked="f">
                <v:path arrowok="t"/>
              </v:shape>
              <v:shape id="_x0000_s6057" style="position:absolute;left:10451;top:2762;width:105;height:508" coordorigin="10451,2762" coordsize="105,508" path="m10539,3024r1,e" filled="f" stroked="f">
                <v:path arrowok="t"/>
              </v:shape>
              <v:shape id="_x0000_s6056" style="position:absolute;left:10451;top:2762;width:105;height:508" coordorigin="10451,2762" coordsize="105,508" path="m10539,3024r,e" filled="f" stroked="f">
                <v:path arrowok="t"/>
              </v:shape>
              <v:shape id="_x0000_s6055" style="position:absolute;left:10451;top:2762;width:105;height:508" coordorigin="10451,2762" coordsize="105,508" path="m10540,3024r-1,l10540,3024e" filled="f" stroked="f">
                <v:path arrowok="t"/>
              </v:shape>
              <v:shape id="_x0000_s6054" style="position:absolute;left:10451;top:2762;width:105;height:508" coordorigin="10451,2762" coordsize="105,508" path="m10557,3006r-1,l10556,3006e" filled="f" stroked="f">
                <v:path arrowok="t"/>
              </v:shape>
              <v:shape id="_x0000_s6053" style="position:absolute;left:10451;top:2762;width:105;height:508" coordorigin="10451,2762" coordsize="105,508" path="m10525,3010r-13,e" filled="f" stroked="f">
                <v:path arrowok="t"/>
              </v:shape>
              <v:shape id="_x0000_s6052" style="position:absolute;left:10451;top:2762;width:105;height:508" coordorigin="10451,2762" coordsize="105,508" path="m10531,2988r-45,l10473,2990r,22l10502,3010r23,l10542,3008r9,l10556,3006r1,l10557,2996r-1,l10556,2994r-6,-2l10538,2990r-1,l10531,2988e" filled="f" stroked="f">
                <v:path arrowok="t"/>
              </v:shape>
              <v:shape id="_x0000_s6051" style="position:absolute;left:10451;top:2762;width:105;height:508" coordorigin="10451,2762" coordsize="105,508" path="m10556,2996r1,e" filled="f" stroked="f">
                <v:path arrowok="t"/>
              </v:shape>
              <v:shape id="_x0000_s6050" style="position:absolute;left:10451;top:2762;width:105;height:508" coordorigin="10451,2762" coordsize="105,508" path="m10524,2988r7,e" filled="f" stroked="f">
                <v:path arrowok="t"/>
              </v:shape>
              <v:shape id="_x0000_s6049" style="position:absolute;left:10451;top:2762;width:105;height:508" coordorigin="10451,2762" coordsize="105,508" path="m10486,2988r12,e" filled="f" stroked="f">
                <v:path arrowok="t"/>
              </v:shape>
              <v:shape id="_x0000_s6048" style="position:absolute;left:10451;top:2762;width:105;height:508" coordorigin="10451,2762" coordsize="105,508" path="m10508,2988r15,e" filled="f" stroked="f">
                <v:path arrowok="t"/>
              </v:shape>
              <v:shape id="_x0000_s6047" style="position:absolute;left:10451;top:2762;width:105;height:508" coordorigin="10451,2762" coordsize="105,508" path="m10557,2996r-1,e" filled="f" stroked="f">
                <v:path arrowok="t"/>
              </v:shape>
              <v:shape id="_x0000_s6046" style="position:absolute;left:10451;top:2762;width:105;height:508" coordorigin="10451,2762" coordsize="105,508" path="m10557,2990r-18,l10550,2992r6,2l10556,2996r1,-6e" filled="f" stroked="f">
                <v:path arrowok="t"/>
              </v:shape>
              <v:shape id="_x0000_s6045" style="position:absolute;left:10451;top:2762;width:105;height:508" coordorigin="10451,2762" coordsize="105,508" path="m10539,2990r17,e" filled="f" stroked="f">
                <v:path arrowok="t"/>
              </v:shape>
              <v:shape id="_x0000_s6044" style="position:absolute;left:10451;top:2762;width:105;height:508" coordorigin="10451,2762" coordsize="105,508" path="m10556,2990r1,e" filled="f" stroked="f">
                <v:path arrowok="t"/>
              </v:shape>
              <v:shape id="_x0000_s6043" style="position:absolute;left:10451;top:2762;width:105;height:508" coordorigin="10451,2762" coordsize="105,508" path="m10531,2988r-7,e" filled="f" stroked="f">
                <v:path arrowok="t"/>
              </v:shape>
              <v:shape id="_x0000_s6042" style="position:absolute;left:10451;top:2762;width:105;height:508" coordorigin="10451,2762" coordsize="105,508" path="m10556,2990r-17,e" filled="f" stroked="f">
                <v:path arrowok="t"/>
              </v:shape>
              <v:shape id="_x0000_s6041" style="position:absolute;left:10451;top:2762;width:105;height:508" coordorigin="10451,2762" coordsize="105,508" path="m10553,2986r-38,l10524,2988r8,l10538,2990r18,l10556,2988r-3,-2e" filled="f" stroked="f">
                <v:path arrowok="t"/>
              </v:shape>
              <v:shape id="_x0000_s6040" style="position:absolute;left:10451;top:2762;width:105;height:508" coordorigin="10451,2762" coordsize="105,508" path="m10515,2986r15,e" filled="f" stroked="f">
                <v:path arrowok="t"/>
              </v:shape>
              <v:shape id="_x0000_s6039" style="position:absolute;left:10451;top:2762;width:105;height:508" coordorigin="10451,2762" coordsize="105,508" path="m10531,2986r13,e" filled="f" stroked="f">
                <v:path arrowok="t"/>
              </v:shape>
              <v:shape id="_x0000_s6038" style="position:absolute;left:10451;top:2762;width:105;height:508" coordorigin="10451,2762" coordsize="105,508" path="m10557,2990r-1,e" filled="f" stroked="f">
                <v:path arrowok="t"/>
              </v:shape>
              <v:shape id="_x0000_s6037" style="position:absolute;left:10451;top:2762;width:105;height:508" coordorigin="10451,2762" coordsize="105,508" path="m10557,2970r-1,4l10551,2976r-9,2l10556,2978r,2l10551,2982r-10,2l10556,2984r-3,2l10556,2988r,2l10557,2970e" filled="f" stroked="f">
                <v:path arrowok="t"/>
              </v:shape>
              <v:shape id="_x0000_s6036" style="position:absolute;left:10451;top:2762;width:105;height:508" coordorigin="10451,2762" coordsize="105,508" path="m10553,2984r-9,e" filled="f" stroked="f">
                <v:path arrowok="t"/>
              </v:shape>
              <v:shape id="_x0000_s6035" style="position:absolute;left:10451;top:2762;width:105;height:508" coordorigin="10451,2762" coordsize="105,508" path="m10556,2978r-14,e" filled="f" stroked="f">
                <v:path arrowok="t"/>
              </v:shape>
              <v:shape id="_x0000_s6034" style="position:absolute;left:10451;top:2762;width:105;height:508" coordorigin="10451,2762" coordsize="105,508" path="m10556,2972r1,-2e" filled="f" stroked="f">
                <v:path arrowok="t"/>
              </v:shape>
              <v:shape id="_x0000_s6033" style="position:absolute;left:10451;top:2762;width:105;height:508" coordorigin="10451,2762" coordsize="105,508" path="m10498,2988r-12,e" filled="f" stroked="f">
                <v:path arrowok="t"/>
              </v:shape>
              <v:shape id="_x0000_s6032" style="position:absolute;left:10451;top:2762;width:105;height:508" coordorigin="10451,2762" coordsize="105,508" path="m10473,2984r,4l10498,2988r11,-2l10487,2986r-14,-2e" filled="f" stroked="f">
                <v:path arrowok="t"/>
              </v:shape>
              <v:shape id="_x0000_s6031" style="position:absolute;left:10451;top:2762;width:105;height:508" coordorigin="10451,2762" coordsize="105,508" path="m10488,2986r21,e" filled="f" stroked="f">
                <v:path arrowok="t"/>
              </v:shape>
              <v:shape id="_x0000_s6030" style="position:absolute;left:10451;top:2762;width:105;height:508" coordorigin="10451,2762" coordsize="105,508" path="m10523,2988r-15,e" filled="f" stroked="f">
                <v:path arrowok="t"/>
              </v:shape>
              <v:shape id="_x0000_s6029" style="position:absolute;left:10451;top:2762;width:105;height:508" coordorigin="10451,2762" coordsize="105,508" path="m10514,2986r-6,2l10523,2988r-9,-2e" filled="f" stroked="f">
                <v:path arrowok="t"/>
              </v:shape>
              <v:shape id="_x0000_s6028" style="position:absolute;left:10451;top:2762;width:105;height:508" coordorigin="10451,2762" coordsize="105,508" path="m10530,2986r-15,e" filled="f" stroked="f">
                <v:path arrowok="t"/>
              </v:shape>
              <v:shape id="_x0000_s6027" style="position:absolute;left:10451;top:2762;width:105;height:508" coordorigin="10451,2762" coordsize="105,508" path="m10509,2986r-21,e" filled="f" stroked="f">
                <v:path arrowok="t"/>
              </v:shape>
              <v:shape id="_x0000_s6026" style="position:absolute;left:10451;top:2762;width:105;height:508" coordorigin="10451,2762" coordsize="105,508" path="m10492,2980r-1,l10473,2982r,2l10488,2986r42,l10537,2984r-4,l10515,2982r-23,-2e" filled="f" stroked="f">
                <v:path arrowok="t"/>
              </v:shape>
              <v:shape id="_x0000_s6025" style="position:absolute;left:10451;top:2762;width:105;height:508" coordorigin="10451,2762" coordsize="105,508" path="m10533,2984r4,e" filled="f" stroked="f">
                <v:path arrowok="t"/>
              </v:shape>
              <v:shape id="_x0000_s6024" style="position:absolute;left:10451;top:2762;width:105;height:508" coordorigin="10451,2762" coordsize="105,508" path="m10492,2980r23,2e" filled="f" stroked="f">
                <v:path arrowok="t"/>
              </v:shape>
              <v:shape id="_x0000_s6023" style="position:absolute;left:10451;top:2762;width:105;height:508" coordorigin="10451,2762" coordsize="105,508" path="m10491,2980r1,e" filled="f" stroked="f">
                <v:path arrowok="t"/>
              </v:shape>
              <v:shape id="_x0000_s6022" style="position:absolute;left:10451;top:2762;width:105;height:508" coordorigin="10451,2762" coordsize="105,508" path="m10544,2986r-13,e" filled="f" stroked="f">
                <v:path arrowok="t"/>
              </v:shape>
              <v:shape id="_x0000_s6021" style="position:absolute;left:10451;top:2762;width:105;height:508" coordorigin="10451,2762" coordsize="105,508" path="m10541,2984r-4,l10531,2986r13,l10541,2984e" filled="f" stroked="f">
                <v:path arrowok="t"/>
              </v:shape>
              <v:shape id="_x0000_s6020" style="position:absolute;left:10451;top:2762;width:105;height:508" coordorigin="10451,2762" coordsize="105,508" path="m10537,2984r3,e" filled="f" stroked="f">
                <v:path arrowok="t"/>
              </v:shape>
              <v:shape id="_x0000_s6019" style="position:absolute;left:10451;top:2762;width:105;height:508" coordorigin="10451,2762" coordsize="105,508" path="m10544,2984r9,e" filled="f" stroked="f">
                <v:path arrowok="t"/>
              </v:shape>
              <v:shape id="_x0000_s6018" style="position:absolute;left:10451;top:2762;width:105;height:508" coordorigin="10451,2762" coordsize="105,508" path="m10553,2984r-9,l10547,2986r6,-2e" filled="f" stroked="f">
                <v:path arrowok="t"/>
              </v:shape>
              <v:shape id="_x0000_s6017" style="position:absolute;left:10451;top:2762;width:105;height:508" coordorigin="10451,2762" coordsize="105,508" path="m10542,2978r14,e" filled="f" stroked="f">
                <v:path arrowok="t"/>
              </v:shape>
              <v:shape id="_x0000_s6016" style="position:absolute;left:10451;top:2762;width:105;height:508" coordorigin="10451,2762" coordsize="105,508" path="m10537,2984r-4,e" filled="f" stroked="f">
                <v:path arrowok="t"/>
              </v:shape>
              <v:shape id="_x0000_s6015" style="position:absolute;left:10451;top:2762;width:105;height:508" coordorigin="10451,2762" coordsize="105,508" path="m10540,2984r-3,e" filled="f" stroked="f">
                <v:path arrowok="t"/>
              </v:shape>
              <v:shape id="_x0000_s6014" style="position:absolute;left:10451;top:2762;width:105;height:508" coordorigin="10451,2762" coordsize="105,508" path="m10556,2978r-22,l10516,2980r-23,l10515,2982r18,2l10540,2984r11,-2l10556,2980r,-2e" filled="f" stroked="f">
                <v:path arrowok="t"/>
              </v:shape>
              <v:shape id="_x0000_s6013" style="position:absolute;left:10451;top:2762;width:105;height:508" coordorigin="10451,2762" coordsize="105,508" path="m10515,2982r-22,-2e" filled="f" stroked="f">
                <v:path arrowok="t"/>
              </v:shape>
              <v:shape id="_x0000_s6012" style="position:absolute;left:10451;top:2762;width:105;height:508" coordorigin="10451,2762" coordsize="105,508" path="m10493,2980r11,e" filled="f" stroked="f">
                <v:path arrowok="t"/>
              </v:shape>
              <v:shape id="_x0000_s6011" style="position:absolute;left:10451;top:2762;width:105;height:508" coordorigin="10451,2762" coordsize="105,508" path="m10504,2980r12,l10534,2978e" filled="f" stroked="f">
                <v:path arrowok="t"/>
              </v:shape>
              <v:shape id="_x0000_s6010" style="position:absolute;left:10451;top:2762;width:105;height:508" coordorigin="10451,2762" coordsize="105,508" path="m10515,2982r-23,-2e" filled="f" stroked="f">
                <v:path arrowok="t"/>
              </v:shape>
              <v:shape id="_x0000_s6009" style="position:absolute;left:10451;top:2762;width:105;height:508" coordorigin="10451,2762" coordsize="105,508" path="m10493,2980r22,2e" filled="f" stroked="f">
                <v:path arrowok="t"/>
              </v:shape>
              <v:shape id="_x0000_s6008" style="position:absolute;left:10451;top:2762;width:105;height:508" coordorigin="10451,2762" coordsize="105,508" path="m10493,2980r-1,l10515,2982r14,2l10515,2982r-22,-2e" filled="f" stroked="f">
                <v:path arrowok="t"/>
              </v:shape>
              <v:shape id="_x0000_s6007" style="position:absolute;left:10451;top:2762;width:105;height:508" coordorigin="10451,2762" coordsize="105,508" path="m10492,2980r1,e" filled="f" stroked="f">
                <v:path arrowok="t"/>
              </v:shape>
              <v:shape id="_x0000_s6006" style="position:absolute;left:10451;top:2762;width:105;height:508" coordorigin="10451,2762" coordsize="105,508" path="m10492,2980r-1,e" filled="f" stroked="f">
                <v:path arrowok="t"/>
              </v:shape>
              <v:shape id="_x0000_s6005" style="position:absolute;left:10451;top:2762;width:105;height:508" coordorigin="10451,2762" coordsize="105,508" path="m10504,2980r-11,e" filled="f" stroked="f">
                <v:path arrowok="t"/>
              </v:shape>
              <v:shape id="_x0000_s6004" style="position:absolute;left:10451;top:2762;width:105;height:508" coordorigin="10451,2762" coordsize="105,508" path="m10493,2980r-1,e" filled="f" stroked="f">
                <v:path arrowok="t"/>
              </v:shape>
              <v:shape id="_x0000_s6003" style="position:absolute;left:10451;top:2762;width:105;height:508" coordorigin="10451,2762" coordsize="105,508" path="m10525,2978r-52,l10473,2982r16,-2l10504,2980r21,-2e" filled="f" stroked="f">
                <v:path arrowok="t"/>
              </v:shape>
              <v:shape id="_x0000_s6002" style="position:absolute;left:10451;top:2762;width:105;height:508" coordorigin="10451,2762" coordsize="105,508" path="m10525,2978r-21,2e" filled="f" stroked="f">
                <v:path arrowok="t"/>
              </v:shape>
              <v:shape id="_x0000_s6001" style="position:absolute;left:10451;top:2762;width:105;height:508" coordorigin="10451,2762" coordsize="105,508" path="m10534,2978r-18,2l10504,2980e" filled="f" stroked="f">
                <v:path arrowok="t"/>
              </v:shape>
              <v:shape id="_x0000_s6000" style="position:absolute;left:10451;top:2762;width:105;height:508" coordorigin="10451,2762" coordsize="105,508" path="m10504,2980r21,-2e" filled="f" stroked="f">
                <v:path arrowok="t"/>
              </v:shape>
              <v:shape id="_x0000_s5999" style="position:absolute;left:10451;top:2762;width:105;height:508" coordorigin="10451,2762" coordsize="105,508" path="m10534,2978r-9,l10504,2980r12,l10534,2978e" filled="f" stroked="f">
                <v:path arrowok="t"/>
              </v:shape>
              <v:shape id="_x0000_s5998" style="position:absolute;left:10451;top:2762;width:105;height:508" coordorigin="10451,2762" coordsize="105,508" path="m10504,2966r-11,l10473,2968r,8l10541,2978r10,-2l10556,2974r,-2l10553,2970r-6,l10522,2968r-5,-1l10504,2966e" filled="f" stroked="f">
                <v:path arrowok="t"/>
              </v:shape>
              <v:shape id="_x0000_s5997" style="position:absolute;left:10451;top:2762;width:105;height:508" coordorigin="10451,2762" coordsize="105,508" path="m10553,2970r3,2e" filled="f" stroked="f">
                <v:path arrowok="t"/>
              </v:shape>
              <v:shape id="_x0000_s5996" style="position:absolute;left:10451;top:2762;width:105;height:508" coordorigin="10451,2762" coordsize="105,508" path="m10493,2966r11,e" filled="f" stroked="f">
                <v:path arrowok="t"/>
              </v:shape>
              <v:shape id="_x0000_s5995" style="position:absolute;left:10451;top:2762;width:105;height:508" coordorigin="10451,2762" coordsize="105,508" path="m10504,2966r13,1e" filled="f" stroked="f">
                <v:path arrowok="t"/>
              </v:shape>
              <v:shape id="_x0000_s5994" style="position:absolute;left:10451;top:2762;width:105;height:508" coordorigin="10451,2762" coordsize="105,508" path="m10557,2970r-1,l10556,2972e" filled="f" stroked="f">
                <v:path arrowok="t"/>
              </v:shape>
              <v:shape id="_x0000_s5993" style="position:absolute;left:10451;top:2762;width:105;height:508" coordorigin="10451,2762" coordsize="105,508" path="m10556,2972r-3,-2e" filled="f" stroked="f">
                <v:path arrowok="t"/>
              </v:shape>
              <v:shape id="_x0000_s5992" style="position:absolute;left:10451;top:2762;width:105;height:508" coordorigin="10451,2762" coordsize="105,508" path="m10557,2966r-44,l10517,2967r18,1l10553,2970r3,2l10557,2970r,-4e" filled="f" stroked="f">
                <v:path arrowok="t"/>
              </v:shape>
              <v:shape id="_x0000_s5991" style="position:absolute;left:10451;top:2762;width:105;height:508" coordorigin="10451,2762" coordsize="105,508" path="m10513,2966r2,e" filled="f" stroked="f">
                <v:path arrowok="t"/>
              </v:shape>
              <v:shape id="_x0000_s5990" style="position:absolute;left:10451;top:2762;width:105;height:508" coordorigin="10451,2762" coordsize="105,508" path="m10517,2967r-4,-1e" filled="f" stroked="f">
                <v:path arrowok="t"/>
              </v:shape>
              <v:shape id="_x0000_s5989" style="position:absolute;left:10451;top:2762;width:105;height:508" coordorigin="10451,2762" coordsize="105,508" path="m10518,2966r38,e" filled="f" stroked="f">
                <v:path arrowok="t"/>
              </v:shape>
              <v:shape id="_x0000_s5988" style="position:absolute;left:10451;top:2762;width:105;height:508" coordorigin="10451,2762" coordsize="105,508" path="m10556,2966r1,e" filled="f" stroked="f">
                <v:path arrowok="t"/>
              </v:shape>
              <v:shape id="_x0000_s5987" style="position:absolute;left:10451;top:2762;width:105;height:508" coordorigin="10451,2762" coordsize="105,508" path="m10504,2966r-11,e" filled="f" stroked="f">
                <v:path arrowok="t"/>
              </v:shape>
              <v:shape id="_x0000_s5986" style="position:absolute;left:10451;top:2762;width:105;height:508" coordorigin="10451,2762" coordsize="105,508" path="m10515,2966r-2,e" filled="f" stroked="f">
                <v:path arrowok="t"/>
              </v:shape>
              <v:shape id="_x0000_s5985" style="position:absolute;left:10451;top:2762;width:105;height:508" coordorigin="10451,2762" coordsize="105,508" path="m10473,2948r,20l10492,2966r23,l10532,2964r12,l10551,2962r-5,l10539,2960r-43,l10516,2958r6,l10503,2956r-14,l10479,2954r32,l10527,2952r,l10510,2952r-22,-2l10483,2950r-10,-2e" filled="f" stroked="f">
                <v:path arrowok="t"/>
              </v:shape>
              <v:shape id="_x0000_s5984" style="position:absolute;left:10451;top:2762;width:105;height:508" coordorigin="10451,2762" coordsize="105,508" path="m10513,2966r-9,e" filled="f" stroked="f">
                <v:path arrowok="t"/>
              </v:shape>
              <v:shape id="_x0000_s5983" style="position:absolute;left:10451;top:2762;width:105;height:508" coordorigin="10451,2762" coordsize="105,508" path="m10544,2964r-11,e" filled="f" stroked="f">
                <v:path arrowok="t"/>
              </v:shape>
              <v:shape id="_x0000_s5982" style="position:absolute;left:10451;top:2762;width:105;height:508" coordorigin="10451,2762" coordsize="105,508" path="m10546,2962r5,e" filled="f" stroked="f">
                <v:path arrowok="t"/>
              </v:shape>
              <v:shape id="_x0000_s5981" style="position:absolute;left:10451;top:2762;width:105;height:508" coordorigin="10451,2762" coordsize="105,508" path="m10512,2960r27,e" filled="f" stroked="f">
                <v:path arrowok="t"/>
              </v:shape>
              <v:shape id="_x0000_s5980" style="position:absolute;left:10451;top:2762;width:105;height:508" coordorigin="10451,2762" coordsize="105,508" path="m10511,2954r-30,e" filled="f" stroked="f">
                <v:path arrowok="t"/>
              </v:shape>
              <v:shape id="_x0000_s5979" style="position:absolute;left:10451;top:2762;width:105;height:508" coordorigin="10451,2762" coordsize="105,508" path="m10503,2956r19,2e" filled="f" stroked="f">
                <v:path arrowok="t"/>
              </v:shape>
              <v:shape id="_x0000_s5978" style="position:absolute;left:10451;top:2762;width:105;height:508" coordorigin="10451,2762" coordsize="105,508" path="m10527,2952r-16,2e" filled="f" stroked="f">
                <v:path arrowok="t"/>
              </v:shape>
              <v:shape id="_x0000_s5977" style="position:absolute;left:10451;top:2762;width:105;height:508" coordorigin="10451,2762" coordsize="105,508" path="m10486,2950r2,e" filled="f" stroked="f">
                <v:path arrowok="t"/>
              </v:shape>
              <v:shape id="_x0000_s5976" style="position:absolute;left:10451;top:2762;width:105;height:508" coordorigin="10451,2762" coordsize="105,508" path="m10517,2967r-13,-1e" filled="f" stroked="f">
                <v:path arrowok="t"/>
              </v:shape>
              <v:shape id="_x0000_s5975" style="position:absolute;left:10451;top:2762;width:105;height:508" coordorigin="10451,2762" coordsize="105,508" path="m10513,2966r4,1e" filled="f" stroked="f">
                <v:path arrowok="t"/>
              </v:shape>
              <v:shape id="_x0000_s5974" style="position:absolute;left:10451;top:2762;width:105;height:508" coordorigin="10451,2762" coordsize="105,508" path="m10504,2966r9,e" filled="f" stroked="f">
                <v:path arrowok="t"/>
              </v:shape>
              <v:shape id="_x0000_s5973" style="position:absolute;left:10451;top:2762;width:105;height:508" coordorigin="10451,2762" coordsize="105,508" path="m10513,2966r-9,l10517,2967r-4,-1e" filled="f" stroked="f">
                <v:path arrowok="t"/>
              </v:shape>
              <v:shape id="_x0000_s5972" style="position:absolute;left:10451;top:2762;width:105;height:508" coordorigin="10451,2762" coordsize="105,508" path="m10556,2966r-38,e" filled="f" stroked="f">
                <v:path arrowok="t"/>
              </v:shape>
              <v:shape id="_x0000_s5971" style="position:absolute;left:10451;top:2762;width:105;height:508" coordorigin="10451,2762" coordsize="105,508" path="m10533,2964r11,e" filled="f" stroked="f">
                <v:path arrowok="t"/>
              </v:shape>
              <v:shape id="_x0000_s5970" style="position:absolute;left:10451;top:2762;width:105;height:508" coordorigin="10451,2762" coordsize="105,508" path="m10555,2964r-22,l10518,2966r38,l10555,2964e" filled="f" stroked="f">
                <v:path arrowok="t"/>
              </v:shape>
              <v:shape id="_x0000_s5969" style="position:absolute;left:10451;top:2762;width:105;height:508" coordorigin="10451,2762" coordsize="105,508" path="m10555,2964r1,2e" filled="f" stroked="f">
                <v:path arrowok="t"/>
              </v:shape>
              <v:shape id="_x0000_s5968" style="position:absolute;left:10451;top:2762;width:105;height:508" coordorigin="10451,2762" coordsize="105,508" path="m10545,2964r9,e" filled="f" stroked="f">
                <v:path arrowok="t"/>
              </v:shape>
              <v:shape id="_x0000_s5967" style="position:absolute;left:10451;top:2762;width:105;height:508" coordorigin="10451,2762" coordsize="105,508" path="m10557,2966r-1,e" filled="f" stroked="f">
                <v:path arrowok="t"/>
              </v:shape>
              <v:shape id="_x0000_s5966" style="position:absolute;left:10451;top:2762;width:105;height:508" coordorigin="10451,2762" coordsize="105,508" path="m10557,2964r-1,l10556,2966r1,-2e" filled="f" stroked="f">
                <v:path arrowok="t"/>
              </v:shape>
              <v:shape id="_x0000_s5965" style="position:absolute;left:10451;top:2762;width:105;height:508" coordorigin="10451,2762" coordsize="105,508" path="m10556,2964r1,e" filled="f" stroked="f">
                <v:path arrowok="t"/>
              </v:shape>
              <v:shape id="_x0000_s5964" style="position:absolute;left:10451;top:2762;width:105;height:508" coordorigin="10451,2762" coordsize="105,508" path="m10556,2966r-1,-2e" filled="f" stroked="f">
                <v:path arrowok="t"/>
              </v:shape>
              <v:shape id="_x0000_s5963" style="position:absolute;left:10451;top:2762;width:105;height:508" coordorigin="10451,2762" coordsize="105,508" path="m10557,2964r-1,e" filled="f" stroked="f">
                <v:path arrowok="t"/>
              </v:shape>
              <v:shape id="_x0000_s5962" style="position:absolute;left:10451;top:2762;width:105;height:508" coordorigin="10451,2762" coordsize="105,508" path="m10557,2962r-6,l10555,2964r1,2l10556,2964r1,l10557,2962e" filled="f" stroked="f">
                <v:path arrowok="t"/>
              </v:shape>
              <v:shape id="_x0000_s5961" style="position:absolute;left:10451;top:2762;width:105;height:508" coordorigin="10451,2762" coordsize="105,508" path="m10551,2962r5,e" filled="f" stroked="f">
                <v:path arrowok="t"/>
              </v:shape>
              <v:shape id="_x0000_s5960" style="position:absolute;left:10451;top:2762;width:105;height:508" coordorigin="10451,2762" coordsize="105,508" path="m10556,2962r1,e" filled="f" stroked="f">
                <v:path arrowok="t"/>
              </v:shape>
              <v:shape id="_x0000_s5959" style="position:absolute;left:10451;top:2762;width:105;height:508" coordorigin="10451,2762" coordsize="105,508" path="m10554,2964r-9,e" filled="f" stroked="f">
                <v:path arrowok="t"/>
              </v:shape>
              <v:shape id="_x0000_s5958" style="position:absolute;left:10451;top:2762;width:105;height:508" coordorigin="10451,2762" coordsize="105,508" path="m10551,2962r-6,2l10554,2964r-3,-2e" filled="f" stroked="f">
                <v:path arrowok="t"/>
              </v:shape>
              <v:shape id="_x0000_s5957" style="position:absolute;left:10451;top:2762;width:105;height:508" coordorigin="10451,2762" coordsize="105,508" path="m10551,2962r-5,e" filled="f" stroked="f">
                <v:path arrowok="t"/>
              </v:shape>
              <v:shape id="_x0000_s5956" style="position:absolute;left:10451;top:2762;width:105;height:508" coordorigin="10451,2762" coordsize="105,508" path="m10556,2962r-5,e" filled="f" stroked="f">
                <v:path arrowok="t"/>
              </v:shape>
              <v:shape id="_x0000_s5955" style="position:absolute;left:10451;top:2762;width:105;height:508" coordorigin="10451,2762" coordsize="105,508" path="m10550,2956r-4,2l10546,2958r-17,l10539,2960r7,2l10556,2962r,-2l10554,2958r-4,-2e" filled="f" stroked="f">
                <v:path arrowok="t"/>
              </v:shape>
              <v:shape id="_x0000_s5954" style="position:absolute;left:10451;top:2762;width:105;height:508" coordorigin="10451,2762" coordsize="105,508" path="m10529,2958r16,l10546,2958e" filled="f" stroked="f">
                <v:path arrowok="t"/>
              </v:shape>
              <v:shape id="_x0000_s5953" style="position:absolute;left:10451;top:2762;width:105;height:508" coordorigin="10451,2762" coordsize="105,508" path="m10546,2958r-1,l10546,2958r,e" filled="f" stroked="f">
                <v:path arrowok="t"/>
              </v:shape>
              <v:shape id="_x0000_s5952" style="position:absolute;left:10451;top:2762;width:105;height:508" coordorigin="10451,2762" coordsize="105,508" path="m10557,2962r-1,e" filled="f" stroked="f">
                <v:path arrowok="t"/>
              </v:shape>
              <v:shape id="_x0000_s5951" style="position:absolute;left:10451;top:2762;width:105;height:508" coordorigin="10451,2762" coordsize="105,508" path="m10557,2956r-7,l10554,2958r2,2l10556,2962r1,-6e" filled="f" stroked="f">
                <v:path arrowok="t"/>
              </v:shape>
              <v:shape id="_x0000_s5950" style="position:absolute;left:10451;top:2762;width:105;height:508" coordorigin="10451,2762" coordsize="105,508" path="m10550,2956r6,e" filled="f" stroked="f">
                <v:path arrowok="t"/>
              </v:shape>
              <v:shape id="_x0000_s5949" style="position:absolute;left:10451;top:2762;width:105;height:508" coordorigin="10451,2762" coordsize="105,508" path="m10556,2956r1,e" filled="f" stroked="f">
                <v:path arrowok="t"/>
              </v:shape>
              <v:shape id="_x0000_s5948" style="position:absolute;left:10451;top:2762;width:105;height:508" coordorigin="10451,2762" coordsize="105,508" path="m10539,2960r-27,e" filled="f" stroked="f">
                <v:path arrowok="t"/>
              </v:shape>
              <v:shape id="_x0000_s5947" style="position:absolute;left:10451;top:2762;width:105;height:508" coordorigin="10451,2762" coordsize="105,508" path="m10528,2958r-16,2l10539,2960r-11,-2e" filled="f" stroked="f">
                <v:path arrowok="t"/>
              </v:shape>
              <v:shape id="_x0000_s5946" style="position:absolute;left:10451;top:2762;width:105;height:508" coordorigin="10451,2762" coordsize="105,508" path="m10522,2958r-19,-2e" filled="f" stroked="f">
                <v:path arrowok="t"/>
              </v:shape>
              <v:shape id="_x0000_s5945" style="position:absolute;left:10451;top:2762;width:105;height:508" coordorigin="10451,2762" coordsize="105,508" path="m10481,2954r30,e" filled="f" stroked="f">
                <v:path arrowok="t"/>
              </v:shape>
              <v:shape id="_x0000_s5944" style="position:absolute;left:10451;top:2762;width:105;height:508" coordorigin="10451,2762" coordsize="105,508" path="m10528,2952r-1,l10520,2954r-39,l10503,2956r19,2l10528,2958r-18,-2l10545,2956r-7,-2l10528,2952e" filled="f" stroked="f">
                <v:path arrowok="t"/>
              </v:shape>
              <v:shape id="_x0000_s5943" style="position:absolute;left:10451;top:2762;width:105;height:508" coordorigin="10451,2762" coordsize="105,508" path="m10545,2956r-35,l10528,2958e" filled="f" stroked="f">
                <v:path arrowok="t"/>
              </v:shape>
              <v:shape id="_x0000_s5942" style="position:absolute;left:10451;top:2762;width:105;height:508" coordorigin="10451,2762" coordsize="105,508" path="m10511,2954r9,l10527,2952e" filled="f" stroked="f">
                <v:path arrowok="t"/>
              </v:shape>
              <v:shape id="_x0000_s5941" style="position:absolute;left:10451;top:2762;width:105;height:508" coordorigin="10451,2762" coordsize="105,508" path="m10545,2958r-16,e" filled="f" stroked="f">
                <v:path arrowok="t"/>
              </v:shape>
              <v:shape id="_x0000_s5940" style="position:absolute;left:10451;top:2762;width:105;height:508" coordorigin="10451,2762" coordsize="105,508" path="m10528,2958r-18,-2l10545,2956e" filled="f" stroked="f">
                <v:path arrowok="t"/>
              </v:shape>
              <v:shape id="_x0000_s5939" style="position:absolute;left:10451;top:2762;width:105;height:508" coordorigin="10451,2762" coordsize="105,508" path="m10548,2956r-38,l10528,2958r17,l10546,2958r2,-2e" filled="f" stroked="f">
                <v:path arrowok="t"/>
              </v:shape>
              <v:shape id="_x0000_s5938" style="position:absolute;left:10451;top:2762;width:105;height:508" coordorigin="10451,2762" coordsize="105,508" path="m10546,2958r-1,e" filled="f" stroked="f">
                <v:path arrowok="t"/>
              </v:shape>
              <v:shape id="_x0000_s5937" style="position:absolute;left:10451;top:2762;width:105;height:508" coordorigin="10451,2762" coordsize="105,508" path="m10545,2956r3,e" filled="f" stroked="f">
                <v:path arrowok="t"/>
              </v:shape>
              <v:shape id="_x0000_s5936" style="position:absolute;left:10451;top:2762;width:105;height:508" coordorigin="10451,2762" coordsize="105,508" path="m10546,2958r,l10545,2958e" filled="f" stroked="f">
                <v:path arrowok="t"/>
              </v:shape>
              <v:shape id="_x0000_s5935" style="position:absolute;left:10451;top:2762;width:105;height:508" coordorigin="10451,2762" coordsize="105,508" path="m10545,2958r1,e" filled="f" stroked="f">
                <v:path arrowok="t"/>
              </v:shape>
              <v:shape id="_x0000_s5934" style="position:absolute;left:10451;top:2762;width:105;height:508" coordorigin="10451,2762" coordsize="105,508" path="m10546,2958r-1,l10546,2958r,e" filled="f" stroked="f">
                <v:path arrowok="t"/>
              </v:shape>
              <v:shape id="_x0000_s5933" style="position:absolute;left:10451;top:2762;width:105;height:508" coordorigin="10451,2762" coordsize="105,508" path="m10556,2956r-6,e" filled="f" stroked="f">
                <v:path arrowok="t"/>
              </v:shape>
              <v:shape id="_x0000_s5932" style="position:absolute;left:10451;top:2762;width:105;height:508" coordorigin="10451,2762" coordsize="105,508" path="m10548,2956r-3,e" filled="f" stroked="f">
                <v:path arrowok="t"/>
              </v:shape>
              <v:shape id="_x0000_s5931" style="position:absolute;left:10451;top:2762;width:105;height:508" coordorigin="10451,2762" coordsize="105,508" path="m10553,2952r-24,l10538,2954r7,2l10556,2956r,-2l10553,2952e" filled="f" stroked="f">
                <v:path arrowok="t"/>
              </v:shape>
              <v:shape id="_x0000_s5930" style="position:absolute;left:10451;top:2762;width:105;height:508" coordorigin="10451,2762" coordsize="105,508" path="m10546,2952r7,e" filled="f" stroked="f">
                <v:path arrowok="t"/>
              </v:shape>
              <v:shape id="_x0000_s5929" style="position:absolute;left:10451;top:2762;width:105;height:508" coordorigin="10451,2762" coordsize="105,508" path="m10529,2952r11,e" filled="f" stroked="f">
                <v:path arrowok="t"/>
              </v:shape>
              <v:shape id="_x0000_s5928" style="position:absolute;left:10451;top:2762;width:105;height:508" coordorigin="10451,2762" coordsize="105,508" path="m10557,2956r-1,e" filled="f" stroked="f">
                <v:path arrowok="t"/>
              </v:shape>
              <v:shape id="_x0000_s5927" style="position:absolute;left:10451;top:2762;width:105;height:508" coordorigin="10451,2762" coordsize="105,508" path="m10553,2952r-7,e" filled="f" stroked="f">
                <v:path arrowok="t"/>
              </v:shape>
              <v:shape id="_x0000_s5926" style="position:absolute;left:10451;top:2762;width:105;height:508" coordorigin="10451,2762" coordsize="105,508" path="m10557,2950r-4,l10546,2952r7,l10556,2954r,2l10557,2950e" filled="f" stroked="f">
                <v:path arrowok="t"/>
              </v:shape>
              <v:shape id="_x0000_s5925" style="position:absolute;left:10451;top:2762;width:105;height:508" coordorigin="10451,2762" coordsize="105,508" path="m10556,2950r1,e" filled="f" stroked="f">
                <v:path arrowok="t"/>
              </v:shape>
              <v:shape id="_x0000_s5924" style="position:absolute;left:10451;top:2762;width:105;height:508" coordorigin="10451,2762" coordsize="105,508" path="m10511,2954r16,-2e" filled="f" stroked="f">
                <v:path arrowok="t"/>
              </v:shape>
              <v:shape id="_x0000_s5923" style="position:absolute;left:10451;top:2762;width:105;height:508" coordorigin="10451,2762" coordsize="105,508" path="m10527,2952r-7,2l10511,2954e" filled="f" stroked="f">
                <v:path arrowok="t"/>
              </v:shape>
              <v:shape id="_x0000_s5922" style="position:absolute;left:10451;top:2762;width:105;height:508" coordorigin="10451,2762" coordsize="105,508" path="m10527,2952r-16,2l10520,2954r7,-2e" filled="f" stroked="f">
                <v:path arrowok="t"/>
              </v:shape>
              <v:shape id="_x0000_s5921" style="position:absolute;left:10451;top:2762;width:105;height:508" coordorigin="10451,2762" coordsize="105,508" path="m10540,2952r-11,e" filled="f" stroked="f">
                <v:path arrowok="t"/>
              </v:shape>
              <v:shape id="_x0000_s5920" style="position:absolute;left:10451;top:2762;width:105;height:508" coordorigin="10451,2762" coordsize="105,508" path="m10531,2950r-21,l10528,2952r12,l10531,2950e" filled="f" stroked="f">
                <v:path arrowok="t"/>
              </v:shape>
              <v:shape id="_x0000_s5919" style="position:absolute;left:10451;top:2762;width:105;height:508" coordorigin="10451,2762" coordsize="105,508" path="m10552,2950r-14,l10545,2952r7,-2e" filled="f" stroked="f">
                <v:path arrowok="t"/>
              </v:shape>
              <v:shape id="_x0000_s5918" style="position:absolute;left:10451;top:2762;width:105;height:508" coordorigin="10451,2762" coordsize="105,508" path="m10488,2950r-2,e" filled="f" stroked="f">
                <v:path arrowok="t"/>
              </v:shape>
              <v:shape id="_x0000_s5917" style="position:absolute;left:10451;top:2762;width:105;height:508" coordorigin="10451,2762" coordsize="105,508" path="m10556,2920r-83,2l10473,2948r13,2l10509,2950r-6,-1l10501,2948r56,l10557,2926r-62,l10515,2924r-8,l10487,2922r69,l10556,2920e" filled="f" stroked="f">
                <v:path arrowok="t"/>
              </v:shape>
              <v:shape id="_x0000_s5916" style="position:absolute;left:10451;top:2762;width:105;height:508" coordorigin="10451,2762" coordsize="105,508" path="m10556,2948r-54,e" filled="f" stroked="f">
                <v:path arrowok="t"/>
              </v:shape>
              <v:shape id="_x0000_s5915" style="position:absolute;left:10451;top:2762;width:105;height:508" coordorigin="10451,2762" coordsize="105,508" path="m10557,2948r-1,e" filled="f" stroked="f">
                <v:path arrowok="t"/>
              </v:shape>
              <v:shape id="_x0000_s5914" style="position:absolute;left:10451;top:2762;width:105;height:508" coordorigin="10451,2762" coordsize="105,508" path="m10502,2948r-1,l10503,2949e" filled="f" stroked="f">
                <v:path arrowok="t"/>
              </v:shape>
              <v:shape id="_x0000_s5913" style="position:absolute;left:10451;top:2762;width:105;height:508" coordorigin="10451,2762" coordsize="105,508" path="m10500,2926r54,e" filled="f" stroked="f">
                <v:path arrowok="t"/>
              </v:shape>
              <v:shape id="_x0000_s5912" style="position:absolute;left:10451;top:2762;width:105;height:508" coordorigin="10451,2762" coordsize="105,508" path="m10556,2922r-6,e" filled="f" stroked="f">
                <v:path arrowok="t"/>
              </v:shape>
              <v:shape id="_x0000_s5911" style="position:absolute;left:10451;top:2762;width:105;height:508" coordorigin="10451,2762" coordsize="105,508" path="m10556,2926r1,e" filled="f" stroked="f">
                <v:path arrowok="t"/>
              </v:shape>
              <v:shape id="_x0000_s5910" style="position:absolute;left:10451;top:2762;width:105;height:508" coordorigin="10451,2762" coordsize="105,508" path="m10549,2922r-51,e" filled="f" stroked="f">
                <v:path arrowok="t"/>
              </v:shape>
              <v:shape id="_x0000_s5909" style="position:absolute;left:10451;top:2762;width:105;height:508" coordorigin="10451,2762" coordsize="105,508" path="m10502,2948r54,e" filled="f" stroked="f">
                <v:path arrowok="t"/>
              </v:shape>
              <v:shape id="_x0000_s5908" style="position:absolute;left:10451;top:2762;width:105;height:508" coordorigin="10451,2762" coordsize="105,508" path="m10556,2948r-54,l10503,2949r9,1l10556,2948e" filled="f" stroked="f">
                <v:path arrowok="t"/>
              </v:shape>
              <v:shape id="_x0000_s5907" style="position:absolute;left:10451;top:2762;width:105;height:508" coordorigin="10451,2762" coordsize="105,508" path="m10503,2949r-1,-1e" filled="f" stroked="f">
                <v:path arrowok="t"/>
              </v:shape>
              <v:shape id="_x0000_s5906" style="position:absolute;left:10451;top:2762;width:105;height:508" coordorigin="10451,2762" coordsize="105,508" path="m10557,2950r-1,e" filled="f" stroked="f">
                <v:path arrowok="t"/>
              </v:shape>
              <v:shape id="_x0000_s5905" style="position:absolute;left:10451;top:2762;width:105;height:508" coordorigin="10451,2762" coordsize="105,508" path="m10556,2948r1,e" filled="f" stroked="f">
                <v:path arrowok="t"/>
              </v:shape>
              <v:shape id="_x0000_s5904" style="position:absolute;left:10451;top:2762;width:105;height:508" coordorigin="10451,2762" coordsize="105,508" path="m10557,2948r-1,2l10557,2948e" filled="f" stroked="f">
                <v:path arrowok="t"/>
              </v:shape>
              <v:shape id="_x0000_s5903" style="position:absolute;left:10451;top:2762;width:105;height:508" coordorigin="10451,2762" coordsize="105,508" path="m10503,2949r-2,-1l10502,2948e" filled="f" stroked="f">
                <v:path arrowok="t"/>
              </v:shape>
              <v:shape id="_x0000_s5902" style="position:absolute;left:10451;top:2762;width:105;height:508" coordorigin="10451,2762" coordsize="105,508" path="m10502,2948r1,1e" filled="f" stroked="f">
                <v:path arrowok="t"/>
              </v:shape>
              <v:shape id="_x0000_s5901" style="position:absolute;left:10451;top:2762;width:105;height:508" coordorigin="10451,2762" coordsize="105,508" path="m10502,2948r-1,l10503,2949r-1,-1e" filled="f" stroked="f">
                <v:path arrowok="t"/>
              </v:shape>
              <v:shape id="_x0000_s5900" style="position:absolute;left:10451;top:2762;width:105;height:508" coordorigin="10451,2762" coordsize="105,508" path="m10554,2926r-54,e" filled="f" stroked="f">
                <v:path arrowok="t"/>
              </v:shape>
              <v:shape id="_x0000_s5899" style="position:absolute;left:10451;top:2762;width:105;height:508" coordorigin="10451,2762" coordsize="105,508" path="m10550,2924r-30,l10500,2926r54,l10554,2925r-4,-1e" filled="f" stroked="f">
                <v:path arrowok="t"/>
              </v:shape>
              <v:shape id="_x0000_s5898" style="position:absolute;left:10451;top:2762;width:105;height:508" coordorigin="10451,2762" coordsize="105,508" path="m10538,2924r12,e" filled="f" stroked="f">
                <v:path arrowok="t"/>
              </v:shape>
              <v:shape id="_x0000_s5897" style="position:absolute;left:10451;top:2762;width:105;height:508" coordorigin="10451,2762" coordsize="105,508" path="m10550,2924r4,1e" filled="f" stroked="f">
                <v:path arrowok="t"/>
              </v:shape>
              <v:shape id="_x0000_s5896" style="position:absolute;left:10451;top:2762;width:105;height:508" coordorigin="10451,2762" coordsize="105,508" path="m10520,2924r16,e" filled="f" stroked="f">
                <v:path arrowok="t"/>
              </v:shape>
              <v:shape id="_x0000_s5895" style="position:absolute;left:10451;top:2762;width:105;height:508" coordorigin="10451,2762" coordsize="105,508" path="m10557,2926r-1,e" filled="f" stroked="f">
                <v:path arrowok="t"/>
              </v:shape>
              <v:shape id="_x0000_s5894" style="position:absolute;left:10451;top:2762;width:105;height:508" coordorigin="10451,2762" coordsize="105,508" path="m10550,2922r6,e" filled="f" stroked="f">
                <v:path arrowok="t"/>
              </v:shape>
              <v:shape id="_x0000_s5893" style="position:absolute;left:10451;top:2762;width:105;height:508" coordorigin="10451,2762" coordsize="105,508" path="m10550,2924r-12,e" filled="f" stroked="f">
                <v:path arrowok="t"/>
              </v:shape>
              <v:shape id="_x0000_s5892" style="position:absolute;left:10451;top:2762;width:105;height:508" coordorigin="10451,2762" coordsize="105,508" path="m10557,2922r-7,l10538,2924r15,l10554,2925r2,1l10557,2922e" filled="f" stroked="f">
                <v:path arrowok="t"/>
              </v:shape>
              <v:shape id="_x0000_s5891" style="position:absolute;left:10451;top:2762;width:105;height:508" coordorigin="10451,2762" coordsize="105,508" path="m10553,2924r-3,e" filled="f" stroked="f">
                <v:path arrowok="t"/>
              </v:shape>
              <v:shape id="_x0000_s5890" style="position:absolute;left:10451;top:2762;width:105;height:508" coordorigin="10451,2762" coordsize="105,508" path="m10554,2925r-1,-1e" filled="f" stroked="f">
                <v:path arrowok="t"/>
              </v:shape>
              <v:shape id="_x0000_s5889" style="position:absolute;left:10451;top:2762;width:105;height:508" coordorigin="10451,2762" coordsize="105,508" path="m10556,2922r1,e" filled="f" stroked="f">
                <v:path arrowok="t"/>
              </v:shape>
              <v:shape id="_x0000_s5888" style="position:absolute;left:10451;top:2762;width:105;height:508" coordorigin="10451,2762" coordsize="105,508" path="m10554,2925r-4,-1e" filled="f" stroked="f">
                <v:path arrowok="t"/>
              </v:shape>
              <v:shape id="_x0000_s5887" style="position:absolute;left:10451;top:2762;width:105;height:508" coordorigin="10451,2762" coordsize="105,508" path="m10550,2924r3,l10554,2925e" filled="f" stroked="f">
                <v:path arrowok="t"/>
              </v:shape>
              <v:shape id="_x0000_s5886" style="position:absolute;left:10451;top:2762;width:105;height:508" coordorigin="10451,2762" coordsize="105,508" path="m10553,2924r-3,l10554,2925r-1,-1e" filled="f" stroked="f">
                <v:path arrowok="t"/>
              </v:shape>
              <v:shape id="_x0000_s5885" style="position:absolute;left:10451;top:2762;width:105;height:508" coordorigin="10451,2762" coordsize="105,508" path="m10498,2922r51,e" filled="f" stroked="f">
                <v:path arrowok="t"/>
              </v:shape>
              <v:shape id="_x0000_s5884" style="position:absolute;left:10451;top:2762;width:105;height:508" coordorigin="10451,2762" coordsize="105,508" path="m10536,2924r-16,e" filled="f" stroked="f">
                <v:path arrowok="t"/>
              </v:shape>
              <v:shape id="_x0000_s5883" style="position:absolute;left:10451;top:2762;width:105;height:508" coordorigin="10451,2762" coordsize="105,508" path="m10549,2922r-51,l10518,2924r18,l10549,2922e" filled="f" stroked="f">
                <v:path arrowok="t"/>
              </v:shape>
              <v:shape id="_x0000_s5882" style="position:absolute;left:10451;top:2762;width:105;height:508" coordorigin="10451,2762" coordsize="105,508" path="m10557,2902r-50,2l10473,2904r,8l10556,2914r-83,2l10473,2922r77,-2l10557,2920r,-18e" filled="f" stroked="f">
                <v:path arrowok="t"/>
              </v:shape>
              <v:shape id="_x0000_s5881" style="position:absolute;left:10451;top:2762;width:105;height:508" coordorigin="10451,2762" coordsize="105,508" path="m10557,2920r-1,e" filled="f" stroked="f">
                <v:path arrowok="t"/>
              </v:shape>
              <v:shape id="_x0000_s5880" style="position:absolute;left:10451;top:2762;width:105;height:508" coordorigin="10451,2762" coordsize="105,508" path="m10557,2922r-1,e" filled="f" stroked="f">
                <v:path arrowok="t"/>
              </v:shape>
              <v:shape id="_x0000_s5879" style="position:absolute;left:10451;top:2762;width:105;height:508" coordorigin="10451,2762" coordsize="105,508" path="m10556,2920r1,e" filled="f" stroked="f">
                <v:path arrowok="t"/>
              </v:shape>
              <v:shape id="_x0000_s5878" style="position:absolute;left:10451;top:2762;width:105;height:508" coordorigin="10451,2762" coordsize="105,508" path="m10557,2920r-1,2l10557,2920e" filled="f" stroked="f">
                <v:path arrowok="t"/>
              </v:shape>
              <v:shape id="_x0000_s5877" style="position:absolute;left:10451;top:2762;width:105;height:508" coordorigin="10451,2762" coordsize="105,508" path="m10473,2912r,4l10548,2914r-75,-2e" filled="f" stroked="f">
                <v:path arrowok="t"/>
              </v:shape>
              <v:shape id="_x0000_s5876" style="position:absolute;left:10451;top:2762;width:105;height:508" coordorigin="10451,2762" coordsize="105,508" path="m10556,2892r-5,l10536,2894r-24,2l10556,2896r-18,2l10473,2898r,6l10547,2902r10,l10557,2894r-7,l10556,2892e" filled="f" stroked="f">
                <v:path arrowok="t"/>
              </v:shape>
              <v:shape id="_x0000_s5875" style="position:absolute;left:10451;top:2762;width:105;height:508" coordorigin="10451,2762" coordsize="105,508" path="m10556,2896r-44,e" filled="f" stroked="f">
                <v:path arrowok="t"/>
              </v:shape>
              <v:shape id="_x0000_s5874" style="position:absolute;left:10451;top:2762;width:105;height:508" coordorigin="10451,2762" coordsize="105,508" path="m10536,2894r15,-2l10556,2892e" filled="f" stroked="f">
                <v:path arrowok="t"/>
              </v:shape>
              <v:shape id="_x0000_s5873" style="position:absolute;left:10451;top:2762;width:105;height:508" coordorigin="10451,2762" coordsize="105,508" path="m10556,2892r-6,2l10557,2894e" filled="f" stroked="f">
                <v:path arrowok="t"/>
              </v:shape>
              <v:shape id="_x0000_s5872" style="position:absolute;left:10451;top:2762;width:105;height:508" coordorigin="10451,2762" coordsize="105,508" path="m10556,2892r-5,l10536,2894e" filled="f" stroked="f">
                <v:path arrowok="t"/>
              </v:shape>
              <v:shape id="_x0000_s5871" style="position:absolute;left:10451;top:2762;width:105;height:508" coordorigin="10451,2762" coordsize="105,508" path="m10512,2896r44,e" filled="f" stroked="f">
                <v:path arrowok="t"/>
              </v:shape>
              <v:shape id="_x0000_s5870" style="position:absolute;left:10451;top:2762;width:105;height:508" coordorigin="10451,2762" coordsize="105,508" path="m10473,2884r,14l10556,2896r-58,l10518,2894r18,l10551,2892r5,l10556,2890r-11,-2l10488,2888r13,-2l10481,2886r-8,-2e" filled="f" stroked="f">
                <v:path arrowok="t"/>
              </v:shape>
              <v:shape id="_x0000_s5869" style="position:absolute;left:10451;top:2762;width:105;height:508" coordorigin="10451,2762" coordsize="105,508" path="m10545,2888r11,2e" filled="f" stroked="f">
                <v:path arrowok="t"/>
              </v:shape>
              <v:shape id="_x0000_s5868" style="position:absolute;left:10451;top:2762;width:105;height:508" coordorigin="10451,2762" coordsize="105,508" path="m10489,2888r56,e" filled="f" stroked="f">
                <v:path arrowok="t"/>
              </v:shape>
              <v:shape id="_x0000_s5867" style="position:absolute;left:10451;top:2762;width:105;height:508" coordorigin="10451,2762" coordsize="105,508" path="m10557,2894r-7,l10556,2892e" filled="f" stroked="f">
                <v:path arrowok="t"/>
              </v:shape>
              <v:shape id="_x0000_s5866" style="position:absolute;left:10451;top:2762;width:105;height:508" coordorigin="10451,2762" coordsize="105,508" path="m10557,2892r-1,l10550,2894r7,l10557,2892e" filled="f" stroked="f">
                <v:path arrowok="t"/>
              </v:shape>
              <v:shape id="_x0000_s5865" style="position:absolute;left:10451;top:2762;width:105;height:508" coordorigin="10451,2762" coordsize="105,508" path="m10556,2892r1,e" filled="f" stroked="f">
                <v:path arrowok="t"/>
              </v:shape>
              <v:shape id="_x0000_s5864" style="position:absolute;left:10451;top:2762;width:105;height:508" coordorigin="10451,2762" coordsize="105,508" path="m10557,2892r-1,e" filled="f" stroked="f">
                <v:path arrowok="t"/>
              </v:shape>
              <v:shape id="_x0000_s5863" style="position:absolute;left:10451;top:2762;width:105;height:508" coordorigin="10451,2762" coordsize="105,508" path="m10557,2870r-50,l10533,2872r19,l10553,2873r3,1l10552,2876r-8,l10552,2878r4,l10556,2882r-10,2l10528,2886r-3,l10545,2888r11,2l10556,2892r1,-22e" filled="f" stroked="f">
                <v:path arrowok="t"/>
              </v:shape>
              <v:shape id="_x0000_s5862" style="position:absolute;left:10451;top:2762;width:105;height:508" coordorigin="10451,2762" coordsize="105,508" path="m10556,2890r-11,-2l10525,2886e" filled="f" stroked="f">
                <v:path arrowok="t"/>
              </v:shape>
              <v:shape id="_x0000_s5861" style="position:absolute;left:10451;top:2762;width:105;height:508" coordorigin="10451,2762" coordsize="105,508" path="m10525,2886r1,e" filled="f" stroked="f">
                <v:path arrowok="t"/>
              </v:shape>
              <v:shape id="_x0000_s5860" style="position:absolute;left:10451;top:2762;width:105;height:508" coordorigin="10451,2762" coordsize="105,508" path="m10556,2878r-4,e" filled="f" stroked="f">
                <v:path arrowok="t"/>
              </v:shape>
              <v:shape id="_x0000_s5859" style="position:absolute;left:10451;top:2762;width:105;height:508" coordorigin="10451,2762" coordsize="105,508" path="m10556,2874r,e" filled="f" stroked="f">
                <v:path arrowok="t"/>
              </v:shape>
              <v:shape id="_x0000_s5858" style="position:absolute;left:10451;top:2762;width:105;height:508" coordorigin="10451,2762" coordsize="105,508" path="m10544,2876r8,e" filled="f" stroked="f">
                <v:path arrowok="t"/>
              </v:shape>
              <v:shape id="_x0000_s5857" style="position:absolute;left:10451;top:2762;width:105;height:508" coordorigin="10451,2762" coordsize="105,508" path="m10550,2872r-17,e" filled="f" stroked="f">
                <v:path arrowok="t"/>
              </v:shape>
              <v:shape id="_x0000_s5856" style="position:absolute;left:10451;top:2762;width:105;height:508" coordorigin="10451,2762" coordsize="105,508" path="m10507,2870r50,e" filled="f" stroked="f">
                <v:path arrowok="t"/>
              </v:shape>
              <v:shape id="_x0000_s5855" style="position:absolute;left:10451;top:2762;width:105;height:508" coordorigin="10451,2762" coordsize="105,508" path="m10552,2872r-2,e" filled="f" stroked="f">
                <v:path arrowok="t"/>
              </v:shape>
              <v:shape id="_x0000_s5854" style="position:absolute;left:10451;top:2762;width:105;height:508" coordorigin="10451,2762" coordsize="105,508" path="m10553,2873r-1,-1e" filled="f" stroked="f">
                <v:path arrowok="t"/>
              </v:shape>
              <v:shape id="_x0000_s5853" style="position:absolute;left:10451;top:2762;width:105;height:508" coordorigin="10451,2762" coordsize="105,508" path="m10556,2890r-11,-2e" filled="f" stroked="f">
                <v:path arrowok="t"/>
              </v:shape>
              <v:shape id="_x0000_s5852" style="position:absolute;left:10451;top:2762;width:105;height:508" coordorigin="10451,2762" coordsize="105,508" path="m10525,2886r20,2l10556,2890e" filled="f" stroked="f">
                <v:path arrowok="t"/>
              </v:shape>
              <v:shape id="_x0000_s5851" style="position:absolute;left:10451;top:2762;width:105;height:508" coordorigin="10451,2762" coordsize="105,508" path="m10525,2886r-10,l10545,2888r11,2l10556,2891r,-1l10545,2888r-20,-2e" filled="f" stroked="f">
                <v:path arrowok="t"/>
              </v:shape>
              <v:shape id="_x0000_s5850" style="position:absolute;left:10451;top:2762;width:105;height:508" coordorigin="10451,2762" coordsize="105,508" path="m10545,2888r-30,-2e" filled="f" stroked="f">
                <v:path arrowok="t"/>
              </v:shape>
              <v:shape id="_x0000_s5849" style="position:absolute;left:10451;top:2762;width:105;height:508" coordorigin="10451,2762" coordsize="105,508" path="m10516,2886r9,e" filled="f" stroked="f">
                <v:path arrowok="t"/>
              </v:shape>
              <v:shape id="_x0000_s5848" style="position:absolute;left:10451;top:2762;width:105;height:508" coordorigin="10451,2762" coordsize="105,508" path="m10545,2888r-56,e" filled="f" stroked="f">
                <v:path arrowok="t"/>
              </v:shape>
              <v:shape id="_x0000_s5847" style="position:absolute;left:10451;top:2762;width:105;height:508" coordorigin="10451,2762" coordsize="105,508" path="m10515,2886r30,2e" filled="f" stroked="f">
                <v:path arrowok="t"/>
              </v:shape>
              <v:shape id="_x0000_s5846" style="position:absolute;left:10451;top:2762;width:105;height:508" coordorigin="10451,2762" coordsize="105,508" path="m10515,2886r-13,l10489,2888r56,l10515,2886e" filled="f" stroked="f">
                <v:path arrowok="t"/>
              </v:shape>
              <v:shape id="_x0000_s5845" style="position:absolute;left:10451;top:2762;width:105;height:508" coordorigin="10451,2762" coordsize="105,508" path="m10552,2878r4,e" filled="f" stroked="f">
                <v:path arrowok="t"/>
              </v:shape>
              <v:shape id="_x0000_s5844" style="position:absolute;left:10451;top:2762;width:105;height:508" coordorigin="10451,2762" coordsize="105,508" path="m10526,2886r-1,e" filled="f" stroked="f">
                <v:path arrowok="t"/>
              </v:shape>
              <v:shape id="_x0000_s5843" style="position:absolute;left:10451;top:2762;width:105;height:508" coordorigin="10451,2762" coordsize="105,508" path="m10525,2886r-9,e" filled="f" stroked="f">
                <v:path arrowok="t"/>
              </v:shape>
              <v:shape id="_x0000_s5842" style="position:absolute;left:10451;top:2762;width:105;height:508" coordorigin="10451,2762" coordsize="105,508" path="m10473,2872r,12l10483,2884r33,2l10526,2886r20,-2l10556,2882r,-4l10520,2878r16,-2l10532,2876r-4,-1l10520,2874r-33,l10473,2872e" filled="f" stroked="f">
                <v:path arrowok="t"/>
              </v:shape>
              <v:shape id="_x0000_s5841" style="position:absolute;left:10451;top:2762;width:105;height:508" coordorigin="10451,2762" coordsize="105,508" path="m10529,2878r23,e" filled="f" stroked="f">
                <v:path arrowok="t"/>
              </v:shape>
              <v:shape id="_x0000_s5840" style="position:absolute;left:10451;top:2762;width:105;height:508" coordorigin="10451,2762" coordsize="105,508" path="m10520,2874r8,1e" filled="f" stroked="f">
                <v:path arrowok="t"/>
              </v:shape>
              <v:shape id="_x0000_s5839" style="position:absolute;left:10451;top:2762;width:105;height:508" coordorigin="10451,2762" coordsize="105,508" path="m10499,2874r21,e" filled="f" stroked="f">
                <v:path arrowok="t"/>
              </v:shape>
              <v:shape id="_x0000_s5838" style="position:absolute;left:10451;top:2762;width:105;height:508" coordorigin="10451,2762" coordsize="105,508" path="m10552,2878r-23,e" filled="f" stroked="f">
                <v:path arrowok="t"/>
              </v:shape>
              <v:shape id="_x0000_s5837" style="position:absolute;left:10451;top:2762;width:105;height:508" coordorigin="10451,2762" coordsize="105,508" path="m10543,2876r-14,2l10552,2878r-9,-2e" filled="f" stroked="f">
                <v:path arrowok="t"/>
              </v:shape>
              <v:shape id="_x0000_s5836" style="position:absolute;left:10451;top:2762;width:105;height:508" coordorigin="10451,2762" coordsize="105,508" path="m10556,2874r,e" filled="f" stroked="f">
                <v:path arrowok="t"/>
              </v:shape>
              <v:shape id="_x0000_s5835" style="position:absolute;left:10451;top:2762;width:105;height:508" coordorigin="10451,2762" coordsize="105,508" path="m10552,2876r-8,e" filled="f" stroked="f">
                <v:path arrowok="t"/>
              </v:shape>
              <v:shape id="_x0000_s5834" style="position:absolute;left:10451;top:2762;width:105;height:508" coordorigin="10451,2762" coordsize="105,508" path="m10556,2874r-31,l10528,2875r9,1l10552,2876r4,-2e" filled="f" stroked="f">
                <v:path arrowok="t"/>
              </v:shape>
              <v:shape id="_x0000_s5833" style="position:absolute;left:10451;top:2762;width:105;height:508" coordorigin="10451,2762" coordsize="105,508" path="m10528,2875r-3,-1e" filled="f" stroked="f">
                <v:path arrowok="t"/>
              </v:shape>
              <v:shape id="_x0000_s5832" style="position:absolute;left:10451;top:2762;width:105;height:508" coordorigin="10451,2762" coordsize="105,508" path="m10525,2874r30,e" filled="f" stroked="f">
                <v:path arrowok="t"/>
              </v:shape>
              <v:shape id="_x0000_s5831" style="position:absolute;left:10451;top:2762;width:105;height:508" coordorigin="10451,2762" coordsize="105,508" path="m10528,2875r-8,-1e" filled="f" stroked="f">
                <v:path arrowok="t"/>
              </v:shape>
              <v:shape id="_x0000_s5830" style="position:absolute;left:10451;top:2762;width:105;height:508" coordorigin="10451,2762" coordsize="105,508" path="m10525,2874r3,1e" filled="f" stroked="f">
                <v:path arrowok="t"/>
              </v:shape>
              <v:shape id="_x0000_s5829" style="position:absolute;left:10451;top:2762;width:105;height:508" coordorigin="10451,2762" coordsize="105,508" path="m10525,2874r-5,l10528,2875r-3,-1e" filled="f" stroked="f">
                <v:path arrowok="t"/>
              </v:shape>
              <v:shape id="_x0000_s5828" style="position:absolute;left:10451;top:2762;width:105;height:508" coordorigin="10451,2762" coordsize="105,508" path="m10520,2874r5,e" filled="f" stroked="f">
                <v:path arrowok="t"/>
              </v:shape>
              <v:shape id="_x0000_s5827" style="position:absolute;left:10451;top:2762;width:105;height:508" coordorigin="10451,2762" coordsize="105,508" path="m10557,2870r-50,e" filled="f" stroked="f">
                <v:path arrowok="t"/>
              </v:shape>
              <v:shape id="_x0000_s5826" style="position:absolute;left:10451;top:2762;width:105;height:508" coordorigin="10451,2762" coordsize="105,508" path="m10533,2872r17,e" filled="f" stroked="f">
                <v:path arrowok="t"/>
              </v:shape>
              <v:shape id="_x0000_s5825" style="position:absolute;left:10451;top:2762;width:105;height:508" coordorigin="10451,2762" coordsize="105,508" path="m10520,2874r-21,e" filled="f" stroked="f">
                <v:path arrowok="t"/>
              </v:shape>
              <v:shape id="_x0000_s5824" style="position:absolute;left:10451;top:2762;width:105;height:508" coordorigin="10451,2762" coordsize="105,508" path="m10555,2874r-30,e" filled="f" stroked="f">
                <v:path arrowok="t"/>
              </v:shape>
              <v:shape id="_x0000_s5823" style="position:absolute;left:10451;top:2762;width:105;height:508" coordorigin="10451,2762" coordsize="105,508" path="m10525,2874r-5,e" filled="f" stroked="f">
                <v:path arrowok="t"/>
              </v:shape>
              <v:shape id="_x0000_s5822" style="position:absolute;left:10451;top:2762;width:105;height:508" coordorigin="10451,2762" coordsize="105,508" path="m10525,2862r-52,2l10473,2872r26,2l10555,2874r-2,-1l10550,2872r-38,l10491,2870r66,l10557,2868r-1,l10556,2866r-11,-2l10525,2862e" filled="f" stroked="f">
                <v:path arrowok="t"/>
              </v:shape>
              <v:shape id="_x0000_s5821" style="position:absolute;left:10451;top:2762;width:105;height:508" coordorigin="10451,2762" coordsize="105,508" path="m10550,2872r3,1e" filled="f" stroked="f">
                <v:path arrowok="t"/>
              </v:shape>
              <v:shape id="_x0000_s5820" style="position:absolute;left:10451;top:2762;width:105;height:508" coordorigin="10451,2762" coordsize="105,508" path="m10556,2868r1,e" filled="f" stroked="f">
                <v:path arrowok="t"/>
              </v:shape>
              <v:shape id="_x0000_s5819" style="position:absolute;left:10451;top:2762;width:105;height:508" coordorigin="10451,2762" coordsize="105,508" path="m10550,2872r2,l10553,2873e" filled="f" stroked="f">
                <v:path arrowok="t"/>
              </v:shape>
              <v:shape id="_x0000_s5818" style="position:absolute;left:10451;top:2762;width:105;height:508" coordorigin="10451,2762" coordsize="105,508" path="m10553,2873r-3,-1e" filled="f" stroked="f">
                <v:path arrowok="t"/>
              </v:shape>
              <v:shape id="_x0000_s5817" style="position:absolute;left:10451;top:2762;width:105;height:508" coordorigin="10451,2762" coordsize="105,508" path="m10552,2872r-2,l10553,2873r-1,-1e" filled="f" stroked="f">
                <v:path arrowok="t"/>
              </v:shape>
              <v:shape id="_x0000_s5816" style="position:absolute;left:10451;top:2762;width:105;height:508" coordorigin="10451,2762" coordsize="105,508" path="m10557,2868r-1,e" filled="f" stroked="f">
                <v:path arrowok="t"/>
              </v:shape>
              <v:shape id="_x0000_s5815" style="position:absolute;left:10451;top:2762;width:105;height:508" coordorigin="10451,2762" coordsize="105,508" path="m10557,2862r-30,l10546,2864r10,2l10556,2868r1,-6e" filled="f" stroked="f">
                <v:path arrowok="t"/>
              </v:shape>
              <v:shape id="_x0000_s5814" style="position:absolute;left:10451;top:2762;width:105;height:508" coordorigin="10451,2762" coordsize="105,508" path="m10527,2862r30,e" filled="f" stroked="f">
                <v:path arrowok="t"/>
              </v:shape>
              <v:shape id="_x0000_s5813" style="position:absolute;left:10451;top:2762;width:105;height:508" coordorigin="10451,2762" coordsize="105,508" path="m10557,2862r-30,e" filled="f" stroked="f">
                <v:path arrowok="t"/>
              </v:shape>
              <v:shape id="_x0000_s5812" style="position:absolute;left:10451;top:2762;width:105;height:508" coordorigin="10451,2762" coordsize="105,508" path="m10557,2848r-6,l10556,2850r,l10551,2852r-39,l10473,2854r,10l10523,2862r34,l10557,2860r-55,l10525,2858r26,l10552,2858r3,-2l10557,2856r,-8e" filled="f" stroked="f">
                <v:path arrowok="t"/>
              </v:shape>
              <v:shape id="_x0000_s5811" style="position:absolute;left:10451;top:2762;width:105;height:508" coordorigin="10451,2762" coordsize="105,508" path="m10557,2856r-1,e" filled="f" stroked="f">
                <v:path arrowok="t"/>
              </v:shape>
              <v:shape id="_x0000_s5810" style="position:absolute;left:10451;top:2762;width:105;height:508" coordorigin="10451,2762" coordsize="105,508" path="m10551,2858r-15,e" filled="f" stroked="f">
                <v:path arrowok="t"/>
              </v:shape>
              <v:shape id="_x0000_s5809" style="position:absolute;left:10451;top:2762;width:105;height:508" coordorigin="10451,2762" coordsize="105,508" path="m10512,2860r45,e" filled="f" stroked="f">
                <v:path arrowok="t"/>
              </v:shape>
              <v:shape id="_x0000_s5808" style="position:absolute;left:10451;top:2762;width:105;height:508" coordorigin="10451,2762" coordsize="105,508" path="m10552,2858r-1,e" filled="f" stroked="f">
                <v:path arrowok="t"/>
              </v:shape>
              <v:shape id="_x0000_s5807" style="position:absolute;left:10451;top:2762;width:105;height:508" coordorigin="10451,2762" coordsize="105,508" path="m10512,2852r34,e" filled="f" stroked="f">
                <v:path arrowok="t"/>
              </v:shape>
              <v:shape id="_x0000_s5806" style="position:absolute;left:10451;top:2762;width:105;height:508" coordorigin="10451,2762" coordsize="105,508" path="m10556,2850r-5,-2l10557,2848e" filled="f" stroked="f">
                <v:path arrowok="t"/>
              </v:shape>
              <v:shape id="_x0000_s5805" style="position:absolute;left:10451;top:2762;width:105;height:508" coordorigin="10451,2762" coordsize="105,508" path="m10557,2860r-45,e" filled="f" stroked="f">
                <v:path arrowok="t"/>
              </v:shape>
              <v:shape id="_x0000_s5804" style="position:absolute;left:10451;top:2762;width:105;height:508" coordorigin="10451,2762" coordsize="105,508" path="m10536,2858r15,l10552,2858e" filled="f" stroked="f">
                <v:path arrowok="t"/>
              </v:shape>
              <v:shape id="_x0000_s5803" style="position:absolute;left:10451;top:2762;width:105;height:508" coordorigin="10451,2762" coordsize="105,508" path="m10556,2856r1,e" filled="f" stroked="f">
                <v:path arrowok="t"/>
              </v:shape>
              <v:shape id="_x0000_s5802" style="position:absolute;left:10451;top:2762;width:105;height:508" coordorigin="10451,2762" coordsize="105,508" path="m10557,2856r-5,2l10551,2858r-15,l10512,2860r45,l10557,2856e" filled="f" stroked="f">
                <v:path arrowok="t"/>
              </v:shape>
              <v:shape id="_x0000_s5801" style="position:absolute;left:10451;top:2762;width:105;height:508" coordorigin="10451,2762" coordsize="105,508" path="m10552,2858r-1,l10551,2858r1,e" filled="f" stroked="f">
                <v:path arrowok="t"/>
              </v:shape>
              <v:shape id="_x0000_s5800" style="position:absolute;left:10451;top:2762;width:105;height:508" coordorigin="10451,2762" coordsize="105,508" path="m10551,2858r1,e" filled="f" stroked="f">
                <v:path arrowok="t"/>
              </v:shape>
              <v:shape id="_x0000_s5799" style="position:absolute;left:10451;top:2762;width:105;height:508" coordorigin="10451,2762" coordsize="105,508" path="m10552,2858r-1,l10551,2858e" filled="f" stroked="f">
                <v:path arrowok="t"/>
              </v:shape>
              <v:shape id="_x0000_s5798" style="position:absolute;left:10451;top:2762;width:105;height:508" coordorigin="10451,2762" coordsize="105,508" path="m10552,2858r-1,l10551,2858r1,e" filled="f" stroked="f">
                <v:path arrowok="t"/>
              </v:shape>
              <v:shape id="_x0000_s5797" style="position:absolute;left:10451;top:2762;width:105;height:508" coordorigin="10451,2762" coordsize="105,508" path="m10546,2852r-34,e" filled="f" stroked="f">
                <v:path arrowok="t"/>
              </v:shape>
              <v:shape id="_x0000_s5796" style="position:absolute;left:10451;top:2762;width:105;height:508" coordorigin="10451,2762" coordsize="105,508" path="m10525,2846r-52,l10473,2852r73,l10555,2850r1,l10550,2848r-8,l10525,2846e" filled="f" stroked="f">
                <v:path arrowok="t"/>
              </v:shape>
              <v:shape id="_x0000_s5795" style="position:absolute;left:10451;top:2762;width:105;height:508" coordorigin="10451,2762" coordsize="105,508" path="m10499,2846r26,e" filled="f" stroked="f">
                <v:path arrowok="t"/>
              </v:shape>
              <v:shape id="_x0000_s5794" style="position:absolute;left:10451;top:2762;width:105;height:508" coordorigin="10451,2762" coordsize="105,508" path="m10485,2846r9,e" filled="f" stroked="f">
                <v:path arrowok="t"/>
              </v:shape>
              <v:shape id="_x0000_s5793" style="position:absolute;left:10451;top:2762;width:105;height:508" coordorigin="10451,2762" coordsize="105,508" path="m10557,2848r-6,l10556,2850e" filled="f" stroked="f">
                <v:path arrowok="t"/>
              </v:shape>
              <v:shape id="_x0000_s5792" style="position:absolute;left:10451;top:2762;width:105;height:508" coordorigin="10451,2762" coordsize="105,508" path="m10525,2846r-26,e" filled="f" stroked="f">
                <v:path arrowok="t"/>
              </v:shape>
              <v:shape id="_x0000_s5791" style="position:absolute;left:10451;top:2762;width:105;height:508" coordorigin="10451,2762" coordsize="105,508" path="m10542,2838r-3,1l10536,2840r-3,1l10527,2842r-7,l10499,2844r41,l10499,2846r32,l10550,2848r6,2l10551,2848r6,l10556,2840r-14,-2e" filled="f" stroked="f">
                <v:path arrowok="t"/>
              </v:shape>
              <v:shape id="_x0000_s5790" style="position:absolute;left:10451;top:2762;width:105;height:508" coordorigin="10451,2762" coordsize="105,508" path="m10499,2844r21,-2e" filled="f" stroked="f">
                <v:path arrowok="t"/>
              </v:shape>
              <v:shape id="_x0000_s5789" style="position:absolute;left:10451;top:2762;width:105;height:508" coordorigin="10451,2762" coordsize="105,508" path="m10533,2841r3,-1l10539,2839e" filled="f" stroked="f">
                <v:path arrowok="t"/>
              </v:shape>
              <v:shape id="_x0000_s5788" style="position:absolute;left:10451;top:2762;width:105;height:508" coordorigin="10451,2762" coordsize="105,508" path="m10494,2846r-9,e" filled="f" stroked="f">
                <v:path arrowok="t"/>
              </v:shape>
              <v:shape id="_x0000_s5787" style="position:absolute;left:10451;top:2762;width:105;height:508" coordorigin="10451,2762" coordsize="105,508" path="m10533,2844r-48,2l10494,2846r39,-2e" filled="f" stroked="f">
                <v:path arrowok="t"/>
              </v:shape>
              <v:shape id="_x0000_s5786" style="position:absolute;left:10451;top:2762;width:105;height:508" coordorigin="10451,2762" coordsize="105,508" path="m10541,2822r-2,l10524,2824r-19,2l10498,2826r-25,2l10473,2844r11,l10507,2842r13,l10533,2841r6,-2l10541,2838r8,l10552,2836r-5,l10537,2834r-20,-2l10499,2830r58,l10557,2828r-1,l10556,2826r-5,-2l10541,2822e" filled="f" stroked="f">
                <v:path arrowok="t"/>
              </v:shape>
              <v:shape id="_x0000_s5785" style="position:absolute;left:10451;top:2762;width:105;height:508" coordorigin="10451,2762" coordsize="105,508" path="m10520,2842r-13,l10484,2844e" filled="f" stroked="f">
                <v:path arrowok="t"/>
              </v:shape>
              <v:shape id="_x0000_s5784" style="position:absolute;left:10451;top:2762;width:105;height:508" coordorigin="10451,2762" coordsize="105,508" path="m10539,2839r-6,2e" filled="f" stroked="f">
                <v:path arrowok="t"/>
              </v:shape>
              <v:shape id="_x0000_s5783" style="position:absolute;left:10451;top:2762;width:105;height:508" coordorigin="10451,2762" coordsize="105,508" path="m10557,2830r-54,e" filled="f" stroked="f">
                <v:path arrowok="t"/>
              </v:shape>
              <v:shape id="_x0000_s5782" style="position:absolute;left:10451;top:2762;width:105;height:508" coordorigin="10451,2762" coordsize="105,508" path="m10537,2834r10,2l10552,2836e" filled="f" stroked="f">
                <v:path arrowok="t"/>
              </v:shape>
              <v:shape id="_x0000_s5781" style="position:absolute;left:10451;top:2762;width:105;height:508" coordorigin="10451,2762" coordsize="105,508" path="m10503,2830r-4,e" filled="f" stroked="f">
                <v:path arrowok="t"/>
              </v:shape>
              <v:shape id="_x0000_s5780" style="position:absolute;left:10451;top:2762;width:105;height:508" coordorigin="10451,2762" coordsize="105,508" path="m10499,2830r,e" filled="f" stroked="f">
                <v:path arrowok="t"/>
              </v:shape>
              <v:shape id="_x0000_s5779" style="position:absolute;left:10451;top:2762;width:105;height:508" coordorigin="10451,2762" coordsize="105,508" path="m10539,2822r1,e" filled="f" stroked="f">
                <v:path arrowok="t"/>
              </v:shape>
              <v:shape id="_x0000_s5778" style="position:absolute;left:10451;top:2762;width:105;height:508" coordorigin="10451,2762" coordsize="105,508" path="m10473,2828r25,-2e" filled="f" stroked="f">
                <v:path arrowok="t"/>
              </v:shape>
              <v:shape id="_x0000_s5777" style="position:absolute;left:10451;top:2762;width:105;height:508" coordorigin="10451,2762" coordsize="105,508" path="m10556,2828r1,e" filled="f" stroked="f">
                <v:path arrowok="t"/>
              </v:shape>
              <v:shape id="_x0000_s5776" style="position:absolute;left:10451;top:2762;width:105;height:508" coordorigin="10451,2762" coordsize="105,508" path="m10541,2822r,e" filled="f" stroked="f">
                <v:path arrowok="t"/>
              </v:shape>
              <v:shape id="_x0000_s5775" style="position:absolute;left:10451;top:2762;width:105;height:508" coordorigin="10451,2762" coordsize="105,508" path="m10520,2842r-21,2e" filled="f" stroked="f">
                <v:path arrowok="t"/>
              </v:shape>
              <v:shape id="_x0000_s5774" style="position:absolute;left:10451;top:2762;width:105;height:508" coordorigin="10451,2762" coordsize="105,508" path="m10484,2844r23,-2l10520,2842e" filled="f" stroked="f">
                <v:path arrowok="t"/>
              </v:shape>
              <v:shape id="_x0000_s5773" style="position:absolute;left:10451;top:2762;width:105;height:508" coordorigin="10451,2762" coordsize="105,508" path="m10520,2842r-13,l10484,2844r15,l10520,2842e" filled="f" stroked="f">
                <v:path arrowok="t"/>
              </v:shape>
              <v:shape id="_x0000_s5772" style="position:absolute;left:10451;top:2762;width:105;height:508" coordorigin="10451,2762" coordsize="105,508" path="m10539,2839r-3,1l10533,2841e" filled="f" stroked="f">
                <v:path arrowok="t"/>
              </v:shape>
              <v:shape id="_x0000_s5771" style="position:absolute;left:10451;top:2762;width:105;height:508" coordorigin="10451,2762" coordsize="105,508" path="m10533,2841r6,-2e" filled="f" stroked="f">
                <v:path arrowok="t"/>
              </v:shape>
              <v:shape id="_x0000_s5770" style="position:absolute;left:10451;top:2762;width:105;height:508" coordorigin="10451,2762" coordsize="105,508" path="m10539,2839r-6,2l10536,2840r3,-1e" filled="f" stroked="f">
                <v:path arrowok="t"/>
              </v:shape>
              <v:shape id="_x0000_s5769" style="position:absolute;left:10451;top:2762;width:105;height:508" coordorigin="10451,2762" coordsize="105,508" path="m10503,2830r54,e" filled="f" stroked="f">
                <v:path arrowok="t"/>
              </v:shape>
              <v:shape id="_x0000_s5768" style="position:absolute;left:10451;top:2762;width:105;height:508" coordorigin="10451,2762" coordsize="105,508" path="m10557,2830r-54,l10521,2832r10,l10554,2832r2,2l10555,2836r-3,l10555,2838r1,l10556,2840r1,-10e" filled="f" stroked="f">
                <v:path arrowok="t"/>
              </v:shape>
              <v:shape id="_x0000_s5767" style="position:absolute;left:10451;top:2762;width:105;height:508" coordorigin="10451,2762" coordsize="105,508" path="m10551,2832r-20,e" filled="f" stroked="f">
                <v:path arrowok="t"/>
              </v:shape>
              <v:shape id="_x0000_s5766" style="position:absolute;left:10451;top:2762;width:105;height:508" coordorigin="10451,2762" coordsize="105,508" path="m10552,2836r3,e" filled="f" stroked="f">
                <v:path arrowok="t"/>
              </v:shape>
              <v:shape id="_x0000_s5765" style="position:absolute;left:10451;top:2762;width:105;height:508" coordorigin="10451,2762" coordsize="105,508" path="m10554,2832r-3,e" filled="f" stroked="f">
                <v:path arrowok="t"/>
              </v:shape>
              <v:shape id="_x0000_s5764" style="position:absolute;left:10451;top:2762;width:105;height:508" coordorigin="10451,2762" coordsize="105,508" path="m10556,2834r-2,-2e" filled="f" stroked="f">
                <v:path arrowok="t"/>
              </v:shape>
              <v:shape id="_x0000_s5763" style="position:absolute;left:10451;top:2762;width:105;height:508" coordorigin="10451,2762" coordsize="105,508" path="m10552,2836r-2,2l10555,2838r-3,-2e" filled="f" stroked="f">
                <v:path arrowok="t"/>
              </v:shape>
              <v:shape id="_x0000_s5762" style="position:absolute;left:10451;top:2762;width:105;height:508" coordorigin="10451,2762" coordsize="105,508" path="m10552,2836r-5,l10537,2834e" filled="f" stroked="f">
                <v:path arrowok="t"/>
              </v:shape>
              <v:shape id="_x0000_s5761" style="position:absolute;left:10451;top:2762;width:105;height:508" coordorigin="10451,2762" coordsize="105,508" path="m10537,2834r10,2l10552,2836r-13,-2l10537,2834e" filled="f" stroked="f">
                <v:path arrowok="t"/>
              </v:shape>
              <v:shape id="_x0000_s5760" style="position:absolute;left:10451;top:2762;width:105;height:508" coordorigin="10451,2762" coordsize="105,508" path="m10537,2834r2,l10552,2836e" filled="f" stroked="f">
                <v:path arrowok="t"/>
              </v:shape>
              <v:shape id="_x0000_s5759" style="position:absolute;left:10451;top:2762;width:105;height:508" coordorigin="10451,2762" coordsize="105,508" path="m10531,2832r20,e" filled="f" stroked="f">
                <v:path arrowok="t"/>
              </v:shape>
              <v:shape id="_x0000_s5758" style="position:absolute;left:10451;top:2762;width:105;height:508" coordorigin="10451,2762" coordsize="105,508" path="m10555,2836r-3,e" filled="f" stroked="f">
                <v:path arrowok="t"/>
              </v:shape>
              <v:shape id="_x0000_s5757" style="position:absolute;left:10451;top:2762;width:105;height:508" coordorigin="10451,2762" coordsize="105,508" path="m10552,2836r-13,-2l10537,2834e" filled="f" stroked="f">
                <v:path arrowok="t"/>
              </v:shape>
              <v:shape id="_x0000_s5756" style="position:absolute;left:10451;top:2762;width:105;height:508" coordorigin="10451,2762" coordsize="105,508" path="m10551,2832r-22,l10537,2834r2,l10552,2836r3,l10556,2834r-5,-2e" filled="f" stroked="f">
                <v:path arrowok="t"/>
              </v:shape>
              <v:shape id="_x0000_s5755" style="position:absolute;left:10451;top:2762;width:105;height:508" coordorigin="10451,2762" coordsize="105,508" path="m10551,2832r5,2e" filled="f" stroked="f">
                <v:path arrowok="t"/>
              </v:shape>
              <v:shape id="_x0000_s5754" style="position:absolute;left:10451;top:2762;width:105;height:508" coordorigin="10451,2762" coordsize="105,508" path="m10551,2832r3,l10556,2834e" filled="f" stroked="f">
                <v:path arrowok="t"/>
              </v:shape>
              <v:shape id="_x0000_s5753" style="position:absolute;left:10451;top:2762;width:105;height:508" coordorigin="10451,2762" coordsize="105,508" path="m10556,2834r-5,-2e" filled="f" stroked="f">
                <v:path arrowok="t"/>
              </v:shape>
              <v:shape id="_x0000_s5752" style="position:absolute;left:10451;top:2762;width:105;height:508" coordorigin="10451,2762" coordsize="105,508" path="m10554,2832r-3,l10556,2834r-2,-2e" filled="f" stroked="f">
                <v:path arrowok="t"/>
              </v:shape>
              <v:shape id="_x0000_s5751" style="position:absolute;left:10451;top:2762;width:105;height:508" coordorigin="10451,2762" coordsize="105,508" path="m10512,2831r13,1l10529,2832r-8,l10512,2831e" filled="f" stroked="f">
                <v:path arrowok="t"/>
              </v:shape>
              <v:shape id="_x0000_s5750" style="position:absolute;left:10451;top:2762;width:105;height:508" coordorigin="10451,2762" coordsize="105,508" path="m10499,2830r4,e" filled="f" stroked="f">
                <v:path arrowok="t"/>
              </v:shape>
              <v:shape id="_x0000_s5749" style="position:absolute;left:10451;top:2762;width:105;height:508" coordorigin="10451,2762" coordsize="105,508" path="m10503,2830r-4,l10512,2831r-9,-1e" filled="f" stroked="f">
                <v:path arrowok="t"/>
              </v:shape>
              <v:shape id="_x0000_s5748" style="position:absolute;left:10451;top:2762;width:105;height:508" coordorigin="10451,2762" coordsize="105,508" path="m10499,2830r,e" filled="f" stroked="f">
                <v:path arrowok="t"/>
              </v:shape>
              <v:shape id="_x0000_s5747" style="position:absolute;left:10451;top:2762;width:105;height:508" coordorigin="10451,2762" coordsize="105,508" path="m10499,2830r,e" filled="f" stroked="f">
                <v:path arrowok="t"/>
              </v:shape>
              <v:shape id="_x0000_s5746" style="position:absolute;left:10451;top:2762;width:105;height:508" coordorigin="10451,2762" coordsize="105,508" path="m10540,2822r-1,e" filled="f" stroked="f">
                <v:path arrowok="t"/>
              </v:shape>
              <v:shape id="_x0000_s5745" style="position:absolute;left:10451;top:2762;width:105;height:508" coordorigin="10451,2762" coordsize="105,508" path="m10533,2820r-45,l10473,2822r,6l10482,2826r16,l10519,2824r16,-2l10540,2822r-7,-2e" filled="f" stroked="f">
                <v:path arrowok="t"/>
              </v:shape>
              <v:shape id="_x0000_s5744" style="position:absolute;left:10451;top:2762;width:105;height:508" coordorigin="10451,2762" coordsize="105,508" path="m10498,2826r-16,l10473,2828e" filled="f" stroked="f">
                <v:path arrowok="t"/>
              </v:shape>
              <v:shape id="_x0000_s5743" style="position:absolute;left:10451;top:2762;width:105;height:508" coordorigin="10451,2762" coordsize="105,508" path="m10488,2820r12,e" filled="f" stroked="f">
                <v:path arrowok="t"/>
              </v:shape>
              <v:shape id="_x0000_s5742" style="position:absolute;left:10451;top:2762;width:105;height:508" coordorigin="10451,2762" coordsize="105,508" path="m10501,2820r23,e" filled="f" stroked="f">
                <v:path arrowok="t"/>
              </v:shape>
              <v:shape id="_x0000_s5741" style="position:absolute;left:10451;top:2762;width:105;height:508" coordorigin="10451,2762" coordsize="105,508" path="m10524,2820r9,e" filled="f" stroked="f">
                <v:path arrowok="t"/>
              </v:shape>
              <v:shape id="_x0000_s5740" style="position:absolute;left:10451;top:2762;width:105;height:508" coordorigin="10451,2762" coordsize="105,508" path="m10498,2826r-25,2e" filled="f" stroked="f">
                <v:path arrowok="t"/>
              </v:shape>
              <v:shape id="_x0000_s5739" style="position:absolute;left:10451;top:2762;width:105;height:508" coordorigin="10451,2762" coordsize="105,508" path="m10473,2828r9,-2l10498,2826e" filled="f" stroked="f">
                <v:path arrowok="t"/>
              </v:shape>
              <v:shape id="_x0000_s5738" style="position:absolute;left:10451;top:2762;width:105;height:508" coordorigin="10451,2762" coordsize="105,508" path="m10498,2826r-16,l10473,2828r25,-2e" filled="f" stroked="f">
                <v:path arrowok="t"/>
              </v:shape>
              <v:shape id="_x0000_s5737" style="position:absolute;left:10451;top:2762;width:105;height:508" coordorigin="10451,2762" coordsize="105,508" path="m10557,2828r-1,e" filled="f" stroked="f">
                <v:path arrowok="t"/>
              </v:shape>
              <v:shape id="_x0000_s5736" style="position:absolute;left:10451;top:2762;width:105;height:508" coordorigin="10451,2762" coordsize="105,508" path="m10557,2822r-15,l10551,2824r5,2l10556,2828r1,-6e" filled="f" stroked="f">
                <v:path arrowok="t"/>
              </v:shape>
              <v:shape id="_x0000_s5735" style="position:absolute;left:10451;top:2762;width:105;height:508" coordorigin="10451,2762" coordsize="105,508" path="m10542,2822r14,e" filled="f" stroked="f">
                <v:path arrowok="t"/>
              </v:shape>
              <v:shape id="_x0000_s5734" style="position:absolute;left:10451;top:2762;width:105;height:508" coordorigin="10451,2762" coordsize="105,508" path="m10556,2822r1,e" filled="f" stroked="f">
                <v:path arrowok="t"/>
              </v:shape>
              <v:shape id="_x0000_s5733" style="position:absolute;left:10451;top:2762;width:105;height:508" coordorigin="10451,2762" coordsize="105,508" path="m10544,2820r-11,l10540,2822r4,-2e" filled="f" stroked="f">
                <v:path arrowok="t"/>
              </v:shape>
              <v:shape id="_x0000_s5732" style="position:absolute;left:10451;top:2762;width:105;height:508" coordorigin="10451,2762" coordsize="105,508" path="m10533,2820r11,e" filled="f" stroked="f">
                <v:path arrowok="t"/>
              </v:shape>
              <v:shape id="_x0000_s5731" style="position:absolute;left:10451;top:2762;width:105;height:508" coordorigin="10451,2762" coordsize="105,508" path="m10541,2822r,e" filled="f" stroked="f">
                <v:path arrowok="t"/>
              </v:shape>
              <v:shape id="_x0000_s5730" style="position:absolute;left:10451;top:2762;width:105;height:508" coordorigin="10451,2762" coordsize="105,508" path="m10556,2822r-14,e" filled="f" stroked="f">
                <v:path arrowok="t"/>
              </v:shape>
              <v:shape id="_x0000_s5729" style="position:absolute;left:10451;top:2762;width:105;height:508" coordorigin="10451,2762" coordsize="105,508" path="m10556,2820r-12,l10541,2822r15,l10556,2820e" filled="f" stroked="f">
                <v:path arrowok="t"/>
              </v:shape>
              <v:shape id="_x0000_s5728" style="position:absolute;left:10451;top:2762;width:105;height:508" coordorigin="10451,2762" coordsize="105,508" path="m10550,2820r6,e" filled="f" stroked="f">
                <v:path arrowok="t"/>
              </v:shape>
              <v:shape id="_x0000_s5727" style="position:absolute;left:10451;top:2762;width:105;height:508" coordorigin="10451,2762" coordsize="105,508" path="m10544,2820r1,e" filled="f" stroked="f">
                <v:path arrowok="t"/>
              </v:shape>
              <v:shape id="_x0000_s5726" style="position:absolute;left:10451;top:2762;width:105;height:508" coordorigin="10451,2762" coordsize="105,508" path="m10557,2822r-1,e" filled="f" stroked="f">
                <v:path arrowok="t"/>
              </v:shape>
              <v:shape id="_x0000_s5725" style="position:absolute;left:10451;top:2762;width:105;height:508" coordorigin="10451,2762" coordsize="105,508" path="m10556,2820r-6,e" filled="f" stroked="f">
                <v:path arrowok="t"/>
              </v:shape>
              <v:shape id="_x0000_s5724" style="position:absolute;left:10451;top:2762;width:105;height:508" coordorigin="10451,2762" coordsize="105,508" path="m10557,2818r-3,l10550,2820r6,l10556,2822r1,-4e" filled="f" stroked="f">
                <v:path arrowok="t"/>
              </v:shape>
              <v:shape id="_x0000_s5723" style="position:absolute;left:10451;top:2762;width:105;height:508" coordorigin="10451,2762" coordsize="105,508" path="m10554,2818r2,e" filled="f" stroked="f">
                <v:path arrowok="t"/>
              </v:shape>
              <v:shape id="_x0000_s5722" style="position:absolute;left:10451;top:2762;width:105;height:508" coordorigin="10451,2762" coordsize="105,508" path="m10556,2818r1,e" filled="f" stroked="f">
                <v:path arrowok="t"/>
              </v:shape>
              <v:shape id="_x0000_s5721" style="position:absolute;left:10451;top:2762;width:105;height:508" coordorigin="10451,2762" coordsize="105,508" path="m10500,2820r-12,e" filled="f" stroked="f">
                <v:path arrowok="t"/>
              </v:shape>
              <v:shape id="_x0000_s5720" style="position:absolute;left:10451;top:2762;width:105;height:508" coordorigin="10451,2762" coordsize="105,508" path="m10511,2818r-38,l10473,2820r27,l10511,2818e" filled="f" stroked="f">
                <v:path arrowok="t"/>
              </v:shape>
              <v:shape id="_x0000_s5719" style="position:absolute;left:10451;top:2762;width:105;height:508" coordorigin="10451,2762" coordsize="105,508" path="m10488,2818r23,e" filled="f" stroked="f">
                <v:path arrowok="t"/>
              </v:shape>
              <v:shape id="_x0000_s5718" style="position:absolute;left:10451;top:2762;width:105;height:508" coordorigin="10451,2762" coordsize="105,508" path="m10524,2820r-23,e" filled="f" stroked="f">
                <v:path arrowok="t"/>
              </v:shape>
              <v:shape id="_x0000_s5717" style="position:absolute;left:10451;top:2762;width:105;height:508" coordorigin="10451,2762" coordsize="105,508" path="m10512,2818r-11,2l10524,2820r-12,-2e" filled="f" stroked="f">
                <v:path arrowok="t"/>
              </v:shape>
              <v:shape id="_x0000_s5716" style="position:absolute;left:10451;top:2762;width:105;height:508" coordorigin="10451,2762" coordsize="105,508" path="m10533,2820r-9,e" filled="f" stroked="f">
                <v:path arrowok="t"/>
              </v:shape>
              <v:shape id="_x0000_s5715" style="position:absolute;left:10451;top:2762;width:105;height:508" coordorigin="10451,2762" coordsize="105,508" path="m10544,2820r-11,e" filled="f" stroked="f">
                <v:path arrowok="t"/>
              </v:shape>
              <v:shape id="_x0000_s5714" style="position:absolute;left:10451;top:2762;width:105;height:508" coordorigin="10451,2762" coordsize="105,508" path="m10545,2820r-1,e" filled="f" stroked="f">
                <v:path arrowok="t"/>
              </v:shape>
              <v:shape id="_x0000_s5713" style="position:absolute;left:10451;top:2762;width:105;height:508" coordorigin="10451,2762" coordsize="105,508" path="m10539,2818r-26,l10524,2820r21,l10539,2818e" filled="f" stroked="f">
                <v:path arrowok="t"/>
              </v:shape>
              <v:shape id="_x0000_s5712" style="position:absolute;left:10451;top:2762;width:105;height:508" coordorigin="10451,2762" coordsize="105,508" path="m10513,2818r7,e" filled="f" stroked="f">
                <v:path arrowok="t"/>
              </v:shape>
              <v:shape id="_x0000_s5711" style="position:absolute;left:10451;top:2762;width:105;height:508" coordorigin="10451,2762" coordsize="105,508" path="m10521,2818r18,e" filled="f" stroked="f">
                <v:path arrowok="t"/>
              </v:shape>
              <v:shape id="_x0000_s5710" style="position:absolute;left:10451;top:2762;width:105;height:508" coordorigin="10451,2762" coordsize="105,508" path="m10554,2818r-11,l10549,2820r5,-2e" filled="f" stroked="f">
                <v:path arrowok="t"/>
              </v:shape>
              <v:shape id="_x0000_s5709" style="position:absolute;left:10451;top:2762;width:105;height:508" coordorigin="10451,2762" coordsize="105,508" path="m10543,2818r11,e" filled="f" stroked="f">
                <v:path arrowok="t"/>
              </v:shape>
              <v:shape id="_x0000_s5708" style="position:absolute;left:10451;top:2762;width:105;height:508" coordorigin="10451,2762" coordsize="105,508" path="m10511,2818r-23,e" filled="f" stroked="f">
                <v:path arrowok="t"/>
              </v:shape>
              <v:shape id="_x0000_s5707" style="position:absolute;left:10451;top:2762;width:105;height:508" coordorigin="10451,2762" coordsize="105,508" path="m10520,2818r-7,e" filled="f" stroked="f">
                <v:path arrowok="t"/>
              </v:shape>
              <v:shape id="_x0000_s5706" style="position:absolute;left:10451;top:2762;width:105;height:508" coordorigin="10451,2762" coordsize="105,508" path="m10537,2792r-64,2l10473,2816r15,2l10520,2818r10,-2l10539,2816r6,-2l10553,2814r3,-2l10556,2810r-4,-2l10533,2806r-16,l10497,2804r59,l10544,2800r-23,l10511,2798r45,l10556,2796r-6,-2l10537,2792e" filled="f" stroked="f">
                <v:path arrowok="t"/>
              </v:shape>
              <v:shape id="_x0000_s5705" style="position:absolute;left:10451;top:2762;width:105;height:508" coordorigin="10451,2762" coordsize="105,508" path="m10539,2816r-8,e" filled="f" stroked="f">
                <v:path arrowok="t"/>
              </v:shape>
              <v:shape id="_x0000_s5704" style="position:absolute;left:10451;top:2762;width:105;height:508" coordorigin="10451,2762" coordsize="105,508" path="m10545,2814r,e" filled="f" stroked="f">
                <v:path arrowok="t"/>
              </v:shape>
              <v:shape id="_x0000_s5703" style="position:absolute;left:10451;top:2762;width:105;height:508" coordorigin="10451,2762" coordsize="105,508" path="m10556,2804r-55,e" filled="f" stroked="f">
                <v:path arrowok="t"/>
              </v:shape>
              <v:shape id="_x0000_s5702" style="position:absolute;left:10451;top:2762;width:105;height:508" coordorigin="10451,2762" coordsize="105,508" path="m10533,2806r19,2l10556,2810e" filled="f" stroked="f">
                <v:path arrowok="t"/>
              </v:shape>
              <v:shape id="_x0000_s5701" style="position:absolute;left:10451;top:2762;width:105;height:508" coordorigin="10451,2762" coordsize="105,508" path="m10556,2798r-42,e" filled="f" stroked="f">
                <v:path arrowok="t"/>
              </v:shape>
              <v:shape id="_x0000_s5700" style="position:absolute;left:10451;top:2762;width:105;height:508" coordorigin="10451,2762" coordsize="105,508" path="m10544,2800r12,4e" filled="f" stroked="f">
                <v:path arrowok="t"/>
              </v:shape>
              <v:shape id="_x0000_s5699" style="position:absolute;left:10451;top:2762;width:105;height:508" coordorigin="10451,2762" coordsize="105,508" path="m10556,2818r-2,e" filled="f" stroked="f">
                <v:path arrowok="t"/>
              </v:shape>
              <v:shape id="_x0000_s5698" style="position:absolute;left:10451;top:2762;width:105;height:508" coordorigin="10451,2762" coordsize="105,508" path="m10539,2818r-18,e" filled="f" stroked="f">
                <v:path arrowok="t"/>
              </v:shape>
              <v:shape id="_x0000_s5697" style="position:absolute;left:10451;top:2762;width:105;height:508" coordorigin="10451,2762" coordsize="105,508" path="m10554,2818r-11,e" filled="f" stroked="f">
                <v:path arrowok="t"/>
              </v:shape>
              <v:shape id="_x0000_s5696" style="position:absolute;left:10451;top:2762;width:105;height:508" coordorigin="10451,2762" coordsize="105,508" path="m10531,2816r8,e" filled="f" stroked="f">
                <v:path arrowok="t"/>
              </v:shape>
              <v:shape id="_x0000_s5695" style="position:absolute;left:10451;top:2762;width:105;height:508" coordorigin="10451,2762" coordsize="105,508" path="m10556,2816r-25,l10521,2818r35,l10556,2816e" filled="f" stroked="f">
                <v:path arrowok="t"/>
              </v:shape>
              <v:shape id="_x0000_s5694" style="position:absolute;left:10451;top:2762;width:105;height:508" coordorigin="10451,2762" coordsize="105,508" path="m10539,2816r13,e" filled="f" stroked="f">
                <v:path arrowok="t"/>
              </v:shape>
              <v:shape id="_x0000_s5693" style="position:absolute;left:10451;top:2762;width:105;height:508" coordorigin="10451,2762" coordsize="105,508" path="m10557,2818r-1,e" filled="f" stroked="f">
                <v:path arrowok="t"/>
              </v:shape>
              <v:shape id="_x0000_s5692" style="position:absolute;left:10451;top:2762;width:105;height:508" coordorigin="10451,2762" coordsize="105,508" path="m10557,2806r-12,l10556,2808r,4l10553,2814r3,2l10556,2818r1,-12e" filled="f" stroked="f">
                <v:path arrowok="t"/>
              </v:shape>
              <v:shape id="_x0000_s5691" style="position:absolute;left:10451;top:2762;width:105;height:508" coordorigin="10451,2762" coordsize="105,508" path="m10556,2808r-11,-2l10557,2806e" filled="f" stroked="f">
                <v:path arrowok="t"/>
              </v:shape>
              <v:shape id="_x0000_s5690" style="position:absolute;left:10451;top:2762;width:105;height:508" coordorigin="10451,2762" coordsize="105,508" path="m10545,2814r,e" filled="f" stroked="f">
                <v:path arrowok="t"/>
              </v:shape>
              <v:shape id="_x0000_s5689" style="position:absolute;left:10451;top:2762;width:105;height:508" coordorigin="10451,2762" coordsize="105,508" path="m10552,2816r-13,e" filled="f" stroked="f">
                <v:path arrowok="t"/>
              </v:shape>
              <v:shape id="_x0000_s5688" style="position:absolute;left:10451;top:2762;width:105;height:508" coordorigin="10451,2762" coordsize="105,508" path="m10545,2814r-6,2l10552,2816r-7,-2e" filled="f" stroked="f">
                <v:path arrowok="t"/>
              </v:shape>
              <v:shape id="_x0000_s5687" style="position:absolute;left:10451;top:2762;width:105;height:508" coordorigin="10451,2762" coordsize="105,508" path="m10556,2810r-4,-2l10533,2806e" filled="f" stroked="f">
                <v:path arrowok="t"/>
              </v:shape>
              <v:shape id="_x0000_s5686" style="position:absolute;left:10451;top:2762;width:105;height:508" coordorigin="10451,2762" coordsize="105,508" path="m10501,2804r55,e" filled="f" stroked="f">
                <v:path arrowok="t"/>
              </v:shape>
              <v:shape id="_x0000_s5685" style="position:absolute;left:10451;top:2762;width:105;height:508" coordorigin="10451,2762" coordsize="105,508" path="m10557,2806r-12,l10556,2808e" filled="f" stroked="f">
                <v:path arrowok="t"/>
              </v:shape>
              <v:shape id="_x0000_s5684" style="position:absolute;left:10451;top:2762;width:105;height:508" coordorigin="10451,2762" coordsize="105,508" path="m10557,2800r-12,l10556,2802r,2l10501,2804r32,2l10552,2808r4,2l10556,2808r-11,-2l10557,2806r,-6e" filled="f" stroked="f">
                <v:path arrowok="t"/>
              </v:shape>
              <v:shape id="_x0000_s5683" style="position:absolute;left:10451;top:2762;width:105;height:508" coordorigin="10451,2762" coordsize="105,508" path="m10556,2804r,-2l10545,2800r12,e" filled="f" stroked="f">
                <v:path arrowok="t"/>
              </v:shape>
              <v:shape id="_x0000_s5682" style="position:absolute;left:10451;top:2762;width:105;height:508" coordorigin="10451,2762" coordsize="105,508" path="m10556,2804r-12,-4e" filled="f" stroked="f">
                <v:path arrowok="t"/>
              </v:shape>
              <v:shape id="_x0000_s5681" style="position:absolute;left:10451;top:2762;width:105;height:508" coordorigin="10451,2762" coordsize="105,508" path="m10514,2798r42,e" filled="f" stroked="f">
                <v:path arrowok="t"/>
              </v:shape>
              <v:shape id="_x0000_s5680" style="position:absolute;left:10451;top:2762;width:105;height:508" coordorigin="10451,2762" coordsize="105,508" path="m10557,2800r-12,l10556,2802r,2e" filled="f" stroked="f">
                <v:path arrowok="t"/>
              </v:shape>
              <v:shape id="_x0000_s5679" style="position:absolute;left:10451;top:2762;width:105;height:508" coordorigin="10451,2762" coordsize="105,508" path="m10557,2798r-43,l10544,2800r12,4l10556,2802r-11,-2l10557,2800r,-2e" filled="f" stroked="f">
                <v:path arrowok="t"/>
              </v:shape>
              <v:shape id="_x0000_s5678" style="position:absolute;left:10451;top:2762;width:105;height:508" coordorigin="10451,2762" coordsize="105,508" path="m10556,2798r1,e" filled="f" stroked="f">
                <v:path arrowok="t"/>
              </v:shape>
              <v:shape id="_x0000_s5677" style="position:absolute;left:10451;top:2762;width:105;height:508" coordorigin="10451,2762" coordsize="105,508" path="m10557,2798r-1,e" filled="f" stroked="f">
                <v:path arrowok="t"/>
              </v:shape>
              <v:shape id="_x0000_s5676" style="position:absolute;left:10451;top:2762;width:105;height:508" coordorigin="10451,2762" coordsize="105,508" path="m10557,2782r-37,l10501,2784r-24,2l10556,2786r-80,2l10500,2790r20,l10536,2792r2,l10550,2794r6,2l10556,2798r1,-16e" filled="f" stroked="f">
                <v:path arrowok="t"/>
              </v:shape>
              <v:shape id="_x0000_s5675" style="position:absolute;left:10451;top:2762;width:105;height:508" coordorigin="10451,2762" coordsize="105,508" path="m10547,2786r-70,e" filled="f" stroked="f">
                <v:path arrowok="t"/>
              </v:shape>
              <v:shape id="_x0000_s5674" style="position:absolute;left:10451;top:2762;width:105;height:508" coordorigin="10451,2762" coordsize="105,508" path="m10556,2786r-9,e" filled="f" stroked="f">
                <v:path arrowok="t"/>
              </v:shape>
              <v:shape id="_x0000_s5673" style="position:absolute;left:10451;top:2762;width:105;height:508" coordorigin="10451,2762" coordsize="105,508" path="m10520,2782r15,e" filled="f" stroked="f">
                <v:path arrowok="t"/>
              </v:shape>
              <v:shape id="_x0000_s5672" style="position:absolute;left:10451;top:2762;width:105;height:508" coordorigin="10451,2762" coordsize="105,508" path="m10556,2782r1,e" filled="f" stroked="f">
                <v:path arrowok="t"/>
              </v:shape>
              <v:shape id="_x0000_s5671" style="position:absolute;left:10451;top:2762;width:105;height:508" coordorigin="10451,2762" coordsize="105,508" path="m10474,2788r-1,4l10520,2792r-20,-2l10474,2788e" filled="f" stroked="f">
                <v:path arrowok="t"/>
              </v:shape>
              <v:shape id="_x0000_s5670" style="position:absolute;left:10451;top:2762;width:105;height:508" coordorigin="10451,2762" coordsize="105,508" path="m10477,2786r70,e" filled="f" stroked="f">
                <v:path arrowok="t"/>
              </v:shape>
              <v:shape id="_x0000_s5669" style="position:absolute;left:10451;top:2762;width:105;height:508" coordorigin="10451,2762" coordsize="105,508" path="m10547,2786r-74,l10473,2788r74,-2e" filled="f" stroked="f">
                <v:path arrowok="t"/>
              </v:shape>
              <v:shape id="_x0000_s5668" style="position:absolute;left:10451;top:2762;width:105;height:508" coordorigin="10451,2762" coordsize="105,508" path="m10547,2786r-74,2e" filled="f" stroked="f">
                <v:path arrowok="t"/>
              </v:shape>
              <v:shape id="_x0000_s5667" style="position:absolute;left:10451;top:2762;width:105;height:508" coordorigin="10451,2762" coordsize="105,508" path="m10547,2786r9,e" filled="f" stroked="f">
                <v:path arrowok="t"/>
              </v:shape>
              <v:shape id="_x0000_s5666" style="position:absolute;left:10451;top:2762;width:105;height:508" coordorigin="10451,2762" coordsize="105,508" path="m10473,2788r74,-2e" filled="f" stroked="f">
                <v:path arrowok="t"/>
              </v:shape>
              <v:shape id="_x0000_s5665" style="position:absolute;left:10451;top:2762;width:105;height:508" coordorigin="10451,2762" coordsize="105,508" path="m10556,2786r-9,l10473,2788r83,-2e" filled="f" stroked="f">
                <v:path arrowok="t"/>
              </v:shape>
              <v:shape id="_x0000_s5664" style="position:absolute;left:10451;top:2762;width:105;height:508" coordorigin="10451,2762" coordsize="105,508" path="m10535,2782r-15,e" filled="f" stroked="f">
                <v:path arrowok="t"/>
              </v:shape>
              <v:shape id="_x0000_s5663" style="position:absolute;left:10451;top:2762;width:105;height:508" coordorigin="10451,2762" coordsize="105,508" path="m10473,2780r,6l10497,2784r21,-2l10535,2782r-62,-2e" filled="f" stroked="f">
                <v:path arrowok="t"/>
              </v:shape>
              <v:shape id="_x0000_s5662" style="position:absolute;left:10451;top:2762;width:105;height:508" coordorigin="10451,2762" coordsize="105,508" path="m10557,2782r-1,e" filled="f" stroked="f">
                <v:path arrowok="t"/>
              </v:shape>
              <v:shape id="_x0000_s5661" style="position:absolute;left:10451;top:2762;width:105;height:508" coordorigin="10451,2762" coordsize="105,508" path="m10557,2778r-5,l10543,2780r13,l10556,2782r1,-4e" filled="f" stroked="f">
                <v:path arrowok="t"/>
              </v:shape>
              <v:shape id="_x0000_s5660" style="position:absolute;left:10451;top:2762;width:105;height:508" coordorigin="10451,2762" coordsize="105,508" path="m10552,2778r4,e" filled="f" stroked="f">
                <v:path arrowok="t"/>
              </v:shape>
              <v:shape id="_x0000_s5659" style="position:absolute;left:10451;top:2762;width:105;height:508" coordorigin="10451,2762" coordsize="105,508" path="m10556,2778r1,e" filled="f" stroked="f">
                <v:path arrowok="t"/>
              </v:shape>
              <v:shape id="_x0000_s5658" style="position:absolute;left:10451;top:2762;width:105;height:508" coordorigin="10451,2762" coordsize="105,508" path="m10556,2778r-4,e" filled="f" stroked="f">
                <v:path arrowok="t"/>
              </v:shape>
              <v:shape id="_x0000_s5657" style="position:absolute;left:10451;top:2762;width:105;height:508" coordorigin="10451,2762" coordsize="105,508" path="m10557,2764r-7,l10543,2766r-8,2l10473,2768r,10l10499,2780r43,l10552,2778r4,l10556,2776r-6,-2l10557,2774r,-10e" filled="f" stroked="f">
                <v:path arrowok="t"/>
              </v:shape>
              <v:shape id="_x0000_s5656" style="position:absolute;left:10451;top:2762;width:105;height:508" coordorigin="10451,2762" coordsize="105,508" path="m10557,2774r-3,e" filled="f" stroked="f">
                <v:path arrowok="t"/>
              </v:shape>
              <v:shape id="_x0000_s5655" style="position:absolute;left:10451;top:2762;width:105;height:508" coordorigin="10451,2762" coordsize="105,508" path="m10554,2774r-4,l10556,2776e" filled="f" stroked="f">
                <v:path arrowok="t"/>
              </v:shape>
              <v:shape id="_x0000_s5654" style="position:absolute;left:10451;top:2762;width:105;height:508" coordorigin="10451,2762" coordsize="105,508" path="m10552,2764r4,e" filled="f" stroked="f">
                <v:path arrowok="t"/>
              </v:shape>
              <v:shape id="_x0000_s5653" style="position:absolute;left:10451;top:2762;width:105;height:508" coordorigin="10451,2762" coordsize="105,508" path="m10556,2764r1,e" filled="f" stroked="f">
                <v:path arrowok="t"/>
              </v:shape>
              <v:shape id="_x0000_s5652" style="position:absolute;left:10451;top:2762;width:105;height:508" coordorigin="10451,2762" coordsize="105,508" path="m10557,2778r-1,e" filled="f" stroked="f">
                <v:path arrowok="t"/>
              </v:shape>
              <v:shape id="_x0000_s5651" style="position:absolute;left:10451;top:2762;width:105;height:508" coordorigin="10451,2762" coordsize="105,508" path="m10554,2774r3,e" filled="f" stroked="f">
                <v:path arrowok="t"/>
              </v:shape>
              <v:shape id="_x0000_s5650" style="position:absolute;left:10451;top:2762;width:105;height:508" coordorigin="10451,2762" coordsize="105,508" path="m10557,2774r-3,l10556,2776r,2l10557,2774e" filled="f" stroked="f">
                <v:path arrowok="t"/>
              </v:shape>
              <v:shape id="_x0000_s5649" style="position:absolute;left:10451;top:2762;width:105;height:508" coordorigin="10451,2762" coordsize="105,508" path="m10556,2776r-2,-2e" filled="f" stroked="f">
                <v:path arrowok="t"/>
              </v:shape>
              <v:shape id="_x0000_s5648" style="position:absolute;left:10451;top:2762;width:105;height:508" coordorigin="10451,2762" coordsize="105,508" path="m10556,2776r-6,-2l10554,2774e" filled="f" stroked="f">
                <v:path arrowok="t"/>
              </v:shape>
              <v:shape id="_x0000_s5647" style="position:absolute;left:10451;top:2762;width:105;height:508" coordorigin="10451,2762" coordsize="105,508" path="m10554,2774r2,2e" filled="f" stroked="f">
                <v:path arrowok="t"/>
              </v:shape>
              <v:shape id="_x0000_s5646" style="position:absolute;left:10451;top:2762;width:105;height:508" coordorigin="10451,2762" coordsize="105,508" path="m10554,2774r-4,l10556,2776r-2,-2e" filled="f" stroked="f">
                <v:path arrowok="t"/>
              </v:shape>
              <v:shape id="_x0000_s5645" style="position:absolute;left:10451;top:2762;width:105;height:508" coordorigin="10451,2762" coordsize="105,508" path="m10556,2764r-4,e" filled="f" stroked="f">
                <v:path arrowok="t"/>
              </v:shape>
              <v:shape id="_x0000_s5644" style="position:absolute;left:10451;top:2762;width:105;height:508" coordorigin="10451,2762" coordsize="105,508" path="m10556,2762r-3,l10552,2764r4,l10556,2762e" filled="f" stroked="f">
                <v:path arrowok="t"/>
              </v:shape>
              <v:shape id="_x0000_s5643" style="position:absolute;left:10451;top:2762;width:105;height:508" coordorigin="10451,2762" coordsize="105,508" path="m10557,2764r-1,e" filled="f" stroked="f">
                <v:path arrowok="t"/>
              </v:shape>
              <v:shape id="_x0000_s5642" style="position:absolute;left:10451;top:2762;width:105;height:508" coordorigin="10451,2762" coordsize="105,508" path="m10557,2762r-1,l10556,2764r1,-2e" filled="f" stroked="f">
                <v:path arrowok="t"/>
              </v:shape>
            </v:group>
            <v:group id="_x0000_s5174" style="position:absolute;left:10453;top:2761;width:103;height:504" coordorigin="10453,2761" coordsize="103,504">
              <v:shape id="_x0000_s5640" style="position:absolute;left:10453;top:2761;width:103;height:504" coordorigin="10453,2761" coordsize="103,504" path="m10555,2761r1,1l10556,2762r,1l10554,2763r-4,l10556,2763r,-1l10556,2762r-1,-1e" filled="f" stroked="f">
                <v:path arrowok="t"/>
              </v:shape>
              <v:shape id="_x0000_s5639" style="position:absolute;left:10453;top:2761;width:103;height:504" coordorigin="10453,2761" coordsize="103,504" path="m10556,2769r-83,l10473,2769r83,e" filled="f" stroked="f">
                <v:path arrowok="t"/>
              </v:shape>
              <v:shape id="_x0000_s5638" style="position:absolute;left:10453;top:2761;width:103;height:504" coordorigin="10453,2761" coordsize="103,504" path="m10477,2780r-4,l10535,2780r-16,2l10499,2783r-24,2l10473,2785r25,-1l10518,2782r16,-1l10536,2780r20,l10536,2780r-59,e" filled="f" stroked="f">
                <v:path arrowok="t"/>
              </v:shape>
              <v:shape id="_x0000_s5637" style="position:absolute;left:10453;top:2761;width:103;height:504" coordorigin="10453,2761" coordsize="103,504" path="m10556,2780r,l10556,2780e" filled="f" stroked="f">
                <v:path arrowok="t"/>
              </v:shape>
              <v:shape id="_x0000_s5636" style="position:absolute;left:10453;top:2761;width:103;height:504" coordorigin="10453,2761" coordsize="103,504" path="m10556,2780r,e" filled="f" stroked="f">
                <v:path arrowok="t"/>
              </v:shape>
              <v:shape id="_x0000_s5635" style="position:absolute;left:10453;top:2761;width:103;height:504" coordorigin="10453,2761" coordsize="103,504" path="m10546,2779r-4,l10548,2780r5,l10556,2780r,l10556,2780r-4,l10546,2779e" filled="f" stroked="f">
                <v:path arrowok="t"/>
              </v:shape>
              <v:shape id="_x0000_s5634" style="position:absolute;left:10453;top:2761;width:103;height:504" coordorigin="10453,2761" coordsize="103,504" path="m10542,2779r4,e" filled="f" stroked="f">
                <v:path arrowok="t"/>
              </v:shape>
              <v:shape id="_x0000_s5633" style="position:absolute;left:10453;top:2761;width:103;height:504" coordorigin="10453,2761" coordsize="103,504" path="m10546,2779r-4,e" filled="f" stroked="f">
                <v:path arrowok="t"/>
              </v:shape>
              <v:shape id="_x0000_s5632" style="position:absolute;left:10453;top:2761;width:103;height:504" coordorigin="10453,2761" coordsize="103,504" path="m10485,2778r-12,l10542,2779r-2,1l10536,2780r1,l10542,2779r4,l10543,2779r-58,-1e" filled="f" stroked="f">
                <v:path arrowok="t"/>
              </v:shape>
              <v:shape id="_x0000_s5631" style="position:absolute;left:10453;top:2761;width:103;height:504" coordorigin="10453,2761" coordsize="103,504" path="m10543,2779r-1,l10543,2779e" filled="f" stroked="f">
                <v:path arrowok="t"/>
              </v:shape>
              <v:shape id="_x0000_s5630" style="position:absolute;left:10453;top:2761;width:103;height:504" coordorigin="10453,2761" coordsize="103,504" path="m10543,2779r,e" filled="f" stroked="f">
                <v:path arrowok="t"/>
              </v:shape>
              <v:shape id="_x0000_s5629" style="position:absolute;left:10453;top:2761;width:103;height:504" coordorigin="10453,2761" coordsize="103,504" path="m10556,2775r,1l10551,2778r-9,1l10543,2779r9,-1l10556,2776r,-1l10556,2775e" filled="f" stroked="f">
                <v:path arrowok="t"/>
              </v:shape>
              <v:shape id="_x0000_s5628" style="position:absolute;left:10453;top:2761;width:103;height:504" coordorigin="10453,2761" coordsize="103,504" path="m10553,2774r3,1l10556,2774r-3,e" filled="f" stroked="f">
                <v:path arrowok="t"/>
              </v:shape>
              <v:shape id="_x0000_s5627" style="position:absolute;left:10453;top:2761;width:103;height:504" coordorigin="10453,2761" coordsize="103,504" path="m10473,2772r70,2l10548,2774r5,l10553,2774r-2,l10536,2773r-63,-1e" filled="f" stroked="f">
                <v:path arrowok="t"/>
              </v:shape>
              <v:shape id="_x0000_s5626" style="position:absolute;left:10453;top:2761;width:103;height:504" coordorigin="10453,2761" coordsize="103,504" path="m10542,2821r-1,l10551,2823r5,1l10556,2827r-83,l10556,2827r,-3l10551,2823r-9,-2e" filled="f" stroked="f">
                <v:path arrowok="t"/>
              </v:shape>
              <v:shape id="_x0000_s5625" style="position:absolute;left:10453;top:2761;width:103;height:504" coordorigin="10453,2761" coordsize="103,504" path="m10539,2821r,l10523,2823r-19,2l10480,2826r-7,l10498,2825r21,-1l10535,2822r4,-1e" filled="f" stroked="f">
                <v:path arrowok="t"/>
              </v:shape>
              <v:shape id="_x0000_s5624" style="position:absolute;left:10453;top:2761;width:103;height:504" coordorigin="10453,2761" coordsize="103,504" path="m10515,2818r-3,l10524,2819r9,1l10540,2821r,l10473,2821r66,l10556,2821r-15,l10541,2821r-1,l10533,2820r-9,-1l10515,2818e" filled="f" stroked="f">
                <v:path arrowok="t"/>
              </v:shape>
              <v:shape id="_x0000_s5623" style="position:absolute;left:10453;top:2761;width:103;height:504" coordorigin="10453,2761" coordsize="103,504" path="m10540,2821r1,e" filled="f" stroked="f">
                <v:path arrowok="t"/>
              </v:shape>
              <v:shape id="_x0000_s5622" style="position:absolute;left:10453;top:2761;width:103;height:504" coordorigin="10453,2761" coordsize="103,504" path="m10512,2818r3,e" filled="f" stroked="f">
                <v:path arrowok="t"/>
              </v:shape>
              <v:shape id="_x0000_s5621" style="position:absolute;left:10453;top:2761;width:103;height:504" coordorigin="10453,2761" coordsize="103,504" path="m10550,2819r-1,l10554,2820r2,l10556,2821r,-1l10554,2820r-4,-1e" filled="f" stroked="f">
                <v:path arrowok="t"/>
              </v:shape>
              <v:shape id="_x0000_s5620" style="position:absolute;left:10453;top:2761;width:103;height:504" coordorigin="10453,2761" coordsize="103,504" path="m10549,2819r1,e" filled="f" stroked="f">
                <v:path arrowok="t"/>
              </v:shape>
              <v:shape id="_x0000_s5619" style="position:absolute;left:10453;top:2761;width:103;height:504" coordorigin="10453,2761" coordsize="103,504" path="m10541,2821r-1,e" filled="f" stroked="f">
                <v:path arrowok="t"/>
              </v:shape>
              <v:shape id="_x0000_s5618" style="position:absolute;left:10453;top:2761;width:103;height:504" coordorigin="10453,2761" coordsize="103,504" path="m10550,2819r-1,e" filled="f" stroked="f">
                <v:path arrowok="t"/>
              </v:shape>
              <v:shape id="_x0000_s5617" style="position:absolute;left:10453;top:2761;width:103;height:504" coordorigin="10453,2761" coordsize="103,504" path="m10524,2817r-4,l10531,2818r8,l10549,2819r-3,1l10544,2820r-4,1l10541,2821r4,-1l10547,2820r2,-1l10550,2819r,l10549,2819r-6,-1l10534,2818r-10,-1e" filled="f" stroked="f">
                <v:path arrowok="t"/>
              </v:shape>
              <v:shape id="_x0000_s5616" style="position:absolute;left:10453;top:2761;width:103;height:504" coordorigin="10453,2761" coordsize="103,504" path="m10549,2819r1,e" filled="f" stroked="f">
                <v:path arrowok="t"/>
              </v:shape>
              <v:shape id="_x0000_s5615" style="position:absolute;left:10453;top:2761;width:103;height:504" coordorigin="10453,2761" coordsize="103,504" path="m10520,2817r4,e" filled="f" stroked="f">
                <v:path arrowok="t"/>
              </v:shape>
              <v:shape id="_x0000_s5614" style="position:absolute;left:10453;top:2761;width:103;height:504" coordorigin="10453,2761" coordsize="103,504" path="m10515,2818r-3,e" filled="f" stroked="f">
                <v:path arrowok="t"/>
              </v:shape>
              <v:shape id="_x0000_s5613" style="position:absolute;left:10453;top:2761;width:103;height:504" coordorigin="10453,2761" coordsize="103,504" path="m10473,2816r4,l10483,2816r-10,l10488,2817r10,l10505,2817r6,1l10500,2819r-12,1l10473,2820r15,l10501,2819r11,-1l10515,2818r-2,l10514,2818r-2,l10500,2817r-7,l10502,2817r-14,-1l10473,2816e" filled="f" stroked="f">
                <v:path arrowok="t"/>
              </v:shape>
              <v:shape id="_x0000_s5612" style="position:absolute;left:10453;top:2761;width:103;height:504" coordorigin="10453,2761" coordsize="103,504" path="m10502,2817r-9,e" filled="f" stroked="f">
                <v:path arrowok="t"/>
              </v:shape>
              <v:shape id="_x0000_s5611" style="position:absolute;left:10453;top:2761;width:103;height:504" coordorigin="10453,2761" coordsize="103,504" path="m10512,2818r2,e" filled="f" stroked="f">
                <v:path arrowok="t"/>
              </v:shape>
              <v:shape id="_x0000_s5610" style="position:absolute;left:10453;top:2761;width:103;height:504" coordorigin="10453,2761" coordsize="103,504" path="m10550,2819r-1,e" filled="f" stroked="f">
                <v:path arrowok="t"/>
              </v:shape>
              <v:shape id="_x0000_s5609" style="position:absolute;left:10453;top:2761;width:103;height:504" coordorigin="10453,2761" coordsize="103,504" path="m10549,2814r-4,l10552,2814r3,1l10556,2815r,1l10554,2818r-5,1l10550,2819r4,-1l10556,2817r,-2l10553,2814r-4,e" filled="f" stroked="f">
                <v:path arrowok="t"/>
              </v:shape>
              <v:shape id="_x0000_s5608" style="position:absolute;left:10453;top:2761;width:103;height:504" coordorigin="10453,2761" coordsize="103,504" path="m10545,2814r4,e" filled="f" stroked="f">
                <v:path arrowok="t"/>
              </v:shape>
              <v:shape id="_x0000_s5607" style="position:absolute;left:10453;top:2761;width:103;height:504" coordorigin="10453,2761" coordsize="103,504" path="m10524,2817r-4,e" filled="f" stroked="f">
                <v:path arrowok="t"/>
              </v:shape>
              <v:shape id="_x0000_s5606" style="position:absolute;left:10453;top:2761;width:103;height:504" coordorigin="10453,2761" coordsize="103,504" path="m10514,2818r-2,e" filled="f" stroked="f">
                <v:path arrowok="t"/>
              </v:shape>
              <v:shape id="_x0000_s5605" style="position:absolute;left:10453;top:2761;width:103;height:504" coordorigin="10453,2761" coordsize="103,504" path="m10493,2817r9,e" filled="f" stroked="f">
                <v:path arrowok="t"/>
              </v:shape>
              <v:shape id="_x0000_s5604" style="position:absolute;left:10453;top:2761;width:103;height:504" coordorigin="10453,2761" coordsize="103,504" path="m10502,2817r-9,l10518,2817r-6,1l10514,2818r4,l10520,2817r4,l10521,2817r,l10520,2817r-9,l10502,2817e" filled="f" stroked="f">
                <v:path arrowok="t"/>
              </v:shape>
              <v:shape id="_x0000_s5603" style="position:absolute;left:10453;top:2761;width:103;height:504" coordorigin="10453,2761" coordsize="103,504" path="m10520,2817r1,e" filled="f" stroked="f">
                <v:path arrowok="t"/>
              </v:shape>
              <v:shape id="_x0000_s5602" style="position:absolute;left:10453;top:2761;width:103;height:504" coordorigin="10453,2761" coordsize="103,504" path="m10549,2814r-4,e" filled="f" stroked="f">
                <v:path arrowok="t"/>
              </v:shape>
              <v:shape id="_x0000_s5601" style="position:absolute;left:10453;top:2761;width:103;height:504" coordorigin="10453,2761" coordsize="103,504" path="m10521,2817r-1,e" filled="f" stroked="f">
                <v:path arrowok="t"/>
              </v:shape>
              <v:shape id="_x0000_s5600" style="position:absolute;left:10453;top:2761;width:103;height:504" coordorigin="10453,2761" coordsize="103,504" path="m10490,2813r-17,l10527,2813r11,1l10545,2814r-6,1l10530,2816r-10,1l10521,2817r10,-1l10539,2815r6,-1l10549,2814r-3,l10545,2814r-13,-1l10490,2813e" filled="f" stroked="f">
                <v:path arrowok="t"/>
              </v:shape>
              <v:shape id="_x0000_s5599" style="position:absolute;left:10453;top:2761;width:103;height:504" coordorigin="10453,2761" coordsize="103,504" path="m10545,2814r1,e" filled="f" stroked="f">
                <v:path arrowok="t"/>
              </v:shape>
              <v:shape id="_x0000_s5598" style="position:absolute;left:10453;top:2761;width:103;height:504" coordorigin="10453,2761" coordsize="103,504" path="m10546,2814r-1,e" filled="f" stroked="f">
                <v:path arrowok="t"/>
              </v:shape>
              <v:shape id="_x0000_s5597" style="position:absolute;left:10453;top:2761;width:103;height:504" coordorigin="10453,2761" coordsize="103,504" path="m10556,2809r,2l10552,2812r-7,2l10546,2814r7,-2l10556,2811r,-2e" filled="f" stroked="f">
                <v:path arrowok="t"/>
              </v:shape>
              <v:shape id="_x0000_s5596" style="position:absolute;left:10453;top:2761;width:103;height:504" coordorigin="10453,2761" coordsize="103,504" path="m10531,2805r18,2l10556,2809r,-1l10545,2806r-14,-1e" filled="f" stroked="f">
                <v:path arrowok="t"/>
              </v:shape>
              <v:shape id="_x0000_s5595" style="position:absolute;left:10453;top:2761;width:103;height:504" coordorigin="10453,2761" coordsize="103,504" path="m10502,2804r-5,l10517,2805r14,l10527,2805r-25,-1e" filled="f" stroked="f">
                <v:path arrowok="t"/>
              </v:shape>
              <v:shape id="_x0000_s5594" style="position:absolute;left:10453;top:2761;width:103;height:504" coordorigin="10453,2761" coordsize="103,504" path="m10498,2804r4,e" filled="f" stroked="f">
                <v:path arrowok="t"/>
              </v:shape>
              <v:shape id="_x0000_s5593" style="position:absolute;left:10453;top:2761;width:103;height:504" coordorigin="10453,2761" coordsize="103,504" path="m10502,2804r-5,l10498,2804e" filled="f" stroked="f">
                <v:path arrowok="t"/>
              </v:shape>
              <v:shape id="_x0000_s5592" style="position:absolute;left:10453;top:2761;width:103;height:504" coordorigin="10453,2761" coordsize="103,504" path="m10473,2803r8,l10493,2804r-20,l10502,2804r-10,-1l10473,2803e" filled="f" stroked="f">
                <v:path arrowok="t"/>
              </v:shape>
              <v:shape id="_x0000_s5591" style="position:absolute;left:10453;top:2761;width:103;height:504" coordorigin="10453,2761" coordsize="103,504" path="m10556,2803r-58,1l10529,2804r27,e" filled="f" stroked="f">
                <v:path arrowok="t"/>
              </v:shape>
              <v:shape id="_x0000_s5590" style="position:absolute;left:10453;top:2761;width:103;height:504" coordorigin="10453,2761" coordsize="103,504" path="m10526,2799r21,2l10556,2803r,-1l10545,2800r-19,-1e" filled="f" stroked="f">
                <v:path arrowok="t"/>
              </v:shape>
              <v:shape id="_x0000_s5589" style="position:absolute;left:10453;top:2761;width:103;height:504" coordorigin="10453,2761" coordsize="103,504" path="m10514,2798r-3,l10521,2799r5,l10520,2798r-6,e" filled="f" stroked="f">
                <v:path arrowok="t"/>
              </v:shape>
              <v:shape id="_x0000_s5588" style="position:absolute;left:10453;top:2761;width:103;height:504" coordorigin="10453,2761" coordsize="103,504" path="m10511,2798r3,e" filled="f" stroked="f">
                <v:path arrowok="t"/>
              </v:shape>
              <v:shape id="_x0000_s5587" style="position:absolute;left:10453;top:2761;width:103;height:504" coordorigin="10453,2761" coordsize="103,504" path="m10514,2798r-3,l10511,2798e" filled="f" stroked="f">
                <v:path arrowok="t"/>
              </v:shape>
              <v:shape id="_x0000_s5586" style="position:absolute;left:10453;top:2761;width:103;height:504" coordorigin="10453,2761" coordsize="103,504" path="m10473,2796r25,1l10508,2798r-35,l10514,2798r-14,-1l10473,2796e" filled="f" stroked="f">
                <v:path arrowok="t"/>
              </v:shape>
              <v:shape id="_x0000_s5585" style="position:absolute;left:10453;top:2761;width:103;height:504" coordorigin="10453,2761" coordsize="103,504" path="m10538,2792r-1,l10550,2794r6,2l10556,2798r-45,l10542,2798r14,l10556,2796r-6,-2l10538,2792e" filled="f" stroked="f">
                <v:path arrowok="t"/>
              </v:shape>
              <v:shape id="_x0000_s5584" style="position:absolute;left:10453;top:2761;width:103;height:504" coordorigin="10453,2761" coordsize="103,504" path="m10537,2792r1,e" filled="f" stroked="f">
                <v:path arrowok="t"/>
              </v:shape>
              <v:shape id="_x0000_s5583" style="position:absolute;left:10453;top:2761;width:103;height:504" coordorigin="10453,2761" coordsize="103,504" path="m10538,2792r-1,l10537,2792e" filled="f" stroked="f">
                <v:path arrowok="t"/>
              </v:shape>
              <v:shape id="_x0000_s5582" style="position:absolute;left:10453;top:2761;width:103;height:504" coordorigin="10453,2761" coordsize="103,504" path="m10552,2786r-5,l10473,2788r25,1l10518,2790r16,2l10535,2792r-62,l10473,2792r65,l10556,2792r-19,l10521,2790r-20,-1l10476,2788r75,-2l10552,2786e" filled="f" stroked="f">
                <v:path arrowok="t"/>
              </v:shape>
              <v:shape id="_x0000_s5581" style="position:absolute;left:10453;top:2761;width:103;height:504" coordorigin="10453,2761" coordsize="103,504" path="m10545,2786r7,e" filled="f" stroked="f">
                <v:path arrowok="t"/>
              </v:shape>
              <v:shape id="_x0000_s5580" style="position:absolute;left:10453;top:2761;width:103;height:504" coordorigin="10453,2761" coordsize="103,504" path="m10552,2786r-5,l10545,2786e" filled="f" stroked="f">
                <v:path arrowok="t"/>
              </v:shape>
              <v:shape id="_x0000_s5579" style="position:absolute;left:10453;top:2761;width:103;height:504" coordorigin="10453,2761" coordsize="103,504" path="m10556,2786r-83,l10552,2786r4,e" filled="f" stroked="f">
                <v:path arrowok="t"/>
              </v:shape>
              <v:shape id="_x0000_s5578" style="position:absolute;left:10453;top:2761;width:103;height:504" coordorigin="10453,2761" coordsize="103,504" path="m10554,2850r-7,1l10531,2851r-54,1l10473,2852r60,-1l10550,2851r4,-1e" filled="f" stroked="f">
                <v:path arrowok="t"/>
              </v:shape>
              <v:shape id="_x0000_s5577" style="position:absolute;left:10453;top:2761;width:103;height:504" coordorigin="10453,2761" coordsize="103,504" path="m10556,2850r-2,l10555,2850r1,e" filled="f" stroked="f">
                <v:path arrowok="t"/>
              </v:shape>
              <v:shape id="_x0000_s5576" style="position:absolute;left:10453;top:2761;width:103;height:504" coordorigin="10453,2761" coordsize="103,504" path="m10556,2850r,l10556,2850e" filled="f" stroked="f">
                <v:path arrowok="t"/>
              </v:shape>
              <v:shape id="_x0000_s5575" style="position:absolute;left:10453;top:2761;width:103;height:504" coordorigin="10453,2761" coordsize="103,504" path="m10538,2847r11,1l10556,2850r,-1l10551,2848r-10,-1l10538,2847e" filled="f" stroked="f">
                <v:path arrowok="t"/>
              </v:shape>
              <v:shape id="_x0000_s5574" style="position:absolute;left:10453;top:2761;width:103;height:504" coordorigin="10453,2761" coordsize="103,504" path="m10504,2845r-4,l10523,2846r15,1l10528,2846r-24,-1e" filled="f" stroked="f">
                <v:path arrowok="t"/>
              </v:shape>
              <v:shape id="_x0000_s5573" style="position:absolute;left:10453;top:2761;width:103;height:504" coordorigin="10453,2761" coordsize="103,504" path="m10500,2845r4,e" filled="f" stroked="f">
                <v:path arrowok="t"/>
              </v:shape>
              <v:shape id="_x0000_s5572" style="position:absolute;left:10453;top:2761;width:103;height:504" coordorigin="10453,2761" coordsize="103,504" path="m10504,2845r-4,l10500,2845e" filled="f" stroked="f">
                <v:path arrowok="t"/>
              </v:shape>
              <v:shape id="_x0000_s5571" style="position:absolute;left:10453;top:2761;width:103;height:504" coordorigin="10453,2761" coordsize="103,504" path="m10473,2844r,l10489,2845r-16,l10504,2845r-5,l10524,2844r-14,l10521,2844r-43,l10476,2844r1,l10473,2844e" filled="f" stroked="f">
                <v:path arrowok="t"/>
              </v:shape>
              <v:shape id="_x0000_s5570" style="position:absolute;left:10453;top:2761;width:103;height:504" coordorigin="10453,2761" coordsize="103,504" path="m10510,2844r14,e" filled="f" stroked="f">
                <v:path arrowok="t"/>
              </v:shape>
              <v:shape id="_x0000_s5569" style="position:absolute;left:10453;top:2761;width:103;height:504" coordorigin="10453,2761" coordsize="103,504" path="m10478,2844r43,e" filled="f" stroked="f">
                <v:path arrowok="t"/>
              </v:shape>
              <v:shape id="_x0000_s5568" style="position:absolute;left:10453;top:2761;width:103;height:504" coordorigin="10453,2761" coordsize="103,504" path="m10474,2844r,l10477,2844e" filled="f" stroked="f">
                <v:path arrowok="t"/>
              </v:shape>
              <v:shape id="_x0000_s5567" style="position:absolute;left:10453;top:2761;width:103;height:504" coordorigin="10453,2761" coordsize="103,504" path="m10524,2844r-14,e" filled="f" stroked="f">
                <v:path arrowok="t"/>
              </v:shape>
              <v:shape id="_x0000_s5566" style="position:absolute;left:10453;top:2761;width:103;height:504" coordorigin="10453,2761" coordsize="103,504" path="m10546,2844r-13,l10510,2844r14,l10546,2844e" filled="f" stroked="f">
                <v:path arrowok="t"/>
              </v:shape>
              <v:shape id="_x0000_s5565" style="position:absolute;left:10453;top:2761;width:103;height:504" coordorigin="10453,2761" coordsize="103,504" path="m10531,2844r15,e" filled="f" stroked="f">
                <v:path arrowok="t"/>
              </v:shape>
              <v:shape id="_x0000_s5564" style="position:absolute;left:10453;top:2761;width:103;height:504" coordorigin="10453,2761" coordsize="103,504" path="m10521,2844r-43,e" filled="f" stroked="f">
                <v:path arrowok="t"/>
              </v:shape>
              <v:shape id="_x0000_s5563" style="position:absolute;left:10453;top:2761;width:103;height:504" coordorigin="10453,2761" coordsize="103,504" path="m10546,2844r-13,l10531,2844e" filled="f" stroked="f">
                <v:path arrowok="t"/>
              </v:shape>
              <v:shape id="_x0000_s5562" style="position:absolute;left:10453;top:2761;width:103;height:504" coordorigin="10453,2761" coordsize="103,504" path="m10556,2844r-78,l10521,2844r25,l10556,2844e" filled="f" stroked="f">
                <v:path arrowok="t"/>
              </v:shape>
              <v:shape id="_x0000_s5561" style="position:absolute;left:10453;top:2761;width:103;height:504" coordorigin="10453,2761" coordsize="103,504" path="m10477,2844r-3,e" filled="f" stroked="f">
                <v:path arrowok="t"/>
              </v:shape>
              <v:shape id="_x0000_s5560" style="position:absolute;left:10453;top:2761;width:103;height:504" coordorigin="10453,2761" coordsize="103,504" path="m10473,2838r68,l10526,2840r-19,2l10483,2844r-9,l10477,2844r24,-1l10522,2841r16,-2l10542,2838r14,l10473,2838e" filled="f" stroked="f">
                <v:path arrowok="t"/>
              </v:shape>
              <v:shape id="_x0000_s5559" style="position:absolute;left:10453;top:2761;width:103;height:504" coordorigin="10453,2761" coordsize="103,504" path="m10556,2838r,-1l10555,2836r-3,l10552,2836r3,l10556,2837r,1e" filled="f" stroked="f">
                <v:path arrowok="t"/>
              </v:shape>
              <v:shape id="_x0000_s5558" style="position:absolute;left:10453;top:2761;width:103;height:504" coordorigin="10453,2761" coordsize="103,504" path="m10542,2838r,e" filled="f" stroked="f">
                <v:path arrowok="t"/>
              </v:shape>
              <v:shape id="_x0000_s5557" style="position:absolute;left:10453;top:2761;width:103;height:504" coordorigin="10453,2761" coordsize="103,504" path="m10552,2836r,l10555,2836r1,1l10556,2838r,-1l10555,2836r-3,e" filled="f" stroked="f">
                <v:path arrowok="t"/>
              </v:shape>
              <v:shape id="_x0000_s5556" style="position:absolute;left:10453;top:2761;width:103;height:504" coordorigin="10453,2761" coordsize="103,504" path="m10552,2836r,e" filled="f" stroked="f">
                <v:path arrowok="t"/>
              </v:shape>
              <v:shape id="_x0000_s5555" style="position:absolute;left:10453;top:2761;width:103;height:504" coordorigin="10453,2761" coordsize="103,504" path="m10542,2838r,e" filled="f" stroked="f">
                <v:path arrowok="t"/>
              </v:shape>
              <v:shape id="_x0000_s5554" style="position:absolute;left:10453;top:2761;width:103;height:504" coordorigin="10453,2761" coordsize="103,504" path="m10552,2836r,e" filled="f" stroked="f">
                <v:path arrowok="t"/>
              </v:shape>
              <v:shape id="_x0000_s5553" style="position:absolute;left:10453;top:2761;width:103;height:504" coordorigin="10453,2761" coordsize="103,504" path="m10546,2835r6,1l10549,2837r-3,l10542,2838r,l10546,2837r4,-1l10552,2836r,l10552,2836r-6,-1e" filled="f" stroked="f">
                <v:path arrowok="t"/>
              </v:shape>
              <v:shape id="_x0000_s5552" style="position:absolute;left:10453;top:2761;width:103;height:504" coordorigin="10453,2761" coordsize="103,504" path="m10552,2836r1,e" filled="f" stroked="f">
                <v:path arrowok="t"/>
              </v:shape>
              <v:shape id="_x0000_s5551" style="position:absolute;left:10453;top:2761;width:103;height:504" coordorigin="10453,2761" coordsize="103,504" path="m10553,2836r-1,e" filled="f" stroked="f">
                <v:path arrowok="t"/>
              </v:shape>
              <v:shape id="_x0000_s5550" style="position:absolute;left:10453;top:2761;width:103;height:504" coordorigin="10453,2761" coordsize="103,504" path="m10556,2832r,l10556,2834r-1,1l10552,2836r1,l10555,2835r1,-1l10556,2832r,e" filled="f" stroked="f">
                <v:path arrowok="t"/>
              </v:shape>
              <v:shape id="_x0000_s5549" style="position:absolute;left:10453;top:2761;width:103;height:504" coordorigin="10453,2761" coordsize="103,504" path="m10543,2834r3,1l10544,2834r-1,e" filled="f" stroked="f">
                <v:path arrowok="t"/>
              </v:shape>
              <v:shape id="_x0000_s5548" style="position:absolute;left:10453;top:2761;width:103;height:504" coordorigin="10453,2761" coordsize="103,504" path="m10481,2830r-8,l10499,2830r26,2l10543,2834r-4,-1l10516,2831r-13,-1l10510,2830r-11,l10497,2830r-3,l10481,2830e" filled="f" stroked="f">
                <v:path arrowok="t"/>
              </v:shape>
              <v:shape id="_x0000_s5547" style="position:absolute;left:10453;top:2761;width:103;height:504" coordorigin="10453,2761" coordsize="103,504" path="m10510,2830r-7,e" filled="f" stroked="f">
                <v:path arrowok="t"/>
              </v:shape>
              <v:shape id="_x0000_s5546" style="position:absolute;left:10453;top:2761;width:103;height:504" coordorigin="10453,2761" coordsize="103,504" path="m10494,2830r3,e" filled="f" stroked="f">
                <v:path arrowok="t"/>
              </v:shape>
              <v:shape id="_x0000_s5545" style="position:absolute;left:10453;top:2761;width:103;height:504" coordorigin="10453,2761" coordsize="103,504" path="m10551,2832r5,l10554,2832r-1,l10551,2832e" filled="f" stroked="f">
                <v:path arrowok="t"/>
              </v:shape>
              <v:shape id="_x0000_s5544" style="position:absolute;left:10453;top:2761;width:103;height:504" coordorigin="10453,2761" coordsize="103,504" path="m10503,2830r7,e" filled="f" stroked="f">
                <v:path arrowok="t"/>
              </v:shape>
              <v:shape id="_x0000_s5543" style="position:absolute;left:10453;top:2761;width:103;height:504" coordorigin="10453,2761" coordsize="103,504" path="m10510,2830r-7,l10525,2831r18,l10548,2832r3,l10549,2831r-21,l10510,2830e" filled="f" stroked="f">
                <v:path arrowok="t"/>
              </v:shape>
              <v:shape id="_x0000_s5542" style="position:absolute;left:10453;top:2761;width:103;height:504" coordorigin="10453,2761" coordsize="103,504" path="m10497,2830r-3,e" filled="f" stroked="f">
                <v:path arrowok="t"/>
              </v:shape>
              <v:shape id="_x0000_s5541" style="position:absolute;left:10453;top:2761;width:103;height:504" coordorigin="10453,2761" coordsize="103,504" path="m10473,2829r15,1l10494,2830r3,l10491,2830r-18,-1e" filled="f" stroked="f">
                <v:path arrowok="t"/>
              </v:shape>
              <v:shape id="_x0000_s5540" style="position:absolute;left:10453;top:2761;width:103;height:504" coordorigin="10453,2761" coordsize="103,504" path="m10551,2857r-11,l10523,2858r-50,1l10507,2859r26,-1l10550,2857r1,e" filled="f" stroked="f">
                <v:path arrowok="t"/>
              </v:shape>
              <v:shape id="_x0000_s5539" style="position:absolute;left:10453;top:2761;width:103;height:504" coordorigin="10453,2761" coordsize="103,504" path="m10556,2856r-5,1l10555,2856r1,e" filled="f" stroked="f">
                <v:path arrowok="t"/>
              </v:shape>
              <v:shape id="_x0000_s5538" style="position:absolute;left:10453;top:2761;width:103;height:504" coordorigin="10453,2761" coordsize="103,504" path="m10473,2854r73,1l10554,2855r2,1l10556,2856r-5,-1l10536,2855r-63,-1e" filled="f" stroked="f">
                <v:path arrowok="t"/>
              </v:shape>
              <v:shape id="_x0000_s5537" style="position:absolute;left:10453;top:2761;width:103;height:504" coordorigin="10453,2761" coordsize="103,504" path="m10528,2862r-3,l10545,2863r11,2l10556,2867r-83,l10556,2867r,-2l10546,2863r-18,-1e" filled="f" stroked="f">
                <v:path arrowok="t"/>
              </v:shape>
              <v:shape id="_x0000_s5536" style="position:absolute;left:10453;top:2761;width:103;height:504" coordorigin="10453,2761" coordsize="103,504" path="m10525,2862r3,e" filled="f" stroked="f">
                <v:path arrowok="t"/>
              </v:shape>
              <v:shape id="_x0000_s5535" style="position:absolute;left:10453;top:2761;width:103;height:504" coordorigin="10453,2761" coordsize="103,504" path="m10528,2862r-3,e" filled="f" stroked="f">
                <v:path arrowok="t"/>
              </v:shape>
              <v:shape id="_x0000_s5534" style="position:absolute;left:10453;top:2761;width:103;height:504" coordorigin="10453,2761" coordsize="103,504" path="m10473,2860r26,1l10510,2862r-37,l10523,2862r-50,1l10525,2862r3,l10527,2862r5,l10525,2862r-8,l10556,2862r-42,l10495,2861r-22,-1e" filled="f" stroked="f">
                <v:path arrowok="t"/>
              </v:shape>
              <v:shape id="_x0000_s5533" style="position:absolute;left:10453;top:2761;width:103;height:504" coordorigin="10453,2761" coordsize="103,504" path="m10551,2862r-2,l10548,2862e" filled="f" stroked="f">
                <v:path arrowok="t"/>
              </v:shape>
              <v:shape id="_x0000_s5532" style="position:absolute;left:10453;top:2761;width:103;height:504" coordorigin="10453,2761" coordsize="103,504" path="m10525,2862r7,e" filled="f" stroked="f">
                <v:path arrowok="t"/>
              </v:shape>
              <v:shape id="_x0000_s5531" style="position:absolute;left:10453;top:2761;width:103;height:504" coordorigin="10453,2761" coordsize="103,504" path="m10532,2862r-7,e" filled="f" stroked="f">
                <v:path arrowok="t"/>
              </v:shape>
              <v:shape id="_x0000_s5530" style="position:absolute;left:10453;top:2761;width:103;height:504" coordorigin="10453,2761" coordsize="103,504" path="m10548,2862r3,e" filled="f" stroked="f">
                <v:path arrowok="t"/>
              </v:shape>
              <v:shape id="_x0000_s5529" style="position:absolute;left:10453;top:2761;width:103;height:504" coordorigin="10453,2761" coordsize="103,504" path="m10556,2862r-7,l10525,2862r7,l10556,2862e" filled="f" stroked="f">
                <v:path arrowok="t"/>
              </v:shape>
              <v:shape id="_x0000_s5528" style="position:absolute;left:10453;top:2761;width:103;height:504" coordorigin="10453,2761" coordsize="103,504" path="m10542,2893r-4,l10523,2894r-20,1l10479,2895r-6,l10507,2895r26,-1l10542,2893e" filled="f" stroked="f">
                <v:path arrowok="t"/>
              </v:shape>
              <v:shape id="_x0000_s5527" style="position:absolute;left:10453;top:2761;width:103;height:504" coordorigin="10453,2761" coordsize="103,504" path="m10556,2891r-7,1l10542,2893r8,-1l10556,2891r,e" filled="f" stroked="f">
                <v:path arrowok="t"/>
              </v:shape>
              <v:shape id="_x0000_s5526" style="position:absolute;left:10453;top:2761;width:103;height:504" coordorigin="10453,2761" coordsize="103,504" path="m10526,2886r21,2l10556,2890r,-1l10545,2887r-19,-1e" filled="f" stroked="f">
                <v:path arrowok="t"/>
              </v:shape>
              <v:shape id="_x0000_s5525" style="position:absolute;left:10453;top:2761;width:103;height:504" coordorigin="10453,2761" coordsize="103,504" path="m10495,2885r-4,l10505,2885r7,l10501,2886r-28,1l10502,2886r11,l10517,2886r-2,-1l10516,2885r-3,l10495,2885e" filled="f" stroked="f">
                <v:path arrowok="t"/>
              </v:shape>
              <v:shape id="_x0000_s5524" style="position:absolute;left:10453;top:2761;width:103;height:504" coordorigin="10453,2761" coordsize="103,504" path="m10517,2886r-4,e" filled="f" stroked="f">
                <v:path arrowok="t"/>
              </v:shape>
              <v:shape id="_x0000_s5523" style="position:absolute;left:10453;top:2761;width:103;height:504" coordorigin="10453,2761" coordsize="103,504" path="m10491,2885r4,e" filled="f" stroked="f">
                <v:path arrowok="t"/>
              </v:shape>
              <v:shape id="_x0000_s5522" style="position:absolute;left:10453;top:2761;width:103;height:504" coordorigin="10453,2761" coordsize="103,504" path="m10513,2885r3,e" filled="f" stroked="f">
                <v:path arrowok="t"/>
              </v:shape>
              <v:shape id="_x0000_s5521" style="position:absolute;left:10453;top:2761;width:103;height:504" coordorigin="10453,2761" coordsize="103,504" path="m10513,2886r4,e" filled="f" stroked="f">
                <v:path arrowok="t"/>
              </v:shape>
              <v:shape id="_x0000_s5520" style="position:absolute;left:10453;top:2761;width:103;height:504" coordorigin="10453,2761" coordsize="103,504" path="m10517,2886r-4,l10526,2886r-8,l10517,2886e" filled="f" stroked="f">
                <v:path arrowok="t"/>
              </v:shape>
              <v:shape id="_x0000_s5519" style="position:absolute;left:10453;top:2761;width:103;height:504" coordorigin="10453,2761" coordsize="103,504" path="m10495,2885r-4,e" filled="f" stroked="f">
                <v:path arrowok="t"/>
              </v:shape>
              <v:shape id="_x0000_s5518" style="position:absolute;left:10453;top:2761;width:103;height:504" coordorigin="10453,2761" coordsize="103,504" path="m10516,2885r-3,e" filled="f" stroked="f">
                <v:path arrowok="t"/>
              </v:shape>
              <v:shape id="_x0000_s5517" style="position:absolute;left:10453;top:2761;width:103;height:504" coordorigin="10453,2761" coordsize="103,504" path="m10473,2884r,1l10524,2885r-11,l10516,2885r2,l10528,2884r-55,e" filled="f" stroked="f">
                <v:path arrowok="t"/>
              </v:shape>
              <v:shape id="_x0000_s5516" style="position:absolute;left:10453;top:2761;width:103;height:504" coordorigin="10453,2761" coordsize="103,504" path="m10526,2884r,l10528,2884e" filled="f" stroked="f">
                <v:path arrowok="t"/>
              </v:shape>
              <v:shape id="_x0000_s5515" style="position:absolute;left:10453;top:2761;width:103;height:504" coordorigin="10453,2761" coordsize="103,504" path="m10481,2884r,l10483,2884e" filled="f" stroked="f">
                <v:path arrowok="t"/>
              </v:shape>
              <v:shape id="_x0000_s5514" style="position:absolute;left:10453;top:2761;width:103;height:504" coordorigin="10453,2761" coordsize="103,504" path="m10528,2884r-2,e" filled="f" stroked="f">
                <v:path arrowok="t"/>
              </v:shape>
              <v:shape id="_x0000_s5513" style="position:absolute;left:10453;top:2761;width:103;height:504" coordorigin="10453,2761" coordsize="103,504" path="m10544,2876r-1,l10552,2877r4,1l10556,2881r-10,2l10526,2884r2,l10546,2883r10,-2l10556,2878r-4,-1l10544,2876e" filled="f" stroked="f">
                <v:path arrowok="t"/>
              </v:shape>
              <v:shape id="_x0000_s5512" style="position:absolute;left:10453;top:2761;width:103;height:504" coordorigin="10453,2761" coordsize="103,504" path="m10543,2876r1,e" filled="f" stroked="f">
                <v:path arrowok="t"/>
              </v:shape>
              <v:shape id="_x0000_s5511" style="position:absolute;left:10453;top:2761;width:103;height:504" coordorigin="10453,2761" coordsize="103,504" path="m10483,2884r-2,e" filled="f" stroked="f">
                <v:path arrowok="t"/>
              </v:shape>
              <v:shape id="_x0000_s5510" style="position:absolute;left:10453;top:2761;width:103;height:504" coordorigin="10453,2761" coordsize="103,504" path="m10473,2884r3,l10481,2884r27,l10483,2884r-10,e" filled="f" stroked="f">
                <v:path arrowok="t"/>
              </v:shape>
              <v:shape id="_x0000_s5509" style="position:absolute;left:10453;top:2761;width:103;height:504" coordorigin="10453,2761" coordsize="103,504" path="m10544,2876r-1,e" filled="f" stroked="f">
                <v:path arrowok="t"/>
              </v:shape>
              <v:shape id="_x0000_s5508" style="position:absolute;left:10453;top:2761;width:103;height:504" coordorigin="10453,2761" coordsize="103,504" path="m10473,2872r23,1l10515,2874r17,1l10537,2875r5,1l10528,2877r-19,l10473,2878r26,l10520,2877r17,-1l10543,2876r1,l10544,2876r1,l10543,2876r-14,-2l10510,2873r-37,-1e" filled="f" stroked="f">
                <v:path arrowok="t"/>
              </v:shape>
              <v:shape id="_x0000_s5507" style="position:absolute;left:10453;top:2761;width:103;height:504" coordorigin="10453,2761" coordsize="103,504" path="m10543,2876r2,e" filled="f" stroked="f">
                <v:path arrowok="t"/>
              </v:shape>
              <v:shape id="_x0000_s5506" style="position:absolute;left:10453;top:2761;width:103;height:504" coordorigin="10453,2761" coordsize="103,504" path="m10545,2876r-2,e" filled="f" stroked="f">
                <v:path arrowok="t"/>
              </v:shape>
              <v:shape id="_x0000_s5505" style="position:absolute;left:10453;top:2761;width:103;height:504" coordorigin="10453,2761" coordsize="103,504" path="m10556,2873r,l10556,2874r-4,1l10543,2876r2,l10552,2875r4,-1l10556,2873r,e" filled="f" stroked="f">
                <v:path arrowok="t"/>
              </v:shape>
              <v:shape id="_x0000_s5504" style="position:absolute;left:10453;top:2761;width:103;height:504" coordorigin="10453,2761" coordsize="103,504" path="m10552,2872r4,1l10555,2872r-2,l10552,2872e" filled="f" stroked="f">
                <v:path arrowok="t"/>
              </v:shape>
              <v:shape id="_x0000_s5503" style="position:absolute;left:10453;top:2761;width:103;height:504" coordorigin="10453,2761" coordsize="103,504" path="m10545,2872r7,l10551,2872r-6,e" filled="f" stroked="f">
                <v:path arrowok="t"/>
              </v:shape>
              <v:shape id="_x0000_s5502" style="position:absolute;left:10453;top:2761;width:103;height:504" coordorigin="10453,2761" coordsize="103,504" path="m10473,2870r65,1l10544,2872r-8,-1l10512,2870r-39,e" filled="f" stroked="f">
                <v:path arrowok="t"/>
              </v:shape>
              <v:shape id="_x0000_s5501" style="position:absolute;left:10453;top:2761;width:103;height:504" coordorigin="10453,2761" coordsize="103,504" path="m10556,2896r-83,l10473,2897r77,-1l10556,2896e" filled="f" stroked="f">
                <v:path arrowok="t"/>
              </v:shape>
              <v:shape id="_x0000_s5500" style="position:absolute;left:10453;top:2761;width:103;height:504" coordorigin="10453,2761" coordsize="103,504" path="m10556,2902r-83,1l10550,2902r6,e" filled="f" stroked="f">
                <v:path arrowok="t"/>
              </v:shape>
              <v:shape id="_x0000_s5499" style="position:absolute;left:10453;top:2761;width:103;height:504" coordorigin="10453,2761" coordsize="103,504" path="m10473,2906r62,1l10548,2907r6,1l10556,2908r-83,l10556,2908r-6,-1l10534,2907r-61,-1e" filled="f" stroked="f">
                <v:path arrowok="t"/>
              </v:shape>
              <v:shape id="_x0000_s5498" style="position:absolute;left:10453;top:2761;width:103;height:504" coordorigin="10453,2761" coordsize="103,504" path="m10473,2912r75,1l10473,2914r81,l10556,2913r-83,-1e" filled="f" stroked="f">
                <v:path arrowok="t"/>
              </v:shape>
              <v:shape id="_x0000_s5497" style="position:absolute;left:10453;top:2761;width:103;height:504" coordorigin="10453,2761" coordsize="103,504" path="m10477,2922r-4,l10496,2922r19,1l10535,2923r-5,1l10523,2924r-26,1l10473,2925r,1l10480,2925r24,l10524,2924r13,-1l10540,2923r-2,l10538,2923r-2,l10521,2923r-17,-1l10477,2922e" filled="f" stroked="f">
                <v:path arrowok="t"/>
              </v:shape>
              <v:shape id="_x0000_s5496" style="position:absolute;left:10453;top:2761;width:103;height:504" coordorigin="10453,2761" coordsize="103,504" path="m10540,2923r-3,e" filled="f" stroked="f">
                <v:path arrowok="t"/>
              </v:shape>
              <v:shape id="_x0000_s5495" style="position:absolute;left:10453;top:2761;width:103;height:504" coordorigin="10453,2761" coordsize="103,504" path="m10536,2923r2,e" filled="f" stroked="f">
                <v:path arrowok="t"/>
              </v:shape>
              <v:shape id="_x0000_s5494" style="position:absolute;left:10453;top:2761;width:103;height:504" coordorigin="10453,2761" coordsize="103,504" path="m10537,2923r3,e" filled="f" stroked="f">
                <v:path arrowok="t"/>
              </v:shape>
              <v:shape id="_x0000_s5493" style="position:absolute;left:10453;top:2761;width:103;height:504" coordorigin="10453,2761" coordsize="103,504" path="m10540,2923r-3,l10545,2924r3,l10553,2924r1,1l10556,2925r-76,l10520,2925r36,l10556,2924r-6,l10540,2923e" filled="f" stroked="f">
                <v:path arrowok="t"/>
              </v:shape>
              <v:shape id="_x0000_s5492" style="position:absolute;left:10453;top:2761;width:103;height:504" coordorigin="10453,2761" coordsize="103,504" path="m10538,2923r-2,e" filled="f" stroked="f">
                <v:path arrowok="t"/>
              </v:shape>
              <v:shape id="_x0000_s5491" style="position:absolute;left:10453;top:2761;width:103;height:504" coordorigin="10453,2761" coordsize="103,504" path="m10556,2919r,2l10549,2922r-13,1l10538,2923r12,-1l10556,2921r,-2e" filled="f" stroked="f">
                <v:path arrowok="t"/>
              </v:shape>
              <v:shape id="_x0000_s5490" style="position:absolute;left:10453;top:2761;width:103;height:504" coordorigin="10453,2761" coordsize="103,504" path="m10556,2919r,e" filled="f" stroked="f">
                <v:path arrowok="t"/>
              </v:shape>
              <v:shape id="_x0000_s5489" style="position:absolute;left:10453;top:2761;width:103;height:504" coordorigin="10453,2761" coordsize="103,504" path="m10556,2919r,e" filled="f" stroked="f">
                <v:path arrowok="t"/>
              </v:shape>
              <v:shape id="_x0000_s5488" style="position:absolute;left:10453;top:2761;width:103;height:504" coordorigin="10453,2761" coordsize="103,504" path="m10556,2919r-83,2l10556,2919e" filled="f" stroked="f">
                <v:path arrowok="t"/>
              </v:shape>
              <v:shape id="_x0000_s5487" style="position:absolute;left:10453;top:2761;width:103;height:504" coordorigin="10453,2761" coordsize="103,504" path="m10473,2931r40,l10473,2931r,e" filled="f" stroked="f">
                <v:path arrowok="t"/>
              </v:shape>
              <v:shape id="_x0000_s5486" style="position:absolute;left:10453;top:2761;width:103;height:504" coordorigin="10453,2761" coordsize="103,504" path="m10556,2937r-83,l10473,2937r83,e" filled="f" stroked="f">
                <v:path arrowok="t"/>
              </v:shape>
              <v:shape id="_x0000_s5485" style="position:absolute;left:10453;top:2761;width:103;height:504" coordorigin="10453,2761" coordsize="103,504" path="m10473,2942r40,1l10473,2943r,-1e" filled="f" stroked="f">
                <v:path arrowok="t"/>
              </v:shape>
              <v:shape id="_x0000_s5484" style="position:absolute;left:10453;top:2761;width:103;height:504" coordorigin="10453,2761" coordsize="103,504" path="m10556,2989r-83,l10538,2989r12,2l10556,2993r,2l10473,2995r83,l10556,2993r-6,-2l10539,2989r17,e" filled="f" stroked="f">
                <v:path arrowok="t"/>
              </v:shape>
              <v:shape id="_x0000_s5483" style="position:absolute;left:10453;top:2761;width:103;height:504" coordorigin="10453,2761" coordsize="103,504" path="m10537,2989r1,e" filled="f" stroked="f">
                <v:path arrowok="t"/>
              </v:shape>
              <v:shape id="_x0000_s5482" style="position:absolute;left:10453;top:2761;width:103;height:504" coordorigin="10453,2761" coordsize="103,504" path="m10556,2989r,e" filled="f" stroked="f">
                <v:path arrowok="t"/>
              </v:shape>
              <v:shape id="_x0000_s5481" style="position:absolute;left:10453;top:2761;width:103;height:504" coordorigin="10453,2761" coordsize="103,504" path="m10538,2989r-1,e" filled="f" stroked="f">
                <v:path arrowok="t"/>
              </v:shape>
              <v:shape id="_x0000_s5480" style="position:absolute;left:10453;top:2761;width:103;height:504" coordorigin="10453,2761" coordsize="103,504" path="m10515,2986r-1,l10523,2987r8,1l10537,2989r1,l10532,2988r-8,-1l10515,2986e" filled="f" stroked="f">
                <v:path arrowok="t"/>
              </v:shape>
              <v:shape id="_x0000_s5479" style="position:absolute;left:10453;top:2761;width:103;height:504" coordorigin="10453,2761" coordsize="103,504" path="m10514,2986r1,e" filled="f" stroked="f">
                <v:path arrowok="t"/>
              </v:shape>
              <v:shape id="_x0000_s5478" style="position:absolute;left:10453;top:2761;width:103;height:504" coordorigin="10453,2761" coordsize="103,504" path="m10556,2989r,e" filled="f" stroked="f">
                <v:path arrowok="t"/>
              </v:shape>
              <v:shape id="_x0000_s5477" style="position:absolute;left:10453;top:2761;width:103;height:504" coordorigin="10453,2761" coordsize="103,504" path="m10547,2985r,l10553,2986r3,1l10556,2989r,-2l10553,2986r-6,-1e" filled="f" stroked="f">
                <v:path arrowok="t"/>
              </v:shape>
              <v:shape id="_x0000_s5476" style="position:absolute;left:10453;top:2761;width:103;height:504" coordorigin="10453,2761" coordsize="103,504" path="m10547,2985r,e" filled="f" stroked="f">
                <v:path arrowok="t"/>
              </v:shape>
              <v:shape id="_x0000_s5475" style="position:absolute;left:10453;top:2761;width:103;height:504" coordorigin="10453,2761" coordsize="103,504" path="m10508,2986r-3,l10496,2987r-11,1l10473,2988r25,-1l10508,2986e" filled="f" stroked="f">
                <v:path arrowok="t"/>
              </v:shape>
              <v:shape id="_x0000_s5474" style="position:absolute;left:10453;top:2761;width:103;height:504" coordorigin="10453,2761" coordsize="103,504" path="m10505,2986r3,e" filled="f" stroked="f">
                <v:path arrowok="t"/>
              </v:shape>
              <v:shape id="_x0000_s5473" style="position:absolute;left:10453;top:2761;width:103;height:504" coordorigin="10453,2761" coordsize="103,504" path="m10515,2986r-1,e" filled="f" stroked="f">
                <v:path arrowok="t"/>
              </v:shape>
              <v:shape id="_x0000_s5472" style="position:absolute;left:10453;top:2761;width:103;height:504" coordorigin="10453,2761" coordsize="103,504" path="m10508,2986r-3,e" filled="f" stroked="f">
                <v:path arrowok="t"/>
              </v:shape>
              <v:shape id="_x0000_s5471" style="position:absolute;left:10453;top:2761;width:103;height:504" coordorigin="10453,2761" coordsize="103,504" path="m10473,2984r27,1l10511,2986r-38,1l10505,2986r10,l10522,2986r-9,l10515,2986r-3,l10501,2985r-13,-1l10473,2984e" filled="f" stroked="f">
                <v:path arrowok="t"/>
              </v:shape>
              <v:shape id="_x0000_s5470" style="position:absolute;left:10453;top:2761;width:103;height:504" coordorigin="10453,2761" coordsize="103,504" path="m10514,2986r8,e" filled="f" stroked="f">
                <v:path arrowok="t"/>
              </v:shape>
              <v:shape id="_x0000_s5469" style="position:absolute;left:10453;top:2761;width:103;height:504" coordorigin="10453,2761" coordsize="103,504" path="m10512,2986r3,e" filled="f" stroked="f">
                <v:path arrowok="t"/>
              </v:shape>
              <v:shape id="_x0000_s5468" style="position:absolute;left:10453;top:2761;width:103;height:504" coordorigin="10453,2761" coordsize="103,504" path="m10547,2985r,e" filled="f" stroked="f">
                <v:path arrowok="t"/>
              </v:shape>
              <v:shape id="_x0000_s5467" style="position:absolute;left:10453;top:2761;width:103;height:504" coordorigin="10453,2761" coordsize="103,504" path="m10522,2986r-8,e" filled="f" stroked="f">
                <v:path arrowok="t"/>
              </v:shape>
              <v:shape id="_x0000_s5466" style="position:absolute;left:10453;top:2761;width:103;height:504" coordorigin="10453,2761" coordsize="103,504" path="m10540,2984r-3,l10541,2984r3,l10546,2985r-7,l10514,2986r8,l10540,2986r7,-1l10547,2985r2,l10547,2985r-3,-1l10541,2984r-1,e" filled="f" stroked="f">
                <v:path arrowok="t"/>
              </v:shape>
              <v:shape id="_x0000_s5465" style="position:absolute;left:10453;top:2761;width:103;height:504" coordorigin="10453,2761" coordsize="103,504" path="m10537,2984r3,e" filled="f" stroked="f">
                <v:path arrowok="t"/>
              </v:shape>
              <v:shape id="_x0000_s5464" style="position:absolute;left:10453;top:2761;width:103;height:504" coordorigin="10453,2761" coordsize="103,504" path="m10547,2985r2,e" filled="f" stroked="f">
                <v:path arrowok="t"/>
              </v:shape>
              <v:shape id="_x0000_s5463" style="position:absolute;left:10453;top:2761;width:103;height:504" coordorigin="10453,2761" coordsize="103,504" path="m10515,2986r-3,e" filled="f" stroked="f">
                <v:path arrowok="t"/>
              </v:shape>
              <v:shape id="_x0000_s5462" style="position:absolute;left:10453;top:2761;width:103;height:504" coordorigin="10453,2761" coordsize="103,504" path="m10540,2984r-3,e" filled="f" stroked="f">
                <v:path arrowok="t"/>
              </v:shape>
              <v:shape id="_x0000_s5461" style="position:absolute;left:10453;top:2761;width:103;height:504" coordorigin="10453,2761" coordsize="103,504" path="m10495,2980r-4,l10513,2981r18,2l10537,2983r-7,1l10522,2985r-10,1l10515,2986r7,-1l10537,2984r3,l10538,2983r-1,l10536,2983r20,l10556,2983r-22,l10517,2982r-22,-2e" filled="f" stroked="f">
                <v:path arrowok="t"/>
              </v:shape>
              <v:shape id="_x0000_s5460" style="position:absolute;left:10453;top:2761;width:103;height:504" coordorigin="10453,2761" coordsize="103,504" path="m10556,2983r,e" filled="f" stroked="f">
                <v:path arrowok="t"/>
              </v:shape>
              <v:shape id="_x0000_s5459" style="position:absolute;left:10453;top:2761;width:103;height:504" coordorigin="10453,2761" coordsize="103,504" path="m10540,2983r-1,e" filled="f" stroked="f">
                <v:path arrowok="t"/>
              </v:shape>
              <v:shape id="_x0000_s5458" style="position:absolute;left:10453;top:2761;width:103;height:504" coordorigin="10453,2761" coordsize="103,504" path="m10537,2983r1,e" filled="f" stroked="f">
                <v:path arrowok="t"/>
              </v:shape>
              <v:shape id="_x0000_s5457" style="position:absolute;left:10453;top:2761;width:103;height:504" coordorigin="10453,2761" coordsize="103,504" path="m10540,2983r1,e" filled="f" stroked="f">
                <v:path arrowok="t"/>
              </v:shape>
              <v:shape id="_x0000_s5456" style="position:absolute;left:10453;top:2761;width:103;height:504" coordorigin="10453,2761" coordsize="103,504" path="m10491,2980r1,e" filled="f" stroked="f">
                <v:path arrowok="t"/>
              </v:shape>
              <v:shape id="_x0000_s5455" style="position:absolute;left:10453;top:2761;width:103;height:504" coordorigin="10453,2761" coordsize="103,504" path="m10549,2985r-2,e" filled="f" stroked="f">
                <v:path arrowok="t"/>
              </v:shape>
              <v:shape id="_x0000_s5454" style="position:absolute;left:10453;top:2761;width:103;height:504" coordorigin="10453,2761" coordsize="103,504" path="m10556,2983r,e" filled="f" stroked="f">
                <v:path arrowok="t"/>
              </v:shape>
              <v:shape id="_x0000_s5453" style="position:absolute;left:10453;top:2761;width:103;height:504" coordorigin="10453,2761" coordsize="103,504" path="m10556,2983r,1l10553,2984r-6,1l10549,2985r4,-1l10556,2984r,-1e" filled="f" stroked="f">
                <v:path arrowok="t"/>
              </v:shape>
              <v:shape id="_x0000_s5452" style="position:absolute;left:10453;top:2761;width:103;height:504" coordorigin="10453,2761" coordsize="103,504" path="m10538,2983r-1,e" filled="f" stroked="f">
                <v:path arrowok="t"/>
              </v:shape>
              <v:shape id="_x0000_s5451" style="position:absolute;left:10453;top:2761;width:103;height:504" coordorigin="10453,2761" coordsize="103,504" path="m10539,2983r1,e" filled="f" stroked="f">
                <v:path arrowok="t"/>
              </v:shape>
              <v:shape id="_x0000_s5450" style="position:absolute;left:10453;top:2761;width:103;height:504" coordorigin="10453,2761" coordsize="103,504" path="m10540,2983r-1,l10537,2983r1,l10540,2983e" filled="f" stroked="f">
                <v:path arrowok="t"/>
              </v:shape>
              <v:shape id="_x0000_s5449" style="position:absolute;left:10453;top:2761;width:103;height:504" coordorigin="10453,2761" coordsize="103,504" path="m10541,2983r-1,e" filled="f" stroked="f">
                <v:path arrowok="t"/>
              </v:shape>
              <v:shape id="_x0000_s5448" style="position:absolute;left:10453;top:2761;width:103;height:504" coordorigin="10453,2761" coordsize="103,504" path="m10551,2977r-10,l10551,2977r5,l10556,2977r,2l10551,2981r-11,2l10541,2983r10,-2l10556,2980r,-3l10551,2977e" filled="f" stroked="f">
                <v:path arrowok="t"/>
              </v:shape>
              <v:shape id="_x0000_s5447" style="position:absolute;left:10453;top:2761;width:103;height:504" coordorigin="10453,2761" coordsize="103,504" path="m10541,2977r10,e" filled="f" stroked="f">
                <v:path arrowok="t"/>
              </v:shape>
              <v:shape id="_x0000_s5446" style="position:absolute;left:10453;top:2761;width:103;height:504" coordorigin="10453,2761" coordsize="103,504" path="m10492,2980r-1,e" filled="f" stroked="f">
                <v:path arrowok="t"/>
              </v:shape>
              <v:shape id="_x0000_s5445" style="position:absolute;left:10453;top:2761;width:103;height:504" coordorigin="10453,2761" coordsize="103,504" path="m10473,2979r3,1l10489,2980r-16,1l10491,2980r1,l10496,2980r-6,l10473,2979e" filled="f" stroked="f">
                <v:path arrowok="t"/>
              </v:shape>
              <v:shape id="_x0000_s5444" style="position:absolute;left:10453;top:2761;width:103;height:504" coordorigin="10453,2761" coordsize="103,504" path="m10490,2980r6,e" filled="f" stroked="f">
                <v:path arrowok="t"/>
              </v:shape>
              <v:shape id="_x0000_s5443" style="position:absolute;left:10453;top:2761;width:103;height:504" coordorigin="10453,2761" coordsize="103,504" path="m10551,2977r-10,e" filled="f" stroked="f">
                <v:path arrowok="t"/>
              </v:shape>
              <v:shape id="_x0000_s5442" style="position:absolute;left:10453;top:2761;width:103;height:504" coordorigin="10453,2761" coordsize="103,504" path="m10496,2980r-6,e" filled="f" stroked="f">
                <v:path arrowok="t"/>
              </v:shape>
              <v:shape id="_x0000_s5441" style="position:absolute;left:10453;top:2761;width:103;height:504" coordorigin="10453,2761" coordsize="103,504" path="m10556,2972r,1l10551,2975r-10,1l10540,2977r-16,1l10502,2980r-12,l10496,2980r20,-1l10535,2977r6,l10551,2977r-9,-1l10551,2975r5,-2l10556,2972e" filled="f" stroked="f">
                <v:path arrowok="t"/>
              </v:shape>
              <v:shape id="_x0000_s5440" style="position:absolute;left:10453;top:2761;width:103;height:504" coordorigin="10453,2761" coordsize="103,504" path="m10527,2967r21,2l10556,2972r,-2l10547,2968r-20,-1e" filled="f" stroked="f">
                <v:path arrowok="t"/>
              </v:shape>
              <v:shape id="_x0000_s5439" style="position:absolute;left:10453;top:2761;width:103;height:504" coordorigin="10453,2761" coordsize="103,504" path="m10523,2967r4,l10526,2967r-3,e" filled="f" stroked="f">
                <v:path arrowok="t"/>
              </v:shape>
              <v:shape id="_x0000_s5438" style="position:absolute;left:10453;top:2761;width:103;height:504" coordorigin="10453,2761" coordsize="103,504" path="m10473,2965r10,l10492,2966r8,l10492,2966r-19,1l10473,2967r20,-1l10502,2966r5,l10504,2966r-2,l10484,2965r-11,e" filled="f" stroked="f">
                <v:path arrowok="t"/>
              </v:shape>
              <v:shape id="_x0000_s5437" style="position:absolute;left:10453;top:2761;width:103;height:504" coordorigin="10453,2761" coordsize="103,504" path="m10507,2966r-5,e" filled="f" stroked="f">
                <v:path arrowok="t"/>
              </v:shape>
              <v:shape id="_x0000_s5436" style="position:absolute;left:10453;top:2761;width:103;height:504" coordorigin="10453,2761" coordsize="103,504" path="m10502,2966r2,e" filled="f" stroked="f">
                <v:path arrowok="t"/>
              </v:shape>
              <v:shape id="_x0000_s5435" style="position:absolute;left:10453;top:2761;width:103;height:504" coordorigin="10453,2761" coordsize="103,504" path="m10502,2966r5,e" filled="f" stroked="f">
                <v:path arrowok="t"/>
              </v:shape>
              <v:shape id="_x0000_s5434" style="position:absolute;left:10453;top:2761;width:103;height:504" coordorigin="10453,2761" coordsize="103,504" path="m10507,2966r-5,l10521,2967r-14,-1e" filled="f" stroked="f">
                <v:path arrowok="t"/>
              </v:shape>
              <v:shape id="_x0000_s5433" style="position:absolute;left:10453;top:2761;width:103;height:504" coordorigin="10453,2761" coordsize="103,504" path="m10504,2966r-2,e" filled="f" stroked="f">
                <v:path arrowok="t"/>
              </v:shape>
              <v:shape id="_x0000_s5432" style="position:absolute;left:10453;top:2761;width:103;height:504" coordorigin="10453,2761" coordsize="103,504" path="m10476,2965r-3,l10513,2965r-11,1l10504,2966r11,-1l10518,2965r3,l10515,2965r-39,e" filled="f" stroked="f">
                <v:path arrowok="t"/>
              </v:shape>
              <v:shape id="_x0000_s5431" style="position:absolute;left:10453;top:2761;width:103;height:504" coordorigin="10453,2761" coordsize="103,504" path="m10518,2965r-3,e" filled="f" stroked="f">
                <v:path arrowok="t"/>
              </v:shape>
              <v:shape id="_x0000_s5430" style="position:absolute;left:10453;top:2761;width:103;height:504" coordorigin="10453,2761" coordsize="103,504" path="m10515,2965r6,e" filled="f" stroked="f">
                <v:path arrowok="t"/>
              </v:shape>
              <v:shape id="_x0000_s5429" style="position:absolute;left:10453;top:2761;width:103;height:504" coordorigin="10453,2761" coordsize="103,504" path="m10515,2965r3,e" filled="f" stroked="f">
                <v:path arrowok="t"/>
              </v:shape>
              <v:shape id="_x0000_s5428" style="position:absolute;left:10453;top:2761;width:103;height:504" coordorigin="10453,2761" coordsize="103,504" path="m10518,2965r-3,l10556,2966r,l10518,2965e" filled="f" stroked="f">
                <v:path arrowok="t"/>
              </v:shape>
              <v:shape id="_x0000_s5427" style="position:absolute;left:10453;top:2761;width:103;height:504" coordorigin="10453,2761" coordsize="103,504" path="m10556,2966r,-2l10555,2963r-4,-1l10555,2961r1,l10556,2959r-2,-2l10550,2956r4,-1l10556,2955r,-2l10553,2952r-6,-1l10545,2951r8,1l10556,2953r,2l10554,2955r-4,1l10554,2957r2,2l10556,2961r-2,l10551,2962r3,1l10556,2964r,2e" filled="f" stroked="f">
                <v:path arrowok="t"/>
              </v:shape>
              <v:shape id="_x0000_s5426" style="position:absolute;left:10453;top:2761;width:103;height:504" coordorigin="10453,2761" coordsize="103,504" path="m10547,2951r-2,l10553,2952r3,1l10556,2955r-2,l10550,2956r4,1l10556,2959r,2l10554,2961r-3,1l10554,2963r2,1l10556,2966r,-2l10555,2963r-4,-1l10555,2961r1,l10556,2959r-2,-2l10550,2956r4,-1l10556,2955r,-2l10553,2952r-6,-1e" filled="f" stroked="f">
                <v:path arrowok="t"/>
              </v:shape>
              <v:shape id="_x0000_s5425" style="position:absolute;left:10453;top:2761;width:103;height:504" coordorigin="10453,2761" coordsize="103,504" path="m10550,2956r,e" filled="f" stroked="f">
                <v:path arrowok="t"/>
              </v:shape>
              <v:shape id="_x0000_s5424" style="position:absolute;left:10453;top:2761;width:103;height:504" coordorigin="10453,2761" coordsize="103,504" path="m10545,2951r2,e" filled="f" stroked="f">
                <v:path arrowok="t"/>
              </v:shape>
              <v:shape id="_x0000_s5423" style="position:absolute;left:10453;top:2761;width:103;height:504" coordorigin="10453,2761" coordsize="103,504" path="m10521,2965r-6,e" filled="f" stroked="f">
                <v:path arrowok="t"/>
              </v:shape>
              <v:shape id="_x0000_s5422" style="position:absolute;left:10453;top:2761;width:103;height:504" coordorigin="10453,2761" coordsize="103,504" path="m10550,2956r,e" filled="f" stroked="f">
                <v:path arrowok="t"/>
              </v:shape>
              <v:shape id="_x0000_s5421" style="position:absolute;left:10453;top:2761;width:103;height:504" coordorigin="10453,2761" coordsize="103,504" path="m10531,2952r-3,l10538,2953r7,2l10550,2956r-11,1l10534,2957r-6,1l10539,2959r7,1l10551,2962r-7,1l10532,2964r-17,1l10521,2965r12,-1l10545,2963r6,-1l10546,2960r-7,-1l10529,2958r9,-1l10545,2957r5,-1l10545,2955r-7,-2l10531,2952e" filled="f" stroked="f">
                <v:path arrowok="t"/>
              </v:shape>
              <v:shape id="_x0000_s5420" style="position:absolute;left:10453;top:2761;width:103;height:504" coordorigin="10453,2761" coordsize="103,504" path="m10528,2958r,e" filled="f" stroked="f">
                <v:path arrowok="t"/>
              </v:shape>
              <v:shape id="_x0000_s5419" style="position:absolute;left:10453;top:2761;width:103;height:504" coordorigin="10453,2761" coordsize="103,504" path="m10528,2952r3,e" filled="f" stroked="f">
                <v:path arrowok="t"/>
              </v:shape>
              <v:shape id="_x0000_s5418" style="position:absolute;left:10453;top:2761;width:103;height:504" coordorigin="10453,2761" coordsize="103,504" path="m10528,2958r,e" filled="f" stroked="f">
                <v:path arrowok="t"/>
              </v:shape>
              <v:shape id="_x0000_s5417" style="position:absolute;left:10453;top:2761;width:103;height:504" coordorigin="10453,2761" coordsize="103,504" path="m10509,2953r-20,l10479,2954r22,1l10520,2957r8,1l10490,2959r-17,1l10516,2959r12,-1l10511,2956r-30,-2l10509,2953e" filled="f" stroked="f">
                <v:path arrowok="t"/>
              </v:shape>
              <v:shape id="_x0000_s5416" style="position:absolute;left:10453;top:2761;width:103;height:504" coordorigin="10453,2761" coordsize="103,504" path="m10479,2954r,e" filled="f" stroked="f">
                <v:path arrowok="t"/>
              </v:shape>
              <v:shape id="_x0000_s5415" style="position:absolute;left:10453;top:2761;width:103;height:504" coordorigin="10453,2761" coordsize="103,504" path="m10479,2954r,e" filled="f" stroked="f">
                <v:path arrowok="t"/>
              </v:shape>
              <v:shape id="_x0000_s5414" style="position:absolute;left:10453;top:2761;width:103;height:504" coordorigin="10453,2761" coordsize="103,504" path="m10475,2953r-2,1l10477,2954r-4,l10479,2954r-4,-1e" filled="f" stroked="f">
                <v:path arrowok="t"/>
              </v:shape>
              <v:shape id="_x0000_s5413" style="position:absolute;left:10453;top:2761;width:103;height:504" coordorigin="10453,2761" coordsize="103,504" path="m10531,2952r-3,e" filled="f" stroked="f">
                <v:path arrowok="t"/>
              </v:shape>
              <v:shape id="_x0000_s5412" style="position:absolute;left:10453;top:2761;width:103;height:504" coordorigin="10453,2761" coordsize="103,504" path="m10473,2948r4,l10483,2949r-10,l10486,2949r22,1l10526,2952r1,l10511,2953r17,-1l10531,2952r-2,l10528,2952r-18,-2l10488,2949r-2,l10473,2948e" filled="f" stroked="f">
                <v:path arrowok="t"/>
              </v:shape>
              <v:shape id="_x0000_s5411" style="position:absolute;left:10453;top:2761;width:103;height:504" coordorigin="10453,2761" coordsize="103,504" path="m10528,2952r1,e" filled="f" stroked="f">
                <v:path arrowok="t"/>
              </v:shape>
              <v:shape id="_x0000_s5410" style="position:absolute;left:10453;top:2761;width:103;height:504" coordorigin="10453,2761" coordsize="103,504" path="m10547,2951r-2,e" filled="f" stroked="f">
                <v:path arrowok="t"/>
              </v:shape>
              <v:shape id="_x0000_s5409" style="position:absolute;left:10453;top:2761;width:103;height:504" coordorigin="10453,2761" coordsize="103,504" path="m10529,2952r-1,e" filled="f" stroked="f">
                <v:path arrowok="t"/>
              </v:shape>
              <v:shape id="_x0000_s5408" style="position:absolute;left:10453;top:2761;width:103;height:504" coordorigin="10453,2761" coordsize="103,504" path="m10556,2948r-44,1l10512,2949r10,l10531,2950r14,1l10539,2952r-5,l10528,2952r1,l10536,2952r5,l10545,2951r2,l10546,2951r-1,l10538,2950r-23,-1l10556,2948e" filled="f" stroked="f">
                <v:path arrowok="t"/>
              </v:shape>
              <v:shape id="_x0000_s5407" style="position:absolute;left:10453;top:2761;width:103;height:504" coordorigin="10453,2761" coordsize="103,504" path="m10556,2948r,l10556,2948e" filled="f" stroked="f">
                <v:path arrowok="t"/>
              </v:shape>
              <v:shape id="_x0000_s5406" style="position:absolute;left:10453;top:2761;width:103;height:504" coordorigin="10453,2761" coordsize="103,504" path="m10545,2951r1,e" filled="f" stroked="f">
                <v:path arrowok="t"/>
              </v:shape>
              <v:shape id="_x0000_s5405" style="position:absolute;left:10453;top:2761;width:103;height:504" coordorigin="10453,2761" coordsize="103,504" path="m10512,2949r,e" filled="f" stroked="f">
                <v:path arrowok="t"/>
              </v:shape>
              <v:shape id="_x0000_s5404" style="position:absolute;left:10453;top:2761;width:103;height:504" coordorigin="10453,2761" coordsize="103,504" path="m10546,2951r-1,e" filled="f" stroked="f">
                <v:path arrowok="t"/>
              </v:shape>
              <v:shape id="_x0000_s5403" style="position:absolute;left:10453;top:2761;width:103;height:504" coordorigin="10453,2761" coordsize="103,504" path="m10556,2948r,e" filled="f" stroked="f">
                <v:path arrowok="t"/>
              </v:shape>
              <v:shape id="_x0000_s5402" style="position:absolute;left:10453;top:2761;width:103;height:504" coordorigin="10453,2761" coordsize="103,504" path="m10556,2948r,l10556,2949r-4,1l10545,2951r1,l10553,2950r3,-1l10556,2948e" filled="f" stroked="f">
                <v:path arrowok="t"/>
              </v:shape>
              <v:shape id="_x0000_s5401" style="position:absolute;left:10453;top:2761;width:103;height:504" coordorigin="10453,2761" coordsize="103,504" path="m10512,2949r,e" filled="f" stroked="f">
                <v:path arrowok="t"/>
              </v:shape>
              <v:shape id="_x0000_s5400" style="position:absolute;left:10453;top:2761;width:103;height:504" coordorigin="10453,2761" coordsize="103,504" path="m10473,2947r29,1l10509,2949r3,l10501,2948r-28,-1e" filled="f" stroked="f">
                <v:path arrowok="t"/>
              </v:shape>
              <v:shape id="_x0000_s5399" style="position:absolute;left:10453;top:2761;width:103;height:504" coordorigin="10453,2761" coordsize="103,504" path="m10541,3001r-19,l10483,3001r-10,l10541,3001e" filled="f" stroked="f">
                <v:path arrowok="t"/>
              </v:shape>
              <v:shape id="_x0000_s5398" style="position:absolute;left:10453;top:2761;width:103;height:504" coordorigin="10453,2761" coordsize="103,504" path="m10521,3001r20,e" filled="f" stroked="f">
                <v:path arrowok="t"/>
              </v:shape>
              <v:shape id="_x0000_s5397" style="position:absolute;left:10453;top:2761;width:103;height:504" coordorigin="10453,2761" coordsize="103,504" path="m10541,3001r-19,l10521,3001e" filled="f" stroked="f">
                <v:path arrowok="t"/>
              </v:shape>
              <v:shape id="_x0000_s5396" style="position:absolute;left:10453;top:2761;width:103;height:504" coordorigin="10453,2761" coordsize="103,504" path="m10556,3000r-83,1l10541,3001r9,l10556,3000e" filled="f" stroked="f">
                <v:path arrowok="t"/>
              </v:shape>
              <v:shape id="_x0000_s5395" style="position:absolute;left:10453;top:2761;width:103;height:504" coordorigin="10453,2761" coordsize="103,504" path="m10551,3007r-10,1l10524,3009r-51,1l10507,3010r26,-1l10550,3008r1,-1e" filled="f" stroked="f">
                <v:path arrowok="t"/>
              </v:shape>
              <v:shape id="_x0000_s5394" style="position:absolute;left:10453;top:2761;width:103;height:504" coordorigin="10453,2761" coordsize="103,504" path="m10556,3006r-5,1l10555,3007r1,e" filled="f" stroked="f">
                <v:path arrowok="t"/>
              </v:shape>
              <v:shape id="_x0000_s5393" style="position:absolute;left:10453;top:2761;width:103;height:504" coordorigin="10453,2761" coordsize="103,504" path="m10556,3006r-83,l10556,3006e" filled="f" stroked="f">
                <v:path arrowok="t"/>
              </v:shape>
              <v:shape id="_x0000_s5392" style="position:absolute;left:10453;top:2761;width:103;height:504" coordorigin="10453,2761" coordsize="103,504" path="m10473,3011r74,1l10473,3012r83,l10473,3011e" filled="f" stroked="f">
                <v:path arrowok="t"/>
              </v:shape>
              <v:shape id="_x0000_s5391" style="position:absolute;left:10453;top:2761;width:103;height:504" coordorigin="10453,2761" coordsize="103,504" path="m10533,3030r-2,l10547,3031r9,2l10556,3035r-83,l10556,3035r,-2l10548,3031r-15,-1e" filled="f" stroked="f">
                <v:path arrowok="t"/>
              </v:shape>
              <v:shape id="_x0000_s5390" style="position:absolute;left:10453;top:2761;width:103;height:504" coordorigin="10453,2761" coordsize="103,504" path="m10532,3030r1,e" filled="f" stroked="f">
                <v:path arrowok="t"/>
              </v:shape>
              <v:shape id="_x0000_s5389" style="position:absolute;left:10453;top:2761;width:103;height:504" coordorigin="10453,2761" coordsize="103,504" path="m10533,3030r-2,l10532,3030e" filled="f" stroked="f">
                <v:path arrowok="t"/>
              </v:shape>
              <v:shape id="_x0000_s5388" style="position:absolute;left:10453;top:2761;width:103;height:504" coordorigin="10453,2761" coordsize="103,504" path="m10555,3030r-76,l10514,3030r-18,1l10475,3032r-2,l10495,3031r19,-1l10533,3030r22,e" filled="f" stroked="f">
                <v:path arrowok="t"/>
              </v:shape>
              <v:shape id="_x0000_s5387" style="position:absolute;left:10453;top:2761;width:103;height:504" coordorigin="10453,2761" coordsize="103,504" path="m10479,3030r76,e" filled="f" stroked="f">
                <v:path arrowok="t"/>
              </v:shape>
              <v:shape id="_x0000_s5386" style="position:absolute;left:10453;top:2761;width:103;height:504" coordorigin="10453,2761" coordsize="103,504" path="m10555,3030r-76,e" filled="f" stroked="f">
                <v:path arrowok="t"/>
              </v:shape>
              <v:shape id="_x0000_s5385" style="position:absolute;left:10453;top:2761;width:103;height:504" coordorigin="10453,2761" coordsize="103,504" path="m10507,3028r-3,l10511,3028r7,1l10524,3029r-38,l10473,3029r,1l10479,3030r-4,l10473,3030r6,l10555,3030r1,l10517,3030r39,-1l10526,3029r1,l10525,3029r-6,l10507,3028e" filled="f" stroked="f">
                <v:path arrowok="t"/>
              </v:shape>
              <v:shape id="_x0000_s5384" style="position:absolute;left:10453;top:2761;width:103;height:504" coordorigin="10453,2761" coordsize="103,504" path="m10529,3029r-7,l10527,3030e" filled="f" stroked="f">
                <v:path arrowok="t"/>
              </v:shape>
              <v:shape id="_x0000_s5383" style="position:absolute;left:10453;top:2761;width:103;height:504" coordorigin="10453,2761" coordsize="103,504" path="m10529,3030r1,l10546,3030r,e" filled="f" stroked="f">
                <v:path arrowok="t"/>
              </v:shape>
              <v:shape id="_x0000_s5382" style="position:absolute;left:10453;top:2761;width:103;height:504" coordorigin="10453,2761" coordsize="103,504" path="m10537,3030r-8,-1e" filled="f" stroked="f">
                <v:path arrowok="t"/>
              </v:shape>
              <v:shape id="_x0000_s5381" style="position:absolute;left:10453;top:2761;width:103;height:504" coordorigin="10453,2761" coordsize="103,504" path="m10556,3029r-1,l10555,3029e" filled="f" stroked="f">
                <v:path arrowok="t"/>
              </v:shape>
              <v:shape id="_x0000_s5380" style="position:absolute;left:10453;top:2761;width:103;height:504" coordorigin="10453,2761" coordsize="103,504" path="m10546,3030r,l10548,3030e" filled="f" stroked="f">
                <v:path arrowok="t"/>
              </v:shape>
              <v:shape id="_x0000_s5379" style="position:absolute;left:10453;top:2761;width:103;height:504" coordorigin="10453,2761" coordsize="103,504" path="m10522,3029r-2,l10517,3030r2,l10519,3030r3,-1e" filled="f" stroked="f">
                <v:path arrowok="t"/>
              </v:shape>
              <v:shape id="_x0000_s5378" style="position:absolute;left:10453;top:2761;width:103;height:504" coordorigin="10453,2761" coordsize="103,504" path="m10484,3029r2,e" filled="f" stroked="f">
                <v:path arrowok="t"/>
              </v:shape>
              <v:shape id="_x0000_s5377" style="position:absolute;left:10453;top:2761;width:103;height:504" coordorigin="10453,2761" coordsize="103,504" path="m10504,3028r3,e" filled="f" stroked="f">
                <v:path arrowok="t"/>
              </v:shape>
              <v:shape id="_x0000_s5376" style="position:absolute;left:10453;top:2761;width:103;height:504" coordorigin="10453,2761" coordsize="103,504" path="m10525,3029r2,e" filled="f" stroked="f">
                <v:path arrowok="t"/>
              </v:shape>
              <v:shape id="_x0000_s5375" style="position:absolute;left:10453;top:2761;width:103;height:504" coordorigin="10453,2761" coordsize="103,504" path="m10546,3030r-17,e" filled="f" stroked="f">
                <v:path arrowok="t"/>
              </v:shape>
              <v:shape id="_x0000_s5374" style="position:absolute;left:10453;top:2761;width:103;height:504" coordorigin="10453,2761" coordsize="103,504" path="m10527,3030r10,e" filled="f" stroked="f">
                <v:path arrowok="t"/>
              </v:shape>
              <v:shape id="_x0000_s5373" style="position:absolute;left:10453;top:2761;width:103;height:504" coordorigin="10453,2761" coordsize="103,504" path="m10529,3029r-7,l10530,3030r16,l10529,3029e" filled="f" stroked="f">
                <v:path arrowok="t"/>
              </v:shape>
              <v:shape id="_x0000_s5372" style="position:absolute;left:10453;top:2761;width:103;height:504" coordorigin="10453,2761" coordsize="103,504" path="m10548,3030r-2,e" filled="f" stroked="f">
                <v:path arrowok="t"/>
              </v:shape>
              <v:shape id="_x0000_s5371" style="position:absolute;left:10453;top:2761;width:103;height:504" coordorigin="10453,2761" coordsize="103,504" path="m10555,3029r1,e" filled="f" stroked="f">
                <v:path arrowok="t"/>
              </v:shape>
              <v:shape id="_x0000_s5370" style="position:absolute;left:10453;top:2761;width:103;height:504" coordorigin="10453,2761" coordsize="103,504" path="m10556,3029r-1,l10546,3030r10,l10556,3029e" filled="f" stroked="f">
                <v:path arrowok="t"/>
              </v:shape>
              <v:shape id="_x0000_s5369" style="position:absolute;left:10453;top:2761;width:103;height:504" coordorigin="10453,2761" coordsize="103,504" path="m10517,3030r2,e" filled="f" stroked="f">
                <v:path arrowok="t"/>
              </v:shape>
              <v:shape id="_x0000_s5368" style="position:absolute;left:10453;top:2761;width:103;height:504" coordorigin="10453,2761" coordsize="103,504" path="m10522,3029r-2,l10517,3030r2,l10522,3029e" filled="f" stroked="f">
                <v:path arrowok="t"/>
              </v:shape>
              <v:shape id="_x0000_s5367" style="position:absolute;left:10453;top:2761;width:103;height:504" coordorigin="10453,2761" coordsize="103,504" path="m10507,3028r-3,e" filled="f" stroked="f">
                <v:path arrowok="t"/>
              </v:shape>
              <v:shape id="_x0000_s5366" style="position:absolute;left:10453;top:2761;width:103;height:504" coordorigin="10453,2761" coordsize="103,504" path="m10486,3029r-2,e" filled="f" stroked="f">
                <v:path arrowok="t"/>
              </v:shape>
              <v:shape id="_x0000_s5365" style="position:absolute;left:10453;top:2761;width:103;height:504" coordorigin="10453,2761" coordsize="103,504" path="m10473,3027r11,l10503,3028r-6,l10484,3029r2,l10499,3028r5,l10507,3028r-1,l10506,3028r-2,l10485,3027r-12,e" filled="f" stroked="f">
                <v:path arrowok="t"/>
              </v:shape>
              <v:shape id="_x0000_s5364" style="position:absolute;left:10453;top:2761;width:103;height:504" coordorigin="10453,2761" coordsize="103,504" path="m10504,3028r2,e" filled="f" stroked="f">
                <v:path arrowok="t"/>
              </v:shape>
              <v:shape id="_x0000_s5363" style="position:absolute;left:10453;top:2761;width:103;height:504" coordorigin="10453,2761" coordsize="103,504" path="m10527,3029r-2,e" filled="f" stroked="f">
                <v:path arrowok="t"/>
              </v:shape>
              <v:shape id="_x0000_s5362" style="position:absolute;left:10453;top:2761;width:103;height:504" coordorigin="10453,2761" coordsize="103,504" path="m10556,3024r,2l10546,3027r-21,2l10527,3029r19,-1l10556,3026r,-2e" filled="f" stroked="f">
                <v:path arrowok="t"/>
              </v:shape>
              <v:shape id="_x0000_s5361" style="position:absolute;left:10453;top:2761;width:103;height:504" coordorigin="10453,2761" coordsize="103,504" path="m10556,3024r,e" filled="f" stroked="f">
                <v:path arrowok="t"/>
              </v:shape>
              <v:shape id="_x0000_s5360" style="position:absolute;left:10453;top:2761;width:103;height:504" coordorigin="10453,2761" coordsize="103,504" path="m10506,3028r-2,e" filled="f" stroked="f">
                <v:path arrowok="t"/>
              </v:shape>
              <v:shape id="_x0000_s5359" style="position:absolute;left:10453;top:2761;width:103;height:504" coordorigin="10453,2761" coordsize="103,504" path="m10540,3024r-1,l10530,3025r-11,2l10504,3028r2,l10520,3027r12,-2l10540,3024e" filled="f" stroked="f">
                <v:path arrowok="t"/>
              </v:shape>
              <v:shape id="_x0000_s5358" style="position:absolute;left:10453;top:2761;width:103;height:504" coordorigin="10453,2761" coordsize="103,504" path="m10539,3024r1,e" filled="f" stroked="f">
                <v:path arrowok="t"/>
              </v:shape>
              <v:shape id="_x0000_s5357" style="position:absolute;left:10453;top:2761;width:103;height:504" coordorigin="10453,2761" coordsize="103,504" path="m10540,3024r-1,e" filled="f" stroked="f">
                <v:path arrowok="t"/>
              </v:shape>
              <v:shape id="_x0000_s5356" style="position:absolute;left:10453;top:2761;width:103;height:504" coordorigin="10453,2761" coordsize="103,504" path="m10473,3017r70,l10553,3018r3,l10556,3020r-5,2l10540,3024r-58,1l10473,3025r66,-1l10540,3024r,l10548,3024r-7,l10551,3022r5,-2l10556,3018r-5,-1l10536,3017r-63,e" filled="f" stroked="f">
                <v:path arrowok="t"/>
              </v:shape>
              <v:shape id="_x0000_s5355" style="position:absolute;left:10453;top:2761;width:103;height:504" coordorigin="10453,2761" coordsize="103,504" path="m10541,3024r7,e" filled="f" stroked="f">
                <v:path arrowok="t"/>
              </v:shape>
              <v:shape id="_x0000_s5354" style="position:absolute;left:10453;top:2761;width:103;height:504" coordorigin="10453,2761" coordsize="103,504" path="m10556,3024r,e" filled="f" stroked="f">
                <v:path arrowok="t"/>
              </v:shape>
              <v:shape id="_x0000_s5353" style="position:absolute;left:10453;top:2761;width:103;height:504" coordorigin="10453,2761" coordsize="103,504" path="m10548,3024r-7,e" filled="f" stroked="f">
                <v:path arrowok="t"/>
              </v:shape>
              <v:shape id="_x0000_s5352" style="position:absolute;left:10453;top:2761;width:103;height:504" coordorigin="10453,2761" coordsize="103,504" path="m10556,3023r-15,1l10548,3024r8,e" filled="f" stroked="f">
                <v:path arrowok="t"/>
              </v:shape>
              <v:shape id="_x0000_s5351" style="position:absolute;left:10453;top:2761;width:103;height:504" coordorigin="10453,2761" coordsize="103,504" path="m10553,3041r-7,1l10529,3043r-53,1l10473,3044r60,-1l10550,3042r3,-1e" filled="f" stroked="f">
                <v:path arrowok="t"/>
              </v:shape>
              <v:shape id="_x0000_s5350" style="position:absolute;left:10453;top:2761;width:103;height:504" coordorigin="10453,2761" coordsize="103,504" path="m10555,3041r-2,l10555,3041r,e" filled="f" stroked="f">
                <v:path arrowok="t"/>
              </v:shape>
              <v:shape id="_x0000_s5349" style="position:absolute;left:10453;top:2761;width:103;height:504" coordorigin="10453,2761" coordsize="103,504" path="m10556,3041r-1,l10556,3041r,e" filled="f" stroked="f">
                <v:path arrowok="t"/>
              </v:shape>
              <v:shape id="_x0000_s5348" style="position:absolute;left:10453;top:2761;width:103;height:504" coordorigin="10453,2761" coordsize="103,504" path="m10473,3041r83,l10556,3041r-83,e" filled="f" stroked="f">
                <v:path arrowok="t"/>
              </v:shape>
              <v:shape id="_x0000_s5347" style="position:absolute;left:10453;top:2761;width:103;height:504" coordorigin="10453,2761" coordsize="103,504" path="m10479,3052r-6,l10556,3053r-77,-1e" filled="f" stroked="f">
                <v:path arrowok="t"/>
              </v:shape>
              <v:shape id="_x0000_s5346" style="position:absolute;left:10453;top:2761;width:103;height:504" coordorigin="10453,2761" coordsize="103,504" path="m10473,3046r76,3l10556,3052r,-2l10543,3048r-24,-1l10552,3047r-37,-1l10473,3046e" filled="f" stroked="f">
                <v:path arrowok="t"/>
              </v:shape>
              <v:shape id="_x0000_s5345" style="position:absolute;left:10453;top:2761;width:103;height:504" coordorigin="10453,2761" coordsize="103,504" path="m10552,3047r-33,e" filled="f" stroked="f">
                <v:path arrowok="t"/>
              </v:shape>
              <v:shape id="_x0000_s5344" style="position:absolute;left:10453;top:2761;width:103;height:504" coordorigin="10453,2761" coordsize="103,504" path="m10512,3046r,l10515,3046e" filled="f" stroked="f">
                <v:path arrowok="t"/>
              </v:shape>
              <v:shape id="_x0000_s5343" style="position:absolute;left:10453;top:2761;width:103;height:504" coordorigin="10453,2761" coordsize="103,504" path="m10519,3047r33,e" filled="f" stroked="f">
                <v:path arrowok="t"/>
              </v:shape>
              <v:shape id="_x0000_s5342" style="position:absolute;left:10453;top:2761;width:103;height:504" coordorigin="10453,2761" coordsize="103,504" path="m10552,3047r-33,l10556,3047r,l10552,3047e" filled="f" stroked="f">
                <v:path arrowok="t"/>
              </v:shape>
              <v:shape id="_x0000_s5341" style="position:absolute;left:10453;top:2761;width:103;height:504" coordorigin="10453,2761" coordsize="103,504" path="m10552,3046r4,1l10556,3047r,-1l10554,3046r-2,e" filled="f" stroked="f">
                <v:path arrowok="t"/>
              </v:shape>
              <v:shape id="_x0000_s5340" style="position:absolute;left:10453;top:2761;width:103;height:504" coordorigin="10453,2761" coordsize="103,504" path="m10515,3046r-3,e" filled="f" stroked="f">
                <v:path arrowok="t"/>
              </v:shape>
              <v:shape id="_x0000_s5339" style="position:absolute;left:10453;top:2761;width:103;height:504" coordorigin="10453,2761" coordsize="103,504" path="m10476,3045r-3,l10502,3046r10,l10515,3046r-18,l10476,3045e" filled="f" stroked="f">
                <v:path arrowok="t"/>
              </v:shape>
              <v:shape id="_x0000_s5338" style="position:absolute;left:10453;top:2761;width:103;height:504" coordorigin="10453,2761" coordsize="103,504" path="m10473,3044r44,1l10540,3045r6,l10552,3046r-1,l10536,3045r-24,-1l10473,3044e" filled="f" stroked="f">
                <v:path arrowok="t"/>
              </v:shape>
              <v:shape id="_x0000_s5337" style="position:absolute;left:10453;top:2761;width:103;height:504" coordorigin="10453,2761" coordsize="103,504" path="m10473,3058r40,l10473,3059r,-1e" filled="f" stroked="f">
                <v:path arrowok="t"/>
              </v:shape>
              <v:shape id="_x0000_s5336" style="position:absolute;left:10453;top:2761;width:103;height:504" coordorigin="10453,2761" coordsize="103,504" path="m10553,3064r-4,l10473,3066r80,-2e" filled="f" stroked="f">
                <v:path arrowok="t"/>
              </v:shape>
              <v:shape id="_x0000_s5335" style="position:absolute;left:10453;top:2761;width:103;height:504" coordorigin="10453,2761" coordsize="103,504" path="m10548,3064r5,e" filled="f" stroked="f">
                <v:path arrowok="t"/>
              </v:shape>
              <v:shape id="_x0000_s5334" style="position:absolute;left:10453;top:2761;width:103;height:504" coordorigin="10453,2761" coordsize="103,504" path="m10553,3064r-4,l10548,3064e" filled="f" stroked="f">
                <v:path arrowok="t"/>
              </v:shape>
              <v:shape id="_x0000_s5333" style="position:absolute;left:10453;top:2761;width:103;height:504" coordorigin="10453,2761" coordsize="103,504" path="m10556,3064r-83,l10553,3064r3,e" filled="f" stroked="f">
                <v:path arrowok="t"/>
              </v:shape>
              <v:shape id="_x0000_s5332" style="position:absolute;left:10453;top:2761;width:103;height:504" coordorigin="10453,2761" coordsize="103,504" path="m10549,3110r7,l10549,3110e" filled="f" stroked="f">
                <v:path arrowok="t"/>
              </v:shape>
              <v:shape id="_x0000_s5331" style="position:absolute;left:10453;top:2761;width:103;height:504" coordorigin="10453,2761" coordsize="103,504" path="m10531,3105r-2,l10513,3106r-19,1l10464,3109r,l10546,3110r2,l10465,3109r24,-1l10510,3107r17,-2l10531,3105e" filled="f" stroked="f">
                <v:path arrowok="t"/>
              </v:shape>
              <v:shape id="_x0000_s5330" style="position:absolute;left:10453;top:2761;width:103;height:504" coordorigin="10453,2761" coordsize="103,504" path="m10529,3105r2,e" filled="f" stroked="f">
                <v:path arrowok="t"/>
              </v:shape>
              <v:shape id="_x0000_s5329" style="position:absolute;left:10453;top:2761;width:103;height:504" coordorigin="10453,2761" coordsize="103,504" path="m10500,3105r-30,l10465,3105r-3,1l10470,3105r30,e" filled="f" stroked="f">
                <v:path arrowok="t"/>
              </v:shape>
              <v:shape id="_x0000_s5328" style="position:absolute;left:10453;top:2761;width:103;height:504" coordorigin="10453,2761" coordsize="103,504" path="m10470,3105r30,e" filled="f" stroked="f">
                <v:path arrowok="t"/>
              </v:shape>
              <v:shape id="_x0000_s5327" style="position:absolute;left:10453;top:2761;width:103;height:504" coordorigin="10453,2761" coordsize="103,504" path="m10500,3105r-30,l10470,3105e" filled="f" stroked="f">
                <v:path arrowok="t"/>
              </v:shape>
              <v:shape id="_x0000_s5326" style="position:absolute;left:10453;top:2761;width:103;height:504" coordorigin="10453,2761" coordsize="103,504" path="m10479,3105r-3,l10462,3105r38,l10476,3105r3,e" filled="f" stroked="f">
                <v:path arrowok="t"/>
              </v:shape>
              <v:shape id="_x0000_s5325" style="position:absolute;left:10453;top:2761;width:103;height:504" coordorigin="10453,2761" coordsize="103,504" path="m10472,3105r4,e" filled="f" stroked="f">
                <v:path arrowok="t"/>
              </v:shape>
              <v:shape id="_x0000_s5324" style="position:absolute;left:10453;top:2761;width:103;height:504" coordorigin="10453,2761" coordsize="103,504" path="m10531,3105r-2,l10529,3105e" filled="f" stroked="f">
                <v:path arrowok="t"/>
              </v:shape>
              <v:shape id="_x0000_s5323" style="position:absolute;left:10453;top:2761;width:103;height:504" coordorigin="10453,2761" coordsize="103,504" path="m10479,3105r-3,l10472,3105e" filled="f" stroked="f">
                <v:path arrowok="t"/>
              </v:shape>
              <v:shape id="_x0000_s5322" style="position:absolute;left:10453;top:2761;width:103;height:504" coordorigin="10453,2761" coordsize="103,504" path="m10476,3105r3,e" filled="f" stroked="f">
                <v:path arrowok="t"/>
              </v:shape>
              <v:shape id="_x0000_s5321" style="position:absolute;left:10453;top:2761;width:103;height:504" coordorigin="10453,2761" coordsize="103,504" path="m10549,3097r-70,8l10462,3105r14,l10523,3105r8,l10549,3105r-68,l10508,3103r21,-2l10545,3098r4,-1e" filled="f" stroked="f">
                <v:path arrowok="t"/>
              </v:shape>
              <v:shape id="_x0000_s5320" style="position:absolute;left:10453;top:2761;width:103;height:504" coordorigin="10453,2761" coordsize="103,504" path="m10532,3105r1,e" filled="f" stroked="f">
                <v:path arrowok="t"/>
              </v:shape>
              <v:shape id="_x0000_s5319" style="position:absolute;left:10453;top:2761;width:103;height:504" coordorigin="10453,2761" coordsize="103,504" path="m10533,3105r-1,e" filled="f" stroked="f">
                <v:path arrowok="t"/>
              </v:shape>
              <v:shape id="_x0000_s5318" style="position:absolute;left:10453;top:2761;width:103;height:504" coordorigin="10453,2761" coordsize="103,504" path="m10549,3102r-4,1l10539,3104r-7,1l10533,3105r7,-1l10545,3103r4,-1e" filled="f" stroked="f">
                <v:path arrowok="t"/>
              </v:shape>
              <v:shape id="_x0000_s5317" style="position:absolute;left:10453;top:2761;width:103;height:504" coordorigin="10453,2761" coordsize="103,504" path="m10551,3097r-1,l10554,3098r2,l10556,3100r-2,1l10549,3102r5,-1l10556,3100r,-2l10554,3097r-3,e" filled="f" stroked="f">
                <v:path arrowok="t"/>
              </v:shape>
              <v:shape id="_x0000_s5316" style="position:absolute;left:10453;top:2761;width:103;height:504" coordorigin="10453,2761" coordsize="103,504" path="m10550,3097r1,e" filled="f" stroked="f">
                <v:path arrowok="t"/>
              </v:shape>
              <v:shape id="_x0000_s5315" style="position:absolute;left:10453;top:2761;width:103;height:504" coordorigin="10453,2761" coordsize="103,504" path="m10551,3097r-1,e" filled="f" stroked="f">
                <v:path arrowok="t"/>
              </v:shape>
              <v:shape id="_x0000_s5314" style="position:absolute;left:10453;top:2761;width:103;height:504" coordorigin="10453,2761" coordsize="103,504" path="m10549,3097r1,l10549,3097r1,l10551,3097r,l10549,3097e" filled="f" stroked="f">
                <v:path arrowok="t"/>
              </v:shape>
              <v:shape id="_x0000_s5313" style="position:absolute;left:10453;top:2761;width:103;height:504" coordorigin="10453,2761" coordsize="103,504" path="m10550,3097r,l10551,3097e" filled="f" stroked="f">
                <v:path arrowok="t"/>
              </v:shape>
              <v:shape id="_x0000_s5312" style="position:absolute;left:10453;top:2761;width:103;height:504" coordorigin="10453,2761" coordsize="103,504" path="m10551,3097r-1,e" filled="f" stroked="f">
                <v:path arrowok="t"/>
              </v:shape>
              <v:shape id="_x0000_s5311" style="position:absolute;left:10453;top:2761;width:103;height:504" coordorigin="10453,2761" coordsize="103,504" path="m10556,3093r,l10556,3094r-2,2l10550,3097r1,l10554,3096r2,-2l10556,3093e" filled="f" stroked="f">
                <v:path arrowok="t"/>
              </v:shape>
              <v:shape id="_x0000_s5310" style="position:absolute;left:10453;top:2761;width:103;height:504" coordorigin="10453,2761" coordsize="103,504" path="m10556,3093r,e" filled="f" stroked="f">
                <v:path arrowok="t"/>
              </v:shape>
              <v:shape id="_x0000_s5309" style="position:absolute;left:10453;top:2761;width:103;height:504" coordorigin="10453,2761" coordsize="103,504" path="m10515,3094r-5,l10522,3095r10,l10543,3096r3,l10549,3097r-7,-1l10529,3095r-14,-1e" filled="f" stroked="f">
                <v:path arrowok="t"/>
              </v:shape>
              <v:shape id="_x0000_s5308" style="position:absolute;left:10453;top:2761;width:103;height:504" coordorigin="10453,2761" coordsize="103,504" path="m10510,3094r5,e" filled="f" stroked="f">
                <v:path arrowok="t"/>
              </v:shape>
              <v:shape id="_x0000_s5307" style="position:absolute;left:10453;top:2761;width:103;height:504" coordorigin="10453,2761" coordsize="103,504" path="m10515,3094r-5,e" filled="f" stroked="f">
                <v:path arrowok="t"/>
              </v:shape>
              <v:shape id="_x0000_s5306" style="position:absolute;left:10453;top:2761;width:103;height:504" coordorigin="10453,2761" coordsize="103,504" path="m10513,3094r-4,l10491,3095r-32,1l10500,3095r10,-1l10515,3094r-2,e" filled="f" stroked="f">
                <v:path arrowok="t"/>
              </v:shape>
              <v:shape id="_x0000_s5305" style="position:absolute;left:10453;top:2761;width:103;height:504" coordorigin="10453,2761" coordsize="103,504" path="m10508,3094r5,e" filled="f" stroked="f">
                <v:path arrowok="t"/>
              </v:shape>
              <v:shape id="_x0000_s5304" style="position:absolute;left:10453;top:2761;width:103;height:504" coordorigin="10453,2761" coordsize="103,504" path="m10513,3094r-4,l10508,3094e" filled="f" stroked="f">
                <v:path arrowok="t"/>
              </v:shape>
              <v:shape id="_x0000_s5303" style="position:absolute;left:10453;top:2761;width:103;height:504" coordorigin="10453,2761" coordsize="103,504" path="m10457,3093r46,1l10463,3095r-5,l10499,3094r14,l10512,3094r2,l10509,3094r3,l10514,3094r1,l10506,3094r-39,-1l10457,3093e" filled="f" stroked="f">
                <v:path arrowok="t"/>
              </v:shape>
              <v:shape id="_x0000_s5302" style="position:absolute;left:10453;top:2761;width:103;height:504" coordorigin="10453,2761" coordsize="103,504" path="m10514,3094r-2,l10509,3094r5,e" filled="f" stroked="f">
                <v:path arrowok="t"/>
              </v:shape>
              <v:shape id="_x0000_s5301" style="position:absolute;left:10453;top:2761;width:103;height:504" coordorigin="10453,2761" coordsize="103,504" path="m10506,3094r9,e" filled="f" stroked="f">
                <v:path arrowok="t"/>
              </v:shape>
              <v:shape id="_x0000_s5300" style="position:absolute;left:10453;top:2761;width:103;height:504" coordorigin="10453,2761" coordsize="103,504" path="m10514,3094r-5,l10512,3094r2,e" filled="f" stroked="f">
                <v:path arrowok="t"/>
              </v:shape>
              <v:shape id="_x0000_s5299" style="position:absolute;left:10453;top:2761;width:103;height:504" coordorigin="10453,2761" coordsize="103,504" path="m10514,3094r-2,l10509,3094r5,l10514,3094e" filled="f" stroked="f">
                <v:path arrowok="t"/>
              </v:shape>
              <v:shape id="_x0000_s5298" style="position:absolute;left:10453;top:2761;width:103;height:504" coordorigin="10453,2761" coordsize="103,504" path="m10515,3094r-9,e" filled="f" stroked="f">
                <v:path arrowok="t"/>
              </v:shape>
              <v:shape id="_x0000_s5297" style="position:absolute;left:10453;top:2761;width:103;height:504" coordorigin="10453,2761" coordsize="103,504" path="m10556,3087r-50,7l10515,3094r12,l10518,3094r25,-2l10556,3090r,-3e" filled="f" stroked="f">
                <v:path arrowok="t"/>
              </v:shape>
              <v:shape id="_x0000_s5296" style="position:absolute;left:10453;top:2761;width:103;height:504" coordorigin="10453,2761" coordsize="103,504" path="m10518,3094r9,e" filled="f" stroked="f">
                <v:path arrowok="t"/>
              </v:shape>
              <v:shape id="_x0000_s5295" style="position:absolute;left:10453;top:2761;width:103;height:504" coordorigin="10453,2761" coordsize="103,504" path="m10556,3093r,e" filled="f" stroked="f">
                <v:path arrowok="t"/>
              </v:shape>
              <v:shape id="_x0000_s5294" style="position:absolute;left:10453;top:2761;width:103;height:504" coordorigin="10453,2761" coordsize="103,504" path="m10527,3094r-9,e" filled="f" stroked="f">
                <v:path arrowok="t"/>
              </v:shape>
              <v:shape id="_x0000_s5293" style="position:absolute;left:10453;top:2761;width:103;height:504" coordorigin="10453,2761" coordsize="103,504" path="m10556,3093r-38,1l10527,3094r29,-1l10556,3093e" filled="f" stroked="f">
                <v:path arrowok="t"/>
              </v:shape>
              <v:shape id="_x0000_s5292" style="position:absolute;left:10453;top:2761;width:103;height:504" coordorigin="10453,2761" coordsize="103,504" path="m10551,3086r5,1l10556,3087r-1,l10551,3086e" filled="f" stroked="f">
                <v:path arrowok="t"/>
              </v:shape>
              <v:shape id="_x0000_s5291" style="position:absolute;left:10453;top:2761;width:103;height:504" coordorigin="10453,2761" coordsize="103,504" path="m10525,3085r-9,l10534,3085r11,1l10549,3086r2,l10550,3086r-19,-1l10525,3085e" filled="f" stroked="f">
                <v:path arrowok="t"/>
              </v:shape>
              <v:shape id="_x0000_s5290" style="position:absolute;left:10453;top:2761;width:103;height:504" coordorigin="10453,2761" coordsize="103,504" path="m10516,3085r9,e" filled="f" stroked="f">
                <v:path arrowok="t"/>
              </v:shape>
              <v:shape id="_x0000_s5289" style="position:absolute;left:10453;top:2761;width:103;height:504" coordorigin="10453,2761" coordsize="103,504" path="m10525,3085r-9,l10516,3085e" filled="f" stroked="f">
                <v:path arrowok="t"/>
              </v:shape>
              <v:shape id="_x0000_s5288" style="position:absolute;left:10453;top:2761;width:103;height:504" coordorigin="10453,2761" coordsize="103,504" path="m10514,3083r-2,l10494,3084r-34,1l10454,3085r1,l10454,3085r7,l10525,3085r-59,l10488,3084r19,-1l10514,3083e" filled="f" stroked="f">
                <v:path arrowok="t"/>
              </v:shape>
              <v:shape id="_x0000_s5287" style="position:absolute;left:10453;top:2761;width:103;height:504" coordorigin="10453,2761" coordsize="103,504" path="m10512,3083r2,e" filled="f" stroked="f">
                <v:path arrowok="t"/>
              </v:shape>
              <v:shape id="_x0000_s5286" style="position:absolute;left:10453;top:2761;width:103;height:504" coordorigin="10453,2761" coordsize="103,504" path="m10500,3085r-34,l10507,3085r-7,e" filled="f" stroked="f">
                <v:path arrowok="t"/>
              </v:shape>
              <v:shape id="_x0000_s5285" style="position:absolute;left:10453;top:2761;width:103;height:504" coordorigin="10453,2761" coordsize="103,504" path="m10514,3083r-2,e" filled="f" stroked="f">
                <v:path arrowok="t"/>
              </v:shape>
              <v:shape id="_x0000_s5284" style="position:absolute;left:10453;top:2761;width:103;height:504" coordorigin="10453,2761" coordsize="103,504" path="m10472,3081r55,l10523,3082r-8,l10456,3083r-3,1l10512,3083r2,l10515,3082r11,l10519,3082r6,l10529,3081r20,l10547,3081r-75,e" filled="f" stroked="f">
                <v:path arrowok="t"/>
              </v:shape>
              <v:shape id="_x0000_s5283" style="position:absolute;left:10453;top:2761;width:103;height:504" coordorigin="10453,2761" coordsize="103,504" path="m10549,3081r-20,e" filled="f" stroked="f">
                <v:path arrowok="t"/>
              </v:shape>
              <v:shape id="_x0000_s5282" style="position:absolute;left:10453;top:2761;width:103;height:504" coordorigin="10453,2761" coordsize="103,504" path="m10519,3082r7,e" filled="f" stroked="f">
                <v:path arrowok="t"/>
              </v:shape>
              <v:shape id="_x0000_s5281" style="position:absolute;left:10453;top:2761;width:103;height:504" coordorigin="10453,2761" coordsize="103,504" path="m10526,3082r-7,e" filled="f" stroked="f">
                <v:path arrowok="t"/>
              </v:shape>
              <v:shape id="_x0000_s5280" style="position:absolute;left:10453;top:2761;width:103;height:504" coordorigin="10453,2761" coordsize="103,504" path="m10529,3081r20,e" filled="f" stroked="f">
                <v:path arrowok="t"/>
              </v:shape>
              <v:shape id="_x0000_s5279" style="position:absolute;left:10453;top:2761;width:103;height:504" coordorigin="10453,2761" coordsize="103,504" path="m10549,3081r-20,l10551,3082r-32,l10526,3082r30,l10549,3081e" filled="f" stroked="f">
                <v:path arrowok="t"/>
              </v:shape>
              <v:shape id="_x0000_s5278" style="position:absolute;left:10453;top:2761;width:103;height:504" coordorigin="10453,2761" coordsize="103,504" path="m10556,3076r,2l10547,3080r-18,1l10530,3081r17,-1l10556,3078r,-2e" filled="f" stroked="f">
                <v:path arrowok="t"/>
              </v:shape>
              <v:shape id="_x0000_s5277" style="position:absolute;left:10453;top:2761;width:103;height:504" coordorigin="10453,2761" coordsize="103,504" path="m10524,3071r23,2l10556,3076r,-2l10550,3073r-20,-2l10524,3071e" filled="f" stroked="f">
                <v:path arrowok="t"/>
              </v:shape>
              <v:shape id="_x0000_s5276" style="position:absolute;left:10453;top:2761;width:103;height:504" coordorigin="10453,2761" coordsize="103,504" path="m10473,3069r5,l10473,3069r20,l10505,3070r-32,l10508,3070r12,l10524,3071r-3,-1l10512,3070r31,l10499,3069r-4,l10509,3069r-26,l10473,3069e" filled="f" stroked="f">
                <v:path arrowok="t"/>
              </v:shape>
              <v:shape id="_x0000_s5275" style="position:absolute;left:10453;top:2761;width:103;height:504" coordorigin="10453,2761" coordsize="103,504" path="m10509,3069r-14,e" filled="f" stroked="f">
                <v:path arrowok="t"/>
              </v:shape>
              <v:shape id="_x0000_s5274" style="position:absolute;left:10453;top:2761;width:103;height:504" coordorigin="10453,2761" coordsize="103,504" path="m10495,3069r14,e" filled="f" stroked="f">
                <v:path arrowok="t"/>
              </v:shape>
              <v:shape id="_x0000_s5273" style="position:absolute;left:10453;top:2761;width:103;height:504" coordorigin="10453,2761" coordsize="103,504" path="m10509,3069r-14,l10543,3070r13,l10509,3069e" filled="f" stroked="f">
                <v:path arrowok="t"/>
              </v:shape>
              <v:shape id="_x0000_s5272" style="position:absolute;left:10453;top:2761;width:103;height:504" coordorigin="10453,2761" coordsize="103,504" path="m10466,3113r69,2l10543,3115r5,l10536,3115r-70,-2e" filled="f" stroked="f">
                <v:path arrowok="t"/>
              </v:shape>
              <v:shape id="_x0000_s5271" style="position:absolute;left:10453;top:2761;width:103;height:504" coordorigin="10453,2761" coordsize="103,504" path="m10549,3115r4,1l10554,3116r2,l10549,3116r7,l10556,3116r-2,-1l10549,3115e" filled="f" stroked="f">
                <v:path arrowok="t"/>
              </v:shape>
              <v:shape id="_x0000_s5270" style="position:absolute;left:10453;top:2761;width:103;height:504" coordorigin="10453,2761" coordsize="103,504" path="m10548,3116r-81,l10548,3116e" filled="f" stroked="f">
                <v:path arrowok="t"/>
              </v:shape>
              <v:shape id="_x0000_s5269" style="position:absolute;left:10453;top:2761;width:103;height:504" coordorigin="10453,2761" coordsize="103,504" path="m10549,3122r7,l10549,3122e" filled="f" stroked="f">
                <v:path arrowok="t"/>
              </v:shape>
              <v:shape id="_x0000_s5268" style="position:absolute;left:10453;top:2761;width:103;height:504" coordorigin="10453,2761" coordsize="103,504" path="m10556,3128r-7,l10556,3128r,1l10554,3131r-5,1l10554,3131r2,-2l10556,3128e" filled="f" stroked="f">
                <v:path arrowok="t"/>
              </v:shape>
              <v:shape id="_x0000_s5267" style="position:absolute;left:10453;top:2761;width:103;height:504" coordorigin="10453,2761" coordsize="103,504" path="m10519,3139r-17,l10525,3139r8,1l10539,3140r5,1l10539,3140r-5,l10527,3139r17,l10525,3139r-6,e" filled="f" stroked="f">
                <v:path arrowok="t"/>
              </v:shape>
              <v:shape id="_x0000_s5266" style="position:absolute;left:10453;top:2761;width:103;height:504" coordorigin="10453,2761" coordsize="103,504" path="m10502,3139r17,e" filled="f" stroked="f">
                <v:path arrowok="t"/>
              </v:shape>
              <v:shape id="_x0000_s5265" style="position:absolute;left:10453;top:2761;width:103;height:504" coordorigin="10453,2761" coordsize="103,504" path="m10523,3139r,l10525,3139e" filled="f" stroked="f">
                <v:path arrowok="t"/>
              </v:shape>
              <v:shape id="_x0000_s5264" style="position:absolute;left:10453;top:2761;width:103;height:504" coordorigin="10453,2761" coordsize="103,504" path="m10519,3139r-17,e" filled="f" stroked="f">
                <v:path arrowok="t"/>
              </v:shape>
              <v:shape id="_x0000_s5263" style="position:absolute;left:10453;top:2761;width:103;height:504" coordorigin="10453,2761" coordsize="103,504" path="m10505,3139r-17,l10499,3139r-7,l10477,3140r25,-1l10519,3139r-14,e" filled="f" stroked="f">
                <v:path arrowok="t"/>
              </v:shape>
              <v:shape id="_x0000_s5262" style="position:absolute;left:10453;top:2761;width:103;height:504" coordorigin="10453,2761" coordsize="103,504" path="m10488,3139r17,e" filled="f" stroked="f">
                <v:path arrowok="t"/>
              </v:shape>
              <v:shape id="_x0000_s5261" style="position:absolute;left:10453;top:2761;width:103;height:504" coordorigin="10453,2761" coordsize="103,504" path="m10505,3139r-17,e" filled="f" stroked="f">
                <v:path arrowok="t"/>
              </v:shape>
              <v:shape id="_x0000_s5260" style="position:absolute;left:10453;top:2761;width:103;height:504" coordorigin="10453,2761" coordsize="103,504" path="m10475,3136r5,1l10489,3137r-14,l10494,3137r6,1l10502,3138r-14,1l10476,3139r9,l10479,3139r-3,l10488,3139r17,l10508,3139r-18,l10499,3138r5,l10506,3138r-1,l10525,3138r-11,l10506,3138r-7,-1l10509,3137r-2,l10494,3137r-19,-1e" filled="f" stroked="f">
                <v:path arrowok="t"/>
              </v:shape>
              <v:shape id="_x0000_s5259" style="position:absolute;left:10453;top:2761;width:103;height:504" coordorigin="10453,2761" coordsize="103,504" path="m10506,3138r-2,e" filled="f" stroked="f">
                <v:path arrowok="t"/>
              </v:shape>
              <v:shape id="_x0000_s5258" style="position:absolute;left:10453;top:2761;width:103;height:504" coordorigin="10453,2761" coordsize="103,504" path="m10490,3139r18,e" filled="f" stroked="f">
                <v:path arrowok="t"/>
              </v:shape>
              <v:shape id="_x0000_s5257" style="position:absolute;left:10453;top:2761;width:103;height:504" coordorigin="10453,2761" coordsize="103,504" path="m10524,3138r,e" filled="f" stroked="f">
                <v:path arrowok="t"/>
              </v:shape>
              <v:shape id="_x0000_s5256" style="position:absolute;left:10453;top:2761;width:103;height:504" coordorigin="10453,2761" coordsize="103,504" path="m10499,3137r7,1l10514,3138e" filled="f" stroked="f">
                <v:path arrowok="t"/>
              </v:shape>
              <v:shape id="_x0000_s5255" style="position:absolute;left:10453;top:2761;width:103;height:504" coordorigin="10453,2761" coordsize="103,504" path="m10507,3137r2,e" filled="f" stroked="f">
                <v:path arrowok="t"/>
              </v:shape>
              <v:shape id="_x0000_s5254" style="position:absolute;left:10453;top:2761;width:103;height:504" coordorigin="10453,2761" coordsize="103,504" path="m10525,3139r-2,e" filled="f" stroked="f">
                <v:path arrowok="t"/>
              </v:shape>
              <v:shape id="_x0000_s5253" style="position:absolute;left:10453;top:2761;width:103;height:504" coordorigin="10453,2761" coordsize="103,504" path="m10519,3139r-8,l10517,3139r6,l10525,3139r-6,e" filled="f" stroked="f">
                <v:path arrowok="t"/>
              </v:shape>
              <v:shape id="_x0000_s5252" style="position:absolute;left:10453;top:2761;width:103;height:504" coordorigin="10453,2761" coordsize="103,504" path="m10511,3139r8,e" filled="f" stroked="f">
                <v:path arrowok="t"/>
              </v:shape>
              <v:shape id="_x0000_s5251" style="position:absolute;left:10453;top:2761;width:103;height:504" coordorigin="10453,2761" coordsize="103,504" path="m10508,3139r-18,e" filled="f" stroked="f">
                <v:path arrowok="t"/>
              </v:shape>
              <v:shape id="_x0000_s5250" style="position:absolute;left:10453;top:2761;width:103;height:504" coordorigin="10453,2761" coordsize="103,504" path="m10504,3138r2,e" filled="f" stroked="f">
                <v:path arrowok="t"/>
              </v:shape>
              <v:shape id="_x0000_s5249" style="position:absolute;left:10453;top:2761;width:103;height:504" coordorigin="10453,2761" coordsize="103,504" path="m10519,3139r-8,e" filled="f" stroked="f">
                <v:path arrowok="t"/>
              </v:shape>
              <v:shape id="_x0000_s5248" style="position:absolute;left:10453;top:2761;width:103;height:504" coordorigin="10453,2761" coordsize="103,504" path="m10506,3138r-2,l10510,3138r3,l10506,3139r-16,l10508,3139r3,l10519,3139r-3,-1l10520,3138r-3,l10508,3138r-2,e" filled="f" stroked="f">
                <v:path arrowok="t"/>
              </v:shape>
              <v:shape id="_x0000_s5247" style="position:absolute;left:10453;top:2761;width:103;height:504" coordorigin="10453,2761" coordsize="103,504" path="m10517,3138r3,e" filled="f" stroked="f">
                <v:path arrowok="t"/>
              </v:shape>
              <v:shape id="_x0000_s5246" style="position:absolute;left:10453;top:2761;width:103;height:504" coordorigin="10453,2761" coordsize="103,504" path="m10537,3138r-15,l10544,3138r-7,e" filled="f" stroked="f">
                <v:path arrowok="t"/>
              </v:shape>
              <v:shape id="_x0000_s5245" style="position:absolute;left:10453;top:2761;width:103;height:504" coordorigin="10453,2761" coordsize="103,504" path="m10522,3138r15,e" filled="f" stroked="f">
                <v:path arrowok="t"/>
              </v:shape>
              <v:shape id="_x0000_s5244" style="position:absolute;left:10453;top:2761;width:103;height:504" coordorigin="10453,2761" coordsize="103,504" path="m10524,3138r1,l10524,3138e" filled="f" stroked="f">
                <v:path arrowok="t"/>
              </v:shape>
              <v:shape id="_x0000_s5243" style="position:absolute;left:10453;top:2761;width:103;height:504" coordorigin="10453,2761" coordsize="103,504" path="m10520,3138r-3,e" filled="f" stroked="f">
                <v:path arrowok="t"/>
              </v:shape>
              <v:shape id="_x0000_s5242" style="position:absolute;left:10453;top:2761;width:103;height:504" coordorigin="10453,2761" coordsize="103,504" path="m10537,3138r-15,e" filled="f" stroked="f">
                <v:path arrowok="t"/>
              </v:shape>
              <v:shape id="_x0000_s5241" style="position:absolute;left:10453;top:2761;width:103;height:504" coordorigin="10453,2761" coordsize="103,504" path="m10544,3136r-5,1l10532,3137r-15,1l10520,3138r2,l10537,3138r-3,l10526,3138r8,-1l10540,3137r5,-1l10544,3136e" filled="f" stroked="f">
                <v:path arrowok="t"/>
              </v:shape>
              <v:shape id="_x0000_s5240" style="position:absolute;left:10453;top:2761;width:103;height:504" coordorigin="10453,2761" coordsize="103,504" path="m10514,3138r-8,l10499,3137e" filled="f" stroked="f">
                <v:path arrowok="t"/>
              </v:shape>
              <v:shape id="_x0000_s5239" style="position:absolute;left:10453;top:2761;width:103;height:504" coordorigin="10453,2761" coordsize="103,504" path="m10509,3137r-10,l10506,3138r8,l10509,3137e" filled="f" stroked="f">
                <v:path arrowok="t"/>
              </v:shape>
              <v:shape id="_x0000_s5238" style="position:absolute;left:10453;top:2761;width:103;height:504" coordorigin="10453,2761" coordsize="103,504" path="m10509,3137r-2,e" filled="f" stroked="f">
                <v:path arrowok="t"/>
              </v:shape>
              <v:shape id="_x0000_s5237" style="position:absolute;left:10453;top:2761;width:103;height:504" coordorigin="10453,2761" coordsize="103,504" path="m10545,3133r-3,1l10474,3134r67,l10533,3135r-12,1l10507,3137r2,l10523,3136r11,-1l10542,3134r3,l10543,3134r2,-1l10545,3133e" filled="f" stroked="f">
                <v:path arrowok="t"/>
              </v:shape>
              <v:shape id="_x0000_s5236" style="position:absolute;left:10453;top:2761;width:103;height:504" coordorigin="10453,2761" coordsize="103,504" path="m10553,3135r-1,l10549,3136r2,l10553,3135e" filled="f" stroked="f">
                <v:path arrowok="t"/>
              </v:shape>
              <v:shape id="_x0000_s5235" style="position:absolute;left:10453;top:2761;width:103;height:504" coordorigin="10453,2761" coordsize="103,504" path="m10556,3134r-3,l10549,3134r7,l10556,3134r-1,1l10553,3135r2,l10556,3134r,e" filled="f" stroked="f">
                <v:path arrowok="t"/>
              </v:shape>
              <v:shape id="_x0000_s5234" style="position:absolute;left:10453;top:2761;width:103;height:504" coordorigin="10453,2761" coordsize="103,504" path="m10549,3139r4,l10552,3139r-3,e" filled="f" stroked="f">
                <v:path arrowok="t"/>
              </v:shape>
              <v:shape id="_x0000_s5233" style="position:absolute;left:10453;top:2761;width:103;height:504" coordorigin="10453,2761" coordsize="103,504" path="m10556,3139r-3,l10556,3139r,e" filled="f" stroked="f">
                <v:path arrowok="t"/>
              </v:shape>
              <v:shape id="_x0000_s5232" style="position:absolute;left:10453;top:2761;width:103;height:504" coordorigin="10453,2761" coordsize="103,504" path="m10553,3139r1,l10556,3139r,l10553,3139e" filled="f" stroked="f">
                <v:path arrowok="t"/>
              </v:shape>
              <v:shape id="_x0000_s5231" style="position:absolute;left:10453;top:2761;width:103;height:504" coordorigin="10453,2761" coordsize="103,504" path="m10549,3139r4,l10549,3139e" filled="f" stroked="f">
                <v:path arrowok="t"/>
              </v:shape>
              <v:shape id="_x0000_s5230" style="position:absolute;left:10453;top:2761;width:103;height:504" coordorigin="10453,2761" coordsize="103,504" path="m10549,3142r1,l10552,3143r1,l10552,3142r-3,e" filled="f" stroked="f">
                <v:path arrowok="t"/>
              </v:shape>
              <v:shape id="_x0000_s5229" style="position:absolute;left:10453;top:2761;width:103;height:504" coordorigin="10453,2761" coordsize="103,504" path="m10553,3143r2,1l10556,3144r,1l10553,3145r3,l10556,3144r-1,l10553,3143e" filled="f" stroked="f">
                <v:path arrowok="t"/>
              </v:shape>
              <v:shape id="_x0000_s5228" style="position:absolute;left:10453;top:2761;width:103;height:504" coordorigin="10453,2761" coordsize="103,504" path="m10479,3145r45,l10511,3145r-32,e" filled="f" stroked="f">
                <v:path arrowok="t"/>
              </v:shape>
              <v:shape id="_x0000_s5227" style="position:absolute;left:10453;top:2761;width:103;height:504" coordorigin="10453,2761" coordsize="103,504" path="m10556,3151r-3,l10553,3151r3,e" filled="f" stroked="f">
                <v:path arrowok="t"/>
              </v:shape>
              <v:shape id="_x0000_s5226" style="position:absolute;left:10453;top:2761;width:103;height:504" coordorigin="10453,2761" coordsize="103,504" path="m10548,3151r,l10552,3151r-4,e" filled="f" stroked="f">
                <v:path arrowok="t"/>
              </v:shape>
              <v:shape id="_x0000_s5225" style="position:absolute;left:10453;top:2761;width:103;height:504" coordorigin="10453,2761" coordsize="103,504" path="m10541,3151r-59,1l10541,3151e" filled="f" stroked="f">
                <v:path arrowok="t"/>
              </v:shape>
              <v:shape id="_x0000_s5224" style="position:absolute;left:10453;top:2761;width:103;height:504" coordorigin="10453,2761" coordsize="103,504" path="m10556,3157r-3,l10556,3157r,l10555,3158r-2,l10555,3158r1,-1l10556,3157e" filled="f" stroked="f">
                <v:path arrowok="t"/>
              </v:shape>
              <v:shape id="_x0000_s5223" style="position:absolute;left:10453;top:2761;width:103;height:504" coordorigin="10453,2761" coordsize="103,504" path="m10551,3158r-1,1l10547,3159r3,l10551,3159e" filled="f" stroked="f">
                <v:path arrowok="t"/>
              </v:shape>
              <v:shape id="_x0000_s5222" style="position:absolute;left:10453;top:2761;width:103;height:504" coordorigin="10453,2761" coordsize="103,504" path="m10513,3162r-3,l10517,3162r6,l10528,3163r-39,1l10487,3164r43,-1l10532,3163r-1,l10535,3163r-5,l10524,3162r-6,l10513,3162e" filled="f" stroked="f">
                <v:path arrowok="t"/>
              </v:shape>
              <v:shape id="_x0000_s5221" style="position:absolute;left:10453;top:2761;width:103;height:504" coordorigin="10453,2761" coordsize="103,504" path="m10532,3163r-2,e" filled="f" stroked="f">
                <v:path arrowok="t"/>
              </v:shape>
              <v:shape id="_x0000_s5220" style="position:absolute;left:10453;top:2761;width:103;height:504" coordorigin="10453,2761" coordsize="103,504" path="m10530,3163r5,e" filled="f" stroked="f">
                <v:path arrowok="t"/>
              </v:shape>
              <v:shape id="_x0000_s5219" style="position:absolute;left:10453;top:2761;width:103;height:504" coordorigin="10453,2761" coordsize="103,504" path="m10510,3162r3,e" filled="f" stroked="f">
                <v:path arrowok="t"/>
              </v:shape>
              <v:shape id="_x0000_s5218" style="position:absolute;left:10453;top:2761;width:103;height:504" coordorigin="10453,2761" coordsize="103,504" path="m10530,3163r2,e" filled="f" stroked="f">
                <v:path arrowok="t"/>
              </v:shape>
              <v:shape id="_x0000_s5217" style="position:absolute;left:10453;top:2761;width:103;height:504" coordorigin="10453,2761" coordsize="103,504" path="m10532,3163r-2,l10535,3163r2,1l10535,3163r-3,e" filled="f" stroked="f">
                <v:path arrowok="t"/>
              </v:shape>
              <v:shape id="_x0000_s5216" style="position:absolute;left:10453;top:2761;width:103;height:504" coordorigin="10453,2761" coordsize="103,504" path="m10535,3163r-5,e" filled="f" stroked="f">
                <v:path arrowok="t"/>
              </v:shape>
              <v:shape id="_x0000_s5215" style="position:absolute;left:10453;top:2761;width:103;height:504" coordorigin="10453,2761" coordsize="103,504" path="m10538,3163r-8,l10535,3163r3,e" filled="f" stroked="f">
                <v:path arrowok="t"/>
              </v:shape>
              <v:shape id="_x0000_s5214" style="position:absolute;left:10453;top:2761;width:103;height:504" coordorigin="10453,2761" coordsize="103,504" path="m10513,3162r-3,e" filled="f" stroked="f">
                <v:path arrowok="t"/>
              </v:shape>
              <v:shape id="_x0000_s5213" style="position:absolute;left:10453;top:2761;width:103;height:504" coordorigin="10453,2761" coordsize="103,504" path="m10485,3160r2,1l10502,3161r6,1l10501,3162r-15,l10510,3162r3,l10511,3162r2,-1l10510,3161r-16,l10485,3160e" filled="f" stroked="f">
                <v:path arrowok="t"/>
              </v:shape>
              <v:shape id="_x0000_s5212" style="position:absolute;left:10453;top:2761;width:103;height:504" coordorigin="10453,2761" coordsize="103,504" path="m10510,3161r3,e" filled="f" stroked="f">
                <v:path arrowok="t"/>
              </v:shape>
              <v:shape id="_x0000_s5211" style="position:absolute;left:10453;top:2761;width:103;height:504" coordorigin="10453,2761" coordsize="103,504" path="m10513,3161r-3,e" filled="f" stroked="f">
                <v:path arrowok="t"/>
              </v:shape>
              <v:shape id="_x0000_s5210" style="position:absolute;left:10453;top:2761;width:103;height:504" coordorigin="10453,2761" coordsize="103,504" path="m10538,3160r-7,l10510,3161r3,l10522,3161r9,l10538,3160e" filled="f" stroked="f">
                <v:path arrowok="t"/>
              </v:shape>
              <v:shape id="_x0000_s5209" style="position:absolute;left:10453;top:2761;width:103;height:504" coordorigin="10453,2761" coordsize="103,504" path="m10556,3162r-3,l10556,3163r-1,l10553,3163r2,l10556,3163r,-1e" filled="f" stroked="f">
                <v:path arrowok="t"/>
              </v:shape>
              <v:shape id="_x0000_s5208" style="position:absolute;left:10453;top:2761;width:103;height:504" coordorigin="10453,2761" coordsize="103,504" path="m10537,3164r-17,1l10487,3165r42,l10537,3164e" filled="f" stroked="f">
                <v:path arrowok="t"/>
              </v:shape>
              <v:shape id="_x0000_s5207" style="position:absolute;left:10453;top:2761;width:103;height:504" coordorigin="10453,2761" coordsize="103,504" path="m10546,3165r1,l10550,3166r-1,-1l10547,3165r-1,e" filled="f" stroked="f">
                <v:path arrowok="t"/>
              </v:shape>
              <v:shape id="_x0000_s5206" style="position:absolute;left:10453;top:2761;width:103;height:504" coordorigin="10453,2761" coordsize="103,504" path="m10553,3166r2,1l10556,3168r,l10553,3168r3,l10556,3168r-1,-1l10553,3166e" filled="f" stroked="f">
                <v:path arrowok="t"/>
              </v:shape>
              <v:shape id="_x0000_s5205" style="position:absolute;left:10453;top:2761;width:103;height:504" coordorigin="10453,2761" coordsize="103,504" path="m10490,3173r41,1l10534,3174r-44,-1e" filled="f" stroked="f">
                <v:path arrowok="t"/>
              </v:shape>
              <v:shape id="_x0000_s5204" style="position:absolute;left:10453;top:2761;width:103;height:504" coordorigin="10453,2761" coordsize="103,504" path="m10556,3180r-3,l10556,3180r,1l10555,3182r-3,l10555,3182r1,-1l10556,3180e" filled="f" stroked="f">
                <v:path arrowok="t"/>
              </v:shape>
              <v:shape id="_x0000_s5203" style="position:absolute;left:10453;top:2761;width:103;height:504" coordorigin="10453,2761" coordsize="103,504" path="m10514,3181r-4,l10517,3181r7,1l10530,3182r-5,l10514,3181e" filled="f" stroked="f">
                <v:path arrowok="t"/>
              </v:shape>
              <v:shape id="_x0000_s5202" style="position:absolute;left:10453;top:2761;width:103;height:504" coordorigin="10453,2761" coordsize="103,504" path="m10510,3181r4,e" filled="f" stroked="f">
                <v:path arrowok="t"/>
              </v:shape>
              <v:shape id="_x0000_s5201" style="position:absolute;left:10453;top:2761;width:103;height:504" coordorigin="10453,2761" coordsize="103,504" path="m10514,3181r-4,e" filled="f" stroked="f">
                <v:path arrowok="t"/>
              </v:shape>
              <v:shape id="_x0000_s5200" style="position:absolute;left:10453;top:2761;width:103;height:504" coordorigin="10453,2761" coordsize="103,504" path="m10493,3180r14,1l10494,3181r16,l10514,3181r-2,l10524,3181r-6,l10499,3180r-6,e" filled="f" stroked="f">
                <v:path arrowok="t"/>
              </v:shape>
              <v:shape id="_x0000_s5199" style="position:absolute;left:10453;top:2761;width:103;height:504" coordorigin="10453,2761" coordsize="103,504" path="m10531,3180r-13,1l10525,3181r6,-1e" filled="f" stroked="f">
                <v:path arrowok="t"/>
              </v:shape>
              <v:shape id="_x0000_s5198" style="position:absolute;left:10453;top:2761;width:103;height:504" coordorigin="10453,2761" coordsize="103,504" path="m10542,3183r3,l10546,3183r-3,l10542,3183e" filled="f" stroked="f">
                <v:path arrowok="t"/>
              </v:shape>
              <v:shape id="_x0000_s5197" style="position:absolute;left:10453;top:2761;width:103;height:504" coordorigin="10453,2761" coordsize="103,504" path="m10546,3184r-1,l10541,3185r4,-1l10546,3184e" filled="f" stroked="f">
                <v:path arrowok="t"/>
              </v:shape>
              <v:shape id="_x0000_s5196" style="position:absolute;left:10453;top:2761;width:103;height:504" coordorigin="10453,2761" coordsize="103,504" path="m10552,3184r2,1l10555,3185r,1l10552,3186r3,l10555,3185r-1,l10552,3184e" filled="f" stroked="f">
                <v:path arrowok="t"/>
              </v:shape>
              <v:shape id="_x0000_s5195" style="position:absolute;left:10453;top:2761;width:103;height:504" coordorigin="10453,2761" coordsize="103,504" path="m10495,3185r25,l10529,3185r-34,e" filled="f" stroked="f">
                <v:path arrowok="t"/>
              </v:shape>
              <v:shape id="_x0000_s5194" style="position:absolute;left:10453;top:2761;width:103;height:504" coordorigin="10453,2761" coordsize="103,504" path="m10528,3186r-8,1l10509,3188r-12,1l10509,3188r10,-1l10528,3187e" filled="f" stroked="f">
                <v:path arrowok="t"/>
              </v:shape>
              <v:shape id="_x0000_s5193" style="position:absolute;left:10453;top:2761;width:103;height:504" coordorigin="10453,2761" coordsize="103,504" path="m10498,3191r28,l10498,3191e" filled="f" stroked="f">
                <v:path arrowok="t"/>
              </v:shape>
              <v:shape id="_x0000_s5192" style="position:absolute;left:10453;top:2761;width:103;height:504" coordorigin="10453,2761" coordsize="103,504" path="m10499,3193r18,1l10524,3194r-7,l10499,3193e" filled="f" stroked="f">
                <v:path arrowok="t"/>
              </v:shape>
              <v:shape id="_x0000_s5191" style="position:absolute;left:10453;top:2761;width:103;height:504" coordorigin="10453,2761" coordsize="103,504" path="m10540,3195r-2,l10541,3195r2,l10540,3195e" filled="f" stroked="f">
                <v:path arrowok="t"/>
              </v:shape>
              <v:shape id="_x0000_s5190" style="position:absolute;left:10453;top:2761;width:103;height:504" coordorigin="10453,2761" coordsize="103,504" path="m10551,3196r2,l10554,3197r,l10550,3197r5,l10555,3197r-2,-1l10551,3196e" filled="f" stroked="f">
                <v:path arrowok="t"/>
              </v:shape>
              <v:shape id="_x0000_s5189" style="position:absolute;left:10453;top:2761;width:103;height:504" coordorigin="10453,2761" coordsize="103,504" path="m10503,3202r17,1l10503,3202e" filled="f" stroked="f">
                <v:path arrowok="t"/>
              </v:shape>
              <v:shape id="_x0000_s5188" style="position:absolute;left:10453;top:2761;width:103;height:504" coordorigin="10453,2761" coordsize="103,504" path="m10504,3206r10,l10518,3206r-14,e" filled="f" stroked="f">
                <v:path arrowok="t"/>
              </v:shape>
              <v:shape id="_x0000_s5187" style="position:absolute;left:10453;top:2761;width:103;height:504" coordorigin="10453,2761" coordsize="103,504" path="m10533,3207r5,l10537,3207r-4,e" filled="f" stroked="f">
                <v:path arrowok="t"/>
              </v:shape>
              <v:shape id="_x0000_s5186" style="position:absolute;left:10453;top:2761;width:103;height:504" coordorigin="10453,2761" coordsize="103,504" path="m10548,3208r2,l10552,3209r-4,l10552,3209r,l10551,3208r-3,e" filled="f" stroked="f">
                <v:path arrowok="t"/>
              </v:shape>
              <v:shape id="_x0000_s5185" style="position:absolute;left:10453;top:2761;width:103;height:504" coordorigin="10453,2761" coordsize="103,504" path="m10506,3211r9,1l10512,3211r-6,e" filled="f" stroked="f">
                <v:path arrowok="t"/>
              </v:shape>
              <v:shape id="_x0000_s5184" style="position:absolute;left:10453;top:2761;width:103;height:504" coordorigin="10453,2761" coordsize="103,504" path="m10531,3212r5,1l10535,3212r-4,e" filled="f" stroked="f">
                <v:path arrowok="t"/>
              </v:shape>
              <v:shape id="_x0000_s5183" style="position:absolute;left:10453;top:2761;width:103;height:504" coordorigin="10453,2761" coordsize="103,504" path="m10547,3214r2,l10551,3214r,1l10547,3215r4,l10551,3214r-1,l10547,3214e" filled="f" stroked="f">
                <v:path arrowok="t"/>
              </v:shape>
              <v:shape id="_x0000_s5182" style="position:absolute;left:10453;top:2761;width:103;height:504" coordorigin="10453,2761" coordsize="103,504" path="m10507,3214r6,l10507,3214e" filled="f" stroked="f">
                <v:path arrowok="t"/>
              </v:shape>
              <v:shape id="_x0000_s5181" style="position:absolute;left:10453;top:2761;width:103;height:504" coordorigin="10453,2761" coordsize="103,504" path="m10550,3220r-5,l10545,3221r5,-1e" filled="f" stroked="f">
                <v:path arrowok="t"/>
              </v:shape>
              <v:shape id="_x0000_s5180" style="position:absolute;left:10453;top:2761;width:103;height:504" coordorigin="10453,2761" coordsize="103,504" path="m10528,3226r-3,l10529,3226r-1,e" filled="f" stroked="f">
                <v:path arrowok="t"/>
              </v:shape>
              <v:shape id="_x0000_s5179" style="position:absolute;left:10453;top:2761;width:103;height:504" coordorigin="10453,2761" coordsize="103,504" path="m10530,3226r-5,l10528,3226r2,e" filled="f" stroked="f">
                <v:path arrowok="t"/>
              </v:shape>
              <v:shape id="_x0000_s5178" style="position:absolute;left:10453;top:2761;width:103;height:504" coordorigin="10453,2761" coordsize="103,504" path="m10546,3232r-5,l10546,3232r,l10544,3233r-2,l10541,3233r3,l10546,3232r,e" filled="f" stroked="f">
                <v:path arrowok="t"/>
              </v:shape>
              <v:shape id="_x0000_s5177" style="position:absolute;left:10453;top:2761;width:103;height:504" coordorigin="10453,2761" coordsize="103,504" path="m10521,3244r-1,l10520,3244r1,e" filled="f" stroked="f">
                <v:path arrowok="t"/>
              </v:shape>
              <v:shape id="_x0000_s5176" style="position:absolute;left:10453;top:2761;width:103;height:504" coordorigin="10453,2761" coordsize="103,504" path="m10533,3253r3,1l10537,3255r,2l10535,3258r-5,1l10535,3258r3,-1l10538,3255r-2,-1l10533,3253e" filled="f" stroked="f">
                <v:path arrowok="t"/>
              </v:shape>
              <v:shape id="_x0000_s5175" style="position:absolute;left:10453;top:2761;width:103;height:504" coordorigin="10453,2761" coordsize="103,504" path="m10535,3261r-6,l10535,3261r,1l10532,3264r-4,1l10533,3264r2,-2l10535,3261e" filled="f" stroked="f">
                <v:path arrowok="t"/>
              </v:shape>
            </v:group>
            <v:group id="_x0000_s5003" style="position:absolute;left:10473;top:2121;width:83;height:148" coordorigin="10473,2121" coordsize="83,148">
              <v:shape id="_x0000_s5173" style="position:absolute;left:10473;top:2121;width:83;height:148" coordorigin="10473,2121" coordsize="83,148" path="m10544,2265r4,1l10552,2267r5,2l10556,2265r-12,e" filled="f" stroked="f">
                <v:path arrowok="t"/>
              </v:shape>
              <v:shape id="_x0000_s5172" style="position:absolute;left:10473;top:2121;width:83;height:148" coordorigin="10473,2121" coordsize="83,148" path="m10556,2265r1,-6l10533,2259r-17,2l10496,2262r-18,1l10532,2263r4,1l10540,2264r16,1l10556,2265e" filled="f" stroked="f">
                <v:path arrowok="t"/>
              </v:shape>
              <v:shape id="_x0000_s5171" style="position:absolute;left:10473;top:2121;width:83;height:148" coordorigin="10473,2121" coordsize="83,148" path="m10557,2259r-24,l10516,2261r-20,1l10478,2263r54,l10536,2264r4,l10556,2265r,l10557,2259e" filled="f" stroked="f">
                <v:path arrowok="t"/>
              </v:shape>
              <v:shape id="_x0000_s5170" style="position:absolute;left:10473;top:2121;width:83;height:148" coordorigin="10473,2121" coordsize="83,148" path="m10556,2259r1,e" filled="f" stroked="f">
                <v:path arrowok="t"/>
              </v:shape>
              <v:shape id="_x0000_s5169" style="position:absolute;left:10473;top:2121;width:83;height:148" coordorigin="10473,2121" coordsize="83,148" path="m10541,2265r2,l10556,2265r-3,l10541,2265e" filled="f" stroked="f">
                <v:path arrowok="t"/>
              </v:shape>
              <v:shape id="_x0000_s5168" style="position:absolute;left:10473;top:2121;width:83;height:148" coordorigin="10473,2121" coordsize="83,148" path="m10531,2259r-58,1l10473,2263r2,l10498,2262r20,-1l10531,2259e" filled="f" stroked="f">
                <v:path arrowok="t"/>
              </v:shape>
              <v:shape id="_x0000_s5167" style="position:absolute;left:10473;top:2121;width:83;height:148" coordorigin="10473,2121" coordsize="83,148" path="m10473,2252r,7l10533,2259r7,-1l10546,2258r4,-1l10535,2255r-22,-1l10508,2253r-22,l10473,2252e" filled="f" stroked="f">
                <v:path arrowok="t"/>
              </v:shape>
              <v:shape id="_x0000_s5166" style="position:absolute;left:10473;top:2121;width:83;height:148" coordorigin="10473,2121" coordsize="83,148" path="m10508,2253r5,1e" filled="f" stroked="f">
                <v:path arrowok="t"/>
              </v:shape>
              <v:shape id="_x0000_s5165" style="position:absolute;left:10473;top:2121;width:83;height:148" coordorigin="10473,2121" coordsize="83,148" path="m10557,2259r-1,e" filled="f" stroked="f">
                <v:path arrowok="t"/>
              </v:shape>
              <v:shape id="_x0000_s5164" style="position:absolute;left:10473;top:2121;width:83;height:148" coordorigin="10473,2121" coordsize="83,148" path="m10557,2242r-1,l10555,2242r-1,l10552,2243r-1,l10547,2243r-2,l10541,2243r-5,1l10512,2244r-39,1l10473,2246r77,1l10556,2248r-46,l10517,2248r2,l10545,2250r11,2l10556,2255r-2,1l10551,2257r3,l10556,2258r,1l10557,2242e" filled="f" stroked="f">
                <v:path arrowok="t"/>
              </v:shape>
              <v:shape id="_x0000_s5163" style="position:absolute;left:10473;top:2121;width:83;height:148" coordorigin="10473,2121" coordsize="83,148" path="m10556,2252r-11,-2l10519,2248r-2,e" filled="f" stroked="f">
                <v:path arrowok="t"/>
              </v:shape>
              <v:shape id="_x0000_s5162" style="position:absolute;left:10473;top:2121;width:83;height:148" coordorigin="10473,2121" coordsize="83,148" path="m10541,2243r4,l10547,2243e" filled="f" stroked="f">
                <v:path arrowok="t"/>
              </v:shape>
              <v:shape id="_x0000_s5161" style="position:absolute;left:10473;top:2121;width:83;height:148" coordorigin="10473,2121" coordsize="83,148" path="m10552,2243r2,-1l10555,2242r1,l10557,2242e" filled="f" stroked="f">
                <v:path arrowok="t"/>
              </v:shape>
              <v:shape id="_x0000_s5160" style="position:absolute;left:10473;top:2121;width:83;height:148" coordorigin="10473,2121" coordsize="83,148" path="m10550,2257r-3,1l10541,2259r-7,l10556,2259r,-1l10554,2257r-4,e" filled="f" stroked="f">
                <v:path arrowok="t"/>
              </v:shape>
              <v:shape id="_x0000_s5159" style="position:absolute;left:10473;top:2121;width:83;height:148" coordorigin="10473,2121" coordsize="83,148" path="m10507,2248r-34,l10473,2252r28,1l10508,2253r3,l10513,2254r11,l10541,2255r9,2l10554,2256r2,-1l10556,2253r-1,l10541,2250r-24,-2l10507,2248e" filled="f" stroked="f">
                <v:path arrowok="t"/>
              </v:shape>
              <v:shape id="_x0000_s5158" style="position:absolute;left:10473;top:2121;width:83;height:148" coordorigin="10473,2121" coordsize="83,148" path="m10513,2254r-2,-1l10508,2253e" filled="f" stroked="f">
                <v:path arrowok="t"/>
              </v:shape>
              <v:shape id="_x0000_s5157" style="position:absolute;left:10473;top:2121;width:83;height:148" coordorigin="10473,2121" coordsize="83,148" path="m10517,2248r24,2l10555,2253r1,e" filled="f" stroked="f">
                <v:path arrowok="t"/>
              </v:shape>
              <v:shape id="_x0000_s5156" style="position:absolute;left:10473;top:2121;width:83;height:148" coordorigin="10473,2121" coordsize="83,148" path="m10513,2254r-5,-1e" filled="f" stroked="f">
                <v:path arrowok="t"/>
              </v:shape>
              <v:shape id="_x0000_s5155" style="position:absolute;left:10473;top:2121;width:83;height:148" coordorigin="10473,2121" coordsize="83,148" path="m10508,2253r3,l10513,2254e" filled="f" stroked="f">
                <v:path arrowok="t"/>
              </v:shape>
              <v:shape id="_x0000_s5154" style="position:absolute;left:10473;top:2121;width:83;height:148" coordorigin="10473,2121" coordsize="83,148" path="m10508,2253r5,1l10511,2253r-3,e" filled="f" stroked="f">
                <v:path arrowok="t"/>
              </v:shape>
              <v:shape id="_x0000_s5153" style="position:absolute;left:10473;top:2121;width:83;height:148" coordorigin="10473,2121" coordsize="83,148" path="m10517,2248r2,l10545,2250r11,2e" filled="f" stroked="f">
                <v:path arrowok="t"/>
              </v:shape>
              <v:shape id="_x0000_s5152" style="position:absolute;left:10473;top:2121;width:83;height:148" coordorigin="10473,2121" coordsize="83,148" path="m10556,2253r-1,l10541,2250r-24,-2e" filled="f" stroked="f">
                <v:path arrowok="t"/>
              </v:shape>
              <v:shape id="_x0000_s5151" style="position:absolute;left:10473;top:2121;width:83;height:148" coordorigin="10473,2121" coordsize="83,148" path="m10517,2248r24,2l10555,2253r1,1l10556,2252r-11,-2l10519,2248r-2,e" filled="f" stroked="f">
                <v:path arrowok="t"/>
              </v:shape>
              <v:shape id="_x0000_s5150" style="position:absolute;left:10473;top:2121;width:83;height:148" coordorigin="10473,2121" coordsize="83,148" path="m10473,2247r,1l10503,2248r-9,-1l10473,2247e" filled="f" stroked="f">
                <v:path arrowok="t"/>
              </v:shape>
              <v:shape id="_x0000_s5149" style="position:absolute;left:10473;top:2121;width:83;height:148" coordorigin="10473,2121" coordsize="83,148" path="m10473,2246r34,2l10548,2248r-75,-2e" filled="f" stroked="f">
                <v:path arrowok="t"/>
              </v:shape>
              <v:shape id="_x0000_s5148" style="position:absolute;left:10473;top:2121;width:83;height:148" coordorigin="10473,2121" coordsize="83,148" path="m10555,2242r-33,l10505,2243r-32,1l10473,2245r55,-1l10541,2243r6,l10552,2243r3,-1e" filled="f" stroked="f">
                <v:path arrowok="t"/>
              </v:shape>
              <v:shape id="_x0000_s5147" style="position:absolute;left:10473;top:2121;width:83;height:148" coordorigin="10473,2121" coordsize="83,148" path="m10555,2242r-3,1e" filled="f" stroked="f">
                <v:path arrowok="t"/>
              </v:shape>
              <v:shape id="_x0000_s5146" style="position:absolute;left:10473;top:2121;width:83;height:148" coordorigin="10473,2121" coordsize="83,148" path="m10520,2242r-47,l10473,2244r22,-1l10514,2242r6,e" filled="f" stroked="f">
                <v:path arrowok="t"/>
              </v:shape>
              <v:shape id="_x0000_s5145" style="position:absolute;left:10473;top:2121;width:83;height:148" coordorigin="10473,2121" coordsize="83,148" path="m10547,2243r-2,l10541,2243e" filled="f" stroked="f">
                <v:path arrowok="t"/>
              </v:shape>
              <v:shape id="_x0000_s5144" style="position:absolute;left:10473;top:2121;width:83;height:148" coordorigin="10473,2121" coordsize="83,148" path="m10547,2243r-6,l10545,2243r2,e" filled="f" stroked="f">
                <v:path arrowok="t"/>
              </v:shape>
              <v:shape id="_x0000_s5143" style="position:absolute;left:10473;top:2121;width:83;height:148" coordorigin="10473,2121" coordsize="83,148" path="m10557,2242r-1,l10555,2242r-1,l10552,2243e" filled="f" stroked="f">
                <v:path arrowok="t"/>
              </v:shape>
              <v:shape id="_x0000_s5142" style="position:absolute;left:10473;top:2121;width:83;height:148" coordorigin="10473,2121" coordsize="83,148" path="m10552,2243r3,-1e" filled="f" stroked="f">
                <v:path arrowok="t"/>
              </v:shape>
              <v:shape id="_x0000_s5141" style="position:absolute;left:10473;top:2121;width:83;height:148" coordorigin="10473,2121" coordsize="83,148" path="m10557,2213r-15,l10473,2214r,3l10495,2218r19,1l10556,2219r-35,l10544,2220r12,2l10556,2227r-6,2l10537,2230r19,l10556,2233r-11,1l10525,2236r31,l10556,2239r-11,1l10525,2242r31,l10552,2243r2,-1l10555,2242r1,l10557,2242r,-29e" filled="f" stroked="f">
                <v:path arrowok="t"/>
              </v:shape>
              <v:shape id="_x0000_s5140" style="position:absolute;left:10473;top:2121;width:83;height:148" coordorigin="10473,2121" coordsize="83,148" path="m10556,2213r1,e" filled="f" stroked="f">
                <v:path arrowok="t"/>
              </v:shape>
              <v:shape id="_x0000_s5139" style="position:absolute;left:10473;top:2121;width:83;height:148" coordorigin="10473,2121" coordsize="83,148" path="m10556,2236r-33,l10505,2237r-21,1l10473,2239r,3l10522,2242r11,-1l10549,2239r7,-1l10556,2236e" filled="f" stroked="f">
                <v:path arrowok="t"/>
              </v:shape>
              <v:shape id="_x0000_s5138" style="position:absolute;left:10473;top:2121;width:83;height:148" coordorigin="10473,2121" coordsize="83,148" path="m10521,2236r-48,l10473,2239r40,-2l10518,2236r3,e" filled="f" stroked="f">
                <v:path arrowok="t"/>
              </v:shape>
              <v:shape id="_x0000_s5137" style="position:absolute;left:10473;top:2121;width:83;height:148" coordorigin="10473,2121" coordsize="83,148" path="m10556,2230r-20,l10520,2232r-20,2l10477,2235r-4,l10473,2236r50,l10544,2234r12,-2l10556,2230e" filled="f" stroked="f">
                <v:path arrowok="t"/>
              </v:shape>
              <v:shape id="_x0000_s5136" style="position:absolute;left:10473;top:2121;width:83;height:148" coordorigin="10473,2121" coordsize="83,148" path="m10535,2230r-62,l10473,2235r24,-1l10517,2232r18,-2e" filled="f" stroked="f">
                <v:path arrowok="t"/>
              </v:shape>
              <v:shape id="_x0000_s5135" style="position:absolute;left:10473;top:2121;width:83;height:148" coordorigin="10473,2121" coordsize="83,148" path="m10521,2219r-48,l10473,2230r63,l10549,2229r7,-2l10556,2223r-11,-2l10521,2219e" filled="f" stroked="f">
                <v:path arrowok="t"/>
              </v:shape>
              <v:shape id="_x0000_s5134" style="position:absolute;left:10473;top:2121;width:83;height:148" coordorigin="10473,2121" coordsize="83,148" path="m10473,2217r,2l10514,2219r-41,-2e" filled="f" stroked="f">
                <v:path arrowok="t"/>
              </v:shape>
              <v:shape id="_x0000_s5133" style="position:absolute;left:10473;top:2121;width:83;height:148" coordorigin="10473,2121" coordsize="83,148" path="m10473,2211r,3l10500,2213r17,-1l10473,2211e" filled="f" stroked="f">
                <v:path arrowok="t"/>
              </v:shape>
              <v:shape id="_x0000_s5132" style="position:absolute;left:10473;top:2121;width:83;height:148" coordorigin="10473,2121" coordsize="83,148" path="m10519,2212r-10,1l10482,2214r65,-1l10519,2212e" filled="f" stroked="f">
                <v:path arrowok="t"/>
              </v:shape>
              <v:shape id="_x0000_s5131" style="position:absolute;left:10473;top:2121;width:83;height:148" coordorigin="10473,2121" coordsize="83,148" path="m10557,2213r-1,e" filled="f" stroked="f">
                <v:path arrowok="t"/>
              </v:shape>
              <v:shape id="_x0000_s5130" style="position:absolute;left:10473;top:2121;width:83;height:148" coordorigin="10473,2121" coordsize="83,148" path="m10473,2200r,7l10556,2207r,2l10544,2211r-23,1l10548,2213r8,l10556,2201r-83,-1e" filled="f" stroked="f">
                <v:path arrowok="t"/>
              </v:shape>
              <v:shape id="_x0000_s5129" style="position:absolute;left:10473;top:2121;width:83;height:148" coordorigin="10473,2121" coordsize="83,148" path="m10556,2201r,l10557,2201r,-11l10531,2190r-5,l10514,2191r10,1l10534,2192r9,1l10544,2193r1,l10551,2194r5,1l10556,2196r-8,l10523,2197r-16,l10528,2198r6,1l10539,2199r3,l10548,2200r7,l10555,2201r1,l10556,2201e" filled="f" stroked="f">
                <v:path arrowok="t"/>
              </v:shape>
              <v:shape id="_x0000_s5128" style="position:absolute;left:10473;top:2121;width:83;height:148" coordorigin="10473,2121" coordsize="83,148" path="m10556,2207r-83,l10473,2211r46,1l10543,2211r13,-2l10556,2207e" filled="f" stroked="f">
                <v:path arrowok="t"/>
              </v:shape>
              <v:shape id="_x0000_s5127" style="position:absolute;left:10473;top:2121;width:83;height:148" coordorigin="10473,2121" coordsize="83,148" path="m10557,2190r-26,l10526,2190r-12,1l10524,2192r10,l10543,2193r1,l10545,2193r6,1l10556,2195r,1l10548,2196r-25,1l10507,2197r21,1l10534,2199r5,l10542,2199r6,1l10555,2200r,1l10556,2201r,l10556,2201r,l10556,2201r1,l10557,2190e" filled="f" stroked="f">
                <v:path arrowok="t"/>
              </v:shape>
              <v:shape id="_x0000_s5126" style="position:absolute;left:10473;top:2121;width:83;height:148" coordorigin="10473,2121" coordsize="83,148" path="m10556,2201r,l10555,2201e" filled="f" stroked="f">
                <v:path arrowok="t"/>
              </v:shape>
              <v:shape id="_x0000_s5125" style="position:absolute;left:10473;top:2121;width:83;height:148" coordorigin="10473,2121" coordsize="83,148" path="m10548,2200r-6,-1e" filled="f" stroked="f">
                <v:path arrowok="t"/>
              </v:shape>
              <v:shape id="_x0000_s5124" style="position:absolute;left:10473;top:2121;width:83;height:148" coordorigin="10473,2121" coordsize="83,148" path="m10534,2199r-6,-1e" filled="f" stroked="f">
                <v:path arrowok="t"/>
              </v:shape>
              <v:shape id="_x0000_s5123" style="position:absolute;left:10473;top:2121;width:83;height:148" coordorigin="10473,2121" coordsize="83,148" path="m10556,2195r-5,-1l10545,2193e" filled="f" stroked="f">
                <v:path arrowok="t"/>
              </v:shape>
              <v:shape id="_x0000_s5122" style="position:absolute;left:10473;top:2121;width:83;height:148" coordorigin="10473,2121" coordsize="83,148" path="m10543,2193r-9,-1l10524,2192e" filled="f" stroked="f">
                <v:path arrowok="t"/>
              </v:shape>
              <v:shape id="_x0000_s5121" style="position:absolute;left:10473;top:2121;width:83;height:148" coordorigin="10473,2121" coordsize="83,148" path="m10556,2190r1,e" filled="f" stroked="f">
                <v:path arrowok="t"/>
              </v:shape>
              <v:shape id="_x0000_s5120" style="position:absolute;left:10473;top:2121;width:83;height:148" coordorigin="10473,2121" coordsize="83,148" path="m10555,2201r1,l10556,2201e" filled="f" stroked="f">
                <v:path arrowok="t"/>
              </v:shape>
              <v:shape id="_x0000_s5119" style="position:absolute;left:10473;top:2121;width:83;height:148" coordorigin="10473,2121" coordsize="83,148" path="m10556,2201r,l10556,2201e" filled="f" stroked="f">
                <v:path arrowok="t"/>
              </v:shape>
              <v:shape id="_x0000_s5118" style="position:absolute;left:10473;top:2121;width:83;height:148" coordorigin="10473,2121" coordsize="83,148" path="m10555,2201r1,l10556,2201r-1,e" filled="f" stroked="f">
                <v:path arrowok="t"/>
              </v:shape>
              <v:shape id="_x0000_s5117" style="position:absolute;left:10473;top:2121;width:83;height:148" coordorigin="10473,2121" coordsize="83,148" path="m10556,2201r-1,e" filled="f" stroked="f">
                <v:path arrowok="t"/>
              </v:shape>
              <v:shape id="_x0000_s5116" style="position:absolute;left:10473;top:2121;width:83;height:148" coordorigin="10473,2121" coordsize="83,148" path="m10555,2201r1,e" filled="f" stroked="f">
                <v:path arrowok="t"/>
              </v:shape>
              <v:shape id="_x0000_s5115" style="position:absolute;left:10473;top:2121;width:83;height:148" coordorigin="10473,2121" coordsize="83,148" path="m10504,2197r-31,1l10473,2200r83,1l10555,2201r-51,-4e" filled="f" stroked="f">
                <v:path arrowok="t"/>
              </v:shape>
              <v:shape id="_x0000_s5114" style="position:absolute;left:10473;top:2121;width:83;height:148" coordorigin="10473,2121" coordsize="83,148" path="m10515,2198r19,1e" filled="f" stroked="f">
                <v:path arrowok="t"/>
              </v:shape>
              <v:shape id="_x0000_s5113" style="position:absolute;left:10473;top:2121;width:83;height:148" coordorigin="10473,2121" coordsize="83,148" path="m10542,2199r6,1e" filled="f" stroked="f">
                <v:path arrowok="t"/>
              </v:shape>
              <v:shape id="_x0000_s5112" style="position:absolute;left:10473;top:2121;width:83;height:148" coordorigin="10473,2121" coordsize="83,148" path="m10542,2199r12,1l10548,2200r-6,-1e" filled="f" stroked="f">
                <v:path arrowok="t"/>
              </v:shape>
              <v:shape id="_x0000_s5111" style="position:absolute;left:10473;top:2121;width:83;height:148" coordorigin="10473,2121" coordsize="83,148" path="m10528,2198r6,1e" filled="f" stroked="f">
                <v:path arrowok="t"/>
              </v:shape>
              <v:shape id="_x0000_s5110" style="position:absolute;left:10473;top:2121;width:83;height:148" coordorigin="10473,2121" coordsize="83,148" path="m10534,2199r-19,-1e" filled="f" stroked="f">
                <v:path arrowok="t"/>
              </v:shape>
              <v:shape id="_x0000_s5109" style="position:absolute;left:10473;top:2121;width:83;height:148" coordorigin="10473,2121" coordsize="83,148" path="m10515,2198r19,1l10528,2198r-13,e" filled="f" stroked="f">
                <v:path arrowok="t"/>
              </v:shape>
              <v:shape id="_x0000_s5108" style="position:absolute;left:10473;top:2121;width:83;height:148" coordorigin="10473,2121" coordsize="83,148" path="m10473,2197r,1l10500,2197r-12,l10473,2197e" filled="f" stroked="f">
                <v:path arrowok="t"/>
              </v:shape>
              <v:shape id="_x0000_s5107" style="position:absolute;left:10473;top:2121;width:83;height:148" coordorigin="10473,2121" coordsize="83,148" path="m10513,2191r-11,1l10473,2194r,3l10485,2197r10,l10504,2197r31,l10552,2196r4,l10556,2195r-11,-2l10543,2193r-19,-1l10513,2191e" filled="f" stroked="f">
                <v:path arrowok="t"/>
              </v:shape>
              <v:shape id="_x0000_s5106" style="position:absolute;left:10473;top:2121;width:83;height:148" coordorigin="10473,2121" coordsize="83,148" path="m10545,2193r11,2e" filled="f" stroked="f">
                <v:path arrowok="t"/>
              </v:shape>
              <v:shape id="_x0000_s5105" style="position:absolute;left:10473;top:2121;width:83;height:148" coordorigin="10473,2121" coordsize="83,148" path="m10524,2192r19,1e" filled="f" stroked="f">
                <v:path arrowok="t"/>
              </v:shape>
              <v:shape id="_x0000_s5104" style="position:absolute;left:10473;top:2121;width:83;height:148" coordorigin="10473,2121" coordsize="83,148" path="m10545,2193r6,1l10556,2195e" filled="f" stroked="f">
                <v:path arrowok="t"/>
              </v:shape>
              <v:shape id="_x0000_s5103" style="position:absolute;left:10473;top:2121;width:83;height:148" coordorigin="10473,2121" coordsize="83,148" path="m10556,2195r-11,-2e" filled="f" stroked="f">
                <v:path arrowok="t"/>
              </v:shape>
              <v:shape id="_x0000_s5102" style="position:absolute;left:10473;top:2121;width:83;height:148" coordorigin="10473,2121" coordsize="83,148" path="m10545,2193r11,2l10556,2195r-5,-1l10545,2193e" filled="f" stroked="f">
                <v:path arrowok="t"/>
              </v:shape>
              <v:shape id="_x0000_s5101" style="position:absolute;left:10473;top:2121;width:83;height:148" coordorigin="10473,2121" coordsize="83,148" path="m10473,2190r,3l10488,2193r23,-2l10503,2191r-30,-1e" filled="f" stroked="f">
                <v:path arrowok="t"/>
              </v:shape>
              <v:shape id="_x0000_s5100" style="position:absolute;left:10473;top:2121;width:83;height:148" coordorigin="10473,2121" coordsize="83,148" path="m10524,2192r10,l10543,2193e" filled="f" stroked="f">
                <v:path arrowok="t"/>
              </v:shape>
              <v:shape id="_x0000_s5099" style="position:absolute;left:10473;top:2121;width:83;height:148" coordorigin="10473,2121" coordsize="83,148" path="m10543,2193r-19,-1e" filled="f" stroked="f">
                <v:path arrowok="t"/>
              </v:shape>
              <v:shape id="_x0000_s5098" style="position:absolute;left:10473;top:2121;width:83;height:148" coordorigin="10473,2121" coordsize="83,148" path="m10524,2192r19,1l10534,2192r-10,e" filled="f" stroked="f">
                <v:path arrowok="t"/>
              </v:shape>
              <v:shape id="_x0000_s5097" style="position:absolute;left:10473;top:2121;width:83;height:148" coordorigin="10473,2121" coordsize="83,148" path="m10529,2190r-56,l10473,2190r15,1l10502,2191r11,l10524,2190r5,e" filled="f" stroked="f">
                <v:path arrowok="t"/>
              </v:shape>
              <v:shape id="_x0000_s5096" style="position:absolute;left:10473;top:2121;width:83;height:148" coordorigin="10473,2121" coordsize="83,148" path="m10557,2190r-1,e" filled="f" stroked="f">
                <v:path arrowok="t"/>
              </v:shape>
              <v:shape id="_x0000_s5095" style="position:absolute;left:10473;top:2121;width:83;height:148" coordorigin="10473,2121" coordsize="83,148" path="m10557,2184r-1,2l10548,2188r-15,2l10556,2190r1,-6e" filled="f" stroked="f">
                <v:path arrowok="t"/>
              </v:shape>
              <v:shape id="_x0000_s5094" style="position:absolute;left:10473;top:2121;width:83;height:148" coordorigin="10473,2121" coordsize="83,148" path="m10556,2184r1,e" filled="f" stroked="f">
                <v:path arrowok="t"/>
              </v:shape>
              <v:shape id="_x0000_s5093" style="position:absolute;left:10473;top:2121;width:83;height:148" coordorigin="10473,2121" coordsize="83,148" path="m10557,2184r-1,e" filled="f" stroked="f">
                <v:path arrowok="t"/>
              </v:shape>
              <v:shape id="_x0000_s5092" style="position:absolute;left:10473;top:2121;width:83;height:148" coordorigin="10473,2121" coordsize="83,148" path="m10517,2172r-9,l10473,2174r,15l10532,2190r16,-2l10556,2186r,-2l10557,2184r,-12l10517,2172e" filled="f" stroked="f">
                <v:path arrowok="t"/>
              </v:shape>
              <v:shape id="_x0000_s5091" style="position:absolute;left:10473;top:2121;width:83;height:148" coordorigin="10473,2121" coordsize="83,148" path="m10553,2172r2,l10556,2172r-3,e" filled="f" stroked="f">
                <v:path arrowok="t"/>
              </v:shape>
              <v:shape id="_x0000_s5090" style="position:absolute;left:10473;top:2121;width:83;height:148" coordorigin="10473,2121" coordsize="83,148" path="m10556,2172r,e" filled="f" stroked="f">
                <v:path arrowok="t"/>
              </v:shape>
              <v:shape id="_x0000_s5089" style="position:absolute;left:10473;top:2121;width:83;height:148" coordorigin="10473,2121" coordsize="83,148" path="m10556,2172r,l10557,2172e" filled="f" stroked="f">
                <v:path arrowok="t"/>
              </v:shape>
              <v:shape id="_x0000_s5088" style="position:absolute;left:10473;top:2121;width:83;height:148" coordorigin="10473,2121" coordsize="83,148" path="m10556,2172r,l10556,2172e" filled="f" stroked="f">
                <v:path arrowok="t"/>
              </v:shape>
              <v:shape id="_x0000_s5087" style="position:absolute;left:10473;top:2121;width:83;height:148" coordorigin="10473,2121" coordsize="83,148" path="m10473,2171r,3l10487,2173r16,-1l10515,2172r-42,-1e" filled="f" stroked="f">
                <v:path arrowok="t"/>
              </v:shape>
              <v:shape id="_x0000_s5086" style="position:absolute;left:10473;top:2121;width:83;height:148" coordorigin="10473,2121" coordsize="83,148" path="m10553,2172r2,l10556,2172r-3,e" filled="f" stroked="f">
                <v:path arrowok="t"/>
              </v:shape>
              <v:shape id="_x0000_s5085" style="position:absolute;left:10473;top:2121;width:83;height:148" coordorigin="10473,2121" coordsize="83,148" path="m10556,2172r,e" filled="f" stroked="f">
                <v:path arrowok="t"/>
              </v:shape>
              <v:shape id="_x0000_s5084" style="position:absolute;left:10473;top:2121;width:83;height:148" coordorigin="10473,2121" coordsize="83,148" path="m10557,2172r-1,e" filled="f" stroked="f">
                <v:path arrowok="t"/>
              </v:shape>
              <v:shape id="_x0000_s5083" style="position:absolute;left:10473;top:2121;width:83;height:148" coordorigin="10473,2121" coordsize="83,148" path="m10557,2167r-1,l10554,2168r-5,1l10554,2170r2,1l10556,2172r1,-5e" filled="f" stroked="f">
                <v:path arrowok="t"/>
              </v:shape>
              <v:shape id="_x0000_s5082" style="position:absolute;left:10473;top:2121;width:83;height:148" coordorigin="10473,2121" coordsize="83,148" path="m10556,2167r1,e" filled="f" stroked="f">
                <v:path arrowok="t"/>
              </v:shape>
              <v:shape id="_x0000_s5081" style="position:absolute;left:10473;top:2121;width:83;height:148" coordorigin="10473,2121" coordsize="83,148" path="m10556,2172r,e" filled="f" stroked="f">
                <v:path arrowok="t"/>
              </v:shape>
              <v:shape id="_x0000_s5080" style="position:absolute;left:10473;top:2121;width:83;height:148" coordorigin="10473,2121" coordsize="83,148" path="m10549,2169r-6,1l10533,2171r-14,1l10556,2172r,-1l10554,2170r-5,-1e" filled="f" stroked="f">
                <v:path arrowok="t"/>
              </v:shape>
              <v:shape id="_x0000_s5079" style="position:absolute;left:10473;top:2121;width:83;height:148" coordorigin="10473,2121" coordsize="83,148" path="m10532,2167r-59,l10473,2171r44,1l10531,2171r11,-1l10549,2169r-4,-1l10539,2168r-7,-1e" filled="f" stroked="f">
                <v:path arrowok="t"/>
              </v:shape>
              <v:shape id="_x0000_s5078" style="position:absolute;left:10473;top:2121;width:83;height:148" coordorigin="10473,2121" coordsize="83,148" path="m10556,2167r-22,l10540,2167r5,1l10549,2169r5,-1l10556,2167r,e" filled="f" stroked="f">
                <v:path arrowok="t"/>
              </v:shape>
              <v:shape id="_x0000_s5077" style="position:absolute;left:10473;top:2121;width:83;height:148" coordorigin="10473,2121" coordsize="83,148" path="m10507,2165r-10,1l10473,2166r,1l10530,2167r-6,-1l10518,2166r-11,-1e" filled="f" stroked="f">
                <v:path arrowok="t"/>
              </v:shape>
              <v:shape id="_x0000_s5076" style="position:absolute;left:10473;top:2121;width:83;height:148" coordorigin="10473,2121" coordsize="83,148" path="m10517,2166r1,e" filled="f" stroked="f">
                <v:path arrowok="t"/>
              </v:shape>
              <v:shape id="_x0000_s5075" style="position:absolute;left:10473;top:2121;width:83;height:148" coordorigin="10473,2121" coordsize="83,148" path="m10557,2167r-1,e" filled="f" stroked="f">
                <v:path arrowok="t"/>
              </v:shape>
              <v:shape id="_x0000_s5074" style="position:absolute;left:10473;top:2121;width:83;height:148" coordorigin="10473,2121" coordsize="83,148" path="m10518,2166r,l10517,2166e" filled="f" stroked="f">
                <v:path arrowok="t"/>
              </v:shape>
              <v:shape id="_x0000_s5073" style="position:absolute;left:10473;top:2121;width:83;height:148" coordorigin="10473,2121" coordsize="83,148" path="m10557,2149r-25,l10548,2151r8,2l10556,2155r-50,l10509,2156r2,l10545,2158r11,1l10556,2162r-6,1l10531,2164r-6,1l10522,2165r-13,l10526,2166r6,1l10556,2167r1,-18e" filled="f" stroked="f">
                <v:path arrowok="t"/>
              </v:shape>
              <v:shape id="_x0000_s5072" style="position:absolute;left:10473;top:2121;width:83;height:148" coordorigin="10473,2121" coordsize="83,148" path="m10556,2161r,e" filled="f" stroked="f">
                <v:path arrowok="t"/>
              </v:shape>
              <v:shape id="_x0000_s5071" style="position:absolute;left:10473;top:2121;width:83;height:148" coordorigin="10473,2121" coordsize="83,148" path="m10525,2165r6,-1l10546,2163e" filled="f" stroked="f">
                <v:path arrowok="t"/>
              </v:shape>
              <v:shape id="_x0000_s5070" style="position:absolute;left:10473;top:2121;width:83;height:148" coordorigin="10473,2121" coordsize="83,148" path="m10548,2163r2,l10556,2162r,-1e" filled="f" stroked="f">
                <v:path arrowok="t"/>
              </v:shape>
              <v:shape id="_x0000_s5069" style="position:absolute;left:10473;top:2121;width:83;height:148" coordorigin="10473,2121" coordsize="83,148" path="m10556,2161r,-2l10545,2158r-34,-2l10509,2156e" filled="f" stroked="f">
                <v:path arrowok="t"/>
              </v:shape>
              <v:shape id="_x0000_s5068" style="position:absolute;left:10473;top:2121;width:83;height:148" coordorigin="10473,2121" coordsize="83,148" path="m10556,2149r1,e" filled="f" stroked="f">
                <v:path arrowok="t"/>
              </v:shape>
              <v:shape id="_x0000_s5067" style="position:absolute;left:10473;top:2121;width:83;height:148" coordorigin="10473,2121" coordsize="83,148" path="m10473,2164r,2l10505,2165r-9,l10485,2165r-12,-1e" filled="f" stroked="f">
                <v:path arrowok="t"/>
              </v:shape>
              <v:shape id="_x0000_s5066" style="position:absolute;left:10473;top:2121;width:83;height:148" coordorigin="10473,2121" coordsize="83,148" path="m10556,2161r,e" filled="f" stroked="f">
                <v:path arrowok="t"/>
              </v:shape>
              <v:shape id="_x0000_s5065" style="position:absolute;left:10473;top:2121;width:83;height:148" coordorigin="10473,2121" coordsize="83,148" path="m10503,2155r-30,l10473,2164r13,l10507,2165r18,l10548,2163r8,-2l10554,2159r-17,-2l10509,2156r-6,-1e" filled="f" stroked="f">
                <v:path arrowok="t"/>
              </v:shape>
              <v:shape id="_x0000_s5064" style="position:absolute;left:10473;top:2121;width:83;height:148" coordorigin="10473,2121" coordsize="83,148" path="m10556,2161r-8,2e" filled="f" stroked="f">
                <v:path arrowok="t"/>
              </v:shape>
              <v:shape id="_x0000_s5063" style="position:absolute;left:10473;top:2121;width:83;height:148" coordorigin="10473,2121" coordsize="83,148" path="m10509,2156r28,1l10554,2159r2,2e" filled="f" stroked="f">
                <v:path arrowok="t"/>
              </v:shape>
              <v:shape id="_x0000_s5062" style="position:absolute;left:10473;top:2121;width:83;height:148" coordorigin="10473,2121" coordsize="83,148" path="m10546,2163r-15,1l10525,2165e" filled="f" stroked="f">
                <v:path arrowok="t"/>
              </v:shape>
              <v:shape id="_x0000_s5061" style="position:absolute;left:10473;top:2121;width:83;height:148" coordorigin="10473,2121" coordsize="83,148" path="m10546,2163r-21,2l10531,2164r15,-1e" filled="f" stroked="f">
                <v:path arrowok="t"/>
              </v:shape>
              <v:shape id="_x0000_s5060" style="position:absolute;left:10473;top:2121;width:83;height:148" coordorigin="10473,2121" coordsize="83,148" path="m10556,2161r,1l10550,2163r-2,e" filled="f" stroked="f">
                <v:path arrowok="t"/>
              </v:shape>
              <v:shape id="_x0000_s5059" style="position:absolute;left:10473;top:2121;width:83;height:148" coordorigin="10473,2121" coordsize="83,148" path="m10548,2163r8,-2e" filled="f" stroked="f">
                <v:path arrowok="t"/>
              </v:shape>
              <v:shape id="_x0000_s5058" style="position:absolute;left:10473;top:2121;width:83;height:148" coordorigin="10473,2121" coordsize="83,148" path="m10556,2161r-8,2l10550,2163r6,-1l10556,2161e" filled="f" stroked="f">
                <v:path arrowok="t"/>
              </v:shape>
              <v:shape id="_x0000_s5057" style="position:absolute;left:10473;top:2121;width:83;height:148" coordorigin="10473,2121" coordsize="83,148" path="m10509,2156r2,l10545,2158r11,1l10556,2161e" filled="f" stroked="f">
                <v:path arrowok="t"/>
              </v:shape>
              <v:shape id="_x0000_s5056" style="position:absolute;left:10473;top:2121;width:83;height:148" coordorigin="10473,2121" coordsize="83,148" path="m10556,2161r-2,-2l10537,2157r-28,-1e" filled="f" stroked="f">
                <v:path arrowok="t"/>
              </v:shape>
              <v:shape id="_x0000_s5055" style="position:absolute;left:10473;top:2121;width:83;height:148" coordorigin="10473,2121" coordsize="83,148" path="m10509,2156r28,1l10554,2159r2,2l10556,2159r-11,-1l10511,2156r-2,e" filled="f" stroked="f">
                <v:path arrowok="t"/>
              </v:shape>
              <v:shape id="_x0000_s5054" style="position:absolute;left:10473;top:2121;width:83;height:148" coordorigin="10473,2121" coordsize="83,148" path="m10473,2154r,1l10499,2155r-8,l10473,2154e" filled="f" stroked="f">
                <v:path arrowok="t"/>
              </v:shape>
              <v:shape id="_x0000_s5053" style="position:absolute;left:10473;top:2121;width:83;height:148" coordorigin="10473,2121" coordsize="83,148" path="m10531,2149r-58,1l10473,2154r21,1l10503,2155r53,l10556,2153r-9,-2l10531,2149e" filled="f" stroked="f">
                <v:path arrowok="t"/>
              </v:shape>
              <v:shape id="_x0000_s5052" style="position:absolute;left:10473;top:2121;width:83;height:148" coordorigin="10473,2121" coordsize="83,148" path="m10473,2148r,1l10529,2149r-4,l10520,2149r-5,-1l10473,2148e" filled="f" stroked="f">
                <v:path arrowok="t"/>
              </v:shape>
              <v:shape id="_x0000_s5051" style="position:absolute;left:10473;top:2121;width:83;height:148" coordorigin="10473,2121" coordsize="83,148" path="m10557,2149r-1,e" filled="f" stroked="f">
                <v:path arrowok="t"/>
              </v:shape>
              <v:shape id="_x0000_s5050" style="position:absolute;left:10473;top:2121;width:83;height:148" coordorigin="10473,2121" coordsize="83,148" path="m10537,2138r13,1l10556,2141r,2l10551,2144r-15,l10473,2145r,1l10495,2147r20,1l10544,2148r12,1l10556,2149r,-11l10537,2138e" filled="f" stroked="f">
                <v:path arrowok="t"/>
              </v:shape>
              <v:shape id="_x0000_s5049" style="position:absolute;left:10473;top:2121;width:83;height:148" coordorigin="10473,2121" coordsize="83,148" path="m10556,2138r1,-12l10556,2127r-3,1l10546,2129r7,1l10556,2131r,2l10553,2133r,l10552,2133r-1,1l10540,2134r11,1l10556,2136r,2e" filled="f" stroked="f">
                <v:path arrowok="t"/>
              </v:shape>
              <v:shape id="_x0000_s5048" style="position:absolute;left:10473;top:2121;width:83;height:148" coordorigin="10473,2121" coordsize="83,148" path="m10517,2148r5,1l10527,2149r4,l10556,2149r-9,l10517,2148e" filled="f" stroked="f">
                <v:path arrowok="t"/>
              </v:shape>
              <v:shape id="_x0000_s5047" style="position:absolute;left:10473;top:2121;width:83;height:148" coordorigin="10473,2121" coordsize="83,148" path="m10473,2146r,2l10512,2148r-11,-1l10473,2146e" filled="f" stroked="f">
                <v:path arrowok="t"/>
              </v:shape>
              <v:shape id="_x0000_s5046" style="position:absolute;left:10473;top:2121;width:83;height:148" coordorigin="10473,2121" coordsize="83,148" path="m10537,2138r13,1l10556,2141r,2l10551,2144r-15,l10473,2145r,1l10495,2147r20,1l10544,2148r12,1l10556,2149r,-11l10537,2138e" filled="f" stroked="f">
                <v:path arrowok="t"/>
              </v:shape>
              <v:shape id="_x0000_s5045" style="position:absolute;left:10473;top:2121;width:83;height:148" coordorigin="10473,2121" coordsize="83,148" path="m10479,2137r-6,l10473,2145r59,-1l10549,2144r7,-1l10556,2141r-7,-2l10537,2138r-2,-1l10479,2137e" filled="f" stroked="f">
                <v:path arrowok="t"/>
              </v:shape>
              <v:shape id="_x0000_s5044" style="position:absolute;left:10473;top:2121;width:83;height:148" coordorigin="10473,2121" coordsize="83,148" path="m10537,2138r,e" filled="f" stroked="f">
                <v:path arrowok="t"/>
              </v:shape>
              <v:shape id="_x0000_s5043" style="position:absolute;left:10473;top:2121;width:83;height:148" coordorigin="10473,2121" coordsize="83,148" path="m10534,2137r1,l10534,2137e" filled="f" stroked="f">
                <v:path arrowok="t"/>
              </v:shape>
              <v:shape id="_x0000_s5042" style="position:absolute;left:10473;top:2121;width:83;height:148" coordorigin="10473,2121" coordsize="83,148" path="m10557,2126r-1,1l10553,2128r-7,1l10553,2130r3,1l10556,2133r-3,l10553,2133r-1,l10551,2134r-11,l10551,2135r5,1l10556,2138r1,-12e" filled="f" stroked="f">
                <v:path arrowok="t"/>
              </v:shape>
              <v:shape id="_x0000_s5041" style="position:absolute;left:10473;top:2121;width:83;height:148" coordorigin="10473,2121" coordsize="83,148" path="m10552,2133r1,l10553,2133e" filled="f" stroked="f">
                <v:path arrowok="t"/>
              </v:shape>
              <v:shape id="_x0000_s5040" style="position:absolute;left:10473;top:2121;width:83;height:148" coordorigin="10473,2121" coordsize="83,148" path="m10556,2126r1,e" filled="f" stroked="f">
                <v:path arrowok="t"/>
              </v:shape>
              <v:shape id="_x0000_s5039" style="position:absolute;left:10473;top:2121;width:83;height:148" coordorigin="10473,2121" coordsize="83,148" path="m10537,2138r,e" filled="f" stroked="f">
                <v:path arrowok="t"/>
              </v:shape>
              <v:shape id="_x0000_s5038" style="position:absolute;left:10473;top:2121;width:83;height:148" coordorigin="10473,2121" coordsize="83,148" path="m10537,2138r,e" filled="f" stroked="f">
                <v:path arrowok="t"/>
              </v:shape>
              <v:shape id="_x0000_s5037" style="position:absolute;left:10473;top:2121;width:83;height:148" coordorigin="10473,2121" coordsize="83,148" path="m10540,2134r-6,1l10518,2136r7,l10530,2137r5,l10555,2138r1,l10556,2137r-6,-2l10540,2134e" filled="f" stroked="f">
                <v:path arrowok="t"/>
              </v:shape>
              <v:shape id="_x0000_s5036" style="position:absolute;left:10473;top:2121;width:83;height:148" coordorigin="10473,2121" coordsize="83,148" path="m10535,2137r-1,e" filled="f" stroked="f">
                <v:path arrowok="t"/>
              </v:shape>
              <v:shape id="_x0000_s5035" style="position:absolute;left:10473;top:2121;width:83;height:148" coordorigin="10473,2121" coordsize="83,148" path="m10534,2137r1,l10534,2137e" filled="f" stroked="f">
                <v:path arrowok="t"/>
              </v:shape>
              <v:shape id="_x0000_s5034" style="position:absolute;left:10473;top:2121;width:83;height:148" coordorigin="10473,2121" coordsize="83,148" path="m10517,2136r-33,1l10534,2137r-5,l10523,2136r-6,e" filled="f" stroked="f">
                <v:path arrowok="t"/>
              </v:shape>
              <v:shape id="_x0000_s5033" style="position:absolute;left:10473;top:2121;width:83;height:148" coordorigin="10473,2121" coordsize="83,148" path="m10473,2133r,4l10479,2137r14,-1l10515,2136r-18,-2l10473,2133e" filled="f" stroked="f">
                <v:path arrowok="t"/>
              </v:shape>
              <v:shape id="_x0000_s5032" style="position:absolute;left:10473;top:2121;width:83;height:148" coordorigin="10473,2121" coordsize="83,148" path="m10498,2132r-8,1l10473,2133r22,1l10517,2136r16,-1l10539,2134r-4,l10530,2134r-13,-1l10498,2132e" filled="f" stroked="f">
                <v:path arrowok="t"/>
              </v:shape>
              <v:shape id="_x0000_s5031" style="position:absolute;left:10473;top:2121;width:83;height:148" coordorigin="10473,2121" coordsize="83,148" path="m10545,2129r-2,l10541,2130r-4,l10532,2130r-3,1l10528,2131r-5,l10512,2132r-2,l10500,2132r17,1l10530,2134r10,l10544,2134r2,l10552,2133r1,l10556,2132r,-1l10553,2130r-8,-1e" filled="f" stroked="f">
                <v:path arrowok="t"/>
              </v:shape>
              <v:shape id="_x0000_s5030" style="position:absolute;left:10473;top:2121;width:83;height:148" coordorigin="10473,2121" coordsize="83,148" path="m10553,2133r-1,e" filled="f" stroked="f">
                <v:path arrowok="t"/>
              </v:shape>
              <v:shape id="_x0000_s5029" style="position:absolute;left:10473;top:2121;width:83;height:148" coordorigin="10473,2121" coordsize="83,148" path="m10510,2132r2,l10523,2131r5,e" filled="f" stroked="f">
                <v:path arrowok="t"/>
              </v:shape>
              <v:shape id="_x0000_s5028" style="position:absolute;left:10473;top:2121;width:83;height:148" coordorigin="10473,2121" coordsize="83,148" path="m10532,2130r5,l10541,2130r2,-1e" filled="f" stroked="f">
                <v:path arrowok="t"/>
              </v:shape>
              <v:shape id="_x0000_s5027" style="position:absolute;left:10473;top:2121;width:83;height:148" coordorigin="10473,2121" coordsize="83,148" path="m10553,2133r,l10552,2133e" filled="f" stroked="f">
                <v:path arrowok="t"/>
              </v:shape>
              <v:shape id="_x0000_s5026" style="position:absolute;left:10473;top:2121;width:83;height:148" coordorigin="10473,2121" coordsize="83,148" path="m10552,2133r1,e" filled="f" stroked="f">
                <v:path arrowok="t"/>
              </v:shape>
              <v:shape id="_x0000_s5025" style="position:absolute;left:10473;top:2121;width:83;height:148" coordorigin="10473,2121" coordsize="83,148" path="m10553,2133r-1,l10553,2133r,e" filled="f" stroked="f">
                <v:path arrowok="t"/>
              </v:shape>
              <v:shape id="_x0000_s5024" style="position:absolute;left:10473;top:2121;width:83;height:148" coordorigin="10473,2121" coordsize="83,148" path="m10473,2132r,1l10495,2132r-22,e" filled="f" stroked="f">
                <v:path arrowok="t"/>
              </v:shape>
              <v:shape id="_x0000_s5023" style="position:absolute;left:10473;top:2121;width:83;height:148" coordorigin="10473,2121" coordsize="83,148" path="m10513,2127r-40,1l10473,2131r25,1l10510,2132r18,-1l10532,2130r11,-1l10545,2129r-5,l10533,2128r-20,-1e" filled="f" stroked="f">
                <v:path arrowok="t"/>
              </v:shape>
              <v:shape id="_x0000_s5022" style="position:absolute;left:10473;top:2121;width:83;height:148" coordorigin="10473,2121" coordsize="83,148" path="m10528,2131r-18,1e" filled="f" stroked="f">
                <v:path arrowok="t"/>
              </v:shape>
              <v:shape id="_x0000_s5021" style="position:absolute;left:10473;top:2121;width:83;height:148" coordorigin="10473,2121" coordsize="83,148" path="m10543,2129r-11,1e" filled="f" stroked="f">
                <v:path arrowok="t"/>
              </v:shape>
              <v:shape id="_x0000_s5020" style="position:absolute;left:10473;top:2121;width:83;height:148" coordorigin="10473,2121" coordsize="83,148" path="m10528,2131r-5,l10512,2132r-2,e" filled="f" stroked="f">
                <v:path arrowok="t"/>
              </v:shape>
              <v:shape id="_x0000_s5019" style="position:absolute;left:10473;top:2121;width:83;height:148" coordorigin="10473,2121" coordsize="83,148" path="m10510,2132r18,-1e" filled="f" stroked="f">
                <v:path arrowok="t"/>
              </v:shape>
              <v:shape id="_x0000_s5018" style="position:absolute;left:10473;top:2121;width:83;height:148" coordorigin="10473,2121" coordsize="83,148" path="m10528,2131r-18,1l10512,2132r11,-1l10528,2131e" filled="f" stroked="f">
                <v:path arrowok="t"/>
              </v:shape>
              <v:shape id="_x0000_s5017" style="position:absolute;left:10473;top:2121;width:83;height:148" coordorigin="10473,2121" coordsize="83,148" path="m10543,2129r-2,1l10537,2130r-5,e" filled="f" stroked="f">
                <v:path arrowok="t"/>
              </v:shape>
              <v:shape id="_x0000_s5016" style="position:absolute;left:10473;top:2121;width:83;height:148" coordorigin="10473,2121" coordsize="83,148" path="m10532,2130r11,-1e" filled="f" stroked="f">
                <v:path arrowok="t"/>
              </v:shape>
              <v:shape id="_x0000_s5015" style="position:absolute;left:10473;top:2121;width:83;height:148" coordorigin="10473,2121" coordsize="83,148" path="m10543,2129r-11,1l10537,2130r4,l10543,2129e" filled="f" stroked="f">
                <v:path arrowok="t"/>
              </v:shape>
              <v:shape id="_x0000_s5014" style="position:absolute;left:10473;top:2121;width:83;height:148" coordorigin="10473,2121" coordsize="83,148" path="m10556,2126r-40,1l10529,2128r9,l10545,2129r7,-1l10556,2127r,-1e" filled="f" stroked="f">
                <v:path arrowok="t"/>
              </v:shape>
              <v:shape id="_x0000_s5013" style="position:absolute;left:10473;top:2121;width:83;height:148" coordorigin="10473,2121" coordsize="83,148" path="m10496,2126r-7,1l10473,2127r,1l10511,2127r-15,-1e" filled="f" stroked="f">
                <v:path arrowok="t"/>
              </v:shape>
              <v:shape id="_x0000_s5012" style="position:absolute;left:10473;top:2121;width:83;height:148" coordorigin="10473,2121" coordsize="83,148" path="m10473,2126r,1l10494,2126r-21,e" filled="f" stroked="f">
                <v:path arrowok="t"/>
              </v:shape>
              <v:shape id="_x0000_s5011" style="position:absolute;left:10473;top:2121;width:83;height:148" coordorigin="10473,2121" coordsize="83,148" path="m10557,2126r-1,e" filled="f" stroked="f">
                <v:path arrowok="t"/>
              </v:shape>
              <v:shape id="_x0000_s5010" style="position:absolute;left:10473;top:2121;width:83;height:148" coordorigin="10473,2121" coordsize="83,148" path="m10557,2121r-1,l10556,2121r-1,1l10551,2122r-3,1l10547,2123r-21,2l10498,2126r16,1l10556,2126r1,l10557,2121e" filled="f" stroked="f">
                <v:path arrowok="t"/>
              </v:shape>
              <v:shape id="_x0000_s5009" style="position:absolute;left:10473;top:2121;width:83;height:148" coordorigin="10473,2121" coordsize="83,148" path="m10548,2123r3,-1l10555,2122r1,-1e" filled="f" stroked="f">
                <v:path arrowok="t"/>
              </v:shape>
              <v:shape id="_x0000_s5008" style="position:absolute;left:10473;top:2121;width:83;height:148" coordorigin="10473,2121" coordsize="83,148" path="m10556,2121r-83,l10473,2125r16,1l10496,2126r24,-1l10544,2123r4,l10556,2121e" filled="f" stroked="f">
                <v:path arrowok="t"/>
              </v:shape>
              <v:shape id="_x0000_s5007" style="position:absolute;left:10473;top:2121;width:83;height:148" coordorigin="10473,2121" coordsize="83,148" path="m10556,2121r-8,2e" filled="f" stroked="f">
                <v:path arrowok="t"/>
              </v:shape>
              <v:shape id="_x0000_s5006" style="position:absolute;left:10473;top:2121;width:83;height:148" coordorigin="10473,2121" coordsize="83,148" path="m10556,2121r-1,1l10551,2122r-3,1e" filled="f" stroked="f">
                <v:path arrowok="t"/>
              </v:shape>
              <v:shape id="_x0000_s5005" style="position:absolute;left:10473;top:2121;width:83;height:148" coordorigin="10473,2121" coordsize="83,148" path="m10548,2123r8,-2e" filled="f" stroked="f">
                <v:path arrowok="t"/>
              </v:shape>
              <v:shape id="_x0000_s5004" style="position:absolute;left:10473;top:2121;width:83;height:148" coordorigin="10473,2121" coordsize="83,148" path="m10556,2121r-8,2l10551,2122r4,l10556,2121e" filled="f" stroked="f">
                <v:path arrowok="t"/>
              </v:shape>
            </v:group>
            <v:group id="_x0000_s4844" style="position:absolute;left:10473;top:2121;width:83;height:144" coordorigin="10473,2121" coordsize="83,144">
              <v:shape id="_x0000_s5002" style="position:absolute;left:10473;top:2121;width:83;height:144" coordorigin="10473,2121" coordsize="83,144" path="m10494,2137r-15,l10535,2137r14,2l10556,2141r,2l10550,2144r-15,l10479,2145r-6,l10533,2144r17,l10556,2143r,-2l10550,2139r-13,-2l10551,2137r-57,e" filled="f" stroked="f">
                <v:path arrowok="t"/>
              </v:shape>
              <v:shape id="_x0000_s5001" style="position:absolute;left:10473;top:2121;width:83;height:144" coordorigin="10473,2121" coordsize="83,144" path="m10551,2137r-14,e" filled="f" stroked="f">
                <v:path arrowok="t"/>
              </v:shape>
              <v:shape id="_x0000_s5000" style="position:absolute;left:10473;top:2121;width:83;height:144" coordorigin="10473,2121" coordsize="83,144" path="m10534,2137r,l10534,2137e" filled="f" stroked="f">
                <v:path arrowok="t"/>
              </v:shape>
              <v:shape id="_x0000_s4999" style="position:absolute;left:10473;top:2121;width:83;height:144" coordorigin="10473,2121" coordsize="83,144" path="m10479,2137r15,e" filled="f" stroked="f">
                <v:path arrowok="t"/>
              </v:shape>
              <v:shape id="_x0000_s4998" style="position:absolute;left:10473;top:2121;width:83;height:144" coordorigin="10473,2121" coordsize="83,144" path="m10537,2137r14,e" filled="f" stroked="f">
                <v:path arrowok="t"/>
              </v:shape>
              <v:shape id="_x0000_s4997" style="position:absolute;left:10473;top:2121;width:83;height:144" coordorigin="10473,2121" coordsize="83,144" path="m10551,2137r-14,l10556,2138r-5,-1e" filled="f" stroked="f">
                <v:path arrowok="t"/>
              </v:shape>
              <v:shape id="_x0000_s4996" style="position:absolute;left:10473;top:2121;width:83;height:144" coordorigin="10473,2121" coordsize="83,144" path="m10556,2137r,-1l10551,2135r-10,-1l10540,2134r10,1l10556,2136r,1e" filled="f" stroked="f">
                <v:path arrowok="t"/>
              </v:shape>
              <v:shape id="_x0000_s4995" style="position:absolute;left:10473;top:2121;width:83;height:144" coordorigin="10473,2121" coordsize="83,144" path="m10541,2134r-1,l10550,2135r6,1l10556,2137r,-1l10551,2135r-10,-1e" filled="f" stroked="f">
                <v:path arrowok="t"/>
              </v:shape>
              <v:shape id="_x0000_s4994" style="position:absolute;left:10473;top:2121;width:83;height:144" coordorigin="10473,2121" coordsize="83,144" path="m10540,2134r1,e" filled="f" stroked="f">
                <v:path arrowok="t"/>
              </v:shape>
              <v:shape id="_x0000_s4993" style="position:absolute;left:10473;top:2121;width:83;height:144" coordorigin="10473,2121" coordsize="83,144" path="m10534,2137r,e" filled="f" stroked="f">
                <v:path arrowok="t"/>
              </v:shape>
              <v:shape id="_x0000_s4992" style="position:absolute;left:10473;top:2121;width:83;height:144" coordorigin="10473,2121" coordsize="83,144" path="m10519,2136r-2,l10523,2136r6,1l10534,2137r1,l10530,2137r-5,-1l10519,2136e" filled="f" stroked="f">
                <v:path arrowok="t"/>
              </v:shape>
              <v:shape id="_x0000_s4991" style="position:absolute;left:10473;top:2121;width:83;height:144" coordorigin="10473,2121" coordsize="83,144" path="m10517,2136r2,e" filled="f" stroked="f">
                <v:path arrowok="t"/>
              </v:shape>
              <v:shape id="_x0000_s4990" style="position:absolute;left:10473;top:2121;width:83;height:144" coordorigin="10473,2121" coordsize="83,144" path="m10494,2137r-15,e" filled="f" stroked="f">
                <v:path arrowok="t"/>
              </v:shape>
              <v:shape id="_x0000_s4989" style="position:absolute;left:10473;top:2121;width:83;height:144" coordorigin="10473,2121" coordsize="83,144" path="m10519,2136r-2,e" filled="f" stroked="f">
                <v:path arrowok="t"/>
              </v:shape>
              <v:shape id="_x0000_s4988" style="position:absolute;left:10473;top:2121;width:83;height:144" coordorigin="10473,2121" coordsize="83,144" path="m10477,2133r-4,l10495,2134r20,2l10505,2136r-32,1l10475,2137r-2,l10479,2137r15,l10484,2137r23,-1l10517,2136r2,l10518,2136r3,-1l10517,2135r-18,-1l10477,2133e" filled="f" stroked="f">
                <v:path arrowok="t"/>
              </v:shape>
              <v:shape id="_x0000_s4987" style="position:absolute;left:10473;top:2121;width:83;height:144" coordorigin="10473,2121" coordsize="83,144" path="m10517,2135r4,e" filled="f" stroked="f">
                <v:path arrowok="t"/>
              </v:shape>
              <v:shape id="_x0000_s4986" style="position:absolute;left:10473;top:2121;width:83;height:144" coordorigin="10473,2121" coordsize="83,144" path="m10541,2134r-1,e" filled="f" stroked="f">
                <v:path arrowok="t"/>
              </v:shape>
              <v:shape id="_x0000_s4985" style="position:absolute;left:10473;top:2121;width:83;height:144" coordorigin="10473,2121" coordsize="83,144" path="m10521,2135r-4,e" filled="f" stroked="f">
                <v:path arrowok="t"/>
              </v:shape>
              <v:shape id="_x0000_s4984" style="position:absolute;left:10473;top:2121;width:83;height:144" coordorigin="10473,2121" coordsize="83,144" path="m10502,2132r-4,l10508,2133r22,1l10535,2134r4,l10533,2135r-16,l10521,2135r6,l10534,2135r6,-1l10541,2134r-1,l10542,2134r-2,l10530,2133r-13,l10502,2132e" filled="f" stroked="f">
                <v:path arrowok="t"/>
              </v:shape>
              <v:shape id="_x0000_s4983" style="position:absolute;left:10473;top:2121;width:83;height:144" coordorigin="10473,2121" coordsize="83,144" path="m10540,2134r2,e" filled="f" stroked="f">
                <v:path arrowok="t"/>
              </v:shape>
              <v:shape id="_x0000_s4982" style="position:absolute;left:10473;top:2121;width:83;height:144" coordorigin="10473,2121" coordsize="83,144" path="m10498,2132r4,e" filled="f" stroked="f">
                <v:path arrowok="t"/>
              </v:shape>
              <v:shape id="_x0000_s4981" style="position:absolute;left:10473;top:2121;width:83;height:144" coordorigin="10473,2121" coordsize="83,144" path="m10542,2134r-2,e" filled="f" stroked="f">
                <v:path arrowok="t"/>
              </v:shape>
              <v:shape id="_x0000_s4980" style="position:absolute;left:10473;top:2121;width:83;height:144" coordorigin="10473,2121" coordsize="83,144" path="m10547,2129r-2,l10553,2130r3,1l10556,2132r-3,1l10542,2134r-2,l10542,2134r9,l10556,2133r,-2l10553,2130r-6,-1e" filled="f" stroked="f">
                <v:path arrowok="t"/>
              </v:shape>
              <v:shape id="_x0000_s4979" style="position:absolute;left:10473;top:2121;width:83;height:144" coordorigin="10473,2121" coordsize="83,144" path="m10545,2129r2,e" filled="f" stroked="f">
                <v:path arrowok="t"/>
              </v:shape>
              <v:shape id="_x0000_s4978" style="position:absolute;left:10473;top:2121;width:83;height:144" coordorigin="10473,2121" coordsize="83,144" path="m10502,2132r-4,e" filled="f" stroked="f">
                <v:path arrowok="t"/>
              </v:shape>
              <v:shape id="_x0000_s4977" style="position:absolute;left:10473;top:2121;width:83;height:144" coordorigin="10473,2121" coordsize="83,144" path="m10473,2131r8,1l10495,2132r-14,1l10473,2133r25,-1l10502,2132r-2,l10501,2132r-3,l10473,2131e" filled="f" stroked="f">
                <v:path arrowok="t"/>
              </v:shape>
              <v:shape id="_x0000_s4976" style="position:absolute;left:10473;top:2121;width:83;height:144" coordorigin="10473,2121" coordsize="83,144" path="m10498,2132r3,e" filled="f" stroked="f">
                <v:path arrowok="t"/>
              </v:shape>
              <v:shape id="_x0000_s4975" style="position:absolute;left:10473;top:2121;width:83;height:144" coordorigin="10473,2121" coordsize="83,144" path="m10547,2129r-2,e" filled="f" stroked="f">
                <v:path arrowok="t"/>
              </v:shape>
              <v:shape id="_x0000_s4974" style="position:absolute;left:10473;top:2121;width:83;height:144" coordorigin="10473,2121" coordsize="83,144" path="m10501,2132r-3,e" filled="f" stroked="f">
                <v:path arrowok="t"/>
              </v:shape>
              <v:shape id="_x0000_s4973" style="position:absolute;left:10473;top:2121;width:83;height:144" coordorigin="10473,2121" coordsize="83,144" path="m10516,2127r-3,l10533,2128r7,l10545,2129r-4,l10537,2130r-14,1l10512,2131r-14,1l10501,2132r23,-1l10542,2130r3,-1l10547,2129r-1,l10546,2129r-1,l10538,2128r-9,-1l10516,2127e" filled="f" stroked="f">
                <v:path arrowok="t"/>
              </v:shape>
              <v:shape id="_x0000_s4972" style="position:absolute;left:10473;top:2121;width:83;height:144" coordorigin="10473,2121" coordsize="83,144" path="m10545,2129r1,e" filled="f" stroked="f">
                <v:path arrowok="t"/>
              </v:shape>
              <v:shape id="_x0000_s4971" style="position:absolute;left:10473;top:2121;width:83;height:144" coordorigin="10473,2121" coordsize="83,144" path="m10513,2127r3,e" filled="f" stroked="f">
                <v:path arrowok="t"/>
              </v:shape>
              <v:shape id="_x0000_s4970" style="position:absolute;left:10473;top:2121;width:83;height:144" coordorigin="10473,2121" coordsize="83,144" path="m10546,2129r-1,e" filled="f" stroked="f">
                <v:path arrowok="t"/>
              </v:shape>
              <v:shape id="_x0000_s4969" style="position:absolute;left:10473;top:2121;width:83;height:144" coordorigin="10473,2121" coordsize="83,144" path="m10556,2126r,l10556,2127r-4,1l10545,2129r1,l10553,2128r3,-1l10556,2126e" filled="f" stroked="f">
                <v:path arrowok="t"/>
              </v:shape>
              <v:shape id="_x0000_s4968" style="position:absolute;left:10473;top:2121;width:83;height:144" coordorigin="10473,2121" coordsize="83,144" path="m10556,2126r,e" filled="f" stroked="f">
                <v:path arrowok="t"/>
              </v:shape>
              <v:shape id="_x0000_s4967" style="position:absolute;left:10473;top:2121;width:83;height:144" coordorigin="10473,2121" coordsize="83,144" path="m10516,2127r-3,e" filled="f" stroked="f">
                <v:path arrowok="t"/>
              </v:shape>
              <v:shape id="_x0000_s4966" style="position:absolute;left:10473;top:2121;width:83;height:144" coordorigin="10473,2121" coordsize="83,144" path="m10500,2126r-4,l10506,2127r5,l10473,2127r40,l10516,2127r,l10522,2127r-8,l10509,2127r-9,-1e" filled="f" stroked="f">
                <v:path arrowok="t"/>
              </v:shape>
              <v:shape id="_x0000_s4965" style="position:absolute;left:10473;top:2121;width:83;height:144" coordorigin="10473,2121" coordsize="83,144" path="m10496,2126r4,e" filled="f" stroked="f">
                <v:path arrowok="t"/>
              </v:shape>
              <v:shape id="_x0000_s4964" style="position:absolute;left:10473;top:2121;width:83;height:144" coordorigin="10473,2121" coordsize="83,144" path="m10514,2127r8,e" filled="f" stroked="f">
                <v:path arrowok="t"/>
              </v:shape>
              <v:shape id="_x0000_s4963" style="position:absolute;left:10473;top:2121;width:83;height:144" coordorigin="10473,2121" coordsize="83,144" path="m10500,2126r-4,e" filled="f" stroked="f">
                <v:path arrowok="t"/>
              </v:shape>
              <v:shape id="_x0000_s4962" style="position:absolute;left:10473;top:2121;width:83;height:144" coordorigin="10473,2121" coordsize="83,144" path="m10473,2125r8,1l10494,2126r-21,1l10496,2126r4,l10498,2126r2,l10496,2126r-23,-1e" filled="f" stroked="f">
                <v:path arrowok="t"/>
              </v:shape>
              <v:shape id="_x0000_s4961" style="position:absolute;left:10473;top:2121;width:83;height:144" coordorigin="10473,2121" coordsize="83,144" path="m10496,2126r4,e" filled="f" stroked="f">
                <v:path arrowok="t"/>
              </v:shape>
              <v:shape id="_x0000_s4960" style="position:absolute;left:10473;top:2121;width:83;height:144" coordorigin="10473,2121" coordsize="83,144" path="m10556,2126r,e" filled="f" stroked="f">
                <v:path arrowok="t"/>
              </v:shape>
              <v:shape id="_x0000_s4959" style="position:absolute;left:10473;top:2121;width:83;height:144" coordorigin="10473,2121" coordsize="83,144" path="m10522,2127r-8,e" filled="f" stroked="f">
                <v:path arrowok="t"/>
              </v:shape>
              <v:shape id="_x0000_s4958" style="position:absolute;left:10473;top:2121;width:83;height:144" coordorigin="10473,2121" coordsize="83,144" path="m10556,2126r-42,1l10522,2127r34,-1e" filled="f" stroked="f">
                <v:path arrowok="t"/>
              </v:shape>
              <v:shape id="_x0000_s4957" style="position:absolute;left:10473;top:2121;width:83;height:144" coordorigin="10473,2121" coordsize="83,144" path="m10500,2126r-4,e" filled="f" stroked="f">
                <v:path arrowok="t"/>
              </v:shape>
              <v:shape id="_x0000_s4956" style="position:absolute;left:10473;top:2121;width:83;height:144" coordorigin="10473,2121" coordsize="83,144" path="m10549,2123r-5,l10528,2124r-21,2l10496,2126r4,l10529,2125r19,-2l10549,2123e" filled="f" stroked="f">
                <v:path arrowok="t"/>
              </v:shape>
              <v:shape id="_x0000_s4955" style="position:absolute;left:10473;top:2121;width:83;height:144" coordorigin="10473,2121" coordsize="83,144" path="m10556,2121r-7,2l10551,2122r4,l10556,2121e" filled="f" stroked="f">
                <v:path arrowok="t"/>
              </v:shape>
              <v:shape id="_x0000_s4954" style="position:absolute;left:10473;top:2121;width:83;height:144" coordorigin="10473,2121" coordsize="83,144" path="m10556,2121r,l10556,2121e" filled="f" stroked="f">
                <v:path arrowok="t"/>
              </v:shape>
              <v:shape id="_x0000_s4953" style="position:absolute;left:10473;top:2121;width:83;height:144" coordorigin="10473,2121" coordsize="83,144" path="m10477,2171r-4,l10515,2172r-15,1l10473,2173r41,-1l10517,2172r12,l10519,2172r,l10517,2172r-40,-1e" filled="f" stroked="f">
                <v:path arrowok="t"/>
              </v:shape>
              <v:shape id="_x0000_s4952" style="position:absolute;left:10473;top:2121;width:83;height:144" coordorigin="10473,2121" coordsize="83,144" path="m10529,2172r-12,e" filled="f" stroked="f">
                <v:path arrowok="t"/>
              </v:shape>
              <v:shape id="_x0000_s4951" style="position:absolute;left:10473;top:2121;width:83;height:144" coordorigin="10473,2121" coordsize="83,144" path="m10517,2172r2,e" filled="f" stroked="f">
                <v:path arrowok="t"/>
              </v:shape>
              <v:shape id="_x0000_s4950" style="position:absolute;left:10473;top:2121;width:83;height:144" coordorigin="10473,2121" coordsize="83,144" path="m10517,2172r12,e" filled="f" stroked="f">
                <v:path arrowok="t"/>
              </v:shape>
              <v:shape id="_x0000_s4949" style="position:absolute;left:10473;top:2121;width:83;height:144" coordorigin="10473,2121" coordsize="83,144" path="m10529,2172r-12,l10556,2172r-27,e" filled="f" stroked="f">
                <v:path arrowok="t"/>
              </v:shape>
              <v:shape id="_x0000_s4948" style="position:absolute;left:10473;top:2121;width:83;height:144" coordorigin="10473,2121" coordsize="83,144" path="m10556,2172r,-1l10554,2170r-4,-1l10549,2169r5,1l10556,2171r,1e" filled="f" stroked="f">
                <v:path arrowok="t"/>
              </v:shape>
              <v:shape id="_x0000_s4947" style="position:absolute;left:10473;top:2121;width:83;height:144" coordorigin="10473,2121" coordsize="83,144" path="m10550,2169r-1,l10554,2170r2,1l10556,2172r,-1l10554,2170r-4,-1e" filled="f" stroked="f">
                <v:path arrowok="t"/>
              </v:shape>
              <v:shape id="_x0000_s4946" style="position:absolute;left:10473;top:2121;width:83;height:144" coordorigin="10473,2121" coordsize="83,144" path="m10549,2169r1,e" filled="f" stroked="f">
                <v:path arrowok="t"/>
              </v:shape>
              <v:shape id="_x0000_s4945" style="position:absolute;left:10473;top:2121;width:83;height:144" coordorigin="10473,2121" coordsize="83,144" path="m10519,2172r-2,e" filled="f" stroked="f">
                <v:path arrowok="t"/>
              </v:shape>
              <v:shape id="_x0000_s4944" style="position:absolute;left:10473;top:2121;width:83;height:144" coordorigin="10473,2121" coordsize="83,144" path="m10550,2169r-1,e" filled="f" stroked="f">
                <v:path arrowok="t"/>
              </v:shape>
              <v:shape id="_x0000_s4943" style="position:absolute;left:10473;top:2121;width:83;height:144" coordorigin="10473,2121" coordsize="83,144" path="m10534,2167r-2,l10539,2167r6,1l10548,2169r-6,1l10531,2171r-14,1l10519,2172r14,-1l10543,2170r6,-1l10550,2169r,l10549,2169r-4,-1l10540,2167r-6,e" filled="f" stroked="f">
                <v:path arrowok="t"/>
              </v:shape>
              <v:shape id="_x0000_s4942" style="position:absolute;left:10473;top:2121;width:83;height:144" coordorigin="10473,2121" coordsize="83,144" path="m10549,2169r1,e" filled="f" stroked="f">
                <v:path arrowok="t"/>
              </v:shape>
              <v:shape id="_x0000_s4941" style="position:absolute;left:10473;top:2121;width:83;height:144" coordorigin="10473,2121" coordsize="83,144" path="m10532,2167r2,e" filled="f" stroked="f">
                <v:path arrowok="t"/>
              </v:shape>
              <v:shape id="_x0000_s4940" style="position:absolute;left:10473;top:2121;width:83;height:144" coordorigin="10473,2121" coordsize="83,144" path="m10550,2169r-1,e" filled="f" stroked="f">
                <v:path arrowok="t"/>
              </v:shape>
              <v:shape id="_x0000_s4939" style="position:absolute;left:10473;top:2121;width:83;height:144" coordorigin="10473,2121" coordsize="83,144" path="m10556,2167r,l10554,2168r-5,1l10550,2169r4,-1l10556,2167r,e" filled="f" stroked="f">
                <v:path arrowok="t"/>
              </v:shape>
              <v:shape id="_x0000_s4938" style="position:absolute;left:10473;top:2121;width:83;height:144" coordorigin="10473,2121" coordsize="83,144" path="m10556,2167r,e" filled="f" stroked="f">
                <v:path arrowok="t"/>
              </v:shape>
              <v:shape id="_x0000_s4937" style="position:absolute;left:10473;top:2121;width:83;height:144" coordorigin="10473,2121" coordsize="83,144" path="m10534,2167r-2,l10532,2167e" filled="f" stroked="f">
                <v:path arrowok="t"/>
              </v:shape>
              <v:shape id="_x0000_s4936" style="position:absolute;left:10473;top:2121;width:83;height:144" coordorigin="10473,2121" coordsize="83,144" path="m10511,2165r-4,l10518,2166r6,l10530,2167r-57,l10534,2167r-8,-1l10518,2166r-7,-1e" filled="f" stroked="f">
                <v:path arrowok="t"/>
              </v:shape>
              <v:shape id="_x0000_s4935" style="position:absolute;left:10473;top:2121;width:83;height:144" coordorigin="10473,2121" coordsize="83,144" path="m10507,2165r4,e" filled="f" stroked="f">
                <v:path arrowok="t"/>
              </v:shape>
              <v:shape id="_x0000_s4934" style="position:absolute;left:10473;top:2121;width:83;height:144" coordorigin="10473,2121" coordsize="83,144" path="m10556,2167r,e" filled="f" stroked="f">
                <v:path arrowok="t"/>
              </v:shape>
              <v:shape id="_x0000_s4933" style="position:absolute;left:10473;top:2121;width:83;height:144" coordorigin="10473,2121" coordsize="83,144" path="m10556,2166r-24,1l10550,2167r6,e" filled="f" stroked="f">
                <v:path arrowok="t"/>
              </v:shape>
              <v:shape id="_x0000_s4932" style="position:absolute;left:10473;top:2121;width:83;height:144" coordorigin="10473,2121" coordsize="83,144" path="m10511,2165r-4,e" filled="f" stroked="f">
                <v:path arrowok="t"/>
              </v:shape>
              <v:shape id="_x0000_s4931" style="position:absolute;left:10473;top:2121;width:83;height:144" coordorigin="10473,2121" coordsize="83,144" path="m10473,2164r23,1l10505,2165r-32,1l10497,2166r10,-1l10511,2165r-2,l10511,2165r-4,l10497,2165r-24,-1e" filled="f" stroked="f">
                <v:path arrowok="t"/>
              </v:shape>
              <v:shape id="_x0000_s4930" style="position:absolute;left:10473;top:2121;width:83;height:144" coordorigin="10473,2121" coordsize="83,144" path="m10507,2165r4,e" filled="f" stroked="f">
                <v:path arrowok="t"/>
              </v:shape>
              <v:shape id="_x0000_s4929" style="position:absolute;left:10473;top:2121;width:83;height:144" coordorigin="10473,2121" coordsize="83,144" path="m10511,2165r-4,e" filled="f" stroked="f">
                <v:path arrowok="t"/>
              </v:shape>
              <v:shape id="_x0000_s4928" style="position:absolute;left:10473;top:2121;width:83;height:144" coordorigin="10473,2121" coordsize="83,144" path="m10519,2165r-12,l10511,2165r8,e" filled="f" stroked="f">
                <v:path arrowok="t"/>
              </v:shape>
              <v:shape id="_x0000_s4927" style="position:absolute;left:10473;top:2121;width:83;height:144" coordorigin="10473,2121" coordsize="83,144" path="m10533,2164r-14,1l10531,2164r2,e" filled="f" stroked="f">
                <v:path arrowok="t"/>
              </v:shape>
              <v:shape id="_x0000_s4926" style="position:absolute;left:10473;top:2121;width:83;height:144" coordorigin="10473,2121" coordsize="83,144" path="m10542,2163r-9,1l10540,2164r2,-1e" filled="f" stroked="f">
                <v:path arrowok="t"/>
              </v:shape>
              <v:shape id="_x0000_s4925" style="position:absolute;left:10473;top:2121;width:83;height:144" coordorigin="10473,2121" coordsize="83,144" path="m10556,2161r-1,1l10542,2163r8,l10556,2162r,-1e" filled="f" stroked="f">
                <v:path arrowok="t"/>
              </v:shape>
              <v:shape id="_x0000_s4924" style="position:absolute;left:10473;top:2121;width:83;height:144" coordorigin="10473,2121" coordsize="83,144" path="m10530,2157r18,1l10556,2161r,-2l10545,2158r-15,-1e" filled="f" stroked="f">
                <v:path arrowok="t"/>
              </v:shape>
              <v:shape id="_x0000_s4923" style="position:absolute;left:10473;top:2121;width:83;height:144" coordorigin="10473,2121" coordsize="83,144" path="m10507,2155r-4,l10511,2156r19,1l10524,2156r-17,-1e" filled="f" stroked="f">
                <v:path arrowok="t"/>
              </v:shape>
              <v:shape id="_x0000_s4922" style="position:absolute;left:10473;top:2121;width:83;height:144" coordorigin="10473,2121" coordsize="83,144" path="m10503,2155r4,e" filled="f" stroked="f">
                <v:path arrowok="t"/>
              </v:shape>
              <v:shape id="_x0000_s4921" style="position:absolute;left:10473;top:2121;width:83;height:144" coordorigin="10473,2121" coordsize="83,144" path="m10507,2155r-4,l10503,2155e" filled="f" stroked="f">
                <v:path arrowok="t"/>
              </v:shape>
              <v:shape id="_x0000_s4920" style="position:absolute;left:10473;top:2121;width:83;height:144" coordorigin="10473,2121" coordsize="83,144" path="m10473,2154r18,1l10499,2155r-26,l10507,2155r-4,l10473,2154e" filled="f" stroked="f">
                <v:path arrowok="t"/>
              </v:shape>
              <v:shape id="_x0000_s4919" style="position:absolute;left:10473;top:2121;width:83;height:144" coordorigin="10473,2121" coordsize="83,144" path="m10532,2149r-1,l10547,2151r9,2l10556,2155r-53,l10533,2155r23,l10556,2153r-8,-2l10532,2149e" filled="f" stroked="f">
                <v:path arrowok="t"/>
              </v:shape>
              <v:shape id="_x0000_s4918" style="position:absolute;left:10473;top:2121;width:83;height:144" coordorigin="10473,2121" coordsize="83,144" path="m10531,2149r1,e" filled="f" stroked="f">
                <v:path arrowok="t"/>
              </v:shape>
              <v:shape id="_x0000_s4917" style="position:absolute;left:10473;top:2121;width:83;height:144" coordorigin="10473,2121" coordsize="83,144" path="m10532,2149r-1,l10531,2149e" filled="f" stroked="f">
                <v:path arrowok="t"/>
              </v:shape>
              <v:shape id="_x0000_s4916" style="position:absolute;left:10473;top:2121;width:83;height:144" coordorigin="10473,2121" coordsize="83,144" path="m10473,2148r12,l10515,2148r5,l10525,2149r4,l10473,2150r59,-1l10527,2149r-5,-1l10517,2148r10,l10515,2148r-1,l10473,2148e" filled="f" stroked="f">
                <v:path arrowok="t"/>
              </v:shape>
              <v:shape id="_x0000_s4915" style="position:absolute;left:10473;top:2121;width:83;height:144" coordorigin="10473,2121" coordsize="83,144" path="m10527,2148r-10,e" filled="f" stroked="f">
                <v:path arrowok="t"/>
              </v:shape>
              <v:shape id="_x0000_s4914" style="position:absolute;left:10473;top:2121;width:83;height:144" coordorigin="10473,2121" coordsize="83,144" path="m10512,2148r,l10514,2148e" filled="f" stroked="f">
                <v:path arrowok="t"/>
              </v:shape>
              <v:shape id="_x0000_s4913" style="position:absolute;left:10473;top:2121;width:83;height:144" coordorigin="10473,2121" coordsize="83,144" path="m10554,2149r2,l10531,2149r19,l10556,2149r-2,e" filled="f" stroked="f">
                <v:path arrowok="t"/>
              </v:shape>
              <v:shape id="_x0000_s4912" style="position:absolute;left:10473;top:2121;width:83;height:144" coordorigin="10473,2121" coordsize="83,144" path="m10551,2149r3,l10553,2149r-2,e" filled="f" stroked="f">
                <v:path arrowok="t"/>
              </v:shape>
              <v:shape id="_x0000_s4911" style="position:absolute;left:10473;top:2121;width:83;height:144" coordorigin="10473,2121" coordsize="83,144" path="m10517,2148r10,e" filled="f" stroked="f">
                <v:path arrowok="t"/>
              </v:shape>
              <v:shape id="_x0000_s4910" style="position:absolute;left:10473;top:2121;width:83;height:144" coordorigin="10473,2121" coordsize="83,144" path="m10527,2148r-10,l10536,2148r11,1l10551,2149r-6,-1l10527,2148e" filled="f" stroked="f">
                <v:path arrowok="t"/>
              </v:shape>
              <v:shape id="_x0000_s4909" style="position:absolute;left:10473;top:2121;width:83;height:144" coordorigin="10473,2121" coordsize="83,144" path="m10514,2148r-2,e" filled="f" stroked="f">
                <v:path arrowok="t"/>
              </v:shape>
              <v:shape id="_x0000_s4908" style="position:absolute;left:10473;top:2121;width:83;height:144" coordorigin="10473,2121" coordsize="83,144" path="m10473,2146r15,l10501,2147r11,1l10514,2148r-18,-1l10473,2146e" filled="f" stroked="f">
                <v:path arrowok="t"/>
              </v:shape>
              <v:shape id="_x0000_s4907" style="position:absolute;left:10473;top:2121;width:83;height:144" coordorigin="10473,2121" coordsize="83,144" path="m10473,2178r40,l10473,2179r,-1e" filled="f" stroked="f">
                <v:path arrowok="t"/>
              </v:shape>
              <v:shape id="_x0000_s4906" style="position:absolute;left:10473;top:2121;width:83;height:144" coordorigin="10473,2121" coordsize="83,144" path="m10479,2200r-6,l10550,2201r6,l10556,2201r-77,-1e" filled="f" stroked="f">
                <v:path arrowok="t"/>
              </v:shape>
              <v:shape id="_x0000_s4905" style="position:absolute;left:10473;top:2121;width:83;height:144" coordorigin="10473,2121" coordsize="83,144" path="m10549,2200r7,1l10556,2201r,l10554,2200r-5,e" filled="f" stroked="f">
                <v:path arrowok="t"/>
              </v:shape>
              <v:shape id="_x0000_s4904" style="position:absolute;left:10473;top:2121;width:83;height:144" coordorigin="10473,2121" coordsize="83,144" path="m10544,2199r4,l10549,2200r-1,-1l10544,2199e" filled="f" stroked="f">
                <v:path arrowok="t"/>
              </v:shape>
              <v:shape id="_x0000_s4903" style="position:absolute;left:10473;top:2121;width:83;height:144" coordorigin="10473,2121" coordsize="83,144" path="m10510,2197r-6,l10528,2198r6,1l10524,2198r-14,-1e" filled="f" stroked="f">
                <v:path arrowok="t"/>
              </v:shape>
              <v:shape id="_x0000_s4902" style="position:absolute;left:10473;top:2121;width:83;height:144" coordorigin="10473,2121" coordsize="83,144" path="m10504,2197r6,e" filled="f" stroked="f">
                <v:path arrowok="t"/>
              </v:shape>
              <v:shape id="_x0000_s4901" style="position:absolute;left:10473;top:2121;width:83;height:144" coordorigin="10473,2121" coordsize="83,144" path="m10510,2197r-6,e" filled="f" stroked="f">
                <v:path arrowok="t"/>
              </v:shape>
              <v:shape id="_x0000_s4900" style="position:absolute;left:10473;top:2121;width:83;height:144" coordorigin="10473,2121" coordsize="83,144" path="m10473,2197r27,l10483,2198r-10,l10504,2197r6,l10507,2197r4,l10504,2197r-19,l10473,2197e" filled="f" stroked="f">
                <v:path arrowok="t"/>
              </v:shape>
              <v:shape id="_x0000_s4899" style="position:absolute;left:10473;top:2121;width:83;height:144" coordorigin="10473,2121" coordsize="83,144" path="m10504,2197r7,e" filled="f" stroked="f">
                <v:path arrowok="t"/>
              </v:shape>
              <v:shape id="_x0000_s4898" style="position:absolute;left:10473;top:2121;width:83;height:144" coordorigin="10473,2121" coordsize="83,144" path="m10511,2197r-7,e" filled="f" stroked="f">
                <v:path arrowok="t"/>
              </v:shape>
              <v:shape id="_x0000_s4897" style="position:absolute;left:10473;top:2121;width:83;height:144" coordorigin="10473,2121" coordsize="83,144" path="m10546,2196r-22,1l10504,2197r7,l10539,2197r7,-1e" filled="f" stroked="f">
                <v:path arrowok="t"/>
              </v:shape>
              <v:shape id="_x0000_s4896" style="position:absolute;left:10473;top:2121;width:83;height:144" coordorigin="10473,2121" coordsize="83,144" path="m10556,2196r-9,l10555,2196r1,e" filled="f" stroked="f">
                <v:path arrowok="t"/>
              </v:shape>
              <v:shape id="_x0000_s4895" style="position:absolute;left:10473;top:2121;width:83;height:144" coordorigin="10473,2121" coordsize="83,144" path="m10556,2195r,l10556,2195e" filled="f" stroked="f">
                <v:path arrowok="t"/>
              </v:shape>
              <v:shape id="_x0000_s4894" style="position:absolute;left:10473;top:2121;width:83;height:144" coordorigin="10473,2121" coordsize="83,144" path="m10547,2193r9,2l10556,2195r-5,-2l10547,2193e" filled="f" stroked="f">
                <v:path arrowok="t"/>
              </v:shape>
              <v:shape id="_x0000_s4893" style="position:absolute;left:10473;top:2121;width:83;height:144" coordorigin="10473,2121" coordsize="83,144" path="m10473,2190r38,1l10500,2192r-12,1l10473,2193r15,l10502,2192r11,-1l10518,2191r-4,l10515,2191r-2,l10488,2190r-15,e" filled="f" stroked="f">
                <v:path arrowok="t"/>
              </v:shape>
              <v:shape id="_x0000_s4892" style="position:absolute;left:10473;top:2121;width:83;height:144" coordorigin="10473,2121" coordsize="83,144" path="m10518,2191r-5,e" filled="f" stroked="f">
                <v:path arrowok="t"/>
              </v:shape>
              <v:shape id="_x0000_s4891" style="position:absolute;left:10473;top:2121;width:83;height:144" coordorigin="10473,2121" coordsize="83,144" path="m10513,2191r2,e" filled="f" stroked="f">
                <v:path arrowok="t"/>
              </v:shape>
              <v:shape id="_x0000_s4890" style="position:absolute;left:10473;top:2121;width:83;height:144" coordorigin="10473,2121" coordsize="83,144" path="m10540,2193r7,l10547,2193r-7,e" filled="f" stroked="f">
                <v:path arrowok="t"/>
              </v:shape>
              <v:shape id="_x0000_s4889" style="position:absolute;left:10473;top:2121;width:83;height:144" coordorigin="10473,2121" coordsize="83,144" path="m10524,2192r16,1l10534,2192r-10,e" filled="f" stroked="f">
                <v:path arrowok="t"/>
              </v:shape>
              <v:shape id="_x0000_s4888" style="position:absolute;left:10473;top:2121;width:83;height:144" coordorigin="10473,2121" coordsize="83,144" path="m10513,2191r5,e" filled="f" stroked="f">
                <v:path arrowok="t"/>
              </v:shape>
              <v:shape id="_x0000_s4887" style="position:absolute;left:10473;top:2121;width:83;height:144" coordorigin="10473,2121" coordsize="83,144" path="m10518,2191r-5,l10524,2192r-6,-1e" filled="f" stroked="f">
                <v:path arrowok="t"/>
              </v:shape>
              <v:shape id="_x0000_s4886" style="position:absolute;left:10473;top:2121;width:83;height:144" coordorigin="10473,2121" coordsize="83,144" path="m10515,2191r-2,e" filled="f" stroked="f">
                <v:path arrowok="t"/>
              </v:shape>
              <v:shape id="_x0000_s4885" style="position:absolute;left:10473;top:2121;width:83;height:144" coordorigin="10473,2121" coordsize="83,144" path="m10473,2189r22,1l10473,2190r56,l10524,2190r-5,1l10513,2191r2,l10521,2191r5,-1l10531,2190r25,l10473,2189e" filled="f" stroked="f">
                <v:path arrowok="t"/>
              </v:shape>
              <v:shape id="_x0000_s4884" style="position:absolute;left:10473;top:2121;width:83;height:144" coordorigin="10473,2121" coordsize="83,144" path="m10556,2184r-83,l10556,2184r,2l10548,2188r-16,2l10533,2190r15,-2l10556,2186r,-2e" filled="f" stroked="f">
                <v:path arrowok="t"/>
              </v:shape>
              <v:shape id="_x0000_s4883" style="position:absolute;left:10473;top:2121;width:83;height:144" coordorigin="10473,2121" coordsize="83,144" path="m10480,2211r-7,l10517,2212r-17,1l10473,2214r18,l10482,2214r27,-1l10519,2212r8,l10521,2212r1,l10519,2212r-39,-1e" filled="f" stroked="f">
                <v:path arrowok="t"/>
              </v:shape>
              <v:shape id="_x0000_s4882" style="position:absolute;left:10473;top:2121;width:83;height:144" coordorigin="10473,2121" coordsize="83,144" path="m10527,2212r-8,e" filled="f" stroked="f">
                <v:path arrowok="t"/>
              </v:shape>
              <v:shape id="_x0000_s4881" style="position:absolute;left:10473;top:2121;width:83;height:144" coordorigin="10473,2121" coordsize="83,144" path="m10482,2214r9,e" filled="f" stroked="f">
                <v:path arrowok="t"/>
              </v:shape>
              <v:shape id="_x0000_s4880" style="position:absolute;left:10473;top:2121;width:83;height:144" coordorigin="10473,2121" coordsize="83,144" path="m10519,2212r3,e" filled="f" stroked="f">
                <v:path arrowok="t"/>
              </v:shape>
              <v:shape id="_x0000_s4879" style="position:absolute;left:10473;top:2121;width:83;height:144" coordorigin="10473,2121" coordsize="83,144" path="m10491,2214r-9,e" filled="f" stroked="f">
                <v:path arrowok="t"/>
              </v:shape>
              <v:shape id="_x0000_s4878" style="position:absolute;left:10473;top:2121;width:83;height:144" coordorigin="10473,2121" coordsize="83,144" path="m10519,2212r8,e" filled="f" stroked="f">
                <v:path arrowok="t"/>
              </v:shape>
              <v:shape id="_x0000_s4877" style="position:absolute;left:10473;top:2121;width:83;height:144" coordorigin="10473,2121" coordsize="83,144" path="m10527,2212r-8,l10547,2213r-65,1l10491,2214r65,-1l10527,2212e" filled="f" stroked="f">
                <v:path arrowok="t"/>
              </v:shape>
              <v:shape id="_x0000_s4876" style="position:absolute;left:10473;top:2121;width:83;height:144" coordorigin="10473,2121" coordsize="83,144" path="m10522,2212r-3,e" filled="f" stroked="f">
                <v:path arrowok="t"/>
              </v:shape>
              <v:shape id="_x0000_s4875" style="position:absolute;left:10473;top:2121;width:83;height:144" coordorigin="10473,2121" coordsize="83,144" path="m10556,2207r-83,l10556,2207r,2l10543,2211r-24,1l10522,2212r22,-1l10556,2209r,-2e" filled="f" stroked="f">
                <v:path arrowok="t"/>
              </v:shape>
              <v:shape id="_x0000_s4874" style="position:absolute;left:10473;top:2121;width:83;height:144" coordorigin="10473,2121" coordsize="83,144" path="m10553,2242r-7,1l10530,2244r-54,1l10473,2245r60,-1l10550,2243r3,-1e" filled="f" stroked="f">
                <v:path arrowok="t"/>
              </v:shape>
              <v:shape id="_x0000_s4873" style="position:absolute;left:10473;top:2121;width:83;height:144" coordorigin="10473,2121" coordsize="83,144" path="m10522,2242r-2,l10502,2243r-29,1l10496,2243r19,-1l10522,2242e" filled="f" stroked="f">
                <v:path arrowok="t"/>
              </v:shape>
              <v:shape id="_x0000_s4872" style="position:absolute;left:10473;top:2121;width:83;height:144" coordorigin="10473,2121" coordsize="83,144" path="m10520,2242r2,e" filled="f" stroked="f">
                <v:path arrowok="t"/>
              </v:shape>
              <v:shape id="_x0000_s4871" style="position:absolute;left:10473;top:2121;width:83;height:144" coordorigin="10473,2121" coordsize="83,144" path="m10555,2242r-2,l10555,2242r,e" filled="f" stroked="f">
                <v:path arrowok="t"/>
              </v:shape>
              <v:shape id="_x0000_s4870" style="position:absolute;left:10473;top:2121;width:83;height:144" coordorigin="10473,2121" coordsize="83,144" path="m10522,2242r-2,e" filled="f" stroked="f">
                <v:path arrowok="t"/>
              </v:shape>
              <v:shape id="_x0000_s4869" style="position:absolute;left:10473;top:2121;width:83;height:144" coordorigin="10473,2121" coordsize="83,144" path="m10473,2217r22,1l10514,2219r-41,l10473,2219r52,l10545,2221r11,2l10556,2227r-7,1l10536,2230r-63,l10556,2230r,2l10544,2234r-21,2l10473,2236r83,l10473,2242r83,l10555,2242r1,l10556,2242r-31,l10545,2240r11,-2l10556,2236r-31,l10545,2234r11,-2l10556,2230r-19,l10550,2228r6,-1l10556,2222r-12,-2l10517,2219r-19,-1l10473,2217e" filled="f" stroked="f">
                <v:path arrowok="t"/>
              </v:shape>
              <v:shape id="_x0000_s4868" style="position:absolute;left:10473;top:2121;width:83;height:144" coordorigin="10473,2121" coordsize="83,144" path="m10523,2236r-2,e" filled="f" stroked="f">
                <v:path arrowok="t"/>
              </v:shape>
              <v:shape id="_x0000_s4867" style="position:absolute;left:10473;top:2121;width:83;height:144" coordorigin="10473,2121" coordsize="83,144" path="m10536,2230r-1,e" filled="f" stroked="f">
                <v:path arrowok="t"/>
              </v:shape>
              <v:shape id="_x0000_s4866" style="position:absolute;left:10473;top:2121;width:83;height:144" coordorigin="10473,2121" coordsize="83,144" path="m10521,2236r2,e" filled="f" stroked="f">
                <v:path arrowok="t"/>
              </v:shape>
              <v:shape id="_x0000_s4865" style="position:absolute;left:10473;top:2121;width:83;height:144" coordorigin="10473,2121" coordsize="83,144" path="m10523,2236r-2,l10513,2237r-18,1l10473,2239r23,-1l10515,2237r8,-1e" filled="f" stroked="f">
                <v:path arrowok="t"/>
              </v:shape>
              <v:shape id="_x0000_s4864" style="position:absolute;left:10473;top:2121;width:83;height:144" coordorigin="10473,2121" coordsize="83,144" path="m10535,2230r1,e" filled="f" stroked="f">
                <v:path arrowok="t"/>
              </v:shape>
              <v:shape id="_x0000_s4863" style="position:absolute;left:10473;top:2121;width:83;height:144" coordorigin="10473,2121" coordsize="83,144" path="m10536,2230r-1,l10519,2232r-20,1l10475,2235r-2,l10498,2234r20,-2l10534,2231r2,-1e" filled="f" stroked="f">
                <v:path arrowok="t"/>
              </v:shape>
              <v:shape id="_x0000_s4862" style="position:absolute;left:10473;top:2121;width:83;height:144" coordorigin="10473,2121" coordsize="83,144" path="m10533,2259r-2,l10515,2261r-20,1l10475,2263r3,l10502,2262r19,-2l10533,2259e" filled="f" stroked="f">
                <v:path arrowok="t"/>
              </v:shape>
              <v:shape id="_x0000_s4861" style="position:absolute;left:10473;top:2121;width:83;height:144" coordorigin="10473,2121" coordsize="83,144" path="m10473,2252r25,1l10508,2253r24,2l10549,2256r1,1l10546,2258r-6,l10533,2259r-60,l10533,2259r8,-1l10547,2258r3,-1l10551,2257r,l10551,2256r-1,l10538,2255r-17,-1l10497,2253r-24,-1e" filled="f" stroked="f">
                <v:path arrowok="t"/>
              </v:shape>
              <v:shape id="_x0000_s4860" style="position:absolute;left:10473;top:2121;width:83;height:144" coordorigin="10473,2121" coordsize="83,144" path="m10551,2257r-1,e" filled="f" stroked="f">
                <v:path arrowok="t"/>
              </v:shape>
              <v:shape id="_x0000_s4859" style="position:absolute;left:10473;top:2121;width:83;height:144" coordorigin="10473,2121" coordsize="83,144" path="m10550,2256r1,e" filled="f" stroked="f">
                <v:path arrowok="t"/>
              </v:shape>
              <v:shape id="_x0000_s4858" style="position:absolute;left:10473;top:2121;width:83;height:144" coordorigin="10473,2121" coordsize="83,144" path="m10550,2257r1,e" filled="f" stroked="f">
                <v:path arrowok="t"/>
              </v:shape>
              <v:shape id="_x0000_s4857" style="position:absolute;left:10473;top:2121;width:83;height:144" coordorigin="10473,2121" coordsize="83,144" path="m10551,2257r-1,l10554,2257r2,1l10556,2259r-22,l10556,2259r,-1l10554,2257r-3,e" filled="f" stroked="f">
                <v:path arrowok="t"/>
              </v:shape>
              <v:shape id="_x0000_s4856" style="position:absolute;left:10473;top:2121;width:83;height:144" coordorigin="10473,2121" coordsize="83,144" path="m10551,2256r-1,e" filled="f" stroked="f">
                <v:path arrowok="t"/>
              </v:shape>
              <v:shape id="_x0000_s4855" style="position:absolute;left:10473;top:2121;width:83;height:144" coordorigin="10473,2121" coordsize="83,144" path="m10556,2253r,2l10554,2256r-4,l10551,2256r3,l10556,2255r,-2e" filled="f" stroked="f">
                <v:path arrowok="t"/>
              </v:shape>
              <v:shape id="_x0000_s4854" style="position:absolute;left:10473;top:2121;width:83;height:144" coordorigin="10473,2121" coordsize="83,144" path="m10528,2249r20,2l10556,2253r,-1l10545,2250r-17,-1e" filled="f" stroked="f">
                <v:path arrowok="t"/>
              </v:shape>
              <v:shape id="_x0000_s4853" style="position:absolute;left:10473;top:2121;width:83;height:144" coordorigin="10473,2121" coordsize="83,144" path="m10510,2248r-3,l10519,2248r9,1l10522,2248r-12,e" filled="f" stroked="f">
                <v:path arrowok="t"/>
              </v:shape>
              <v:shape id="_x0000_s4852" style="position:absolute;left:10473;top:2121;width:83;height:144" coordorigin="10473,2121" coordsize="83,144" path="m10507,2248r3,e" filled="f" stroked="f">
                <v:path arrowok="t"/>
              </v:shape>
              <v:shape id="_x0000_s4851" style="position:absolute;left:10473;top:2121;width:83;height:144" coordorigin="10473,2121" coordsize="83,144" path="m10510,2248r-3,l10507,2248e" filled="f" stroked="f">
                <v:path arrowok="t"/>
              </v:shape>
              <v:shape id="_x0000_s4850" style="position:absolute;left:10473;top:2121;width:83;height:144" coordorigin="10473,2121" coordsize="83,144" path="m10473,2246r21,1l10503,2248r-30,l10510,2248r-24,-1l10473,2246e" filled="f" stroked="f">
                <v:path arrowok="t"/>
              </v:shape>
              <v:shape id="_x0000_s4849" style="position:absolute;left:10473;top:2121;width:83;height:144" coordorigin="10473,2121" coordsize="83,144" path="m10473,2246r75,2l10507,2248r30,l10556,2248r-83,-2e" filled="f" stroked="f">
                <v:path arrowok="t"/>
              </v:shape>
              <v:shape id="_x0000_s4848" style="position:absolute;left:10473;top:2121;width:83;height:144" coordorigin="10473,2121" coordsize="83,144" path="m10543,2265r9,l10556,2265r-13,e" filled="f" stroked="f">
                <v:path arrowok="t"/>
              </v:shape>
              <v:shape id="_x0000_s4847" style="position:absolute;left:10473;top:2121;width:83;height:144" coordorigin="10473,2121" coordsize="83,144" path="m10556,2265r,l10556,2265e" filled="f" stroked="f">
                <v:path arrowok="t"/>
              </v:shape>
              <v:shape id="_x0000_s4846" style="position:absolute;left:10473;top:2121;width:83;height:144" coordorigin="10473,2121" coordsize="83,144" path="m10556,2265r,e" filled="f" stroked="f">
                <v:path arrowok="t"/>
              </v:shape>
              <v:shape id="_x0000_s4845" style="position:absolute;left:10473;top:2121;width:83;height:144" coordorigin="10473,2121" coordsize="83,144" path="m10540,2264r1,l10553,2265r3,l10556,2265r,l10540,2264e" filled="f" stroked="f">
                <v:path arrowok="t"/>
              </v:shape>
            </v:group>
            <v:group id="_x0000_s4341" style="position:absolute;left:10473;top:1334;width:83;height:308" coordorigin="10473,1334" coordsize="83,308">
              <v:shape id="_x0000_s4843" style="position:absolute;left:10473;top:1334;width:83;height:308" coordorigin="10473,1334" coordsize="83,308" path="m10473,1634r,8l10556,1642r,-2l10549,1638r-14,l10530,1637r-17,-1l10499,1636r-26,-2e" filled="f" stroked="f">
                <v:path arrowok="t"/>
              </v:shape>
              <v:shape id="_x0000_s4842" style="position:absolute;left:10473;top:1334;width:83;height:308" coordorigin="10473,1334" coordsize="83,308" path="m10538,1638r11,e" filled="f" stroked="f">
                <v:path arrowok="t"/>
              </v:shape>
              <v:shape id="_x0000_s4841" style="position:absolute;left:10473;top:1334;width:83;height:308" coordorigin="10473,1334" coordsize="83,308" path="m10513,1636r17,1e" filled="f" stroked="f">
                <v:path arrowok="t"/>
              </v:shape>
              <v:shape id="_x0000_s4840" style="position:absolute;left:10473;top:1334;width:83;height:308" coordorigin="10473,1334" coordsize="83,308" path="m10549,1638r-11,e" filled="f" stroked="f">
                <v:path arrowok="t"/>
              </v:shape>
              <v:shape id="_x0000_s4839" style="position:absolute;left:10473;top:1334;width:83;height:308" coordorigin="10473,1334" coordsize="83,308" path="m10557,1636r-38,l10530,1637r8,1l10552,1638r4,2l10556,1642r1,-6e" filled="f" stroked="f">
                <v:path arrowok="t"/>
              </v:shape>
              <v:shape id="_x0000_s4838" style="position:absolute;left:10473;top:1334;width:83;height:308" coordorigin="10473,1334" coordsize="83,308" path="m10530,1637r-11,-1l10557,1636e" filled="f" stroked="f">
                <v:path arrowok="t"/>
              </v:shape>
              <v:shape id="_x0000_s4837" style="position:absolute;left:10473;top:1334;width:83;height:308" coordorigin="10473,1334" coordsize="83,308" path="m10530,1637r-17,-1e" filled="f" stroked="f">
                <v:path arrowok="t"/>
              </v:shape>
              <v:shape id="_x0000_s4836" style="position:absolute;left:10473;top:1334;width:83;height:308" coordorigin="10473,1334" coordsize="83,308" path="m10557,1636r-38,l10530,1637e" filled="f" stroked="f">
                <v:path arrowok="t"/>
              </v:shape>
              <v:shape id="_x0000_s4835" style="position:absolute;left:10473;top:1334;width:83;height:308" coordorigin="10473,1334" coordsize="83,308" path="m10557,1632r-22,l10537,1632r13,2l10479,1634r34,2l10530,1637r-11,-1l10557,1636r,-4e" filled="f" stroked="f">
                <v:path arrowok="t"/>
              </v:shape>
              <v:shape id="_x0000_s4834" style="position:absolute;left:10473;top:1334;width:83;height:308" coordorigin="10473,1334" coordsize="83,308" path="m10479,1634r64,e" filled="f" stroked="f">
                <v:path arrowok="t"/>
              </v:shape>
              <v:shape id="_x0000_s4833" style="position:absolute;left:10473;top:1334;width:83;height:308" coordorigin="10473,1334" coordsize="83,308" path="m10535,1632r22,e" filled="f" stroked="f">
                <v:path arrowok="t"/>
              </v:shape>
              <v:shape id="_x0000_s4832" style="position:absolute;left:10473;top:1334;width:83;height:308" coordorigin="10473,1334" coordsize="83,308" path="m10537,1632r-2,e" filled="f" stroked="f">
                <v:path arrowok="t"/>
              </v:shape>
              <v:shape id="_x0000_s4831" style="position:absolute;left:10473;top:1334;width:83;height:308" coordorigin="10473,1334" coordsize="83,308" path="m10557,1632r-22,e" filled="f" stroked="f">
                <v:path arrowok="t"/>
              </v:shape>
              <v:shape id="_x0000_s4830" style="position:absolute;left:10473;top:1334;width:83;height:308" coordorigin="10473,1334" coordsize="83,308" path="m10543,1634r-64,e" filled="f" stroked="f">
                <v:path arrowok="t"/>
              </v:shape>
              <v:shape id="_x0000_s4829" style="position:absolute;left:10473;top:1334;width:83;height:308" coordorigin="10473,1334" coordsize="83,308" path="m10557,1630r-84,l10473,1634r70,l10537,1632r-4,l10557,1632r,-2e" filled="f" stroked="f">
                <v:path arrowok="t"/>
              </v:shape>
              <v:shape id="_x0000_s4828" style="position:absolute;left:10473;top:1334;width:83;height:308" coordorigin="10473,1334" coordsize="83,308" path="m10535,1632r-2,l10537,1632e" filled="f" stroked="f">
                <v:path arrowok="t"/>
              </v:shape>
              <v:shape id="_x0000_s4827" style="position:absolute;left:10473;top:1334;width:83;height:308" coordorigin="10473,1334" coordsize="83,308" path="m10556,1630r1,e" filled="f" stroked="f">
                <v:path arrowok="t"/>
              </v:shape>
              <v:shape id="_x0000_s4826" style="position:absolute;left:10473;top:1334;width:83;height:308" coordorigin="10473,1334" coordsize="83,308" path="m10535,1632r2,e" filled="f" stroked="f">
                <v:path arrowok="t"/>
              </v:shape>
              <v:shape id="_x0000_s4825" style="position:absolute;left:10473;top:1334;width:83;height:308" coordorigin="10473,1334" coordsize="83,308" path="m10537,1632r-4,l10535,1632e" filled="f" stroked="f">
                <v:path arrowok="t"/>
              </v:shape>
              <v:shape id="_x0000_s4824" style="position:absolute;left:10473;top:1334;width:83;height:308" coordorigin="10473,1334" coordsize="83,308" path="m10535,1632r-2,l10537,1632r-2,e" filled="f" stroked="f">
                <v:path arrowok="t"/>
              </v:shape>
              <v:shape id="_x0000_s4823" style="position:absolute;left:10473;top:1334;width:83;height:308" coordorigin="10473,1334" coordsize="83,308" path="m10535,1614r-62,l10473,1630r83,-2l10553,1628r-5,-1l10542,1626r-17,l10507,1624r50,l10557,1618r-1,l10551,1616r-16,-2e" filled="f" stroked="f">
                <v:path arrowok="t"/>
              </v:shape>
              <v:shape id="_x0000_s4822" style="position:absolute;left:10473;top:1334;width:83;height:308" coordorigin="10473,1334" coordsize="83,308" path="m10554,1628r2,e" filled="f" stroked="f">
                <v:path arrowok="t"/>
              </v:shape>
              <v:shape id="_x0000_s4821" style="position:absolute;left:10473;top:1334;width:83;height:308" coordorigin="10473,1334" coordsize="83,308" path="m10557,1624r-38,e" filled="f" stroked="f">
                <v:path arrowok="t"/>
              </v:shape>
              <v:shape id="_x0000_s4820" style="position:absolute;left:10473;top:1334;width:83;height:308" coordorigin="10473,1334" coordsize="83,308" path="m10542,1626r6,1e" filled="f" stroked="f">
                <v:path arrowok="t"/>
              </v:shape>
              <v:shape id="_x0000_s4819" style="position:absolute;left:10473;top:1334;width:83;height:308" coordorigin="10473,1334" coordsize="83,308" path="m10556,1618r,l10557,1618e" filled="f" stroked="f">
                <v:path arrowok="t"/>
              </v:shape>
              <v:shape id="_x0000_s4818" style="position:absolute;left:10473;top:1334;width:83;height:308" coordorigin="10473,1334" coordsize="83,308" path="m10551,1616r5,2e" filled="f" stroked="f">
                <v:path arrowok="t"/>
              </v:shape>
              <v:shape id="_x0000_s4817" style="position:absolute;left:10473;top:1334;width:83;height:308" coordorigin="10473,1334" coordsize="83,308" path="m10551,1616r,e" filled="f" stroked="f">
                <v:path arrowok="t"/>
              </v:shape>
              <v:shape id="_x0000_s4816" style="position:absolute;left:10473;top:1334;width:83;height:308" coordorigin="10473,1334" coordsize="83,308" path="m10488,1614r37,e" filled="f" stroked="f">
                <v:path arrowok="t"/>
              </v:shape>
              <v:shape id="_x0000_s4815" style="position:absolute;left:10473;top:1334;width:83;height:308" coordorigin="10473,1334" coordsize="83,308" path="m10557,1630r-1,e" filled="f" stroked="f">
                <v:path arrowok="t"/>
              </v:shape>
              <v:shape id="_x0000_s4814" style="position:absolute;left:10473;top:1334;width:83;height:308" coordorigin="10473,1334" coordsize="83,308" path="m10556,1628r-2,e" filled="f" stroked="f">
                <v:path arrowok="t"/>
              </v:shape>
              <v:shape id="_x0000_s4813" style="position:absolute;left:10473;top:1334;width:83;height:308" coordorigin="10473,1334" coordsize="83,308" path="m10557,1626r-14,l10548,1627r6,1l10556,1628r,2l10557,1626e" filled="f" stroked="f">
                <v:path arrowok="t"/>
              </v:shape>
              <v:shape id="_x0000_s4812" style="position:absolute;left:10473;top:1334;width:83;height:308" coordorigin="10473,1334" coordsize="83,308" path="m10548,1627r-5,-1l10557,1626e" filled="f" stroked="f">
                <v:path arrowok="t"/>
              </v:shape>
              <v:shape id="_x0000_s4811" style="position:absolute;left:10473;top:1334;width:83;height:308" coordorigin="10473,1334" coordsize="83,308" path="m10548,1627r-6,-1e" filled="f" stroked="f">
                <v:path arrowok="t"/>
              </v:shape>
              <v:shape id="_x0000_s4810" style="position:absolute;left:10473;top:1334;width:83;height:308" coordorigin="10473,1334" coordsize="83,308" path="m10519,1624r38,e" filled="f" stroked="f">
                <v:path arrowok="t"/>
              </v:shape>
              <v:shape id="_x0000_s4809" style="position:absolute;left:10473;top:1334;width:83;height:308" coordorigin="10473,1334" coordsize="83,308" path="m10557,1626r-14,l10548,1627e" filled="f" stroked="f">
                <v:path arrowok="t"/>
              </v:shape>
              <v:shape id="_x0000_s4808" style="position:absolute;left:10473;top:1334;width:83;height:308" coordorigin="10473,1334" coordsize="83,308" path="m10557,1624r-38,l10542,1626r6,1l10543,1626r14,l10557,1624e" filled="f" stroked="f">
                <v:path arrowok="t"/>
              </v:shape>
              <v:shape id="_x0000_s4807" style="position:absolute;left:10473;top:1334;width:83;height:308" coordorigin="10473,1334" coordsize="83,308" path="m10557,1618r-1,e" filled="f" stroked="f">
                <v:path arrowok="t"/>
              </v:shape>
              <v:shape id="_x0000_s4806" style="position:absolute;left:10473;top:1334;width:83;height:308" coordorigin="10473,1334" coordsize="83,308" path="m10557,1612r-41,l10546,1614r5,2l10556,1616r,2l10557,1618r,-6e" filled="f" stroked="f">
                <v:path arrowok="t"/>
              </v:shape>
              <v:shape id="_x0000_s4805" style="position:absolute;left:10473;top:1334;width:83;height:308" coordorigin="10473,1334" coordsize="83,308" path="m10556,1616r-5,e" filled="f" stroked="f">
                <v:path arrowok="t"/>
              </v:shape>
              <v:shape id="_x0000_s4804" style="position:absolute;left:10473;top:1334;width:83;height:308" coordorigin="10473,1334" coordsize="83,308" path="m10556,1618r,-2e" filled="f" stroked="f">
                <v:path arrowok="t"/>
              </v:shape>
              <v:shape id="_x0000_s4803" style="position:absolute;left:10473;top:1334;width:83;height:308" coordorigin="10473,1334" coordsize="83,308" path="m10551,1616r,e" filled="f" stroked="f">
                <v:path arrowok="t"/>
              </v:shape>
              <v:shape id="_x0000_s4802" style="position:absolute;left:10473;top:1334;width:83;height:308" coordorigin="10473,1334" coordsize="83,308" path="m10516,1612r41,e" filled="f" stroked="f">
                <v:path arrowok="t"/>
              </v:shape>
              <v:shape id="_x0000_s4801" style="position:absolute;left:10473;top:1334;width:83;height:308" coordorigin="10473,1334" coordsize="83,308" path="m10556,1618r-5,-2e" filled="f" stroked="f">
                <v:path arrowok="t"/>
              </v:shape>
              <v:shape id="_x0000_s4800" style="position:absolute;left:10473;top:1334;width:83;height:308" coordorigin="10473,1334" coordsize="83,308" path="m10551,1616r5,l10556,1618e" filled="f" stroked="f">
                <v:path arrowok="t"/>
              </v:shape>
              <v:shape id="_x0000_s4799" style="position:absolute;left:10473;top:1334;width:83;height:308" coordorigin="10473,1334" coordsize="83,308" path="m10556,1616r-5,l10556,1618r,-2e" filled="f" stroked="f">
                <v:path arrowok="t"/>
              </v:shape>
              <v:shape id="_x0000_s4798" style="position:absolute;left:10473;top:1334;width:83;height:308" coordorigin="10473,1334" coordsize="83,308" path="m10551,1616r,e" filled="f" stroked="f">
                <v:path arrowok="t"/>
              </v:shape>
              <v:shape id="_x0000_s4797" style="position:absolute;left:10473;top:1334;width:83;height:308" coordorigin="10473,1334" coordsize="83,308" path="m10551,1616r,e" filled="f" stroked="f">
                <v:path arrowok="t"/>
              </v:shape>
              <v:shape id="_x0000_s4796" style="position:absolute;left:10473;top:1334;width:83;height:308" coordorigin="10473,1334" coordsize="83,308" path="m10551,1616r,e" filled="f" stroked="f">
                <v:path arrowok="t"/>
              </v:shape>
              <v:shape id="_x0000_s4795" style="position:absolute;left:10473;top:1334;width:83;height:308" coordorigin="10473,1334" coordsize="83,308" path="m10551,1616r,e" filled="f" stroked="f">
                <v:path arrowok="t"/>
              </v:shape>
              <v:shape id="_x0000_s4794" style="position:absolute;left:10473;top:1334;width:83;height:308" coordorigin="10473,1334" coordsize="83,308" path="m10551,1616r,e" filled="f" stroked="f">
                <v:path arrowok="t"/>
              </v:shape>
              <v:shape id="_x0000_s4793" style="position:absolute;left:10473;top:1334;width:83;height:308" coordorigin="10473,1334" coordsize="83,308" path="m10557,1612r-41,e" filled="f" stroked="f">
                <v:path arrowok="t"/>
              </v:shape>
              <v:shape id="_x0000_s4792" style="position:absolute;left:10473;top:1334;width:83;height:308" coordorigin="10473,1334" coordsize="83,308" path="m10473,1604r,10l10510,1612r47,l10557,1608r-75,l10500,1606r2,l10524,1606r-51,-2e" filled="f" stroked="f">
                <v:path arrowok="t"/>
              </v:shape>
              <v:shape id="_x0000_s4791" style="position:absolute;left:10473;top:1334;width:83;height:308" coordorigin="10473,1334" coordsize="83,308" path="m10500,1606r-18,2l10489,1608e" filled="f" stroked="f">
                <v:path arrowok="t"/>
              </v:shape>
              <v:shape id="_x0000_s4790" style="position:absolute;left:10473;top:1334;width:83;height:308" coordorigin="10473,1334" coordsize="83,308" path="m10524,1606r-21,e" filled="f" stroked="f">
                <v:path arrowok="t"/>
              </v:shape>
              <v:shape id="_x0000_s4789" style="position:absolute;left:10473;top:1334;width:83;height:308" coordorigin="10473,1334" coordsize="83,308" path="m10489,1608r68,e" filled="f" stroked="f">
                <v:path arrowok="t"/>
              </v:shape>
              <v:shape id="_x0000_s4788" style="position:absolute;left:10473;top:1334;width:83;height:308" coordorigin="10473,1334" coordsize="83,308" path="m10525,1614r-37,e" filled="f" stroked="f">
                <v:path arrowok="t"/>
              </v:shape>
              <v:shape id="_x0000_s4787" style="position:absolute;left:10473;top:1334;width:83;height:308" coordorigin="10473,1334" coordsize="83,308" path="m10513,1612r-25,2l10525,1614r-12,-2e" filled="f" stroked="f">
                <v:path arrowok="t"/>
              </v:shape>
              <v:shape id="_x0000_s4786" style="position:absolute;left:10473;top:1334;width:83;height:308" coordorigin="10473,1334" coordsize="83,308" path="m10489,1608r-7,l10500,1606e" filled="f" stroked="f">
                <v:path arrowok="t"/>
              </v:shape>
              <v:shape id="_x0000_s4785" style="position:absolute;left:10473;top:1334;width:83;height:308" coordorigin="10473,1334" coordsize="83,308" path="m10500,1606r-18,2l10489,1608r11,-2e" filled="f" stroked="f">
                <v:path arrowok="t"/>
              </v:shape>
              <v:shape id="_x0000_s4784" style="position:absolute;left:10473;top:1334;width:83;height:308" coordorigin="10473,1334" coordsize="83,308" path="m10500,1606r-11,2e" filled="f" stroked="f">
                <v:path arrowok="t"/>
              </v:shape>
              <v:shape id="_x0000_s4783" style="position:absolute;left:10473;top:1334;width:83;height:308" coordorigin="10473,1334" coordsize="83,308" path="m10557,1608r-68,e" filled="f" stroked="f">
                <v:path arrowok="t"/>
              </v:shape>
              <v:shape id="_x0000_s4782" style="position:absolute;left:10473;top:1334;width:83;height:308" coordorigin="10473,1334" coordsize="83,308" path="m10503,1606r21,e" filled="f" stroked="f">
                <v:path arrowok="t"/>
              </v:shape>
              <v:shape id="_x0000_s4781" style="position:absolute;left:10473;top:1334;width:83;height:308" coordorigin="10473,1334" coordsize="83,308" path="m10489,1608r11,-2e" filled="f" stroked="f">
                <v:path arrowok="t"/>
              </v:shape>
              <v:shape id="_x0000_s4780" style="position:absolute;left:10473;top:1334;width:83;height:308" coordorigin="10473,1334" coordsize="83,308" path="m10557,1594r-1,l10556,1596r-10,2l10526,1600r30,l10556,1602r-10,2l10527,1606r-24,l10500,1606r-11,2l10557,1608r,-14e" filled="f" stroked="f">
                <v:path arrowok="t"/>
              </v:shape>
              <v:shape id="_x0000_s4779" style="position:absolute;left:10473;top:1334;width:83;height:308" coordorigin="10473,1334" coordsize="83,308" path="m10556,1600r-30,e" filled="f" stroked="f">
                <v:path arrowok="t"/>
              </v:shape>
              <v:shape id="_x0000_s4778" style="position:absolute;left:10473;top:1334;width:83;height:308" coordorigin="10473,1334" coordsize="83,308" path="m10556,1594r1,e" filled="f" stroked="f">
                <v:path arrowok="t"/>
              </v:shape>
              <v:shape id="_x0000_s4777" style="position:absolute;left:10473;top:1334;width:83;height:308" coordorigin="10473,1334" coordsize="83,308" path="m10556,1594r-32,l10473,1596r,8l10526,1606r19,-2l10556,1602r-61,l10514,1600r11,l10545,1598r11,-2l10556,1594e" filled="f" stroked="f">
                <v:path arrowok="t"/>
              </v:shape>
              <v:shape id="_x0000_s4776" style="position:absolute;left:10473;top:1334;width:83;height:308" coordorigin="10473,1334" coordsize="83,308" path="m10525,1600r-1,e" filled="f" stroked="f">
                <v:path arrowok="t"/>
              </v:shape>
              <v:shape id="_x0000_s4775" style="position:absolute;left:10473;top:1334;width:83;height:308" coordorigin="10473,1334" coordsize="83,308" path="m10507,1602r49,e" filled="f" stroked="f">
                <v:path arrowok="t"/>
              </v:shape>
              <v:shape id="_x0000_s4774" style="position:absolute;left:10473;top:1334;width:83;height:308" coordorigin="10473,1334" coordsize="83,308" path="m10524,1594r32,e" filled="f" stroked="f">
                <v:path arrowok="t"/>
              </v:shape>
              <v:shape id="_x0000_s4773" style="position:absolute;left:10473;top:1334;width:83;height:308" coordorigin="10473,1334" coordsize="83,308" path="m10473,1596r51,-2e" filled="f" stroked="f">
                <v:path arrowok="t"/>
              </v:shape>
              <v:shape id="_x0000_s4772" style="position:absolute;left:10473;top:1334;width:83;height:308" coordorigin="10473,1334" coordsize="83,308" path="m10526,1600r30,e" filled="f" stroked="f">
                <v:path arrowok="t"/>
              </v:shape>
              <v:shape id="_x0000_s4771" style="position:absolute;left:10473;top:1334;width:83;height:308" coordorigin="10473,1334" coordsize="83,308" path="m10556,1602r-49,e" filled="f" stroked="f">
                <v:path arrowok="t"/>
              </v:shape>
              <v:shape id="_x0000_s4770" style="position:absolute;left:10473;top:1334;width:83;height:308" coordorigin="10473,1334" coordsize="83,308" path="m10524,1600r1,e" filled="f" stroked="f">
                <v:path arrowok="t"/>
              </v:shape>
              <v:shape id="_x0000_s4769" style="position:absolute;left:10473;top:1334;width:83;height:308" coordorigin="10473,1334" coordsize="83,308" path="m10556,1600r-32,l10507,1602r49,l10556,1600e" filled="f" stroked="f">
                <v:path arrowok="t"/>
              </v:shape>
              <v:shape id="_x0000_s4768" style="position:absolute;left:10473;top:1334;width:83;height:308" coordorigin="10473,1334" coordsize="83,308" path="m10557,1594r-1,e" filled="f" stroked="f">
                <v:path arrowok="t"/>
              </v:shape>
              <v:shape id="_x0000_s4767" style="position:absolute;left:10473;top:1334;width:83;height:308" coordorigin="10473,1334" coordsize="83,308" path="m10556,1594r-32,e" filled="f" stroked="f">
                <v:path arrowok="t"/>
              </v:shape>
              <v:shape id="_x0000_s4766" style="position:absolute;left:10473;top:1334;width:83;height:308" coordorigin="10473,1334" coordsize="83,308" path="m10556,1536r-8,2l10504,1542r-9,l10473,1544r,10l10556,1554r-83,2l10473,1596r49,-2l10557,1594r,-12l10487,1582r25,-2l10531,1580r19,-2l10556,1576r1,l10557,1574r-71,l10507,1572r22,l10547,1570r9,-2l10556,1566r-4,-2l10533,1562r-32,-2l10557,1560r,-12l10556,1548r,l10549,1546r-16,l10507,1544r50,l10557,1540r-15,l10552,1538r4,l10556,1536e" filled="f" stroked="f">
                <v:path arrowok="t"/>
              </v:shape>
              <v:shape id="_x0000_s4765" style="position:absolute;left:10473;top:1334;width:83;height:308" coordorigin="10473,1334" coordsize="83,308" path="m10524,1594r-2,l10473,1596e" filled="f" stroked="f">
                <v:path arrowok="t"/>
              </v:shape>
              <v:shape id="_x0000_s4764" style="position:absolute;left:10473;top:1334;width:83;height:308" coordorigin="10473,1334" coordsize="83,308" path="m10556,1576r-6,2l10531,1580e" filled="f" stroked="f">
                <v:path arrowok="t"/>
              </v:shape>
              <v:shape id="_x0000_s4763" style="position:absolute;left:10473;top:1334;width:83;height:308" coordorigin="10473,1334" coordsize="83,308" path="m10501,1582r56,e" filled="f" stroked="f">
                <v:path arrowok="t"/>
              </v:shape>
              <v:shape id="_x0000_s4762" style="position:absolute;left:10473;top:1334;width:83;height:308" coordorigin="10473,1334" coordsize="83,308" path="m10557,1576r-1,e" filled="f" stroked="f">
                <v:path arrowok="t"/>
              </v:shape>
              <v:shape id="_x0000_s4761" style="position:absolute;left:10473;top:1334;width:83;height:308" coordorigin="10473,1334" coordsize="83,308" path="m10517,1572r-10,l10486,1574r9,e" filled="f" stroked="f">
                <v:path arrowok="t"/>
              </v:shape>
              <v:shape id="_x0000_s4760" style="position:absolute;left:10473;top:1334;width:83;height:308" coordorigin="10473,1334" coordsize="83,308" path="m10557,1560r-33,e" filled="f" stroked="f">
                <v:path arrowok="t"/>
              </v:shape>
              <v:shape id="_x0000_s4759" style="position:absolute;left:10473;top:1334;width:83;height:308" coordorigin="10473,1334" coordsize="83,308" path="m10529,1572r-12,e" filled="f" stroked="f">
                <v:path arrowok="t"/>
              </v:shape>
              <v:shape id="_x0000_s4758" style="position:absolute;left:10473;top:1334;width:83;height:308" coordorigin="10473,1334" coordsize="83,308" path="m10495,1574r62,e" filled="f" stroked="f">
                <v:path arrowok="t"/>
              </v:shape>
              <v:shape id="_x0000_s4757" style="position:absolute;left:10473;top:1334;width:83;height:308" coordorigin="10473,1334" coordsize="83,308" path="m10552,1564r4,2e" filled="f" stroked="f">
                <v:path arrowok="t"/>
              </v:shape>
              <v:shape id="_x0000_s4756" style="position:absolute;left:10473;top:1334;width:83;height:308" coordorigin="10473,1334" coordsize="83,308" path="m10524,1560r-23,l10533,1562r19,2l10536,1562r-12,-2e" filled="f" stroked="f">
                <v:path arrowok="t"/>
              </v:shape>
              <v:shape id="_x0000_s4755" style="position:absolute;left:10473;top:1334;width:83;height:308" coordorigin="10473,1334" coordsize="83,308" path="m10557,1544r-28,e" filled="f" stroked="f">
                <v:path arrowok="t"/>
              </v:shape>
              <v:shape id="_x0000_s4754" style="position:absolute;left:10473;top:1334;width:83;height:308" coordorigin="10473,1334" coordsize="83,308" path="m10539,1546r10,e" filled="f" stroked="f">
                <v:path arrowok="t"/>
              </v:shape>
              <v:shape id="_x0000_s4753" style="position:absolute;left:10473;top:1334;width:83;height:308" coordorigin="10473,1334" coordsize="83,308" path="m10556,1548r,l10557,1548e" filled="f" stroked="f">
                <v:path arrowok="t"/>
              </v:shape>
              <v:shape id="_x0000_s4752" style="position:absolute;left:10473;top:1334;width:83;height:308" coordorigin="10473,1334" coordsize="83,308" path="m10549,1546r7,2e" filled="f" stroked="f">
                <v:path arrowok="t"/>
              </v:shape>
              <v:shape id="_x0000_s4751" style="position:absolute;left:10473;top:1334;width:83;height:308" coordorigin="10473,1334" coordsize="83,308" path="m10529,1544r-22,l10533,1546r6,e" filled="f" stroked="f">
                <v:path arrowok="t"/>
              </v:shape>
              <v:shape id="_x0000_s4750" style="position:absolute;left:10473;top:1334;width:83;height:308" coordorigin="10473,1334" coordsize="83,308" path="m10495,1542r6,e" filled="f" stroked="f">
                <v:path arrowok="t"/>
              </v:shape>
              <v:shape id="_x0000_s4749" style="position:absolute;left:10473;top:1334;width:83;height:308" coordorigin="10473,1334" coordsize="83,308" path="m10548,1538r8,-2e" filled="f" stroked="f">
                <v:path arrowok="t"/>
              </v:shape>
              <v:shape id="_x0000_s4748" style="position:absolute;left:10473;top:1334;width:83;height:308" coordorigin="10473,1334" coordsize="83,308" path="m10556,1538r-4,l10542,1540r15,e" filled="f" stroked="f">
                <v:path arrowok="t"/>
              </v:shape>
              <v:shape id="_x0000_s4747" style="position:absolute;left:10473;top:1334;width:83;height:308" coordorigin="10473,1334" coordsize="83,308" path="m10524,1594r-51,2e" filled="f" stroked="f">
                <v:path arrowok="t"/>
              </v:shape>
              <v:shape id="_x0000_s4746" style="position:absolute;left:10473;top:1334;width:83;height:308" coordorigin="10473,1334" coordsize="83,308" path="m10473,1596r49,-2l10524,1594e" filled="f" stroked="f">
                <v:path arrowok="t"/>
              </v:shape>
              <v:shape id="_x0000_s4745" style="position:absolute;left:10473;top:1334;width:83;height:308" coordorigin="10473,1334" coordsize="83,308" path="m10524,1594r-2,l10473,1596r51,-2e" filled="f" stroked="f">
                <v:path arrowok="t"/>
              </v:shape>
              <v:shape id="_x0000_s4744" style="position:absolute;left:10473;top:1334;width:83;height:308" coordorigin="10473,1334" coordsize="83,308" path="m10557,1582r-56,e" filled="f" stroked="f">
                <v:path arrowok="t"/>
              </v:shape>
              <v:shape id="_x0000_s4743" style="position:absolute;left:10473;top:1334;width:83;height:308" coordorigin="10473,1334" coordsize="83,308" path="m10531,1580r19,-2l10556,1576e" filled="f" stroked="f">
                <v:path arrowok="t"/>
              </v:shape>
              <v:shape id="_x0000_s4742" style="position:absolute;left:10473;top:1334;width:83;height:308" coordorigin="10473,1334" coordsize="83,308" path="m10556,1576r-6,2l10531,1580r-30,2l10557,1582r,-2l10542,1580r9,-2l10556,1578r,-2e" filled="f" stroked="f">
                <v:path arrowok="t"/>
              </v:shape>
              <v:shape id="_x0000_s4741" style="position:absolute;left:10473;top:1334;width:83;height:308" coordorigin="10473,1334" coordsize="83,308" path="m10556,1578r-5,l10542,1580r15,e" filled="f" stroked="f">
                <v:path arrowok="t"/>
              </v:shape>
              <v:shape id="_x0000_s4740" style="position:absolute;left:10473;top:1334;width:83;height:308" coordorigin="10473,1334" coordsize="83,308" path="m10556,1576r1,e" filled="f" stroked="f">
                <v:path arrowok="t"/>
              </v:shape>
              <v:shape id="_x0000_s4739" style="position:absolute;left:10473;top:1334;width:83;height:308" coordorigin="10473,1334" coordsize="83,308" path="m10557,1580r-15,l10551,1578r5,e" filled="f" stroked="f">
                <v:path arrowok="t"/>
              </v:shape>
              <v:shape id="_x0000_s4738" style="position:absolute;left:10473;top:1334;width:83;height:308" coordorigin="10473,1334" coordsize="83,308" path="m10557,1576r-1,2l10551,1578r-9,2l10557,1580r,-4e" filled="f" stroked="f">
                <v:path arrowok="t"/>
              </v:shape>
              <v:shape id="_x0000_s4737" style="position:absolute;left:10473;top:1334;width:83;height:308" coordorigin="10473,1334" coordsize="83,308" path="m10495,1574r-9,l10507,1572r10,e" filled="f" stroked="f">
                <v:path arrowok="t"/>
              </v:shape>
              <v:shape id="_x0000_s4736" style="position:absolute;left:10473;top:1334;width:83;height:308" coordorigin="10473,1334" coordsize="83,308" path="m10517,1572r-10,l10486,1574r9,l10517,1572e" filled="f" stroked="f">
                <v:path arrowok="t"/>
              </v:shape>
              <v:shape id="_x0000_s4735" style="position:absolute;left:10473;top:1334;width:83;height:308" coordorigin="10473,1334" coordsize="83,308" path="m10517,1572r-22,2e" filled="f" stroked="f">
                <v:path arrowok="t"/>
              </v:shape>
              <v:shape id="_x0000_s4734" style="position:absolute;left:10473;top:1334;width:83;height:308" coordorigin="10473,1334" coordsize="83,308" path="m10557,1574r-62,e" filled="f" stroked="f">
                <v:path arrowok="t"/>
              </v:shape>
              <v:shape id="_x0000_s4733" style="position:absolute;left:10473;top:1334;width:83;height:308" coordorigin="10473,1334" coordsize="83,308" path="m10517,1572r12,e" filled="f" stroked="f">
                <v:path arrowok="t"/>
              </v:shape>
              <v:shape id="_x0000_s4732" style="position:absolute;left:10473;top:1334;width:83;height:308" coordorigin="10473,1334" coordsize="83,308" path="m10524,1560r33,e" filled="f" stroked="f">
                <v:path arrowok="t"/>
              </v:shape>
              <v:shape id="_x0000_s4731" style="position:absolute;left:10473;top:1334;width:83;height:308" coordorigin="10473,1334" coordsize="83,308" path="m10495,1574r22,-2e" filled="f" stroked="f">
                <v:path arrowok="t"/>
              </v:shape>
              <v:shape id="_x0000_s4730" style="position:absolute;left:10473;top:1334;width:83;height:308" coordorigin="10473,1334" coordsize="83,308" path="m10557,1560r-33,l10536,1562r16,2l10556,1564r,4l10547,1570r-16,2l10517,1572r-22,2l10557,1574r,-14e" filled="f" stroked="f">
                <v:path arrowok="t"/>
              </v:shape>
              <v:shape id="_x0000_s4729" style="position:absolute;left:10473;top:1334;width:83;height:308" coordorigin="10473,1334" coordsize="83,308" path="m10556,1564r-4,e" filled="f" stroked="f">
                <v:path arrowok="t"/>
              </v:shape>
              <v:shape id="_x0000_s4728" style="position:absolute;left:10473;top:1334;width:83;height:308" coordorigin="10473,1334" coordsize="83,308" path="m10552,1564r-16,-2l10524,1560e" filled="f" stroked="f">
                <v:path arrowok="t"/>
              </v:shape>
              <v:shape id="_x0000_s4727" style="position:absolute;left:10473;top:1334;width:83;height:308" coordorigin="10473,1334" coordsize="83,308" path="m10556,1566r-4,-2e" filled="f" stroked="f">
                <v:path arrowok="t"/>
              </v:shape>
              <v:shape id="_x0000_s4726" style="position:absolute;left:10473;top:1334;width:83;height:308" coordorigin="10473,1334" coordsize="83,308" path="m10552,1564r4,e" filled="f" stroked="f">
                <v:path arrowok="t"/>
              </v:shape>
              <v:shape id="_x0000_s4725" style="position:absolute;left:10473;top:1334;width:83;height:308" coordorigin="10473,1334" coordsize="83,308" path="m10556,1564r-4,l10556,1566r,-2e" filled="f" stroked="f">
                <v:path arrowok="t"/>
              </v:shape>
              <v:shape id="_x0000_s4724" style="position:absolute;left:10473;top:1334;width:83;height:308" coordorigin="10473,1334" coordsize="83,308" path="m10552,1564r,e" filled="f" stroked="f">
                <v:path arrowok="t"/>
              </v:shape>
              <v:shape id="_x0000_s4723" style="position:absolute;left:10473;top:1334;width:83;height:308" coordorigin="10473,1334" coordsize="83,308" path="m10552,1564r-19,-2l10501,1560r23,e" filled="f" stroked="f">
                <v:path arrowok="t"/>
              </v:shape>
              <v:shape id="_x0000_s4722" style="position:absolute;left:10473;top:1334;width:83;height:308" coordorigin="10473,1334" coordsize="83,308" path="m10524,1560r12,2l10552,1564e" filled="f" stroked="f">
                <v:path arrowok="t"/>
              </v:shape>
              <v:shape id="_x0000_s4721" style="position:absolute;left:10473;top:1334;width:83;height:308" coordorigin="10473,1334" coordsize="83,308" path="m10552,1564r,e" filled="f" stroked="f">
                <v:path arrowok="t"/>
              </v:shape>
              <v:shape id="_x0000_s4720" style="position:absolute;left:10473;top:1334;width:83;height:308" coordorigin="10473,1334" coordsize="83,308" path="m10524,1560r-23,l10533,1562r19,2l10536,1562r-12,-2e" filled="f" stroked="f">
                <v:path arrowok="t"/>
              </v:shape>
              <v:shape id="_x0000_s4719" style="position:absolute;left:10473;top:1334;width:83;height:308" coordorigin="10473,1334" coordsize="83,308" path="m10557,1548r-1,e" filled="f" stroked="f">
                <v:path arrowok="t"/>
              </v:shape>
              <v:shape id="_x0000_s4718" style="position:absolute;left:10473;top:1334;width:83;height:308" coordorigin="10473,1334" coordsize="83,308" path="m10549,1546r-10,e" filled="f" stroked="f">
                <v:path arrowok="t"/>
              </v:shape>
              <v:shape id="_x0000_s4717" style="position:absolute;left:10473;top:1334;width:83;height:308" coordorigin="10473,1334" coordsize="83,308" path="m10529,1544r28,e" filled="f" stroked="f">
                <v:path arrowok="t"/>
              </v:shape>
              <v:shape id="_x0000_s4716" style="position:absolute;left:10473;top:1334;width:83;height:308" coordorigin="10473,1334" coordsize="83,308" path="m10557,1544r-28,l10539,1546r13,l10556,1548r,l10557,1548r,-4e" filled="f" stroked="f">
                <v:path arrowok="t"/>
              </v:shape>
              <v:shape id="_x0000_s4715" style="position:absolute;left:10473;top:1334;width:83;height:308" coordorigin="10473,1334" coordsize="83,308" path="m10552,1546r-3,e" filled="f" stroked="f">
                <v:path arrowok="t"/>
              </v:shape>
              <v:shape id="_x0000_s4714" style="position:absolute;left:10473;top:1334;width:83;height:308" coordorigin="10473,1334" coordsize="83,308" path="m10556,1548r-4,-2e" filled="f" stroked="f">
                <v:path arrowok="t"/>
              </v:shape>
              <v:shape id="_x0000_s4713" style="position:absolute;left:10473;top:1334;width:83;height:308" coordorigin="10473,1334" coordsize="83,308" path="m10539,1546r-10,-2e" filled="f" stroked="f">
                <v:path arrowok="t"/>
              </v:shape>
              <v:shape id="_x0000_s4712" style="position:absolute;left:10473;top:1334;width:83;height:308" coordorigin="10473,1334" coordsize="83,308" path="m10556,1548r-7,-2e" filled="f" stroked="f">
                <v:path arrowok="t"/>
              </v:shape>
              <v:shape id="_x0000_s4711" style="position:absolute;left:10473;top:1334;width:83;height:308" coordorigin="10473,1334" coordsize="83,308" path="m10549,1546r3,l10556,1548e" filled="f" stroked="f">
                <v:path arrowok="t"/>
              </v:shape>
              <v:shape id="_x0000_s4710" style="position:absolute;left:10473;top:1334;width:83;height:308" coordorigin="10473,1334" coordsize="83,308" path="m10552,1546r-3,l10556,1548r-4,-2e" filled="f" stroked="f">
                <v:path arrowok="t"/>
              </v:shape>
              <v:shape id="_x0000_s4709" style="position:absolute;left:10473;top:1334;width:83;height:308" coordorigin="10473,1334" coordsize="83,308" path="m10539,1546r-6,l10507,1544r22,e" filled="f" stroked="f">
                <v:path arrowok="t"/>
              </v:shape>
              <v:shape id="_x0000_s4708" style="position:absolute;left:10473;top:1334;width:83;height:308" coordorigin="10473,1334" coordsize="83,308" path="m10529,1544r10,2e" filled="f" stroked="f">
                <v:path arrowok="t"/>
              </v:shape>
              <v:shape id="_x0000_s4707" style="position:absolute;left:10473;top:1334;width:83;height:308" coordorigin="10473,1334" coordsize="83,308" path="m10529,1544r-22,l10533,1546r6,l10529,1544e" filled="f" stroked="f">
                <v:path arrowok="t"/>
              </v:shape>
              <v:shape id="_x0000_s4706" style="position:absolute;left:10473;top:1334;width:83;height:308" coordorigin="10473,1334" coordsize="83,308" path="m10556,1536r-8,2e" filled="f" stroked="f">
                <v:path arrowok="t"/>
              </v:shape>
              <v:shape id="_x0000_s4705" style="position:absolute;left:10473;top:1334;width:83;height:308" coordorigin="10473,1334" coordsize="83,308" path="m10501,1542r-6,e" filled="f" stroked="f">
                <v:path arrowok="t"/>
              </v:shape>
              <v:shape id="_x0000_s4704" style="position:absolute;left:10473;top:1334;width:83;height:308" coordorigin="10473,1334" coordsize="83,308" path="m10473,1518r,26l10485,1542r16,l10524,1540r2,l10548,1538r8,-2l10556,1534r-6,-2l10537,1530r-1,l10520,1528r-20,l10476,1526r65,-2l10535,1524r-16,-2l10498,1520r58,l10473,1518e" filled="f" stroked="f">
                <v:path arrowok="t"/>
              </v:shape>
              <v:shape id="_x0000_s4703" style="position:absolute;left:10473;top:1334;width:83;height:308" coordorigin="10473,1334" coordsize="83,308" path="m10503,1528r17,e" filled="f" stroked="f">
                <v:path arrowok="t"/>
              </v:shape>
              <v:shape id="_x0000_s4702" style="position:absolute;left:10473;top:1334;width:83;height:308" coordorigin="10473,1334" coordsize="83,308" path="m10556,1520r-54,e" filled="f" stroked="f">
                <v:path arrowok="t"/>
              </v:shape>
              <v:shape id="_x0000_s4701" style="position:absolute;left:10473;top:1334;width:83;height:308" coordorigin="10473,1334" coordsize="83,308" path="m10537,1524r4,e" filled="f" stroked="f">
                <v:path arrowok="t"/>
              </v:shape>
              <v:shape id="_x0000_s4700" style="position:absolute;left:10473;top:1334;width:83;height:308" coordorigin="10473,1334" coordsize="83,308" path="m10502,1520r-4,l10519,1522r16,2l10537,1524e" filled="f" stroked="f">
                <v:path arrowok="t"/>
              </v:shape>
              <v:shape id="_x0000_s4699" style="position:absolute;left:10473;top:1334;width:83;height:308" coordorigin="10473,1334" coordsize="83,308" path="m10557,1540r-15,l10552,1538r4,e" filled="f" stroked="f">
                <v:path arrowok="t"/>
              </v:shape>
              <v:shape id="_x0000_s4698" style="position:absolute;left:10473;top:1334;width:83;height:308" coordorigin="10473,1334" coordsize="83,308" path="m10557,1538r-5,l10542,1540r15,l10557,1538e" filled="f" stroked="f">
                <v:path arrowok="t"/>
              </v:shape>
              <v:shape id="_x0000_s4697" style="position:absolute;left:10473;top:1334;width:83;height:308" coordorigin="10473,1334" coordsize="83,308" path="m10556,1538r1,e" filled="f" stroked="f">
                <v:path arrowok="t"/>
              </v:shape>
              <v:shape id="_x0000_s4696" style="position:absolute;left:10473;top:1334;width:83;height:308" coordorigin="10473,1334" coordsize="83,308" path="m10557,1538r-1,e" filled="f" stroked="f">
                <v:path arrowok="t"/>
              </v:shape>
              <v:shape id="_x0000_s4695" style="position:absolute;left:10473;top:1334;width:83;height:308" coordorigin="10473,1334" coordsize="83,308" path="m10557,1530r-19,l10550,1532r6,2l10556,1538r1,-8e" filled="f" stroked="f">
                <v:path arrowok="t"/>
              </v:shape>
              <v:shape id="_x0000_s4694" style="position:absolute;left:10473;top:1334;width:83;height:308" coordorigin="10473,1334" coordsize="83,308" path="m10538,1530r18,e" filled="f" stroked="f">
                <v:path arrowok="t"/>
              </v:shape>
              <v:shape id="_x0000_s4693" style="position:absolute;left:10473;top:1334;width:83;height:308" coordorigin="10473,1334" coordsize="83,308" path="m10556,1530r1,e" filled="f" stroked="f">
                <v:path arrowok="t"/>
              </v:shape>
              <v:shape id="_x0000_s4692" style="position:absolute;left:10473;top:1334;width:83;height:308" coordorigin="10473,1334" coordsize="83,308" path="m10520,1528r-17,e" filled="f" stroked="f">
                <v:path arrowok="t"/>
              </v:shape>
              <v:shape id="_x0000_s4691" style="position:absolute;left:10473;top:1334;width:83;height:308" coordorigin="10473,1334" coordsize="83,308" path="m10556,1530r-18,e" filled="f" stroked="f">
                <v:path arrowok="t"/>
              </v:shape>
              <v:shape id="_x0000_s4690" style="position:absolute;left:10473;top:1334;width:83;height:308" coordorigin="10473,1334" coordsize="83,308" path="m10551,1526r-72,l10503,1528r20,l10537,1530r19,l10556,1528r-5,-2e" filled="f" stroked="f">
                <v:path arrowok="t"/>
              </v:shape>
              <v:shape id="_x0000_s4689" style="position:absolute;left:10473;top:1334;width:83;height:308" coordorigin="10473,1334" coordsize="83,308" path="m10543,1526r8,e" filled="f" stroked="f">
                <v:path arrowok="t"/>
              </v:shape>
              <v:shape id="_x0000_s4688" style="position:absolute;left:10473;top:1334;width:83;height:308" coordorigin="10473,1334" coordsize="83,308" path="m10541,1524r-4,e" filled="f" stroked="f">
                <v:path arrowok="t"/>
              </v:shape>
              <v:shape id="_x0000_s4687" style="position:absolute;left:10473;top:1334;width:83;height:308" coordorigin="10473,1334" coordsize="83,308" path="m10502,1520r54,e" filled="f" stroked="f">
                <v:path arrowok="t"/>
              </v:shape>
              <v:shape id="_x0000_s4686" style="position:absolute;left:10473;top:1334;width:83;height:308" coordorigin="10473,1334" coordsize="83,308" path="m10557,1530r-1,e" filled="f" stroked="f">
                <v:path arrowok="t"/>
              </v:shape>
              <v:shape id="_x0000_s4685" style="position:absolute;left:10473;top:1334;width:83;height:308" coordorigin="10473,1334" coordsize="83,308" path="m10551,1526r-8,e" filled="f" stroked="f">
                <v:path arrowok="t"/>
              </v:shape>
              <v:shape id="_x0000_s4684" style="position:absolute;left:10473;top:1334;width:83;height:308" coordorigin="10473,1334" coordsize="83,308" path="m10557,1520r-55,l10522,1522r15,2l10552,1524r-9,2l10552,1526r4,2l10556,1530r1,-10e" filled="f" stroked="f">
                <v:path arrowok="t"/>
              </v:shape>
              <v:shape id="_x0000_s4683" style="position:absolute;left:10473;top:1334;width:83;height:308" coordorigin="10473,1334" coordsize="83,308" path="m10537,1524r-15,-2l10502,1520e" filled="f" stroked="f">
                <v:path arrowok="t"/>
              </v:shape>
              <v:shape id="_x0000_s4682" style="position:absolute;left:10473;top:1334;width:83;height:308" coordorigin="10473,1334" coordsize="83,308" path="m10556,1520r1,e" filled="f" stroked="f">
                <v:path arrowok="t"/>
              </v:shape>
              <v:shape id="_x0000_s4681" style="position:absolute;left:10473;top:1334;width:83;height:308" coordorigin="10473,1334" coordsize="83,308" path="m10537,1524r-2,l10519,1522r-21,-2l10502,1520e" filled="f" stroked="f">
                <v:path arrowok="t"/>
              </v:shape>
              <v:shape id="_x0000_s4680" style="position:absolute;left:10473;top:1334;width:83;height:308" coordorigin="10473,1334" coordsize="83,308" path="m10502,1520r20,2l10537,1524e" filled="f" stroked="f">
                <v:path arrowok="t"/>
              </v:shape>
              <v:shape id="_x0000_s4679" style="position:absolute;left:10473;top:1334;width:83;height:308" coordorigin="10473,1334" coordsize="83,308" path="m10502,1520r-4,l10519,1522r16,2l10537,1524r-15,-2l10502,1520e" filled="f" stroked="f">
                <v:path arrowok="t"/>
              </v:shape>
              <v:shape id="_x0000_s4678" style="position:absolute;left:10473;top:1334;width:83;height:308" coordorigin="10473,1334" coordsize="83,308" path="m10557,1520r-1,e" filled="f" stroked="f">
                <v:path arrowok="t"/>
              </v:shape>
              <v:shape id="_x0000_s4677" style="position:absolute;left:10473;top:1334;width:83;height:308" coordorigin="10473,1334" coordsize="83,308" path="m10557,1516r-20,l10541,1517r9,1l10556,1518r,2l10557,1516e" filled="f" stroked="f">
                <v:path arrowok="t"/>
              </v:shape>
              <v:shape id="_x0000_s4676" style="position:absolute;left:10473;top:1334;width:83;height:308" coordorigin="10473,1334" coordsize="83,308" path="m10537,1516r20,e" filled="f" stroked="f">
                <v:path arrowok="t"/>
              </v:shape>
              <v:shape id="_x0000_s4675" style="position:absolute;left:10473;top:1334;width:83;height:308" coordorigin="10473,1334" coordsize="83,308" path="m10541,1517r-4,-1e" filled="f" stroked="f">
                <v:path arrowok="t"/>
              </v:shape>
              <v:shape id="_x0000_s4674" style="position:absolute;left:10473;top:1334;width:83;height:308" coordorigin="10473,1334" coordsize="83,308" path="m10557,1516r-20,e" filled="f" stroked="f">
                <v:path arrowok="t"/>
              </v:shape>
              <v:shape id="_x0000_s4673" style="position:absolute;left:10473;top:1334;width:83;height:308" coordorigin="10473,1334" coordsize="83,308" path="m10557,1514r-84,l10473,1518r71,l10541,1517r-8,-1l10557,1516r,-2e" filled="f" stroked="f">
                <v:path arrowok="t"/>
              </v:shape>
              <v:shape id="_x0000_s4672" style="position:absolute;left:10473;top:1334;width:83;height:308" coordorigin="10473,1334" coordsize="83,308" path="m10537,1516r-4,l10541,1517e" filled="f" stroked="f">
                <v:path arrowok="t"/>
              </v:shape>
              <v:shape id="_x0000_s4671" style="position:absolute;left:10473;top:1334;width:83;height:308" coordorigin="10473,1334" coordsize="83,308" path="m10556,1514r1,e" filled="f" stroked="f">
                <v:path arrowok="t"/>
              </v:shape>
              <v:shape id="_x0000_s4670" style="position:absolute;left:10473;top:1334;width:83;height:308" coordorigin="10473,1334" coordsize="83,308" path="m10537,1516r4,1e" filled="f" stroked="f">
                <v:path arrowok="t"/>
              </v:shape>
              <v:shape id="_x0000_s4669" style="position:absolute;left:10473;top:1334;width:83;height:308" coordorigin="10473,1334" coordsize="83,308" path="m10541,1517r-8,-1l10537,1516e" filled="f" stroked="f">
                <v:path arrowok="t"/>
              </v:shape>
              <v:shape id="_x0000_s4668" style="position:absolute;left:10473;top:1334;width:83;height:308" coordorigin="10473,1334" coordsize="83,308" path="m10537,1516r-4,l10541,1517r-4,-1e" filled="f" stroked="f">
                <v:path arrowok="t"/>
              </v:shape>
              <v:shape id="_x0000_s4667" style="position:absolute;left:10473;top:1334;width:83;height:308" coordorigin="10473,1334" coordsize="83,308" path="m10542,1508r-69,l10473,1512r83,2l10556,1512r-4,-2l10551,1510r-9,-2e" filled="f" stroked="f">
                <v:path arrowok="t"/>
              </v:shape>
              <v:shape id="_x0000_s4666" style="position:absolute;left:10473;top:1334;width:83;height:308" coordorigin="10473,1334" coordsize="83,308" path="m10541,1508r1,e" filled="f" stroked="f">
                <v:path arrowok="t"/>
              </v:shape>
              <v:shape id="_x0000_s4665" style="position:absolute;left:10473;top:1334;width:83;height:308" coordorigin="10473,1334" coordsize="83,308" path="m10552,1510r4,2e" filled="f" stroked="f">
                <v:path arrowok="t"/>
              </v:shape>
              <v:shape id="_x0000_s4664" style="position:absolute;left:10473;top:1334;width:83;height:308" coordorigin="10473,1334" coordsize="83,308" path="m10557,1514r-1,e" filled="f" stroked="f">
                <v:path arrowok="t"/>
              </v:shape>
              <v:shape id="_x0000_s4663" style="position:absolute;left:10473;top:1334;width:83;height:308" coordorigin="10473,1334" coordsize="83,308" path="m10557,1510r-1,l10556,1514r1,-4e" filled="f" stroked="f">
                <v:path arrowok="t"/>
              </v:shape>
              <v:shape id="_x0000_s4662" style="position:absolute;left:10473;top:1334;width:83;height:308" coordorigin="10473,1334" coordsize="83,308" path="m10556,1510r1,e" filled="f" stroked="f">
                <v:path arrowok="t"/>
              </v:shape>
              <v:shape id="_x0000_s4661" style="position:absolute;left:10473;top:1334;width:83;height:308" coordorigin="10473,1334" coordsize="83,308" path="m10542,1508r-1,e" filled="f" stroked="f">
                <v:path arrowok="t"/>
              </v:shape>
              <v:shape id="_x0000_s4660" style="position:absolute;left:10473;top:1334;width:83;height:308" coordorigin="10473,1334" coordsize="83,308" path="m10556,1512r-4,-2e" filled="f" stroked="f">
                <v:path arrowok="t"/>
              </v:shape>
              <v:shape id="_x0000_s4659" style="position:absolute;left:10473;top:1334;width:83;height:308" coordorigin="10473,1334" coordsize="83,308" path="m10557,1510r-1,e" filled="f" stroked="f">
                <v:path arrowok="t"/>
              </v:shape>
              <v:shape id="_x0000_s4658" style="position:absolute;left:10473;top:1334;width:83;height:308" coordorigin="10473,1334" coordsize="83,308" path="m10557,1502r-71,l10510,1504r20,2l10541,1508r2,l10552,1510r4,2l10556,1510r1,l10557,1502e" filled="f" stroked="f">
                <v:path arrowok="t"/>
              </v:shape>
              <v:shape id="_x0000_s4657" style="position:absolute;left:10473;top:1334;width:83;height:308" coordorigin="10473,1334" coordsize="83,308" path="m10486,1502r71,e" filled="f" stroked="f">
                <v:path arrowok="t"/>
              </v:shape>
              <v:shape id="_x0000_s4656" style="position:absolute;left:10473;top:1334;width:83;height:308" coordorigin="10473,1334" coordsize="83,308" path="m10557,1502r-71,e" filled="f" stroked="f">
                <v:path arrowok="t"/>
              </v:shape>
              <v:shape id="_x0000_s4655" style="position:absolute;left:10473;top:1334;width:83;height:308" coordorigin="10473,1334" coordsize="83,308" path="m10557,1492r-4,l10555,1494r1,l10556,1496r-12,2l10522,1498r-17,2l10484,1500r-11,2l10473,1506r67,2l10525,1506r-41,-4l10557,1502r,-10e" filled="f" stroked="f">
                <v:path arrowok="t"/>
              </v:shape>
              <v:shape id="_x0000_s4654" style="position:absolute;left:10473;top:1334;width:83;height:308" coordorigin="10473,1334" coordsize="83,308" path="m10484,1500r12,e" filled="f" stroked="f">
                <v:path arrowok="t"/>
              </v:shape>
              <v:shape id="_x0000_s4653" style="position:absolute;left:10473;top:1334;width:83;height:308" coordorigin="10473,1334" coordsize="83,308" path="m10522,1498r,e" filled="f" stroked="f">
                <v:path arrowok="t"/>
              </v:shape>
              <v:shape id="_x0000_s4652" style="position:absolute;left:10473;top:1334;width:83;height:308" coordorigin="10473,1334" coordsize="83,308" path="m10524,1498r15,e" filled="f" stroked="f">
                <v:path arrowok="t"/>
              </v:shape>
              <v:shape id="_x0000_s4651" style="position:absolute;left:10473;top:1334;width:83;height:308" coordorigin="10473,1334" coordsize="83,308" path="m10556,1494r-1,e" filled="f" stroked="f">
                <v:path arrowok="t"/>
              </v:shape>
              <v:shape id="_x0000_s4650" style="position:absolute;left:10473;top:1334;width:83;height:308" coordorigin="10473,1334" coordsize="83,308" path="m10553,1492r3,e" filled="f" stroked="f">
                <v:path arrowok="t"/>
              </v:shape>
              <v:shape id="_x0000_s4649" style="position:absolute;left:10473;top:1334;width:83;height:308" coordorigin="10473,1334" coordsize="83,308" path="m10556,1492r1,e" filled="f" stroked="f">
                <v:path arrowok="t"/>
              </v:shape>
              <v:shape id="_x0000_s4648" style="position:absolute;left:10473;top:1334;width:83;height:308" coordorigin="10473,1334" coordsize="83,308" path="m10522,1498r,e" filled="f" stroked="f">
                <v:path arrowok="t"/>
              </v:shape>
              <v:shape id="_x0000_s4647" style="position:absolute;left:10473;top:1334;width:83;height:308" coordorigin="10473,1334" coordsize="83,308" path="m10496,1500r-12,e" filled="f" stroked="f">
                <v:path arrowok="t"/>
              </v:shape>
              <v:shape id="_x0000_s4646" style="position:absolute;left:10473;top:1334;width:83;height:308" coordorigin="10473,1334" coordsize="83,308" path="m10541,1490r-3,l10523,1492r-20,2l10480,1496r-7,l10473,1500r23,l10514,1498r8,l10537,1496r10,-2l10552,1492r-6,l10541,1490e" filled="f" stroked="f">
                <v:path arrowok="t"/>
              </v:shape>
              <v:shape id="_x0000_s4645" style="position:absolute;left:10473;top:1334;width:83;height:308" coordorigin="10473,1334" coordsize="83,308" path="m10538,1490r1,e" filled="f" stroked="f">
                <v:path arrowok="t"/>
              </v:shape>
              <v:shape id="_x0000_s4644" style="position:absolute;left:10473;top:1334;width:83;height:308" coordorigin="10473,1334" coordsize="83,308" path="m10546,1492r6,e" filled="f" stroked="f">
                <v:path arrowok="t"/>
              </v:shape>
              <v:shape id="_x0000_s4643" style="position:absolute;left:10473;top:1334;width:83;height:308" coordorigin="10473,1334" coordsize="83,308" path="m10540,1490r1,e" filled="f" stroked="f">
                <v:path arrowok="t"/>
              </v:shape>
              <v:shape id="_x0000_s4642" style="position:absolute;left:10473;top:1334;width:83;height:308" coordorigin="10473,1334" coordsize="83,308" path="m10555,1494r1,e" filled="f" stroked="f">
                <v:path arrowok="t"/>
              </v:shape>
              <v:shape id="_x0000_s4641" style="position:absolute;left:10473;top:1334;width:83;height:308" coordorigin="10473,1334" coordsize="83,308" path="m10539,1498r-15,e" filled="f" stroked="f">
                <v:path arrowok="t"/>
              </v:shape>
              <v:shape id="_x0000_s4640" style="position:absolute;left:10473;top:1334;width:83;height:308" coordorigin="10473,1334" coordsize="83,308" path="m10552,1492r-5,2l10538,1496r-14,2l10539,1498r10,-2l10556,1496r,-2l10555,1494r-3,-2e" filled="f" stroked="f">
                <v:path arrowok="t"/>
              </v:shape>
              <v:shape id="_x0000_s4639" style="position:absolute;left:10473;top:1334;width:83;height:308" coordorigin="10473,1334" coordsize="83,308" path="m10533,1490r-60,2l10473,1496r25,-2l10518,1492r15,-2e" filled="f" stroked="f">
                <v:path arrowok="t"/>
              </v:shape>
              <v:shape id="_x0000_s4638" style="position:absolute;left:10473;top:1334;width:83;height:308" coordorigin="10473,1334" coordsize="83,308" path="m10539,1490r-1,e" filled="f" stroked="f">
                <v:path arrowok="t"/>
              </v:shape>
              <v:shape id="_x0000_s4637" style="position:absolute;left:10473;top:1334;width:83;height:308" coordorigin="10473,1334" coordsize="83,308" path="m10503,1486r-30,l10473,1492r61,-2l10539,1490r-16,-2l10503,1486e" filled="f" stroked="f">
                <v:path arrowok="t"/>
              </v:shape>
              <v:shape id="_x0000_s4636" style="position:absolute;left:10473;top:1334;width:83;height:308" coordorigin="10473,1334" coordsize="83,308" path="m10481,1486r22,e" filled="f" stroked="f">
                <v:path arrowok="t"/>
              </v:shape>
              <v:shape id="_x0000_s4635" style="position:absolute;left:10473;top:1334;width:83;height:308" coordorigin="10473,1334" coordsize="83,308" path="m10556,1492r-3,e" filled="f" stroked="f">
                <v:path arrowok="t"/>
              </v:shape>
              <v:shape id="_x0000_s4634" style="position:absolute;left:10473;top:1334;width:83;height:308" coordorigin="10473,1334" coordsize="83,308" path="m10552,1492r-6,e" filled="f" stroked="f">
                <v:path arrowok="t"/>
              </v:shape>
              <v:shape id="_x0000_s4633" style="position:absolute;left:10473;top:1334;width:83;height:308" coordorigin="10473,1334" coordsize="83,308" path="m10556,1490r-15,l10546,1492r10,l10556,1490e" filled="f" stroked="f">
                <v:path arrowok="t"/>
              </v:shape>
              <v:shape id="_x0000_s4632" style="position:absolute;left:10473;top:1334;width:83;height:308" coordorigin="10473,1334" coordsize="83,308" path="m10541,1490r15,e" filled="f" stroked="f">
                <v:path arrowok="t"/>
              </v:shape>
              <v:shape id="_x0000_s4631" style="position:absolute;left:10473;top:1334;width:83;height:308" coordorigin="10473,1334" coordsize="83,308" path="m10557,1492r-1,e" filled="f" stroked="f">
                <v:path arrowok="t"/>
              </v:shape>
              <v:shape id="_x0000_s4630" style="position:absolute;left:10473;top:1334;width:83;height:308" coordorigin="10473,1334" coordsize="83,308" path="m10541,1490r-1,e" filled="f" stroked="f">
                <v:path arrowok="t"/>
              </v:shape>
              <v:shape id="_x0000_s4629" style="position:absolute;left:10473;top:1334;width:83;height:308" coordorigin="10473,1334" coordsize="83,308" path="m10556,1490r-15,e" filled="f" stroked="f">
                <v:path arrowok="t"/>
              </v:shape>
              <v:shape id="_x0000_s4628" style="position:absolute;left:10473;top:1334;width:83;height:308" coordorigin="10473,1334" coordsize="83,308" path="m10557,1484r-1,2l10551,1488r-11,2l10556,1490r,2l10557,1484e" filled="f" stroked="f">
                <v:path arrowok="t"/>
              </v:shape>
              <v:shape id="_x0000_s4627" style="position:absolute;left:10473;top:1334;width:83;height:308" coordorigin="10473,1334" coordsize="83,308" path="m10556,1484r1,e" filled="f" stroked="f">
                <v:path arrowok="t"/>
              </v:shape>
              <v:shape id="_x0000_s4626" style="position:absolute;left:10473;top:1334;width:83;height:308" coordorigin="10473,1334" coordsize="83,308" path="m10537,1490r-3,l10533,1490r4,e" filled="f" stroked="f">
                <v:path arrowok="t"/>
              </v:shape>
              <v:shape id="_x0000_s4625" style="position:absolute;left:10473;top:1334;width:83;height:308" coordorigin="10473,1334" coordsize="83,308" path="m10503,1486r-22,e" filled="f" stroked="f">
                <v:path arrowok="t"/>
              </v:shape>
              <v:shape id="_x0000_s4624" style="position:absolute;left:10473;top:1334;width:83;height:308" coordorigin="10473,1334" coordsize="83,308" path="m10556,1484r-75,2l10506,1486r19,2l10539,1490r11,-2l10556,1486r,-2e" filled="f" stroked="f">
                <v:path arrowok="t"/>
              </v:shape>
              <v:shape id="_x0000_s4623" style="position:absolute;left:10473;top:1334;width:83;height:308" coordorigin="10473,1334" coordsize="83,308" path="m10557,1484r-1,e" filled="f" stroked="f">
                <v:path arrowok="t"/>
              </v:shape>
              <v:shape id="_x0000_s4622" style="position:absolute;left:10473;top:1334;width:83;height:308" coordorigin="10473,1334" coordsize="83,308" path="m10557,1468r-12,l10556,1470r,2l10556,1474r-6,l10531,1476r-19,l10494,1477r-3,1l10473,1478r,6l10479,1486r73,-2l10557,1484r,-10l10556,1474r,-2l10557,1468e" filled="f" stroked="f">
                <v:path arrowok="t"/>
              </v:shape>
              <v:shape id="_x0000_s4621" style="position:absolute;left:10473;top:1334;width:83;height:308" coordorigin="10473,1334" coordsize="83,308" path="m10512,1476r19,e" filled="f" stroked="f">
                <v:path arrowok="t"/>
              </v:shape>
              <v:shape id="_x0000_s4620" style="position:absolute;left:10473;top:1334;width:83;height:308" coordorigin="10473,1334" coordsize="83,308" path="m10556,1472r,-2e" filled="f" stroked="f">
                <v:path arrowok="t"/>
              </v:shape>
              <v:shape id="_x0000_s4619" style="position:absolute;left:10473;top:1334;width:83;height:308" coordorigin="10473,1334" coordsize="83,308" path="m10494,1477r18,-1e" filled="f" stroked="f">
                <v:path arrowok="t"/>
              </v:shape>
              <v:shape id="_x0000_s4618" style="position:absolute;left:10473;top:1334;width:83;height:308" coordorigin="10473,1334" coordsize="83,308" path="m10556,1470r-11,-2l10557,1468e" filled="f" stroked="f">
                <v:path arrowok="t"/>
              </v:shape>
              <v:shape id="_x0000_s4617" style="position:absolute;left:10473;top:1334;width:83;height:308" coordorigin="10473,1334" coordsize="83,308" path="m10556,1470r,2e" filled="f" stroked="f">
                <v:path arrowok="t"/>
              </v:shape>
              <v:shape id="_x0000_s4616" style="position:absolute;left:10473;top:1334;width:83;height:308" coordorigin="10473,1334" coordsize="83,308" path="m10531,1476r-19,e" filled="f" stroked="f">
                <v:path arrowok="t"/>
              </v:shape>
              <v:shape id="_x0000_s4615" style="position:absolute;left:10473;top:1334;width:83;height:308" coordorigin="10473,1334" coordsize="83,308" path="m10515,1466r-42,l10473,1476r14,2l10494,1477r7,-1l10531,1476r11,-2l10550,1474r6,-2l10556,1470r-13,-2l10522,1468r-7,-2e" filled="f" stroked="f">
                <v:path arrowok="t"/>
              </v:shape>
              <v:shape id="_x0000_s4614" style="position:absolute;left:10473;top:1334;width:83;height:308" coordorigin="10473,1334" coordsize="83,308" path="m10512,1476r-11,l10494,1477e" filled="f" stroked="f">
                <v:path arrowok="t"/>
              </v:shape>
              <v:shape id="_x0000_s4613" style="position:absolute;left:10473;top:1334;width:83;height:308" coordorigin="10473,1334" coordsize="83,308" path="m10502,1466r13,e" filled="f" stroked="f">
                <v:path arrowok="t"/>
              </v:shape>
              <v:shape id="_x0000_s4612" style="position:absolute;left:10473;top:1334;width:83;height:308" coordorigin="10473,1334" coordsize="83,308" path="m10543,1468r13,2e" filled="f" stroked="f">
                <v:path arrowok="t"/>
              </v:shape>
              <v:shape id="_x0000_s4611" style="position:absolute;left:10473;top:1334;width:83;height:308" coordorigin="10473,1334" coordsize="83,308" path="m10483,1466r5,e" filled="f" stroked="f">
                <v:path arrowok="t"/>
              </v:shape>
              <v:shape id="_x0000_s4610" style="position:absolute;left:10473;top:1334;width:83;height:308" coordorigin="10473,1334" coordsize="83,308" path="m10512,1476r-18,1e" filled="f" stroked="f">
                <v:path arrowok="t"/>
              </v:shape>
              <v:shape id="_x0000_s4609" style="position:absolute;left:10473;top:1334;width:83;height:308" coordorigin="10473,1334" coordsize="83,308" path="m10494,1477r7,-1l10512,1476e" filled="f" stroked="f">
                <v:path arrowok="t"/>
              </v:shape>
              <v:shape id="_x0000_s4608" style="position:absolute;left:10473;top:1334;width:83;height:308" coordorigin="10473,1334" coordsize="83,308" path="m10512,1476r-11,l10494,1477r18,-1e" filled="f" stroked="f">
                <v:path arrowok="t"/>
              </v:shape>
              <v:shape id="_x0000_s4607" style="position:absolute;left:10473;top:1334;width:83;height:308" coordorigin="10473,1334" coordsize="83,308" path="m10557,1468r-12,l10556,1470e" filled="f" stroked="f">
                <v:path arrowok="t"/>
              </v:shape>
              <v:shape id="_x0000_s4606" style="position:absolute;left:10473;top:1334;width:83;height:308" coordorigin="10473,1334" coordsize="83,308" path="m10515,1466r-13,e" filled="f" stroked="f">
                <v:path arrowok="t"/>
              </v:shape>
              <v:shape id="_x0000_s4605" style="position:absolute;left:10473;top:1334;width:83;height:308" coordorigin="10473,1334" coordsize="83,308" path="m10556,1470r-13,-2e" filled="f" stroked="f">
                <v:path arrowok="t"/>
              </v:shape>
              <v:shape id="_x0000_s4604" style="position:absolute;left:10473;top:1334;width:83;height:308" coordorigin="10473,1334" coordsize="83,308" path="m10551,1462r-1,l10532,1464r-30,2l10518,1466r25,2l10556,1470r-11,-2l10557,1468r,-4l10542,1464r9,-2e" filled="f" stroked="f">
                <v:path arrowok="t"/>
              </v:shape>
              <v:shape id="_x0000_s4603" style="position:absolute;left:10473;top:1334;width:83;height:308" coordorigin="10473,1334" coordsize="83,308" path="m10532,1464r18,-2l10551,1462e" filled="f" stroked="f">
                <v:path arrowok="t"/>
              </v:shape>
              <v:shape id="_x0000_s4602" style="position:absolute;left:10473;top:1334;width:83;height:308" coordorigin="10473,1334" coordsize="83,308" path="m10551,1462r-9,2l10557,1464e" filled="f" stroked="f">
                <v:path arrowok="t"/>
              </v:shape>
              <v:shape id="_x0000_s4601" style="position:absolute;left:10473;top:1334;width:83;height:308" coordorigin="10473,1334" coordsize="83,308" path="m10488,1466r-5,e" filled="f" stroked="f">
                <v:path arrowok="t"/>
              </v:shape>
              <v:shape id="_x0000_s4600" style="position:absolute;left:10473;top:1334;width:83;height:308" coordorigin="10473,1334" coordsize="83,308" path="m10551,1462r-1,l10532,1464e" filled="f" stroked="f">
                <v:path arrowok="t"/>
              </v:shape>
              <v:shape id="_x0000_s4599" style="position:absolute;left:10473;top:1334;width:83;height:308" coordorigin="10473,1334" coordsize="83,308" path="m10473,1452r,12l10483,1466r5,l10512,1464r20,l10550,1462r7,l10557,1460r-57,l10522,1458r14,l10551,1456r5,l10550,1454r-40,l10473,1452e" filled="f" stroked="f">
                <v:path arrowok="t"/>
              </v:shape>
              <v:shape id="_x0000_s4598" style="position:absolute;left:10473;top:1334;width:83;height:308" coordorigin="10473,1334" coordsize="83,308" path="m10557,1462r-6,e" filled="f" stroked="f">
                <v:path arrowok="t"/>
              </v:shape>
              <v:shape id="_x0000_s4597" style="position:absolute;left:10473;top:1334;width:83;height:308" coordorigin="10473,1334" coordsize="83,308" path="m10553,1456r-2,l10536,1458e" filled="f" stroked="f">
                <v:path arrowok="t"/>
              </v:shape>
              <v:shape id="_x0000_s4596" style="position:absolute;left:10473;top:1334;width:83;height:308" coordorigin="10473,1334" coordsize="83,308" path="m10512,1460r45,e" filled="f" stroked="f">
                <v:path arrowok="t"/>
              </v:shape>
              <v:shape id="_x0000_s4595" style="position:absolute;left:10473;top:1334;width:83;height:308" coordorigin="10473,1334" coordsize="83,308" path="m10533,1454r17,e" filled="f" stroked="f">
                <v:path arrowok="t"/>
              </v:shape>
              <v:shape id="_x0000_s4594" style="position:absolute;left:10473;top:1334;width:83;height:308" coordorigin="10473,1334" coordsize="83,308" path="m10556,1456r-3,e" filled="f" stroked="f">
                <v:path arrowok="t"/>
              </v:shape>
              <v:shape id="_x0000_s4593" style="position:absolute;left:10473;top:1334;width:83;height:308" coordorigin="10473,1334" coordsize="83,308" path="m10557,1464r-15,l10551,1462e" filled="f" stroked="f">
                <v:path arrowok="t"/>
              </v:shape>
              <v:shape id="_x0000_s4592" style="position:absolute;left:10473;top:1334;width:83;height:308" coordorigin="10473,1334" coordsize="83,308" path="m10551,1462r6,e" filled="f" stroked="f">
                <v:path arrowok="t"/>
              </v:shape>
              <v:shape id="_x0000_s4591" style="position:absolute;left:10473;top:1334;width:83;height:308" coordorigin="10473,1334" coordsize="83,308" path="m10557,1462r-6,l10542,1464r15,l10557,1462e" filled="f" stroked="f">
                <v:path arrowok="t"/>
              </v:shape>
              <v:shape id="_x0000_s4590" style="position:absolute;left:10473;top:1334;width:83;height:308" coordorigin="10473,1334" coordsize="83,308" path="m10557,1460r-45,e" filled="f" stroked="f">
                <v:path arrowok="t"/>
              </v:shape>
              <v:shape id="_x0000_s4589" style="position:absolute;left:10473;top:1334;width:83;height:308" coordorigin="10473,1334" coordsize="83,308" path="m10536,1458r15,-2l10553,1456e" filled="f" stroked="f">
                <v:path arrowok="t"/>
              </v:shape>
              <v:shape id="_x0000_s4588" style="position:absolute;left:10473;top:1334;width:83;height:308" coordorigin="10473,1334" coordsize="83,308" path="m10553,1456r-2,l10536,1458r-24,2l10557,1460r,-2l10547,1458r6,-2e" filled="f" stroked="f">
                <v:path arrowok="t"/>
              </v:shape>
              <v:shape id="_x0000_s4587" style="position:absolute;left:10473;top:1334;width:83;height:308" coordorigin="10473,1334" coordsize="83,308" path="m10553,1456r-6,2l10557,1458e" filled="f" stroked="f">
                <v:path arrowok="t"/>
              </v:shape>
              <v:shape id="_x0000_s4586" style="position:absolute;left:10473;top:1334;width:83;height:308" coordorigin="10473,1334" coordsize="83,308" path="m10553,1456r3,e" filled="f" stroked="f">
                <v:path arrowok="t"/>
              </v:shape>
              <v:shape id="_x0000_s4585" style="position:absolute;left:10473;top:1334;width:83;height:308" coordorigin="10473,1334" coordsize="83,308" path="m10550,1454r-17,e" filled="f" stroked="f">
                <v:path arrowok="t"/>
              </v:shape>
              <v:shape id="_x0000_s4584" style="position:absolute;left:10473;top:1334;width:83;height:308" coordorigin="10473,1334" coordsize="83,308" path="m10557,1458r-10,l10553,1456e" filled="f" stroked="f">
                <v:path arrowok="t"/>
              </v:shape>
              <v:shape id="_x0000_s4583" style="position:absolute;left:10473;top:1334;width:83;height:308" coordorigin="10473,1334" coordsize="83,308" path="m10531,1438r-11,l10473,1442r,10l10507,1452r26,2l10554,1454r2,2l10553,1456r-6,2l10557,1458r,-12l10486,1446r21,-2l10526,1444r20,-2l10556,1440r-41,l10531,1438e" filled="f" stroked="f">
                <v:path arrowok="t"/>
              </v:shape>
              <v:shape id="_x0000_s4582" style="position:absolute;left:10473;top:1334;width:83;height:308" coordorigin="10473,1334" coordsize="83,308" path="m10554,1454r-4,e" filled="f" stroked="f">
                <v:path arrowok="t"/>
              </v:shape>
              <v:shape id="_x0000_s4581" style="position:absolute;left:10473;top:1334;width:83;height:308" coordorigin="10473,1334" coordsize="83,308" path="m10515,1444r-8,l10486,1446r10,e" filled="f" stroked="f">
                <v:path arrowok="t"/>
              </v:shape>
              <v:shape id="_x0000_s4580" style="position:absolute;left:10473;top:1334;width:83;height:308" coordorigin="10473,1334" coordsize="83,308" path="m10526,1444r-11,e" filled="f" stroked="f">
                <v:path arrowok="t"/>
              </v:shape>
              <v:shape id="_x0000_s4579" style="position:absolute;left:10473;top:1334;width:83;height:308" coordorigin="10473,1334" coordsize="83,308" path="m10496,1446r61,e" filled="f" stroked="f">
                <v:path arrowok="t"/>
              </v:shape>
              <v:shape id="_x0000_s4578" style="position:absolute;left:10473;top:1334;width:83;height:308" coordorigin="10473,1334" coordsize="83,308" path="m10497,1440r23,-2l10531,1438e" filled="f" stroked="f">
                <v:path arrowok="t"/>
              </v:shape>
              <v:shape id="_x0000_s4577" style="position:absolute;left:10473;top:1334;width:83;height:308" coordorigin="10473,1334" coordsize="83,308" path="m10531,1438r-16,2l10556,1440e" filled="f" stroked="f">
                <v:path arrowok="t"/>
              </v:shape>
              <v:shape id="_x0000_s4576" style="position:absolute;left:10473;top:1334;width:83;height:308" coordorigin="10473,1334" coordsize="83,308" path="m10550,1454r4,e" filled="f" stroked="f">
                <v:path arrowok="t"/>
              </v:shape>
              <v:shape id="_x0000_s4575" style="position:absolute;left:10473;top:1334;width:83;height:308" coordorigin="10473,1334" coordsize="83,308" path="m10554,1454r-4,l10556,1456r-2,-2e" filled="f" stroked="f">
                <v:path arrowok="t"/>
              </v:shape>
              <v:shape id="_x0000_s4574" style="position:absolute;left:10473;top:1334;width:83;height:308" coordorigin="10473,1334" coordsize="83,308" path="m10496,1446r-10,l10507,1444r8,e" filled="f" stroked="f">
                <v:path arrowok="t"/>
              </v:shape>
              <v:shape id="_x0000_s4573" style="position:absolute;left:10473;top:1334;width:83;height:308" coordorigin="10473,1334" coordsize="83,308" path="m10515,1444r-8,l10486,1446r10,l10515,1444e" filled="f" stroked="f">
                <v:path arrowok="t"/>
              </v:shape>
              <v:shape id="_x0000_s4572" style="position:absolute;left:10473;top:1334;width:83;height:308" coordorigin="10473,1334" coordsize="83,308" path="m10515,1444r-19,2e" filled="f" stroked="f">
                <v:path arrowok="t"/>
              </v:shape>
              <v:shape id="_x0000_s4571" style="position:absolute;left:10473;top:1334;width:83;height:308" coordorigin="10473,1334" coordsize="83,308" path="m10557,1446r-61,e" filled="f" stroked="f">
                <v:path arrowok="t"/>
              </v:shape>
              <v:shape id="_x0000_s4570" style="position:absolute;left:10473;top:1334;width:83;height:308" coordorigin="10473,1334" coordsize="83,308" path="m10515,1444r11,e" filled="f" stroked="f">
                <v:path arrowok="t"/>
              </v:shape>
              <v:shape id="_x0000_s4569" style="position:absolute;left:10473;top:1334;width:83;height:308" coordorigin="10473,1334" coordsize="83,308" path="m10496,1446r19,-2e" filled="f" stroked="f">
                <v:path arrowok="t"/>
              </v:shape>
              <v:shape id="_x0000_s4568" style="position:absolute;left:10473;top:1334;width:83;height:308" coordorigin="10473,1334" coordsize="83,308" path="m10557,1434r-3,l10550,1436r6,l10556,1440r-10,2l10528,1444r-13,l10496,1446r61,l10557,1434e" filled="f" stroked="f">
                <v:path arrowok="t"/>
              </v:shape>
              <v:shape id="_x0000_s4567" style="position:absolute;left:10473;top:1334;width:83;height:308" coordorigin="10473,1334" coordsize="83,308" path="m10556,1436r-6,e" filled="f" stroked="f">
                <v:path arrowok="t"/>
              </v:shape>
              <v:shape id="_x0000_s4566" style="position:absolute;left:10473;top:1334;width:83;height:308" coordorigin="10473,1334" coordsize="83,308" path="m10554,1434r2,e" filled="f" stroked="f">
                <v:path arrowok="t"/>
              </v:shape>
              <v:shape id="_x0000_s4565" style="position:absolute;left:10473;top:1334;width:83;height:308" coordorigin="10473,1334" coordsize="83,308" path="m10556,1434r1,e" filled="f" stroked="f">
                <v:path arrowok="t"/>
              </v:shape>
              <v:shape id="_x0000_s4564" style="position:absolute;left:10473;top:1334;width:83;height:308" coordorigin="10473,1334" coordsize="83,308" path="m10531,1438r-11,l10497,1440e" filled="f" stroked="f">
                <v:path arrowok="t"/>
              </v:shape>
              <v:shape id="_x0000_s4563" style="position:absolute;left:10473;top:1334;width:83;height:308" coordorigin="10473,1334" coordsize="83,308" path="m10532,1432r-7,1l10517,1434r-20,2l10473,1438r,4l10495,1440r2,l10520,1438r11,l10543,1436r7,l10546,1434r-7,l10532,1432e" filled="f" stroked="f">
                <v:path arrowok="t"/>
              </v:shape>
              <v:shape id="_x0000_s4562" style="position:absolute;left:10473;top:1334;width:83;height:308" coordorigin="10473,1334" coordsize="83,308" path="m10473,1438r24,-2l10517,1434r8,-1e" filled="f" stroked="f">
                <v:path arrowok="t"/>
              </v:shape>
              <v:shape id="_x0000_s4561" style="position:absolute;left:10473;top:1334;width:83;height:308" coordorigin="10473,1334" coordsize="83,308" path="m10540,1434r6,e" filled="f" stroked="f">
                <v:path arrowok="t"/>
              </v:shape>
              <v:shape id="_x0000_s4560" style="position:absolute;left:10473;top:1334;width:83;height:308" coordorigin="10473,1334" coordsize="83,308" path="m10556,1440r-41,l10531,1438e" filled="f" stroked="f">
                <v:path arrowok="t"/>
              </v:shape>
              <v:shape id="_x0000_s4559" style="position:absolute;left:10473;top:1334;width:83;height:308" coordorigin="10473,1334" coordsize="83,308" path="m10550,1436r6,e" filled="f" stroked="f">
                <v:path arrowok="t"/>
              </v:shape>
              <v:shape id="_x0000_s4558" style="position:absolute;left:10473;top:1334;width:83;height:308" coordorigin="10473,1334" coordsize="83,308" path="m10556,1436r-6,l10538,1438r-7,l10515,1440r41,l10556,1436e" filled="f" stroked="f">
                <v:path arrowok="t"/>
              </v:shape>
              <v:shape id="_x0000_s4557" style="position:absolute;left:10473;top:1334;width:83;height:308" coordorigin="10473,1334" coordsize="83,308" path="m10505,1420r-32,l10473,1438r42,-4l10525,1433r6,-1l10509,1432r-15,-2l10550,1430r6,-2l10556,1424r-8,l10533,1422r-37,l10505,1420e" filled="f" stroked="f">
                <v:path arrowok="t"/>
              </v:shape>
              <v:shape id="_x0000_s4556" style="position:absolute;left:10473;top:1334;width:83;height:308" coordorigin="10473,1334" coordsize="83,308" path="m10525,1433r-10,1l10473,1438e" filled="f" stroked="f">
                <v:path arrowok="t"/>
              </v:shape>
              <v:shape id="_x0000_s4555" style="position:absolute;left:10473;top:1334;width:83;height:308" coordorigin="10473,1334" coordsize="83,308" path="m10549,1424r7,e" filled="f" stroked="f">
                <v:path arrowok="t"/>
              </v:shape>
              <v:shape id="_x0000_s4554" style="position:absolute;left:10473;top:1334;width:83;height:308" coordorigin="10473,1334" coordsize="83,308" path="m10550,1430r-54,e" filled="f" stroked="f">
                <v:path arrowok="t"/>
              </v:shape>
              <v:shape id="_x0000_s4553" style="position:absolute;left:10473;top:1334;width:83;height:308" coordorigin="10473,1334" coordsize="83,308" path="m10515,1432r16,e" filled="f" stroked="f">
                <v:path arrowok="t"/>
              </v:shape>
              <v:shape id="_x0000_s4552" style="position:absolute;left:10473;top:1334;width:83;height:308" coordorigin="10473,1334" coordsize="83,308" path="m10498,1422r23,e" filled="f" stroked="f">
                <v:path arrowok="t"/>
              </v:shape>
              <v:shape id="_x0000_s4551" style="position:absolute;left:10473;top:1334;width:83;height:308" coordorigin="10473,1334" coordsize="83,308" path="m10528,1422r5,e" filled="f" stroked="f">
                <v:path arrowok="t"/>
              </v:shape>
              <v:shape id="_x0000_s4550" style="position:absolute;left:10473;top:1334;width:83;height:308" coordorigin="10473,1334" coordsize="83,308" path="m10487,1420r18,e" filled="f" stroked="f">
                <v:path arrowok="t"/>
              </v:shape>
              <v:shape id="_x0000_s4549" style="position:absolute;left:10473;top:1334;width:83;height:308" coordorigin="10473,1334" coordsize="83,308" path="m10525,1433r-8,1l10497,1436r-24,2e" filled="f" stroked="f">
                <v:path arrowok="t"/>
              </v:shape>
              <v:shape id="_x0000_s4548" style="position:absolute;left:10473;top:1334;width:83;height:308" coordorigin="10473,1334" coordsize="83,308" path="m10473,1438r42,-4l10525,1433e" filled="f" stroked="f">
                <v:path arrowok="t"/>
              </v:shape>
              <v:shape id="_x0000_s4547" style="position:absolute;left:10473;top:1334;width:83;height:308" coordorigin="10473,1334" coordsize="83,308" path="m10525,1433r-10,1l10473,1438r24,-2l10517,1434r8,-1e" filled="f" stroked="f">
                <v:path arrowok="t"/>
              </v:shape>
              <v:shape id="_x0000_s4546" style="position:absolute;left:10473;top:1334;width:83;height:308" coordorigin="10473,1334" coordsize="83,308" path="m10554,1434r-8,l10550,1436r4,-2e" filled="f" stroked="f">
                <v:path arrowok="t"/>
              </v:shape>
              <v:shape id="_x0000_s4545" style="position:absolute;left:10473;top:1334;width:83;height:308" coordorigin="10473,1334" coordsize="83,308" path="m10546,1434r8,e" filled="f" stroked="f">
                <v:path arrowok="t"/>
              </v:shape>
              <v:shape id="_x0000_s4544" style="position:absolute;left:10473;top:1334;width:83;height:308" coordorigin="10473,1334" coordsize="83,308" path="m10556,1434r-2,e" filled="f" stroked="f">
                <v:path arrowok="t"/>
              </v:shape>
              <v:shape id="_x0000_s4543" style="position:absolute;left:10473;top:1334;width:83;height:308" coordorigin="10473,1334" coordsize="83,308" path="m10546,1434r-6,e" filled="f" stroked="f">
                <v:path arrowok="t"/>
              </v:shape>
              <v:shape id="_x0000_s4542" style="position:absolute;left:10473;top:1334;width:83;height:308" coordorigin="10473,1334" coordsize="83,308" path="m10554,1434r-8,e" filled="f" stroked="f">
                <v:path arrowok="t"/>
              </v:shape>
              <v:shape id="_x0000_s4541" style="position:absolute;left:10473;top:1334;width:83;height:308" coordorigin="10473,1334" coordsize="83,308" path="m10556,1432r-23,l10540,1434r16,l10556,1432e" filled="f" stroked="f">
                <v:path arrowok="t"/>
              </v:shape>
              <v:shape id="_x0000_s4540" style="position:absolute;left:10473;top:1334;width:83;height:308" coordorigin="10473,1334" coordsize="83,308" path="m10538,1432r18,e" filled="f" stroked="f">
                <v:path arrowok="t"/>
              </v:shape>
              <v:shape id="_x0000_s4539" style="position:absolute;left:10473;top:1334;width:83;height:308" coordorigin="10473,1334" coordsize="83,308" path="m10533,1432r4,e" filled="f" stroked="f">
                <v:path arrowok="t"/>
              </v:shape>
              <v:shape id="_x0000_s4538" style="position:absolute;left:10473;top:1334;width:83;height:308" coordorigin="10473,1334" coordsize="83,308" path="m10557,1434r-1,e" filled="f" stroked="f">
                <v:path arrowok="t"/>
              </v:shape>
              <v:shape id="_x0000_s4537" style="position:absolute;left:10473;top:1334;width:83;height:308" coordorigin="10473,1334" coordsize="83,308" path="m10556,1424r-7,e" filled="f" stroked="f">
                <v:path arrowok="t"/>
              </v:shape>
              <v:shape id="_x0000_s4536" style="position:absolute;left:10473;top:1334;width:83;height:308" coordorigin="10473,1334" coordsize="83,308" path="m10556,1432r-18,e" filled="f" stroked="f">
                <v:path arrowok="t"/>
              </v:shape>
              <v:shape id="_x0000_s4535" style="position:absolute;left:10473;top:1334;width:83;height:308" coordorigin="10473,1334" coordsize="83,308" path="m10557,1422r-22,l10549,1424r7,l10556,1428r-6,2l10538,1432r18,l10556,1434r1,-12e" filled="f" stroked="f">
                <v:path arrowok="t"/>
              </v:shape>
              <v:shape id="_x0000_s4534" style="position:absolute;left:10473;top:1334;width:83;height:308" coordorigin="10473,1334" coordsize="83,308" path="m10535,1422r20,e" filled="f" stroked="f">
                <v:path arrowok="t"/>
              </v:shape>
              <v:shape id="_x0000_s4533" style="position:absolute;left:10473;top:1334;width:83;height:308" coordorigin="10473,1334" coordsize="83,308" path="m10556,1422r1,e" filled="f" stroked="f">
                <v:path arrowok="t"/>
              </v:shape>
              <v:shape id="_x0000_s4532" style="position:absolute;left:10473;top:1334;width:83;height:308" coordorigin="10473,1334" coordsize="83,308" path="m10531,1432r-16,e" filled="f" stroked="f">
                <v:path arrowok="t"/>
              </v:shape>
              <v:shape id="_x0000_s4531" style="position:absolute;left:10473;top:1334;width:83;height:308" coordorigin="10473,1334" coordsize="83,308" path="m10496,1430r54,e" filled="f" stroked="f">
                <v:path arrowok="t"/>
              </v:shape>
              <v:shape id="_x0000_s4530" style="position:absolute;left:10473;top:1334;width:83;height:308" coordorigin="10473,1334" coordsize="83,308" path="m10537,1432r-4,e" filled="f" stroked="f">
                <v:path arrowok="t"/>
              </v:shape>
              <v:shape id="_x0000_s4529" style="position:absolute;left:10473;top:1334;width:83;height:308" coordorigin="10473,1334" coordsize="83,308" path="m10550,1430r-54,l10515,1432r22,l10550,1430e" filled="f" stroked="f">
                <v:path arrowok="t"/>
              </v:shape>
              <v:shape id="_x0000_s4528" style="position:absolute;left:10473;top:1334;width:83;height:308" coordorigin="10473,1334" coordsize="83,308" path="m10521,1422r-23,e" filled="f" stroked="f">
                <v:path arrowok="t"/>
              </v:shape>
              <v:shape id="_x0000_s4527" style="position:absolute;left:10473;top:1334;width:83;height:308" coordorigin="10473,1334" coordsize="83,308" path="m10511,1420r-3,l10498,1422r23,l10511,1420e" filled="f" stroked="f">
                <v:path arrowok="t"/>
              </v:shape>
              <v:shape id="_x0000_s4526" style="position:absolute;left:10473;top:1334;width:83;height:308" coordorigin="10473,1334" coordsize="83,308" path="m10508,1420r2,e" filled="f" stroked="f">
                <v:path arrowok="t"/>
              </v:shape>
              <v:shape id="_x0000_s4525" style="position:absolute;left:10473;top:1334;width:83;height:308" coordorigin="10473,1334" coordsize="83,308" path="m10533,1422r-5,e" filled="f" stroked="f">
                <v:path arrowok="t"/>
              </v:shape>
              <v:shape id="_x0000_s4524" style="position:absolute;left:10473;top:1334;width:83;height:308" coordorigin="10473,1334" coordsize="83,308" path="m10555,1422r-20,e" filled="f" stroked="f">
                <v:path arrowok="t"/>
              </v:shape>
              <v:shape id="_x0000_s4523" style="position:absolute;left:10473;top:1334;width:83;height:308" coordorigin="10473,1334" coordsize="83,308" path="m10556,1420r-35,l10528,1422r27,l10556,1420e" filled="f" stroked="f">
                <v:path arrowok="t"/>
              </v:shape>
              <v:shape id="_x0000_s4522" style="position:absolute;left:10473;top:1334;width:83;height:308" coordorigin="10473,1334" coordsize="83,308" path="m10521,1420r35,e" filled="f" stroked="f">
                <v:path arrowok="t"/>
              </v:shape>
              <v:shape id="_x0000_s4521" style="position:absolute;left:10473;top:1334;width:83;height:308" coordorigin="10473,1334" coordsize="83,308" path="m10557,1422r-1,e" filled="f" stroked="f">
                <v:path arrowok="t"/>
              </v:shape>
              <v:shape id="_x0000_s4520" style="position:absolute;left:10473;top:1334;width:83;height:308" coordorigin="10473,1334" coordsize="83,308" path="m10556,1420r-35,e" filled="f" stroked="f">
                <v:path arrowok="t"/>
              </v:shape>
              <v:shape id="_x0000_s4519" style="position:absolute;left:10473;top:1334;width:83;height:308" coordorigin="10473,1334" coordsize="83,308" path="m10557,1410r-5,l10544,1412r-7,l10521,1414r35,l10555,1416r-5,1l10547,1418r-26,2l10556,1420r,2l10557,1410e" filled="f" stroked="f">
                <v:path arrowok="t"/>
              </v:shape>
              <v:shape id="_x0000_s4518" style="position:absolute;left:10473;top:1334;width:83;height:308" coordorigin="10473,1334" coordsize="83,308" path="m10556,1414r,e" filled="f" stroked="f">
                <v:path arrowok="t"/>
              </v:shape>
              <v:shape id="_x0000_s4517" style="position:absolute;left:10473;top:1334;width:83;height:308" coordorigin="10473,1334" coordsize="83,308" path="m10550,1417r5,-1l10556,1414e" filled="f" stroked="f">
                <v:path arrowok="t"/>
              </v:shape>
              <v:shape id="_x0000_s4516" style="position:absolute;left:10473;top:1334;width:83;height:308" coordorigin="10473,1334" coordsize="83,308" path="m10550,1414r-29,l10537,1412r7,l10552,1410r5,e" filled="f" stroked="f">
                <v:path arrowok="t"/>
              </v:shape>
              <v:shape id="_x0000_s4515" style="position:absolute;left:10473;top:1334;width:83;height:308" coordorigin="10473,1334" coordsize="83,308" path="m10505,1420r-18,e" filled="f" stroked="f">
                <v:path arrowok="t"/>
              </v:shape>
              <v:shape id="_x0000_s4514" style="position:absolute;left:10473;top:1334;width:83;height:308" coordorigin="10473,1334" coordsize="83,308" path="m10510,1420r-2,e" filled="f" stroked="f">
                <v:path arrowok="t"/>
              </v:shape>
              <v:shape id="_x0000_s4513" style="position:absolute;left:10473;top:1334;width:83;height:308" coordorigin="10473,1334" coordsize="83,308" path="m10556,1414r-73,2l10479,1416r-6,l10473,1418r14,2l10510,1420r31,-2l10550,1417r6,-3e" filled="f" stroked="f">
                <v:path arrowok="t"/>
              </v:shape>
              <v:shape id="_x0000_s4512" style="position:absolute;left:10473;top:1334;width:83;height:308" coordorigin="10473,1334" coordsize="83,308" path="m10556,1414r-6,3e" filled="f" stroked="f">
                <v:path arrowok="t"/>
              </v:shape>
              <v:shape id="_x0000_s4511" style="position:absolute;left:10473;top:1334;width:83;height:308" coordorigin="10473,1334" coordsize="83,308" path="m10556,1414r-1,2l10550,1417e" filled="f" stroked="f">
                <v:path arrowok="t"/>
              </v:shape>
              <v:shape id="_x0000_s4510" style="position:absolute;left:10473;top:1334;width:83;height:308" coordorigin="10473,1334" coordsize="83,308" path="m10550,1417r6,-3e" filled="f" stroked="f">
                <v:path arrowok="t"/>
              </v:shape>
              <v:shape id="_x0000_s4509" style="position:absolute;left:10473;top:1334;width:83;height:308" coordorigin="10473,1334" coordsize="83,308" path="m10556,1414r-6,3l10555,1416r1,-2e" filled="f" stroked="f">
                <v:path arrowok="t"/>
              </v:shape>
              <v:shape id="_x0000_s4508" style="position:absolute;left:10473;top:1334;width:83;height:308" coordorigin="10473,1334" coordsize="83,308" path="m10551,1410r-78,l10473,1416r26,-2l10512,1414r24,-2l10551,1410e" filled="f" stroked="f">
                <v:path arrowok="t"/>
              </v:shape>
              <v:shape id="_x0000_s4507" style="position:absolute;left:10473;top:1334;width:83;height:308" coordorigin="10473,1334" coordsize="83,308" path="m10551,1410r-15,2l10512,1414e" filled="f" stroked="f">
                <v:path arrowok="t"/>
              </v:shape>
              <v:shape id="_x0000_s4506" style="position:absolute;left:10473;top:1334;width:83;height:308" coordorigin="10473,1334" coordsize="83,308" path="m10484,1416r-11,l10483,1416r1,e" filled="f" stroked="f">
                <v:path arrowok="t"/>
              </v:shape>
              <v:shape id="_x0000_s4505" style="position:absolute;left:10473;top:1334;width:83;height:308" coordorigin="10473,1334" coordsize="83,308" path="m10557,1410r-5,l10544,1412r-7,l10521,1414r29,e" filled="f" stroked="f">
                <v:path arrowok="t"/>
              </v:shape>
              <v:shape id="_x0000_s4504" style="position:absolute;left:10473;top:1334;width:83;height:308" coordorigin="10473,1334" coordsize="83,308" path="m10512,1414r24,-2l10551,1410e" filled="f" stroked="f">
                <v:path arrowok="t"/>
              </v:shape>
              <v:shape id="_x0000_s4503" style="position:absolute;left:10473;top:1334;width:83;height:308" coordorigin="10473,1334" coordsize="83,308" path="m10556,1402r-83,l10473,1408r83,l10551,1410r-15,2l10512,1414r-28,2l10550,1414r-29,l10537,1412r7,l10552,1410r5,l10557,1404r-1,l10556,1402e" filled="f" stroked="f">
                <v:path arrowok="t"/>
              </v:shape>
              <v:shape id="_x0000_s4502" style="position:absolute;left:10473;top:1334;width:83;height:308" coordorigin="10473,1334" coordsize="83,308" path="m10556,1404r1,e" filled="f" stroked="f">
                <v:path arrowok="t"/>
              </v:shape>
              <v:shape id="_x0000_s4501" style="position:absolute;left:10473;top:1334;width:83;height:308" coordorigin="10473,1334" coordsize="83,308" path="m10479,1402r1,e" filled="f" stroked="f">
                <v:path arrowok="t"/>
              </v:shape>
              <v:shape id="_x0000_s4500" style="position:absolute;left:10473;top:1334;width:83;height:308" coordorigin="10473,1334" coordsize="83,308" path="m10480,1402r15,e" filled="f" stroked="f">
                <v:path arrowok="t"/>
              </v:shape>
              <v:shape id="_x0000_s4499" style="position:absolute;left:10473;top:1334;width:83;height:308" coordorigin="10473,1334" coordsize="83,308" path="m10495,1402r53,e" filled="f" stroked="f">
                <v:path arrowok="t"/>
              </v:shape>
              <v:shape id="_x0000_s4498" style="position:absolute;left:10473;top:1334;width:83;height:308" coordorigin="10473,1334" coordsize="83,308" path="m10557,1404r-1,e" filled="f" stroked="f">
                <v:path arrowok="t"/>
              </v:shape>
              <v:shape id="_x0000_s4497" style="position:absolute;left:10473;top:1334;width:83;height:308" coordorigin="10473,1334" coordsize="83,308" path="m10557,1398r-31,l10520,1400r23,l10556,1402r,2l10557,1398e" filled="f" stroked="f">
                <v:path arrowok="t"/>
              </v:shape>
              <v:shape id="_x0000_s4496" style="position:absolute;left:10473;top:1334;width:83;height:308" coordorigin="10473,1334" coordsize="83,308" path="m10543,1400r-23,e" filled="f" stroked="f">
                <v:path arrowok="t"/>
              </v:shape>
              <v:shape id="_x0000_s4495" style="position:absolute;left:10473;top:1334;width:83;height:308" coordorigin="10473,1334" coordsize="83,308" path="m10526,1398r11,e" filled="f" stroked="f">
                <v:path arrowok="t"/>
              </v:shape>
              <v:shape id="_x0000_s4494" style="position:absolute;left:10473;top:1334;width:83;height:308" coordorigin="10473,1334" coordsize="83,308" path="m10538,1398r18,e" filled="f" stroked="f">
                <v:path arrowok="t"/>
              </v:shape>
              <v:shape id="_x0000_s4493" style="position:absolute;left:10473;top:1334;width:83;height:308" coordorigin="10473,1334" coordsize="83,308" path="m10556,1398r1,e" filled="f" stroked="f">
                <v:path arrowok="t"/>
              </v:shape>
              <v:shape id="_x0000_s4492" style="position:absolute;left:10473;top:1334;width:83;height:308" coordorigin="10473,1334" coordsize="83,308" path="m10480,1402r-1,e" filled="f" stroked="f">
                <v:path arrowok="t"/>
              </v:shape>
              <v:shape id="_x0000_s4491" style="position:absolute;left:10473;top:1334;width:83;height:308" coordorigin="10473,1334" coordsize="83,308" path="m10480,1402r-1,l10480,1402e" filled="f" stroked="f">
                <v:path arrowok="t"/>
              </v:shape>
              <v:shape id="_x0000_s4490" style="position:absolute;left:10473;top:1334;width:83;height:308" coordorigin="10473,1334" coordsize="83,308" path="m10480,1402r,e" filled="f" stroked="f">
                <v:path arrowok="t"/>
              </v:shape>
              <v:shape id="_x0000_s4489" style="position:absolute;left:10473;top:1334;width:83;height:308" coordorigin="10473,1334" coordsize="83,308" path="m10495,1402r-15,e" filled="f" stroked="f">
                <v:path arrowok="t"/>
              </v:shape>
              <v:shape id="_x0000_s4488" style="position:absolute;left:10473;top:1334;width:83;height:308" coordorigin="10473,1334" coordsize="83,308" path="m10480,1402r,e" filled="f" stroked="f">
                <v:path arrowok="t"/>
              </v:shape>
              <v:shape id="_x0000_s4487" style="position:absolute;left:10473;top:1334;width:83;height:308" coordorigin="10473,1334" coordsize="83,308" path="m10514,1400r-14,l10480,1402r15,l10514,1400e" filled="f" stroked="f">
                <v:path arrowok="t"/>
              </v:shape>
              <v:shape id="_x0000_s4486" style="position:absolute;left:10473;top:1334;width:83;height:308" coordorigin="10473,1334" coordsize="83,308" path="m10514,1400r-19,2e" filled="f" stroked="f">
                <v:path arrowok="t"/>
              </v:shape>
              <v:shape id="_x0000_s4485" style="position:absolute;left:10473;top:1334;width:83;height:308" coordorigin="10473,1334" coordsize="83,308" path="m10480,1402r20,-2l10510,1400e" filled="f" stroked="f">
                <v:path arrowok="t"/>
              </v:shape>
              <v:shape id="_x0000_s4484" style="position:absolute;left:10473;top:1334;width:83;height:308" coordorigin="10473,1334" coordsize="83,308" path="m10548,1402r-53,e" filled="f" stroked="f">
                <v:path arrowok="t"/>
              </v:shape>
              <v:shape id="_x0000_s4483" style="position:absolute;left:10473;top:1334;width:83;height:308" coordorigin="10473,1334" coordsize="83,308" path="m10520,1400r23,e" filled="f" stroked="f">
                <v:path arrowok="t"/>
              </v:shape>
              <v:shape id="_x0000_s4482" style="position:absolute;left:10473;top:1334;width:83;height:308" coordorigin="10473,1334" coordsize="83,308" path="m10495,1402r19,-2e" filled="f" stroked="f">
                <v:path arrowok="t"/>
              </v:shape>
              <v:shape id="_x0000_s4481" style="position:absolute;left:10473;top:1334;width:83;height:308" coordorigin="10473,1334" coordsize="83,308" path="m10543,1400r-29,l10495,1402r53,l10543,1400e" filled="f" stroked="f">
                <v:path arrowok="t"/>
              </v:shape>
              <v:shape id="_x0000_s4480" style="position:absolute;left:10473;top:1334;width:83;height:308" coordorigin="10473,1334" coordsize="83,308" path="m10510,1400r-10,l10480,1402e" filled="f" stroked="f">
                <v:path arrowok="t"/>
              </v:shape>
              <v:shape id="_x0000_s4479" style="position:absolute;left:10473;top:1334;width:83;height:308" coordorigin="10473,1334" coordsize="83,308" path="m10492,1398r-6,2l10480,1402r20,-2l10510,1400r-18,-2e" filled="f" stroked="f">
                <v:path arrowok="t"/>
              </v:shape>
              <v:shape id="_x0000_s4478" style="position:absolute;left:10473;top:1334;width:83;height:308" coordorigin="10473,1334" coordsize="83,308" path="m10525,1398r-14,l10518,1400r7,-2e" filled="f" stroked="f">
                <v:path arrowok="t"/>
              </v:shape>
              <v:shape id="_x0000_s4477" style="position:absolute;left:10473;top:1334;width:83;height:308" coordorigin="10473,1334" coordsize="83,308" path="m10511,1398r14,e" filled="f" stroked="f">
                <v:path arrowok="t"/>
              </v:shape>
              <v:shape id="_x0000_s4476" style="position:absolute;left:10473;top:1334;width:83;height:308" coordorigin="10473,1334" coordsize="83,308" path="m10537,1398r-11,e" filled="f" stroked="f">
                <v:path arrowok="t"/>
              </v:shape>
              <v:shape id="_x0000_s4475" style="position:absolute;left:10473;top:1334;width:83;height:308" coordorigin="10473,1334" coordsize="83,308" path="m10525,1398r-14,e" filled="f" stroked="f">
                <v:path arrowok="t"/>
              </v:shape>
              <v:shape id="_x0000_s4474" style="position:absolute;left:10473;top:1334;width:83;height:308" coordorigin="10473,1334" coordsize="83,308" path="m10540,1396r-43,l10495,1398r42,l10540,1396e" filled="f" stroked="f">
                <v:path arrowok="t"/>
              </v:shape>
              <v:shape id="_x0000_s4473" style="position:absolute;left:10473;top:1334;width:83;height:308" coordorigin="10473,1334" coordsize="83,308" path="m10499,1396r27,e" filled="f" stroked="f">
                <v:path arrowok="t"/>
              </v:shape>
              <v:shape id="_x0000_s4472" style="position:absolute;left:10473;top:1334;width:83;height:308" coordorigin="10473,1334" coordsize="83,308" path="m10526,1396r2,e" filled="f" stroked="f">
                <v:path arrowok="t"/>
              </v:shape>
              <v:shape id="_x0000_s4471" style="position:absolute;left:10473;top:1334;width:83;height:308" coordorigin="10473,1334" coordsize="83,308" path="m10528,1396r12,e" filled="f" stroked="f">
                <v:path arrowok="t"/>
              </v:shape>
              <v:shape id="_x0000_s4470" style="position:absolute;left:10473;top:1334;width:83;height:308" coordorigin="10473,1334" coordsize="83,308" path="m10556,1398r-18,e" filled="f" stroked="f">
                <v:path arrowok="t"/>
              </v:shape>
              <v:shape id="_x0000_s4469" style="position:absolute;left:10473;top:1334;width:83;height:308" coordorigin="10473,1334" coordsize="83,308" path="m10556,1396r-15,l10538,1398r18,l10556,1396e" filled="f" stroked="f">
                <v:path arrowok="t"/>
              </v:shape>
              <v:shape id="_x0000_s4468" style="position:absolute;left:10473;top:1334;width:83;height:308" coordorigin="10473,1334" coordsize="83,308" path="m10547,1396r9,e" filled="f" stroked="f">
                <v:path arrowok="t"/>
              </v:shape>
              <v:shape id="_x0000_s4467" style="position:absolute;left:10473;top:1334;width:83;height:308" coordorigin="10473,1334" coordsize="83,308" path="m10541,1396r6,e" filled="f" stroked="f">
                <v:path arrowok="t"/>
              </v:shape>
              <v:shape id="_x0000_s4466" style="position:absolute;left:10473;top:1334;width:83;height:308" coordorigin="10473,1334" coordsize="83,308" path="m10557,1398r-1,e" filled="f" stroked="f">
                <v:path arrowok="t"/>
              </v:shape>
              <v:shape id="_x0000_s4465" style="position:absolute;left:10473;top:1334;width:83;height:308" coordorigin="10473,1334" coordsize="83,308" path="m10556,1396r-9,e" filled="f" stroked="f">
                <v:path arrowok="t"/>
              </v:shape>
              <v:shape id="_x0000_s4464" style="position:absolute;left:10473;top:1334;width:83;height:308" coordorigin="10473,1334" coordsize="83,308" path="m10557,1394r-4,l10547,1396r9,l10556,1398r1,-4e" filled="f" stroked="f">
                <v:path arrowok="t"/>
              </v:shape>
              <v:shape id="_x0000_s4463" style="position:absolute;left:10473;top:1334;width:83;height:308" coordorigin="10473,1334" coordsize="83,308" path="m10553,1394r3,e" filled="f" stroked="f">
                <v:path arrowok="t"/>
              </v:shape>
              <v:shape id="_x0000_s4462" style="position:absolute;left:10473;top:1334;width:83;height:308" coordorigin="10473,1334" coordsize="83,308" path="m10556,1394r1,e" filled="f" stroked="f">
                <v:path arrowok="t"/>
              </v:shape>
              <v:shape id="_x0000_s4461" style="position:absolute;left:10473;top:1334;width:83;height:308" coordorigin="10473,1334" coordsize="83,308" path="m10526,1396r-27,e" filled="f" stroked="f">
                <v:path arrowok="t"/>
              </v:shape>
              <v:shape id="_x0000_s4460" style="position:absolute;left:10473;top:1334;width:83;height:308" coordorigin="10473,1334" coordsize="83,308" path="m10501,1394r-2,2l10526,1396r-25,-2e" filled="f" stroked="f">
                <v:path arrowok="t"/>
              </v:shape>
              <v:shape id="_x0000_s4459" style="position:absolute;left:10473;top:1334;width:83;height:308" coordorigin="10473,1334" coordsize="83,308" path="m10528,1396r-2,e" filled="f" stroked="f">
                <v:path arrowok="t"/>
              </v:shape>
              <v:shape id="_x0000_s4458" style="position:absolute;left:10473;top:1334;width:83;height:308" coordorigin="10473,1334" coordsize="83,308" path="m10504,1394r22,2l10528,1396r-24,-2e" filled="f" stroked="f">
                <v:path arrowok="t"/>
              </v:shape>
              <v:shape id="_x0000_s4457" style="position:absolute;left:10473;top:1334;width:83;height:308" coordorigin="10473,1334" coordsize="83,308" path="m10540,1396r-12,e" filled="f" stroked="f">
                <v:path arrowok="t"/>
              </v:shape>
              <v:shape id="_x0000_s4456" style="position:absolute;left:10473;top:1334;width:83;height:308" coordorigin="10473,1334" coordsize="83,308" path="m10547,1396r-6,e" filled="f" stroked="f">
                <v:path arrowok="t"/>
              </v:shape>
              <v:shape id="_x0000_s4455" style="position:absolute;left:10473;top:1334;width:83;height:308" coordorigin="10473,1334" coordsize="83,308" path="m10556,1394r-3,e" filled="f" stroked="f">
                <v:path arrowok="t"/>
              </v:shape>
              <v:shape id="_x0000_s4454" style="position:absolute;left:10473;top:1334;width:83;height:308" coordorigin="10473,1334" coordsize="83,308" path="m10551,1388r-38,l10509,1390r-3,2l10502,1394r26,2l10547,1396r6,-2l10556,1394r,-4l10551,1388e" filled="f" stroked="f">
                <v:path arrowok="t"/>
              </v:shape>
              <v:shape id="_x0000_s4453" style="position:absolute;left:10473;top:1334;width:83;height:308" coordorigin="10473,1334" coordsize="83,308" path="m10541,1388r10,e" filled="f" stroked="f">
                <v:path arrowok="t"/>
              </v:shape>
              <v:shape id="_x0000_s4452" style="position:absolute;left:10473;top:1334;width:83;height:308" coordorigin="10473,1334" coordsize="83,308" path="m10513,1388r26,e" filled="f" stroked="f">
                <v:path arrowok="t"/>
              </v:shape>
              <v:shape id="_x0000_s4451" style="position:absolute;left:10473;top:1334;width:83;height:308" coordorigin="10473,1334" coordsize="83,308" path="m10557,1394r-1,e" filled="f" stroked="f">
                <v:path arrowok="t"/>
              </v:shape>
              <v:shape id="_x0000_s4450" style="position:absolute;left:10473;top:1334;width:83;height:308" coordorigin="10473,1334" coordsize="83,308" path="m10551,1388r-10,e" filled="f" stroked="f">
                <v:path arrowok="t"/>
              </v:shape>
              <v:shape id="_x0000_s4449" style="position:absolute;left:10473;top:1334;width:83;height:308" coordorigin="10473,1334" coordsize="83,308" path="m10557,1382r-14,l10534,1383r-5,1l10528,1384r-9,l10518,1384r-1,2l10551,1386r-10,2l10551,1388r5,2l10556,1394r1,-10l10528,1384r-9,l10529,1384r28,l10557,1382e" filled="f" stroked="f">
                <v:path arrowok="t"/>
              </v:shape>
              <v:shape id="_x0000_s4448" style="position:absolute;left:10473;top:1334;width:83;height:308" coordorigin="10473,1334" coordsize="83,308" path="m10534,1386r-17,e" filled="f" stroked="f">
                <v:path arrowok="t"/>
              </v:shape>
              <v:shape id="_x0000_s4447" style="position:absolute;left:10473;top:1334;width:83;height:308" coordorigin="10473,1334" coordsize="83,308" path="m10547,1386r-10,e" filled="f" stroked="f">
                <v:path arrowok="t"/>
              </v:shape>
              <v:shape id="_x0000_s4446" style="position:absolute;left:10473;top:1334;width:83;height:308" coordorigin="10473,1334" coordsize="83,308" path="m10537,1386r-3,e" filled="f" stroked="f">
                <v:path arrowok="t"/>
              </v:shape>
              <v:shape id="_x0000_s4445" style="position:absolute;left:10473;top:1334;width:83;height:308" coordorigin="10473,1334" coordsize="83,308" path="m10519,1384r9,l10529,1384r5,-1e" filled="f" stroked="f">
                <v:path arrowok="t"/>
              </v:shape>
              <v:shape id="_x0000_s4444" style="position:absolute;left:10473;top:1334;width:83;height:308" coordorigin="10473,1334" coordsize="83,308" path="m10543,1382r9,e" filled="f" stroked="f">
                <v:path arrowok="t"/>
              </v:shape>
              <v:shape id="_x0000_s4443" style="position:absolute;left:10473;top:1334;width:83;height:308" coordorigin="10473,1334" coordsize="83,308" path="m10556,1382r1,e" filled="f" stroked="f">
                <v:path arrowok="t"/>
              </v:shape>
              <v:shape id="_x0000_s4442" style="position:absolute;left:10473;top:1334;width:83;height:308" coordorigin="10473,1334" coordsize="83,308" path="m10539,1388r-26,e" filled="f" stroked="f">
                <v:path arrowok="t"/>
              </v:shape>
              <v:shape id="_x0000_s4441" style="position:absolute;left:10473;top:1334;width:83;height:308" coordorigin="10473,1334" coordsize="83,308" path="m10517,1386r17,e" filled="f" stroked="f">
                <v:path arrowok="t"/>
              </v:shape>
              <v:shape id="_x0000_s4440" style="position:absolute;left:10473;top:1334;width:83;height:308" coordorigin="10473,1334" coordsize="83,308" path="m10534,1386r-20,l10513,1388r26,l10538,1388r-4,-2e" filled="f" stroked="f">
                <v:path arrowok="t"/>
              </v:shape>
              <v:shape id="_x0000_s4439" style="position:absolute;left:10473;top:1334;width:83;height:308" coordorigin="10473,1334" coordsize="83,308" path="m10534,1386r4,2e" filled="f" stroked="f">
                <v:path arrowok="t"/>
              </v:shape>
              <v:shape id="_x0000_s4438" style="position:absolute;left:10473;top:1334;width:83;height:308" coordorigin="10473,1334" coordsize="83,308" path="m10537,1386r10,e" filled="f" stroked="f">
                <v:path arrowok="t"/>
              </v:shape>
              <v:shape id="_x0000_s4437" style="position:absolute;left:10473;top:1334;width:83;height:308" coordorigin="10473,1334" coordsize="83,308" path="m10547,1386r-10,l10538,1388r2,l10547,1386e" filled="f" stroked="f">
                <v:path arrowok="t"/>
              </v:shape>
              <v:shape id="_x0000_s4436" style="position:absolute;left:10473;top:1334;width:83;height:308" coordorigin="10473,1334" coordsize="83,308" path="m10538,1388r-1,-2e" filled="f" stroked="f">
                <v:path arrowok="t"/>
              </v:shape>
              <v:shape id="_x0000_s4435" style="position:absolute;left:10473;top:1334;width:83;height:308" coordorigin="10473,1334" coordsize="83,308" path="m10534,1386r3,e" filled="f" stroked="f">
                <v:path arrowok="t"/>
              </v:shape>
              <v:shape id="_x0000_s4434" style="position:absolute;left:10473;top:1334;width:83;height:308" coordorigin="10473,1334" coordsize="83,308" path="m10538,1388r-4,-2e" filled="f" stroked="f">
                <v:path arrowok="t"/>
              </v:shape>
              <v:shape id="_x0000_s4433" style="position:absolute;left:10473;top:1334;width:83;height:308" coordorigin="10473,1334" coordsize="83,308" path="m10537,1386r1,2e" filled="f" stroked="f">
                <v:path arrowok="t"/>
              </v:shape>
              <v:shape id="_x0000_s4432" style="position:absolute;left:10473;top:1334;width:83;height:308" coordorigin="10473,1334" coordsize="83,308" path="m10537,1386r-3,l10538,1388r-1,-2e" filled="f" stroked="f">
                <v:path arrowok="t"/>
              </v:shape>
              <v:shape id="_x0000_s4431" style="position:absolute;left:10473;top:1334;width:83;height:308" coordorigin="10473,1334" coordsize="83,308" path="m10534,1383r-6,1l10519,1384e" filled="f" stroked="f">
                <v:path arrowok="t"/>
              </v:shape>
              <v:shape id="_x0000_s4430" style="position:absolute;left:10473;top:1334;width:83;height:308" coordorigin="10473,1334" coordsize="83,308" path="m10528,1384r-9,l10529,1384e" filled="f" stroked="f">
                <v:path arrowok="t"/>
              </v:shape>
              <v:shape id="_x0000_s4429" style="position:absolute;left:10473;top:1334;width:83;height:308" coordorigin="10473,1334" coordsize="83,308" path="m10534,1383r-15,1l10528,1384r6,-1e" filled="f" stroked="f">
                <v:path arrowok="t"/>
              </v:shape>
              <v:shape id="_x0000_s4428" style="position:absolute;left:10473;top:1334;width:83;height:308" coordorigin="10473,1334" coordsize="83,308" path="m10519,1384r15,-1e" filled="f" stroked="f">
                <v:path arrowok="t"/>
              </v:shape>
              <v:shape id="_x0000_s4427" style="position:absolute;left:10473;top:1334;width:83;height:308" coordorigin="10473,1334" coordsize="83,308" path="m10534,1383r-15,1e" filled="f" stroked="f">
                <v:path arrowok="t"/>
              </v:shape>
              <v:shape id="_x0000_s4426" style="position:absolute;left:10473;top:1334;width:83;height:308" coordorigin="10473,1334" coordsize="83,308" path="m10537,1382r-17,l10519,1384r15,-1l10537,1382e" filled="f" stroked="f">
                <v:path arrowok="t"/>
              </v:shape>
              <v:shape id="_x0000_s4425" style="position:absolute;left:10473;top:1334;width:83;height:308" coordorigin="10473,1334" coordsize="83,308" path="m10521,1382r,e" filled="f" stroked="f">
                <v:path arrowok="t"/>
              </v:shape>
              <v:shape id="_x0000_s4424" style="position:absolute;left:10473;top:1334;width:83;height:308" coordorigin="10473,1334" coordsize="83,308" path="m10521,1382r16,e" filled="f" stroked="f">
                <v:path arrowok="t"/>
              </v:shape>
              <v:shape id="_x0000_s4423" style="position:absolute;left:10473;top:1334;width:83;height:308" coordorigin="10473,1334" coordsize="83,308" path="m10521,1382r,e" filled="f" stroked="f">
                <v:path arrowok="t"/>
              </v:shape>
              <v:shape id="_x0000_s4422" style="position:absolute;left:10473;top:1334;width:83;height:308" coordorigin="10473,1334" coordsize="83,308" path="m10521,1382r,l10521,1382e" filled="f" stroked="f">
                <v:path arrowok="t"/>
              </v:shape>
              <v:shape id="_x0000_s4421" style="position:absolute;left:10473;top:1334;width:83;height:308" coordorigin="10473,1334" coordsize="83,308" path="m10521,1382r,e" filled="f" stroked="f">
                <v:path arrowok="t"/>
              </v:shape>
              <v:shape id="_x0000_s4420" style="position:absolute;left:10473;top:1334;width:83;height:308" coordorigin="10473,1334" coordsize="83,308" path="m10521,1382r,e" filled="f" stroked="f">
                <v:path arrowok="t"/>
              </v:shape>
              <v:shape id="_x0000_s4419" style="position:absolute;left:10473;top:1334;width:83;height:308" coordorigin="10473,1334" coordsize="83,308" path="m10529,1381r-8,1l10529,1381e" filled="f" stroked="f">
                <v:path arrowok="t"/>
              </v:shape>
              <v:shape id="_x0000_s4418" style="position:absolute;left:10473;top:1334;width:83;height:308" coordorigin="10473,1334" coordsize="83,308" path="m10552,1382r-9,e" filled="f" stroked="f">
                <v:path arrowok="t"/>
              </v:shape>
              <v:shape id="_x0000_s4417" style="position:absolute;left:10473;top:1334;width:83;height:308" coordorigin="10473,1334" coordsize="83,308" path="m10537,1382r-16,e" filled="f" stroked="f">
                <v:path arrowok="t"/>
              </v:shape>
              <v:shape id="_x0000_s4416" style="position:absolute;left:10473;top:1334;width:83;height:308" coordorigin="10473,1334" coordsize="83,308" path="m10554,1378r-4,l10544,1380r-10,l10521,1382r31,l10556,1380r-2,-2e" filled="f" stroked="f">
                <v:path arrowok="t"/>
              </v:shape>
              <v:shape id="_x0000_s4415" style="position:absolute;left:10473;top:1334;width:83;height:308" coordorigin="10473,1334" coordsize="83,308" path="m10550,1378r4,e" filled="f" stroked="f">
                <v:path arrowok="t"/>
              </v:shape>
              <v:shape id="_x0000_s4414" style="position:absolute;left:10473;top:1334;width:83;height:308" coordorigin="10473,1334" coordsize="83,308" path="m10557,1382r-1,e" filled="f" stroked="f">
                <v:path arrowok="t"/>
              </v:shape>
              <v:shape id="_x0000_s4413" style="position:absolute;left:10473;top:1334;width:83;height:308" coordorigin="10473,1334" coordsize="83,308" path="m10554,1378r-4,e" filled="f" stroked="f">
                <v:path arrowok="t"/>
              </v:shape>
              <v:shape id="_x0000_s4412" style="position:absolute;left:10473;top:1334;width:83;height:308" coordorigin="10473,1334" coordsize="83,308" path="m10557,1376r-3,l10550,1378r4,l10556,1380r,2l10557,1376e" filled="f" stroked="f">
                <v:path arrowok="t"/>
              </v:shape>
              <v:shape id="_x0000_s4411" style="position:absolute;left:10473;top:1334;width:83;height:308" coordorigin="10473,1334" coordsize="83,308" path="m10554,1376r2,e" filled="f" stroked="f">
                <v:path arrowok="t"/>
              </v:shape>
              <v:shape id="_x0000_s4410" style="position:absolute;left:10473;top:1334;width:83;height:308" coordorigin="10473,1334" coordsize="83,308" path="m10556,1376r1,e" filled="f" stroked="f">
                <v:path arrowok="t"/>
              </v:shape>
              <v:shape id="_x0000_s4409" style="position:absolute;left:10473;top:1334;width:83;height:308" coordorigin="10473,1334" coordsize="83,308" path="m10544,1376r-18,l10525,1378r-2,2l10521,1382r13,-2l10544,1378r6,l10544,1376e" filled="f" stroked="f">
                <v:path arrowok="t"/>
              </v:shape>
              <v:shape id="_x0000_s4408" style="position:absolute;left:10473;top:1334;width:83;height:308" coordorigin="10473,1334" coordsize="83,308" path="m10526,1376r18,e" filled="f" stroked="f">
                <v:path arrowok="t"/>
              </v:shape>
              <v:shape id="_x0000_s4407" style="position:absolute;left:10473;top:1334;width:83;height:308" coordorigin="10473,1334" coordsize="83,308" path="m10554,1376r-9,l10550,1378r4,-2e" filled="f" stroked="f">
                <v:path arrowok="t"/>
              </v:shape>
              <v:shape id="_x0000_s4406" style="position:absolute;left:10473;top:1334;width:83;height:308" coordorigin="10473,1334" coordsize="83,308" path="m10545,1376r9,e" filled="f" stroked="f">
                <v:path arrowok="t"/>
              </v:shape>
              <v:shape id="_x0000_s4405" style="position:absolute;left:10473;top:1334;width:83;height:308" coordorigin="10473,1334" coordsize="83,308" path="m10556,1376r-2,e" filled="f" stroked="f">
                <v:path arrowok="t"/>
              </v:shape>
              <v:shape id="_x0000_s4404" style="position:absolute;left:10473;top:1334;width:83;height:308" coordorigin="10473,1334" coordsize="83,308" path="m10544,1376r-18,e" filled="f" stroked="f">
                <v:path arrowok="t"/>
              </v:shape>
              <v:shape id="_x0000_s4403" style="position:absolute;left:10473;top:1334;width:83;height:308" coordorigin="10473,1334" coordsize="83,308" path="m10554,1376r-9,e" filled="f" stroked="f">
                <v:path arrowok="t"/>
              </v:shape>
              <v:shape id="_x0000_s4402" style="position:absolute;left:10473;top:1334;width:83;height:308" coordorigin="10473,1334" coordsize="83,308" path="m10556,1374r-29,l10526,1376r30,l10556,1374e" filled="f" stroked="f">
                <v:path arrowok="t"/>
              </v:shape>
              <v:shape id="_x0000_s4401" style="position:absolute;left:10473;top:1334;width:83;height:308" coordorigin="10473,1334" coordsize="83,308" path="m10527,1374r29,e" filled="f" stroked="f">
                <v:path arrowok="t"/>
              </v:shape>
              <v:shape id="_x0000_s4400" style="position:absolute;left:10473;top:1334;width:83;height:308" coordorigin="10473,1334" coordsize="83,308" path="m10557,1376r-1,e" filled="f" stroked="f">
                <v:path arrowok="t"/>
              </v:shape>
              <v:shape id="_x0000_s4399" style="position:absolute;left:10473;top:1334;width:83;height:308" coordorigin="10473,1334" coordsize="83,308" path="m10556,1374r-29,e" filled="f" stroked="f">
                <v:path arrowok="t"/>
              </v:shape>
              <v:shape id="_x0000_s4398" style="position:absolute;left:10473;top:1334;width:83;height:308" coordorigin="10473,1334" coordsize="83,308" path="m10557,1356r-20,l10536,1358r-1,2l10534,1362r22,l10551,1364r1,l10556,1366r,4l10546,1372r-19,2l10556,1374r,2l10557,1356e" filled="f" stroked="f">
                <v:path arrowok="t"/>
              </v:shape>
              <v:shape id="_x0000_s4397" style="position:absolute;left:10473;top:1334;width:83;height:308" coordorigin="10473,1334" coordsize="83,308" path="m10527,1374r19,-2e" filled="f" stroked="f">
                <v:path arrowok="t"/>
              </v:shape>
              <v:shape id="_x0000_s4396" style="position:absolute;left:10473;top:1334;width:83;height:308" coordorigin="10473,1334" coordsize="83,308" path="m10551,1364r,e" filled="f" stroked="f">
                <v:path arrowok="t"/>
              </v:shape>
              <v:shape id="_x0000_s4395" style="position:absolute;left:10473;top:1334;width:83;height:308" coordorigin="10473,1334" coordsize="83,308" path="m10555,1362r-18,e" filled="f" stroked="f">
                <v:path arrowok="t"/>
              </v:shape>
              <v:shape id="_x0000_s4394" style="position:absolute;left:10473;top:1334;width:83;height:308" coordorigin="10473,1334" coordsize="83,308" path="m10537,1356r19,e" filled="f" stroked="f">
                <v:path arrowok="t"/>
              </v:shape>
              <v:shape id="_x0000_s4393" style="position:absolute;left:10473;top:1334;width:83;height:308" coordorigin="10473,1334" coordsize="83,308" path="m10556,1356r1,e" filled="f" stroked="f">
                <v:path arrowok="t"/>
              </v:shape>
              <v:shape id="_x0000_s4392" style="position:absolute;left:10473;top:1334;width:83;height:308" coordorigin="10473,1334" coordsize="83,308" path="m10546,1372r-19,2e" filled="f" stroked="f">
                <v:path arrowok="t"/>
              </v:shape>
              <v:shape id="_x0000_s4391" style="position:absolute;left:10473;top:1334;width:83;height:308" coordorigin="10473,1334" coordsize="83,308" path="m10549,1371r-3,1l10527,1374r19,-2l10549,1371e" filled="f" stroked="f">
                <v:path arrowok="t"/>
              </v:shape>
              <v:shape id="_x0000_s4390" style="position:absolute;left:10473;top:1334;width:83;height:308" coordorigin="10473,1334" coordsize="83,308" path="m10551,1364r,e" filled="f" stroked="f">
                <v:path arrowok="t"/>
              </v:shape>
              <v:shape id="_x0000_s4389" style="position:absolute;left:10473;top:1334;width:83;height:308" coordorigin="10473,1334" coordsize="83,308" path="m10551,1364r-17,l10532,1368r-2,2l10527,1374r19,-2l10556,1370r,-4l10551,1364e" filled="f" stroked="f">
                <v:path arrowok="t"/>
              </v:shape>
              <v:shape id="_x0000_s4388" style="position:absolute;left:10473;top:1334;width:83;height:308" coordorigin="10473,1334" coordsize="83,308" path="m10534,1364r4,e" filled="f" stroked="f">
                <v:path arrowok="t"/>
              </v:shape>
              <v:shape id="_x0000_s4387" style="position:absolute;left:10473;top:1334;width:83;height:308" coordorigin="10473,1334" coordsize="83,308" path="m10541,1364r9,e" filled="f" stroked="f">
                <v:path arrowok="t"/>
              </v:shape>
              <v:shape id="_x0000_s4386" style="position:absolute;left:10473;top:1334;width:83;height:308" coordorigin="10473,1334" coordsize="83,308" path="m10538,1364r-4,e" filled="f" stroked="f">
                <v:path arrowok="t"/>
              </v:shape>
              <v:shape id="_x0000_s4385" style="position:absolute;left:10473;top:1334;width:83;height:308" coordorigin="10473,1334" coordsize="83,308" path="m10534,1362r,2l10538,1364r-4,-2e" filled="f" stroked="f">
                <v:path arrowok="t"/>
              </v:shape>
              <v:shape id="_x0000_s4384" style="position:absolute;left:10473;top:1334;width:83;height:308" coordorigin="10473,1334" coordsize="83,308" path="m10537,1362r18,e" filled="f" stroked="f">
                <v:path arrowok="t"/>
              </v:shape>
              <v:shape id="_x0000_s4383" style="position:absolute;left:10473;top:1334;width:83;height:308" coordorigin="10473,1334" coordsize="83,308" path="m10550,1364r-9,e" filled="f" stroked="f">
                <v:path arrowok="t"/>
              </v:shape>
              <v:shape id="_x0000_s4382" style="position:absolute;left:10473;top:1334;width:83;height:308" coordorigin="10473,1334" coordsize="83,308" path="m10555,1362r-18,l10541,1364r9,l10555,1362e" filled="f" stroked="f">
                <v:path arrowok="t"/>
              </v:shape>
              <v:shape id="_x0000_s4381" style="position:absolute;left:10473;top:1334;width:83;height:308" coordorigin="10473,1334" coordsize="83,308" path="m10556,1356r-19,e" filled="f" stroked="f">
                <v:path arrowok="t"/>
              </v:shape>
              <v:shape id="_x0000_s4380" style="position:absolute;left:10473;top:1334;width:83;height:308" coordorigin="10473,1334" coordsize="83,308" path="m10547,1352r-2,2l10538,1354r-1,2l10556,1356r-3,-2l10547,1352e" filled="f" stroked="f">
                <v:path arrowok="t"/>
              </v:shape>
              <v:shape id="_x0000_s4379" style="position:absolute;left:10473;top:1334;width:83;height:308" coordorigin="10473,1334" coordsize="83,308" path="m10557,1356r-1,e" filled="f" stroked="f">
                <v:path arrowok="t"/>
              </v:shape>
              <v:shape id="_x0000_s4378" style="position:absolute;left:10473;top:1334;width:83;height:308" coordorigin="10473,1334" coordsize="83,308" path="m10557,1352r-9,l10553,1354r3,2l10557,1352e" filled="f" stroked="f">
                <v:path arrowok="t"/>
              </v:shape>
              <v:shape id="_x0000_s4377" style="position:absolute;left:10473;top:1334;width:83;height:308" coordorigin="10473,1334" coordsize="83,308" path="m10548,1352r8,e" filled="f" stroked="f">
                <v:path arrowok="t"/>
              </v:shape>
              <v:shape id="_x0000_s4376" style="position:absolute;left:10473;top:1334;width:83;height:308" coordorigin="10473,1334" coordsize="83,308" path="m10556,1352r1,e" filled="f" stroked="f">
                <v:path arrowok="t"/>
              </v:shape>
              <v:shape id="_x0000_s4375" style="position:absolute;left:10473;top:1334;width:83;height:308" coordorigin="10473,1334" coordsize="83,308" path="m10545,1352r-6,l10538,1354r7,-2e" filled="f" stroked="f">
                <v:path arrowok="t"/>
              </v:shape>
              <v:shape id="_x0000_s4374" style="position:absolute;left:10473;top:1334;width:83;height:308" coordorigin="10473,1334" coordsize="83,308" path="m10539,1352r6,e" filled="f" stroked="f">
                <v:path arrowok="t"/>
              </v:shape>
              <v:shape id="_x0000_s4373" style="position:absolute;left:10473;top:1334;width:83;height:308" coordorigin="10473,1334" coordsize="83,308" path="m10556,1352r-8,e" filled="f" stroked="f">
                <v:path arrowok="t"/>
              </v:shape>
              <v:shape id="_x0000_s4372" style="position:absolute;left:10473;top:1334;width:83;height:308" coordorigin="10473,1334" coordsize="83,308" path="m10545,1352r-6,e" filled="f" stroked="f">
                <v:path arrowok="t"/>
              </v:shape>
              <v:shape id="_x0000_s4371" style="position:absolute;left:10473;top:1334;width:83;height:308" coordorigin="10473,1334" coordsize="83,308" path="m10554,1348r-11,l10539,1350r,2l10556,1352r,-2l10554,1348e" filled="f" stroked="f">
                <v:path arrowok="t"/>
              </v:shape>
              <v:shape id="_x0000_s4370" style="position:absolute;left:10473;top:1334;width:83;height:308" coordorigin="10473,1334" coordsize="83,308" path="m10543,1348r4,e" filled="f" stroked="f">
                <v:path arrowok="t"/>
              </v:shape>
              <v:shape id="_x0000_s4369" style="position:absolute;left:10473;top:1334;width:83;height:308" coordorigin="10473,1334" coordsize="83,308" path="m10547,1348r7,e" filled="f" stroked="f">
                <v:path arrowok="t"/>
              </v:shape>
              <v:shape id="_x0000_s4368" style="position:absolute;left:10473;top:1334;width:83;height:308" coordorigin="10473,1334" coordsize="83,308" path="m10557,1352r-1,e" filled="f" stroked="f">
                <v:path arrowok="t"/>
              </v:shape>
              <v:shape id="_x0000_s4367" style="position:absolute;left:10473;top:1334;width:83;height:308" coordorigin="10473,1334" coordsize="83,308" path="m10557,1340r-16,l10541,1342r,2l10540,1346r16,l10554,1348r2,2l10556,1352r1,-12e" filled="f" stroked="f">
                <v:path arrowok="t"/>
              </v:shape>
              <v:shape id="_x0000_s4366" style="position:absolute;left:10473;top:1334;width:83;height:308" coordorigin="10473,1334" coordsize="83,308" path="m10544,1346r-4,e" filled="f" stroked="f">
                <v:path arrowok="t"/>
              </v:shape>
              <v:shape id="_x0000_s4365" style="position:absolute;left:10473;top:1334;width:83;height:308" coordorigin="10473,1334" coordsize="83,308" path="m10556,1346r-12,e" filled="f" stroked="f">
                <v:path arrowok="t"/>
              </v:shape>
              <v:shape id="_x0000_s4364" style="position:absolute;left:10473;top:1334;width:83;height:308" coordorigin="10473,1334" coordsize="83,308" path="m10541,1340r15,e" filled="f" stroked="f">
                <v:path arrowok="t"/>
              </v:shape>
              <v:shape id="_x0000_s4363" style="position:absolute;left:10473;top:1334;width:83;height:308" coordorigin="10473,1334" coordsize="83,308" path="m10556,1340r1,e" filled="f" stroked="f">
                <v:path arrowok="t"/>
              </v:shape>
              <v:shape id="_x0000_s4362" style="position:absolute;left:10473;top:1334;width:83;height:308" coordorigin="10473,1334" coordsize="83,308" path="m10547,1348r-4,e" filled="f" stroked="f">
                <v:path arrowok="t"/>
              </v:shape>
              <v:shape id="_x0000_s4361" style="position:absolute;left:10473;top:1334;width:83;height:308" coordorigin="10473,1334" coordsize="83,308" path="m10540,1346r4,e" filled="f" stroked="f">
                <v:path arrowok="t"/>
              </v:shape>
              <v:shape id="_x0000_s4360" style="position:absolute;left:10473;top:1334;width:83;height:308" coordorigin="10473,1334" coordsize="83,308" path="m10544,1346r-4,l10540,1348r-1,2l10543,1348r4,l10544,1346e" filled="f" stroked="f">
                <v:path arrowok="t"/>
              </v:shape>
              <v:shape id="_x0000_s4359" style="position:absolute;left:10473;top:1334;width:83;height:308" coordorigin="10473,1334" coordsize="83,308" path="m10554,1348r-7,e" filled="f" stroked="f">
                <v:path arrowok="t"/>
              </v:shape>
              <v:shape id="_x0000_s4358" style="position:absolute;left:10473;top:1334;width:83;height:308" coordorigin="10473,1334" coordsize="83,308" path="m10544,1346r12,e" filled="f" stroked="f">
                <v:path arrowok="t"/>
              </v:shape>
              <v:shape id="_x0000_s4357" style="position:absolute;left:10473;top:1334;width:83;height:308" coordorigin="10473,1334" coordsize="83,308" path="m10556,1346r-12,l10547,1348r7,l10556,1346e" filled="f" stroked="f">
                <v:path arrowok="t"/>
              </v:shape>
              <v:shape id="_x0000_s4356" style="position:absolute;left:10473;top:1334;width:83;height:308" coordorigin="10473,1334" coordsize="83,308" path="m10556,1340r-15,e" filled="f" stroked="f">
                <v:path arrowok="t"/>
              </v:shape>
              <v:shape id="_x0000_s4355" style="position:absolute;left:10473;top:1334;width:83;height:308" coordorigin="10473,1334" coordsize="83,308" path="m10556,1338r-15,l10541,1340r15,l10556,1338e" filled="f" stroked="f">
                <v:path arrowok="t"/>
              </v:shape>
              <v:shape id="_x0000_s4354" style="position:absolute;left:10473;top:1334;width:83;height:308" coordorigin="10473,1334" coordsize="83,308" path="m10555,1338r1,e" filled="f" stroked="f">
                <v:path arrowok="t"/>
              </v:shape>
              <v:shape id="_x0000_s4353" style="position:absolute;left:10473;top:1334;width:83;height:308" coordorigin="10473,1334" coordsize="83,308" path="m10541,1338r5,e" filled="f" stroked="f">
                <v:path arrowok="t"/>
              </v:shape>
              <v:shape id="_x0000_s4352" style="position:absolute;left:10473;top:1334;width:83;height:308" coordorigin="10473,1334" coordsize="83,308" path="m10549,1338r6,e" filled="f" stroked="f">
                <v:path arrowok="t"/>
              </v:shape>
              <v:shape id="_x0000_s4351" style="position:absolute;left:10473;top:1334;width:83;height:308" coordorigin="10473,1334" coordsize="83,308" path="m10557,1340r-1,e" filled="f" stroked="f">
                <v:path arrowok="t"/>
              </v:shape>
              <v:shape id="_x0000_s4350" style="position:absolute;left:10473;top:1334;width:83;height:308" coordorigin="10473,1334" coordsize="83,308" path="m10556,1338r-1,e" filled="f" stroked="f">
                <v:path arrowok="t"/>
              </v:shape>
              <v:shape id="_x0000_s4349" style="position:absolute;left:10473;top:1334;width:83;height:308" coordorigin="10473,1334" coordsize="83,308" path="m10557,1334r-1,l10554,1336r-2,l10555,1338r1,l10556,1340r1,-6e" filled="f" stroked="f">
                <v:path arrowok="t"/>
              </v:shape>
              <v:shape id="_x0000_s4348" style="position:absolute;left:10473;top:1334;width:83;height:308" coordorigin="10473,1334" coordsize="83,308" path="m10552,1336r2,e" filled="f" stroked="f">
                <v:path arrowok="t"/>
              </v:shape>
              <v:shape id="_x0000_s4347" style="position:absolute;left:10473;top:1334;width:83;height:308" coordorigin="10473,1334" coordsize="83,308" path="m10546,1338r-5,e" filled="f" stroked="f">
                <v:path arrowok="t"/>
              </v:shape>
              <v:shape id="_x0000_s4346" style="position:absolute;left:10473;top:1334;width:83;height:308" coordorigin="10473,1334" coordsize="83,308" path="m10546,1334r-4,l10541,1338r5,l10549,1336r-3,-2e" filled="f" stroked="f">
                <v:path arrowok="t"/>
              </v:shape>
              <v:shape id="_x0000_s4345" style="position:absolute;left:10473;top:1334;width:83;height:308" coordorigin="10473,1334" coordsize="83,308" path="m10555,1338r-6,e" filled="f" stroked="f">
                <v:path arrowok="t"/>
              </v:shape>
              <v:shape id="_x0000_s4344" style="position:absolute;left:10473;top:1334;width:83;height:308" coordorigin="10473,1334" coordsize="83,308" path="m10552,1336r-3,2l10555,1338r-3,-2e" filled="f" stroked="f">
                <v:path arrowok="t"/>
              </v:shape>
              <v:shape id="_x0000_s4343" style="position:absolute;left:10473;top:1334;width:83;height:308" coordorigin="10473,1334" coordsize="83,308" path="m10554,1336r-2,e" filled="f" stroked="f">
                <v:path arrowok="t"/>
              </v:shape>
              <v:shape id="_x0000_s4342" style="position:absolute;left:10473;top:1334;width:83;height:308" coordorigin="10473,1334" coordsize="83,308" path="m10556,1334r-10,l10549,1336r5,l10556,1334e" filled="f" stroked="f">
                <v:path arrowok="t"/>
              </v:shape>
            </v:group>
            <v:group id="_x0000_s4042" style="position:absolute;left:10473;top:1333;width:83;height:309" coordorigin="10473,1333" coordsize="83,309">
              <v:shape id="_x0000_s4340" style="position:absolute;left:10473;top:1333;width:83;height:309" coordorigin="10473,1333" coordsize="83,309" path="m10552,1335r,l10555,1336r1,1l10556,1338r-15,1l10556,1338r,-1l10555,1336r-3,-1e" filled="f" stroked="f">
                <v:path arrowok="t"/>
              </v:shape>
              <v:shape id="_x0000_s4339" style="position:absolute;left:10473;top:1333;width:83;height:309" coordorigin="10473,1333" coordsize="83,309" path="m10552,1335r,e" filled="f" stroked="f">
                <v:path arrowok="t"/>
              </v:shape>
              <v:shape id="_x0000_s4338" style="position:absolute;left:10473;top:1333;width:83;height:309" coordorigin="10473,1333" coordsize="83,309" path="m10552,1335r,e" filled="f" stroked="f">
                <v:path arrowok="t"/>
              </v:shape>
              <v:shape id="_x0000_s4337" style="position:absolute;left:10473;top:1333;width:83;height:309" coordorigin="10473,1333" coordsize="83,309" path="m10542,1333r4,1l10549,1335r2,l10549,1336r-3,1l10541,1337r5,l10549,1336r3,-1l10552,1335r,l10552,1335r-3,l10546,1334r-4,-1e" filled="f" stroked="f">
                <v:path arrowok="t"/>
              </v:shape>
              <v:shape id="_x0000_s4336" style="position:absolute;left:10473;top:1333;width:83;height:309" coordorigin="10473,1333" coordsize="83,309" path="m10552,1335r,e" filled="f" stroked="f">
                <v:path arrowok="t"/>
              </v:shape>
              <v:shape id="_x0000_s4335" style="position:absolute;left:10473;top:1333;width:83;height:309" coordorigin="10473,1333" coordsize="83,309" path="m10552,1335r,e" filled="f" stroked="f">
                <v:path arrowok="t"/>
              </v:shape>
              <v:shape id="_x0000_s4334" style="position:absolute;left:10473;top:1333;width:83;height:309" coordorigin="10473,1333" coordsize="83,309" path="m10556,1333r,1l10554,1335r-2,l10552,1335r2,l10556,1334r,-1e" filled="f" stroked="f">
                <v:path arrowok="t"/>
              </v:shape>
              <v:shape id="_x0000_s4333" style="position:absolute;left:10473;top:1333;width:83;height:309" coordorigin="10473,1333" coordsize="83,309" path="m10548,1352r-1,l10553,1353r3,1l10556,1356r-19,l10556,1356r,-2l10553,1353r-5,-1e" filled="f" stroked="f">
                <v:path arrowok="t"/>
              </v:shape>
              <v:shape id="_x0000_s4332" style="position:absolute;left:10473;top:1333;width:83;height:309" coordorigin="10473,1333" coordsize="83,309" path="m10547,1352r1,e" filled="f" stroked="f">
                <v:path arrowok="t"/>
              </v:shape>
              <v:shape id="_x0000_s4331" style="position:absolute;left:10473;top:1333;width:83;height:309" coordorigin="10473,1333" coordsize="83,309" path="m10548,1352r-1,e" filled="f" stroked="f">
                <v:path arrowok="t"/>
              </v:shape>
              <v:shape id="_x0000_s4330" style="position:absolute;left:10473;top:1333;width:83;height:309" coordorigin="10473,1333" coordsize="83,309" path="m10539,1350r3,1l10545,1351r2,1l10544,1352r-3,l10538,1353r7,-1l10547,1352r1,l10549,1352r-2,l10545,1351r-3,l10539,1350e" filled="f" stroked="f">
                <v:path arrowok="t"/>
              </v:shape>
              <v:shape id="_x0000_s4329" style="position:absolute;left:10473;top:1333;width:83;height:309" coordorigin="10473,1333" coordsize="83,309" path="m10547,1352r2,e" filled="f" stroked="f">
                <v:path arrowok="t"/>
              </v:shape>
              <v:shape id="_x0000_s4328" style="position:absolute;left:10473;top:1333;width:83;height:309" coordorigin="10473,1333" coordsize="83,309" path="m10549,1352r-2,e" filled="f" stroked="f">
                <v:path arrowok="t"/>
              </v:shape>
              <v:shape id="_x0000_s4327" style="position:absolute;left:10473;top:1333;width:83;height:309" coordorigin="10473,1333" coordsize="83,309" path="m10550,1347r-1,l10554,1348r2,1l10556,1351r-3,l10547,1352r2,l10553,1351r3,l10556,1349r-2,-1l10550,1347e" filled="f" stroked="f">
                <v:path arrowok="t"/>
              </v:shape>
              <v:shape id="_x0000_s4326" style="position:absolute;left:10473;top:1333;width:83;height:309" coordorigin="10473,1333" coordsize="83,309" path="m10549,1347r1,e" filled="f" stroked="f">
                <v:path arrowok="t"/>
              </v:shape>
              <v:shape id="_x0000_s4325" style="position:absolute;left:10473;top:1333;width:83;height:309" coordorigin="10473,1333" coordsize="83,309" path="m10550,1347r-1,e" filled="f" stroked="f">
                <v:path arrowok="t"/>
              </v:shape>
              <v:shape id="_x0000_s4324" style="position:absolute;left:10473;top:1333;width:83;height:309" coordorigin="10473,1333" coordsize="83,309" path="m10540,1345r4,1l10547,1346r2,1l10547,1347r-4,1l10539,1348r4,l10547,1347r2,l10550,1347r-1,l10547,1346r-3,l10540,1345e" filled="f" stroked="f">
                <v:path arrowok="t"/>
              </v:shape>
              <v:shape id="_x0000_s4323" style="position:absolute;left:10473;top:1333;width:83;height:309" coordorigin="10473,1333" coordsize="83,309" path="m10549,1347r1,e" filled="f" stroked="f">
                <v:path arrowok="t"/>
              </v:shape>
              <v:shape id="_x0000_s4322" style="position:absolute;left:10473;top:1333;width:83;height:309" coordorigin="10473,1333" coordsize="83,309" path="m10550,1347r-1,e" filled="f" stroked="f">
                <v:path arrowok="t"/>
              </v:shape>
              <v:shape id="_x0000_s4321" style="position:absolute;left:10473;top:1333;width:83;height:309" coordorigin="10473,1333" coordsize="83,309" path="m10556,1344r-16,l10556,1344r,1l10554,1346r-5,1l10550,1347r4,-1l10556,1345r,-1e" filled="f" stroked="f">
                <v:path arrowok="t"/>
              </v:shape>
              <v:shape id="_x0000_s4320" style="position:absolute;left:10473;top:1333;width:83;height:309" coordorigin="10473,1333" coordsize="83,309" path="m10551,1377r-1,l10554,1377r2,1l10556,1380r-4,1l10537,1382r-9,l10518,1383r25,-1l10556,1381r,-3l10554,1377r-3,e" filled="f" stroked="f">
                <v:path arrowok="t"/>
              </v:shape>
              <v:shape id="_x0000_s4319" style="position:absolute;left:10473;top:1333;width:83;height:309" coordorigin="10473,1333" coordsize="83,309" path="m10550,1377r1,e" filled="f" stroked="f">
                <v:path arrowok="t"/>
              </v:shape>
              <v:shape id="_x0000_s4318" style="position:absolute;left:10473;top:1333;width:83;height:309" coordorigin="10473,1333" coordsize="83,309" path="m10551,1377r-1,e" filled="f" stroked="f">
                <v:path arrowok="t"/>
              </v:shape>
              <v:shape id="_x0000_s4317" style="position:absolute;left:10473;top:1333;width:83;height:309" coordorigin="10473,1333" coordsize="83,309" path="m10526,1374r11,1l10544,1376r5,1l10544,1378r-10,1l10521,1380r13,-1l10544,1378r6,-1l10551,1377r-1,l10551,1376r-1,l10545,1376r-8,-1l10526,1374e" filled="f" stroked="f">
                <v:path arrowok="t"/>
              </v:shape>
              <v:shape id="_x0000_s4316" style="position:absolute;left:10473;top:1333;width:83;height:309" coordorigin="10473,1333" coordsize="83,309" path="m10550,1376r1,e" filled="f" stroked="f">
                <v:path arrowok="t"/>
              </v:shape>
              <v:shape id="_x0000_s4315" style="position:absolute;left:10473;top:1333;width:83;height:309" coordorigin="10473,1333" coordsize="83,309" path="m10551,1376r-1,e" filled="f" stroked="f">
                <v:path arrowok="t"/>
              </v:shape>
              <v:shape id="_x0000_s4314" style="position:absolute;left:10473;top:1333;width:83;height:309" coordorigin="10473,1333" coordsize="83,309" path="m10556,1373r,1l10554,1375r-4,1l10551,1376r3,-1l10556,1374r,-1e" filled="f" stroked="f">
                <v:path arrowok="t"/>
              </v:shape>
              <v:shape id="_x0000_s4313" style="position:absolute;left:10473;top:1333;width:83;height:309" coordorigin="10473,1333" coordsize="83,309" path="m10556,1373r,e" filled="f" stroked="f">
                <v:path arrowok="t"/>
              </v:shape>
              <v:shape id="_x0000_s4312" style="position:absolute;left:10473;top:1333;width:83;height:309" coordorigin="10473,1333" coordsize="83,309" path="m10556,1373r,e" filled="f" stroked="f">
                <v:path arrowok="t"/>
              </v:shape>
              <v:shape id="_x0000_s4311" style="position:absolute;left:10473;top:1333;width:83;height:309" coordorigin="10473,1333" coordsize="83,309" path="m10556,1373r-29,1l10556,1373e" filled="f" stroked="f">
                <v:path arrowok="t"/>
              </v:shape>
              <v:shape id="_x0000_s4310" style="position:absolute;left:10473;top:1333;width:83;height:309" coordorigin="10473,1333" coordsize="83,309" path="m10543,1363r-1,l10551,1364r5,2l10556,1369r-10,2l10527,1373r19,-1l10556,1370r,-5l10552,1364r-9,-1e" filled="f" stroked="f">
                <v:path arrowok="t"/>
              </v:shape>
              <v:shape id="_x0000_s4309" style="position:absolute;left:10473;top:1333;width:83;height:309" coordorigin="10473,1333" coordsize="83,309" path="m10542,1363r1,e" filled="f" stroked="f">
                <v:path arrowok="t"/>
              </v:shape>
              <v:shape id="_x0000_s4308" style="position:absolute;left:10473;top:1333;width:83;height:309" coordorigin="10473,1333" coordsize="83,309" path="m10543,1363r-1,e" filled="f" stroked="f">
                <v:path arrowok="t"/>
              </v:shape>
              <v:shape id="_x0000_s4307" style="position:absolute;left:10473;top:1333;width:83;height:309" coordorigin="10473,1333" coordsize="83,309" path="m10534,1362r1,l10534,1362r4,l10541,1363r-7,l10542,1363r1,l10546,1362r-4,l10539,1362r-2,l10556,1362r-22,e" filled="f" stroked="f">
                <v:path arrowok="t"/>
              </v:shape>
              <v:shape id="_x0000_s4306" style="position:absolute;left:10473;top:1333;width:83;height:309" coordorigin="10473,1333" coordsize="83,309" path="m10542,1362r4,e" filled="f" stroked="f">
                <v:path arrowok="t"/>
              </v:shape>
              <v:shape id="_x0000_s4305" style="position:absolute;left:10473;top:1333;width:83;height:309" coordorigin="10473,1333" coordsize="83,309" path="m10546,1362r-4,e" filled="f" stroked="f">
                <v:path arrowok="t"/>
              </v:shape>
              <v:shape id="_x0000_s4304" style="position:absolute;left:10473;top:1333;width:83;height:309" coordorigin="10473,1333" coordsize="83,309" path="m10556,1362r,l10555,1362r-5,l10542,1362r4,l10551,1362r5,l10556,1362e" filled="f" stroked="f">
                <v:path arrowok="t"/>
              </v:shape>
              <v:shape id="_x0000_s4303" style="position:absolute;left:10473;top:1333;width:83;height:309" coordorigin="10473,1333" coordsize="83,309" path="m10522,1398r-4,l10535,1399r8,1l10548,1400r5,1l10556,1402r,l10473,1402r83,l10556,1401r-13,-2l10522,1398e" filled="f" stroked="f">
                <v:path arrowok="t"/>
              </v:shape>
              <v:shape id="_x0000_s4302" style="position:absolute;left:10473;top:1333;width:83;height:309" coordorigin="10473,1333" coordsize="83,309" path="m10518,1398r4,e" filled="f" stroked="f">
                <v:path arrowok="t"/>
              </v:shape>
              <v:shape id="_x0000_s4301" style="position:absolute;left:10473;top:1333;width:83;height:309" coordorigin="10473,1333" coordsize="83,309" path="m10522,1398r-4,e" filled="f" stroked="f">
                <v:path arrowok="t"/>
              </v:shape>
              <v:shape id="_x0000_s4300" style="position:absolute;left:10473;top:1333;width:83;height:309" coordorigin="10473,1333" coordsize="83,309" path="m10492,1397r,1l10510,1398r7,l10499,1400r-26,1l10495,1400r19,-1l10518,1398r4,l10520,1398r,l10518,1398r-16,l10492,1397e" filled="f" stroked="f">
                <v:path arrowok="t"/>
              </v:shape>
              <v:shape id="_x0000_s4299" style="position:absolute;left:10473;top:1333;width:83;height:309" coordorigin="10473,1333" coordsize="83,309" path="m10518,1398r2,e" filled="f" stroked="f">
                <v:path arrowok="t"/>
              </v:shape>
              <v:shape id="_x0000_s4298" style="position:absolute;left:10473;top:1333;width:83;height:309" coordorigin="10473,1333" coordsize="83,309" path="m10520,1398r-2,e" filled="f" stroked="f">
                <v:path arrowok="t"/>
              </v:shape>
              <v:shape id="_x0000_s4297" style="position:absolute;left:10473;top:1333;width:83;height:309" coordorigin="10473,1333" coordsize="83,309" path="m10537,1396r-1,l10531,1397r-6,1l10518,1398r2,l10526,1398r6,-1l10537,1396e" filled="f" stroked="f">
                <v:path arrowok="t"/>
              </v:shape>
              <v:shape id="_x0000_s4296" style="position:absolute;left:10473;top:1333;width:83;height:309" coordorigin="10473,1333" coordsize="83,309" path="m10536,1396r1,e" filled="f" stroked="f">
                <v:path arrowok="t"/>
              </v:shape>
              <v:shape id="_x0000_s4295" style="position:absolute;left:10473;top:1333;width:83;height:309" coordorigin="10473,1333" coordsize="83,309" path="m10537,1396r-1,l10536,1396e" filled="f" stroked="f">
                <v:path arrowok="t"/>
              </v:shape>
              <v:shape id="_x0000_s4294" style="position:absolute;left:10473;top:1333;width:83;height:309" coordorigin="10473,1333" coordsize="83,309" path="m10508,1394r-7,l10528,1394r16,1l10495,1397r42,-1l10541,1396r3,-1l10547,1395r2,l10547,1395r,l10531,1394r-23,e" filled="f" stroked="f">
                <v:path arrowok="t"/>
              </v:shape>
              <v:shape id="_x0000_s4293" style="position:absolute;left:10473;top:1333;width:83;height:309" coordorigin="10473,1333" coordsize="83,309" path="m10549,1395r-2,e" filled="f" stroked="f">
                <v:path arrowok="t"/>
              </v:shape>
              <v:shape id="_x0000_s4292" style="position:absolute;left:10473;top:1333;width:83;height:309" coordorigin="10473,1333" coordsize="83,309" path="m10547,1395r2,e" filled="f" stroked="f">
                <v:path arrowok="t"/>
              </v:shape>
              <v:shape id="_x0000_s4291" style="position:absolute;left:10473;top:1333;width:83;height:309" coordorigin="10473,1333" coordsize="83,309" path="m10549,1395r-2,l10550,1395r4,1l10556,1396r,l10538,1396r18,l10556,1396r-3,-1l10549,1395e" filled="f" stroked="f">
                <v:path arrowok="t"/>
              </v:shape>
              <v:shape id="_x0000_s4290" style="position:absolute;left:10473;top:1333;width:83;height:309" coordorigin="10473,1333" coordsize="83,309" path="m10541,1386r-1,l10551,1387r5,2l10556,1392r-3,1l10547,1395r,l10553,1393r3,-1l10556,1389r-5,-2l10541,1386e" filled="f" stroked="f">
                <v:path arrowok="t"/>
              </v:shape>
              <v:shape id="_x0000_s4289" style="position:absolute;left:10473;top:1333;width:83;height:309" coordorigin="10473,1333" coordsize="83,309" path="m10540,1386r1,e" filled="f" stroked="f">
                <v:path arrowok="t"/>
              </v:shape>
              <v:shape id="_x0000_s4288" style="position:absolute;left:10473;top:1333;width:83;height:309" coordorigin="10473,1333" coordsize="83,309" path="m10541,1386r-1,e" filled="f" stroked="f">
                <v:path arrowok="t"/>
              </v:shape>
              <v:shape id="_x0000_s4287" style="position:absolute;left:10473;top:1333;width:83;height:309" coordorigin="10473,1333" coordsize="83,309" path="m10535,1385r-8,l10537,1386r2,l10532,1386r-19,1l10533,1386r7,l10541,1386r,l10543,1386r-3,l10535,1385e" filled="f" stroked="f">
                <v:path arrowok="t"/>
              </v:shape>
              <v:shape id="_x0000_s4286" style="position:absolute;left:10473;top:1333;width:83;height:309" coordorigin="10473,1333" coordsize="83,309" path="m10540,1386r3,e" filled="f" stroked="f">
                <v:path arrowok="t"/>
              </v:shape>
              <v:shape id="_x0000_s4285" style="position:absolute;left:10473;top:1333;width:83;height:309" coordorigin="10473,1333" coordsize="83,309" path="m10527,1385r8,e" filled="f" stroked="f">
                <v:path arrowok="t"/>
              </v:shape>
              <v:shape id="_x0000_s4284" style="position:absolute;left:10473;top:1333;width:83;height:309" coordorigin="10473,1333" coordsize="83,309" path="m10543,1386r-3,e" filled="f" stroked="f">
                <v:path arrowok="t"/>
              </v:shape>
              <v:shape id="_x0000_s4283" style="position:absolute;left:10473;top:1333;width:83;height:309" coordorigin="10473,1333" coordsize="83,309" path="m10556,1385r,l10554,1385r-2,l10547,1386r-7,l10543,1386r8,l10556,1385r,e" filled="f" stroked="f">
                <v:path arrowok="t"/>
              </v:shape>
              <v:shape id="_x0000_s4282" style="position:absolute;left:10473;top:1333;width:83;height:309" coordorigin="10473,1333" coordsize="83,309" path="m10556,1385r,e" filled="f" stroked="f">
                <v:path arrowok="t"/>
              </v:shape>
              <v:shape id="_x0000_s4281" style="position:absolute;left:10473;top:1333;width:83;height:309" coordorigin="10473,1333" coordsize="83,309" path="m10535,1385r-8,e" filled="f" stroked="f">
                <v:path arrowok="t"/>
              </v:shape>
              <v:shape id="_x0000_s4280" style="position:absolute;left:10473;top:1333;width:83;height:309" coordorigin="10473,1333" coordsize="83,309" path="m10517,1384r5,1l10531,1385r-10,l10515,1386r12,-1l10535,1385r-1,l10539,1385r-7,l10528,1385r-6,-1l10517,1384e" filled="f" stroked="f">
                <v:path arrowok="t"/>
              </v:shape>
              <v:shape id="_x0000_s4279" style="position:absolute;left:10473;top:1333;width:83;height:309" coordorigin="10473,1333" coordsize="83,309" path="m10532,1385r7,e" filled="f" stroked="f">
                <v:path arrowok="t"/>
              </v:shape>
              <v:shape id="_x0000_s4278" style="position:absolute;left:10473;top:1333;width:83;height:309" coordorigin="10473,1333" coordsize="83,309" path="m10556,1385r,e" filled="f" stroked="f">
                <v:path arrowok="t"/>
              </v:shape>
              <v:shape id="_x0000_s4277" style="position:absolute;left:10473;top:1333;width:83;height:309" coordorigin="10473,1333" coordsize="83,309" path="m10539,1385r-7,e" filled="f" stroked="f">
                <v:path arrowok="t"/>
              </v:shape>
              <v:shape id="_x0000_s4276" style="position:absolute;left:10473;top:1333;width:83;height:309" coordorigin="10473,1333" coordsize="83,309" path="m10556,1385r-24,l10539,1385r17,l10556,1385e" filled="f" stroked="f">
                <v:path arrowok="t"/>
              </v:shape>
              <v:shape id="_x0000_s4275" style="position:absolute;left:10473;top:1333;width:83;height:309" coordorigin="10473,1333" coordsize="83,309" path="m10524,1443r-2,l10504,1444r-31,1l10496,1444r19,-1l10524,1443e" filled="f" stroked="f">
                <v:path arrowok="t"/>
              </v:shape>
              <v:shape id="_x0000_s4274" style="position:absolute;left:10473;top:1333;width:83;height:309" coordorigin="10473,1333" coordsize="83,309" path="m10522,1443r2,e" filled="f" stroked="f">
                <v:path arrowok="t"/>
              </v:shape>
              <v:shape id="_x0000_s4273" style="position:absolute;left:10473;top:1333;width:83;height:309" coordorigin="10473,1333" coordsize="83,309" path="m10524,1443r-2,l10522,1443e" filled="f" stroked="f">
                <v:path arrowok="t"/>
              </v:shape>
              <v:shape id="_x0000_s4272" style="position:absolute;left:10473;top:1333;width:83;height:309" coordorigin="10473,1333" coordsize="83,309" path="m10551,1434r-1,l10554,1435r2,1l10556,1439r-10,2l10526,1443r-53,l10473,1443r51,l10546,1441r10,-2l10556,1436r-2,-1l10551,1434e" filled="f" stroked="f">
                <v:path arrowok="t"/>
              </v:shape>
              <v:shape id="_x0000_s4271" style="position:absolute;left:10473;top:1333;width:83;height:309" coordorigin="10473,1333" coordsize="83,309" path="m10550,1434r1,e" filled="f" stroked="f">
                <v:path arrowok="t"/>
              </v:shape>
              <v:shape id="_x0000_s4270" style="position:absolute;left:10473;top:1333;width:83;height:309" coordorigin="10473,1333" coordsize="83,309" path="m10526,1437r-30,2l10475,1440r-2,l10501,1439r22,-1l10526,1437e" filled="f" stroked="f">
                <v:path arrowok="t"/>
              </v:shape>
              <v:shape id="_x0000_s4269" style="position:absolute;left:10473;top:1333;width:83;height:309" coordorigin="10473,1333" coordsize="83,309" path="m10547,1435r-7,1l10526,1437r5,l10543,1436r4,-1e" filled="f" stroked="f">
                <v:path arrowok="t"/>
              </v:shape>
              <v:shape id="_x0000_s4268" style="position:absolute;left:10473;top:1333;width:83;height:309" coordorigin="10473,1333" coordsize="83,309" path="m10473,1429r11,1l10515,1431r5,l10473,1432r58,l10514,1433r-20,2l10473,1436r24,-1l10517,1433r15,-1l10534,1432r-1,l10534,1432r-1,l10525,1431r22,l10549,1431r-27,l10505,1430r-32,-1e" filled="f" stroked="f">
                <v:path arrowok="t"/>
              </v:shape>
              <v:shape id="_x0000_s4267" style="position:absolute;left:10473;top:1333;width:83;height:309" coordorigin="10473,1333" coordsize="83,309" path="m10534,1432r-2,e" filled="f" stroked="f">
                <v:path arrowok="t"/>
              </v:shape>
              <v:shape id="_x0000_s4266" style="position:absolute;left:10473;top:1333;width:83;height:309" coordorigin="10473,1333" coordsize="83,309" path="m10547,1431r-11,l10536,1431e" filled="f" stroked="f">
                <v:path arrowok="t"/>
              </v:shape>
              <v:shape id="_x0000_s4265" style="position:absolute;left:10473;top:1333;width:83;height:309" coordorigin="10473,1333" coordsize="83,309" path="m10533,1432r1,e" filled="f" stroked="f">
                <v:path arrowok="t"/>
              </v:shape>
              <v:shape id="_x0000_s4264" style="position:absolute;left:10473;top:1333;width:83;height:309" coordorigin="10473,1333" coordsize="83,309" path="m10551,1434r-1,e" filled="f" stroked="f">
                <v:path arrowok="t"/>
              </v:shape>
              <v:shape id="_x0000_s4263" style="position:absolute;left:10473;top:1333;width:83;height:309" coordorigin="10473,1333" coordsize="83,309" path="m10532,1432r2,e" filled="f" stroked="f">
                <v:path arrowok="t"/>
              </v:shape>
              <v:shape id="_x0000_s4262" style="position:absolute;left:10473;top:1333;width:83;height:309" coordorigin="10473,1333" coordsize="83,309" path="m10534,1432r-2,l10539,1433r7,l10550,1434r-3,1l10550,1434r1,l10550,1434r,l10546,1433r-6,-1l10534,1432e" filled="f" stroked="f">
                <v:path arrowok="t"/>
              </v:shape>
              <v:shape id="_x0000_s4261" style="position:absolute;left:10473;top:1333;width:83;height:309" coordorigin="10473,1333" coordsize="83,309" path="m10550,1434r1,e" filled="f" stroked="f">
                <v:path arrowok="t"/>
              </v:shape>
              <v:shape id="_x0000_s4260" style="position:absolute;left:10473;top:1333;width:83;height:309" coordorigin="10473,1333" coordsize="83,309" path="m10551,1434r-1,e" filled="f" stroked="f">
                <v:path arrowok="t"/>
              </v:shape>
              <v:shape id="_x0000_s4259" style="position:absolute;left:10473;top:1333;width:83;height:309" coordorigin="10473,1333" coordsize="83,309" path="m10535,1421r-2,l10548,1422r8,2l10556,1427r-6,2l10537,1431r-15,l10556,1431r,1l10554,1433r-4,1l10551,1434r3,-1l10556,1432r,-1l10538,1431r12,-2l10556,1427r,-3l10549,1422r-14,-1e" filled="f" stroked="f">
                <v:path arrowok="t"/>
              </v:shape>
              <v:shape id="_x0000_s4258" style="position:absolute;left:10473;top:1333;width:83;height:309" coordorigin="10473,1333" coordsize="83,309" path="m10538,1431r18,e" filled="f" stroked="f">
                <v:path arrowok="t"/>
              </v:shape>
              <v:shape id="_x0000_s4257" style="position:absolute;left:10473;top:1333;width:83;height:309" coordorigin="10473,1333" coordsize="83,309" path="m10534,1421r1,e" filled="f" stroked="f">
                <v:path arrowok="t"/>
              </v:shape>
              <v:shape id="_x0000_s4256" style="position:absolute;left:10473;top:1333;width:83;height:309" coordorigin="10473,1333" coordsize="83,309" path="m10534,1432r-1,e" filled="f" stroked="f">
                <v:path arrowok="t"/>
              </v:shape>
              <v:shape id="_x0000_s4255" style="position:absolute;left:10473;top:1333;width:83;height:309" coordorigin="10473,1333" coordsize="83,309" path="m10536,1431r11,e" filled="f" stroked="f">
                <v:path arrowok="t"/>
              </v:shape>
              <v:shape id="_x0000_s4254" style="position:absolute;left:10473;top:1333;width:83;height:309" coordorigin="10473,1333" coordsize="83,309" path="m10547,1431r-11,l10533,1432r1,l10536,1431r11,e" filled="f" stroked="f">
                <v:path arrowok="t"/>
              </v:shape>
              <v:shape id="_x0000_s4253" style="position:absolute;left:10473;top:1333;width:83;height:309" coordorigin="10473,1333" coordsize="83,309" path="m10556,1431r-18,e" filled="f" stroked="f">
                <v:path arrowok="t"/>
              </v:shape>
              <v:shape id="_x0000_s4252" style="position:absolute;left:10473;top:1333;width:83;height:309" coordorigin="10473,1333" coordsize="83,309" path="m10556,1431r-18,l10556,1431e" filled="f" stroked="f">
                <v:path arrowok="t"/>
              </v:shape>
              <v:shape id="_x0000_s4251" style="position:absolute;left:10473;top:1333;width:83;height:309" coordorigin="10473,1333" coordsize="83,309" path="m10535,1421r-2,l10534,1421e" filled="f" stroked="f">
                <v:path arrowok="t"/>
              </v:shape>
              <v:shape id="_x0000_s4250" style="position:absolute;left:10473;top:1333;width:83;height:309" coordorigin="10473,1333" coordsize="83,309" path="m10514,1420r-3,l10521,1420r9,1l10532,1421r-59,l10535,1421r,l10542,1421r-9,l10528,1420r-7,l10514,1420e" filled="f" stroked="f">
                <v:path arrowok="t"/>
              </v:shape>
              <v:shape id="_x0000_s4249" style="position:absolute;left:10473;top:1333;width:83;height:309" coordorigin="10473,1333" coordsize="83,309" path="m10511,1420r3,e" filled="f" stroked="f">
                <v:path arrowok="t"/>
              </v:shape>
              <v:shape id="_x0000_s4248" style="position:absolute;left:10473;top:1333;width:83;height:309" coordorigin="10473,1333" coordsize="83,309" path="m10533,1421r9,e" filled="f" stroked="f">
                <v:path arrowok="t"/>
              </v:shape>
              <v:shape id="_x0000_s4247" style="position:absolute;left:10473;top:1333;width:83;height:309" coordorigin="10473,1333" coordsize="83,309" path="m10508,1420r-3,l10496,1420r-23,1l10498,1420r10,e" filled="f" stroked="f">
                <v:path arrowok="t"/>
              </v:shape>
              <v:shape id="_x0000_s4246" style="position:absolute;left:10473;top:1333;width:83;height:309" coordorigin="10473,1333" coordsize="83,309" path="m10505,1420r3,e" filled="f" stroked="f">
                <v:path arrowok="t"/>
              </v:shape>
              <v:shape id="_x0000_s4245" style="position:absolute;left:10473;top:1333;width:83;height:309" coordorigin="10473,1333" coordsize="83,309" path="m10514,1420r-3,e" filled="f" stroked="f">
                <v:path arrowok="t"/>
              </v:shape>
              <v:shape id="_x0000_s4244" style="position:absolute;left:10473;top:1333;width:83;height:309" coordorigin="10473,1333" coordsize="83,309" path="m10542,1421r-9,e" filled="f" stroked="f">
                <v:path arrowok="t"/>
              </v:shape>
              <v:shape id="_x0000_s4243" style="position:absolute;left:10473;top:1333;width:83;height:309" coordorigin="10473,1333" coordsize="83,309" path="m10508,1420r-3,e" filled="f" stroked="f">
                <v:path arrowok="t"/>
              </v:shape>
              <v:shape id="_x0000_s4242" style="position:absolute;left:10473;top:1333;width:83;height:309" coordorigin="10473,1333" coordsize="83,309" path="m10473,1418r25,1l10508,1419r-35,1l10556,1420r,l10555,1420r-7,1l10542,1421r-9,l10542,1421r7,l10556,1420r,-1l10511,1419r2,l10510,1419r-11,l10473,1418e" filled="f" stroked="f">
                <v:path arrowok="t"/>
              </v:shape>
              <v:shape id="_x0000_s4241" style="position:absolute;left:10473;top:1333;width:83;height:309" coordorigin="10473,1333" coordsize="83,309" path="m10510,1419r3,e" filled="f" stroked="f">
                <v:path arrowok="t"/>
              </v:shape>
              <v:shape id="_x0000_s4240" style="position:absolute;left:10473;top:1333;width:83;height:309" coordorigin="10473,1333" coordsize="83,309" path="m10513,1419r-3,e" filled="f" stroked="f">
                <v:path arrowok="t"/>
              </v:shape>
              <v:shape id="_x0000_s4239" style="position:absolute;left:10473;top:1333;width:83;height:309" coordorigin="10473,1333" coordsize="83,309" path="m10545,1417r-24,2l10510,1419r3,l10542,1417r3,e" filled="f" stroked="f">
                <v:path arrowok="t"/>
              </v:shape>
              <v:shape id="_x0000_s4238" style="position:absolute;left:10473;top:1333;width:83;height:309" coordorigin="10473,1333" coordsize="83,309" path="m10549,1416r-4,1l10547,1416r2,e" filled="f" stroked="f">
                <v:path arrowok="t"/>
              </v:shape>
              <v:shape id="_x0000_s4237" style="position:absolute;left:10473;top:1333;width:83;height:309" coordorigin="10473,1333" coordsize="83,309" path="m10556,1414r-7,2l10556,1415r,-1e" filled="f" stroked="f">
                <v:path arrowok="t"/>
              </v:shape>
              <v:shape id="_x0000_s4236" style="position:absolute;left:10473;top:1333;width:83;height:309" coordorigin="10473,1333" coordsize="83,309" path="m10556,1414r-83,1l10556,1414e" filled="f" stroked="f">
                <v:path arrowok="t"/>
              </v:shape>
              <v:shape id="_x0000_s4235" style="position:absolute;left:10473;top:1333;width:83;height:309" coordorigin="10473,1333" coordsize="83,309" path="m10543,1411r-13,1l10512,1413r-39,2l10507,1414r26,-2l10543,1411e" filled="f" stroked="f">
                <v:path arrowok="t"/>
              </v:shape>
              <v:shape id="_x0000_s4234" style="position:absolute;left:10473;top:1333;width:83;height:309" coordorigin="10473,1333" coordsize="83,309" path="m10548,1410r-5,1l10544,1411r4,-1e" filled="f" stroked="f">
                <v:path arrowok="t"/>
              </v:shape>
              <v:shape id="_x0000_s4233" style="position:absolute;left:10473;top:1333;width:83;height:309" coordorigin="10473,1333" coordsize="83,309" path="m10556,1408r-7,2l10552,1410r4,-1l10556,1408e" filled="f" stroked="f">
                <v:path arrowok="t"/>
              </v:shape>
              <v:shape id="_x0000_s4232" style="position:absolute;left:10473;top:1333;width:83;height:309" coordorigin="10473,1333" coordsize="83,309" path="m10556,1408r-83,l10556,1408r,l10556,1408e" filled="f" stroked="f">
                <v:path arrowok="t"/>
              </v:shape>
              <v:shape id="_x0000_s4231" style="position:absolute;left:10473;top:1333;width:83;height:309" coordorigin="10473,1333" coordsize="83,309" path="m10554,1449r-9,l10524,1450r-51,l10530,1450r20,-1l10554,1449e" filled="f" stroked="f">
                <v:path arrowok="t"/>
              </v:shape>
              <v:shape id="_x0000_s4230" style="position:absolute;left:10473;top:1333;width:83;height:309" coordorigin="10473,1333" coordsize="83,309" path="m10556,1449r-2,l10555,1449r1,e" filled="f" stroked="f">
                <v:path arrowok="t"/>
              </v:shape>
              <v:shape id="_x0000_s4229" style="position:absolute;left:10473;top:1333;width:83;height:309" coordorigin="10473,1333" coordsize="83,309" path="m10556,1449r-2,l10555,1449r1,e" filled="f" stroked="f">
                <v:path arrowok="t"/>
              </v:shape>
              <v:shape id="_x0000_s4228" style="position:absolute;left:10473;top:1333;width:83;height:309" coordorigin="10473,1333" coordsize="83,309" path="m10556,1448r-83,1l10556,1449r,-1e" filled="f" stroked="f">
                <v:path arrowok="t"/>
              </v:shape>
              <v:shape id="_x0000_s4227" style="position:absolute;left:10473;top:1333;width:83;height:309" coordorigin="10473,1333" coordsize="83,309" path="m10550,1456r-3,l10533,1457r-18,1l10473,1459r34,-1l10533,1457r16,-1l10550,1456e" filled="f" stroked="f">
                <v:path arrowok="t"/>
              </v:shape>
              <v:shape id="_x0000_s4226" style="position:absolute;left:10473;top:1333;width:83;height:309" coordorigin="10473,1333" coordsize="83,309" path="m10556,1455r-6,1l10553,1456r3,-1l10556,1455e" filled="f" stroked="f">
                <v:path arrowok="t"/>
              </v:shape>
              <v:shape id="_x0000_s4225" style="position:absolute;left:10473;top:1333;width:83;height:309" coordorigin="10473,1333" coordsize="83,309" path="m10556,1454r,l10556,1455r,-1l10556,1454e" filled="f" stroked="f">
                <v:path arrowok="t"/>
              </v:shape>
              <v:shape id="_x0000_s4224" style="position:absolute;left:10473;top:1333;width:83;height:309" coordorigin="10473,1333" coordsize="83,309" path="m10552,1453r4,1l10554,1454r-1,l10552,1453e" filled="f" stroked="f">
                <v:path arrowok="t"/>
              </v:shape>
              <v:shape id="_x0000_s4223" style="position:absolute;left:10473;top:1333;width:83;height:309" coordorigin="10473,1333" coordsize="83,309" path="m10473,1452r23,l10537,1453r7,l10552,1453r-1,l10536,1452r-24,l10473,1452e" filled="f" stroked="f">
                <v:path arrowok="t"/>
              </v:shape>
              <v:shape id="_x0000_s4222" style="position:absolute;left:10473;top:1333;width:83;height:309" coordorigin="10473,1333" coordsize="83,309" path="m10556,1477r,l10556,1477e" filled="f" stroked="f">
                <v:path arrowok="t"/>
              </v:shape>
              <v:shape id="_x0000_s4221" style="position:absolute;left:10473;top:1333;width:83;height:309" coordorigin="10473,1333" coordsize="83,309" path="m10473,1476r4,l10484,1476r-11,l10473,1477r52,l10545,1477r11,l10555,1477r-3,l10544,1477r10,l10519,1477r-9,l10478,1476r10,l10496,1476r-5,l10493,1476r-6,l10473,1476e" filled="f" stroked="f">
                <v:path arrowok="t"/>
              </v:shape>
              <v:shape id="_x0000_s4220" style="position:absolute;left:10473;top:1333;width:83;height:309" coordorigin="10473,1333" coordsize="83,309" path="m10554,1477r-10,l10552,1477r3,e" filled="f" stroked="f">
                <v:path arrowok="t"/>
              </v:shape>
              <v:shape id="_x0000_s4219" style="position:absolute;left:10473;top:1333;width:83;height:309" coordorigin="10473,1333" coordsize="83,309" path="m10496,1476r-8,e" filled="f" stroked="f">
                <v:path arrowok="t"/>
              </v:shape>
              <v:shape id="_x0000_s4218" style="position:absolute;left:10473;top:1333;width:83;height:309" coordorigin="10473,1333" coordsize="83,309" path="m10510,1477r9,e" filled="f" stroked="f">
                <v:path arrowok="t"/>
              </v:shape>
              <v:shape id="_x0000_s4217" style="position:absolute;left:10473;top:1333;width:83;height:309" coordorigin="10473,1333" coordsize="83,309" path="m10487,1476r6,e" filled="f" stroked="f">
                <v:path arrowok="t"/>
              </v:shape>
              <v:shape id="_x0000_s4216" style="position:absolute;left:10473;top:1333;width:83;height:309" coordorigin="10473,1333" coordsize="83,309" path="m10555,1477r-3,l10544,1477r10,e" filled="f" stroked="f">
                <v:path arrowok="t"/>
              </v:shape>
              <v:shape id="_x0000_s4215" style="position:absolute;left:10473;top:1333;width:83;height:309" coordorigin="10473,1333" coordsize="83,309" path="m10554,1477r-10,l10552,1477r3,l10554,1477e" filled="f" stroked="f">
                <v:path arrowok="t"/>
              </v:shape>
              <v:shape id="_x0000_s4214" style="position:absolute;left:10473;top:1333;width:83;height:309" coordorigin="10473,1333" coordsize="83,309" path="m10519,1477r-9,e" filled="f" stroked="f">
                <v:path arrowok="t"/>
              </v:shape>
              <v:shape id="_x0000_s4213" style="position:absolute;left:10473;top:1333;width:83;height:309" coordorigin="10473,1333" coordsize="83,309" path="m10488,1476r8,e" filled="f" stroked="f">
                <v:path arrowok="t"/>
              </v:shape>
              <v:shape id="_x0000_s4212" style="position:absolute;left:10473;top:1333;width:83;height:309" coordorigin="10473,1333" coordsize="83,309" path="m10496,1476r-8,l10510,1477r9,l10496,1476e" filled="f" stroked="f">
                <v:path arrowok="t"/>
              </v:shape>
              <v:shape id="_x0000_s4211" style="position:absolute;left:10473;top:1333;width:83;height:309" coordorigin="10473,1333" coordsize="83,309" path="m10493,1476r-6,e" filled="f" stroked="f">
                <v:path arrowok="t"/>
              </v:shape>
              <v:shape id="_x0000_s4210" style="position:absolute;left:10473;top:1333;width:83;height:309" coordorigin="10473,1333" coordsize="83,309" path="m10547,1474r-21,1l10487,1476r6,l10524,1475r22,-1l10547,1474e" filled="f" stroked="f">
                <v:path arrowok="t"/>
              </v:shape>
              <v:shape id="_x0000_s4209" style="position:absolute;left:10473;top:1333;width:83;height:309" coordorigin="10473,1333" coordsize="83,309" path="m10556,1472r,l10547,1474r4,-1l10556,1472r,e" filled="f" stroked="f">
                <v:path arrowok="t"/>
              </v:shape>
              <v:shape id="_x0000_s4208" style="position:absolute;left:10473;top:1333;width:83;height:309" coordorigin="10473,1333" coordsize="83,309" path="m10478,1464r-5,l10485,1465r-12,l10478,1465r-5,l10496,1465r16,1l10473,1466r49,l10545,1468r11,2l10556,1472r,-2l10556,1469r-13,-2l10515,1466r-13,-1l10512,1465r-15,l10495,1465r-5,l10486,1465r7,l10490,1465r2,-1l10488,1464r-10,e" filled="f" stroked="f">
                <v:path arrowok="t"/>
              </v:shape>
              <v:shape id="_x0000_s4207" style="position:absolute;left:10473;top:1333;width:83;height:309" coordorigin="10473,1333" coordsize="83,309" path="m10512,1465r-10,e" filled="f" stroked="f">
                <v:path arrowok="t"/>
              </v:shape>
              <v:shape id="_x0000_s4206" style="position:absolute;left:10473;top:1333;width:83;height:309" coordorigin="10473,1333" coordsize="83,309" path="m10493,1465r-7,l10490,1465r5,e" filled="f" stroked="f">
                <v:path arrowok="t"/>
              </v:shape>
              <v:shape id="_x0000_s4205" style="position:absolute;left:10473;top:1333;width:83;height:309" coordorigin="10473,1333" coordsize="83,309" path="m10488,1464r4,e" filled="f" stroked="f">
                <v:path arrowok="t"/>
              </v:shape>
              <v:shape id="_x0000_s4204" style="position:absolute;left:10473;top:1333;width:83;height:309" coordorigin="10473,1333" coordsize="83,309" path="m10502,1465r10,e" filled="f" stroked="f">
                <v:path arrowok="t"/>
              </v:shape>
              <v:shape id="_x0000_s4203" style="position:absolute;left:10473;top:1333;width:83;height:309" coordorigin="10473,1333" coordsize="83,309" path="m10512,1465r-10,l10547,1466r9,l10512,1465e" filled="f" stroked="f">
                <v:path arrowok="t"/>
              </v:shape>
              <v:shape id="_x0000_s4202" style="position:absolute;left:10473;top:1333;width:83;height:309" coordorigin="10473,1333" coordsize="83,309" path="m10495,1465r-5,l10486,1465r7,e" filled="f" stroked="f">
                <v:path arrowok="t"/>
              </v:shape>
              <v:shape id="_x0000_s4201" style="position:absolute;left:10473;top:1333;width:83;height:309" coordorigin="10473,1333" coordsize="83,309" path="m10493,1465r-7,l10490,1465r5,l10493,1465e" filled="f" stroked="f">
                <v:path arrowok="t"/>
              </v:shape>
              <v:shape id="_x0000_s4200" style="position:absolute;left:10473;top:1333;width:83;height:309" coordorigin="10473,1333" coordsize="83,309" path="m10492,1464r-4,e" filled="f" stroked="f">
                <v:path arrowok="t"/>
              </v:shape>
              <v:shape id="_x0000_s4199" style="position:absolute;left:10473;top:1333;width:83;height:309" coordorigin="10473,1333" coordsize="83,309" path="m10546,1462r-4,l10526,1463r-38,1l10492,1464r31,-1l10545,1462r1,e" filled="f" stroked="f">
                <v:path arrowok="t"/>
              </v:shape>
              <v:shape id="_x0000_s4198" style="position:absolute;left:10473;top:1333;width:83;height:309" coordorigin="10473,1333" coordsize="83,309" path="m10556,1460r,1l10546,1462r5,l10556,1461r,-1e" filled="f" stroked="f">
                <v:path arrowok="t"/>
              </v:shape>
              <v:shape id="_x0000_s4197" style="position:absolute;left:10473;top:1333;width:83;height:309" coordorigin="10473,1333" coordsize="83,309" path="m10556,1460r-83,l10556,1460e" filled="f" stroked="f">
                <v:path arrowok="t"/>
              </v:shape>
              <v:shape id="_x0000_s4196" style="position:absolute;left:10473;top:1333;width:83;height:309" coordorigin="10473,1333" coordsize="83,309" path="m10556,1460r,e" filled="f" stroked="f">
                <v:path arrowok="t"/>
              </v:shape>
              <v:shape id="_x0000_s4195" style="position:absolute;left:10473;top:1333;width:83;height:309" coordorigin="10473,1333" coordsize="83,309" path="m10556,1460r,e" filled="f" stroked="f">
                <v:path arrowok="t"/>
              </v:shape>
              <v:shape id="_x0000_s4194" style="position:absolute;left:10473;top:1333;width:83;height:309" coordorigin="10473,1333" coordsize="83,309" path="m10556,1460r,e" filled="f" stroked="f">
                <v:path arrowok="t"/>
              </v:shape>
              <v:shape id="_x0000_s4193" style="position:absolute;left:10473;top:1333;width:83;height:309" coordorigin="10473,1333" coordsize="83,309" path="m10522,1497r-2,l10502,1498r-29,2l10496,1499r19,-1l10522,1497e" filled="f" stroked="f">
                <v:path arrowok="t"/>
              </v:shape>
              <v:shape id="_x0000_s4192" style="position:absolute;left:10473;top:1333;width:83;height:309" coordorigin="10473,1333" coordsize="83,309" path="m10520,1497r2,e" filled="f" stroked="f">
                <v:path arrowok="t"/>
              </v:shape>
              <v:shape id="_x0000_s4191" style="position:absolute;left:10473;top:1333;width:83;height:309" coordorigin="10473,1333" coordsize="83,309" path="m10522,1497r-2,e" filled="f" stroked="f">
                <v:path arrowok="t"/>
              </v:shape>
              <v:shape id="_x0000_s4190" style="position:absolute;left:10473;top:1333;width:83;height:309" coordorigin="10473,1333" coordsize="83,309" path="m10542,1489r-1,l10546,1490r4,1l10552,1492r-5,2l10537,1495r-15,2l10484,1497r-11,l10520,1497r2,l10522,1497r9,l10524,1497r14,-2l10547,1494r5,-2l10553,1492r-1,l10550,1491r-4,-1l10542,1489e" filled="f" stroked="f">
                <v:path arrowok="t"/>
              </v:shape>
              <v:shape id="_x0000_s4189" style="position:absolute;left:10473;top:1333;width:83;height:309" coordorigin="10473,1333" coordsize="83,309" path="m10553,1492r-1,e" filled="f" stroked="f">
                <v:path arrowok="t"/>
              </v:shape>
              <v:shape id="_x0000_s4188" style="position:absolute;left:10473;top:1333;width:83;height:309" coordorigin="10473,1333" coordsize="83,309" path="m10524,1497r7,e" filled="f" stroked="f">
                <v:path arrowok="t"/>
              </v:shape>
              <v:shape id="_x0000_s4187" style="position:absolute;left:10473;top:1333;width:83;height:309" coordorigin="10473,1333" coordsize="83,309" path="m10552,1492r,l10553,1492e" filled="f" stroked="f">
                <v:path arrowok="t"/>
              </v:shape>
              <v:shape id="_x0000_s4186" style="position:absolute;left:10473;top:1333;width:83;height:309" coordorigin="10473,1333" coordsize="83,309" path="m10541,1489r1,e" filled="f" stroked="f">
                <v:path arrowok="t"/>
              </v:shape>
              <v:shape id="_x0000_s4185" style="position:absolute;left:10473;top:1333;width:83;height:309" coordorigin="10473,1333" coordsize="83,309" path="m10531,1497r-7,e" filled="f" stroked="f">
                <v:path arrowok="t"/>
              </v:shape>
              <v:shape id="_x0000_s4184" style="position:absolute;left:10473;top:1333;width:83;height:309" coordorigin="10473,1333" coordsize="83,309" path="m10552,1492r1,e" filled="f" stroked="f">
                <v:path arrowok="t"/>
              </v:shape>
              <v:shape id="_x0000_s4183" style="position:absolute;left:10473;top:1333;width:83;height:309" coordorigin="10473,1333" coordsize="83,309" path="m10553,1492r-1,l10555,1493r1,1l10524,1497r7,l10544,1496r12,l10556,1494r-1,-1l10553,1492e" filled="f" stroked="f">
                <v:path arrowok="t"/>
              </v:shape>
              <v:shape id="_x0000_s4182" style="position:absolute;left:10473;top:1333;width:83;height:309" coordorigin="10473,1333" coordsize="83,309" path="m10538,1490r-1,l10521,1491r-19,2l10473,1495r25,-1l10518,1492r17,-2l10538,1490e" filled="f" stroked="f">
                <v:path arrowok="t"/>
              </v:shape>
              <v:shape id="_x0000_s4181" style="position:absolute;left:10473;top:1333;width:83;height:309" coordorigin="10473,1333" coordsize="83,309" path="m10537,1490r1,e" filled="f" stroked="f">
                <v:path arrowok="t"/>
              </v:shape>
              <v:shape id="_x0000_s4180" style="position:absolute;left:10473;top:1333;width:83;height:309" coordorigin="10473,1333" coordsize="83,309" path="m10553,1492r-1,e" filled="f" stroked="f">
                <v:path arrowok="t"/>
              </v:shape>
              <v:shape id="_x0000_s4179" style="position:absolute;left:10473;top:1333;width:83;height:309" coordorigin="10473,1333" coordsize="83,309" path="m10556,1489r,1l10555,1491r-3,1l10553,1492r2,-1l10556,1490r,-1e" filled="f" stroked="f">
                <v:path arrowok="t"/>
              </v:shape>
              <v:shape id="_x0000_s4178" style="position:absolute;left:10473;top:1333;width:83;height:309" coordorigin="10473,1333" coordsize="83,309" path="m10556,1489r,e" filled="f" stroked="f">
                <v:path arrowok="t"/>
              </v:shape>
              <v:shape id="_x0000_s4177" style="position:absolute;left:10473;top:1333;width:83;height:309" coordorigin="10473,1333" coordsize="83,309" path="m10542,1489r-1,e" filled="f" stroked="f">
                <v:path arrowok="t"/>
              </v:shape>
              <v:shape id="_x0000_s4176" style="position:absolute;left:10473;top:1333;width:83;height:309" coordorigin="10473,1333" coordsize="83,309" path="m10538,1490r-1,e" filled="f" stroked="f">
                <v:path arrowok="t"/>
              </v:shape>
              <v:shape id="_x0000_s4175" style="position:absolute;left:10473;top:1333;width:83;height:309" coordorigin="10473,1333" coordsize="83,309" path="m10482,1484r-3,l10503,1486r20,1l10539,1489r-1,l10479,1491r-6,l10537,1490r1,l10538,1490r3,-1l10542,1489r-1,l10547,1489r-6,l10540,1489r,l10539,1489r-15,-2l10504,1486r-22,-2e" filled="f" stroked="f">
                <v:path arrowok="t"/>
              </v:shape>
              <v:shape id="_x0000_s4174" style="position:absolute;left:10473;top:1333;width:83;height:309" coordorigin="10473,1333" coordsize="83,309" path="m10541,1489r6,e" filled="f" stroked="f">
                <v:path arrowok="t"/>
              </v:shape>
              <v:shape id="_x0000_s4173" style="position:absolute;left:10473;top:1333;width:83;height:309" coordorigin="10473,1333" coordsize="83,309" path="m10539,1489r1,e" filled="f" stroked="f">
                <v:path arrowok="t"/>
              </v:shape>
              <v:shape id="_x0000_s4172" style="position:absolute;left:10473;top:1333;width:83;height:309" coordorigin="10473,1333" coordsize="83,309" path="m10479,1484r3,e" filled="f" stroked="f">
                <v:path arrowok="t"/>
              </v:shape>
              <v:shape id="_x0000_s4171" style="position:absolute;left:10473;top:1333;width:83;height:309" coordorigin="10473,1333" coordsize="83,309" path="m10556,1489r,e" filled="f" stroked="f">
                <v:path arrowok="t"/>
              </v:shape>
              <v:shape id="_x0000_s4170" style="position:absolute;left:10473;top:1333;width:83;height:309" coordorigin="10473,1333" coordsize="83,309" path="m10547,1489r-6,e" filled="f" stroked="f">
                <v:path arrowok="t"/>
              </v:shape>
              <v:shape id="_x0000_s4169" style="position:absolute;left:10473;top:1333;width:83;height:309" coordorigin="10473,1333" coordsize="83,309" path="m10556,1489r-15,l10547,1489r9,e" filled="f" stroked="f">
                <v:path arrowok="t"/>
              </v:shape>
              <v:shape id="_x0000_s4168" style="position:absolute;left:10473;top:1333;width:83;height:309" coordorigin="10473,1333" coordsize="83,309" path="m10540,1489r-1,e" filled="f" stroked="f">
                <v:path arrowok="t"/>
              </v:shape>
              <v:shape id="_x0000_s4167" style="position:absolute;left:10473;top:1333;width:83;height:309" coordorigin="10473,1333" coordsize="83,309" path="m10556,1483r,2l10550,1487r-11,2l10540,1489r11,-2l10556,1485r,-2e" filled="f" stroked="f">
                <v:path arrowok="t"/>
              </v:shape>
              <v:shape id="_x0000_s4166" style="position:absolute;left:10473;top:1333;width:83;height:309" coordorigin="10473,1333" coordsize="83,309" path="m10556,1483r,e" filled="f" stroked="f">
                <v:path arrowok="t"/>
              </v:shape>
              <v:shape id="_x0000_s4165" style="position:absolute;left:10473;top:1333;width:83;height:309" coordorigin="10473,1333" coordsize="83,309" path="m10482,1484r-3,e" filled="f" stroked="f">
                <v:path arrowok="t"/>
              </v:shape>
              <v:shape id="_x0000_s4164" style="position:absolute;left:10473;top:1333;width:83;height:309" coordorigin="10473,1333" coordsize="83,309" path="m10473,1484r1,l10477,1484r-4,l10479,1484r3,l10481,1484r9,l10479,1484r-6,e" filled="f" stroked="f">
                <v:path arrowok="t"/>
              </v:shape>
              <v:shape id="_x0000_s4163" style="position:absolute;left:10473;top:1333;width:83;height:309" coordorigin="10473,1333" coordsize="83,309" path="m10479,1484r11,e" filled="f" stroked="f">
                <v:path arrowok="t"/>
              </v:shape>
              <v:shape id="_x0000_s4162" style="position:absolute;left:10473;top:1333;width:83;height:309" coordorigin="10473,1333" coordsize="83,309" path="m10556,1483r,e" filled="f" stroked="f">
                <v:path arrowok="t"/>
              </v:shape>
              <v:shape id="_x0000_s4161" style="position:absolute;left:10473;top:1333;width:83;height:309" coordorigin="10473,1333" coordsize="83,309" path="m10490,1484r-11,e" filled="f" stroked="f">
                <v:path arrowok="t"/>
              </v:shape>
              <v:shape id="_x0000_s4160" style="position:absolute;left:10473;top:1333;width:83;height:309" coordorigin="10473,1333" coordsize="83,309" path="m10556,1483r-77,1l10490,1484r66,-1e" filled="f" stroked="f">
                <v:path arrowok="t"/>
              </v:shape>
              <v:shape id="_x0000_s4159" style="position:absolute;left:10473;top:1333;width:83;height:309" coordorigin="10473,1333" coordsize="83,309" path="m10482,1506r-9,l10508,1506r-35,l10542,1506r9,2l10556,1510r,2l10473,1512r83,l10556,1510r-4,-2l10543,1506r13,l10482,1506e" filled="f" stroked="f">
                <v:path arrowok="t"/>
              </v:shape>
              <v:shape id="_x0000_s4158" style="position:absolute;left:10473;top:1333;width:83;height:309" coordorigin="10473,1333" coordsize="83,309" path="m10540,1506r,l10541,1506r-15,-2l10505,1502r-19,-1l10484,1501r24,2l10527,1504r13,2e" filled="f" stroked="f">
                <v:path arrowok="t"/>
              </v:shape>
              <v:shape id="_x0000_s4157" style="position:absolute;left:10473;top:1333;width:83;height:309" coordorigin="10473,1333" coordsize="83,309" path="m10540,1506r,e" filled="f" stroked="f">
                <v:path arrowok="t"/>
              </v:shape>
              <v:shape id="_x0000_s4156" style="position:absolute;left:10473;top:1333;width:83;height:309" coordorigin="10473,1333" coordsize="83,309" path="m10486,1501r-2,l10508,1503r19,1l10540,1506r1,l10526,1504r-21,-2l10486,1501e" filled="f" stroked="f">
                <v:path arrowok="t"/>
              </v:shape>
              <v:shape id="_x0000_s4155" style="position:absolute;left:10473;top:1333;width:83;height:309" coordorigin="10473,1333" coordsize="83,309" path="m10484,1501r2,e" filled="f" stroked="f">
                <v:path arrowok="t"/>
              </v:shape>
              <v:shape id="_x0000_s4154" style="position:absolute;left:10473;top:1333;width:83;height:309" coordorigin="10473,1333" coordsize="83,309" path="m10486,1501r-2,l10484,1501e" filled="f" stroked="f">
                <v:path arrowok="t"/>
              </v:shape>
              <v:shape id="_x0000_s4153" style="position:absolute;left:10473;top:1333;width:83;height:309" coordorigin="10473,1333" coordsize="83,309" path="m10473,1500r6,1l10473,1501r,l10486,1501r-13,-1e" filled="f" stroked="f">
                <v:path arrowok="t"/>
              </v:shape>
              <v:shape id="_x0000_s4152" style="position:absolute;left:10473;top:1333;width:83;height:309" coordorigin="10473,1333" coordsize="83,309" path="m10473,1518r55,l10556,1518r,l10473,1518e" filled="f" stroked="f">
                <v:path arrowok="t"/>
              </v:shape>
              <v:shape id="_x0000_s4151" style="position:absolute;left:10473;top:1333;width:83;height:309" coordorigin="10473,1333" coordsize="83,309" path="m10552,1517r4,1l10556,1517r-2,l10552,1517e" filled="f" stroked="f">
                <v:path arrowok="t"/>
              </v:shape>
              <v:shape id="_x0000_s4150" style="position:absolute;left:10473;top:1333;width:83;height:309" coordorigin="10473,1333" coordsize="83,309" path="m10545,1516r7,1l10551,1517r-6,-1e" filled="f" stroked="f">
                <v:path arrowok="t"/>
              </v:shape>
              <v:shape id="_x0000_s4149" style="position:absolute;left:10473;top:1333;width:83;height:309" coordorigin="10473,1333" coordsize="83,309" path="m10473,1515r43,l10537,1516r6,l10536,1516r-24,-1l10473,1515e" filled="f" stroked="f">
                <v:path arrowok="t"/>
              </v:shape>
              <v:shape id="_x0000_s4148" style="position:absolute;left:10473;top:1333;width:83;height:309" coordorigin="10473,1333" coordsize="83,309" path="m10495,1541r-4,l10485,1542r-12,l10495,1541e" filled="f" stroked="f">
                <v:path arrowok="t"/>
              </v:shape>
              <v:shape id="_x0000_s4147" style="position:absolute;left:10473;top:1333;width:83;height:309" coordorigin="10473,1333" coordsize="83,309" path="m10490,1541r5,e" filled="f" stroked="f">
                <v:path arrowok="t"/>
              </v:shape>
              <v:shape id="_x0000_s4146" style="position:absolute;left:10473;top:1333;width:83;height:309" coordorigin="10473,1333" coordsize="83,309" path="m10495,1541r-4,l10490,1541e" filled="f" stroked="f">
                <v:path arrowok="t"/>
              </v:shape>
              <v:shape id="_x0000_s4145" style="position:absolute;left:10473;top:1333;width:83;height:309" coordorigin="10473,1333" coordsize="83,309" path="m10501,1541r-4,l10473,1542r22,-1l10501,1541e" filled="f" stroked="f">
                <v:path arrowok="t"/>
              </v:shape>
              <v:shape id="_x0000_s4144" style="position:absolute;left:10473;top:1333;width:83;height:309" coordorigin="10473,1333" coordsize="83,309" path="m10493,1541r6,e" filled="f" stroked="f">
                <v:path arrowok="t"/>
              </v:shape>
              <v:shape id="_x0000_s4143" style="position:absolute;left:10473;top:1333;width:83;height:309" coordorigin="10473,1333" coordsize="83,309" path="m10501,1541r-4,l10493,1541e" filled="f" stroked="f">
                <v:path arrowok="t"/>
              </v:shape>
              <v:shape id="_x0000_s4142" style="position:absolute;left:10473;top:1333;width:83;height:309" coordorigin="10473,1333" coordsize="83,309" path="m10499,1541r2,e" filled="f" stroked="f">
                <v:path arrowok="t"/>
              </v:shape>
              <v:shape id="_x0000_s4141" style="position:absolute;left:10473;top:1333;width:83;height:309" coordorigin="10473,1333" coordsize="83,309" path="m10541,1538r-13,2l10505,1541r-4,l10473,1541r27,l10541,1541r-37,l10536,1539r5,-1e" filled="f" stroked="f">
                <v:path arrowok="t"/>
              </v:shape>
              <v:shape id="_x0000_s4140" style="position:absolute;left:10473;top:1333;width:83;height:309" coordorigin="10473,1333" coordsize="83,309" path="m10556,1535r-3,2l10541,1538r3,l10552,1537r4,-1l10556,1535e" filled="f" stroked="f">
                <v:path arrowok="t"/>
              </v:shape>
              <v:shape id="_x0000_s4139" style="position:absolute;left:10473;top:1333;width:83;height:309" coordorigin="10473,1333" coordsize="83,309" path="m10538,1530r-1,l10550,1531r6,2l10556,1535r,-2l10550,1531r-12,-1e" filled="f" stroked="f">
                <v:path arrowok="t"/>
              </v:shape>
              <v:shape id="_x0000_s4138" style="position:absolute;left:10473;top:1333;width:83;height:309" coordorigin="10473,1333" coordsize="83,309" path="m10537,1530r1,e" filled="f" stroked="f">
                <v:path arrowok="t"/>
              </v:shape>
              <v:shape id="_x0000_s4137" style="position:absolute;left:10473;top:1333;width:83;height:309" coordorigin="10473,1333" coordsize="83,309" path="m10538,1530r-1,l10537,1530e" filled="f" stroked="f">
                <v:path arrowok="t"/>
              </v:shape>
              <v:shape id="_x0000_s4136" style="position:absolute;left:10473;top:1333;width:83;height:309" coordorigin="10473,1333" coordsize="83,309" path="m10479,1525r-3,l10500,1526r20,2l10536,1530r-63,l10538,1530r-1,l10521,1528r-20,-2l10479,1525e" filled="f" stroked="f">
                <v:path arrowok="t"/>
              </v:shape>
              <v:shape id="_x0000_s4135" style="position:absolute;left:10473;top:1333;width:83;height:309" coordorigin="10473,1333" coordsize="83,309" path="m10476,1525r3,e" filled="f" stroked="f">
                <v:path arrowok="t"/>
              </v:shape>
              <v:shape id="_x0000_s4134" style="position:absolute;left:10473;top:1333;width:83;height:309" coordorigin="10473,1333" coordsize="83,309" path="m10543,1524r-1,l10551,1526r5,1l10556,1529r-19,1l10556,1530r,-3l10552,1526r-9,-2e" filled="f" stroked="f">
                <v:path arrowok="t"/>
              </v:shape>
              <v:shape id="_x0000_s4133" style="position:absolute;left:10473;top:1333;width:83;height:309" coordorigin="10473,1333" coordsize="83,309" path="m10542,1524r1,e" filled="f" stroked="f">
                <v:path arrowok="t"/>
              </v:shape>
              <v:shape id="_x0000_s4132" style="position:absolute;left:10473;top:1333;width:83;height:309" coordorigin="10473,1333" coordsize="83,309" path="m10479,1525r-3,e" filled="f" stroked="f">
                <v:path arrowok="t"/>
              </v:shape>
              <v:shape id="_x0000_s4131" style="position:absolute;left:10473;top:1333;width:83;height:309" coordorigin="10473,1333" coordsize="83,309" path="m10473,1525r,l10476,1525r3,l10479,1525r14,l10473,1525e" filled="f" stroked="f">
                <v:path arrowok="t"/>
              </v:shape>
              <v:shape id="_x0000_s4130" style="position:absolute;left:10473;top:1333;width:83;height:309" coordorigin="10473,1333" coordsize="83,309" path="m10484,1525r-1,l10493,1525e" filled="f" stroked="f">
                <v:path arrowok="t"/>
              </v:shape>
              <v:shape id="_x0000_s4129" style="position:absolute;left:10473;top:1333;width:83;height:309" coordorigin="10473,1333" coordsize="83,309" path="m10543,1524r-1,l10542,1524e" filled="f" stroked="f">
                <v:path arrowok="t"/>
              </v:shape>
              <v:shape id="_x0000_s4128" style="position:absolute;left:10473;top:1333;width:83;height:309" coordorigin="10473,1333" coordsize="83,309" path="m10493,1525r-9,e" filled="f" stroked="f">
                <v:path arrowok="t"/>
              </v:shape>
              <v:shape id="_x0000_s4127" style="position:absolute;left:10473;top:1333;width:83;height:309" coordorigin="10473,1333" coordsize="83,309" path="m10479,1522r-6,l10535,1523r5,1l10541,1524r-58,1l10493,1525r63,-1l10555,1524r-3,l10540,1524r9,l10539,1523r-1,l10479,1522e" filled="f" stroked="f">
                <v:path arrowok="t"/>
              </v:shape>
              <v:shape id="_x0000_s4126" style="position:absolute;left:10473;top:1333;width:83;height:309" coordorigin="10473,1333" coordsize="83,309" path="m10549,1524r-9,l10552,1524r3,e" filled="f" stroked="f">
                <v:path arrowok="t"/>
              </v:shape>
              <v:shape id="_x0000_s4125" style="position:absolute;left:10473;top:1333;width:83;height:309" coordorigin="10473,1333" coordsize="83,309" path="m10537,1523r,l10538,1523e" filled="f" stroked="f">
                <v:path arrowok="t"/>
              </v:shape>
              <v:shape id="_x0000_s4124" style="position:absolute;left:10473;top:1333;width:83;height:309" coordorigin="10473,1333" coordsize="83,309" path="m10555,1524r-3,l10540,1524r9,e" filled="f" stroked="f">
                <v:path arrowok="t"/>
              </v:shape>
              <v:shape id="_x0000_s4123" style="position:absolute;left:10473;top:1333;width:83;height:309" coordorigin="10473,1333" coordsize="83,309" path="m10549,1524r-9,l10552,1524r3,l10550,1524r-1,e" filled="f" stroked="f">
                <v:path arrowok="t"/>
              </v:shape>
              <v:shape id="_x0000_s4122" style="position:absolute;left:10473;top:1333;width:83;height:309" coordorigin="10473,1333" coordsize="83,309" path="m10538,1523r-1,e" filled="f" stroked="f">
                <v:path arrowok="t"/>
              </v:shape>
              <v:shape id="_x0000_s4121" style="position:absolute;left:10473;top:1333;width:83;height:309" coordorigin="10473,1333" coordsize="83,309" path="m10473,1518r25,2l10518,1521r17,2l10537,1523r1,l10523,1521r-19,-1l10480,1519r-7,-1e" filled="f" stroked="f">
                <v:path arrowok="t"/>
              </v:shape>
              <v:shape id="_x0000_s4120" style="position:absolute;left:10473;top:1333;width:83;height:309" coordorigin="10473,1333" coordsize="83,309" path="m10479,1546r-6,l10550,1547r6,l10556,1547r-77,-1e" filled="f" stroked="f">
                <v:path arrowok="t"/>
              </v:shape>
              <v:shape id="_x0000_s4119" style="position:absolute;left:10473;top:1333;width:83;height:309" coordorigin="10473,1333" coordsize="83,309" path="m10551,1545r5,2l10556,1546r-4,-1l10551,1545e" filled="f" stroked="f">
                <v:path arrowok="t"/>
              </v:shape>
              <v:shape id="_x0000_s4118" style="position:absolute;left:10473;top:1333;width:83;height:309" coordorigin="10473,1333" coordsize="83,309" path="m10473,1543r22,l10529,1544r10,l10536,1544r-24,-1l10473,1543e" filled="f" stroked="f">
                <v:path arrowok="t"/>
              </v:shape>
              <v:shape id="_x0000_s4117" style="position:absolute;left:10473;top:1333;width:83;height:309" coordorigin="10473,1333" coordsize="83,309" path="m10556,1553r-83,1l10550,1553r6,e" filled="f" stroked="f">
                <v:path arrowok="t"/>
              </v:shape>
              <v:shape id="_x0000_s4116" style="position:absolute;left:10473;top:1333;width:83;height:309" coordorigin="10473,1333" coordsize="83,309" path="m10523,1571r-1,l10517,1571r-20,1l10475,1573r-2,1l10496,1573r19,-2l10523,1571e" filled="f" stroked="f">
                <v:path arrowok="t"/>
              </v:shape>
              <v:shape id="_x0000_s4115" style="position:absolute;left:10473;top:1333;width:83;height:309" coordorigin="10473,1333" coordsize="83,309" path="m10522,1571r1,e" filled="f" stroked="f">
                <v:path arrowok="t"/>
              </v:shape>
              <v:shape id="_x0000_s4114" style="position:absolute;left:10473;top:1333;width:83;height:309" coordorigin="10473,1333" coordsize="83,309" path="m10523,1571r-1,e" filled="f" stroked="f">
                <v:path arrowok="t"/>
              </v:shape>
              <v:shape id="_x0000_s4113" style="position:absolute;left:10473;top:1333;width:83;height:309" coordorigin="10473,1333" coordsize="83,309" path="m10529,1570r-1,l10525,1570r-1,1l10473,1571r49,l10523,1571r1,l10535,1571r-9,l10529,1570e" filled="f" stroked="f">
                <v:path arrowok="t"/>
              </v:shape>
              <v:shape id="_x0000_s4112" style="position:absolute;left:10473;top:1333;width:83;height:309" coordorigin="10473,1333" coordsize="83,309" path="m10526,1571r9,e" filled="f" stroked="f">
                <v:path arrowok="t"/>
              </v:shape>
              <v:shape id="_x0000_s4111" style="position:absolute;left:10473;top:1333;width:83;height:309" coordorigin="10473,1333" coordsize="83,309" path="m10528,1570r1,e" filled="f" stroked="f">
                <v:path arrowok="t"/>
              </v:shape>
              <v:shape id="_x0000_s4110" style="position:absolute;left:10473;top:1333;width:83;height:309" coordorigin="10473,1333" coordsize="83,309" path="m10535,1571r-9,e" filled="f" stroked="f">
                <v:path arrowok="t"/>
              </v:shape>
              <v:shape id="_x0000_s4109" style="position:absolute;left:10473;top:1333;width:83;height:309" coordorigin="10473,1333" coordsize="83,309" path="m10552,1570r-6,l10526,1571r9,l10552,1570e" filled="f" stroked="f">
                <v:path arrowok="t"/>
              </v:shape>
              <v:shape id="_x0000_s4108" style="position:absolute;left:10473;top:1333;width:83;height:309" coordorigin="10473,1333" coordsize="83,309" path="m10544,1570r8,e" filled="f" stroked="f">
                <v:path arrowok="t"/>
              </v:shape>
              <v:shape id="_x0000_s4107" style="position:absolute;left:10473;top:1333;width:83;height:309" coordorigin="10473,1333" coordsize="83,309" path="m10529,1570r-1,l10528,1570e" filled="f" stroked="f">
                <v:path arrowok="t"/>
              </v:shape>
              <v:shape id="_x0000_s4106" style="position:absolute;left:10473;top:1333;width:83;height:309" coordorigin="10473,1333" coordsize="83,309" path="m10552,1570r-6,l10544,1570e" filled="f" stroked="f">
                <v:path arrowok="t"/>
              </v:shape>
              <v:shape id="_x0000_s4105" style="position:absolute;left:10473;top:1333;width:83;height:309" coordorigin="10473,1333" coordsize="83,309" path="m10556,1564r,2l10547,1568r-18,2l10473,1570r56,l10552,1570r4,l10531,1570r17,-2l10556,1567r,-3e" filled="f" stroked="f">
                <v:path arrowok="t"/>
              </v:shape>
              <v:shape id="_x0000_s4104" style="position:absolute;left:10473;top:1333;width:83;height:309" coordorigin="10473,1333" coordsize="83,309" path="m10549,1562r7,2l10556,1563r-4,-1l10549,1562e" filled="f" stroked="f">
                <v:path arrowok="t"/>
              </v:shape>
              <v:shape id="_x0000_s4103" style="position:absolute;left:10473;top:1333;width:83;height:309" coordorigin="10473,1333" coordsize="83,309" path="m10546,1561r3,1l10546,1561e" filled="f" stroked="f">
                <v:path arrowok="t"/>
              </v:shape>
              <v:shape id="_x0000_s4102" style="position:absolute;left:10473;top:1333;width:83;height:309" coordorigin="10473,1333" coordsize="83,309" path="m10530,1560r16,1l10536,1560r-6,e" filled="f" stroked="f">
                <v:path arrowok="t"/>
              </v:shape>
              <v:shape id="_x0000_s4101" style="position:absolute;left:10473;top:1333;width:83;height:309" coordorigin="10473,1333" coordsize="83,309" path="m10473,1558r7,l10473,1559r18,l10473,1559r35,l10524,1560r6,l10527,1560r-26,-1l10520,1558r-37,l10473,1558e" filled="f" stroked="f">
                <v:path arrowok="t"/>
              </v:shape>
              <v:shape id="_x0000_s4100" style="position:absolute;left:10473;top:1333;width:83;height:309" coordorigin="10473,1333" coordsize="83,309" path="m10473,1581r10,l10473,1581r44,l10477,1582r-4,l10538,1581r-3,l10556,1581r-1,l10491,1581r2,l10473,1581e" filled="f" stroked="f">
                <v:path arrowok="t"/>
              </v:shape>
              <v:shape id="_x0000_s4099" style="position:absolute;left:10473;top:1333;width:83;height:309" coordorigin="10473,1333" coordsize="83,309" path="m10538,1581r-13,l10530,1581e" filled="f" stroked="f">
                <v:path arrowok="t"/>
              </v:shape>
              <v:shape id="_x0000_s4098" style="position:absolute;left:10473;top:1333;width:83;height:309" coordorigin="10473,1333" coordsize="83,309" path="m10556,1581r-21,l10538,1581e" filled="f" stroked="f">
                <v:path arrowok="t"/>
              </v:shape>
              <v:shape id="_x0000_s4097" style="position:absolute;left:10473;top:1333;width:83;height:309" coordorigin="10473,1333" coordsize="83,309" path="m10488,1581r-1,l10493,1581e" filled="f" stroked="f">
                <v:path arrowok="t"/>
              </v:shape>
              <v:shape id="_x0000_s4096" style="position:absolute;left:10473;top:1333;width:83;height:309" coordorigin="10473,1333" coordsize="83,309" path="m10530,1581r8,e" filled="f" stroked="f">
                <v:path arrowok="t"/>
              </v:shape>
              <v:shape id="_x0000_s4095" style="position:absolute;left:10473;top:1333;width:83;height:309" coordorigin="10473,1333" coordsize="83,309" path="m10538,1581r-13,l10545,1582r11,l10538,1581e" filled="f" stroked="f">
                <v:path arrowok="t"/>
              </v:shape>
              <v:shape id="_x0000_s4094" style="position:absolute;left:10473;top:1333;width:83;height:309" coordorigin="10473,1333" coordsize="83,309" path="m10538,1581r-3,l10556,1581e" filled="f" stroked="f">
                <v:path arrowok="t"/>
              </v:shape>
              <v:shape id="_x0000_s4093" style="position:absolute;left:10473;top:1333;width:83;height:309" coordorigin="10473,1333" coordsize="83,309" path="m10556,1581r-21,l10555,1582r1,l10556,1581e" filled="f" stroked="f">
                <v:path arrowok="t"/>
              </v:shape>
              <v:shape id="_x0000_s4092" style="position:absolute;left:10473;top:1333;width:83;height:309" coordorigin="10473,1333" coordsize="83,309" path="m10493,1581r-5,e" filled="f" stroked="f">
                <v:path arrowok="t"/>
              </v:shape>
              <v:shape id="_x0000_s4091" style="position:absolute;left:10473;top:1333;width:83;height:309" coordorigin="10473,1333" coordsize="83,309" path="m10547,1578r-5,l10527,1579r-21,1l10487,1581r6,l10524,1579r22,-1l10547,1578e" filled="f" stroked="f">
                <v:path arrowok="t"/>
              </v:shape>
              <v:shape id="_x0000_s4090" style="position:absolute;left:10473;top:1333;width:83;height:309" coordorigin="10473,1333" coordsize="83,309" path="m10556,1576r,l10547,1578r4,l10556,1577r,-1e" filled="f" stroked="f">
                <v:path arrowok="t"/>
              </v:shape>
              <v:shape id="_x0000_s4089" style="position:absolute;left:10473;top:1333;width:83;height:309" coordorigin="10473,1333" coordsize="83,309" path="m10556,1576r,l10556,1576e" filled="f" stroked="f">
                <v:path arrowok="t"/>
              </v:shape>
              <v:shape id="_x0000_s4088" style="position:absolute;left:10473;top:1333;width:83;height:309" coordorigin="10473,1333" coordsize="83,309" path="m10553,1575r3,1l10555,1576r-2,-1e" filled="f" stroked="f">
                <v:path arrowok="t"/>
              </v:shape>
              <v:shape id="_x0000_s4087" style="position:absolute;left:10473;top:1333;width:83;height:309" coordorigin="10473,1333" coordsize="83,309" path="m10473,1574r61,1l10547,1575r5,l10553,1575r-2,l10536,1575r-63,-1e" filled="f" stroked="f">
                <v:path arrowok="t"/>
              </v:shape>
              <v:shape id="_x0000_s4086" style="position:absolute;left:10473;top:1333;width:83;height:309" coordorigin="10473,1333" coordsize="83,309" path="m10473,1587r,1l10498,1587r-25,e" filled="f" stroked="f">
                <v:path arrowok="t"/>
              </v:shape>
              <v:shape id="_x0000_s4085" style="position:absolute;left:10473;top:1333;width:83;height:309" coordorigin="10473,1333" coordsize="83,309" path="m10473,1604r51,l10521,1605r-48,l10518,1605r-16,1l10473,1607r23,-1l10515,1605r11,l10539,1605r-51,-1l10473,1604e" filled="f" stroked="f">
                <v:path arrowok="t"/>
              </v:shape>
              <v:shape id="_x0000_s4084" style="position:absolute;left:10473;top:1333;width:83;height:309" coordorigin="10473,1333" coordsize="83,309" path="m10539,1605r-13,e" filled="f" stroked="f">
                <v:path arrowok="t"/>
              </v:shape>
              <v:shape id="_x0000_s4083" style="position:absolute;left:10473;top:1333;width:83;height:309" coordorigin="10473,1333" coordsize="83,309" path="m10526,1604r,l10527,1604e" filled="f" stroked="f">
                <v:path arrowok="t"/>
              </v:shape>
              <v:shape id="_x0000_s4082" style="position:absolute;left:10473;top:1333;width:83;height:309" coordorigin="10473,1333" coordsize="83,309" path="m10526,1605r13,e" filled="f" stroked="f">
                <v:path arrowok="t"/>
              </v:shape>
              <v:shape id="_x0000_s4081" style="position:absolute;left:10473;top:1333;width:83;height:309" coordorigin="10473,1333" coordsize="83,309" path="m10539,1605r-13,l10544,1605r12,l10539,1605e" filled="f" stroked="f">
                <v:path arrowok="t"/>
              </v:shape>
              <v:shape id="_x0000_s4080" style="position:absolute;left:10473;top:1333;width:83;height:309" coordorigin="10473,1333" coordsize="83,309" path="m10527,1604r-1,e" filled="f" stroked="f">
                <v:path arrowok="t"/>
              </v:shape>
              <v:shape id="_x0000_s4079" style="position:absolute;left:10473;top:1333;width:83;height:309" coordorigin="10473,1333" coordsize="83,309" path="m10556,1593r-15,l10556,1593r,2l10545,1597r-20,2l10473,1599r83,l10556,1601r-11,2l10526,1604r1,l10546,1603r10,-2l10556,1599r-30,l10546,1597r10,-2l10556,1593e" filled="f" stroked="f">
                <v:path arrowok="t"/>
              </v:shape>
              <v:shape id="_x0000_s4078" style="position:absolute;left:10473;top:1333;width:83;height:309" coordorigin="10473,1333" coordsize="83,309" path="m10524,1599r-2,e" filled="f" stroked="f">
                <v:path arrowok="t"/>
              </v:shape>
              <v:shape id="_x0000_s4077" style="position:absolute;left:10473;top:1333;width:83;height:309" coordorigin="10473,1333" coordsize="83,309" path="m10541,1593r15,e" filled="f" stroked="f">
                <v:path arrowok="t"/>
              </v:shape>
              <v:shape id="_x0000_s4076" style="position:absolute;left:10473;top:1333;width:83;height:309" coordorigin="10473,1333" coordsize="83,309" path="m10522,1599r2,e" filled="f" stroked="f">
                <v:path arrowok="t"/>
              </v:shape>
              <v:shape id="_x0000_s4075" style="position:absolute;left:10473;top:1333;width:83;height:309" coordorigin="10473,1333" coordsize="83,309" path="m10524,1599r-2,l10517,1599r-18,2l10478,1601r-5,1l10496,1601r19,-1l10524,1599e" filled="f" stroked="f">
                <v:path arrowok="t"/>
              </v:shape>
              <v:shape id="_x0000_s4074" style="position:absolute;left:10473;top:1333;width:83;height:309" coordorigin="10473,1333" coordsize="83,309" path="m10556,1593r-15,e" filled="f" stroked="f">
                <v:path arrowok="t"/>
              </v:shape>
              <v:shape id="_x0000_s4073" style="position:absolute;left:10473;top:1333;width:83;height:309" coordorigin="10473,1333" coordsize="83,309" path="m10556,1593r-83,1l10541,1593r15,l10556,1593e" filled="f" stroked="f">
                <v:path arrowok="t"/>
              </v:shape>
              <v:shape id="_x0000_s4072" style="position:absolute;left:10473;top:1333;width:83;height:309" coordorigin="10473,1333" coordsize="83,309" path="m10556,1616r-83,1l10556,1616r,e" filled="f" stroked="f">
                <v:path arrowok="t"/>
              </v:shape>
              <v:shape id="_x0000_s4071" style="position:absolute;left:10473;top:1333;width:83;height:309" coordorigin="10473,1333" coordsize="83,309" path="m10547,1614r9,2l10556,1615r-5,-1l10547,1614e" filled="f" stroked="f">
                <v:path arrowok="t"/>
              </v:shape>
              <v:shape id="_x0000_s4070" style="position:absolute;left:10473;top:1333;width:83;height:309" coordorigin="10473,1333" coordsize="83,309" path="m10542,1613r5,1l10546,1614r-4,-1e" filled="f" stroked="f">
                <v:path arrowok="t"/>
              </v:shape>
              <v:shape id="_x0000_s4069" style="position:absolute;left:10473;top:1333;width:83;height:309" coordorigin="10473,1333" coordsize="83,309" path="m10523,1612r19,1l10535,1613r-10,-1l10523,1612e" filled="f" stroked="f">
                <v:path arrowok="t"/>
              </v:shape>
              <v:shape id="_x0000_s4068" style="position:absolute;left:10473;top:1333;width:83;height:309" coordorigin="10473,1333" coordsize="83,309" path="m10473,1611r10,l10510,1612r-37,l10513,1612r4,l10516,1612r6,l10514,1612r-22,-1l10479,1611r73,l10473,1611e" filled="f" stroked="f">
                <v:path arrowok="t"/>
              </v:shape>
              <v:shape id="_x0000_s4067" style="position:absolute;left:10473;top:1333;width:83;height:309" coordorigin="10473,1333" coordsize="83,309" path="m10517,1612r-4,e" filled="f" stroked="f">
                <v:path arrowok="t"/>
              </v:shape>
              <v:shape id="_x0000_s4066" style="position:absolute;left:10473;top:1333;width:83;height:309" coordorigin="10473,1333" coordsize="83,309" path="m10514,1612r8,e" filled="f" stroked="f">
                <v:path arrowok="t"/>
              </v:shape>
              <v:shape id="_x0000_s4065" style="position:absolute;left:10473;top:1333;width:83;height:309" coordorigin="10473,1333" coordsize="83,309" path="m10513,1612r4,e" filled="f" stroked="f">
                <v:path arrowok="t"/>
              </v:shape>
              <v:shape id="_x0000_s4064" style="position:absolute;left:10473;top:1333;width:83;height:309" coordorigin="10473,1333" coordsize="83,309" path="m10517,1612r-4,l10523,1612r-6,e" filled="f" stroked="f">
                <v:path arrowok="t"/>
              </v:shape>
              <v:shape id="_x0000_s4063" style="position:absolute;left:10473;top:1333;width:83;height:309" coordorigin="10473,1333" coordsize="83,309" path="m10522,1612r-8,e" filled="f" stroked="f">
                <v:path arrowok="t"/>
              </v:shape>
              <v:shape id="_x0000_s4062" style="position:absolute;left:10473;top:1333;width:83;height:309" coordorigin="10473,1333" coordsize="83,309" path="m10555,1611r-12,l10514,1612r8,l10544,1611r12,l10555,1611e" filled="f" stroked="f">
                <v:path arrowok="t"/>
              </v:shape>
              <v:shape id="_x0000_s4061" style="position:absolute;left:10473;top:1333;width:83;height:309" coordorigin="10473,1333" coordsize="83,309" path="m10556,1628r-83,l10556,1628e" filled="f" stroked="f">
                <v:path arrowok="t"/>
              </v:shape>
              <v:shape id="_x0000_s4060" style="position:absolute;left:10473;top:1333;width:83;height:309" coordorigin="10473,1333" coordsize="83,309" path="m10551,1626r5,2l10556,1627r-3,l10551,1626e" filled="f" stroked="f">
                <v:path arrowok="t"/>
              </v:shape>
              <v:shape id="_x0000_s4059" style="position:absolute;left:10473;top:1333;width:83;height:309" coordorigin="10473,1333" coordsize="83,309" path="m10547,1626r4,l10550,1626r-3,e" filled="f" stroked="f">
                <v:path arrowok="t"/>
              </v:shape>
              <v:shape id="_x0000_s4058" style="position:absolute;left:10473;top:1333;width:83;height:309" coordorigin="10473,1333" coordsize="83,309" path="m10537,1625r10,1l10543,1625r-6,e" filled="f" stroked="f">
                <v:path arrowok="t"/>
              </v:shape>
              <v:shape id="_x0000_s4057" style="position:absolute;left:10473;top:1333;width:83;height:309" coordorigin="10473,1333" coordsize="83,309" path="m10486,1623r-6,l10521,1624r14,1l10537,1625r-4,-1l10505,1623r-19,e" filled="f" stroked="f">
                <v:path arrowok="t"/>
              </v:shape>
              <v:shape id="_x0000_s4056" style="position:absolute;left:10473;top:1333;width:83;height:309" coordorigin="10473,1333" coordsize="83,309" path="m10480,1623r6,e" filled="f" stroked="f">
                <v:path arrowok="t"/>
              </v:shape>
              <v:shape id="_x0000_s4055" style="position:absolute;left:10473;top:1333;width:83;height:309" coordorigin="10473,1333" coordsize="83,309" path="m10486,1623r-6,l10480,1623e" filled="f" stroked="f">
                <v:path arrowok="t"/>
              </v:shape>
              <v:shape id="_x0000_s4054" style="position:absolute;left:10473;top:1333;width:83;height:309" coordorigin="10473,1333" coordsize="83,309" path="m10473,1622r,l10474,1622r-1,1l10486,1623r-13,-1e" filled="f" stroked="f">
                <v:path arrowok="t"/>
              </v:shape>
              <v:shape id="_x0000_s4053" style="position:absolute;left:10473;top:1333;width:83;height:309" coordorigin="10473,1333" coordsize="83,309" path="m10556,1640r,l10555,1641r-1,1l10554,1642r2,-1l10556,1640r,e" filled="f" stroked="f">
                <v:path arrowok="t"/>
              </v:shape>
              <v:shape id="_x0000_s4052" style="position:absolute;left:10473;top:1333;width:83;height:309" coordorigin="10473,1333" coordsize="83,309" path="m10539,1636r12,2l10556,1640r,-2l10549,1637r-10,-1e" filled="f" stroked="f">
                <v:path arrowok="t"/>
              </v:shape>
              <v:shape id="_x0000_s4051" style="position:absolute;left:10473;top:1333;width:83;height:309" coordorigin="10473,1333" coordsize="83,309" path="m10480,1634r-7,l10499,1634r20,1l10535,1636r4,l10535,1636r-26,-1l10480,1634e" filled="f" stroked="f">
                <v:path arrowok="t"/>
              </v:shape>
              <v:shape id="_x0000_s4050" style="position:absolute;left:10473;top:1333;width:83;height:309" coordorigin="10473,1333" coordsize="83,309" path="m10556,1634r-61,l10556,1634r,e" filled="f" stroked="f">
                <v:path arrowok="t"/>
              </v:shape>
              <v:shape id="_x0000_s4049" style="position:absolute;left:10473;top:1333;width:83;height:309" coordorigin="10473,1333" coordsize="83,309" path="m10556,1634r,e" filled="f" stroked="f">
                <v:path arrowok="t"/>
              </v:shape>
              <v:shape id="_x0000_s4048" style="position:absolute;left:10473;top:1333;width:83;height:309" coordorigin="10473,1333" coordsize="83,309" path="m10479,1634r1,l10495,1634r-16,e" filled="f" stroked="f">
                <v:path arrowok="t"/>
              </v:shape>
              <v:shape id="_x0000_s4047" style="position:absolute;left:10473;top:1333;width:83;height:309" coordorigin="10473,1333" coordsize="83,309" path="m10556,1634r,e" filled="f" stroked="f">
                <v:path arrowok="t"/>
              </v:shape>
              <v:shape id="_x0000_s4046" style="position:absolute;left:10473;top:1333;width:83;height:309" coordorigin="10473,1333" coordsize="83,309" path="m10556,1634r,e" filled="f" stroked="f">
                <v:path arrowok="t"/>
              </v:shape>
              <v:shape id="_x0000_s4045" style="position:absolute;left:10473;top:1333;width:83;height:309" coordorigin="10473,1333" coordsize="83,309" path="m10552,1633r4,1l10554,1633r-1,l10552,1633e" filled="f" stroked="f">
                <v:path arrowok="t"/>
              </v:shape>
              <v:shape id="_x0000_s4044" style="position:absolute;left:10473;top:1333;width:83;height:309" coordorigin="10473,1333" coordsize="83,309" path="m10544,1632r8,1l10551,1633r-7,-1e" filled="f" stroked="f">
                <v:path arrowok="t"/>
              </v:shape>
              <v:shape id="_x0000_s4043" style="position:absolute;left:10473;top:1333;width:83;height:309" coordorigin="10473,1333" coordsize="83,309" path="m10473,1630r62,2l10542,1632r-6,l10512,1631r-39,-1e" filled="f" stroked="f">
                <v:path arrowok="t"/>
              </v:shape>
            </v:group>
            <v:group id="_x0000_s3893" style="position:absolute;left:10531;top:833;width:25;height:234" coordorigin="10531,833" coordsize="25,234">
              <v:shape id="_x0000_s4041" style="position:absolute;left:10531;top:833;width:25;height:234" coordorigin="10531,833" coordsize="25,234" path="m10557,1039r-15,l10542,1067r15,l10557,1063r-2,l10556,1061r-2,l10548,1059r9,l10557,1055r-1,l10551,1053r6,l10557,1049r-10,l10553,1047r3,-2l10557,1045r,-6e" filled="f" stroked="f">
                <v:path arrowok="t"/>
              </v:shape>
              <v:shape id="_x0000_s4040" style="position:absolute;left:10531;top:833;width:25;height:234" coordorigin="10531,833" coordsize="25,234" path="m10557,1059r-6,e" filled="f" stroked="f">
                <v:path arrowok="t"/>
              </v:shape>
              <v:shape id="_x0000_s4039" style="position:absolute;left:10531;top:833;width:25;height:234" coordorigin="10531,833" coordsize="25,234" path="m10556,1063r1,e" filled="f" stroked="f">
                <v:path arrowok="t"/>
              </v:shape>
              <v:shape id="_x0000_s4038" style="position:absolute;left:10531;top:833;width:25;height:234" coordorigin="10531,833" coordsize="25,234" path="m10557,1053r-6,e" filled="f" stroked="f">
                <v:path arrowok="t"/>
              </v:shape>
              <v:shape id="_x0000_s4037" style="position:absolute;left:10531;top:833;width:25;height:234" coordorigin="10531,833" coordsize="25,234" path="m10556,1055r1,e" filled="f" stroked="f">
                <v:path arrowok="t"/>
              </v:shape>
              <v:shape id="_x0000_s4036" style="position:absolute;left:10531;top:833;width:25;height:234" coordorigin="10531,833" coordsize="25,234" path="m10557,1045r-1,e" filled="f" stroked="f">
                <v:path arrowok="t"/>
              </v:shape>
              <v:shape id="_x0000_s4035" style="position:absolute;left:10531;top:833;width:25;height:234" coordorigin="10531,833" coordsize="25,234" path="m10547,1049r10,e" filled="f" stroked="f">
                <v:path arrowok="t"/>
              </v:shape>
              <v:shape id="_x0000_s4034" style="position:absolute;left:10531;top:833;width:25;height:234" coordorigin="10531,833" coordsize="25,234" path="m10556,1039r,e" filled="f" stroked="f">
                <v:path arrowok="t"/>
              </v:shape>
              <v:shape id="_x0000_s4033" style="position:absolute;left:10531;top:833;width:25;height:234" coordorigin="10531,833" coordsize="25,234" path="m10556,1039r1,e" filled="f" stroked="f">
                <v:path arrowok="t"/>
              </v:shape>
              <v:shape id="_x0000_s4032" style="position:absolute;left:10531;top:833;width:25;height:234" coordorigin="10531,833" coordsize="25,234" path="m10557,1063r-1,e" filled="f" stroked="f">
                <v:path arrowok="t"/>
              </v:shape>
              <v:shape id="_x0000_s4031" style="position:absolute;left:10531;top:833;width:25;height:234" coordorigin="10531,833" coordsize="25,234" path="m10551,1059r6,e" filled="f" stroked="f">
                <v:path arrowok="t"/>
              </v:shape>
              <v:shape id="_x0000_s4030" style="position:absolute;left:10531;top:833;width:25;height:234" coordorigin="10531,833" coordsize="25,234" path="m10557,1059r-6,l10556,1061r,2l10557,1059e" filled="f" stroked="f">
                <v:path arrowok="t"/>
              </v:shape>
              <v:shape id="_x0000_s4029" style="position:absolute;left:10531;top:833;width:25;height:234" coordorigin="10531,833" coordsize="25,234" path="m10557,1055r-1,e" filled="f" stroked="f">
                <v:path arrowok="t"/>
              </v:shape>
              <v:shape id="_x0000_s4028" style="position:absolute;left:10531;top:833;width:25;height:234" coordorigin="10531,833" coordsize="25,234" path="m10551,1053r6,e" filled="f" stroked="f">
                <v:path arrowok="t"/>
              </v:shape>
              <v:shape id="_x0000_s4027" style="position:absolute;left:10531;top:833;width:25;height:234" coordorigin="10531,833" coordsize="25,234" path="m10557,1053r-6,l10556,1055r1,-2e" filled="f" stroked="f">
                <v:path arrowok="t"/>
              </v:shape>
              <v:shape id="_x0000_s4026" style="position:absolute;left:10531;top:833;width:25;height:234" coordorigin="10531,833" coordsize="25,234" path="m10557,1049r-10,e" filled="f" stroked="f">
                <v:path arrowok="t"/>
              </v:shape>
              <v:shape id="_x0000_s4025" style="position:absolute;left:10531;top:833;width:25;height:234" coordorigin="10531,833" coordsize="25,234" path="m10556,1045r1,e" filled="f" stroked="f">
                <v:path arrowok="t"/>
              </v:shape>
              <v:shape id="_x0000_s4024" style="position:absolute;left:10531;top:833;width:25;height:234" coordorigin="10531,833" coordsize="25,234" path="m10557,1045r-4,2l10547,1049r10,l10557,1045e" filled="f" stroked="f">
                <v:path arrowok="t"/>
              </v:shape>
              <v:shape id="_x0000_s4023" style="position:absolute;left:10531;top:833;width:25;height:234" coordorigin="10531,833" coordsize="25,234" path="m10556,1039r,e" filled="f" stroked="f">
                <v:path arrowok="t"/>
              </v:shape>
              <v:shape id="_x0000_s4022" style="position:absolute;left:10531;top:833;width:25;height:234" coordorigin="10531,833" coordsize="25,234" path="m10542,1033r,4l10556,1039r,l10556,1037r-5,-2l10542,1033e" filled="f" stroked="f">
                <v:path arrowok="t"/>
              </v:shape>
              <v:shape id="_x0000_s4021" style="position:absolute;left:10531;top:833;width:25;height:234" coordorigin="10531,833" coordsize="25,234" path="m10557,1039r-1,e" filled="f" stroked="f">
                <v:path arrowok="t"/>
              </v:shape>
              <v:shape id="_x0000_s4020" style="position:absolute;left:10531;top:833;width:25;height:234" coordorigin="10531,833" coordsize="25,234" path="m10557,1021r-1,2l10551,1025r-9,2l10542,1033r9,2l10556,1037r,2l10557,1033r-1,l10556,1031r-5,-2l10557,1029r,-8e" filled="f" stroked="f">
                <v:path arrowok="t"/>
              </v:shape>
              <v:shape id="_x0000_s4019" style="position:absolute;left:10531;top:833;width:25;height:234" coordorigin="10531,833" coordsize="25,234" path="m10557,1029r-6,e" filled="f" stroked="f">
                <v:path arrowok="t"/>
              </v:shape>
              <v:shape id="_x0000_s4018" style="position:absolute;left:10531;top:833;width:25;height:234" coordorigin="10531,833" coordsize="25,234" path="m10556,1033r1,e" filled="f" stroked="f">
                <v:path arrowok="t"/>
              </v:shape>
              <v:shape id="_x0000_s4017" style="position:absolute;left:10531;top:833;width:25;height:234" coordorigin="10531,833" coordsize="25,234" path="m10556,1021r1,e" filled="f" stroked="f">
                <v:path arrowok="t"/>
              </v:shape>
              <v:shape id="_x0000_s4016" style="position:absolute;left:10531;top:833;width:25;height:234" coordorigin="10531,833" coordsize="25,234" path="m10557,1033r-1,e" filled="f" stroked="f">
                <v:path arrowok="t"/>
              </v:shape>
              <v:shape id="_x0000_s4015" style="position:absolute;left:10531;top:833;width:25;height:234" coordorigin="10531,833" coordsize="25,234" path="m10551,1029r6,e" filled="f" stroked="f">
                <v:path arrowok="t"/>
              </v:shape>
              <v:shape id="_x0000_s4014" style="position:absolute;left:10531;top:833;width:25;height:234" coordorigin="10531,833" coordsize="25,234" path="m10557,1029r-6,l10556,1031r,2l10557,1029e" filled="f" stroked="f">
                <v:path arrowok="t"/>
              </v:shape>
              <v:shape id="_x0000_s4013" style="position:absolute;left:10531;top:833;width:25;height:234" coordorigin="10531,833" coordsize="25,234" path="m10557,1021r-1,e" filled="f" stroked="f">
                <v:path arrowok="t"/>
              </v:shape>
              <v:shape id="_x0000_s4012" style="position:absolute;left:10531;top:833;width:25;height:234" coordorigin="10531,833" coordsize="25,234" path="m10557,1003r-14,l10552,1005r4,2l10556,1009r-5,2l10542,1011r,14l10551,1025r5,-2l10556,1021r1,l10557,1003e" filled="f" stroked="f">
                <v:path arrowok="t"/>
              </v:shape>
              <v:shape id="_x0000_s4011" style="position:absolute;left:10531;top:833;width:25;height:234" coordorigin="10531,833" coordsize="25,234" path="m10543,1003r13,e" filled="f" stroked="f">
                <v:path arrowok="t"/>
              </v:shape>
              <v:shape id="_x0000_s4010" style="position:absolute;left:10531;top:833;width:25;height:234" coordorigin="10531,833" coordsize="25,234" path="m10556,1003r1,e" filled="f" stroked="f">
                <v:path arrowok="t"/>
              </v:shape>
              <v:shape id="_x0000_s4009" style="position:absolute;left:10531;top:833;width:25;height:234" coordorigin="10531,833" coordsize="25,234" path="m10556,1003r-13,e" filled="f" stroked="f">
                <v:path arrowok="t"/>
              </v:shape>
              <v:shape id="_x0000_s4008" style="position:absolute;left:10531;top:833;width:25;height:234" coordorigin="10531,833" coordsize="25,234" path="m10557,991r-1,2l10551,995r-9,2l10542,1011r8,-2l10556,1009r,-2l10552,1005r-10,-2l10556,1003r-2,-2l10549,1001r-2,-2l10556,999r,-2l10557,997r,-6e" filled="f" stroked="f">
                <v:path arrowok="t"/>
              </v:shape>
              <v:shape id="_x0000_s4007" style="position:absolute;left:10531;top:833;width:25;height:234" coordorigin="10531,833" coordsize="25,234" path="m10556,999r-2,e" filled="f" stroked="f">
                <v:path arrowok="t"/>
              </v:shape>
              <v:shape id="_x0000_s4006" style="position:absolute;left:10531;top:833;width:25;height:234" coordorigin="10531,833" coordsize="25,234" path="m10550,1001r4,e" filled="f" stroked="f">
                <v:path arrowok="t"/>
              </v:shape>
              <v:shape id="_x0000_s4005" style="position:absolute;left:10531;top:833;width:25;height:234" coordorigin="10531,833" coordsize="25,234" path="m10554,999r-7,e" filled="f" stroked="f">
                <v:path arrowok="t"/>
              </v:shape>
              <v:shape id="_x0000_s4004" style="position:absolute;left:10531;top:833;width:25;height:234" coordorigin="10531,833" coordsize="25,234" path="m10557,997r-1,e" filled="f" stroked="f">
                <v:path arrowok="t"/>
              </v:shape>
              <v:shape id="_x0000_s4003" style="position:absolute;left:10531;top:833;width:25;height:234" coordorigin="10531,833" coordsize="25,234" path="m10556,991r1,e" filled="f" stroked="f">
                <v:path arrowok="t"/>
              </v:shape>
              <v:shape id="_x0000_s4002" style="position:absolute;left:10531;top:833;width:25;height:234" coordorigin="10531,833" coordsize="25,234" path="m10557,1003r-1,e" filled="f" stroked="f">
                <v:path arrowok="t"/>
              </v:shape>
              <v:shape id="_x0000_s4001" style="position:absolute;left:10531;top:833;width:25;height:234" coordorigin="10531,833" coordsize="25,234" path="m10554,1001r-4,e" filled="f" stroked="f">
                <v:path arrowok="t"/>
              </v:shape>
              <v:shape id="_x0000_s4000" style="position:absolute;left:10531;top:833;width:25;height:234" coordorigin="10531,833" coordsize="25,234" path="m10554,999r2,e" filled="f" stroked="f">
                <v:path arrowok="t"/>
              </v:shape>
              <v:shape id="_x0000_s3999" style="position:absolute;left:10531;top:833;width:25;height:234" coordorigin="10531,833" coordsize="25,234" path="m10557,999r-3,l10550,1001r4,l10556,1003r1,-4e" filled="f" stroked="f">
                <v:path arrowok="t"/>
              </v:shape>
              <v:shape id="_x0000_s3998" style="position:absolute;left:10531;top:833;width:25;height:234" coordorigin="10531,833" coordsize="25,234" path="m10556,999r1,e" filled="f" stroked="f">
                <v:path arrowok="t"/>
              </v:shape>
              <v:shape id="_x0000_s3997" style="position:absolute;left:10531;top:833;width:25;height:234" coordorigin="10531,833" coordsize="25,234" path="m10547,999r7,e" filled="f" stroked="f">
                <v:path arrowok="t"/>
              </v:shape>
              <v:shape id="_x0000_s3996" style="position:absolute;left:10531;top:833;width:25;height:234" coordorigin="10531,833" coordsize="25,234" path="m10554,999r-7,l10550,1001r4,-2e" filled="f" stroked="f">
                <v:path arrowok="t"/>
              </v:shape>
              <v:shape id="_x0000_s3995" style="position:absolute;left:10531;top:833;width:25;height:234" coordorigin="10531,833" coordsize="25,234" path="m10556,997r1,e" filled="f" stroked="f">
                <v:path arrowok="t"/>
              </v:shape>
              <v:shape id="_x0000_s3994" style="position:absolute;left:10531;top:833;width:25;height:234" coordorigin="10531,833" coordsize="25,234" path="m10557,999r-1,e" filled="f" stroked="f">
                <v:path arrowok="t"/>
              </v:shape>
              <v:shape id="_x0000_s3993" style="position:absolute;left:10531;top:833;width:25;height:234" coordorigin="10531,833" coordsize="25,234" path="m10557,997r-1,2l10557,997e" filled="f" stroked="f">
                <v:path arrowok="t"/>
              </v:shape>
              <v:shape id="_x0000_s3992" style="position:absolute;left:10531;top:833;width:25;height:234" coordorigin="10531,833" coordsize="25,234" path="m10557,991r-1,e" filled="f" stroked="f">
                <v:path arrowok="t"/>
              </v:shape>
              <v:shape id="_x0000_s3991" style="position:absolute;left:10531;top:833;width:25;height:234" coordorigin="10531,833" coordsize="25,234" path="m10557,987r-15,l10542,995r9,l10556,993r,-2l10557,991r,-4e" filled="f" stroked="f">
                <v:path arrowok="t"/>
              </v:shape>
              <v:shape id="_x0000_s3990" style="position:absolute;left:10531;top:833;width:25;height:234" coordorigin="10531,833" coordsize="25,234" path="m10556,987r1,e" filled="f" stroked="f">
                <v:path arrowok="t"/>
              </v:shape>
              <v:shape id="_x0000_s3989" style="position:absolute;left:10531;top:833;width:25;height:234" coordorigin="10531,833" coordsize="25,234" path="m10557,987r-1,e" filled="f" stroked="f">
                <v:path arrowok="t"/>
              </v:shape>
              <v:shape id="_x0000_s3988" style="position:absolute;left:10531;top:833;width:25;height:234" coordorigin="10531,833" coordsize="25,234" path="m10556,979r-11,l10542,981r,4l10556,987r1,-4l10551,983r4,-1l10556,981r,-2e" filled="f" stroked="f">
                <v:path arrowok="t"/>
              </v:shape>
              <v:shape id="_x0000_s3987" style="position:absolute;left:10531;top:833;width:25;height:234" coordorigin="10531,833" coordsize="25,234" path="m10555,982r-4,1l10551,983e" filled="f" stroked="f">
                <v:path arrowok="t"/>
              </v:shape>
              <v:shape id="_x0000_s3986" style="position:absolute;left:10531;top:833;width:25;height:234" coordorigin="10531,833" coordsize="25,234" path="m10551,979r5,e" filled="f" stroked="f">
                <v:path arrowok="t"/>
              </v:shape>
              <v:shape id="_x0000_s3985" style="position:absolute;left:10531;top:833;width:25;height:234" coordorigin="10531,833" coordsize="25,234" path="m10551,983r6,e" filled="f" stroked="f">
                <v:path arrowok="t"/>
              </v:shape>
              <v:shape id="_x0000_s3984" style="position:absolute;left:10531;top:833;width:25;height:234" coordorigin="10531,833" coordsize="25,234" path="m10545,979r6,e" filled="f" stroked="f">
                <v:path arrowok="t"/>
              </v:shape>
              <v:shape id="_x0000_s3983" style="position:absolute;left:10531;top:833;width:25;height:234" coordorigin="10531,833" coordsize="25,234" path="m10551,983r,l10555,982e" filled="f" stroked="f">
                <v:path arrowok="t"/>
              </v:shape>
              <v:shape id="_x0000_s3982" style="position:absolute;left:10531;top:833;width:25;height:234" coordorigin="10531,833" coordsize="25,234" path="m10555,982r-4,1l10555,982e" filled="f" stroked="f">
                <v:path arrowok="t"/>
              </v:shape>
              <v:shape id="_x0000_s3981" style="position:absolute;left:10531;top:833;width:25;height:234" coordorigin="10531,833" coordsize="25,234" path="m10555,982r-4,1e" filled="f" stroked="f">
                <v:path arrowok="t"/>
              </v:shape>
              <v:shape id="_x0000_s3980" style="position:absolute;left:10531;top:833;width:25;height:234" coordorigin="10531,833" coordsize="25,234" path="m10556,979r-5,e" filled="f" stroked="f">
                <v:path arrowok="t"/>
              </v:shape>
              <v:shape id="_x0000_s3979" style="position:absolute;left:10531;top:833;width:25;height:234" coordorigin="10531,833" coordsize="25,234" path="m10557,983r-6,e" filled="f" stroked="f">
                <v:path arrowok="t"/>
              </v:shape>
              <v:shape id="_x0000_s3978" style="position:absolute;left:10531;top:833;width:25;height:234" coordorigin="10531,833" coordsize="25,234" path="m10551,983r4,-1e" filled="f" stroked="f">
                <v:path arrowok="t"/>
              </v:shape>
              <v:shape id="_x0000_s3977" style="position:absolute;left:10531;top:833;width:25;height:234" coordorigin="10531,833" coordsize="25,234" path="m10542,965r,4l10551,971r5,2l10556,975r-1,2l10551,979r5,l10556,981r-1,1l10551,983r6,l10557,969r-1,l10556,967r-5,l10542,965e" filled="f" stroked="f">
                <v:path arrowok="t"/>
              </v:shape>
              <v:shape id="_x0000_s3976" style="position:absolute;left:10531;top:833;width:25;height:234" coordorigin="10531,833" coordsize="25,234" path="m10551,967r5,e" filled="f" stroked="f">
                <v:path arrowok="t"/>
              </v:shape>
              <v:shape id="_x0000_s3975" style="position:absolute;left:10531;top:833;width:25;height:234" coordorigin="10531,833" coordsize="25,234" path="m10556,969r1,e" filled="f" stroked="f">
                <v:path arrowok="t"/>
              </v:shape>
              <v:shape id="_x0000_s3974" style="position:absolute;left:10531;top:833;width:25;height:234" coordorigin="10531,833" coordsize="25,234" path="m10551,979r-6,e" filled="f" stroked="f">
                <v:path arrowok="t"/>
              </v:shape>
              <v:shape id="_x0000_s3973" style="position:absolute;left:10531;top:833;width:25;height:234" coordorigin="10531,833" coordsize="25,234" path="m10551,971r-9,l10542,981r3,-2l10551,979r-3,-2l10554,977r2,-2l10556,973r-5,-2e" filled="f" stroked="f">
                <v:path arrowok="t"/>
              </v:shape>
              <v:shape id="_x0000_s3972" style="position:absolute;left:10531;top:833;width:25;height:234" coordorigin="10531,833" coordsize="25,234" path="m10554,977r-5,e" filled="f" stroked="f">
                <v:path arrowok="t"/>
              </v:shape>
              <v:shape id="_x0000_s3971" style="position:absolute;left:10531;top:833;width:25;height:234" coordorigin="10531,833" coordsize="25,234" path="m10549,977r5,e" filled="f" stroked="f">
                <v:path arrowok="t"/>
              </v:shape>
              <v:shape id="_x0000_s3970" style="position:absolute;left:10531;top:833;width:25;height:234" coordorigin="10531,833" coordsize="25,234" path="m10554,977r-5,l10551,979r3,-2e" filled="f" stroked="f">
                <v:path arrowok="t"/>
              </v:shape>
              <v:shape id="_x0000_s3969" style="position:absolute;left:10531;top:833;width:25;height:234" coordorigin="10531,833" coordsize="25,234" path="m10557,969r-1,e" filled="f" stroked="f">
                <v:path arrowok="t"/>
              </v:shape>
              <v:shape id="_x0000_s3968" style="position:absolute;left:10531;top:833;width:25;height:234" coordorigin="10531,833" coordsize="25,234" path="m10556,967r-5,e" filled="f" stroked="f">
                <v:path arrowok="t"/>
              </v:shape>
              <v:shape id="_x0000_s3967" style="position:absolute;left:10531;top:833;width:25;height:234" coordorigin="10531,833" coordsize="25,234" path="m10557,959r-6,l10541,961r1,4l10551,967r5,l10556,969r1,-10e" filled="f" stroked="f">
                <v:path arrowok="t"/>
              </v:shape>
              <v:shape id="_x0000_s3966" style="position:absolute;left:10531;top:833;width:25;height:234" coordorigin="10531,833" coordsize="25,234" path="m10551,959r5,e" filled="f" stroked="f">
                <v:path arrowok="t"/>
              </v:shape>
              <v:shape id="_x0000_s3965" style="position:absolute;left:10531;top:833;width:25;height:234" coordorigin="10531,833" coordsize="25,234" path="m10556,959r1,e" filled="f" stroked="f">
                <v:path arrowok="t"/>
              </v:shape>
              <v:shape id="_x0000_s3964" style="position:absolute;left:10531;top:833;width:25;height:234" coordorigin="10531,833" coordsize="25,234" path="m10556,959r-5,e" filled="f" stroked="f">
                <v:path arrowok="t"/>
              </v:shape>
              <v:shape id="_x0000_s3963" style="position:absolute;left:10531;top:833;width:25;height:234" coordorigin="10531,833" coordsize="25,234" path="m10556,957r-15,l10541,961r10,-2l10556,959r,-2e" filled="f" stroked="f">
                <v:path arrowok="t"/>
              </v:shape>
              <v:shape id="_x0000_s3962" style="position:absolute;left:10531;top:833;width:25;height:234" coordorigin="10531,833" coordsize="25,234" path="m10541,957r15,e" filled="f" stroked="f">
                <v:path arrowok="t"/>
              </v:shape>
              <v:shape id="_x0000_s3961" style="position:absolute;left:10531;top:833;width:25;height:234" coordorigin="10531,833" coordsize="25,234" path="m10557,959r-1,e" filled="f" stroked="f">
                <v:path arrowok="t"/>
              </v:shape>
              <v:shape id="_x0000_s3960" style="position:absolute;left:10531;top:833;width:25;height:234" coordorigin="10531,833" coordsize="25,234" path="m10556,957r-15,e" filled="f" stroked="f">
                <v:path arrowok="t"/>
              </v:shape>
              <v:shape id="_x0000_s3959" style="position:absolute;left:10531;top:833;width:25;height:234" coordorigin="10531,833" coordsize="25,234" path="m10557,935r-24,l10534,937r14,l10556,939r,2l10550,943r-13,2l10538,945r1,2l10539,949r,2l10540,953r,2l10541,957r15,l10556,959r1,-24e" filled="f" stroked="f">
                <v:path arrowok="t"/>
              </v:shape>
              <v:shape id="_x0000_s3958" style="position:absolute;left:10531;top:833;width:25;height:234" coordorigin="10531,833" coordsize="25,234" path="m10548,937r-14,e" filled="f" stroked="f">
                <v:path arrowok="t"/>
              </v:shape>
              <v:shape id="_x0000_s3957" style="position:absolute;left:10531;top:833;width:25;height:234" coordorigin="10531,833" coordsize="25,234" path="m10533,935r23,e" filled="f" stroked="f">
                <v:path arrowok="t"/>
              </v:shape>
              <v:shape id="_x0000_s3956" style="position:absolute;left:10531;top:833;width:25;height:234" coordorigin="10531,833" coordsize="25,234" path="m10556,935r1,e" filled="f" stroked="f">
                <v:path arrowok="t"/>
              </v:shape>
              <v:shape id="_x0000_s3955" style="position:absolute;left:10531;top:833;width:25;height:234" coordorigin="10531,833" coordsize="25,234" path="m10534,937r14,e" filled="f" stroked="f">
                <v:path arrowok="t"/>
              </v:shape>
              <v:shape id="_x0000_s3954" style="position:absolute;left:10531;top:833;width:25;height:234" coordorigin="10531,833" coordsize="25,234" path="m10548,937r-14,l10535,939r1,2l10537,945r13,-2l10556,941r,-2l10548,937e" filled="f" stroked="f">
                <v:path arrowok="t"/>
              </v:shape>
              <v:shape id="_x0000_s3953" style="position:absolute;left:10531;top:833;width:25;height:234" coordorigin="10531,833" coordsize="25,234" path="m10556,935r-23,e" filled="f" stroked="f">
                <v:path arrowok="t"/>
              </v:shape>
              <v:shape id="_x0000_s3952" style="position:absolute;left:10531;top:833;width:25;height:234" coordorigin="10531,833" coordsize="25,234" path="m10545,931r-14,l10533,933r,2l10556,935r,-2l10554,933r-9,-2e" filled="f" stroked="f">
                <v:path arrowok="t"/>
              </v:shape>
              <v:shape id="_x0000_s3951" style="position:absolute;left:10531;top:833;width:25;height:234" coordorigin="10531,833" coordsize="25,234" path="m10532,931r10,e" filled="f" stroked="f">
                <v:path arrowok="t"/>
              </v:shape>
              <v:shape id="_x0000_s3950" style="position:absolute;left:10531;top:833;width:25;height:234" coordorigin="10531,833" coordsize="25,234" path="m10557,935r-1,e" filled="f" stroked="f">
                <v:path arrowok="t"/>
              </v:shape>
              <v:shape id="_x0000_s3949" style="position:absolute;left:10531;top:833;width:25;height:234" coordorigin="10531,833" coordsize="25,234" path="m10557,921r-22,l10537,922r2,1l10542,923r9,2l10556,927r,2l10550,931r6,2l10556,935r1,-14e" filled="f" stroked="f">
                <v:path arrowok="t"/>
              </v:shape>
              <v:shape id="_x0000_s3948" style="position:absolute;left:10531;top:833;width:25;height:234" coordorigin="10531,833" coordsize="25,234" path="m10541,923r-2,e" filled="f" stroked="f">
                <v:path arrowok="t"/>
              </v:shape>
              <v:shape id="_x0000_s3947" style="position:absolute;left:10531;top:833;width:25;height:234" coordorigin="10531,833" coordsize="25,234" path="m10537,922r-2,-1e" filled="f" stroked="f">
                <v:path arrowok="t"/>
              </v:shape>
              <v:shape id="_x0000_s3946" style="position:absolute;left:10531;top:833;width:25;height:234" coordorigin="10531,833" coordsize="25,234" path="m10535,921r22,e" filled="f" stroked="f">
                <v:path arrowok="t"/>
              </v:shape>
              <v:shape id="_x0000_s3945" style="position:absolute;left:10531;top:833;width:25;height:234" coordorigin="10531,833" coordsize="25,234" path="m10542,931r-10,e" filled="f" stroked="f">
                <v:path arrowok="t"/>
              </v:shape>
              <v:shape id="_x0000_s3944" style="position:absolute;left:10531;top:833;width:25;height:234" coordorigin="10531,833" coordsize="25,234" path="m10539,923r2,e" filled="f" stroked="f">
                <v:path arrowok="t"/>
              </v:shape>
              <v:shape id="_x0000_s3943" style="position:absolute;left:10531;top:833;width:25;height:234" coordorigin="10531,833" coordsize="25,234" path="m10541,923r-7,l10532,927r,4l10542,931r9,-2l10556,929r,-2l10551,925r-10,-2e" filled="f" stroked="f">
                <v:path arrowok="t"/>
              </v:shape>
              <v:shape id="_x0000_s3942" style="position:absolute;left:10531;top:833;width:25;height:234" coordorigin="10531,833" coordsize="25,234" path="m10534,923r4,e" filled="f" stroked="f">
                <v:path arrowok="t"/>
              </v:shape>
              <v:shape id="_x0000_s3941" style="position:absolute;left:10531;top:833;width:25;height:234" coordorigin="10531,833" coordsize="25,234" path="m10538,923r-4,e" filled="f" stroked="f">
                <v:path arrowok="t"/>
              </v:shape>
              <v:shape id="_x0000_s3940" style="position:absolute;left:10531;top:833;width:25;height:234" coordorigin="10531,833" coordsize="25,234" path="m10535,921r-1,2l10538,923r-1,-1l10535,921e" filled="f" stroked="f">
                <v:path arrowok="t"/>
              </v:shape>
              <v:shape id="_x0000_s3939" style="position:absolute;left:10531;top:833;width:25;height:234" coordorigin="10531,833" coordsize="25,234" path="m10535,921r2,1e" filled="f" stroked="f">
                <v:path arrowok="t"/>
              </v:shape>
              <v:shape id="_x0000_s3938" style="position:absolute;left:10531;top:833;width:25;height:234" coordorigin="10531,833" coordsize="25,234" path="m10535,921r2,1e" filled="f" stroked="f">
                <v:path arrowok="t"/>
              </v:shape>
              <v:shape id="_x0000_s3937" style="position:absolute;left:10531;top:833;width:25;height:234" coordorigin="10531,833" coordsize="25,234" path="m10537,922r-2,-1e" filled="f" stroked="f">
                <v:path arrowok="t"/>
              </v:shape>
              <v:shape id="_x0000_s3936" style="position:absolute;left:10531;top:833;width:25;height:234" coordorigin="10531,833" coordsize="25,234" path="m10535,921r,l10537,922r-2,-1e" filled="f" stroked="f">
                <v:path arrowok="t"/>
              </v:shape>
              <v:shape id="_x0000_s3935" style="position:absolute;left:10531;top:833;width:25;height:234" coordorigin="10531,833" coordsize="25,234" path="m10535,921r,e" filled="f" stroked="f">
                <v:path arrowok="t"/>
              </v:shape>
              <v:shape id="_x0000_s3934" style="position:absolute;left:10531;top:833;width:25;height:234" coordorigin="10531,833" coordsize="25,234" path="m10557,921r-22,e" filled="f" stroked="f">
                <v:path arrowok="t"/>
              </v:shape>
              <v:shape id="_x0000_s3933" style="position:absolute;left:10531;top:833;width:25;height:234" coordorigin="10531,833" coordsize="25,234" path="m10535,921r,e" filled="f" stroked="f">
                <v:path arrowok="t"/>
              </v:shape>
              <v:shape id="_x0000_s3932" style="position:absolute;left:10531;top:833;width:25;height:234" coordorigin="10531,833" coordsize="25,234" path="m10557,901r-17,l10539,905r-2,6l10536,913r13,2l10556,915r,2l10549,919r-14,l10534,921r1,l10535,921r22,l10557,901e" filled="f" stroked="f">
                <v:path arrowok="t"/>
              </v:shape>
              <v:shape id="_x0000_s3931" style="position:absolute;left:10531;top:833;width:25;height:234" coordorigin="10531,833" coordsize="25,234" path="m10535,919r11,e" filled="f" stroked="f">
                <v:path arrowok="t"/>
              </v:shape>
              <v:shape id="_x0000_s3930" style="position:absolute;left:10531;top:833;width:25;height:234" coordorigin="10531,833" coordsize="25,234" path="m10554,915r-5,e" filled="f" stroked="f">
                <v:path arrowok="t"/>
              </v:shape>
              <v:shape id="_x0000_s3929" style="position:absolute;left:10531;top:833;width:25;height:234" coordorigin="10531,833" coordsize="25,234" path="m10540,901r13,e" filled="f" stroked="f">
                <v:path arrowok="t"/>
              </v:shape>
              <v:shape id="_x0000_s3928" style="position:absolute;left:10531;top:833;width:25;height:234" coordorigin="10531,833" coordsize="25,234" path="m10556,901r1,e" filled="f" stroked="f">
                <v:path arrowok="t"/>
              </v:shape>
              <v:shape id="_x0000_s3927" style="position:absolute;left:10531;top:833;width:25;height:234" coordorigin="10531,833" coordsize="25,234" path="m10549,915r5,e" filled="f" stroked="f">
                <v:path arrowok="t"/>
              </v:shape>
              <v:shape id="_x0000_s3926" style="position:absolute;left:10531;top:833;width:25;height:234" coordorigin="10531,833" coordsize="25,234" path="m10546,919r-11,e" filled="f" stroked="f">
                <v:path arrowok="t"/>
              </v:shape>
              <v:shape id="_x0000_s3925" style="position:absolute;left:10531;top:833;width:25;height:234" coordorigin="10531,833" coordsize="25,234" path="m10536,913r-1,6l10546,919r8,-2l10556,917r-2,-2l10542,915r-6,-2e" filled="f" stroked="f">
                <v:path arrowok="t"/>
              </v:shape>
              <v:shape id="_x0000_s3924" style="position:absolute;left:10531;top:833;width:25;height:234" coordorigin="10531,833" coordsize="25,234" path="m10553,901r-13,e" filled="f" stroked="f">
                <v:path arrowok="t"/>
              </v:shape>
              <v:shape id="_x0000_s3923" style="position:absolute;left:10531;top:833;width:25;height:234" coordorigin="10531,833" coordsize="25,234" path="m10556,899r-15,l10540,901r13,l10556,899e" filled="f" stroked="f">
                <v:path arrowok="t"/>
              </v:shape>
              <v:shape id="_x0000_s3922" style="position:absolute;left:10531;top:833;width:25;height:234" coordorigin="10531,833" coordsize="25,234" path="m10541,899r15,e" filled="f" stroked="f">
                <v:path arrowok="t"/>
              </v:shape>
              <v:shape id="_x0000_s3921" style="position:absolute;left:10531;top:833;width:25;height:234" coordorigin="10531,833" coordsize="25,234" path="m10557,901r-1,e" filled="f" stroked="f">
                <v:path arrowok="t"/>
              </v:shape>
              <v:shape id="_x0000_s3920" style="position:absolute;left:10531;top:833;width:25;height:234" coordorigin="10531,833" coordsize="25,234" path="m10556,899r-15,e" filled="f" stroked="f">
                <v:path arrowok="t"/>
              </v:shape>
              <v:shape id="_x0000_s3919" style="position:absolute;left:10531;top:833;width:25;height:234" coordorigin="10531,833" coordsize="25,234" path="m10557,893r-15,l10541,899r15,l10556,901r1,-8e" filled="f" stroked="f">
                <v:path arrowok="t"/>
              </v:shape>
              <v:shape id="_x0000_s3918" style="position:absolute;left:10531;top:833;width:25;height:234" coordorigin="10531,833" coordsize="25,234" path="m10542,893r14,e" filled="f" stroked="f">
                <v:path arrowok="t"/>
              </v:shape>
              <v:shape id="_x0000_s3917" style="position:absolute;left:10531;top:833;width:25;height:234" coordorigin="10531,833" coordsize="25,234" path="m10556,893r1,e" filled="f" stroked="f">
                <v:path arrowok="t"/>
              </v:shape>
              <v:shape id="_x0000_s3916" style="position:absolute;left:10531;top:833;width:25;height:234" coordorigin="10531,833" coordsize="25,234" path="m10556,893r-14,e" filled="f" stroked="f">
                <v:path arrowok="t"/>
              </v:shape>
              <v:shape id="_x0000_s3915" style="position:absolute;left:10531;top:833;width:25;height:234" coordorigin="10531,833" coordsize="25,234" path="m10551,891r-8,l10542,893r14,l10551,891e" filled="f" stroked="f">
                <v:path arrowok="t"/>
              </v:shape>
              <v:shape id="_x0000_s3914" style="position:absolute;left:10531;top:833;width:25;height:234" coordorigin="10531,833" coordsize="25,234" path="m10557,893r-1,e" filled="f" stroked="f">
                <v:path arrowok="t"/>
              </v:shape>
              <v:shape id="_x0000_s3913" style="position:absolute;left:10531;top:833;width:25;height:234" coordorigin="10531,833" coordsize="25,234" path="m10557,883r-12,l10543,887r,2l10552,891r4,2l10557,883e" filled="f" stroked="f">
                <v:path arrowok="t"/>
              </v:shape>
              <v:shape id="_x0000_s3912" style="position:absolute;left:10531;top:833;width:25;height:234" coordorigin="10531,833" coordsize="25,234" path="m10556,883r1,e" filled="f" stroked="f">
                <v:path arrowok="t"/>
              </v:shape>
              <v:shape id="_x0000_s3911" style="position:absolute;left:10531;top:833;width:25;height:234" coordorigin="10531,833" coordsize="25,234" path="m10557,883r-1,e" filled="f" stroked="f">
                <v:path arrowok="t"/>
              </v:shape>
              <v:shape id="_x0000_s3910" style="position:absolute;left:10531;top:833;width:25;height:234" coordorigin="10531,833" coordsize="25,234" path="m10557,865r-8,l10548,871r-2,6l10545,881r11,2l10557,865e" filled="f" stroked="f">
                <v:path arrowok="t"/>
              </v:shape>
              <v:shape id="_x0000_s3909" style="position:absolute;left:10531;top:833;width:25;height:234" coordorigin="10531,833" coordsize="25,234" path="m10549,865r7,e" filled="f" stroked="f">
                <v:path arrowok="t"/>
              </v:shape>
              <v:shape id="_x0000_s3908" style="position:absolute;left:10531;top:833;width:25;height:234" coordorigin="10531,833" coordsize="25,234" path="m10556,865r1,e" filled="f" stroked="f">
                <v:path arrowok="t"/>
              </v:shape>
              <v:shape id="_x0000_s3907" style="position:absolute;left:10531;top:833;width:25;height:234" coordorigin="10531,833" coordsize="25,234" path="m10556,865r-7,e" filled="f" stroked="f">
                <v:path arrowok="t"/>
              </v:shape>
              <v:shape id="_x0000_s3906" style="position:absolute;left:10531;top:833;width:25;height:234" coordorigin="10531,833" coordsize="25,234" path="m10554,861r-4,l10549,865r7,l10556,863r-2,-2e" filled="f" stroked="f">
                <v:path arrowok="t"/>
              </v:shape>
              <v:shape id="_x0000_s3905" style="position:absolute;left:10531;top:833;width:25;height:234" coordorigin="10531,833" coordsize="25,234" path="m10550,861r4,e" filled="f" stroked="f">
                <v:path arrowok="t"/>
              </v:shape>
              <v:shape id="_x0000_s3904" style="position:absolute;left:10531;top:833;width:25;height:234" coordorigin="10531,833" coordsize="25,234" path="m10557,865r-1,e" filled="f" stroked="f">
                <v:path arrowok="t"/>
              </v:shape>
              <v:shape id="_x0000_s3903" style="position:absolute;left:10531;top:833;width:25;height:234" coordorigin="10531,833" coordsize="25,234" path="m10554,861r-4,e" filled="f" stroked="f">
                <v:path arrowok="t"/>
              </v:shape>
              <v:shape id="_x0000_s3902" style="position:absolute;left:10531;top:833;width:25;height:234" coordorigin="10531,833" coordsize="25,234" path="m10557,833r-1,2l10556,835r-1,4l10556,841r,l10556,843r-2,l10554,845r2,2l10553,847r-1,6l10551,859r-1,2l10554,861r2,2l10556,865r1,-32e" filled="f" stroked="f">
                <v:path arrowok="t"/>
              </v:shape>
              <v:shape id="_x0000_s3901" style="position:absolute;left:10531;top:833;width:25;height:234" coordorigin="10531,833" coordsize="25,234" path="m10553,847r2,e" filled="f" stroked="f">
                <v:path arrowok="t"/>
              </v:shape>
              <v:shape id="_x0000_s3900" style="position:absolute;left:10531;top:833;width:25;height:234" coordorigin="10531,833" coordsize="25,234" path="m10554,843r2,e" filled="f" stroked="f">
                <v:path arrowok="t"/>
              </v:shape>
              <v:shape id="_x0000_s3899" style="position:absolute;left:10531;top:833;width:25;height:234" coordorigin="10531,833" coordsize="25,234" path="m10556,841r,e" filled="f" stroked="f">
                <v:path arrowok="t"/>
              </v:shape>
              <v:shape id="_x0000_s3898" style="position:absolute;left:10531;top:833;width:25;height:234" coordorigin="10531,833" coordsize="25,234" path="m10555,847r-2,e" filled="f" stroked="f">
                <v:path arrowok="t"/>
              </v:shape>
              <v:shape id="_x0000_s3897" style="position:absolute;left:10531;top:833;width:25;height:234" coordorigin="10531,833" coordsize="25,234" path="m10554,845r-1,2l10555,847r-1,-2e" filled="f" stroked="f">
                <v:path arrowok="t"/>
              </v:shape>
              <v:shape id="_x0000_s3896" style="position:absolute;left:10531;top:833;width:25;height:234" coordorigin="10531,833" coordsize="25,234" path="m10556,841r,e" filled="f" stroked="f">
                <v:path arrowok="t"/>
              </v:shape>
              <v:shape id="_x0000_s3895" style="position:absolute;left:10531;top:833;width:25;height:234" coordorigin="10531,833" coordsize="25,234" path="m10556,843r-2,e" filled="f" stroked="f">
                <v:path arrowok="t"/>
              </v:shape>
              <v:shape id="_x0000_s3894" style="position:absolute;left:10531;top:833;width:25;height:234" coordorigin="10531,833" coordsize="25,234" path="m10555,839r-1,4l10556,843r,-2l10556,841r-1,-2e" filled="f" stroked="f">
                <v:path arrowok="t"/>
              </v:shape>
            </v:group>
            <v:group id="_x0000_s3825" style="position:absolute;left:10531;top:834;width:25;height:233" coordorigin="10531,834" coordsize="25,233">
              <v:shape id="_x0000_s3892" style="position:absolute;left:10531;top:834;width:25;height:233" coordorigin="10531,834" coordsize="25,233" path="m10556,834r,1l10556,834e" filled="f" stroked="f">
                <v:path arrowok="t"/>
              </v:shape>
              <v:shape id="_x0000_s3891" style="position:absolute;left:10531;top:834;width:25;height:233" coordorigin="10531,834" coordsize="25,233" path="m10555,839r1,l10556,840r,1l10556,841r-2,1l10556,841r,l10556,840r,-1l10555,839e" filled="f" stroked="f">
                <v:path arrowok="t"/>
              </v:shape>
              <v:shape id="_x0000_s3890" style="position:absolute;left:10531;top:834;width:25;height:233" coordorigin="10531,834" coordsize="25,233" path="m10554,845r1,l10556,846r,l10553,846r3,l10556,846r,-1l10554,845e" filled="f" stroked="f">
                <v:path arrowok="t"/>
              </v:shape>
              <v:shape id="_x0000_s3889" style="position:absolute;left:10531;top:834;width:25;height:233" coordorigin="10531,834" coordsize="25,233" path="m10552,852r3,l10552,852r4,l10552,852e" filled="f" stroked="f">
                <v:path arrowok="t"/>
              </v:shape>
              <v:shape id="_x0000_s3888" style="position:absolute;left:10531;top:834;width:25;height:233" coordorigin="10531,834" coordsize="25,233" path="m10556,858r-5,l10551,858r5,e" filled="f" stroked="f">
                <v:path arrowok="t"/>
              </v:shape>
              <v:shape id="_x0000_s3887" style="position:absolute;left:10531;top:834;width:25;height:233" coordorigin="10531,834" coordsize="25,233" path="m10550,860r4,1l10556,862r,2l10549,864r7,l10556,862r-2,-1l10550,860e" filled="f" stroked="f">
                <v:path arrowok="t"/>
              </v:shape>
              <v:shape id="_x0000_s3886" style="position:absolute;left:10531;top:834;width:25;height:233" coordorigin="10531,834" coordsize="25,233" path="m10556,881r-11,l10545,881r11,e" filled="f" stroked="f">
                <v:path arrowok="t"/>
              </v:shape>
              <v:shape id="_x0000_s3885" style="position:absolute;left:10531;top:834;width:25;height:233" coordorigin="10531,834" coordsize="25,233" path="m10543,887r,l10556,887r-13,e" filled="f" stroked="f">
                <v:path arrowok="t"/>
              </v:shape>
              <v:shape id="_x0000_s3884" style="position:absolute;left:10531;top:834;width:25;height:233" coordorigin="10531,834" coordsize="25,233" path="m10543,889r8,1l10556,891r,1l10542,893r14,l10556,891r-4,-1l10543,889e" filled="f" stroked="f">
                <v:path arrowok="t"/>
              </v:shape>
              <v:shape id="_x0000_s3883" style="position:absolute;left:10531;top:834;width:25;height:233" coordorigin="10531,834" coordsize="25,233" path="m10541,898r10,l10556,898r,l10556,899r-3,1l10542,900r-2,1l10551,900r5,-1l10556,898r-5,l10541,898e" filled="f" stroked="f">
                <v:path arrowok="t"/>
              </v:shape>
              <v:shape id="_x0000_s3882" style="position:absolute;left:10531;top:834;width:25;height:233" coordorigin="10531,834" coordsize="25,233" path="m10556,904r-17,l10549,904r-10,l10550,904r6,e" filled="f" stroked="f">
                <v:path arrowok="t"/>
              </v:shape>
              <v:shape id="_x0000_s3881" style="position:absolute;left:10531;top:834;width:25;height:233" coordorigin="10531,834" coordsize="25,233" path="m10536,913r6,l10546,913r8,1l10556,915r,1l10535,918r14,-1l10556,917r,-1l10556,915r,-1l10549,913r-13,e" filled="f" stroked="f">
                <v:path arrowok="t"/>
              </v:shape>
              <v:shape id="_x0000_s3880" style="position:absolute;left:10531;top:834;width:25;height:233" coordorigin="10531,834" coordsize="25,233" path="m10539,930r-2,l10542,930r3,1l10554,932r2,l10556,933r,l10548,934r-15,l10548,934r8,-1l10556,932r-6,-1l10539,930e" filled="f" stroked="f">
                <v:path arrowok="t"/>
              </v:shape>
              <v:shape id="_x0000_s3879" style="position:absolute;left:10531;top:834;width:25;height:233" coordorigin="10531,834" coordsize="25,233" path="m10537,930r2,e" filled="f" stroked="f">
                <v:path arrowok="t"/>
              </v:shape>
              <v:shape id="_x0000_s3878" style="position:absolute;left:10531;top:834;width:25;height:233" coordorigin="10531,834" coordsize="25,233" path="m10539,930r-2,e" filled="f" stroked="f">
                <v:path arrowok="t"/>
              </v:shape>
              <v:shape id="_x0000_s3877" style="position:absolute;left:10531;top:834;width:25;height:233" coordorigin="10531,834" coordsize="25,233" path="m10532,929r1,1l10536,930r-5,l10537,930r2,l10538,930r3,l10539,930r-7,-1e" filled="f" stroked="f">
                <v:path arrowok="t"/>
              </v:shape>
              <v:shape id="_x0000_s3876" style="position:absolute;left:10531;top:834;width:25;height:233" coordorigin="10531,834" coordsize="25,233" path="m10539,930r2,e" filled="f" stroked="f">
                <v:path arrowok="t"/>
              </v:shape>
              <v:shape id="_x0000_s3875" style="position:absolute;left:10531;top:834;width:25;height:233" coordorigin="10531,834" coordsize="25,233" path="m10541,930r-2,e" filled="f" stroked="f">
                <v:path arrowok="t"/>
              </v:shape>
              <v:shape id="_x0000_s3874" style="position:absolute;left:10531;top:834;width:25;height:233" coordorigin="10531,834" coordsize="25,233" path="m10534,921r3,l10538,921r-4,l10540,921r-6,1l10541,922r10,1l10556,925r,3l10551,929r-12,1l10541,930r9,-1l10556,928r,-3l10551,923r-9,-1l10545,921r-5,l10551,921r-12,l10534,921e" filled="f" stroked="f">
                <v:path arrowok="t"/>
              </v:shape>
              <v:shape id="_x0000_s3873" style="position:absolute;left:10531;top:834;width:25;height:233" coordorigin="10531,834" coordsize="25,233" path="m10551,921r-11,l10545,921e" filled="f" stroked="f">
                <v:path arrowok="t"/>
              </v:shape>
              <v:shape id="_x0000_s3872" style="position:absolute;left:10531;top:834;width:25;height:233" coordorigin="10531,834" coordsize="25,233" path="m10545,921r-5,l10551,921e" filled="f" stroked="f">
                <v:path arrowok="t"/>
              </v:shape>
              <v:shape id="_x0000_s3871" style="position:absolute;left:10531;top:834;width:25;height:233" coordorigin="10531,834" coordsize="25,233" path="m10551,921r-11,l10545,921r11,l10551,921e" filled="f" stroked="f">
                <v:path arrowok="t"/>
              </v:shape>
              <v:shape id="_x0000_s3870" style="position:absolute;left:10531;top:834;width:25;height:233" coordorigin="10531,834" coordsize="25,233" path="m10534,935r14,1l10556,938r,3l10550,942r-13,1l10550,942r6,-1l10556,937r-8,-1l10534,935e" filled="f" stroked="f">
                <v:path arrowok="t"/>
              </v:shape>
              <v:shape id="_x0000_s3869" style="position:absolute;left:10531;top:834;width:25;height:233" coordorigin="10531,834" coordsize="25,233" path="m10540,950r8,l10540,951r16,-1l10540,950e" filled="f" stroked="f">
                <v:path arrowok="t"/>
              </v:shape>
              <v:shape id="_x0000_s3868" style="position:absolute;left:10531;top:834;width:25;height:233" coordorigin="10531,834" coordsize="25,233" path="m10556,956r,2l10551,959r-10,1l10551,959r5,-1l10556,956e" filled="f" stroked="f">
                <v:path arrowok="t"/>
              </v:shape>
              <v:shape id="_x0000_s3867" style="position:absolute;left:10531;top:834;width:25;height:233" coordorigin="10531,834" coordsize="25,233" path="m10556,956r,e" filled="f" stroked="f">
                <v:path arrowok="t"/>
              </v:shape>
              <v:shape id="_x0000_s3866" style="position:absolute;left:10531;top:834;width:25;height:233" coordorigin="10531,834" coordsize="25,233" path="m10556,956r,e" filled="f" stroked="f">
                <v:path arrowok="t"/>
              </v:shape>
              <v:shape id="_x0000_s3865" style="position:absolute;left:10531;top:834;width:25;height:233" coordorigin="10531,834" coordsize="25,233" path="m10556,956r-15,l10556,956e" filled="f" stroked="f">
                <v:path arrowok="t"/>
              </v:shape>
              <v:shape id="_x0000_s3864" style="position:absolute;left:10531;top:834;width:25;height:233" coordorigin="10531,834" coordsize="25,233" path="m10556,962r-15,l10541,962r15,e" filled="f" stroked="f">
                <v:path arrowok="t"/>
              </v:shape>
              <v:shape id="_x0000_s3863" style="position:absolute;left:10531;top:834;width:25;height:233" coordorigin="10531,834" coordsize="25,233" path="m10542,965r9,1l10556,967r,1l10542,968r14,l10556,967r-5,-1l10542,965e" filled="f" stroked="f">
                <v:path arrowok="t"/>
              </v:shape>
              <v:shape id="_x0000_s3862" style="position:absolute;left:10531;top:834;width:25;height:233" coordorigin="10531,834" coordsize="25,233" path="m10552,977r-1,l10555,978r1,1l10556,980r-5,1l10542,982r,l10551,981r5,-1l10556,979r-1,-1l10552,977e" filled="f" stroked="f">
                <v:path arrowok="t"/>
              </v:shape>
              <v:shape id="_x0000_s3861" style="position:absolute;left:10531;top:834;width:25;height:233" coordorigin="10531,834" coordsize="25,233" path="m10551,977r1,e" filled="f" stroked="f">
                <v:path arrowok="t"/>
              </v:shape>
              <v:shape id="_x0000_s3860" style="position:absolute;left:10531;top:834;width:25;height:233" coordorigin="10531,834" coordsize="25,233" path="m10552,977r-1,e" filled="f" stroked="f">
                <v:path arrowok="t"/>
              </v:shape>
              <v:shape id="_x0000_s3859" style="position:absolute;left:10531;top:834;width:25;height:233" coordorigin="10531,834" coordsize="25,233" path="m10542,976r3,l10548,977r3,l10548,978r-3,1l10542,979r3,l10549,978r2,-1l10552,977r-1,l10551,977r-2,l10546,976r-4,e" filled="f" stroked="f">
                <v:path arrowok="t"/>
              </v:shape>
              <v:shape id="_x0000_s3858" style="position:absolute;left:10531;top:834;width:25;height:233" coordorigin="10531,834" coordsize="25,233" path="m10551,977r,e" filled="f" stroked="f">
                <v:path arrowok="t"/>
              </v:shape>
              <v:shape id="_x0000_s3857" style="position:absolute;left:10531;top:834;width:25;height:233" coordorigin="10531,834" coordsize="25,233" path="m10551,977r,e" filled="f" stroked="f">
                <v:path arrowok="t"/>
              </v:shape>
              <v:shape id="_x0000_s3856" style="position:absolute;left:10531;top:834;width:25;height:233" coordorigin="10531,834" coordsize="25,233" path="m10542,969r9,1l10556,972r,3l10554,976r-3,1l10551,977r4,-1l10556,975r,-3l10551,970r-9,-1e" filled="f" stroked="f">
                <v:path arrowok="t"/>
              </v:shape>
              <v:shape id="_x0000_s3855" style="position:absolute;left:10531;top:834;width:25;height:233" coordorigin="10531,834" coordsize="25,233" path="m10542,985r5,l10542,985r14,l10542,985e" filled="f" stroked="f">
                <v:path arrowok="t"/>
              </v:shape>
              <v:shape id="_x0000_s3854" style="position:absolute;left:10531;top:834;width:25;height:233" coordorigin="10531,834" coordsize="25,233" path="m10542,989r4,1l10551,990r3,l10556,991r,1l10551,994r-9,1l10551,994r5,-1l10556,990r-5,l10542,989e" filled="f" stroked="f">
                <v:path arrowok="t"/>
              </v:shape>
              <v:shape id="_x0000_s3853" style="position:absolute;left:10531;top:834;width:25;height:233" coordorigin="10531,834" coordsize="25,233" path="m10542,1002r,1l10542,1003r10,1l10556,1006r,2l10555,1009r-5,l10542,1009r9,l10556,1009r,-3l10552,1004r-9,-1l10556,1003r-14,-1e" filled="f" stroked="f">
                <v:path arrowok="t"/>
              </v:shape>
              <v:shape id="_x0000_s3852" style="position:absolute;left:10531;top:834;width:25;height:233" coordorigin="10531,834" coordsize="25,233" path="m10556,1003r,-2l10554,1000r-4,-1l10550,999r4,1l10556,1001r,2e" filled="f" stroked="f">
                <v:path arrowok="t"/>
              </v:shape>
              <v:shape id="_x0000_s3851" style="position:absolute;left:10531;top:834;width:25;height:233" coordorigin="10531,834" coordsize="25,233" path="m10550,999r,l10554,1000r2,1l10556,1003r,-2l10554,1000r-4,-1e" filled="f" stroked="f">
                <v:path arrowok="t"/>
              </v:shape>
              <v:shape id="_x0000_s3850" style="position:absolute;left:10531;top:834;width:25;height:233" coordorigin="10531,834" coordsize="25,233" path="m10550,999r,e" filled="f" stroked="f">
                <v:path arrowok="t"/>
              </v:shape>
              <v:shape id="_x0000_s3849" style="position:absolute;left:10531;top:834;width:25;height:233" coordorigin="10531,834" coordsize="25,233" path="m10550,999r,e" filled="f" stroked="f">
                <v:path arrowok="t"/>
              </v:shape>
              <v:shape id="_x0000_s3848" style="position:absolute;left:10531;top:834;width:25;height:233" coordorigin="10531,834" coordsize="25,233" path="m10542,998r3,l10547,999r2,l10547,1000r-2,l10542,1000r3,l10547,1000r3,-1l10550,999r,l10547,999r-2,-1l10542,998e" filled="f" stroked="f">
                <v:path arrowok="t"/>
              </v:shape>
              <v:shape id="_x0000_s3847" style="position:absolute;left:10531;top:834;width:25;height:233" coordorigin="10531,834" coordsize="25,233" path="m10550,999r,e" filled="f" stroked="f">
                <v:path arrowok="t"/>
              </v:shape>
              <v:shape id="_x0000_s3846" style="position:absolute;left:10531;top:834;width:25;height:233" coordorigin="10531,834" coordsize="25,233" path="m10550,999r,e" filled="f" stroked="f">
                <v:path arrowok="t"/>
              </v:shape>
              <v:shape id="_x0000_s3845" style="position:absolute;left:10531;top:834;width:25;height:233" coordorigin="10531,834" coordsize="25,233" path="m10542,996r9,l10556,997r,l10556,998r-2,l10550,999r,l10554,998r2,l10556,997r-5,-1l10542,996e" filled="f" stroked="f">
                <v:path arrowok="t"/>
              </v:shape>
              <v:shape id="_x0000_s3844" style="position:absolute;left:10531;top:834;width:25;height:233" coordorigin="10531,834" coordsize="25,233" path="m10555,1014r-13,l10551,1014r5,l10555,1014e" filled="f" stroked="f">
                <v:path arrowok="t"/>
              </v:shape>
              <v:shape id="_x0000_s3843" style="position:absolute;left:10531;top:834;width:25;height:233" coordorigin="10531,834" coordsize="25,233" path="m10556,1020r-14,l10556,1020r,2l10551,1024r-9,1l10551,1024r5,-2l10556,1020e" filled="f" stroked="f">
                <v:path arrowok="t"/>
              </v:shape>
              <v:shape id="_x0000_s3842" style="position:absolute;left:10531;top:834;width:25;height:233" coordorigin="10531,834" coordsize="25,233" path="m10542,1025r9,1l10542,1026r14,l10542,1025e" filled="f" stroked="f">
                <v:path arrowok="t"/>
              </v:shape>
              <v:shape id="_x0000_s3841" style="position:absolute;left:10531;top:834;width:25;height:233" coordorigin="10531,834" coordsize="25,233" path="m10542,1027r9,2l10556,1030r,1l10542,1032r14,l10556,1030r-5,-2l10542,1027e" filled="f" stroked="f">
                <v:path arrowok="t"/>
              </v:shape>
              <v:shape id="_x0000_s3840" style="position:absolute;left:10531;top:834;width:25;height:233" coordorigin="10531,834" coordsize="25,233" path="m10542,1037r9,l10556,1037r-14,e" filled="f" stroked="f">
                <v:path arrowok="t"/>
              </v:shape>
              <v:shape id="_x0000_s3839" style="position:absolute;left:10531;top:834;width:25;height:233" coordorigin="10531,834" coordsize="25,233" path="m10556,1037r,-2l10551,1034r-9,-2l10551,1034r5,1l10556,1037e" filled="f" stroked="f">
                <v:path arrowok="t"/>
              </v:shape>
              <v:shape id="_x0000_s3838" style="position:absolute;left:10531;top:834;width:25;height:233" coordorigin="10531,834" coordsize="25,233" path="m10542,1032r9,2l10556,1035r,2l10556,1035r-5,-1l10542,1032e" filled="f" stroked="f">
                <v:path arrowok="t"/>
              </v:shape>
              <v:shape id="_x0000_s3837" style="position:absolute;left:10531;top:834;width:25;height:233" coordorigin="10531,834" coordsize="25,233" path="m10543,1049r-1,l10542,1049r1,e" filled="f" stroked="f">
                <v:path arrowok="t"/>
              </v:shape>
              <v:shape id="_x0000_s3836" style="position:absolute;left:10531;top:834;width:25;height:233" coordorigin="10531,834" coordsize="25,233" path="m10542,1049r1,e" filled="f" stroked="f">
                <v:path arrowok="t"/>
              </v:shape>
              <v:shape id="_x0000_s3835" style="position:absolute;left:10531;top:834;width:25;height:233" coordorigin="10531,834" coordsize="25,233" path="m10543,1049r-1,e" filled="f" stroked="f">
                <v:path arrowok="t"/>
              </v:shape>
              <v:shape id="_x0000_s3834" style="position:absolute;left:10531;top:834;width:25;height:233" coordorigin="10531,834" coordsize="25,233" path="m10556,1043r-14,l10556,1043r,2l10553,1046r-6,2l10542,1048r4,l10543,1049r-1,l10543,1049r13,l10544,1049r2,-1l10554,1048r-1,l10547,1048r6,-2l10556,1045r,-2e" filled="f" stroked="f">
                <v:path arrowok="t"/>
              </v:shape>
              <v:shape id="_x0000_s3833" style="position:absolute;left:10531;top:834;width:25;height:233" coordorigin="10531,834" coordsize="25,233" path="m10554,1048r-8,e" filled="f" stroked="f">
                <v:path arrowok="t"/>
              </v:shape>
              <v:shape id="_x0000_s3832" style="position:absolute;left:10531;top:834;width:25;height:233" coordorigin="10531,834" coordsize="25,233" path="m10556,1049r,l10556,1049e" filled="f" stroked="f">
                <v:path arrowok="t"/>
              </v:shape>
              <v:shape id="_x0000_s3831" style="position:absolute;left:10531;top:834;width:25;height:233" coordorigin="10531,834" coordsize="25,233" path="m10556,1049r,e" filled="f" stroked="f">
                <v:path arrowok="t"/>
              </v:shape>
              <v:shape id="_x0000_s3830" style="position:absolute;left:10531;top:834;width:25;height:233" coordorigin="10531,834" coordsize="25,233" path="m10546,1048r8,e" filled="f" stroked="f">
                <v:path arrowok="t"/>
              </v:shape>
              <v:shape id="_x0000_s3829" style="position:absolute;left:10531;top:834;width:25;height:233" coordorigin="10531,834" coordsize="25,233" path="m10554,1048r-8,l10555,1049r1,l10556,1049r,-1l10554,1048e" filled="f" stroked="f">
                <v:path arrowok="t"/>
              </v:shape>
              <v:shape id="_x0000_s3828" style="position:absolute;left:10531;top:834;width:25;height:233" coordorigin="10531,834" coordsize="25,233" path="m10542,1051r9,1l10556,1054r,1l10542,1055r14,l10556,1053r-5,-1l10542,1051e" filled="f" stroked="f">
                <v:path arrowok="t"/>
              </v:shape>
              <v:shape id="_x0000_s3827" style="position:absolute;left:10531;top:834;width:25;height:233" coordorigin="10531,834" coordsize="25,233" path="m10542,1058r3,l10548,1059r6,l10556,1060r,1l10555,1061r-5,1l10546,1062r-4,l10551,1062r5,-1l10556,1060r-5,-1l10542,1058e" filled="f" stroked="f">
                <v:path arrowok="t"/>
              </v:shape>
              <v:shape id="_x0000_s3826" style="position:absolute;left:10531;top:834;width:25;height:233" coordorigin="10531,834" coordsize="25,233" path="m10556,1066r-14,l10556,1066r,1l10556,1067r,l10556,1066e" filled="f" stroked="f">
                <v:path arrowok="t"/>
              </v:shape>
            </v:group>
            <v:group id="_x0000_s3817" style="position:absolute;left:10447;top:1401;width:26;height:1678" coordorigin="10447,1401" coordsize="26,1678">
              <v:shape id="_x0000_s3824" style="position:absolute;left:10447;top:1401;width:26;height:1678" coordorigin="10447,1401" coordsize="26,1678" path="m10473,1401r-2,l10463,1401r,241l10473,1642r,-241e" filled="f" stroked="f">
                <v:path arrowok="t"/>
              </v:shape>
              <v:shape id="_x0000_s3823" style="position:absolute;left:10447;top:1401;width:26;height:1678" coordorigin="10447,1401" coordsize="26,1678" path="m10473,2121r-10,l10463,2263r10,l10473,2121e" filled="f" stroked="f">
                <v:path arrowok="t"/>
              </v:shape>
              <v:shape id="_x0000_s3822" style="position:absolute;left:10447;top:1401;width:26;height:1678" coordorigin="10447,1401" coordsize="26,1678" path="m10473,2767r-10,l10463,3069r-16,l10451,3079r18,l10473,3075r,-5l10473,2767e" filled="f" stroked="f">
                <v:path arrowok="t"/>
              </v:shape>
              <v:shape id="_x0000_s3821" type="#_x0000_t75" style="position:absolute;left:10270;top:1634;width:193;height:8">
                <v:imagedata r:id="rId96" o:title=""/>
              </v:shape>
              <v:shape id="_x0000_s3820" type="#_x0000_t75" style="position:absolute;left:10258;top:1401;width:205;height:241">
                <v:imagedata r:id="rId97" o:title=""/>
              </v:shape>
              <v:shape id="_x0000_s3819" type="#_x0000_t75" style="position:absolute;left:10133;top:1746;width:21;height:115">
                <v:imagedata r:id="rId98" o:title=""/>
              </v:shape>
              <v:shape id="_x0000_s3818" type="#_x0000_t75" style="position:absolute;left:10520;top:3151;width:33;height:113">
                <v:imagedata r:id="rId99" o:title=""/>
              </v:shape>
            </v:group>
            <v:group id="_x0000_s3773" style="position:absolute;left:10510;top:3102;width:39;height:137" coordorigin="10510,3102" coordsize="39,137">
              <v:shape id="_x0000_s3816" style="position:absolute;left:10510;top:3102;width:39;height:137" coordorigin="10510,3102" coordsize="39,137" path="m10549,3102r,3l10549,3105r,-3e" filled="f" stroked="f">
                <v:path arrowok="t"/>
              </v:shape>
              <v:shape id="_x0000_s3815" style="position:absolute;left:10510;top:3102;width:39;height:137" coordorigin="10510,3102" coordsize="39,137" path="m10549,3105r,l10549,3108r-1,2l10549,3110r,-5e" filled="f" stroked="f">
                <v:path arrowok="t"/>
              </v:shape>
              <v:shape id="_x0000_s3814" style="position:absolute;left:10510;top:3102;width:39;height:137" coordorigin="10510,3102" coordsize="39,137" path="m10549,3111r-1,l10548,3115r1,l10549,3111e" filled="f" stroked="f">
                <v:path arrowok="t"/>
              </v:shape>
              <v:shape id="_x0000_s3813" style="position:absolute;left:10510;top:3102;width:39;height:137" coordorigin="10510,3102" coordsize="39,137" path="m10548,3115r,1l10549,3116r,-1l10548,3115e" filled="f" stroked="f">
                <v:path arrowok="t"/>
              </v:shape>
              <v:shape id="_x0000_s3812" style="position:absolute;left:10510;top:3102;width:39;height:137" coordorigin="10510,3102" coordsize="39,137" path="m10549,3116r-1,l10547,3120r,2l10549,3122r,-6e" filled="f" stroked="f">
                <v:path arrowok="t"/>
              </v:shape>
              <v:shape id="_x0000_s3811" style="position:absolute;left:10510;top:3102;width:39;height:137" coordorigin="10510,3102" coordsize="39,137" path="m10549,3122r-2,l10547,3124r-1,4l10549,3128r,-6e" filled="f" stroked="f">
                <v:path arrowok="t"/>
              </v:shape>
              <v:shape id="_x0000_s3810" style="position:absolute;left:10510;top:3102;width:39;height:137" coordorigin="10510,3102" coordsize="39,137" path="m10549,3132r-1,l10545,3133r,1l10549,3134r,-2e" filled="f" stroked="f">
                <v:path arrowok="t"/>
              </v:shape>
              <v:shape id="_x0000_s3809" style="position:absolute;left:10510;top:3102;width:39;height:137" coordorigin="10510,3102" coordsize="39,137" path="m10549,3128r-3,l10545,3133r4,-1l10549,3128e" filled="f" stroked="f">
                <v:path arrowok="t"/>
              </v:shape>
              <v:shape id="_x0000_s3808" style="position:absolute;left:10510;top:3102;width:39;height:137" coordorigin="10510,3102" coordsize="39,137" path="m10544,3138r,1l10549,3139r-1,l10544,3138e" filled="f" stroked="f">
                <v:path arrowok="t"/>
              </v:shape>
              <v:shape id="_x0000_s3807" style="position:absolute;left:10510;top:3102;width:39;height:137" coordorigin="10510,3102" coordsize="39,137" path="m10549,3136r-3,l10545,3136r-1,2l10544,3138r5,l10549,3136e" filled="f" stroked="f">
                <v:path arrowok="t"/>
              </v:shape>
              <v:shape id="_x0000_s3806" style="position:absolute;left:10510;top:3102;width:39;height:137" coordorigin="10510,3102" coordsize="39,137" path="m10549,3134r-4,l10545,3136r3,l10549,3136r,-2e" filled="f" stroked="f">
                <v:path arrowok="t"/>
              </v:shape>
              <v:shape id="_x0000_s3805" style="position:absolute;left:10510;top:3102;width:39;height:137" coordorigin="10510,3102" coordsize="39,137" path="m10544,3141r-1,3l10543,3145r5,l10549,3142r-3,-1l10544,3141e" filled="f" stroked="f">
                <v:path arrowok="t"/>
              </v:shape>
              <v:shape id="_x0000_s3804" style="position:absolute;left:10510;top:3102;width:39;height:137" coordorigin="10510,3102" coordsize="39,137" path="m10544,3139r,1l10544,3141r2,l10549,3142r,-3l10544,3139e" filled="f" stroked="f">
                <v:path arrowok="t"/>
              </v:shape>
              <v:shape id="_x0000_s3803" style="position:absolute;left:10510;top:3102;width:39;height:137" coordorigin="10510,3102" coordsize="39,137" path="m10543,3145r-1,4l10541,3151r7,l10548,3149r,-4l10543,3145e" filled="f" stroked="f">
                <v:path arrowok="t"/>
              </v:shape>
              <v:shape id="_x0000_s3802" style="position:absolute;left:10510;top:3102;width:39;height:137" coordorigin="10510,3102" coordsize="39,137" path="m10548,3151r-7,l10540,3155r-1,2l10547,3157r,-2l10548,3151e" filled="f" stroked="f">
                <v:path arrowok="t"/>
              </v:shape>
              <v:shape id="_x0000_s3801" style="position:absolute;left:10510;top:3102;width:39;height:137" coordorigin="10510,3102" coordsize="39,137" path="m10547,3159r-3,l10542,3160r-4,l10538,3163r8,l10547,3159e" filled="f" stroked="f">
                <v:path arrowok="t"/>
              </v:shape>
              <v:shape id="_x0000_s3800" style="position:absolute;left:10510;top:3102;width:39;height:137" coordorigin="10510,3102" coordsize="39,137" path="m10547,3157r-8,l10538,3160r7,-1l10547,3159r,-2e" filled="f" stroked="f">
                <v:path arrowok="t"/>
              </v:shape>
              <v:shape id="_x0000_s3799" style="position:absolute;left:10510;top:3102;width:39;height:137" coordorigin="10510,3102" coordsize="39,137" path="m10541,3164r-4,l10536,3168r9,l10546,3165r-3,-1l10541,3164e" filled="f" stroked="f">
                <v:path arrowok="t"/>
              </v:shape>
              <v:shape id="_x0000_s3798" style="position:absolute;left:10510;top:3102;width:39;height:137" coordorigin="10510,3102" coordsize="39,137" path="m10546,3164r-4,l10546,3165r,-1e" filled="f" stroked="f">
                <v:path arrowok="t"/>
              </v:shape>
              <v:shape id="_x0000_s3797" style="position:absolute;left:10510;top:3102;width:39;height:137" coordorigin="10510,3102" coordsize="39,137" path="m10538,3164r-1,l10540,3164r-2,e" filled="f" stroked="f">
                <v:path arrowok="t"/>
              </v:shape>
              <v:shape id="_x0000_s3796" style="position:absolute;left:10510;top:3102;width:39;height:137" coordorigin="10510,3102" coordsize="39,137" path="m10546,3163r-9,l10537,3163r3,1l10546,3164r,-1e" filled="f" stroked="f">
                <v:path arrowok="t"/>
              </v:shape>
              <v:shape id="_x0000_s3795" style="position:absolute;left:10510;top:3102;width:39;height:137" coordorigin="10510,3102" coordsize="39,137" path="m10545,3168r-10,1l10534,3172r,2l10544,3174r1,-4l10545,3168e" filled="f" stroked="f">
                <v:path arrowok="t"/>
              </v:shape>
              <v:shape id="_x0000_s3794" style="position:absolute;left:10510;top:3102;width:39;height:137" coordorigin="10510,3102" coordsize="39,137" path="m10530,3182r-1,3l10536,3185r3,l10541,3185r1,-2l10539,3183r-6,-1l10530,3182e" filled="f" stroked="f">
                <v:path arrowok="t"/>
              </v:shape>
              <v:shape id="_x0000_s3793" style="position:absolute;left:10510;top:3102;width:39;height:137" coordorigin="10510,3102" coordsize="39,137" path="m10542,3180r-11,1l10530,3182r8,l10542,3183r,-3e" filled="f" stroked="f">
                <v:path arrowok="t"/>
              </v:shape>
              <v:shape id="_x0000_s3792" style="position:absolute;left:10510;top:3102;width:39;height:137" coordorigin="10510,3102" coordsize="39,137" path="m10544,3174r-11,l10531,3180r11,l10543,3176r1,-2e" filled="f" stroked="f">
                <v:path arrowok="t"/>
              </v:shape>
              <v:shape id="_x0000_s3791" style="position:absolute;left:10510;top:3102;width:39;height:137" coordorigin="10510,3102" coordsize="39,137" path="m10536,3186r-3,l10528,3187r-2,4l10539,3191r1,-3l10541,3186r-5,e" filled="f" stroked="f">
                <v:path arrowok="t"/>
              </v:shape>
              <v:shape id="_x0000_s3790" style="position:absolute;left:10510;top:3102;width:39;height:137" coordorigin="10510,3102" coordsize="39,137" path="m10528,3186r,l10535,3186r-7,e" filled="f" stroked="f">
                <v:path arrowok="t"/>
              </v:shape>
              <v:shape id="_x0000_s3789" style="position:absolute;left:10510;top:3102;width:39;height:137" coordorigin="10510,3102" coordsize="39,137" path="m10524,3194r-1,3l10537,3197r1,-2l10533,3195r-9,-1e" filled="f" stroked="f">
                <v:path arrowok="t"/>
              </v:shape>
              <v:shape id="_x0000_s3788" style="position:absolute;left:10510;top:3102;width:39;height:137" coordorigin="10510,3102" coordsize="39,137" path="m10539,3192r-13,l10524,3194r6,l10534,3195r4,l10539,3192e" filled="f" stroked="f">
                <v:path arrowok="t"/>
              </v:shape>
              <v:shape id="_x0000_s3787" style="position:absolute;left:10510;top:3102;width:39;height:137" coordorigin="10510,3102" coordsize="39,137" path="m10520,3203r,l10535,3203r-15,e" filled="f" stroked="f">
                <v:path arrowok="t"/>
              </v:shape>
              <v:shape id="_x0000_s3786" style="position:absolute;left:10510;top:3102;width:39;height:137" coordorigin="10510,3102" coordsize="39,137" path="m10537,3197r-14,l10521,3201r-1,2l10535,3203r2,-6e" filled="f" stroked="f">
                <v:path arrowok="t"/>
              </v:shape>
              <v:shape id="_x0000_s3785" style="position:absolute;left:10510;top:3102;width:39;height:137" coordorigin="10510,3102" coordsize="39,137" path="m10518,3207r-1,1l10516,3209r17,l10533,3207r-15,e" filled="f" stroked="f">
                <v:path arrowok="t"/>
              </v:shape>
              <v:shape id="_x0000_s3784" style="position:absolute;left:10510;top:3102;width:39;height:137" coordorigin="10510,3102" coordsize="39,137" path="m10535,3203r-15,l10518,3205r,1l10529,3207r4,l10535,3203e" filled="f" stroked="f">
                <v:path arrowok="t"/>
              </v:shape>
              <v:shape id="_x0000_s3783" style="position:absolute;left:10510;top:3102;width:39;height:137" coordorigin="10510,3102" coordsize="39,137" path="m10515,3212r-1,1l10513,3214r17,l10531,3212r-7,l10515,3212e" filled="f" stroked="f">
                <v:path arrowok="t"/>
              </v:shape>
              <v:shape id="_x0000_s3782" style="position:absolute;left:10510;top:3102;width:39;height:137" coordorigin="10510,3102" coordsize="39,137" path="m10533,3209r-17,l10515,3212r6,l10531,3212r2,-3e" filled="f" stroked="f">
                <v:path arrowok="t"/>
              </v:shape>
              <v:shape id="_x0000_s3781" style="position:absolute;left:10510;top:3102;width:39;height:137" coordorigin="10510,3102" coordsize="39,137" path="m10513,3214r-1,2l10510,3220r,l10528,3220r2,-4l10530,3215r-17,-1e" filled="f" stroked="f">
                <v:path arrowok="t"/>
              </v:shape>
              <v:shape id="_x0000_s3780" style="position:absolute;left:10510;top:3102;width:39;height:137" coordorigin="10510,3102" coordsize="39,137" path="m10528,3221r-18,l10512,3226r13,l10526,3224r2,-3e" filled="f" stroked="f">
                <v:path arrowok="t"/>
              </v:shape>
              <v:shape id="_x0000_s3779" style="position:absolute;left:10510;top:3102;width:39;height:137" coordorigin="10510,3102" coordsize="39,137" path="m10510,3220r,1l10528,3221r-18,-1e" filled="f" stroked="f">
                <v:path arrowok="t"/>
              </v:shape>
              <v:shape id="_x0000_s3778" style="position:absolute;left:10510;top:3102;width:39;height:137" coordorigin="10510,3102" coordsize="39,137" path="m10525,3226r-13,l10515,3232r7,l10524,3228r1,-2e" filled="f" stroked="f">
                <v:path arrowok="t"/>
              </v:shape>
              <v:shape id="_x0000_s3777" style="position:absolute;left:10510;top:3102;width:39;height:137" coordorigin="10510,3102" coordsize="39,137" path="m10521,3234r-5,1l10517,3237r2,l10521,3234e" filled="f" stroked="f">
                <v:path arrowok="t"/>
              </v:shape>
              <v:shape id="_x0000_s3776" style="position:absolute;left:10510;top:3102;width:39;height:137" coordorigin="10510,3102" coordsize="39,137" path="m10522,3232r-7,l10516,3234r5,l10522,3232e" filled="f" stroked="f">
                <v:path arrowok="t"/>
              </v:shape>
              <v:shape id="_x0000_s3775" style="position:absolute;left:10510;top:3102;width:39;height:137" coordorigin="10510,3102" coordsize="39,137" path="m10517,3238r,l10519,3238r-2,e" filled="f" stroked="f">
                <v:path arrowok="t"/>
              </v:shape>
              <v:shape id="_x0000_s3774" style="position:absolute;left:10510;top:3102;width:39;height:137" coordorigin="10510,3102" coordsize="39,137" path="m10519,3238r-2,l10518,3240r1,-2e" filled="f" stroked="f">
                <v:path arrowok="t"/>
              </v:shape>
            </v:group>
            <v:group id="_x0000_s3746" style="position:absolute;left:10510;top:3110;width:39;height:127" coordorigin="10510,3110" coordsize="39,127">
              <v:shape id="_x0000_s3772" style="position:absolute;left:10510;top:3110;width:39;height:127" coordorigin="10510,3110" coordsize="39,127" path="m10549,3110r,l10548,3111r1,-1e" filled="f" stroked="f">
                <v:path arrowok="t"/>
              </v:shape>
              <v:shape id="_x0000_s3771" style="position:absolute;left:10510;top:3110;width:39;height:127" coordorigin="10510,3110" coordsize="39,127" path="m10548,3110r1,l10549,3110r-1,e" filled="f" stroked="f">
                <v:path arrowok="t"/>
              </v:shape>
              <v:shape id="_x0000_s3770" style="position:absolute;left:10510;top:3110;width:39;height:127" coordorigin="10510,3110" coordsize="39,127" path="m10549,3132r-4,1l10548,3132r1,e" filled="f" stroked="f">
                <v:path arrowok="t"/>
              </v:shape>
              <v:shape id="_x0000_s3769" style="position:absolute;left:10510;top:3110;width:39;height:127" coordorigin="10510,3110" coordsize="39,127" path="m10549,3136r-3,l10545,3136r4,e" filled="f" stroked="f">
                <v:path arrowok="t"/>
              </v:shape>
              <v:shape id="_x0000_s3768" style="position:absolute;left:10510;top:3110;width:39;height:127" coordorigin="10510,3110" coordsize="39,127" path="m10544,3141r2,l10549,3142r-3,-1l10544,3141e" filled="f" stroked="f">
                <v:path arrowok="t"/>
              </v:shape>
              <v:shape id="_x0000_s3767" style="position:absolute;left:10510;top:3110;width:39;height:127" coordorigin="10510,3110" coordsize="39,127" path="m10541,3151r4,l10541,3151r7,l10541,3151e" filled="f" stroked="f">
                <v:path arrowok="t"/>
              </v:shape>
              <v:shape id="_x0000_s3766" style="position:absolute;left:10510;top:3110;width:39;height:127" coordorigin="10510,3110" coordsize="39,127" path="m10547,3159r-3,l10540,3160r-2,l10542,3160r2,-1l10547,3159e" filled="f" stroked="f">
                <v:path arrowok="t"/>
              </v:shape>
              <v:shape id="_x0000_s3765" style="position:absolute;left:10510;top:3110;width:39;height:127" coordorigin="10510,3110" coordsize="39,127" path="m10542,3164r-1,l10544,3164r2,1l10545,3164r-3,e" filled="f" stroked="f">
                <v:path arrowok="t"/>
              </v:shape>
              <v:shape id="_x0000_s3764" style="position:absolute;left:10510;top:3110;width:39;height:127" coordorigin="10510,3110" coordsize="39,127" path="m10541,3164r1,e" filled="f" stroked="f">
                <v:path arrowok="t"/>
              </v:shape>
              <v:shape id="_x0000_s3763" style="position:absolute;left:10510;top:3110;width:39;height:127" coordorigin="10510,3110" coordsize="39,127" path="m10542,3164r-1,e" filled="f" stroked="f">
                <v:path arrowok="t"/>
              </v:shape>
              <v:shape id="_x0000_s3762" style="position:absolute;left:10510;top:3110;width:39;height:127" coordorigin="10510,3110" coordsize="39,127" path="m10537,3163r3,1l10537,3164r4,l10542,3164r,l10546,3164r-9,-1e" filled="f" stroked="f">
                <v:path arrowok="t"/>
              </v:shape>
              <v:shape id="_x0000_s3761" style="position:absolute;left:10510;top:3110;width:39;height:127" coordorigin="10510,3110" coordsize="39,127" path="m10530,3182r3,l10539,3183r3,l10538,3182r-8,e" filled="f" stroked="f">
                <v:path arrowok="t"/>
              </v:shape>
              <v:shape id="_x0000_s3760" style="position:absolute;left:10510;top:3110;width:39;height:127" coordorigin="10510,3110" coordsize="39,127" path="m10541,3185r-2,l10536,3185r-8,1l10535,3186r-7,l10533,3186r3,l10541,3186r-4,-1l10540,3185r1,e" filled="f" stroked="f">
                <v:path arrowok="t"/>
              </v:shape>
              <v:shape id="_x0000_s3759" style="position:absolute;left:10510;top:3110;width:39;height:127" coordorigin="10510,3110" coordsize="39,127" path="m10539,3191r-13,l10528,3191r-2,1l10539,3191e" filled="f" stroked="f">
                <v:path arrowok="t"/>
              </v:shape>
              <v:shape id="_x0000_s3758" style="position:absolute;left:10510;top:3110;width:39;height:127" coordorigin="10510,3110" coordsize="39,127" path="m10524,3194r11,1l10538,3195r-4,l10530,3194r-6,e" filled="f" stroked="f">
                <v:path arrowok="t"/>
              </v:shape>
              <v:shape id="_x0000_s3757" style="position:absolute;left:10510;top:3110;width:39;height:127" coordorigin="10510,3110" coordsize="39,127" path="m10518,3206r15,1l10529,3207r-11,-1e" filled="f" stroked="f">
                <v:path arrowok="t"/>
              </v:shape>
              <v:shape id="_x0000_s3756" style="position:absolute;left:10510;top:3110;width:39;height:127" coordorigin="10510,3110" coordsize="39,127" path="m10515,3212r9,l10531,3212r-10,l10515,3212e" filled="f" stroked="f">
                <v:path arrowok="t"/>
              </v:shape>
              <v:shape id="_x0000_s3755" style="position:absolute;left:10510;top:3110;width:39;height:127" coordorigin="10510,3110" coordsize="39,127" path="m10510,3220r13,l10528,3220r-18,e" filled="f" stroked="f">
                <v:path arrowok="t"/>
              </v:shape>
              <v:shape id="_x0000_s3754" style="position:absolute;left:10510;top:3110;width:39;height:127" coordorigin="10510,3110" coordsize="39,127" path="m10512,3226r13,l10512,3226e" filled="f" stroked="f">
                <v:path arrowok="t"/>
              </v:shape>
              <v:shape id="_x0000_s3753" style="position:absolute;left:10510;top:3110;width:39;height:127" coordorigin="10510,3110" coordsize="39,127" path="m10517,3237r2,l10517,3237e" filled="f" stroked="f">
                <v:path arrowok="t"/>
              </v:shape>
              <v:shape id="_x0000_s3752" type="#_x0000_t75" style="position:absolute;left:9293;top:264;width:1273;height:399">
                <v:imagedata r:id="rId100" o:title=""/>
              </v:shape>
              <v:shape id="_x0000_s3751" type="#_x0000_t75" style="position:absolute;left:9700;top:284;width:856;height:637">
                <v:imagedata r:id="rId101" o:title=""/>
              </v:shape>
              <v:shape id="_x0000_s3750" type="#_x0000_t75" style="position:absolute;left:9702;top:288;width:850;height:370">
                <v:imagedata r:id="rId102" o:title=""/>
              </v:shape>
              <v:shape id="_x0000_s3749" type="#_x0000_t75" style="position:absolute;left:9731;top:544;width:352;height:414">
                <v:imagedata r:id="rId103" o:title=""/>
              </v:shape>
              <v:shape id="_x0000_s3748" type="#_x0000_t75" style="position:absolute;left:9610;top:991;width:85;height:403">
                <v:imagedata r:id="rId104" o:title=""/>
              </v:shape>
              <v:shape id="_x0000_s3747" type="#_x0000_t75" style="position:absolute;left:9493;top:727;width:213;height:415">
                <v:imagedata r:id="rId105" o:title=""/>
              </v:shape>
            </v:group>
            <v:group id="_x0000_s3743" style="position:absolute;left:10182;top:3201;width:103;height:67" coordorigin="10182,3201" coordsize="103,67">
              <v:shape id="_x0000_s3745" style="position:absolute;left:10182;top:3201;width:103;height:67" coordorigin="10182,3201" coordsize="103,67" path="m10272,3220r-4,l10278,3229r,24l10268,3262r-84,l10184,3269r71,l10276,3261r9,-19l10276,3222r-4,-2e" fillcolor="#2a2a29" stroked="f">
                <v:path arrowok="t"/>
              </v:shape>
              <v:shape id="_x0000_s3744" style="position:absolute;left:10182;top:3201;width:103;height:67" coordorigin="10182,3201" coordsize="103,67" path="m10219,3201r-37,15l10219,3232r,-12l10272,3220r-16,-7l10255,3213r-36,l10219,3201e" fillcolor="#2a2a29" stroked="f">
                <v:path arrowok="t"/>
              </v:shape>
            </v:group>
            <v:group id="_x0000_s3740" style="position:absolute;left:9213;top:3202;width:113;height:66" coordorigin="9213,3202" coordsize="113,66">
              <v:shape id="_x0000_s3742" style="position:absolute;left:9213;top:3202;width:113;height:66" coordorigin="9213,3202" coordsize="113,66" path="m9326,3202r-113,l9213,3268r6,l9219,3208r107,l9326,3202e" fillcolor="#2a2a29" stroked="f">
                <v:path arrowok="t"/>
              </v:shape>
              <v:shape id="_x0000_s3741" style="position:absolute;left:9213;top:3202;width:113;height:66" coordorigin="9213,3202" coordsize="113,66" path="m9326,3208r-7,l9319,3268r7,l9326,3208e" fillcolor="#2a2a29" stroked="f">
                <v:path arrowok="t"/>
              </v:shape>
            </v:group>
            <v:group id="_x0000_s3738" style="position:absolute;left:9239;top:3226;width:60;height:7" coordorigin="9239,3226" coordsize="60,7">
              <v:shape id="_x0000_s3739" style="position:absolute;left:9239;top:3226;width:60;height:7" coordorigin="9239,3226" coordsize="60,7" path="m9239,3229r60,e" filled="f" strokecolor="#2a2a29" strokeweight=".15239mm">
                <v:path arrowok="t"/>
              </v:shape>
            </v:group>
            <v:group id="_x0000_s3732" style="position:absolute;left:9239;top:3246;width:60;height:7" coordorigin="9239,3246" coordsize="60,7">
              <v:shape id="_x0000_s3737" style="position:absolute;left:9239;top:3246;width:60;height:7" coordorigin="9239,3246" coordsize="60,7" path="m9239,3249r60,e" filled="f" strokecolor="#2a2a29" strokeweight=".15275mm">
                <v:path arrowok="t"/>
              </v:shape>
              <v:shape id="_x0000_s3736" type="#_x0000_t75" style="position:absolute;left:9616;top:2980;width:46;height:89">
                <v:imagedata r:id="rId106" o:title=""/>
              </v:shape>
              <v:shape id="_x0000_s3735" type="#_x0000_t75" style="position:absolute;left:9077;top:2707;width:381;height:362">
                <v:imagedata r:id="rId107" o:title=""/>
              </v:shape>
              <v:shape id="_x0000_s3734" type="#_x0000_t75" style="position:absolute;left:9253;top:2786;width:98;height:195">
                <v:imagedata r:id="rId108" o:title=""/>
              </v:shape>
              <v:shape id="_x0000_s3733" type="#_x0000_t75" style="position:absolute;left:9253;top:2780;width:94;height:108">
                <v:imagedata r:id="rId109" o:title=""/>
              </v:shape>
            </v:group>
            <v:group id="_x0000_s3729" style="position:absolute;left:9186;top:2794;width:84;height:144" coordorigin="9186,2794" coordsize="84,144">
              <v:shape id="_x0000_s3731" style="position:absolute;left:9186;top:2794;width:84;height:144" coordorigin="9186,2794" coordsize="84,144" path="m9219,2794r-5,l9190,2814r-3,25l9186,2858r2,15l9193,2887r9,14l9217,2918r50,19l9270,2934r-18,-27l9239,2907r-27,-70l9223,2830r-4,-36e" stroked="f">
                <v:path arrowok="t"/>
              </v:shape>
              <v:shape id="_x0000_s3730" style="position:absolute;left:9186;top:2794;width:84;height:144" coordorigin="9186,2794" coordsize="84,144" path="m9250,2904r-11,3l9252,2907r-2,-3e" stroked="f">
                <v:path arrowok="t"/>
              </v:shape>
            </v:group>
            <v:group id="_x0000_s3727" style="position:absolute;left:9226;top:2793;width:11;height:35" coordorigin="9226,2793" coordsize="11,35">
              <v:shape id="_x0000_s3728" style="position:absolute;left:9226;top:2793;width:11;height:35" coordorigin="9226,2793" coordsize="11,35" path="m9226,2793r4,35l9237,2826r-2,-32l9226,2793e" stroked="f">
                <v:path arrowok="t"/>
              </v:shape>
            </v:group>
            <v:group id="_x0000_s3723" style="position:absolute;left:9255;top:2897;width:27;height:33" coordorigin="9255,2897" coordsize="27,33">
              <v:shape id="_x0000_s3726" style="position:absolute;left:9255;top:2897;width:27;height:33" coordorigin="9255,2897" coordsize="27,33" path="m9263,2897r-8,4l9277,2931r5,-6l9263,2897e" stroked="f">
                <v:path arrowok="t"/>
              </v:shape>
              <v:shape id="_x0000_s3725" type="#_x0000_t75" style="position:absolute;left:9458;top:2786;width:204;height:195">
                <v:imagedata r:id="rId110" o:title=""/>
              </v:shape>
              <v:shape id="_x0000_s3724" type="#_x0000_t75" style="position:absolute;left:9458;top:2781;width:210;height:142">
                <v:imagedata r:id="rId111" o:title=""/>
              </v:shape>
            </v:group>
            <v:group id="_x0000_s3716" style="position:absolute;left:9506;top:2816;width:135;height:98" coordorigin="9506,2816" coordsize="135,98">
              <v:shape id="_x0000_s3722" style="position:absolute;left:9506;top:2816;width:135;height:98" coordorigin="9506,2816" coordsize="135,98" path="m9641,2816r-135,l9506,2914r135,l9641,2904r-121,l9524,2900r-8,l9516,2838r24,l9530,2831r111,l9641,2816e" stroked="f">
                <v:path arrowok="t"/>
              </v:shape>
              <v:shape id="_x0000_s3721" style="position:absolute;left:9506;top:2816;width:135;height:98" coordorigin="9506,2816" coordsize="135,98" path="m9599,2867r-9,l9626,2904r15,l9641,2900r-11,l9599,2867e" stroked="f">
                <v:path arrowok="t"/>
              </v:shape>
              <v:shape id="_x0000_s3720" style="position:absolute;left:9506;top:2816;width:135;height:98" coordorigin="9506,2816" coordsize="135,98" path="m9641,2838r-11,l9630,2900r11,l9641,2838e" stroked="f">
                <v:path arrowok="t"/>
              </v:shape>
              <v:shape id="_x0000_s3719" style="position:absolute;left:9506;top:2816;width:135;height:98" coordorigin="9506,2816" coordsize="135,98" path="m9540,2838r-24,l9551,2863r-35,37l9524,2900r32,-33l9599,2867r-4,-4l9598,2862r-25,l9540,2838e" stroked="f">
                <v:path arrowok="t"/>
              </v:shape>
              <v:shape id="_x0000_s3718" style="position:absolute;left:9506;top:2816;width:135;height:98" coordorigin="9506,2816" coordsize="135,98" path="m9590,2867r-34,l9573,2879r17,-12e" stroked="f">
                <v:path arrowok="t"/>
              </v:shape>
              <v:shape id="_x0000_s3717" style="position:absolute;left:9506;top:2816;width:135;height:98" coordorigin="9506,2816" coordsize="135,98" path="m9641,2831r-25,l9573,2862r25,l9630,2838r11,l9641,2831e" stroked="f">
                <v:path arrowok="t"/>
              </v:shape>
            </v:group>
            <v:group id="_x0000_s3714" style="position:absolute;left:9509;top:2589;width:25;height:25" coordorigin="9509,2589" coordsize="25,25">
              <v:shape id="_x0000_s3715" style="position:absolute;left:9509;top:2589;width:25;height:25" coordorigin="9509,2589" coordsize="25,25" path="m9528,2589r-13,l9509,2594r,14l9515,2613r13,l9534,2608r,-14l9528,2589e" fillcolor="#2a2a29" stroked="f">
                <v:path arrowok="t"/>
              </v:shape>
            </v:group>
            <v:group id="_x0000_s3712" style="position:absolute;left:9602;top:2589;width:25;height:25" coordorigin="9602,2589" coordsize="25,25">
              <v:shape id="_x0000_s3713" style="position:absolute;left:9602;top:2589;width:25;height:25" coordorigin="9602,2589" coordsize="25,25" path="m9621,2589r-13,l9602,2594r,14l9608,2613r13,l9627,2608r,-14l9621,2589e" fillcolor="#2a2a29" stroked="f">
                <v:path arrowok="t"/>
              </v:shape>
            </v:group>
            <v:group id="_x0000_s3710" style="position:absolute;left:9689;top:2583;width:36;height:36" coordorigin="9689,2583" coordsize="36,36">
              <v:shape id="_x0000_s3711" style="position:absolute;left:9689;top:2583;width:36;height:36" coordorigin="9689,2583" coordsize="36,36" path="m9717,2583r-20,l9689,2591r,20l9697,2619r20,l9725,2611r,-20l9717,2583e" fillcolor="#2a2a29" stroked="f">
                <v:path arrowok="t"/>
              </v:shape>
            </v:group>
            <v:group id="_x0000_s3708" style="position:absolute;left:9788;top:2589;width:25;height:25" coordorigin="9788,2589" coordsize="25,25">
              <v:shape id="_x0000_s3709" style="position:absolute;left:9788;top:2589;width:25;height:25" coordorigin="9788,2589" coordsize="25,25" path="m9807,2589r-13,l9788,2594r,14l9794,2613r13,l9813,2608r,-14l9807,2589e" fillcolor="#2a2a29" stroked="f">
                <v:path arrowok="t"/>
              </v:shape>
            </v:group>
            <v:group id="_x0000_s3706" style="position:absolute;left:9881;top:2589;width:25;height:25" coordorigin="9881,2589" coordsize="25,25">
              <v:shape id="_x0000_s3707" style="position:absolute;left:9881;top:2589;width:25;height:25" coordorigin="9881,2589" coordsize="25,25" path="m9900,2589r-13,l9881,2594r,14l9887,2613r13,l9906,2608r,-14l9900,2589e" fillcolor="#2a2a29" stroked="f">
                <v:path arrowok="t"/>
              </v:shape>
            </v:group>
            <v:group id="_x0000_s3704" style="position:absolute;left:9974;top:2589;width:25;height:25" coordorigin="9974,2589" coordsize="25,25">
              <v:shape id="_x0000_s3705" style="position:absolute;left:9974;top:2589;width:25;height:25" coordorigin="9974,2589" coordsize="25,25" path="m9993,2589r-13,l9974,2594r,14l9980,2613r13,l9999,2608r,-14l9993,2589e" fillcolor="#2a2a29" stroked="f">
                <v:path arrowok="t"/>
              </v:shape>
            </v:group>
            <v:group id="_x0000_s3702" style="position:absolute;left:9509;top:2585;width:25;height:25" coordorigin="9509,2585" coordsize="25,25">
              <v:shape id="_x0000_s3703" style="position:absolute;left:9509;top:2585;width:25;height:25" coordorigin="9509,2585" coordsize="25,25" path="m9528,2585r-13,l9509,2591r,13l9515,2610r13,l9534,2604r,-13l9528,2585e" fillcolor="#efefef" stroked="f">
                <v:path arrowok="t"/>
              </v:shape>
            </v:group>
            <v:group id="_x0000_s3700" style="position:absolute;left:9602;top:2585;width:25;height:25" coordorigin="9602,2585" coordsize="25,25">
              <v:shape id="_x0000_s3701" style="position:absolute;left:9602;top:2585;width:25;height:25" coordorigin="9602,2585" coordsize="25,25" path="m9621,2585r-13,l9602,2591r,13l9608,2610r13,l9627,2604r,-13l9621,2585e" fillcolor="#efefef" stroked="f">
                <v:path arrowok="t"/>
              </v:shape>
            </v:group>
            <v:group id="_x0000_s3698" style="position:absolute;left:9689;top:2580;width:36;height:36" coordorigin="9689,2580" coordsize="36,36">
              <v:shape id="_x0000_s3699" style="position:absolute;left:9689;top:2580;width:36;height:36" coordorigin="9689,2580" coordsize="36,36" path="m9717,2580r-20,l9689,2588r,20l9697,2616r20,l9725,2608r,-20l9717,2580e" stroked="f">
                <v:path arrowok="t"/>
              </v:shape>
            </v:group>
            <v:group id="_x0000_s3696" style="position:absolute;left:9788;top:2585;width:25;height:25" coordorigin="9788,2585" coordsize="25,25">
              <v:shape id="_x0000_s3697" style="position:absolute;left:9788;top:2585;width:25;height:25" coordorigin="9788,2585" coordsize="25,25" path="m9807,2585r-13,l9788,2591r,13l9794,2610r13,l9813,2604r,-13l9807,2585e" fillcolor="#efefef" stroked="f">
                <v:path arrowok="t"/>
              </v:shape>
            </v:group>
            <v:group id="_x0000_s3694" style="position:absolute;left:9881;top:2585;width:25;height:25" coordorigin="9881,2585" coordsize="25,25">
              <v:shape id="_x0000_s3695" style="position:absolute;left:9881;top:2585;width:25;height:25" coordorigin="9881,2585" coordsize="25,25" path="m9900,2585r-13,l9881,2591r,13l9887,2610r13,l9906,2604r,-13l9900,2585e" fillcolor="#efefef" stroked="f">
                <v:path arrowok="t"/>
              </v:shape>
            </v:group>
            <v:group id="_x0000_s3691" style="position:absolute;left:9974;top:2585;width:25;height:25" coordorigin="9974,2585" coordsize="25,25">
              <v:shape id="_x0000_s3693" style="position:absolute;left:9974;top:2585;width:25;height:25" coordorigin="9974,2585" coordsize="25,25" path="m9993,2585r-13,l9974,2591r,13l9980,2610r13,l9999,2604r,-13l9993,2585e" fillcolor="#efefef" stroked="f">
                <v:path arrowok="t"/>
              </v:shape>
              <v:shape id="_x0000_s3692" type="#_x0000_t75" style="position:absolute;left:9191;top:906;width:843;height:446">
                <v:imagedata r:id="rId112" o:title=""/>
              </v:shape>
            </v:group>
            <v:group id="_x0000_s3688" style="position:absolute;left:10870;top:554;width:18;height:27" coordorigin="10870,554" coordsize="18,27">
              <v:shape id="_x0000_s3690" style="position:absolute;left:10870;top:554;width:18;height:27" coordorigin="10870,554" coordsize="18,27" path="m10884,554r-11,l10870,559r,17l10873,581r11,l10886,578r-11,l10873,574r,-13l10875,557r11,l10884,554e" stroked="f">
                <v:path arrowok="t"/>
              </v:shape>
              <v:shape id="_x0000_s3689" style="position:absolute;left:10870;top:554;width:18;height:27" coordorigin="10870,554" coordsize="18,27" path="m10886,557r-4,l10884,561r,13l10882,578r4,l10887,576r,-17l10886,557e" stroked="f">
                <v:path arrowok="t"/>
              </v:shape>
            </v:group>
            <v:group id="_x0000_s3684" style="position:absolute;left:9048;top:588;width:32;height:43" coordorigin="9048,588" coordsize="32,43">
              <v:shape id="_x0000_s3687" style="position:absolute;left:9048;top:588;width:32;height:43" coordorigin="9048,588" coordsize="32,43" path="m9054,588r-6,l9048,630r5,l9053,599r,-4l9058,595r-4,-7e" stroked="f">
                <v:path arrowok="t"/>
              </v:shape>
              <v:shape id="_x0000_s3686" style="position:absolute;left:9048;top:588;width:32;height:43" coordorigin="9048,588" coordsize="32,43" path="m9058,595r-5,l9055,599r3,5l9074,630r6,l9080,623r-5,l9073,619r-2,-5l9058,595e" stroked="f">
                <v:path arrowok="t"/>
              </v:shape>
              <v:shape id="_x0000_s3685" style="position:absolute;left:9048;top:588;width:32;height:43" coordorigin="9048,588" coordsize="32,43" path="m9080,588r-5,l9075,599r,20l9075,623r5,l9080,588e" stroked="f">
                <v:path arrowok="t"/>
              </v:shape>
            </v:group>
            <v:group id="_x0000_s3682" style="position:absolute;left:9090;top:588;width:24;height:43" coordorigin="9090,588" coordsize="24,43">
              <v:shape id="_x0000_s3683" style="position:absolute;left:9090;top:588;width:24;height:43" coordorigin="9090,588" coordsize="24,43" path="m9113,588r-23,l9090,630r24,l9114,626r-19,l9095,610r17,l9112,606r-17,l9095,592r18,l9113,588e" stroked="f">
                <v:path arrowok="t"/>
              </v:shape>
            </v:group>
            <v:group id="_x0000_s3679" style="position:absolute;left:9117;top:588;width:19;height:43" coordorigin="9117,588" coordsize="19,43">
              <v:shape id="_x0000_s3681" style="position:absolute;left:9117;top:588;width:19;height:43" coordorigin="9117,588" coordsize="19,43" path="m9135,593r-5,l9130,630r5,l9135,593e" stroked="f">
                <v:path arrowok="t"/>
              </v:shape>
              <v:shape id="_x0000_s3680" style="position:absolute;left:9117;top:588;width:19;height:43" coordorigin="9117,588" coordsize="19,43" path="m9148,588r-31,l9117,593r31,l9148,588e" stroked="f">
                <v:path arrowok="t"/>
              </v:shape>
            </v:group>
            <v:group id="_x0000_s3674" style="position:absolute;left:9152;top:588;width:52;height:43" coordorigin="9152,588" coordsize="52,43">
              <v:shape id="_x0000_s3678" style="position:absolute;left:9152;top:588;width:52;height:43" coordorigin="9152,588" coordsize="52,43" path="m9158,588r-6,l9162,630r6,l9170,624r-4,l9165,619r-1,-5l9158,588e" stroked="f">
                <v:path arrowok="t"/>
              </v:shape>
              <v:shape id="_x0000_s3677" style="position:absolute;left:9152;top:588;width:52;height:43" coordorigin="9152,588" coordsize="52,43" path="m9182,594r-4,l9178,599r1,4l9186,630r6,l9193,624r-4,l9188,619r-1,-5l9182,594e" stroked="f">
                <v:path arrowok="t"/>
              </v:shape>
              <v:shape id="_x0000_s3676" style="position:absolute;left:9152;top:588;width:52;height:43" coordorigin="9152,588" coordsize="52,43" path="m9181,588r-6,l9167,620r-1,4l9170,624r4,-16l9176,603r1,-4l9178,594r4,l9181,588e" stroked="f">
                <v:path arrowok="t"/>
              </v:shape>
              <v:shape id="_x0000_s3675" style="position:absolute;left:9152;top:588;width:52;height:43" coordorigin="9152,588" coordsize="52,43" path="m9204,588r-6,l9192,609r-2,10l9189,624r4,l9204,588e" stroked="f">
                <v:path arrowok="t"/>
              </v:shape>
            </v:group>
            <v:group id="_x0000_s3671" style="position:absolute;left:9206;top:587;width:39;height:44" coordorigin="9206,587" coordsize="39,44">
              <v:shape id="_x0000_s3673" style="position:absolute;left:9206;top:587;width:39;height:44" coordorigin="9206,587" coordsize="39,44" path="m9238,587r-23,l9206,596r,26l9214,631r22,l9242,627r-25,l9212,619r,-19l9217,592r25,l9238,587e" stroked="f">
                <v:path arrowok="t"/>
              </v:shape>
              <v:shape id="_x0000_s3672" style="position:absolute;left:9206;top:587;width:39;height:44" coordorigin="9206,587" coordsize="39,44" path="m9242,592r-7,l9240,600r,19l9235,627r7,l9245,623r,-27l9242,592e" stroked="f">
                <v:path arrowok="t"/>
              </v:shape>
            </v:group>
            <v:group id="_x0000_s3667" style="position:absolute;left:9252;top:588;width:28;height:43" coordorigin="9252,588" coordsize="28,43">
              <v:shape id="_x0000_s3670" style="position:absolute;left:9252;top:588;width:28;height:43" coordorigin="9252,588" coordsize="28,43" path="m9269,588r-10,l9255,588r-3,l9252,630r6,l9258,612r16,l9274,611r-3,-1l9271,610r4,-2l9276,608r-18,l9258,592r1,l9261,592r15,l9273,589r-4,-1e" stroked="f">
                <v:path arrowok="t"/>
              </v:shape>
              <v:shape id="_x0000_s3669" style="position:absolute;left:9252;top:588;width:28;height:43" coordorigin="9252,588" coordsize="28,43" path="m9274,612r-11,l9268,612r2,2l9272,620r1,6l9274,629r1,1l9280,630r-1,-1l9278,625r-2,-11l9274,612e" stroked="f">
                <v:path arrowok="t"/>
              </v:shape>
              <v:shape id="_x0000_s3668" style="position:absolute;left:9252;top:588;width:28;height:43" coordorigin="9252,588" coordsize="28,43" path="m9276,592r-15,l9269,592r4,2l9273,605r-4,3l9276,608r3,-3l9279,596r-2,-3l9276,592e" stroked="f">
                <v:path arrowok="t"/>
              </v:shape>
            </v:group>
            <v:group id="_x0000_s3661" style="position:absolute;left:9286;top:588;width:30;height:43" coordorigin="9286,588" coordsize="30,43">
              <v:shape id="_x0000_s3666" style="position:absolute;left:9286;top:588;width:30;height:43" coordorigin="9286,588" coordsize="30,43" path="m9292,588r-6,l9286,630r6,l9292,614r4,-4l9302,610r,-2l9292,608r,-20e" stroked="f">
                <v:path arrowok="t"/>
              </v:shape>
              <v:shape id="_x0000_s3665" style="position:absolute;left:9286;top:588;width:30;height:43" coordorigin="9286,588" coordsize="30,43" path="m9302,610r-6,l9310,630r6,l9302,610e" stroked="f">
                <v:path arrowok="t"/>
              </v:shape>
              <v:shape id="_x0000_s3664" style="position:absolute;left:9286;top:588;width:30;height:43" coordorigin="9286,588" coordsize="30,43" path="m9315,588r-7,l9295,604r-2,3l9292,608r10,l9300,606r15,-18e" stroked="f">
                <v:path arrowok="t"/>
              </v:shape>
              <v:shape id="_x0000_s3663" type="#_x0000_t75" style="position:absolute;left:8884;top:1310;width:1539;height:753">
                <v:imagedata r:id="rId113" o:title=""/>
              </v:shape>
              <v:shape id="_x0000_s3662" type="#_x0000_t75" style="position:absolute;left:9025;top:1456;width:243;height:325">
                <v:imagedata r:id="rId114" o:title=""/>
              </v:shape>
            </v:group>
            <v:group id="_x0000_s3644" style="position:absolute;left:9234;top:1538;width:34;height:159" coordorigin="9234,1538" coordsize="34,159">
              <v:shape id="_x0000_s3660" style="position:absolute;left:9234;top:1538;width:34;height:159" coordorigin="9234,1538" coordsize="34,159" path="m9250,1538r-1,1l9248,1543r-2,4l9243,1547r-3,2l9252,1550r-3,3l9255,1552r5,l9265,1552r2,-4l9267,1548r1,-1l9268,1539r-2,l9261,1539r-11,-1e" filled="f" stroked="f">
                <v:path arrowok="t"/>
              </v:shape>
              <v:shape id="_x0000_s3659" style="position:absolute;left:9234;top:1538;width:34;height:159" coordorigin="9234,1538" coordsize="34,159" path="m9261,1539r5,e" filled="f" stroked="f">
                <v:path arrowok="t"/>
              </v:shape>
              <v:shape id="_x0000_s3658" style="position:absolute;left:9234;top:1538;width:34;height:159" coordorigin="9234,1538" coordsize="34,159" path="m9266,1539r-5,e" filled="f" stroked="f">
                <v:path arrowok="t"/>
              </v:shape>
              <v:shape id="_x0000_s3657" style="position:absolute;left:9234;top:1538;width:34;height:159" coordorigin="9234,1538" coordsize="34,159" path="m9265,1539r-4,l9266,1539r-1,e" filled="f" stroked="f">
                <v:path arrowok="t"/>
              </v:shape>
              <v:shape id="_x0000_s3656" style="position:absolute;left:9234;top:1538;width:34;height:159" coordorigin="9234,1538" coordsize="34,159" path="m9237,1554r-3,2l9234,1559r1,3l9235,1635r,l9236,1636r4,l9244,1640r1,1l9248,1644r,1l9249,1651r,4l9248,1665r,7l9251,1678r6,7l9260,1691r4,3l9265,1698r3,l9268,1644r-15,l9252,1640r,-3l9248,1637r-3,-2l9242,1631r26,l9268,1558r-28,l9237,1554e" filled="f" stroked="f">
                <v:path arrowok="t"/>
              </v:shape>
              <v:shape id="_x0000_s3655" style="position:absolute;left:9234;top:1538;width:34;height:159" coordorigin="9234,1538" coordsize="34,159" path="m9268,1631r-26,e" filled="f" stroked="f">
                <v:path arrowok="t"/>
              </v:shape>
              <v:shape id="_x0000_s3654" style="position:absolute;left:9234;top:1538;width:34;height:159" coordorigin="9234,1538" coordsize="34,159" path="m9253,1644r15,e" filled="f" stroked="f">
                <v:path arrowok="t"/>
              </v:shape>
              <v:shape id="_x0000_s3653" style="position:absolute;left:9234;top:1538;width:34;height:159" coordorigin="9234,1538" coordsize="34,159" path="m9240,1558r28,e" filled="f" stroked="f">
                <v:path arrowok="t"/>
              </v:shape>
              <v:shape id="_x0000_s3652" style="position:absolute;left:9234;top:1538;width:34;height:159" coordorigin="9234,1538" coordsize="34,159" path="m9268,1644r-15,e" filled="f" stroked="f">
                <v:path arrowok="t"/>
              </v:shape>
              <v:shape id="_x0000_s3651" style="position:absolute;left:9234;top:1538;width:34;height:159" coordorigin="9234,1538" coordsize="34,159" path="m9242,1631r26,e" filled="f" stroked="f">
                <v:path arrowok="t"/>
              </v:shape>
              <v:shape id="_x0000_s3650" style="position:absolute;left:9234;top:1538;width:34;height:159" coordorigin="9234,1538" coordsize="34,159" path="m9268,1631r-26,l9244,1631r4,3l9255,1639r1,1l9256,1644r-1,l9253,1644r15,l9268,1631e" filled="f" stroked="f">
                <v:path arrowok="t"/>
              </v:shape>
              <v:shape id="_x0000_s3649" style="position:absolute;left:9234;top:1538;width:34;height:159" coordorigin="9234,1538" coordsize="34,159" path="m9268,1558r-28,e" filled="f" stroked="f">
                <v:path arrowok="t"/>
              </v:shape>
              <v:shape id="_x0000_s3648" style="position:absolute;left:9234;top:1538;width:34;height:159" coordorigin="9234,1538" coordsize="34,159" path="m9247,1555r-2,l9240,1558r28,l9267,1558r-1,l9265,1556r-2,l9250,1556r-3,-1e" filled="f" stroked="f">
                <v:path arrowok="t"/>
              </v:shape>
              <v:shape id="_x0000_s3647" style="position:absolute;left:9234;top:1538;width:34;height:159" coordorigin="9234,1538" coordsize="34,159" path="m9252,1556r-2,l9263,1556e" filled="f" stroked="f">
                <v:path arrowok="t"/>
              </v:shape>
              <v:shape id="_x0000_s3646" style="position:absolute;left:9234;top:1538;width:34;height:159" coordorigin="9234,1538" coordsize="34,159" path="m9263,1556r-11,e" filled="f" stroked="f">
                <v:path arrowok="t"/>
              </v:shape>
              <v:shape id="_x0000_s3645" style="position:absolute;left:9234;top:1538;width:34;height:159" coordorigin="9234,1538" coordsize="34,159" path="m9260,1556r-7,l9250,1556r13,l9260,1556e" filled="f" stroked="f">
                <v:path arrowok="t"/>
              </v:shape>
            </v:group>
            <v:group id="_x0000_s3634" style="position:absolute;left:9255;top:1526;width:13;height:8" coordorigin="9255,1526" coordsize="13,8">
              <v:shape id="_x0000_s3643" style="position:absolute;left:9255;top:1526;width:13;height:8" coordorigin="9255,1526" coordsize="13,8" path="m9268,1526r-4,1l9261,1528r-2,l9262,1531r-6,l9255,1534r11,l9268,1534r,-8e" filled="f" stroked="f">
                <v:path arrowok="t"/>
              </v:shape>
              <v:shape id="_x0000_s3642" type="#_x0000_t75" style="position:absolute;left:9712;top:2592;width:572;height:144">
                <v:imagedata r:id="rId115" o:title=""/>
              </v:shape>
              <v:shape id="_x0000_s3641" type="#_x0000_t75" style="position:absolute;left:10292;top:2163;width:298;height:906">
                <v:imagedata r:id="rId116" o:title=""/>
              </v:shape>
              <v:shape id="_x0000_s3640" type="#_x0000_t75" style="position:absolute;left:10250;top:2506;width:110;height:156">
                <v:imagedata r:id="rId117" o:title=""/>
              </v:shape>
              <v:shape id="_x0000_s3639" type="#_x0000_t75" style="position:absolute;left:10279;top:2662;width:185;height:105">
                <v:imagedata r:id="rId118" o:title=""/>
              </v:shape>
              <v:shape id="_x0000_s3638" type="#_x0000_t75" style="position:absolute;left:10305;top:2263;width:124;height:242">
                <v:imagedata r:id="rId119" o:title=""/>
              </v:shape>
              <v:shape id="_x0000_s3637" type="#_x0000_t75" style="position:absolute;left:10420;top:1333;width:121;height:68">
                <v:imagedata r:id="rId120" o:title=""/>
              </v:shape>
              <v:shape id="_x0000_s3636" type="#_x0000_t75" style="position:absolute;left:10419;top:867;width:123;height:200">
                <v:imagedata r:id="rId121" o:title=""/>
              </v:shape>
              <v:shape id="_x0000_s3635" type="#_x0000_t75" style="position:absolute;left:9685;top:897;width:778;height:498">
                <v:imagedata r:id="rId122" o:title=""/>
              </v:shape>
            </v:group>
            <v:group id="_x0000_s3630" style="position:absolute;left:9685;top:977;width:125;height:208" coordorigin="9685,977" coordsize="125,208">
              <v:shape id="_x0000_s3633" style="position:absolute;left:9685;top:977;width:125;height:208" coordorigin="9685,977" coordsize="125,208" path="m9810,977r-4,l9803,997r-11,17l9776,1028r-17,8l9759,1037r5,1l9768,1039r4,1l9774,1039r,l9786,1023r16,-13l9805,1008r3,-7l9810,993r,-13l9810,977e" filled="f" stroked="f">
                <v:path arrowok="t"/>
              </v:shape>
              <v:shape id="_x0000_s3632" style="position:absolute;left:9685;top:977;width:125;height:208" coordorigin="9685,977" coordsize="125,208" path="m9715,1050r-15,l9700,1058r19,l9740,1060r18,7l9764,1070r1,-2l9765,1066r-17,-10l9728,1051r-13,-1e" filled="f" stroked="f">
                <v:path arrowok="t"/>
              </v:shape>
              <v:shape id="_x0000_s3631" style="position:absolute;left:9685;top:977;width:125;height:208" coordorigin="9685,977" coordsize="125,208" path="m9685,1172r,7l9696,1183r13,2l9724,1186r,-8l9709,1178r-13,-2l9685,1172e" filled="f" stroked="f">
                <v:path arrowok="t"/>
              </v:shape>
            </v:group>
            <v:group id="_x0000_s3625" style="position:absolute;left:9959;top:957;width:59;height:41" coordorigin="9959,957" coordsize="59,41">
              <v:shape id="_x0000_s3629" style="position:absolute;left:9959;top:957;width:59;height:41" coordorigin="9959,957" coordsize="59,41" path="m9967,957r-8,l9967,960r5,6l9976,972r-2,-6l9971,961r-4,-4e" filled="f" stroked="f">
                <v:path arrowok="t"/>
              </v:shape>
              <v:shape id="_x0000_s3628" style="position:absolute;left:9959;top:957;width:59;height:41" coordorigin="9959,957" coordsize="59,41" path="m10012,969r2,8l10014,995r,3l10018,998r,-1l10016,977r-4,-8e" filled="f" stroked="f">
                <v:path arrowok="t"/>
              </v:shape>
              <v:shape id="_x0000_s3627" style="position:absolute;left:9959;top:957;width:59;height:41" coordorigin="9959,957" coordsize="59,41" path="m10009,961r3,8l10012,968r-3,-7e" filled="f" stroked="f">
                <v:path arrowok="t"/>
              </v:shape>
              <v:shape id="_x0000_s3626" style="position:absolute;left:9959;top:957;width:59;height:41" coordorigin="9959,957" coordsize="59,41" path="m10008,958r1,3l10008,959r,-1e" filled="f" stroked="f">
                <v:path arrowok="t"/>
              </v:shape>
            </v:group>
            <v:group id="_x0000_s3619" style="position:absolute;left:9685;top:977;width:121;height:200" coordorigin="9685,977" coordsize="121,200">
              <v:shape id="_x0000_s3624" style="position:absolute;left:9685;top:977;width:121;height:200" coordorigin="9685,977" coordsize="121,200" path="m9806,977r-35,l9771,980r,2l9765,1003r-17,14l9727,1024r-12,1l9696,1025r,25l9715,1050r21,3l9755,1059r10,7l9766,1057r3,-8l9773,1041r-5,-2l9764,1038r-5,-1l9759,1036r22,-11l9796,1010r8,-18l9806,977e" filled="f" stroked="f">
                <v:path arrowok="t"/>
              </v:shape>
              <v:shape id="_x0000_s3623" style="position:absolute;left:9685;top:977;width:121;height:200" coordorigin="9685,977" coordsize="121,200" path="m9685,1143r,29l9696,1176r13,2l9724,1178r,-10l9726,1158r3,-8l9709,1150r-13,-3l9685,1143e" filled="f" stroked="f">
                <v:path arrowok="t"/>
              </v:shape>
              <v:shape id="_x0000_s3622" style="position:absolute;left:9685;top:977;width:121;height:200" coordorigin="9685,977" coordsize="121,200" path="m9709,1150r20,e" filled="f" stroked="f">
                <v:path arrowok="t"/>
              </v:shape>
              <v:shape id="_x0000_s3621" style="position:absolute;left:9685;top:977;width:121;height:200" coordorigin="9685,977" coordsize="121,200" path="m9729,1150r-20,e" filled="f" stroked="f">
                <v:path arrowok="t"/>
              </v:shape>
              <v:shape id="_x0000_s3620" style="position:absolute;left:9685;top:977;width:121;height:200" coordorigin="9685,977" coordsize="121,200" path="m9729,1150r-20,l9729,1150e" filled="f" stroked="f">
                <v:path arrowok="t"/>
              </v:shape>
            </v:group>
            <v:group id="_x0000_s3617" style="position:absolute;left:9967;top:957;width:47;height:41" coordorigin="9967,957" coordsize="47,41">
              <v:shape id="_x0000_s3618" style="position:absolute;left:9967;top:957;width:47;height:41" coordorigin="9967,957" coordsize="47,41" path="m10008,957r-41,l9971,961r3,5l9979,979r1,7l9980,998r34,l10014,995r,-16l10012,968r-4,-11e" filled="f" stroked="f">
                <v:path arrowok="t"/>
              </v:shape>
            </v:group>
            <v:group id="_x0000_s3611" style="position:absolute;left:9700;top:1287;width:24;height:55" coordorigin="9700,1287" coordsize="24,55">
              <v:shape id="_x0000_s3616" style="position:absolute;left:9700;top:1287;width:24;height:55" coordorigin="9700,1287" coordsize="24,55" path="m9706,1287r-4,l9702,1321r1,5l9708,1329r-2,-3l9706,1322r,-35e" filled="f" stroked="f">
                <v:path arrowok="t"/>
              </v:shape>
              <v:shape id="_x0000_s3615" style="position:absolute;left:9700;top:1287;width:24;height:55" coordorigin="9700,1287" coordsize="24,55" path="m9700,1335r4,5l9709,1342r9,l9721,1341r3,-1l9724,1338r-17,l9703,1337r-3,-2e" filled="f" stroked="f">
                <v:path arrowok="t"/>
              </v:shape>
              <v:shape id="_x0000_s3614" style="position:absolute;left:9700;top:1287;width:24;height:55" coordorigin="9700,1287" coordsize="24,55" path="m9716,1338r8,e" filled="f" stroked="f">
                <v:path arrowok="t"/>
              </v:shape>
              <v:shape id="_x0000_s3613" style="position:absolute;left:9700;top:1287;width:24;height:55" coordorigin="9700,1287" coordsize="24,55" path="m9724,1338r-8,e" filled="f" stroked="f">
                <v:path arrowok="t"/>
              </v:shape>
              <v:shape id="_x0000_s3612" style="position:absolute;left:9700;top:1287;width:24;height:55" coordorigin="9700,1287" coordsize="24,55" path="m9724,1333r-3,3l9716,1338r8,l9724,1333e" filled="f" stroked="f">
                <v:path arrowok="t"/>
              </v:shape>
            </v:group>
            <v:group id="_x0000_s3600" style="position:absolute;left:9692;top:1284;width:32;height:55" coordorigin="9692,1284" coordsize="32,55">
              <v:shape id="_x0000_s3610" style="position:absolute;left:9692;top:1284;width:32;height:55" coordorigin="9692,1284" coordsize="32,55" path="m9702,1284r-10,l9692,1326r4,6l9703,1337r4,1l9716,1338r5,-2l9724,1333r,-3l9711,1330r-1,l9703,1326r-1,-5l9702,1284e" filled="f" stroked="f">
                <v:path arrowok="t"/>
              </v:shape>
              <v:shape id="_x0000_s3609" style="position:absolute;left:9692;top:1284;width:32;height:55" coordorigin="9692,1284" coordsize="32,55" path="m9718,1330r6,e" filled="f" stroked="f">
                <v:path arrowok="t"/>
              </v:shape>
              <v:shape id="_x0000_s3608" style="position:absolute;left:9692;top:1284;width:32;height:55" coordorigin="9692,1284" coordsize="32,55" path="m9724,1330r-6,e" filled="f" stroked="f">
                <v:path arrowok="t"/>
              </v:shape>
              <v:shape id="_x0000_s3607" style="position:absolute;left:9692;top:1284;width:32;height:55" coordorigin="9692,1284" coordsize="32,55" path="m9724,1325r-3,3l9718,1330r6,l9724,1325e" filled="f" stroked="f">
                <v:path arrowok="t"/>
              </v:shape>
              <v:shape id="_x0000_s3606" type="#_x0000_t75" style="position:absolute;left:8935;top:1310;width:361;height:106">
                <v:imagedata r:id="rId123" o:title=""/>
              </v:shape>
              <v:shape id="_x0000_s3605" type="#_x0000_t75" style="position:absolute;left:8656;top:1485;width:579;height:579">
                <v:imagedata r:id="rId124" o:title=""/>
              </v:shape>
              <v:shape id="_x0000_s3604" type="#_x0000_t75" style="position:absolute;left:8667;top:1496;width:556;height:333">
                <v:imagedata r:id="rId125" o:title=""/>
              </v:shape>
              <v:shape id="_x0000_s3603" type="#_x0000_t75" style="position:absolute;left:8757;top:1496;width:372;height:2">
                <v:imagedata r:id="rId126" o:title=""/>
              </v:shape>
              <v:shape id="_x0000_s3602" type="#_x0000_t75" style="position:absolute;left:8656;top:1563;width:7;height:429">
                <v:imagedata r:id="rId127" o:title=""/>
              </v:shape>
              <v:shape id="_x0000_s3601" type="#_x0000_t75" style="position:absolute;left:8864;top:1563;width:369;height:245">
                <v:imagedata r:id="rId128" o:title=""/>
              </v:shape>
            </v:group>
            <v:group id="_x0000_s3592" style="position:absolute;left:8763;top:1583;width:365;height:383" coordorigin="8763,1583" coordsize="365,383">
              <v:shape id="_x0000_s3599" style="position:absolute;left:8763;top:1583;width:365;height:383" coordorigin="8763,1583" coordsize="365,383" path="m8974,1771r-57,l8932,1902r-46,49l8884,1965r62,-14l9005,1951r,l8962,1902r12,-131e" stroked="f">
                <v:path arrowok="t"/>
              </v:shape>
              <v:shape id="_x0000_s3598" style="position:absolute;left:8763;top:1583;width:365;height:383" coordorigin="8763,1583" coordsize="365,383" path="m9005,1951r-59,l9006,1965r-1,-14e" stroked="f">
                <v:path arrowok="t"/>
              </v:shape>
              <v:shape id="_x0000_s3597" style="position:absolute;left:8763;top:1583;width:365;height:383" coordorigin="8763,1583" coordsize="365,383" path="m9059,1771r-85,l9127,1862r-6,-38l9059,1771e" stroked="f">
                <v:path arrowok="t"/>
              </v:shape>
              <v:shape id="_x0000_s3596" style="position:absolute;left:8763;top:1583;width:365;height:383" coordorigin="8763,1583" coordsize="365,383" path="m8944,1583r-29,67l8916,1699r-147,125l8763,1853r154,-82l9059,1771r-83,-71l8976,1690r-1,-23l8972,1639r-5,-27l8958,1591r-14,-8e" stroked="f">
                <v:path arrowok="t"/>
              </v:shape>
              <v:shape id="_x0000_s3595" type="#_x0000_t75" style="position:absolute;left:10370;top:1067;width:266;height:266">
                <v:imagedata r:id="rId129" o:title=""/>
              </v:shape>
              <v:shape id="_x0000_s3594" type="#_x0000_t75" style="position:absolute;left:10503;top:1112;width:128;height:113">
                <v:imagedata r:id="rId130" o:title=""/>
              </v:shape>
              <v:shape id="_x0000_s3593" type="#_x0000_t75" style="position:absolute;left:10371;top:1070;width:264;height:231">
                <v:imagedata r:id="rId131" o:title=""/>
              </v:shape>
            </v:group>
            <v:group id="_x0000_s3585" style="position:absolute;left:10419;top:1113;width:168;height:175" coordorigin="10419,1113" coordsize="168,175">
              <v:shape id="_x0000_s3591" style="position:absolute;left:10419;top:1113;width:168;height:175" coordorigin="10419,1113" coordsize="168,175" path="m10516,1199r-26,l10497,1259r-21,22l10475,1288r29,-7l10531,1281r-20,-22l10516,1199e" stroked="f">
                <v:path arrowok="t"/>
              </v:shape>
              <v:shape id="_x0000_s3590" style="position:absolute;left:10419;top:1113;width:168;height:175" coordorigin="10419,1113" coordsize="168,175" path="m10531,1281r-27,l10531,1288r,-7e" stroked="f">
                <v:path arrowok="t"/>
              </v:shape>
              <v:shape id="_x0000_s3589" style="position:absolute;left:10419;top:1113;width:168;height:175" coordorigin="10419,1113" coordsize="168,175" path="m10555,1199r-39,l10587,1241r-3,-18l10555,1199e" stroked="f">
                <v:path arrowok="t"/>
              </v:shape>
              <v:shape id="_x0000_s3588" style="position:absolute;left:10419;top:1113;width:168;height:175" coordorigin="10419,1113" coordsize="168,175" path="m10494,1113r-5,13l10490,1166r-68,57l10419,1236r71,-37l10555,1199r-38,-33l10516,1152r-5,-26l10494,1113e" stroked="f">
                <v:path arrowok="t"/>
              </v:shape>
              <v:shape id="_x0000_s3587" type="#_x0000_t75" style="position:absolute;left:8794;top:812;width:498;height:498">
                <v:imagedata r:id="rId132" o:title=""/>
              </v:shape>
              <v:shape id="_x0000_s3586" type="#_x0000_t75" style="position:absolute;left:8804;top:822;width:487;height:286">
                <v:imagedata r:id="rId133" o:title=""/>
              </v:shape>
            </v:group>
            <v:group id="_x0000_s3582" style="position:absolute;left:9070;top:1043;width:99;height:189" coordorigin="9070,1043" coordsize="99,189">
              <v:shape id="_x0000_s3584" style="position:absolute;left:9070;top:1043;width:99;height:189" coordorigin="9070,1043" coordsize="99,189" path="m9144,1170r-30,l9146,1232r23,-12l9144,1170e" stroked="f">
                <v:path arrowok="t"/>
              </v:shape>
              <v:shape id="_x0000_s3583" style="position:absolute;left:9070;top:1043;width:99;height:189" coordorigin="9070,1043" coordsize="99,189" path="m9070,1043r,171l9114,1170r30,l9139,1160r59,l9070,1043e" stroked="f">
                <v:path arrowok="t"/>
              </v:shape>
            </v:group>
            <v:group id="_x0000_s3567" style="position:absolute;left:8882;top:891;width:321;height:322" coordorigin="8882,891" coordsize="321,322">
              <v:shape id="_x0000_s3581" style="position:absolute;left:8882;top:891;width:321;height:322" coordorigin="8882,891" coordsize="321,322" path="m9048,891r-10,l9032,891r-5,1l9025,892r-2,l9018,893r-2,l9014,893r-21,6l8973,907r-50,38l8891,999r-7,28l8883,1032r,2l8882,1042r,17l8882,1062r1,8l8883,1073r1,4l8884,1079r,1l8890,1101r31,55l8970,1195r48,15l9023,1211r2,1l9028,1212r5,l9038,1213r5,l9043,1175r-8,l9029,1174r-7,-1l9020,1166r-23,l8979,1157r-17,-12l8948,1130r-12,-16l8950,1106r93,l9043,1089r-13,l9018,1089r-11,-1l9006,1086r-21,l8925,1074r-6,-15l8919,1045r60,-27l9006,1018r1,-2l9018,1015r12,-1l9199,1014r-3,-10l8935,1004r6,-18l8952,969r15,-15l8985,943r12,-6l9020,937r,-3l9029,929r7,-1l9145,928r-12,-9l9075,894r-8,-1l9063,892r-3,l9058,892r-5,-1l9048,891e" stroked="f">
                <v:path arrowok="t"/>
              </v:shape>
              <v:shape id="_x0000_s3580" style="position:absolute;left:8882;top:891;width:321;height:322" coordorigin="8882,891" coordsize="321,322" path="m9043,1175r-7,l9043,1175e" stroked="f">
                <v:path arrowok="t"/>
              </v:shape>
              <v:shape id="_x0000_s3579" style="position:absolute;left:8882;top:891;width:321;height:322" coordorigin="8882,891" coordsize="321,322" path="m9043,1106r-72,l8984,1126r7,19l8996,1162r1,4l9020,1166r-3,-9l9013,1138r-4,-23l9020,1110r23,l9043,1106e" stroked="f">
                <v:path arrowok="t"/>
              </v:shape>
              <v:shape id="_x0000_s3578" style="position:absolute;left:8882;top:891;width:321;height:322" coordorigin="8882,891" coordsize="321,322" path="m9199,1018r-99,l9123,1021r20,4l9160,1029r5,9l9166,1045r,14l9148,1078r42,38l9195,1105r4,-12l9201,1080r,-1l9202,1076r,-4l9203,1070r,-8l9203,1059r,-17l9203,1034r-1,-3l9201,1027r,-2l9201,1023r-2,-5e" stroked="f">
                <v:path arrowok="t"/>
              </v:shape>
              <v:shape id="_x0000_s3577" style="position:absolute;left:8882;top:891;width:321;height:322" coordorigin="8882,891" coordsize="321,322" path="m9043,1110r-23,l9031,1111r12,l9043,1110e" stroked="f">
                <v:path arrowok="t"/>
              </v:shape>
              <v:shape id="_x0000_s3576" style="position:absolute;left:8882;top:891;width:321;height:322" coordorigin="8882,891" coordsize="321,322" path="m9043,1089r-13,l9043,1089e" stroked="f">
                <v:path arrowok="t"/>
              </v:shape>
              <v:shape id="_x0000_s3575" style="position:absolute;left:8882;top:891;width:321;height:322" coordorigin="8882,891" coordsize="321,322" path="m9006,1018r-27,l8984,1029r,5l8984,1065r,9l8985,1086r21,l9006,1078r,-8l9006,1029r,-11e" stroked="f">
                <v:path arrowok="t"/>
              </v:shape>
              <v:shape id="_x0000_s3574" style="position:absolute;left:8882;top:891;width:321;height:322" coordorigin="8882,891" coordsize="321,322" path="m9199,1014r-143,l9068,1015r11,1l9079,1017r3,2l9085,1020r16,15l9101,1029r-1,-11l9199,1018r,-4e" stroked="f">
                <v:path arrowok="t"/>
              </v:shape>
              <v:shape id="_x0000_s3573" style="position:absolute;left:8882;top:891;width:321;height:322" coordorigin="8882,891" coordsize="321,322" path="m9020,937r-23,l8993,956r-4,19l8969,991r-18,9l8935,1004r261,l9196,1002r-2,-3l9136,999r-20,-1l9099,996r-1,-2l9009,994r3,-23l9016,951r4,-14e" stroked="f">
                <v:path arrowok="t"/>
              </v:shape>
              <v:shape id="_x0000_s3572" style="position:absolute;left:8882;top:891;width:321;height:322" coordorigin="8882,891" coordsize="321,322" path="m9171,955r-79,l9110,956r17,8l9141,978r12,18l9136,999r58,l9188,982r-11,-18l9171,955e" stroked="f">
                <v:path arrowok="t"/>
              </v:shape>
              <v:shape id="_x0000_s3571" style="position:absolute;left:8882;top:891;width:321;height:322" coordorigin="8882,891" coordsize="321,322" path="m9054,993r-23,l9020,993r-11,1l9098,994r,-1l9066,993r-12,e" stroked="f">
                <v:path arrowok="t"/>
              </v:shape>
              <v:shape id="_x0000_s3570" style="position:absolute;left:8882;top:891;width:321;height:322" coordorigin="8882,891" coordsize="321,322" path="m9145,928r-95,l9057,929r7,1l9068,947r5,19l9076,988r-10,5l9098,993r-2,-18l9092,955r79,l9165,947r-15,-15l9145,928e" stroked="f">
                <v:path arrowok="t"/>
              </v:shape>
              <v:shape id="_x0000_s3569" type="#_x0000_t75" style="position:absolute;left:9983;top:1974;width:34;height:56">
                <v:imagedata r:id="rId134" o:title=""/>
              </v:shape>
              <v:shape id="_x0000_s3568" type="#_x0000_t75" style="position:absolute;left:9994;top:1744;width:139;height:286">
                <v:imagedata r:id="rId135" o:title=""/>
              </v:shape>
            </v:group>
            <v:group id="_x0000_s3559" style="position:absolute;left:10073;top:1634;width:60;height:164" coordorigin="10073,1634" coordsize="60,164">
              <v:shape id="_x0000_s3566" style="position:absolute;left:10073;top:1634;width:60;height:164" coordorigin="10073,1634" coordsize="60,164" path="m10133,1780r-25,l10109,1781r7,5l10119,1792r4,4l10124,1798r3,l10129,1797r2,-3l10131,1793r2,-1l10133,1780e" filled="f" stroked="f">
                <v:path arrowok="t"/>
              </v:shape>
              <v:shape id="_x0000_s3565" style="position:absolute;left:10073;top:1634;width:60;height:164" coordorigin="10073,1634" coordsize="60,164" path="m10108,1780r25,e" filled="f" stroked="f">
                <v:path arrowok="t"/>
              </v:shape>
              <v:shape id="_x0000_s3564" style="position:absolute;left:10073;top:1634;width:60;height:164" coordorigin="10073,1634" coordsize="60,164" path="m10133,1780r-25,e" filled="f" stroked="f">
                <v:path arrowok="t"/>
              </v:shape>
              <v:shape id="_x0000_s3563" style="position:absolute;left:10073;top:1634;width:60;height:164" coordorigin="10073,1634" coordsize="60,164" path="m10133,1766r-37,l10097,1767r,7l10098,1780r,6l10102,1793r2,l10104,1790r2,-5l10106,1781r,-1l10133,1780r,-14e" filled="f" stroked="f">
                <v:path arrowok="t"/>
              </v:shape>
              <v:shape id="_x0000_s3562" style="position:absolute;left:10073;top:1634;width:60;height:164" coordorigin="10073,1634" coordsize="60,164" path="m10096,1766r37,e" filled="f" stroked="f">
                <v:path arrowok="t"/>
              </v:shape>
              <v:shape id="_x0000_s3561" style="position:absolute;left:10073;top:1634;width:60;height:164" coordorigin="10073,1634" coordsize="60,164" path="m10133,1766r-37,e" filled="f" stroked="f">
                <v:path arrowok="t"/>
              </v:shape>
              <v:shape id="_x0000_s3560" style="position:absolute;left:10073;top:1634;width:60;height:164" coordorigin="10073,1634" coordsize="60,164" path="m10133,1634r-60,l10073,1744r,l10073,1745r1,5l10080,1755r2,3l10084,1761r,2l10083,1769r1,5l10087,1774r3,-6l10093,1766r40,l10133,1763r-4,-2l10127,1755r3,-3l10133,1750r,-116e" filled="f" stroked="f">
                <v:path arrowok="t"/>
              </v:shape>
            </v:group>
            <v:group id="_x0000_s3554" style="position:absolute;left:10083;top:1811;width:47;height:47" coordorigin="10083,1811" coordsize="47,47">
              <v:shape id="_x0000_s3558" style="position:absolute;left:10083;top:1811;width:47;height:47" coordorigin="10083,1811" coordsize="47,47" path="m10090,1811r-3,l10083,1812r10,7l10094,1820r1,1l10104,1829r,7l10110,1845r3,3l10121,1853r2,4l10124,1857r2,l10127,1857r,-6l10127,1847r3,-4l10130,1840r-5,l10122,1836r-8,-6l10111,1828r-8,-9l10098,1816r-5,-4l10090,1811e" filled="f" stroked="f">
                <v:path arrowok="t"/>
              </v:shape>
              <v:shape id="_x0000_s3557" style="position:absolute;left:10083;top:1811;width:47;height:47" coordorigin="10083,1811" coordsize="47,47" path="m10125,1840r5,e" filled="f" stroked="f">
                <v:path arrowok="t"/>
              </v:shape>
              <v:shape id="_x0000_s3556" style="position:absolute;left:10083;top:1811;width:47;height:47" coordorigin="10083,1811" coordsize="47,47" path="m10130,1840r-5,e" filled="f" stroked="f">
                <v:path arrowok="t"/>
              </v:shape>
              <v:shape id="_x0000_s3555" style="position:absolute;left:10083;top:1811;width:47;height:47" coordorigin="10083,1811" coordsize="47,47" path="m10130,1840r-5,l10130,1840e" filled="f" stroked="f">
                <v:path arrowok="t"/>
              </v:shape>
            </v:group>
            <v:group id="_x0000_s3549" style="position:absolute;left:10097;top:1793;width:26;height:36" coordorigin="10097,1793" coordsize="26,36">
              <v:shape id="_x0000_s3553" style="position:absolute;left:10097;top:1793;width:26;height:36" coordorigin="10097,1793" coordsize="26,36" path="m10107,1801r-4,l10106,1813r3,6l10112,1824r5,3l10119,1829r1,l10122,1829r2,-1l10121,1824r-2,-3l10118,1816r-1,-3l10111,1805r-2,-1l10107,1801e" filled="f" stroked="f">
                <v:path arrowok="t"/>
              </v:shape>
              <v:shape id="_x0000_s3552" style="position:absolute;left:10097;top:1793;width:26;height:36" coordorigin="10097,1793" coordsize="26,36" path="m10103,1801r4,e" filled="f" stroked="f">
                <v:path arrowok="t"/>
              </v:shape>
              <v:shape id="_x0000_s3551" style="position:absolute;left:10097;top:1793;width:26;height:36" coordorigin="10097,1793" coordsize="26,36" path="m10107,1801r-4,e" filled="f" stroked="f">
                <v:path arrowok="t"/>
              </v:shape>
              <v:shape id="_x0000_s3550" style="position:absolute;left:10097;top:1793;width:26;height:36" coordorigin="10097,1793" coordsize="26,36" path="m10100,1793r-3,1l10097,1799r3,3l10103,1801r4,l10106,1798r-6,-5e" filled="f" stroked="f">
                <v:path arrowok="t"/>
              </v:shape>
            </v:group>
            <v:group id="_x0000_s3546" style="position:absolute;left:10125;top:1855;width:8;height:8" coordorigin="10125,1855" coordsize="8,8">
              <v:shape id="_x0000_s3548" style="position:absolute;left:10125;top:1855;width:8;height:8" coordorigin="10125,1855" coordsize="8,8" path="m10130,1855r-2,l10128,1856r-3,4l10128,1862r1,1l10131,1863r2,1l10133,1859r-1,l10132,1858r-1,-2l10130,1855e" filled="f" stroked="f">
                <v:path arrowok="t"/>
              </v:shape>
              <v:shape id="_x0000_s3547" type="#_x0000_t75" style="position:absolute;left:9243;top:2284;width:472;height:502">
                <v:imagedata r:id="rId136" o:title=""/>
              </v:shape>
            </v:group>
            <v:group id="_x0000_s3541" style="position:absolute;left:9689;top:2599;width:26;height:20" coordorigin="9689,2599" coordsize="26,20">
              <v:shape id="_x0000_s3545" style="position:absolute;left:9689;top:2599;width:26;height:20" coordorigin="9689,2599" coordsize="26,20" path="m9689,2599r,12l9697,2619r13,l9713,2618r2,-1l9715,2616r-17,l9690,2608r-1,-9e" filled="f" stroked="f">
                <v:path arrowok="t"/>
              </v:shape>
              <v:shape id="_x0000_s3544" style="position:absolute;left:9689;top:2599;width:26;height:20" coordorigin="9689,2599" coordsize="26,20" path="m9710,2616r5,e" filled="f" stroked="f">
                <v:path arrowok="t"/>
              </v:shape>
              <v:shape id="_x0000_s3543" style="position:absolute;left:9689;top:2599;width:26;height:20" coordorigin="9689,2599" coordsize="26,20" path="m9715,2616r-5,e" filled="f" stroked="f">
                <v:path arrowok="t"/>
              </v:shape>
              <v:shape id="_x0000_s3542" style="position:absolute;left:9689;top:2599;width:26;height:20" coordorigin="9689,2599" coordsize="26,20" path="m9715,2614r-2,1l9710,2616r5,l9715,2614e" filled="f" stroked="f">
                <v:path arrowok="t"/>
              </v:shape>
            </v:group>
            <v:group id="_x0000_s3538" style="position:absolute;left:9689;top:2580;width:26;height:36" coordorigin="9689,2580" coordsize="26,36">
              <v:shape id="_x0000_s3540" style="position:absolute;left:9689;top:2580;width:26;height:36" coordorigin="9689,2580" coordsize="26,36" path="m9710,2580r-13,l9689,2588r,11l9690,2608r8,8l9710,2616r3,-1l9715,2614r,-33l9713,2580r-3,e" filled="f" stroked="f">
                <v:path arrowok="t"/>
              </v:shape>
              <v:shape id="_x0000_s3539" type="#_x0000_t75" style="position:absolute;left:9089;top:657;width:251;height:252">
                <v:imagedata r:id="rId137" o:title=""/>
              </v:shape>
            </v:group>
            <v:group id="_x0000_s3534" style="position:absolute;left:9108;top:905;width:3;height:2" coordorigin="9108,905" coordsize="3,2">
              <v:shape id="_x0000_s3537" style="position:absolute;left:9108;top:905;width:3;height:2" coordorigin="9108,905" coordsize="3,1" path="m9108,905r1,l9110,906r1,l9108,905e" filled="f" stroked="f">
                <v:path arrowok="t"/>
              </v:shape>
              <v:shape id="_x0000_s3536" type="#_x0000_t75" style="position:absolute;left:10154;top:1642;width:479;height:479">
                <v:imagedata r:id="rId138" o:title=""/>
              </v:shape>
              <v:shape id="_x0000_s3535" type="#_x0000_t75" style="position:absolute;left:10164;top:1652;width:460;height:275">
                <v:imagedata r:id="rId139" o:title=""/>
              </v:shape>
            </v:group>
            <v:group id="_x0000_s3528" style="position:absolute;left:10267;top:1770;width:253;height:222" coordorigin="10267,1770" coordsize="253,222">
              <v:shape id="_x0000_s3533" style="position:absolute;left:10267;top:1770;width:253;height:222" coordorigin="10267,1770" coordsize="253,222" path="m10515,1972r-95,l10520,1993r-5,-21e" stroked="f">
                <v:path arrowok="t"/>
              </v:shape>
              <v:shape id="_x0000_s3532" style="position:absolute;left:10267;top:1770;width:253;height:222" coordorigin="10267,1770" coordsize="253,222" path="m10394,1770r-61,13l10285,1824r-18,65l10273,1909r40,48l10382,1976r4,-1l10398,1975r11,-2l10420,1972r95,l10510,1955r-35,l10438,1948r-53,l10360,1945r-54,-35l10294,1869r5,-19l10345,1808r49,-10l10481,1798r-18,-11l10442,1778r-23,-6l10394,1770e" stroked="f">
                <v:path arrowok="t"/>
              </v:shape>
              <v:shape id="_x0000_s3531" style="position:absolute;left:10267;top:1770;width:253;height:222" coordorigin="10267,1770" coordsize="253,222" path="m10481,1798r-87,l10405,1799r23,4l10481,1840r12,39l10486,1900r-10,15l10464,1928r11,27l10510,1955r-8,-28l10512,1910r7,-19l10521,1869r-4,-20l10510,1831r-12,-17l10482,1799r-1,-1e" stroked="f">
                <v:path arrowok="t"/>
              </v:shape>
              <v:shape id="_x0000_s3530" style="position:absolute;left:10267;top:1770;width:253;height:222" coordorigin="10267,1770" coordsize="253,222" path="m10422,1944r-9,1l10390,1947r-5,1l10438,1948r-13,-3l10422,1944e" stroked="f">
                <v:path arrowok="t"/>
              </v:shape>
              <v:shape id="_x0000_s3529" type="#_x0000_t75" style="position:absolute;left:9806;top:2525;width:289;height:109">
                <v:imagedata r:id="rId140" o:title=""/>
              </v:shape>
            </v:group>
            <v:group id="_x0000_s3523" style="position:absolute;left:9881;top:2599;width:25;height:14" coordorigin="9881,2599" coordsize="25,14">
              <v:shape id="_x0000_s3527" style="position:absolute;left:9881;top:2599;width:25;height:14" coordorigin="9881,2599" coordsize="25,14" path="m9881,2599r,9l9887,2613r13,l9904,2610r-17,l9882,2605r-1,-6e" filled="f" stroked="f">
                <v:path arrowok="t"/>
              </v:shape>
              <v:shape id="_x0000_s3526" style="position:absolute;left:9881;top:2599;width:25;height:14" coordorigin="9881,2599" coordsize="25,14" path="m9900,2610r4,e" filled="f" stroked="f">
                <v:path arrowok="t"/>
              </v:shape>
              <v:shape id="_x0000_s3525" style="position:absolute;left:9881;top:2599;width:25;height:14" coordorigin="9881,2599" coordsize="25,14" path="m9904,2610r-4,e" filled="f" stroked="f">
                <v:path arrowok="t"/>
              </v:shape>
              <v:shape id="_x0000_s3524" style="position:absolute;left:9881;top:2599;width:25;height:14" coordorigin="9881,2599" coordsize="25,14" path="m9906,2599r-1,6l9900,2610r4,l9906,2608r,-9e" filled="f" stroked="f">
                <v:path arrowok="t"/>
              </v:shape>
            </v:group>
            <v:group id="_x0000_s3518" style="position:absolute;left:9974;top:2599;width:25;height:14" coordorigin="9974,2599" coordsize="25,14">
              <v:shape id="_x0000_s3522" style="position:absolute;left:9974;top:2599;width:25;height:14" coordorigin="9974,2599" coordsize="25,14" path="m9974,2599r,9l9980,2613r13,l9997,2610r-17,l9975,2605r-1,-6e" filled="f" stroked="f">
                <v:path arrowok="t"/>
              </v:shape>
              <v:shape id="_x0000_s3521" style="position:absolute;left:9974;top:2599;width:25;height:14" coordorigin="9974,2599" coordsize="25,14" path="m9993,2610r4,e" filled="f" stroked="f">
                <v:path arrowok="t"/>
              </v:shape>
              <v:shape id="_x0000_s3520" style="position:absolute;left:9974;top:2599;width:25;height:14" coordorigin="9974,2599" coordsize="25,14" path="m9997,2610r-4,e" filled="f" stroked="f">
                <v:path arrowok="t"/>
              </v:shape>
              <v:shape id="_x0000_s3519" style="position:absolute;left:9974;top:2599;width:25;height:14" coordorigin="9974,2599" coordsize="25,14" path="m9999,2599r-1,6l9993,2610r4,l9999,2608r,-9e" filled="f" stroked="f">
                <v:path arrowok="t"/>
              </v:shape>
            </v:group>
            <v:group id="_x0000_s3516" style="position:absolute;left:9808;top:2588;width:4;height:11" coordorigin="9808,2588" coordsize="4,11">
              <v:shape id="_x0000_s3517" style="position:absolute;left:9808;top:2588;width:4;height:11" coordorigin="9808,2588" coordsize="4,11" path="m9808,2588r1,4l9811,2596r2,3l9813,2594r-2,-4l9808,2588e" filled="f" stroked="f">
                <v:path arrowok="t"/>
              </v:shape>
            </v:group>
            <v:group id="_x0000_s3514" style="position:absolute;left:9881;top:2587;width:25;height:23" coordorigin="9881,2587" coordsize="25,23">
              <v:shape id="_x0000_s3515" style="position:absolute;left:9881;top:2587;width:25;height:23" coordorigin="9881,2587" coordsize="25,23" path="m9887,2587r-3,2l9881,2593r,6l9882,2605r5,5l9900,2610r5,-5l9906,2599r,-3l9905,2594r-1,-2l9898,2591r-5,-2l9887,2587e" filled="f" stroked="f">
                <v:path arrowok="t"/>
              </v:shape>
            </v:group>
            <v:group id="_x0000_s3509" style="position:absolute;left:9974;top:2592;width:25;height:17" coordorigin="9974,2592" coordsize="25,17">
              <v:shape id="_x0000_s3513" style="position:absolute;left:9974;top:2592;width:25;height:17" coordorigin="9974,2592" coordsize="25,17" path="m9998,2592r-23,l9975,2594r-1,2l9974,2599r1,6l9980,2610r13,l9998,2605r1,-6l9999,2596r-1,-2l9998,2592e" filled="f" stroked="f">
                <v:path arrowok="t"/>
              </v:shape>
              <v:shape id="_x0000_s3512" type="#_x0000_t75" style="position:absolute;left:10095;top:2592;width:152;height:41">
                <v:imagedata r:id="rId141" o:title=""/>
              </v:shape>
              <v:shape id="_x0000_s3511" type="#_x0000_t75" style="position:absolute;left:9080;top:2155;width:579;height:579">
                <v:imagedata r:id="rId142" o:title=""/>
              </v:shape>
              <v:shape id="_x0000_s3510" type="#_x0000_t75" style="position:absolute;left:9269;top:2161;width:389;height:502">
                <v:imagedata r:id="rId143" o:title=""/>
              </v:shape>
            </v:group>
            <v:group id="_x0000_s3500" style="position:absolute;left:9200;top:2321;width:339;height:246" coordorigin="9200,2321" coordsize="339,246">
              <v:shape id="_x0000_s3508" style="position:absolute;left:9200;top:2321;width:339;height:246" coordorigin="9200,2321" coordsize="339,246" path="m9539,2321r-339,l9200,2567r339,l9539,2542r-302,l9247,2531r-21,l9226,2375r61,l9262,2357r277,l9539,2321e" stroked="f">
                <v:path arrowok="t"/>
              </v:shape>
              <v:shape id="_x0000_s3507" style="position:absolute;left:9200;top:2321;width:339;height:246" coordorigin="9200,2321" coordsize="339,246" path="m9433,2448r-21,l9502,2542r37,l9539,2531r-26,l9433,2448e" stroked="f">
                <v:path arrowok="t"/>
              </v:shape>
              <v:shape id="_x0000_s3506" style="position:absolute;left:9200;top:2321;width:339;height:246" coordorigin="9200,2321" coordsize="339,246" path="m9539,2375r-26,l9513,2531r26,l9539,2375e" stroked="f">
                <v:path arrowok="t"/>
              </v:shape>
              <v:shape id="_x0000_s3505" style="position:absolute;left:9200;top:2321;width:339;height:246" coordorigin="9200,2321" coordsize="339,246" path="m9287,2375r-61,l9314,2439r-88,92l9247,2531r80,-83l9433,2448r-8,-9l9431,2435r-62,l9287,2375e" stroked="f">
                <v:path arrowok="t"/>
              </v:shape>
              <v:shape id="_x0000_s3504" style="position:absolute;left:9200;top:2321;width:339;height:246" coordorigin="9200,2321" coordsize="339,246" path="m9412,2448r-85,l9369,2479r43,-31e" stroked="f">
                <v:path arrowok="t"/>
              </v:shape>
              <v:shape id="_x0000_s3503" style="position:absolute;left:9200;top:2321;width:339;height:246" coordorigin="9200,2321" coordsize="339,246" path="m9539,2357r-62,l9369,2435r62,l9513,2375r26,l9539,2357e" stroked="f">
                <v:path arrowok="t"/>
              </v:shape>
              <v:shape id="_x0000_s3502" type="#_x0000_t75" style="position:absolute;left:9850;top:2138;width:455;height:455">
                <v:imagedata r:id="rId144" o:title=""/>
              </v:shape>
              <v:shape id="_x0000_s3501" type="#_x0000_t75" style="position:absolute;left:10188;top:2147;width:107;height:261">
                <v:imagedata r:id="rId145" o:title=""/>
              </v:shape>
            </v:group>
            <v:group id="_x0000_s3498" style="position:absolute;left:10094;top:2382;width:106;height:102" coordorigin="10094,2382" coordsize="106,102">
              <v:shape id="_x0000_s3499" style="position:absolute;left:10094;top:2382;width:106;height:102" coordorigin="10094,2382" coordsize="106,102" path="m10128,2382r-5,l10094,2414r1,5l10166,2485r5,-1l10200,2452r,-5l10128,2382e" stroked="f">
                <v:path arrowok="t"/>
              </v:shape>
            </v:group>
            <v:group id="_x0000_s3495" style="position:absolute;left:9955;top:2246;width:171;height:170" coordorigin="9955,2246" coordsize="171,170">
              <v:shape id="_x0000_s3497" style="position:absolute;left:9955;top:2246;width:171;height:170" coordorigin="9955,2246" coordsize="171,170" path="m10031,2246r-63,41l9955,2325r1,18l10001,2408r47,9l10063,2415r20,-9l10098,2395r-57,l10019,2391r-18,-10l9987,2365r-7,-24l9979,2322r4,-15l10034,2270r65,l10098,2269r-17,-12l10062,2249r-20,-3l10031,2246e" stroked="f">
                <v:path arrowok="t"/>
              </v:shape>
              <v:shape id="_x0000_s3496" style="position:absolute;left:9955;top:2246;width:171;height:170" coordorigin="9955,2246" coordsize="171,170" path="m10099,2270r-58,l10062,2273r18,11l10094,2300r7,23l10102,2342r-4,15l10086,2375r-16,12l10054,2393r-6,2l10098,2395r28,-70l10122,2306r-10,-20l10099,2270e" stroked="f">
                <v:path arrowok="t"/>
              </v:shape>
            </v:group>
            <v:group id="_x0000_s3481" style="position:absolute;left:8989;top:2591;width:26;height:36" coordorigin="8989,2591" coordsize="26,36">
              <v:shape id="_x0000_s3494" style="position:absolute;left:8989;top:2591;width:26;height:36" coordorigin="8989,2591" coordsize="26,36" path="m8992,2598r-2,l8990,2599r1,1l9015,2600r,-1l8992,2598e" filled="f" stroked="f">
                <v:path arrowok="t"/>
              </v:shape>
              <v:shape id="_x0000_s3493" style="position:absolute;left:8989;top:2591;width:26;height:36" coordorigin="8989,2591" coordsize="26,36" path="m9015,2597r-8,l9000,2598r-7,l9015,2599r,-2e" filled="f" stroked="f">
                <v:path arrowok="t"/>
              </v:shape>
              <v:shape id="_x0000_s3492" style="position:absolute;left:8989;top:2591;width:26;height:36" coordorigin="8989,2591" coordsize="26,36" path="m9015,2593r-26,1l8989,2595r1,2l8990,2598r2,l8999,2598r7,-1l9015,2597r,-4e" filled="f" stroked="f">
                <v:path arrowok="t"/>
              </v:shape>
              <v:shape id="_x0000_s3491" style="position:absolute;left:8989;top:2591;width:26;height:36" coordorigin="8989,2591" coordsize="26,36" path="m9015,2591r-26,l8989,2593r,l9015,2593r,-2e" filled="f" stroked="f">
                <v:path arrowok="t"/>
              </v:shape>
              <v:shape id="_x0000_s3490" style="position:absolute;left:8989;top:2591;width:26;height:36" coordorigin="8989,2591" coordsize="26,36" path="m8992,2604r1,3l8995,2609r2,3l9015,2612r,-8l8992,2604e" filled="f" stroked="f">
                <v:path arrowok="t"/>
              </v:shape>
              <v:shape id="_x0000_s3489" style="position:absolute;left:8989;top:2591;width:26;height:36" coordorigin="8989,2591" coordsize="26,36" path="m9015,2600r-24,l8991,2601r,1l8992,2604r23,l9015,2600e" filled="f" stroked="f">
                <v:path arrowok="t"/>
              </v:shape>
              <v:shape id="_x0000_s3488" style="position:absolute;left:8989;top:2591;width:26;height:36" coordorigin="8989,2591" coordsize="26,36" path="m9015,2612r-18,l9002,2612r13,l9015,2612e" filled="f" stroked="f">
                <v:path arrowok="t"/>
              </v:shape>
              <v:shape id="_x0000_s3487" style="position:absolute;left:8989;top:2591;width:26;height:36" coordorigin="8989,2591" coordsize="26,36" path="m8999,2615r2,2l9002,2618r13,l9015,2616r-6,l8999,2615e" filled="f" stroked="f">
                <v:path arrowok="t"/>
              </v:shape>
              <v:shape id="_x0000_s3486" style="position:absolute;left:8989;top:2591;width:26;height:36" coordorigin="8989,2591" coordsize="26,36" path="m8997,2613r1,l8999,2615r5,1l9015,2616r,-3l8997,2613e" filled="f" stroked="f">
                <v:path arrowok="t"/>
              </v:shape>
              <v:shape id="_x0000_s3485" style="position:absolute;left:8989;top:2591;width:26;height:36" coordorigin="8989,2591" coordsize="26,36" path="m9008,2624r1,l9015,2624r-7,e" filled="f" stroked="f">
                <v:path arrowok="t"/>
              </v:shape>
              <v:shape id="_x0000_s3484" style="position:absolute;left:8989;top:2591;width:26;height:36" coordorigin="8989,2591" coordsize="26,36" path="m9015,2618r-13,l9004,2620r2,2l9008,2623r7,1l9015,2618e" filled="f" stroked="f">
                <v:path arrowok="t"/>
              </v:shape>
              <v:shape id="_x0000_s3483" style="position:absolute;left:8989;top:2591;width:26;height:36" coordorigin="8989,2591" coordsize="26,36" path="m9015,2624r-6,l9009,2624r6,l9015,2624e" filled="f" stroked="f">
                <v:path arrowok="t"/>
              </v:shape>
              <v:shape id="_x0000_s3482" style="position:absolute;left:8989;top:2591;width:26;height:36" coordorigin="8989,2591" coordsize="26,36" path="m9010,2624r1,2l9013,2627r2,l9015,2624r-5,e" filled="f" stroked="f">
                <v:path arrowok="t"/>
              </v:shape>
            </v:group>
            <v:group id="_x0000_s3473" style="position:absolute;left:8990;top:2597;width:25;height:27" coordorigin="8990,2597" coordsize="25,27">
              <v:shape id="_x0000_s3480" style="position:absolute;left:8990;top:2597;width:25;height:27" coordorigin="8990,2597" coordsize="25,27" path="m8996,2598r-4,l9006,2599r9,l8996,2598e" filled="f" stroked="f">
                <v:path arrowok="t"/>
              </v:shape>
              <v:shape id="_x0000_s3479" style="position:absolute;left:8990;top:2597;width:25;height:27" coordorigin="8990,2597" coordsize="25,27" path="m8992,2598r4,e" filled="f" stroked="f">
                <v:path arrowok="t"/>
              </v:shape>
              <v:shape id="_x0000_s3478" style="position:absolute;left:8990;top:2597;width:25;height:27" coordorigin="8990,2597" coordsize="25,27" path="m8996,2598r-4,e" filled="f" stroked="f">
                <v:path arrowok="t"/>
              </v:shape>
              <v:shape id="_x0000_s3477" style="position:absolute;left:8990;top:2597;width:25;height:27" coordorigin="8990,2597" coordsize="25,27" path="m9015,2597r-9,l8999,2598r-7,l8990,2598r2,l8996,2598r-3,l9000,2598r7,-1l9015,2597e" filled="f" stroked="f">
                <v:path arrowok="t"/>
              </v:shape>
              <v:shape id="_x0000_s3476" style="position:absolute;left:8990;top:2597;width:25;height:27" coordorigin="8990,2597" coordsize="25,27" path="m8992,2604r14,l9015,2604r-23,e" filled="f" stroked="f">
                <v:path arrowok="t"/>
              </v:shape>
              <v:shape id="_x0000_s3475" style="position:absolute;left:8990;top:2597;width:25;height:27" coordorigin="8990,2597" coordsize="25,27" path="m8999,2615r10,1l9015,2616r-11,l8999,2615e" filled="f" stroked="f">
                <v:path arrowok="t"/>
              </v:shape>
              <v:shape id="_x0000_s3474" style="position:absolute;left:8990;top:2597;width:25;height:27" coordorigin="8990,2597" coordsize="25,27" path="m9012,2623r-4,1l9015,2624r-3,-1e" filled="f" stroked="f">
                <v:path arrowok="t"/>
              </v:shape>
            </v:group>
            <v:group id="_x0000_s3469" style="position:absolute;left:9015;top:2591;width:10;height:40" coordorigin="9015,2591" coordsize="10,40">
              <v:shape id="_x0000_s3472" style="position:absolute;left:9015;top:2591;width:10;height:40" coordorigin="9015,2591" coordsize="10,40" path="m9025,2591r-10,l9015,2627r3,2l9021,2630r4,1l9025,2591e" filled="f" stroked="f">
                <v:path arrowok="t"/>
              </v:shape>
              <v:shape id="_x0000_s3471" type="#_x0000_t75" style="position:absolute;left:9025;top:2591;width:62;height:71">
                <v:imagedata r:id="rId146" o:title=""/>
              </v:shape>
              <v:shape id="_x0000_s3470" type="#_x0000_t75" style="position:absolute;left:9081;top:2292;width:247;height:341">
                <v:imagedata r:id="rId147" o:title=""/>
              </v:shape>
            </v:group>
            <v:group id="_x0000_s3460" style="position:absolute;left:9268;top:2321;width:61;height:246" coordorigin="9268,2321" coordsize="61,246">
              <v:shape id="_x0000_s3468" style="position:absolute;left:9268;top:2321;width:61;height:246" coordorigin="9268,2321" coordsize="61,246" path="m9325,2321r-43,l9282,2357r47,l9329,2333r-2,-6l9325,2321e" filled="f" stroked="f">
                <v:path arrowok="t"/>
              </v:shape>
              <v:shape id="_x0000_s3467" style="position:absolute;left:9268;top:2321;width:61;height:246" coordorigin="9268,2321" coordsize="61,246" path="m9282,2372r,44l9314,2439r-32,33l9282,2495r45,-47l9329,2448r,-43l9282,2372e" filled="f" stroked="f">
                <v:path arrowok="t"/>
              </v:shape>
              <v:shape id="_x0000_s3466" style="position:absolute;left:9268;top:2321;width:61;height:246" coordorigin="9268,2321" coordsize="61,246" path="m9329,2448r-2,e" filled="f" stroked="f">
                <v:path arrowok="t"/>
              </v:shape>
              <v:shape id="_x0000_s3465" style="position:absolute;left:9268;top:2321;width:61;height:246" coordorigin="9268,2321" coordsize="61,246" path="m9327,2448r2,e" filled="f" stroked="f">
                <v:path arrowok="t"/>
              </v:shape>
              <v:shape id="_x0000_s3464" style="position:absolute;left:9268;top:2321;width:61;height:246" coordorigin="9268,2321" coordsize="61,246" path="m9329,2448r-2,l9329,2449r,-1e" filled="f" stroked="f">
                <v:path arrowok="t"/>
              </v:shape>
              <v:shape id="_x0000_s3463" style="position:absolute;left:9268;top:2321;width:61;height:246" coordorigin="9268,2321" coordsize="61,246" path="m9329,2542r-49,l9278,2551r-4,9l9268,2567r61,l9329,2542e" filled="f" stroked="f">
                <v:path arrowok="t"/>
              </v:shape>
              <v:shape id="_x0000_s3462" type="#_x0000_t75" style="position:absolute;left:9128;top:598;width:278;height:278">
                <v:imagedata r:id="rId148" o:title=""/>
              </v:shape>
              <v:shape id="_x0000_s3461" type="#_x0000_t75" style="position:absolute;left:9128;top:604;width:131;height:239">
                <v:imagedata r:id="rId149" o:title=""/>
              </v:shape>
            </v:group>
            <v:group id="_x0000_s3458" style="position:absolute;left:9277;top:748;width:65;height:63" coordorigin="9277,748" coordsize="65,63">
              <v:shape id="_x0000_s3459" style="position:absolute;left:9277;top:748;width:65;height:63" coordorigin="9277,748" coordsize="65,63" path="m9298,748r-3,l9277,767r1,3l9321,810r3,l9342,790r,-3l9298,748e" stroked="f">
                <v:path arrowok="t"/>
              </v:shape>
            </v:group>
            <v:group id="_x0000_s3453" style="position:absolute;left:9193;top:665;width:104;height:105" coordorigin="9193,665" coordsize="104,105">
              <v:shape id="_x0000_s3457" style="position:absolute;left:9193;top:665;width:104;height:105" coordorigin="9193,665" coordsize="104,105" path="m9239,665r-46,46l9194,730r1,4l9206,753r17,12l9244,769r6,l9256,769r6,-2l9279,757r1,-2l9245,755r-21,-6l9210,734r-5,-14l9206,710r9,-19l9222,684r14,-4l9240,679r38,l9268,670r-19,-5l9239,665e" stroked="f">
                <v:path arrowok="t"/>
              </v:shape>
              <v:shape id="_x0000_s3456" style="position:absolute;left:9193;top:665;width:104;height:105" coordorigin="9193,665" coordsize="104,105" path="m9278,679r-33,l9265,685r14,15l9284,714r-1,11l9274,743r-7,7l9253,755r-4,l9280,755r11,-13l9297,723r-2,-19l9284,683r-6,-4e" stroked="f">
                <v:path arrowok="t"/>
              </v:shape>
              <v:shape id="_x0000_s3455" type="#_x0000_t75" style="position:absolute;left:8827;top:2136;width:455;height:455">
                <v:imagedata r:id="rId150" o:title=""/>
              </v:shape>
              <v:shape id="_x0000_s3454" type="#_x0000_t75" style="position:absolute;left:8828;top:2145;width:445;height:390">
                <v:imagedata r:id="rId151" o:title=""/>
              </v:shape>
            </v:group>
            <v:group id="_x0000_s3451" style="position:absolute;left:9072;top:2381;width:106;height:102" coordorigin="9072,2381" coordsize="106,102">
              <v:shape id="_x0000_s3452" style="position:absolute;left:9072;top:2381;width:106;height:102" coordorigin="9072,2381" coordsize="106,102" path="m9106,2381r-5,l9072,2413r,5l9144,2483r5,l9178,2451r,-5l9106,2381e" stroked="f">
                <v:path arrowok="t"/>
              </v:shape>
            </v:group>
            <v:group id="_x0000_s3447" style="position:absolute;left:8933;top:2245;width:171;height:170" coordorigin="8933,2245" coordsize="171,170">
              <v:shape id="_x0000_s3450" style="position:absolute;left:8933;top:2245;width:171;height:170" coordorigin="8933,2245" coordsize="171,170" path="m9009,2245r-64,41l8933,2324r,18l8978,2407r47,8l9041,2413r19,-9l9075,2393r-57,l8997,2390r-18,-11l8965,2363r-7,-23l8957,2321r4,-15l9011,2268r65,l9076,2268r-17,-12l9040,2248r-21,-3l9009,2245e" stroked="f">
                <v:path arrowok="t"/>
              </v:shape>
              <v:shape id="_x0000_s3449" style="position:absolute;left:8933;top:2245;width:171;height:170" coordorigin="8933,2245" coordsize="171,170" path="m9076,2268r-58,l9039,2272r18,10l9071,2298r8,24l9079,2340r-4,16l9063,2374r-15,12l9032,2392r-7,1l9075,2393r28,-69l9100,2305r-10,-21l9076,2268e" stroked="f">
                <v:path arrowok="t"/>
              </v:shape>
              <v:shape id="_x0000_s3448" type="#_x0000_t75" style="position:absolute;left:9292;top:976;width:208;height:31">
                <v:imagedata r:id="rId152" o:title=""/>
              </v:shape>
            </v:group>
            <v:group id="_x0000_s3445" style="position:absolute;left:9532;top:998;width:5;height:11" coordorigin="9532,998" coordsize="5,11">
              <v:shape id="_x0000_s3446" style="position:absolute;left:9532;top:998;width:5;height:11" coordorigin="9532,998" coordsize="5,11" path="m9533,998r,3l9533,1005r-1,3l9534,1008r1,l9537,1009r,-3l9537,1005r-1,-3l9535,1000r-2,-2e" filled="f" stroked="f">
                <v:path arrowok="t"/>
              </v:shape>
            </v:group>
            <v:group id="_x0000_s3442" style="position:absolute;left:9497;top:977;width:36;height:31" coordorigin="9497,977" coordsize="36,31">
              <v:shape id="_x0000_s3444" style="position:absolute;left:9497;top:977;width:36;height:31" coordorigin="9497,977" coordsize="36,31" path="m9497,977r2,5l9499,988r,10l9499,1003r-1,5l9530,1008r2,l9533,1005r,-4l9533,998r-14,-14l9499,977r-2,e" filled="f" stroked="f">
                <v:path arrowok="t"/>
              </v:shape>
              <v:shape id="_x0000_s3443" type="#_x0000_t75" style="position:absolute;left:9170;top:976;width:122;height:373">
                <v:imagedata r:id="rId153" o:title=""/>
              </v:shape>
            </v:group>
            <v:group id="_x0000_s3440" style="position:absolute;left:9170;top:1134;width:28;height:26" coordorigin="9170,1134" coordsize="28,26">
              <v:shape id="_x0000_s3441" style="position:absolute;left:9170;top:1134;width:28;height:26" coordorigin="9170,1134" coordsize="28,26" path="m9170,1134r,26l9198,1160r-28,-26e" filled="f" stroked="f">
                <v:path arrowok="t"/>
              </v:shape>
            </v:group>
            <v:group id="_x0000_s3437" style="position:absolute;left:9170;top:987;width:34;height:129" coordorigin="9170,987" coordsize="34,129">
              <v:shape id="_x0000_s3439" style="position:absolute;left:9170;top:987;width:34;height:129" coordorigin="9170,987" coordsize="34,129" path="m9190,987r-13,16l9170,1022r,5l9170,1098r20,18l9201,1080r,-2l9202,1076r,-4l9203,1070r,-8l9204,1057r,-10l9203,1042r,-8l9202,1031r-1,-4l9201,1025r,-2l9199,1011r-4,-12l9190,987e" filled="f" stroked="f">
                <v:path arrowok="t"/>
              </v:shape>
              <v:shape id="_x0000_s3438" type="#_x0000_t75" style="position:absolute;left:9296;top:1050;width:355;height:373">
                <v:imagedata r:id="rId154" o:title=""/>
              </v:shape>
            </v:group>
            <v:group id="_x0000_s3432" style="position:absolute;left:9586;top:1145;width:45;height:40" coordorigin="9586,1145" coordsize="45,40">
              <v:shape id="_x0000_s3436" style="position:absolute;left:9586;top:1145;width:45;height:40" coordorigin="9586,1145" coordsize="45,40" path="m9586,1169r3,10l9597,1186r25,l9629,1178r-33,l9590,1174r-4,-5e" filled="f" stroked="f">
                <v:path arrowok="t"/>
              </v:shape>
              <v:shape id="_x0000_s3435" style="position:absolute;left:9586;top:1145;width:45;height:40" coordorigin="9586,1145" coordsize="45,40" path="m9618,1178r11,e" filled="f" stroked="f">
                <v:path arrowok="t"/>
              </v:shape>
              <v:shape id="_x0000_s3434" style="position:absolute;left:9586;top:1145;width:45;height:40" coordorigin="9586,1145" coordsize="45,40" path="m9629,1178r-11,e" filled="f" stroked="f">
                <v:path arrowok="t"/>
              </v:shape>
              <v:shape id="_x0000_s3433" style="position:absolute;left:9586;top:1145;width:45;height:40" coordorigin="9586,1145" coordsize="45,40" path="m9626,1145r1,3l9627,1151r,16l9618,1178r11,l9631,1175r,-20l9629,1150r-3,-5e" filled="f" stroked="f">
                <v:path arrowok="t"/>
              </v:shape>
            </v:group>
            <v:group id="_x0000_s3430" style="position:absolute;left:9581;top:1129;width:46;height:49" coordorigin="9581,1129" coordsize="46,49">
              <v:shape id="_x0000_s3431" style="position:absolute;left:9581;top:1129;width:46;height:49" coordorigin="9581,1129" coordsize="46,49" path="m9615,1129r-24,l9581,1139r,21l9583,1165r7,9l9596,1178r22,l9627,1167r,-16l9627,1148r-4,-13l9615,1129e" filled="f" stroked="f">
                <v:path arrowok="t"/>
              </v:shape>
            </v:group>
            <v:group id="_x0000_s3415" style="position:absolute;left:9576;top:1271;width:45;height:71" coordorigin="9576,1271" coordsize="45,71">
              <v:shape id="_x0000_s3429" style="position:absolute;left:9576;top:1271;width:45;height:71" coordorigin="9576,1271" coordsize="45,71" path="m9610,1272r2,3l9613,1278r,10l9610,1294r-8,4l9602,1299r2,1l9606,1300r1,2l9615,1297r2,-6l9617,1280r-2,-5l9610,1272e" filled="f" stroked="f">
                <v:path arrowok="t"/>
              </v:shape>
              <v:shape id="_x0000_s3428" style="position:absolute;left:9576;top:1271;width:45;height:71" coordorigin="9576,1271" coordsize="45,71" path="m9578,1297r,1l9579,1299r2,1l9582,1300r,-1l9580,1298r-1,l9578,1297e" filled="f" stroked="f">
                <v:path arrowok="t"/>
              </v:shape>
              <v:shape id="_x0000_s3427" style="position:absolute;left:9576;top:1271;width:45;height:71" coordorigin="9576,1271" coordsize="45,71" path="m9598,1271r-14,l9580,1276r,11l9582,1290r3,2l9584,1291r,-2l9584,1280r4,-5l9602,1275r-1,-2l9598,1271e" filled="f" stroked="f">
                <v:path arrowok="t"/>
              </v:shape>
              <v:shape id="_x0000_s3426" style="position:absolute;left:9576;top:1271;width:45;height:71" coordorigin="9576,1271" coordsize="45,71" path="m9602,1275r-3,e" filled="f" stroked="f">
                <v:path arrowok="t"/>
              </v:shape>
              <v:shape id="_x0000_s3425" style="position:absolute;left:9576;top:1271;width:45;height:71" coordorigin="9576,1271" coordsize="45,71" path="m9599,1275r3,e" filled="f" stroked="f">
                <v:path arrowok="t"/>
              </v:shape>
              <v:shape id="_x0000_s3424" style="position:absolute;left:9576;top:1271;width:45;height:71" coordorigin="9576,1271" coordsize="45,71" path="m9602,1275r-3,l9601,1275r2,1l9602,1275e" filled="f" stroked="f">
                <v:path arrowok="t"/>
              </v:shape>
              <v:shape id="_x0000_s3423" style="position:absolute;left:9576;top:1271;width:45;height:71" coordorigin="9576,1271" coordsize="45,71" path="m9576,1333r4,6l9586,1342r23,l9614,1338r-29,l9580,1336r-4,-3e" filled="f" stroked="f">
                <v:path arrowok="t"/>
              </v:shape>
              <v:shape id="_x0000_s3422" style="position:absolute;left:9576;top:1271;width:45;height:71" coordorigin="9576,1271" coordsize="45,71" path="m9605,1338r9,e" filled="f" stroked="f">
                <v:path arrowok="t"/>
              </v:shape>
              <v:shape id="_x0000_s3421" style="position:absolute;left:9576;top:1271;width:45;height:71" coordorigin="9576,1271" coordsize="45,71" path="m9614,1338r-9,e" filled="f" stroked="f">
                <v:path arrowok="t"/>
              </v:shape>
              <v:shape id="_x0000_s3420" style="position:absolute;left:9576;top:1271;width:45;height:71" coordorigin="9576,1271" coordsize="45,71" path="m9613,1307r2,3l9616,1313r,17l9605,1338r9,l9620,1334r,-19l9617,1310r-4,-3e" filled="f" stroked="f">
                <v:path arrowok="t"/>
              </v:shape>
              <v:shape id="_x0000_s3419" style="position:absolute;left:9576;top:1271;width:45;height:71" coordorigin="9576,1271" coordsize="45,71" path="m9591,1303r-9,2l9578,1311r,6l9577,1322r3,4l9583,1329r-1,-2l9581,1324r1,-10l9586,1309r8,-2l9601,1307r-4,-3l9591,1303e" filled="f" stroked="f">
                <v:path arrowok="t"/>
              </v:shape>
              <v:shape id="_x0000_s3418" style="position:absolute;left:9576;top:1271;width:45;height:71" coordorigin="9576,1271" coordsize="45,71" path="m9601,1307r-7,e" filled="f" stroked="f">
                <v:path arrowok="t"/>
              </v:shape>
              <v:shape id="_x0000_s3417" style="position:absolute;left:9576;top:1271;width:45;height:71" coordorigin="9576,1271" coordsize="45,71" path="m9594,1307r7,e" filled="f" stroked="f">
                <v:path arrowok="t"/>
              </v:shape>
              <v:shape id="_x0000_s3416" style="position:absolute;left:9576;top:1271;width:45;height:71" coordorigin="9576,1271" coordsize="45,71" path="m9601,1307r-7,l9598,1308r4,1l9604,1311r-2,-4l9601,1307e" filled="f" stroked="f">
                <v:path arrowok="t"/>
              </v:shape>
            </v:group>
            <v:group id="_x0000_s3413" style="position:absolute;left:9648;top:1338;width:3;height:4" coordorigin="9648,1338" coordsize="3,4">
              <v:shape id="_x0000_s3414" style="position:absolute;left:9648;top:1338;width:3;height:4" coordorigin="9648,1338" coordsize="3,4" path="m9648,1338r,2l9649,1341r1,l9651,1341r,-3l9649,1338r-1,e" filled="f" stroked="f">
                <v:path arrowok="t"/>
              </v:shape>
            </v:group>
            <v:group id="_x0000_s3401" style="position:absolute;left:9576;top:1264;width:41;height:74" coordorigin="9576,1264" coordsize="41,74">
              <v:shape id="_x0000_s3412" style="position:absolute;left:9576;top:1264;width:41;height:74" coordorigin="9576,1264" coordsize="41,74" path="m9601,1264r-14,l9581,1266r-4,3l9577,1297r2,1l9580,1298r2,1l9582,1300r-5,26l9577,1329r,1l9576,1333r4,3l9585,1338r20,l9614,1331r-25,l9586,1330r-6,-4l9577,1322r1,-5l9578,1311r4,-6l9591,1303r18,l9606,1300r-2,l9602,1299r,-1l9607,1296r-14,l9590,1295r-3,-1l9582,1290r-2,-3l9580,1276r4,-5l9610,1271r-3,-4l9601,1264e" filled="f" stroked="f">
                <v:path arrowok="t"/>
              </v:shape>
              <v:shape id="_x0000_s3411" style="position:absolute;left:9576;top:1264;width:41;height:74" coordorigin="9576,1264" coordsize="41,74" path="m9609,1303r-18,e" filled="f" stroked="f">
                <v:path arrowok="t"/>
              </v:shape>
              <v:shape id="_x0000_s3410" style="position:absolute;left:9576;top:1264;width:41;height:74" coordorigin="9576,1264" coordsize="41,74" path="m9601,1331r13,e" filled="f" stroked="f">
                <v:path arrowok="t"/>
              </v:shape>
              <v:shape id="_x0000_s3409" style="position:absolute;left:9576;top:1264;width:41;height:74" coordorigin="9576,1264" coordsize="41,74" path="m9610,1271r-12,e" filled="f" stroked="f">
                <v:path arrowok="t"/>
              </v:shape>
              <v:shape id="_x0000_s3408" style="position:absolute;left:9576;top:1264;width:41;height:74" coordorigin="9576,1264" coordsize="41,74" path="m9593,1296r14,e" filled="f" stroked="f">
                <v:path arrowok="t"/>
              </v:shape>
              <v:shape id="_x0000_s3407" style="position:absolute;left:9576;top:1264;width:41;height:74" coordorigin="9576,1264" coordsize="41,74" path="m9614,1331r-13,e" filled="f" stroked="f">
                <v:path arrowok="t"/>
              </v:shape>
              <v:shape id="_x0000_s3406" style="position:absolute;left:9576;top:1264;width:41;height:74" coordorigin="9576,1264" coordsize="41,74" path="m9591,1303r18,e" filled="f" stroked="f">
                <v:path arrowok="t"/>
              </v:shape>
              <v:shape id="_x0000_s3405" style="position:absolute;left:9576;top:1264;width:41;height:74" coordorigin="9576,1264" coordsize="41,74" path="m9609,1303r-18,l9597,1304r5,3l9606,1313r,2l9606,1326r-5,5l9614,1331r2,-1l9616,1313r-1,-3l9611,1305r-2,-2l9609,1303e" filled="f" stroked="f">
                <v:path arrowok="t"/>
              </v:shape>
              <v:shape id="_x0000_s3404" style="position:absolute;left:9576;top:1264;width:41;height:74" coordorigin="9576,1264" coordsize="41,74" path="m9607,1296r-14,e" filled="f" stroked="f">
                <v:path arrowok="t"/>
              </v:shape>
              <v:shape id="_x0000_s3403" style="position:absolute;left:9576;top:1264;width:41;height:74" coordorigin="9576,1264" coordsize="41,74" path="m9598,1271r12,e" filled="f" stroked="f">
                <v:path arrowok="t"/>
              </v:shape>
              <v:shape id="_x0000_s3402" style="position:absolute;left:9576;top:1264;width:41;height:74" coordorigin="9576,1264" coordsize="41,74" path="m9610,1271r-12,l9601,1273r3,5l9604,1281r,8l9599,1294r-6,2l9607,1296r3,-2l9613,1288r,-10l9612,1275r-2,-4e" filled="f" stroked="f">
                <v:path arrowok="t"/>
              </v:shape>
            </v:group>
            <v:group id="_x0000_s3396" style="position:absolute;left:9644;top:1328;width:7;height:9" coordorigin="9644,1328" coordsize="7,9">
              <v:shape id="_x0000_s3400" style="position:absolute;left:9644;top:1328;width:7;height:9" coordorigin="9644,1328" coordsize="7,9" path="m9645,1328r-1,8l9645,1337r2,l9648,1338r2,l9651,1338r,-8l9649,1330r-2,-1l9645,1328e" filled="f" stroked="f">
                <v:path arrowok="t"/>
              </v:shape>
              <v:shape id="_x0000_s3399" type="#_x0000_t75" style="position:absolute;left:9278;top:1372;width:46;height:39">
                <v:imagedata r:id="rId155" o:title=""/>
              </v:shape>
              <v:shape id="_x0000_s3398" type="#_x0000_t75" style="position:absolute;left:10344;top:2274;width:406;height:406">
                <v:imagedata r:id="rId156" o:title=""/>
              </v:shape>
              <v:shape id="_x0000_s3397" type="#_x0000_t75" style="position:absolute;left:10352;top:2282;width:389;height:233">
                <v:imagedata r:id="rId157" o:title=""/>
              </v:shape>
            </v:group>
            <v:group id="_x0000_s3394" style="position:absolute;left:10444;top:2524;width:55;height:55" coordorigin="10444,2524" coordsize="55,55">
              <v:shape id="_x0000_s3395" style="position:absolute;left:10444;top:2524;width:55;height:55" coordorigin="10444,2524" coordsize="55,55" path="m10487,2524r-31,l10444,2537r,30l10456,2579r31,l10499,2567r,-30l10487,2524e" stroked="f">
                <v:path arrowok="t"/>
              </v:shape>
            </v:group>
            <v:group id="_x0000_s3392" style="position:absolute;left:10446;top:2444;width:133;height:134" coordorigin="10446,2444" coordsize="133,134">
              <v:shape id="_x0000_s3393" style="position:absolute;left:10446;top:2444;width:133;height:134" coordorigin="10446,2444" coordsize="133,134" path="m10446,2444r6,37l10470,2484r17,7l10534,2538r9,40l10579,2578r-22,-73l10510,2461r-42,-15l10446,2444e" stroked="f">
                <v:path arrowok="t"/>
              </v:shape>
            </v:group>
            <v:group id="_x0000_s3388" style="position:absolute;left:10446;top:2374;width:204;height:204" coordorigin="10446,2374" coordsize="204,204">
              <v:shape id="_x0000_s3391" style="position:absolute;left:10446;top:2374;width:204;height:204" coordorigin="10446,2374" coordsize="204,204" path="m10446,2374r20,37l10488,2415r21,8l10563,2459r36,53l10613,2578r37,l10635,2502r-34,-56l10552,2404r-61,-25l10469,2375r-23,-1e" stroked="f">
                <v:path arrowok="t"/>
              </v:shape>
              <v:shape id="_x0000_s3390" type="#_x0000_t75" style="position:absolute;left:9213;top:1008;width:364;height:364">
                <v:imagedata r:id="rId158" o:title=""/>
              </v:shape>
              <v:shape id="_x0000_s3389" type="#_x0000_t75" style="position:absolute;left:9220;top:1015;width:350;height:209">
                <v:imagedata r:id="rId159" o:title=""/>
              </v:shape>
            </v:group>
            <v:group id="_x0000_s3386" style="position:absolute;left:9303;top:1233;width:50;height:50" coordorigin="9303,1233" coordsize="50,50">
              <v:shape id="_x0000_s3387" style="position:absolute;left:9303;top:1233;width:50;height:50" coordorigin="9303,1233" coordsize="50,50" path="m9341,1233r-27,l9303,1244r,27l9314,1282r27,l9352,1271r,-27l9341,1233e" stroked="f">
                <v:path arrowok="t"/>
              </v:shape>
            </v:group>
            <v:group id="_x0000_s3384" style="position:absolute;left:9304;top:1161;width:120;height:120" coordorigin="9304,1161" coordsize="120,120">
              <v:shape id="_x0000_s3385" style="position:absolute;left:9304;top:1161;width:120;height:120" coordorigin="9304,1161" coordsize="120,120" path="m9304,1161r12,33l9335,1199r18,10l9370,1224r12,17l9389,1260r3,21l9424,1281r-25,-72l9348,1170r-21,-7l9304,1161e" stroked="f">
                <v:path arrowok="t"/>
              </v:shape>
            </v:group>
            <v:group id="_x0000_s3379" style="position:absolute;left:9304;top:1097;width:183;height:183" coordorigin="9304,1097" coordsize="183,183">
              <v:shape id="_x0000_s3383" style="position:absolute;left:9304;top:1097;width:183;height:183" coordorigin="9304,1097" coordsize="183,183" path="m9304,1097r16,34l9342,1135r21,7l9415,1180r33,56l9455,1281r33,l9475,1215r-34,-55l9390,1119r-63,-20l9304,1097e" stroked="f">
                <v:path arrowok="t"/>
              </v:shape>
              <v:shape id="_x0000_s3382" type="#_x0000_t75" style="position:absolute;left:9126;top:2050;width:319;height:68">
                <v:imagedata r:id="rId160" o:title=""/>
              </v:shape>
              <v:shape id="_x0000_s3381" type="#_x0000_t75" style="position:absolute;left:9108;top:1781;width:214;height:328">
                <v:imagedata r:id="rId161" o:title=""/>
              </v:shape>
              <v:shape id="_x0000_s3380" type="#_x0000_t75" style="position:absolute;left:9108;top:1781;width:127;height:283">
                <v:imagedata r:id="rId162" o:title=""/>
              </v:shape>
            </v:group>
            <v:group id="_x0000_s3376" style="position:absolute;left:9108;top:1814;width:20;height:48" coordorigin="9108,1814" coordsize="20,48">
              <v:shape id="_x0000_s3378" style="position:absolute;left:9108;top:1814;width:20;height:48" coordorigin="9108,1814" coordsize="20,48" path="m9110,1814r-2,4l9108,1823r,28l9127,1862r-6,-38l9110,1814e" filled="f" stroked="f">
                <v:path arrowok="t"/>
              </v:shape>
              <v:shape id="_x0000_s3377" type="#_x0000_t75" style="position:absolute;left:9471;top:1958;width:204;height:141">
                <v:imagedata r:id="rId163" o:title=""/>
              </v:shape>
            </v:group>
            <v:group id="_x0000_s3352" style="position:absolute;left:9471;top:1900;width:55;height:150" coordorigin="9471,1900" coordsize="55,150">
              <v:shape id="_x0000_s3375" style="position:absolute;left:9471;top:1900;width:55;height:150" coordorigin="9471,1900" coordsize="55,150" path="m9494,1900r-23,l9471,2011r2,-2l9474,2007r5,-4l9481,2000r-6,l9474,1996r,-2l9477,1994r8,l9484,1990r1,-3l9498,1987r1,l9502,1987r3,-7l9508,1977r,-2l9505,1973r-2,-3l9502,1970r,-1l9502,1968r-1,-6l9502,1960r1,l9526,1960r,-2l9511,1944r-10,-18l9495,1906r-1,-6e" filled="f" stroked="f">
                <v:path arrowok="t"/>
              </v:shape>
              <v:shape id="_x0000_s3374" style="position:absolute;left:9471;top:1900;width:55;height:150" coordorigin="9471,1900" coordsize="55,150" path="m9478,2000r3,e" filled="f" stroked="f">
                <v:path arrowok="t"/>
              </v:shape>
              <v:shape id="_x0000_s3373" style="position:absolute;left:9471;top:1900;width:55;height:150" coordorigin="9471,1900" coordsize="55,150" path="m9485,1994r-8,e" filled="f" stroked="f">
                <v:path arrowok="t"/>
              </v:shape>
              <v:shape id="_x0000_s3372" style="position:absolute;left:9471;top:1900;width:55;height:150" coordorigin="9471,1900" coordsize="55,150" path="m9498,1987r-13,e" filled="f" stroked="f">
                <v:path arrowok="t"/>
              </v:shape>
              <v:shape id="_x0000_s3371" style="position:absolute;left:9471;top:1900;width:55;height:150" coordorigin="9471,1900" coordsize="55,150" path="m9526,1960r-23,e" filled="f" stroked="f">
                <v:path arrowok="t"/>
              </v:shape>
              <v:shape id="_x0000_s3370" style="position:absolute;left:9471;top:1900;width:55;height:150" coordorigin="9471,1900" coordsize="55,150" path="m9502,1969r,1l9503,1970e" filled="f" stroked="f">
                <v:path arrowok="t"/>
              </v:shape>
              <v:shape id="_x0000_s3369" style="position:absolute;left:9471;top:1900;width:55;height:150" coordorigin="9471,1900" coordsize="55,150" path="m9481,2000r-3,e" filled="f" stroked="f">
                <v:path arrowok="t"/>
              </v:shape>
              <v:shape id="_x0000_s3368" style="position:absolute;left:9471;top:1900;width:55;height:150" coordorigin="9471,1900" coordsize="55,150" path="m9481,1999r-2,l9478,2000r3,l9481,1999e" filled="f" stroked="f">
                <v:path arrowok="t"/>
              </v:shape>
              <v:shape id="_x0000_s3367" style="position:absolute;left:9471;top:1900;width:55;height:150" coordorigin="9471,1900" coordsize="55,150" path="m9477,1994r8,e" filled="f" stroked="f">
                <v:path arrowok="t"/>
              </v:shape>
              <v:shape id="_x0000_s3366" style="position:absolute;left:9471;top:1900;width:55;height:150" coordorigin="9471,1900" coordsize="55,150" path="m9485,1994r-8,l9480,1995r3,1l9486,1996r-1,-2e" filled="f" stroked="f">
                <v:path arrowok="t"/>
              </v:shape>
              <v:shape id="_x0000_s3365" style="position:absolute;left:9471;top:1900;width:55;height:150" coordorigin="9471,1900" coordsize="55,150" path="m9485,1987r13,e" filled="f" stroked="f">
                <v:path arrowok="t"/>
              </v:shape>
              <v:shape id="_x0000_s3364" style="position:absolute;left:9471;top:1900;width:55;height:150" coordorigin="9471,1900" coordsize="55,150" path="m9498,1987r-13,l9487,1988r1,l9494,1988r4,-1e" filled="f" stroked="f">
                <v:path arrowok="t"/>
              </v:shape>
              <v:shape id="_x0000_s3363" style="position:absolute;left:9471;top:1900;width:55;height:150" coordorigin="9471,1900" coordsize="55,150" path="m9503,1960r23,e" filled="f" stroked="f">
                <v:path arrowok="t"/>
              </v:shape>
              <v:shape id="_x0000_s3362" style="position:absolute;left:9471;top:1900;width:55;height:150" coordorigin="9471,1900" coordsize="55,150" path="m9526,1960r-23,l9502,1969r1,1l9503,1970r5,2l9510,1972r4,l9515,1971r7,-6l9525,1962r1,-2e" filled="f" stroked="f">
                <v:path arrowok="t"/>
              </v:shape>
              <v:shape id="_x0000_s3361" style="position:absolute;left:9471;top:1900;width:55;height:150" coordorigin="9471,1900" coordsize="55,150" path="m9503,1970r,l9502,1969e" filled="f" stroked="f">
                <v:path arrowok="t"/>
              </v:shape>
              <v:shape id="_x0000_s3360" style="position:absolute;left:9471;top:1900;width:55;height:150" coordorigin="9471,1900" coordsize="55,150" path="m9503,1970r-1,l9502,1969e" filled="f" stroked="f">
                <v:path arrowok="t"/>
              </v:shape>
              <v:shape id="_x0000_s3359" style="position:absolute;left:9471;top:1900;width:55;height:150" coordorigin="9471,1900" coordsize="55,150" path="m9502,1969r1,1l9503,1970e" filled="f" stroked="f">
                <v:path arrowok="t"/>
              </v:shape>
              <v:shape id="_x0000_s3358" style="position:absolute;left:9471;top:1900;width:55;height:150" coordorigin="9471,1900" coordsize="55,150" path="m9502,1969r,1l9503,1970r,l9502,1969e" filled="f" stroked="f">
                <v:path arrowok="t"/>
              </v:shape>
              <v:shape id="_x0000_s3357" style="position:absolute;left:9471;top:1900;width:55;height:150" coordorigin="9471,1900" coordsize="55,150" path="m9471,2018r,5l9473,2018r-2,e" filled="f" stroked="f">
                <v:path arrowok="t"/>
              </v:shape>
              <v:shape id="_x0000_s3356" style="position:absolute;left:9471;top:1900;width:55;height:150" coordorigin="9471,1900" coordsize="55,150" path="m9471,2048r1,2l9477,2049r1,-1l9474,2048r-3,e" filled="f" stroked="f">
                <v:path arrowok="t"/>
              </v:shape>
              <v:shape id="_x0000_s3355" type="#_x0000_t75" style="position:absolute;left:9493;top:1395;width:579;height:579">
                <v:imagedata r:id="rId164" o:title=""/>
              </v:shape>
              <v:shape id="_x0000_s3354" type="#_x0000_t75" style="position:absolute;left:9746;top:1610;width:164;height:103">
                <v:imagedata r:id="rId165" o:title=""/>
              </v:shape>
              <v:shape id="_x0000_s3353" type="#_x0000_t75" style="position:absolute;left:9947;top:1622;width:114;height:117">
                <v:imagedata r:id="rId166" o:title=""/>
              </v:shape>
            </v:group>
            <v:group id="_x0000_s3343" style="position:absolute;left:9619;top:1523;width:328;height:322" coordorigin="9619,1523" coordsize="328,322">
              <v:shape id="_x0000_s3351" style="position:absolute;left:9619;top:1523;width:328;height:322" coordorigin="9619,1523" coordsize="328,322" path="m9689,1745r-65,33l9619,1797r6,20l9638,1832r18,9l9678,1845r26,-5l9725,1830r14,-14l9745,1799r1,-11l9746,1749r-37,l9699,1746r-10,-1e" stroked="f">
                <v:path arrowok="t"/>
              </v:shape>
              <v:shape id="_x0000_s3350" style="position:absolute;left:9619;top:1523;width:328;height:322" coordorigin="9619,1523" coordsize="328,322" path="m9890,1726r-65,34l9820,1778r6,20l9839,1813r19,10l9880,1826r26,-5l9926,1811r14,-14l9947,1781r,-12l9947,1730r-37,l9901,1727r-11,-1e" stroked="f">
                <v:path arrowok="t"/>
              </v:shape>
              <v:shape id="_x0000_s3349" style="position:absolute;left:9619;top:1523;width:328;height:322" coordorigin="9619,1523" coordsize="328,322" path="m9947,1523r-238,32l9709,1749r37,l9746,1620r164,-24l9947,1596r,-73e" stroked="f">
                <v:path arrowok="t"/>
              </v:shape>
              <v:shape id="_x0000_s3348" style="position:absolute;left:9619;top:1523;width:328;height:322" coordorigin="9619,1523" coordsize="328,322" path="m9947,1596r-37,l9910,1730r37,l9947,1596e" stroked="f">
                <v:path arrowok="t"/>
              </v:shape>
              <v:shape id="_x0000_s3347" type="#_x0000_t75" style="position:absolute;left:9676;top:1887;width:307;height:307">
                <v:imagedata r:id="rId167" o:title=""/>
              </v:shape>
              <v:shape id="_x0000_s3346" type="#_x0000_t75" style="position:absolute;left:9152;top:1788;width:294;height:294">
                <v:imagedata r:id="rId168" o:title=""/>
              </v:shape>
              <v:shape id="_x0000_s3345" type="#_x0000_t75" style="position:absolute;left:9299;top:1946;width:141;height:17">
                <v:imagedata r:id="rId169" o:title=""/>
              </v:shape>
              <v:shape id="_x0000_s3344" type="#_x0000_t75" style="position:absolute;left:9158;top:1793;width:287;height:252">
                <v:imagedata r:id="rId170" o:title=""/>
              </v:shape>
            </v:group>
            <v:group id="_x0000_s3341" style="position:absolute;left:9266;top:1870;width:68;height:72" coordorigin="9266,1870" coordsize="68,72">
              <v:shape id="_x0000_s3342" style="position:absolute;left:9266;top:1870;width:68;height:72" coordorigin="9266,1870" coordsize="68,72" path="m9299,1870r-3,l9279,1876r-11,17l9266,1920r13,16l9301,1942r18,-6l9330,1920r3,-27l9320,1876r-21,-6e" stroked="f">
                <v:path arrowok="t"/>
              </v:shape>
            </v:group>
            <v:group id="_x0000_s3336" style="position:absolute;left:9235;top:1939;width:130;height:60" coordorigin="9235,1939" coordsize="130,60">
              <v:shape id="_x0000_s3340" style="position:absolute;left:9235;top:1939;width:130;height:60" coordorigin="9235,1939" coordsize="130,60" path="m9270,1939r-17,12l9241,1968r-6,20l9365,1999r-4,-21l9352,1959r-9,-9l9288,1950r-10,-4l9270,1939e" stroked="f">
                <v:path arrowok="t"/>
              </v:shape>
              <v:shape id="_x0000_s3339" style="position:absolute;left:9235;top:1939;width:130;height:60" coordorigin="9235,1939" coordsize="130,60" path="m9329,1939r-8,7l9311,1950r32,l9338,1945r-9,-6e" stroked="f">
                <v:path arrowok="t"/>
              </v:shape>
              <v:shape id="_x0000_s3338" type="#_x0000_t75" style="position:absolute;left:9689;top:1922;width:261;height:261">
                <v:imagedata r:id="rId171" o:title=""/>
              </v:shape>
              <v:shape id="_x0000_s3337" type="#_x0000_t75" style="position:absolute;left:9689;top:1927;width:260;height:224">
                <v:imagedata r:id="rId172" o:title=""/>
              </v:shape>
            </v:group>
            <v:group id="_x0000_s3334" style="position:absolute;left:9826;top:2038;width:45;height:45" coordorigin="9826,2038" coordsize="45,45">
              <v:shape id="_x0000_s3335" style="position:absolute;left:9826;top:2038;width:45;height:45" coordorigin="9826,2038" coordsize="45,45" path="m9861,2038r-25,l9826,2048r,25l9836,2083r25,l9871,2073r,-25l9861,2038e" stroked="f">
                <v:path arrowok="t"/>
              </v:shape>
            </v:group>
            <v:group id="_x0000_s3330" style="position:absolute;left:9737;top:1994;width:163;height:115" coordorigin="9737,1994" coordsize="163,115">
              <v:shape id="_x0000_s3333" style="position:absolute;left:9737;top:1994;width:163;height:115" coordorigin="9737,1994" coordsize="163,115" path="m9895,1994r-152,l9737,2000r,104l9743,2110r152,l9901,2104r,-12l9848,2092r-20,-7l9817,2066r6,-23l9834,2034r-73,l9759,2033r,-18l9761,2013r140,l9901,2000r-6,-6e" stroked="f">
                <v:path arrowok="t"/>
              </v:shape>
              <v:shape id="_x0000_s3332" style="position:absolute;left:9737;top:1994;width:163;height:115" coordorigin="9737,1994" coordsize="163,115" path="m9901,2030r-62,l9864,2035r14,14l9874,2075r-12,14l9848,2092r53,l9901,2030e" stroked="f">
                <v:path arrowok="t"/>
              </v:shape>
              <v:shape id="_x0000_s3331" style="position:absolute;left:9737;top:1994;width:163;height:115" coordorigin="9737,1994" coordsize="163,115" path="m9901,2013r-96,l9806,2015r,18l9805,2034r29,l9839,2030r62,l9901,2013e" stroked="f">
                <v:path arrowok="t"/>
              </v:shape>
            </v:group>
            <v:group id="_x0000_s3298" style="position:absolute;left:9326;top:3211;width:239;height:53" coordorigin="9326,3211" coordsize="239,53">
              <v:shape id="_x0000_s3329" style="position:absolute;left:9326;top:3211;width:239;height:53" coordorigin="9326,3211" coordsize="239,53" path="m9565,3211r-1,1l9564,3212r,l9565,3212r,-1l9565,3211e" filled="f" stroked="f">
                <v:path arrowok="t"/>
              </v:shape>
              <v:shape id="_x0000_s3328" style="position:absolute;left:9326;top:3211;width:239;height:53" coordorigin="9326,3211" coordsize="239,53" path="m9564,3213r,l9562,3215r-2,2l9558,3219r4,l9563,3217r,-3l9564,3213e" filled="f" stroked="f">
                <v:path arrowok="t"/>
              </v:shape>
              <v:shape id="_x0000_s3327" style="position:absolute;left:9326;top:3211;width:239;height:53" coordorigin="9326,3211" coordsize="239,53" path="m9326,3218r,1l9327,3219r-1,-1e" filled="f" stroked="f">
                <v:path arrowok="t"/>
              </v:shape>
              <v:shape id="_x0000_s3326" style="position:absolute;left:9326;top:3211;width:239;height:53" coordorigin="9326,3211" coordsize="239,53" path="m9562,3219r-5,l9556,3220r-2,1l9553,3222r8,l9562,3219e" filled="f" stroked="f">
                <v:path arrowok="t"/>
              </v:shape>
              <v:shape id="_x0000_s3325" style="position:absolute;left:9326;top:3211;width:239;height:53" coordorigin="9326,3211" coordsize="239,53" path="m9332,3222r-6,l9326,3226r234,l9560,3226r-218,l9337,3225r-5,-3e" filled="f" stroked="f">
                <v:path arrowok="t"/>
              </v:shape>
              <v:shape id="_x0000_s3324" style="position:absolute;left:9326;top:3211;width:239;height:53" coordorigin="9326,3211" coordsize="239,53" path="m9542,3226r18,e" filled="f" stroked="f">
                <v:path arrowok="t"/>
              </v:shape>
              <v:shape id="_x0000_s3323" style="position:absolute;left:9326;top:3211;width:239;height:53" coordorigin="9326,3211" coordsize="239,53" path="m9560,3226r-18,e" filled="f" stroked="f">
                <v:path arrowok="t"/>
              </v:shape>
              <v:shape id="_x0000_s3322" style="position:absolute;left:9326;top:3211;width:239;height:53" coordorigin="9326,3211" coordsize="239,53" path="m9561,3222r-9,l9547,3224r-5,2l9560,3226r1,-2l9561,3223r,-1e" filled="f" stroked="f">
                <v:path arrowok="t"/>
              </v:shape>
              <v:shape id="_x0000_s3321" style="position:absolute;left:9326;top:3211;width:239;height:53" coordorigin="9326,3211" coordsize="239,53" path="m9327,3219r-1,l9326,3222r6,l9330,3221r-2,-1l9327,3219e" filled="f" stroked="f">
                <v:path arrowok="t"/>
              </v:shape>
              <v:shape id="_x0000_s3320" style="position:absolute;left:9326;top:3211;width:239;height:53" coordorigin="9326,3211" coordsize="239,53" path="m9326,3240r,4l9560,3244r,-3l9560,3240r-189,l9326,3240e" filled="f" stroked="f">
                <v:path arrowok="t"/>
              </v:shape>
              <v:shape id="_x0000_s3319" style="position:absolute;left:9326;top:3211;width:239;height:53" coordorigin="9326,3211" coordsize="239,53" path="m9371,3240r189,e" filled="f" stroked="f">
                <v:path arrowok="t"/>
              </v:shape>
              <v:shape id="_x0000_s3318" style="position:absolute;left:9326;top:3211;width:239;height:53" coordorigin="9326,3211" coordsize="239,53" path="m9560,3240r-189,e" filled="f" stroked="f">
                <v:path arrowok="t"/>
              </v:shape>
              <v:shape id="_x0000_s3317" style="position:absolute;left:9326;top:3211;width:239;height:53" coordorigin="9326,3211" coordsize="239,53" path="m9560,3240r-189,l9560,3240r,e" filled="f" stroked="f">
                <v:path arrowok="t"/>
              </v:shape>
              <v:shape id="_x0000_s3316" style="position:absolute;left:9326;top:3211;width:239;height:53" coordorigin="9326,3211" coordsize="239,53" path="m9326,3233r,7l9560,3240r,-7l9326,3233e" filled="f" stroked="f">
                <v:path arrowok="t"/>
              </v:shape>
              <v:shape id="_x0000_s3315" style="position:absolute;left:9326;top:3211;width:239;height:53" coordorigin="9326,3211" coordsize="239,53" path="m9560,3229r-234,l9326,3232r234,1l9560,3229e" filled="f" stroked="f">
                <v:path arrowok="t"/>
              </v:shape>
              <v:shape id="_x0000_s3314" style="position:absolute;left:9326;top:3211;width:239;height:53" coordorigin="9326,3211" coordsize="239,53" path="m9326,3229r,l9370,3229r-44,e" filled="f" stroked="f">
                <v:path arrowok="t"/>
              </v:shape>
              <v:shape id="_x0000_s3313" style="position:absolute;left:9326;top:3211;width:239;height:53" coordorigin="9326,3211" coordsize="239,53" path="m9560,3228r-190,1l9513,3229r47,l9560,3228e" filled="f" stroked="f">
                <v:path arrowok="t"/>
              </v:shape>
              <v:shape id="_x0000_s3312" style="position:absolute;left:9326;top:3211;width:239;height:53" coordorigin="9326,3211" coordsize="239,53" path="m9560,3226r-234,l9326,3228r234,l9560,3226e" filled="f" stroked="f">
                <v:path arrowok="t"/>
              </v:shape>
              <v:shape id="_x0000_s3311" style="position:absolute;left:9326;top:3211;width:239;height:53" coordorigin="9326,3211" coordsize="239,53" path="m9563,3258r-237,2l9326,3261r237,l9563,3258e" filled="f" stroked="f">
                <v:path arrowok="t"/>
              </v:shape>
              <v:shape id="_x0000_s3310" style="position:absolute;left:9326;top:3211;width:239;height:53" coordorigin="9326,3211" coordsize="239,53" path="m9326,3258r,2l9487,3258r-114,l9326,3258e" filled="f" stroked="f">
                <v:path arrowok="t"/>
              </v:shape>
              <v:shape id="_x0000_s3309" style="position:absolute;left:9326;top:3211;width:239;height:53" coordorigin="9326,3211" coordsize="239,53" path="m9373,3258r114,e" filled="f" stroked="f">
                <v:path arrowok="t"/>
              </v:shape>
              <v:shape id="_x0000_s3308" style="position:absolute;left:9326;top:3211;width:239;height:53" coordorigin="9326,3211" coordsize="239,53" path="m9487,3258r-114,e" filled="f" stroked="f">
                <v:path arrowok="t"/>
              </v:shape>
              <v:shape id="_x0000_s3307" style="position:absolute;left:9326;top:3211;width:239;height:53" coordorigin="9326,3211" coordsize="239,53" path="m9507,3258r-134,l9487,3258r20,e" filled="f" stroked="f">
                <v:path arrowok="t"/>
              </v:shape>
              <v:shape id="_x0000_s3306" style="position:absolute;left:9326;top:3211;width:239;height:53" coordorigin="9326,3211" coordsize="239,53" path="m9563,3253r-237,1l9326,3258r199,l9563,3258r,-4l9563,3253e" filled="f" stroked="f">
                <v:path arrowok="t"/>
              </v:shape>
              <v:shape id="_x0000_s3305" style="position:absolute;left:9326;top:3211;width:239;height:53" coordorigin="9326,3211" coordsize="239,53" path="m9561,3247r-235,1l9326,3254r237,-1l9562,3251r-1,-2l9561,3247e" filled="f" stroked="f">
                <v:path arrowok="t"/>
              </v:shape>
              <v:shape id="_x0000_s3304" style="position:absolute;left:9326;top:3211;width:239;height:53" coordorigin="9326,3211" coordsize="239,53" path="m9326,3245r,3l9561,3247r,-2l9372,3245r-46,e" filled="f" stroked="f">
                <v:path arrowok="t"/>
              </v:shape>
              <v:shape id="_x0000_s3303" style="position:absolute;left:9326;top:3211;width:239;height:53" coordorigin="9326,3211" coordsize="239,53" path="m9372,3245r189,e" filled="f" stroked="f">
                <v:path arrowok="t"/>
              </v:shape>
              <v:shape id="_x0000_s3302" style="position:absolute;left:9326;top:3211;width:239;height:53" coordorigin="9326,3211" coordsize="239,53" path="m9561,3245r-189,e" filled="f" stroked="f">
                <v:path arrowok="t"/>
              </v:shape>
              <v:shape id="_x0000_s3301" style="position:absolute;left:9326;top:3211;width:239;height:53" coordorigin="9326,3211" coordsize="239,53" path="m9561,3245r-189,l9561,3245r,e" filled="f" stroked="f">
                <v:path arrowok="t"/>
              </v:shape>
              <v:shape id="_x0000_s3300" style="position:absolute;left:9326;top:3211;width:239;height:53" coordorigin="9326,3211" coordsize="239,53" path="m9560,3244r-234,l9326,3245r235,l9560,3244e" filled="f" stroked="f">
                <v:path arrowok="t"/>
              </v:shape>
              <v:shape id="_x0000_s3299" style="position:absolute;left:9326;top:3211;width:239;height:53" coordorigin="9326,3211" coordsize="239,53" path="m9563,3261r-237,l9326,3264r238,l9563,3262r,-1e" filled="f" stroked="f">
                <v:path arrowok="t"/>
              </v:shape>
            </v:group>
            <v:group id="_x0000_s3289" style="position:absolute;left:9326;top:3232;width:237;height:28" coordorigin="9326,3232" coordsize="237,28">
              <v:shape id="_x0000_s3297" style="position:absolute;left:9326;top:3232;width:237;height:28" coordorigin="9326,3232" coordsize="237,28" path="m9326,3232r219,1l9326,3232e" filled="f" stroked="f">
                <v:path arrowok="t"/>
              </v:shape>
              <v:shape id="_x0000_s3296" style="position:absolute;left:9326;top:3232;width:237;height:28" coordorigin="9326,3232" coordsize="237,28" path="m9561,3247r-235,1l9561,3247e" filled="f" stroked="f">
                <v:path arrowok="t"/>
              </v:shape>
              <v:shape id="_x0000_s3295" style="position:absolute;left:9326;top:3232;width:237;height:28" coordorigin="9326,3232" coordsize="237,28" path="m9563,3253r-237,1l9563,3253e" filled="f" stroked="f">
                <v:path arrowok="t"/>
              </v:shape>
              <v:shape id="_x0000_s3294" style="position:absolute;left:9326;top:3232;width:237;height:28" coordorigin="9326,3232" coordsize="237,28" path="m9520,3258r-13,l9326,3260r194,-2e" filled="f" stroked="f">
                <v:path arrowok="t"/>
              </v:shape>
              <v:shape id="_x0000_s3293" style="position:absolute;left:9326;top:3232;width:237;height:28" coordorigin="9326,3232" coordsize="237,28" path="m9506,3258r14,e" filled="f" stroked="f">
                <v:path arrowok="t"/>
              </v:shape>
              <v:shape id="_x0000_s3292" style="position:absolute;left:9326;top:3232;width:237;height:28" coordorigin="9326,3232" coordsize="237,28" path="m9520,3258r-13,l9506,3258e" filled="f" stroked="f">
                <v:path arrowok="t"/>
              </v:shape>
              <v:shape id="_x0000_s3291" style="position:absolute;left:9326;top:3232;width:237;height:28" coordorigin="9326,3232" coordsize="237,28" path="m9563,3258r-237,l9520,3258r43,e" filled="f" stroked="f">
                <v:path arrowok="t"/>
              </v:shape>
              <v:shape id="_x0000_s3290" style="position:absolute;left:9326;top:3232;width:237;height:28" coordorigin="9326,3232" coordsize="237,28" path="m9563,3258r-20,l9555,3258r8,e" filled="f" stroked="f">
                <v:path arrowok="t"/>
              </v:shape>
            </v:group>
            <v:group id="_x0000_s3270" style="position:absolute;left:9275;top:3208;width:44;height:56" coordorigin="9275,3208" coordsize="44,56">
              <v:shape id="_x0000_s3288" style="position:absolute;left:9275;top:3208;width:44;height:56" coordorigin="9275,3208" coordsize="44,56" path="m9319,3222r-43,1l9276,3225r,1l9299,3226r,l9319,3226r,-4e" filled="f" stroked="f">
                <v:path arrowok="t"/>
              </v:shape>
              <v:shape id="_x0000_s3287" style="position:absolute;left:9275;top:3208;width:44;height:56" coordorigin="9275,3208" coordsize="44,56" path="m9319,3219r-44,1l9275,3222r44,l9319,3219e" filled="f" stroked="f">
                <v:path arrowok="t"/>
              </v:shape>
              <v:shape id="_x0000_s3286" style="position:absolute;left:9275;top:3208;width:44;height:56" coordorigin="9275,3208" coordsize="44,56" path="m9319,3213r-44,1l9275,3219r44,l9319,3213e" filled="f" stroked="f">
                <v:path arrowok="t"/>
              </v:shape>
              <v:shape id="_x0000_s3285" style="position:absolute;left:9275;top:3208;width:44;height:56" coordorigin="9275,3208" coordsize="44,56" path="m9319,3212r-44,l9275,3213r44,l9319,3212e" filled="f" stroked="f">
                <v:path arrowok="t"/>
              </v:shape>
              <v:shape id="_x0000_s3284" style="position:absolute;left:9275;top:3208;width:44;height:56" coordorigin="9275,3208" coordsize="44,56" path="m9318,3211r-43,l9275,3212r40,l9319,3212r,-1l9318,3211e" filled="f" stroked="f">
                <v:path arrowok="t"/>
              </v:shape>
              <v:shape id="_x0000_s3283" style="position:absolute;left:9275;top:3208;width:44;height:56" coordorigin="9275,3208" coordsize="44,56" path="m9317,3208r-42,l9275,3211r43,l9317,3209r,-1e" filled="f" stroked="f">
                <v:path arrowok="t"/>
              </v:shape>
              <v:shape id="_x0000_s3282" style="position:absolute;left:9275;top:3208;width:44;height:56" coordorigin="9275,3208" coordsize="44,56" path="m9319,3226r-20,l9299,3228r20,l9319,3226e" filled="f" stroked="f">
                <v:path arrowok="t"/>
              </v:shape>
              <v:shape id="_x0000_s3281" style="position:absolute;left:9275;top:3208;width:44;height:56" coordorigin="9275,3208" coordsize="44,56" path="m9299,3229r,l9319,3229r,l9299,3229e" filled="f" stroked="f">
                <v:path arrowok="t"/>
              </v:shape>
              <v:shape id="_x0000_s3280" style="position:absolute;left:9275;top:3208;width:44;height:56" coordorigin="9275,3208" coordsize="44,56" path="m9319,3229r-20,l9299,3232r20,l9319,3229e" filled="f" stroked="f">
                <v:path arrowok="t"/>
              </v:shape>
              <v:shape id="_x0000_s3279" style="position:absolute;left:9275;top:3208;width:44;height:56" coordorigin="9275,3208" coordsize="44,56" path="m9299,3232r-21,1l9279,3235r1,3l9281,3240r38,l9319,3232r-20,e" filled="f" stroked="f">
                <v:path arrowok="t"/>
              </v:shape>
              <v:shape id="_x0000_s3278" style="position:absolute;left:9275;top:3208;width:44;height:56" coordorigin="9275,3208" coordsize="44,56" path="m9281,3240r1,1l9283,3242r1,2l9319,3244r,-4l9281,3240e" filled="f" stroked="f">
                <v:path arrowok="t"/>
              </v:shape>
              <v:shape id="_x0000_s3277" style="position:absolute;left:9275;top:3208;width:44;height:56" coordorigin="9275,3208" coordsize="44,56" path="m9319,3244r-35,l9285,3245r34,l9319,3244e" filled="f" stroked="f">
                <v:path arrowok="t"/>
              </v:shape>
              <v:shape id="_x0000_s3276" style="position:absolute;left:9275;top:3208;width:44;height:56" coordorigin="9275,3208" coordsize="44,56" path="m9319,3245r-34,1l9299,3246r,2l9319,3248r,-3e" filled="f" stroked="f">
                <v:path arrowok="t"/>
              </v:shape>
              <v:shape id="_x0000_s3275" style="position:absolute;left:9275;top:3208;width:44;height:56" coordorigin="9275,3208" coordsize="44,56" path="m9319,3248r-20,l9299,3252r-8,l9293,3253r,1l9319,3254r,-6e" filled="f" stroked="f">
                <v:path arrowok="t"/>
              </v:shape>
              <v:shape id="_x0000_s3274" style="position:absolute;left:9275;top:3208;width:44;height:56" coordorigin="9275,3208" coordsize="44,56" path="m9319,3254r-26,l9295,3256r2,1l9300,3258r19,l9319,3254e" filled="f" stroked="f">
                <v:path arrowok="t"/>
              </v:shape>
              <v:shape id="_x0000_s3273" style="position:absolute;left:9275;top:3208;width:44;height:56" coordorigin="9275,3208" coordsize="44,56" path="m9300,3258r3,2l9304,3260r15,l9319,3258r-19,e" filled="f" stroked="f">
                <v:path arrowok="t"/>
              </v:shape>
              <v:shape id="_x0000_s3272" style="position:absolute;left:9275;top:3208;width:44;height:56" coordorigin="9275,3208" coordsize="44,56" path="m9319,3260r-15,1l9305,3261r14,l9319,3260e" filled="f" stroked="f">
                <v:path arrowok="t"/>
              </v:shape>
              <v:shape id="_x0000_s3271" style="position:absolute;left:9275;top:3208;width:44;height:56" coordorigin="9275,3208" coordsize="44,56" path="m9319,3261r-13,l9310,3263r4,1l9319,3264r,-3e" filled="f" stroked="f">
                <v:path arrowok="t"/>
              </v:shape>
            </v:group>
            <v:group id="_x0000_s3268" style="position:absolute;left:9299;top:3226;width:20;height:2" coordorigin="9299,3226" coordsize="20,2">
              <v:shape id="_x0000_s3269" style="position:absolute;left:9299;top:3226;width:20;height:2" coordorigin="9299,3226" coordsize="20,0" path="m9319,3226r-20,l9319,3226e" filled="f" stroked="f">
                <v:path arrowok="t"/>
              </v:shape>
            </v:group>
            <v:group id="_x0000_s3228" style="position:absolute;left:9569;top:3079;width:46;height:125" coordorigin="9569,3079" coordsize="46,125">
              <v:shape id="_x0000_s3267" style="position:absolute;left:9569;top:3079;width:46;height:125" coordorigin="9569,3079" coordsize="46,125" path="m9616,3098r-44,l9572,3099r44,l9616,3098e" filled="f" stroked="f">
                <v:path arrowok="t"/>
              </v:shape>
              <v:shape id="_x0000_s3266" style="position:absolute;left:9569;top:3079;width:46;height:125" coordorigin="9569,3079" coordsize="46,125" path="m9616,3096r-44,1l9572,3098r44,l9616,3096e" filled="f" stroked="f">
                <v:path arrowok="t"/>
              </v:shape>
              <v:shape id="_x0000_s3265" style="position:absolute;left:9569;top:3079;width:46;height:125" coordorigin="9569,3079" coordsize="46,125" path="m9572,3088r,8l9616,3096r,-8l9572,3088e" filled="f" stroked="f">
                <v:path arrowok="t"/>
              </v:shape>
              <v:shape id="_x0000_s3264" style="position:absolute;left:9569;top:3079;width:46;height:125" coordorigin="9569,3079" coordsize="46,125" path="m9616,3081r-44,l9572,3088r44,l9616,3081e" filled="f" stroked="f">
                <v:path arrowok="t"/>
              </v:shape>
              <v:shape id="_x0000_s3263" style="position:absolute;left:9569;top:3079;width:46;height:125" coordorigin="9569,3079" coordsize="46,125" path="m9616,3079r-44,l9572,3081r44,-1l9616,3079e" filled="f" stroked="f">
                <v:path arrowok="t"/>
              </v:shape>
              <v:shape id="_x0000_s3262" style="position:absolute;left:9569;top:3079;width:46;height:125" coordorigin="9569,3079" coordsize="46,125" path="m9588,3099r-16,1l9572,3105r44,l9616,3100r-28,-1e" filled="f" stroked="f">
                <v:path arrowok="t"/>
              </v:shape>
              <v:shape id="_x0000_s3261" style="position:absolute;left:9569;top:3079;width:46;height:125" coordorigin="9569,3079" coordsize="46,125" path="m9572,3099r9,l9572,3099e" filled="f" stroked="f">
                <v:path arrowok="t"/>
              </v:shape>
              <v:shape id="_x0000_s3260" style="position:absolute;left:9569;top:3079;width:46;height:125" coordorigin="9569,3079" coordsize="46,125" path="m9572,3110r,3l9616,3113r,-2l9572,3110e" filled="f" stroked="f">
                <v:path arrowok="t"/>
              </v:shape>
              <v:shape id="_x0000_s3259" style="position:absolute;left:9569;top:3079;width:46;height:125" coordorigin="9569,3079" coordsize="46,125" path="m9572,3108r,2l9616,3111r,-2l9572,3108e" filled="f" stroked="f">
                <v:path arrowok="t"/>
              </v:shape>
              <v:shape id="_x0000_s3258" style="position:absolute;left:9569;top:3079;width:46;height:125" coordorigin="9569,3079" coordsize="46,125" path="m9616,3108r-41,l9616,3109r,-1e" filled="f" stroked="f">
                <v:path arrowok="t"/>
              </v:shape>
              <v:shape id="_x0000_s3257" style="position:absolute;left:9569;top:3079;width:46;height:125" coordorigin="9569,3079" coordsize="46,125" path="m9616,3105r-44,l9572,3108r44,l9616,3105e" filled="f" stroked="f">
                <v:path arrowok="t"/>
              </v:shape>
              <v:shape id="_x0000_s3256" style="position:absolute;left:9569;top:3079;width:46;height:125" coordorigin="9569,3079" coordsize="46,125" path="m9616,3105r-44,l9572,3105r40,l9616,3105e" filled="f" stroked="f">
                <v:path arrowok="t"/>
              </v:shape>
              <v:shape id="_x0000_s3255" style="position:absolute;left:9569;top:3079;width:46;height:125" coordorigin="9569,3079" coordsize="46,125" path="m9616,3120r-44,l9572,3122r44,l9616,3120e" filled="f" stroked="f">
                <v:path arrowok="t"/>
              </v:shape>
              <v:shape id="_x0000_s3254" style="position:absolute;left:9569;top:3079;width:46;height:125" coordorigin="9569,3079" coordsize="46,125" path="m9616,3113r-44,l9572,3120r44,l9616,3113e" filled="f" stroked="f">
                <v:path arrowok="t"/>
              </v:shape>
              <v:shape id="_x0000_s3253" style="position:absolute;left:9569;top:3079;width:46;height:125" coordorigin="9569,3079" coordsize="46,125" path="m9616,3113r-44,l9572,3113r44,l9616,3113e" filled="f" stroked="f">
                <v:path arrowok="t"/>
              </v:shape>
              <v:shape id="_x0000_s3252" style="position:absolute;left:9569;top:3079;width:46;height:125" coordorigin="9569,3079" coordsize="46,125" path="m9616,3122r-44,l9572,3131r44,l9616,3122e" filled="f" stroked="f">
                <v:path arrowok="t"/>
              </v:shape>
              <v:shape id="_x0000_s3251" style="position:absolute;left:9569;top:3079;width:46;height:125" coordorigin="9569,3079" coordsize="46,125" path="m9616,3131r-44,l9572,3133r44,l9616,3131e" filled="f" stroked="f">
                <v:path arrowok="t"/>
              </v:shape>
              <v:shape id="_x0000_s3250" style="position:absolute;left:9569;top:3079;width:46;height:125" coordorigin="9569,3079" coordsize="46,125" path="m9616,3134r-44,l9572,3137r44,l9616,3134e" filled="f" stroked="f">
                <v:path arrowok="t"/>
              </v:shape>
              <v:shape id="_x0000_s3249" style="position:absolute;left:9569;top:3079;width:46;height:125" coordorigin="9569,3079" coordsize="46,125" path="m9616,3141r-44,l9572,3143r44,l9616,3141e" filled="f" stroked="f">
                <v:path arrowok="t"/>
              </v:shape>
              <v:shape id="_x0000_s3248" style="position:absolute;left:9569;top:3079;width:46;height:125" coordorigin="9569,3079" coordsize="46,125" path="m9572,3137r,4l9616,3140r,-2l9576,3137r-4,e" filled="f" stroked="f">
                <v:path arrowok="t"/>
              </v:shape>
              <v:shape id="_x0000_s3247" style="position:absolute;left:9569;top:3079;width:46;height:125" coordorigin="9569,3079" coordsize="46,125" path="m9616,3137r-33,l9616,3138r,-1e" filled="f" stroked="f">
                <v:path arrowok="t"/>
              </v:shape>
              <v:shape id="_x0000_s3246" style="position:absolute;left:9569;top:3079;width:46;height:125" coordorigin="9569,3079" coordsize="46,125" path="m9572,3143r,8l9616,3151r,-8l9572,3143e" filled="f" stroked="f">
                <v:path arrowok="t"/>
              </v:shape>
              <v:shape id="_x0000_s3245" style="position:absolute;left:9569;top:3079;width:46;height:125" coordorigin="9569,3079" coordsize="46,125" path="m9616,3143r-44,l9572,3143r44,l9616,3143e" filled="f" stroked="f">
                <v:path arrowok="t"/>
              </v:shape>
              <v:shape id="_x0000_s3244" style="position:absolute;left:9569;top:3079;width:46;height:125" coordorigin="9569,3079" coordsize="46,125" path="m9616,3151r-44,l9572,3157r44,l9616,3151e" filled="f" stroked="f">
                <v:path arrowok="t"/>
              </v:shape>
              <v:shape id="_x0000_s3243" style="position:absolute;left:9569;top:3079;width:46;height:125" coordorigin="9569,3079" coordsize="46,125" path="m9572,3164r,2l9616,3166r,-2l9572,3164e" filled="f" stroked="f">
                <v:path arrowok="t"/>
              </v:shape>
              <v:shape id="_x0000_s3242" style="position:absolute;left:9569;top:3079;width:46;height:125" coordorigin="9569,3079" coordsize="46,125" path="m9616,3159r-44,1l9572,3164r44,l9616,3159e" filled="f" stroked="f">
                <v:path arrowok="t"/>
              </v:shape>
              <v:shape id="_x0000_s3241" style="position:absolute;left:9569;top:3079;width:46;height:125" coordorigin="9569,3079" coordsize="46,125" path="m9616,3157r-44,l9572,3159r44,l9616,3157e" filled="f" stroked="f">
                <v:path arrowok="t"/>
              </v:shape>
              <v:shape id="_x0000_s3240" style="position:absolute;left:9569;top:3079;width:46;height:125" coordorigin="9569,3079" coordsize="46,125" path="m9616,3166r-44,1l9572,3169r44,l9616,3166e" filled="f" stroked="f">
                <v:path arrowok="t"/>
              </v:shape>
              <v:shape id="_x0000_s3239" style="position:absolute;left:9569;top:3079;width:46;height:125" coordorigin="9569,3079" coordsize="46,125" path="m9572,3166r,1l9591,3166r-19,e" filled="f" stroked="f">
                <v:path arrowok="t"/>
              </v:shape>
              <v:shape id="_x0000_s3238" style="position:absolute;left:9569;top:3079;width:46;height:125" coordorigin="9569,3079" coordsize="46,125" path="m9616,3178r-44,l9572,3180r30,l9607,3179r4,l9616,3179r,-1e" filled="f" stroked="f">
                <v:path arrowok="t"/>
              </v:shape>
              <v:shape id="_x0000_s3237" style="position:absolute;left:9569;top:3079;width:46;height:125" coordorigin="9569,3079" coordsize="46,125" path="m9616,3172r-44,l9572,3178r44,l9616,3172e" filled="f" stroked="f">
                <v:path arrowok="t"/>
              </v:shape>
              <v:shape id="_x0000_s3236" style="position:absolute;left:9569;top:3079;width:46;height:125" coordorigin="9569,3079" coordsize="46,125" path="m9616,3169r-44,l9572,3172r44,l9616,3169e" filled="f" stroked="f">
                <v:path arrowok="t"/>
              </v:shape>
              <v:shape id="_x0000_s3235" style="position:absolute;left:9569;top:3079;width:46;height:125" coordorigin="9569,3079" coordsize="46,125" path="m9595,3183r-23,l9572,3188r12,l9588,3186r3,-2l9595,3183e" filled="f" stroked="f">
                <v:path arrowok="t"/>
              </v:shape>
              <v:shape id="_x0000_s3234" style="position:absolute;left:9569;top:3079;width:46;height:125" coordorigin="9569,3079" coordsize="46,125" path="m9572,3181r,2l9596,3182r3,-1l9600,3181r-28,e" filled="f" stroked="f">
                <v:path arrowok="t"/>
              </v:shape>
              <v:shape id="_x0000_s3233" style="position:absolute;left:9569;top:3079;width:46;height:125" coordorigin="9569,3079" coordsize="46,125" path="m9584,3189r-12,l9572,3191r8,l9582,3190r1,-1l9584,3189e" filled="f" stroked="f">
                <v:path arrowok="t"/>
              </v:shape>
              <v:shape id="_x0000_s3232" style="position:absolute;left:9569;top:3079;width:46;height:125" coordorigin="9569,3079" coordsize="46,125" path="m9580,3192r-8,l9572,3193r6,l9579,3192r1,e" filled="f" stroked="f">
                <v:path arrowok="t"/>
              </v:shape>
              <v:shape id="_x0000_s3231" style="position:absolute;left:9569;top:3079;width:46;height:125" coordorigin="9569,3079" coordsize="46,125" path="m9577,3194r-5,l9572,3196r4,l9577,3194e" filled="f" stroked="f">
                <v:path arrowok="t"/>
              </v:shape>
              <v:shape id="_x0000_s3230" style="position:absolute;left:9569;top:3079;width:46;height:125" coordorigin="9569,3079" coordsize="46,125" path="m9576,3196r-4,l9571,3198r,1l9570,3201r1,l9573,3199r1,-2l9576,3196e" filled="f" stroked="f">
                <v:path arrowok="t"/>
              </v:shape>
              <v:shape id="_x0000_s3229" style="position:absolute;left:9569;top:3079;width:46;height:125" coordorigin="9569,3079" coordsize="46,125" path="m9571,3201r-1,l9570,3203r-1,1l9570,3202r1,-1e" filled="f" stroked="f">
                <v:path arrowok="t"/>
              </v:shape>
            </v:group>
            <v:group id="_x0000_s3208" style="position:absolute;left:9572;top:3088;width:44;height:108" coordorigin="9572,3088" coordsize="44,108">
              <v:shape id="_x0000_s3227" style="position:absolute;left:9572;top:3088;width:44;height:108" coordorigin="9572,3088" coordsize="44,108" path="m9572,3088r40,l9616,3088r-44,e" filled="f" stroked="f">
                <v:path arrowok="t"/>
              </v:shape>
              <v:shape id="_x0000_s3226" style="position:absolute;left:9572;top:3088;width:44;height:108" coordorigin="9572,3088" coordsize="44,108" path="m9616,3098r-44,l9612,3098r4,e" filled="f" stroked="f">
                <v:path arrowok="t"/>
              </v:shape>
              <v:shape id="_x0000_s3225" style="position:absolute;left:9572;top:3088;width:44;height:108" coordorigin="9572,3088" coordsize="44,108" path="m9616,3099r-39,l9572,3099r9,l9572,3100r16,-1l9610,3099r-14,l9616,3099r-7,l9616,3099e" filled="f" stroked="f">
                <v:path arrowok="t"/>
              </v:shape>
              <v:shape id="_x0000_s3224" style="position:absolute;left:9572;top:3088;width:44;height:108" coordorigin="9572,3088" coordsize="44,108" path="m9610,3099r-22,e" filled="f" stroked="f">
                <v:path arrowok="t"/>
              </v:shape>
              <v:shape id="_x0000_s3223" style="position:absolute;left:9572;top:3088;width:44;height:108" coordorigin="9572,3088" coordsize="44,108" path="m9588,3099r22,e" filled="f" stroked="f">
                <v:path arrowok="t"/>
              </v:shape>
              <v:shape id="_x0000_s3222" style="position:absolute;left:9572;top:3088;width:44;height:108" coordorigin="9572,3088" coordsize="44,108" path="m9610,3099r-22,l9616,3100r-6,-1e" filled="f" stroked="f">
                <v:path arrowok="t"/>
              </v:shape>
              <v:shape id="_x0000_s3221" style="position:absolute;left:9572;top:3088;width:44;height:108" coordorigin="9572,3088" coordsize="44,108" path="m9616,3105r-44,l9616,3105e" filled="f" stroked="f">
                <v:path arrowok="t"/>
              </v:shape>
              <v:shape id="_x0000_s3220" style="position:absolute;left:9572;top:3088;width:44;height:108" coordorigin="9572,3088" coordsize="44,108" path="m9616,3108r-44,l9572,3108r40,1l9616,3109r-41,-1l9616,3108e" filled="f" stroked="f">
                <v:path arrowok="t"/>
              </v:shape>
              <v:shape id="_x0000_s3219" style="position:absolute;left:9572;top:3088;width:44;height:108" coordorigin="9572,3088" coordsize="44,108" path="m9572,3110r40,1l9616,3111r-44,-1e" filled="f" stroked="f">
                <v:path arrowok="t"/>
              </v:shape>
              <v:shape id="_x0000_s3218" style="position:absolute;left:9572;top:3088;width:44;height:108" coordorigin="9572,3088" coordsize="44,108" path="m9616,3122r-44,l9616,3122e" filled="f" stroked="f">
                <v:path arrowok="t"/>
              </v:shape>
              <v:shape id="_x0000_s3217" style="position:absolute;left:9572;top:3088;width:44;height:108" coordorigin="9572,3088" coordsize="44,108" path="m9572,3133r,1l9616,3134r,-1l9572,3133e" filled="f" stroked="f">
                <v:path arrowok="t"/>
              </v:shape>
              <v:shape id="_x0000_s3216" style="position:absolute;left:9572;top:3088;width:44;height:108" coordorigin="9572,3088" coordsize="44,108" path="m9616,3137r-41,l9572,3137r3,l9615,3138r1,l9583,3137r33,e" filled="f" stroked="f">
                <v:path arrowok="t"/>
              </v:shape>
              <v:shape id="_x0000_s3215" style="position:absolute;left:9572;top:3088;width:44;height:108" coordorigin="9572,3088" coordsize="44,108" path="m9616,3140r-44,1l9612,3141r4,-1e" filled="f" stroked="f">
                <v:path arrowok="t"/>
              </v:shape>
              <v:shape id="_x0000_s3214" style="position:absolute;left:9572;top:3088;width:44;height:108" coordorigin="9572,3088" coordsize="44,108" path="m9572,3143r44,l9572,3143e" filled="f" stroked="f">
                <v:path arrowok="t"/>
              </v:shape>
              <v:shape id="_x0000_s3213" style="position:absolute;left:9572;top:3088;width:44;height:108" coordorigin="9572,3088" coordsize="44,108" path="m9616,3157r-44,l9616,3157e" filled="f" stroked="f">
                <v:path arrowok="t"/>
              </v:shape>
              <v:shape id="_x0000_s3212" style="position:absolute;left:9572;top:3088;width:44;height:108" coordorigin="9572,3088" coordsize="44,108" path="m9572,3164r44,l9572,3164e" filled="f" stroked="f">
                <v:path arrowok="t"/>
              </v:shape>
              <v:shape id="_x0000_s3211" style="position:absolute;left:9572;top:3088;width:44;height:108" coordorigin="9572,3088" coordsize="44,108" path="m9616,3166r-16,l9581,3166r10,l9572,3167r44,-1l9608,3166r8,e" filled="f" stroked="f">
                <v:path arrowok="t"/>
              </v:shape>
              <v:shape id="_x0000_s3210" style="position:absolute;left:9572;top:3088;width:44;height:108" coordorigin="9572,3088" coordsize="44,108" path="m9616,3169r-33,l9572,3169r44,e" filled="f" stroked="f">
                <v:path arrowok="t"/>
              </v:shape>
              <v:shape id="_x0000_s3209" style="position:absolute;left:9572;top:3088;width:44;height:108" coordorigin="9572,3088" coordsize="44,108" path="m9576,3196r-4,l9576,3196r,e" filled="f" stroked="f">
                <v:path arrowok="t"/>
              </v:shape>
            </v:group>
            <v:group id="_x0000_s3164" style="position:absolute;left:9275;top:3079;width:38;height:123" coordorigin="9275,3079" coordsize="38,123">
              <v:shape id="_x0000_s3207" style="position:absolute;left:9275;top:3079;width:38;height:123" coordorigin="9275,3079" coordsize="38,123" path="m9275,3097r,l9311,3097r-36,e" filled="f" stroked="f">
                <v:path arrowok="t"/>
              </v:shape>
              <v:shape id="_x0000_s3206" style="position:absolute;left:9275;top:3079;width:38;height:123" coordorigin="9275,3079" coordsize="38,123" path="m9275,3085r,12l9311,3097r,-11l9275,3085e" filled="f" stroked="f">
                <v:path arrowok="t"/>
              </v:shape>
              <v:shape id="_x0000_s3205" style="position:absolute;left:9275;top:3079;width:38;height:123" coordorigin="9275,3079" coordsize="38,123" path="m9275,3081r,4l9311,3086r,-4l9275,3081e" filled="f" stroked="f">
                <v:path arrowok="t"/>
              </v:shape>
              <v:shape id="_x0000_s3204" style="position:absolute;left:9275;top:3079;width:38;height:123" coordorigin="9275,3079" coordsize="38,123" path="m9311,3079r-36,1l9275,3081r36,1l9311,3079e" filled="f" stroked="f">
                <v:path arrowok="t"/>
              </v:shape>
              <v:shape id="_x0000_s3203" style="position:absolute;left:9275;top:3079;width:38;height:123" coordorigin="9275,3079" coordsize="38,123" path="m9311,3079r-36,l9275,3079r36,l9311,3079e" filled="f" stroked="f">
                <v:path arrowok="t"/>
              </v:shape>
              <v:shape id="_x0000_s3202" style="position:absolute;left:9275;top:3079;width:38;height:123" coordorigin="9275,3079" coordsize="38,123" path="m9311,3101r-36,l9275,3102r36,l9311,3101e" filled="f" stroked="f">
                <v:path arrowok="t"/>
              </v:shape>
              <v:shape id="_x0000_s3201" style="position:absolute;left:9275;top:3079;width:38;height:123" coordorigin="9275,3079" coordsize="38,123" path="m9311,3099r-36,1l9275,3101r36,l9311,3099e" filled="f" stroked="f">
                <v:path arrowok="t"/>
              </v:shape>
              <v:shape id="_x0000_s3200" style="position:absolute;left:9275;top:3079;width:38;height:123" coordorigin="9275,3079" coordsize="38,123" path="m9275,3097r,3l9311,3099r,-2l9275,3097e" filled="f" stroked="f">
                <v:path arrowok="t"/>
              </v:shape>
              <v:shape id="_x0000_s3199" style="position:absolute;left:9275;top:3079;width:38;height:123" coordorigin="9275,3079" coordsize="38,123" path="m9275,3104r8,1l9275,3104e" filled="f" stroked="f">
                <v:path arrowok="t"/>
              </v:shape>
              <v:shape id="_x0000_s3198" style="position:absolute;left:9275;top:3079;width:38;height:123" coordorigin="9275,3079" coordsize="38,123" path="m9311,3102r-36,l9275,3104r18,1l9311,3105r,-3e" filled="f" stroked="f">
                <v:path arrowok="t"/>
              </v:shape>
              <v:shape id="_x0000_s3197" style="position:absolute;left:9275;top:3079;width:38;height:123" coordorigin="9275,3079" coordsize="38,123" path="m9293,3105r-18,l9275,3106r36,l9311,3105r-18,e" filled="f" stroked="f">
                <v:path arrowok="t"/>
              </v:shape>
              <v:shape id="_x0000_s3196" style="position:absolute;left:9275;top:3079;width:38;height:123" coordorigin="9275,3079" coordsize="38,123" path="m9275,3107r,2l9311,3109r,-1l9275,3107e" filled="f" stroked="f">
                <v:path arrowok="t"/>
              </v:shape>
              <v:shape id="_x0000_s3195" style="position:absolute;left:9275;top:3079;width:38;height:123" coordorigin="9275,3079" coordsize="38,123" path="m9275,3106r,1l9311,3108r,-2l9275,3106e" filled="f" stroked="f">
                <v:path arrowok="t"/>
              </v:shape>
              <v:shape id="_x0000_s3194" style="position:absolute;left:9275;top:3079;width:38;height:123" coordorigin="9275,3079" coordsize="38,123" path="m9311,3109r-36,l9275,3113r36,l9311,3109e" filled="f" stroked="f">
                <v:path arrowok="t"/>
              </v:shape>
              <v:shape id="_x0000_s3193" style="position:absolute;left:9275;top:3079;width:38;height:123" coordorigin="9275,3079" coordsize="38,123" path="m9311,3114r-36,1l9275,3121r36,l9311,3114e" filled="f" stroked="f">
                <v:path arrowok="t"/>
              </v:shape>
              <v:shape id="_x0000_s3192" style="position:absolute;left:9275;top:3079;width:38;height:123" coordorigin="9275,3079" coordsize="38,123" path="m9275,3113r,2l9311,3114r,-1l9275,3113e" filled="f" stroked="f">
                <v:path arrowok="t"/>
              </v:shape>
              <v:shape id="_x0000_s3191" style="position:absolute;left:9275;top:3079;width:38;height:123" coordorigin="9275,3079" coordsize="38,123" path="m9311,3121r-36,l9275,3122r36,l9311,3121e" filled="f" stroked="f">
                <v:path arrowok="t"/>
              </v:shape>
              <v:shape id="_x0000_s3190" style="position:absolute;left:9275;top:3079;width:38;height:123" coordorigin="9275,3079" coordsize="38,123" path="m9311,3123r-36,l9275,3131r36,l9311,3123e" filled="f" stroked="f">
                <v:path arrowok="t"/>
              </v:shape>
              <v:shape id="_x0000_s3189" style="position:absolute;left:9275;top:3079;width:38;height:123" coordorigin="9275,3079" coordsize="38,123" path="m9311,3122r-36,l9275,3123r36,-1l9311,3122e" filled="f" stroked="f">
                <v:path arrowok="t"/>
              </v:shape>
              <v:shape id="_x0000_s3188" style="position:absolute;left:9275;top:3079;width:38;height:123" coordorigin="9275,3079" coordsize="38,123" path="m9275,3133r,1l9311,3134r,-1l9275,3133e" filled="f" stroked="f">
                <v:path arrowok="t"/>
              </v:shape>
              <v:shape id="_x0000_s3187" style="position:absolute;left:9275;top:3079;width:38;height:123" coordorigin="9275,3079" coordsize="38,123" path="m9275,3131r,1l9311,3133r,-2l9275,3131e" filled="f" stroked="f">
                <v:path arrowok="t"/>
              </v:shape>
              <v:shape id="_x0000_s3186" style="position:absolute;left:9275;top:3079;width:38;height:123" coordorigin="9275,3079" coordsize="38,123" path="m9311,3134r-36,l9275,3138r36,l9311,3134e" filled="f" stroked="f">
                <v:path arrowok="t"/>
              </v:shape>
              <v:shape id="_x0000_s3185" style="position:absolute;left:9275;top:3079;width:38;height:123" coordorigin="9275,3079" coordsize="38,123" path="m9311,3134r-36,l9275,3134r36,l9311,3134e" filled="f" stroked="f">
                <v:path arrowok="t"/>
              </v:shape>
              <v:shape id="_x0000_s3184" style="position:absolute;left:9275;top:3079;width:38;height:123" coordorigin="9275,3079" coordsize="38,123" path="m9311,3152r-36,l9275,3157r36,l9311,3152e" filled="f" stroked="f">
                <v:path arrowok="t"/>
              </v:shape>
              <v:shape id="_x0000_s3183" style="position:absolute;left:9275;top:3079;width:38;height:123" coordorigin="9275,3079" coordsize="38,123" path="m9311,3145r-36,1l9275,3152r36,-1l9311,3145e" filled="f" stroked="f">
                <v:path arrowok="t"/>
              </v:shape>
              <v:shape id="_x0000_s3182" style="position:absolute;left:9275;top:3079;width:38;height:123" coordorigin="9275,3079" coordsize="38,123" path="m9311,3143r-36,1l9275,3145r36,l9311,3143e" filled="f" stroked="f">
                <v:path arrowok="t"/>
              </v:shape>
              <v:shape id="_x0000_s3181" style="position:absolute;left:9275;top:3079;width:38;height:123" coordorigin="9275,3079" coordsize="38,123" path="m9275,3142r,1l9311,3143r,-1l9275,3142e" filled="f" stroked="f">
                <v:path arrowok="t"/>
              </v:shape>
              <v:shape id="_x0000_s3180" style="position:absolute;left:9275;top:3079;width:38;height:123" coordorigin="9275,3079" coordsize="38,123" path="m9311,3138r-36,l9275,3142r36,l9311,3138e" filled="f" stroked="f">
                <v:path arrowok="t"/>
              </v:shape>
              <v:shape id="_x0000_s3179" style="position:absolute;left:9275;top:3079;width:38;height:123" coordorigin="9275,3079" coordsize="38,123" path="m9311,3157r-36,l9275,3160r36,l9311,3157e" filled="f" stroked="f">
                <v:path arrowok="t"/>
              </v:shape>
              <v:shape id="_x0000_s3178" style="position:absolute;left:9275;top:3079;width:38;height:123" coordorigin="9275,3079" coordsize="38,123" path="m9275,3165r,4l9311,3169r,-4l9275,3165e" filled="f" stroked="f">
                <v:path arrowok="t"/>
              </v:shape>
              <v:shape id="_x0000_s3177" style="position:absolute;left:9275;top:3079;width:38;height:123" coordorigin="9275,3079" coordsize="38,123" path="m9311,3164r-36,l9275,3165r36,l9311,3164e" filled="f" stroked="f">
                <v:path arrowok="t"/>
              </v:shape>
              <v:shape id="_x0000_s3176" style="position:absolute;left:9275;top:3079;width:38;height:123" coordorigin="9275,3079" coordsize="38,123" path="m9275,3160r,4l9311,3164r,-4l9275,3160e" filled="f" stroked="f">
                <v:path arrowok="t"/>
              </v:shape>
              <v:shape id="_x0000_s3175" style="position:absolute;left:9275;top:3079;width:38;height:123" coordorigin="9275,3079" coordsize="38,123" path="m9311,3170r-36,1l9275,3173r36,l9311,3170e" filled="f" stroked="f">
                <v:path arrowok="t"/>
              </v:shape>
              <v:shape id="_x0000_s3174" style="position:absolute;left:9275;top:3079;width:38;height:123" coordorigin="9275,3079" coordsize="38,123" path="m9275,3169r,2l9311,3170r,-1l9275,3169e" filled="f" stroked="f">
                <v:path arrowok="t"/>
              </v:shape>
              <v:shape id="_x0000_s3173" style="position:absolute;left:9275;top:3079;width:38;height:123" coordorigin="9275,3079" coordsize="38,123" path="m9311,3173r-36,l9275,3179r36,l9311,3173e" filled="f" stroked="f">
                <v:path arrowok="t"/>
              </v:shape>
              <v:shape id="_x0000_s3172" style="position:absolute;left:9275;top:3079;width:38;height:123" coordorigin="9275,3079" coordsize="38,123" path="m9275,3179r,2l9311,3181r,-2l9275,3179e" filled="f" stroked="f">
                <v:path arrowok="t"/>
              </v:shape>
              <v:shape id="_x0000_s3171" style="position:absolute;left:9275;top:3079;width:38;height:123" coordorigin="9275,3079" coordsize="38,123" path="m9275,3190r,1l9311,3191r,l9275,3190e" filled="f" stroked="f">
                <v:path arrowok="t"/>
              </v:shape>
              <v:shape id="_x0000_s3170" style="position:absolute;left:9275;top:3079;width:38;height:123" coordorigin="9275,3079" coordsize="38,123" path="m9311,3189r-36,l9275,3190r36,1l9311,3189e" filled="f" stroked="f">
                <v:path arrowok="t"/>
              </v:shape>
              <v:shape id="_x0000_s3169" style="position:absolute;left:9275;top:3079;width:38;height:123" coordorigin="9275,3079" coordsize="38,123" path="m9311,3185r-36,1l9275,3189r36,l9311,3185e" filled="f" stroked="f">
                <v:path arrowok="t"/>
              </v:shape>
              <v:shape id="_x0000_s3168" style="position:absolute;left:9275;top:3079;width:38;height:123" coordorigin="9275,3079" coordsize="38,123" path="m9311,3181r-36,1l9275,3185r36,l9311,3181e" filled="f" stroked="f">
                <v:path arrowok="t"/>
              </v:shape>
              <v:shape id="_x0000_s3167" style="position:absolute;left:9275;top:3079;width:38;height:123" coordorigin="9275,3079" coordsize="38,123" path="m9275,3181r,l9311,3181r,l9275,3181e" filled="f" stroked="f">
                <v:path arrowok="t"/>
              </v:shape>
              <v:shape id="_x0000_s3166" style="position:absolute;left:9275;top:3079;width:38;height:123" coordorigin="9275,3079" coordsize="38,123" path="m9311,3192r-36,l9275,3196r37,l9312,3195r-1,-3e" filled="f" stroked="f">
                <v:path arrowok="t"/>
              </v:shape>
              <v:shape id="_x0000_s3165" style="position:absolute;left:9275;top:3079;width:38;height:123" coordorigin="9275,3079" coordsize="38,123" path="m9275,3197r,5l9313,3202r,-2l9312,3198r,-1l9275,3197e" filled="f" stroked="f">
                <v:path arrowok="t"/>
              </v:shape>
            </v:group>
            <v:group id="_x0000_s3148" style="position:absolute;left:9275;top:3081;width:37;height:115" coordorigin="9275,3081" coordsize="37,115">
              <v:shape id="_x0000_s3163" style="position:absolute;left:9275;top:3081;width:37;height:115" coordorigin="9275,3081" coordsize="37,115" path="m9275,3081r36,1l9275,3081e" filled="f" stroked="f">
                <v:path arrowok="t"/>
              </v:shape>
              <v:shape id="_x0000_s3162" style="position:absolute;left:9275;top:3081;width:37;height:115" coordorigin="9275,3081" coordsize="37,115" path="m9275,3085r24,1l9311,3086r-36,-1e" filled="f" stroked="f">
                <v:path arrowok="t"/>
              </v:shape>
              <v:shape id="_x0000_s3161" style="position:absolute;left:9275;top:3081;width:37;height:115" coordorigin="9275,3081" coordsize="37,115" path="m9275,3097r36,l9275,3097e" filled="f" stroked="f">
                <v:path arrowok="t"/>
              </v:shape>
              <v:shape id="_x0000_s3160" style="position:absolute;left:9275;top:3081;width:37;height:115" coordorigin="9275,3081" coordsize="37,115" path="m9275,3097r24,l9311,3097r-36,e" filled="f" stroked="f">
                <v:path arrowok="t"/>
              </v:shape>
              <v:shape id="_x0000_s3159" style="position:absolute;left:9275;top:3081;width:37;height:115" coordorigin="9275,3081" coordsize="37,115" path="m9275,3104r8,1l9275,3105r36,l9306,3105r-2,l9311,3105r-36,-1e" filled="f" stroked="f">
                <v:path arrowok="t"/>
              </v:shape>
              <v:shape id="_x0000_s3158" style="position:absolute;left:9275;top:3081;width:37;height:115" coordorigin="9275,3081" coordsize="37,115" path="m9275,3107r24,1l9311,3108r-36,-1e" filled="f" stroked="f">
                <v:path arrowok="t"/>
              </v:shape>
              <v:shape id="_x0000_s3157" style="position:absolute;left:9275;top:3081;width:37;height:115" coordorigin="9275,3081" coordsize="37,115" path="m9311,3122r-36,l9311,3122e" filled="f" stroked="f">
                <v:path arrowok="t"/>
              </v:shape>
              <v:shape id="_x0000_s3156" style="position:absolute;left:9275;top:3081;width:37;height:115" coordorigin="9275,3081" coordsize="37,115" path="m9275,3132r24,1l9311,3133r-36,-1e" filled="f" stroked="f">
                <v:path arrowok="t"/>
              </v:shape>
              <v:shape id="_x0000_s3155" style="position:absolute;left:9275;top:3081;width:37;height:115" coordorigin="9275,3081" coordsize="37,115" path="m9311,3134r-36,l9311,3134e" filled="f" stroked="f">
                <v:path arrowok="t"/>
              </v:shape>
              <v:shape id="_x0000_s3154" style="position:absolute;left:9275;top:3081;width:37;height:115" coordorigin="9275,3081" coordsize="37,115" path="m9275,3142r36,l9275,3142e" filled="f" stroked="f">
                <v:path arrowok="t"/>
              </v:shape>
              <v:shape id="_x0000_s3153" style="position:absolute;left:9275;top:3081;width:37;height:115" coordorigin="9275,3081" coordsize="37,115" path="m9311,3157r-36,l9311,3157e" filled="f" stroked="f">
                <v:path arrowok="t"/>
              </v:shape>
              <v:shape id="_x0000_s3152" style="position:absolute;left:9275;top:3081;width:37;height:115" coordorigin="9275,3081" coordsize="37,115" path="m9275,3165r36,l9275,3165e" filled="f" stroked="f">
                <v:path arrowok="t"/>
              </v:shape>
              <v:shape id="_x0000_s3151" style="position:absolute;left:9275;top:3081;width:37;height:115" coordorigin="9275,3081" coordsize="37,115" path="m9275,3190r24,1l9311,3191r-36,-1e" filled="f" stroked="f">
                <v:path arrowok="t"/>
              </v:shape>
              <v:shape id="_x0000_s3150" style="position:absolute;left:9275;top:3081;width:37;height:115" coordorigin="9275,3081" coordsize="37,115" path="m9312,3196r-37,l9275,3197r8,-1l9312,3196e" filled="f" stroked="f">
                <v:path arrowok="t"/>
              </v:shape>
              <v:shape id="_x0000_s3149" style="position:absolute;left:9275;top:3081;width:37;height:115" coordorigin="9275,3081" coordsize="37,115" path="m9312,3196r-29,l9302,3196r10,e" filled="f" stroked="f">
                <v:path arrowok="t"/>
              </v:shape>
            </v:group>
            <v:group id="_x0000_s3145" style="position:absolute;left:9275;top:3069;width:340;height:10" coordorigin="9275,3069" coordsize="340,10">
              <v:shape id="_x0000_s3147" style="position:absolute;left:9275;top:3069;width:340;height:10" coordorigin="9275,3069" coordsize="340,10" path="m9616,3069r-44,l9572,3079r44,l9616,3069e" filled="f" stroked="f">
                <v:path arrowok="t"/>
              </v:shape>
              <v:shape id="_x0000_s3146" style="position:absolute;left:9275;top:3069;width:340;height:10" coordorigin="9275,3069" coordsize="340,10" path="m9311,3069r-36,l9275,3079r36,l9311,3069e" filled="f" stroked="f">
                <v:path arrowok="t"/>
              </v:shape>
            </v:group>
            <v:group id="_x0000_s3140" style="position:absolute;left:9563;top:3254;width:4;height:10" coordorigin="9563,3254" coordsize="4,10">
              <v:shape id="_x0000_s3144" style="position:absolute;left:9563;top:3254;width:4;height:10" coordorigin="9563,3254" coordsize="4,10" path="m9563,3254r,4l9564,3258r,-2l9563,3254e" filled="f" stroked="f">
                <v:path arrowok="t"/>
              </v:shape>
              <v:shape id="_x0000_s3143" style="position:absolute;left:9563;top:3254;width:4;height:10" coordorigin="9563,3254" coordsize="4,10" path="m9563,3258r,3l9565,3261r,-1l9565,3258r-2,e" filled="f" stroked="f">
                <v:path arrowok="t"/>
              </v:shape>
              <v:shape id="_x0000_s3142" style="position:absolute;left:9563;top:3254;width:4;height:10" coordorigin="9563,3254" coordsize="4,10" path="m9565,3261r-2,l9564,3263r,1l9567,3264r-1,-2l9565,3261e" filled="f" stroked="f">
                <v:path arrowok="t"/>
              </v:shape>
              <v:shape id="_x0000_s3141" type="#_x0000_t75" style="position:absolute;left:9560;top:3179;width:56;height:86">
                <v:imagedata r:id="rId173" o:title=""/>
              </v:shape>
            </v:group>
            <v:group id="_x0000_s3074" style="position:absolute;left:9563;top:3182;width:52;height:82" coordorigin="9563,3182" coordsize="52,82">
              <v:shape id="_x0000_s3139" style="position:absolute;left:9563;top:3182;width:52;height:82" coordorigin="9563,3182" coordsize="52,82" path="m9614,3228r-50,l9563,3233r,1l9563,3246r3,9l9566,3256r6,8l9573,3264r-1,l9572,3264r,-1l9578,3263r5,-1l9588,3260r4,-3l9568,3257r,-1l9579,3255r18,l9598,3254r1,-2l9600,3251r-34,l9601,3251r1,-1l9603,3249r-24,-1l9564,3248r,-2l9606,3246r1,-2l9608,3242r1,-2l9564,3240r,l9610,3239r1,-1l9612,3236r,-2l9563,3234r1,l9563,3234r1,l9567,3233r4,l9572,3232r24,-1l9614,3230r,l9614,3228e" filled="f" stroked="f">
                <v:path arrowok="t"/>
              </v:shape>
              <v:shape id="_x0000_s3138" style="position:absolute;left:9563;top:3182;width:52;height:82" coordorigin="9563,3182" coordsize="52,82" path="m9578,3263r-6,e" filled="f" stroked="f">
                <v:path arrowok="t"/>
              </v:shape>
              <v:shape id="_x0000_s3137" style="position:absolute;left:9563;top:3182;width:52;height:82" coordorigin="9563,3182" coordsize="52,82" path="m9579,3251r21,e" filled="f" stroked="f">
                <v:path arrowok="t"/>
              </v:shape>
              <v:shape id="_x0000_s3136" style="position:absolute;left:9563;top:3182;width:52;height:82" coordorigin="9563,3182" coordsize="52,82" path="m9606,3246r-41,e" filled="f" stroked="f">
                <v:path arrowok="t"/>
              </v:shape>
              <v:shape id="_x0000_s3135" style="position:absolute;left:9563;top:3182;width:52;height:82" coordorigin="9563,3182" coordsize="52,82" path="m9571,3233r-4,l9564,3234r-1,l9564,3234e" filled="f" stroked="f">
                <v:path arrowok="t"/>
              </v:shape>
              <v:shape id="_x0000_s3134" style="position:absolute;left:9563;top:3182;width:52;height:82" coordorigin="9563,3182" coordsize="52,82" path="m9572,3263r,l9572,3264r1,l9576,3264r2,-1l9572,3263e" filled="f" stroked="f">
                <v:path arrowok="t"/>
              </v:shape>
              <v:shape id="_x0000_s3133" style="position:absolute;left:9563;top:3182;width:52;height:82" coordorigin="9563,3182" coordsize="52,82" path="m9572,3263r6,e" filled="f" stroked="f">
                <v:path arrowok="t"/>
              </v:shape>
              <v:shape id="_x0000_s3132" style="position:absolute;left:9563;top:3182;width:52;height:82" coordorigin="9563,3182" coordsize="52,82" path="m9578,3263r-6,l9578,3263e" filled="f" stroked="f">
                <v:path arrowok="t"/>
              </v:shape>
              <v:shape id="_x0000_s3131" style="position:absolute;left:9563;top:3182;width:52;height:82" coordorigin="9563,3182" coordsize="52,82" path="m9596,3255r-12,l9575,3256r-6,1l9568,3257r25,l9594,3256r2,-1e" filled="f" stroked="f">
                <v:path arrowok="t"/>
              </v:shape>
              <v:shape id="_x0000_s3130" style="position:absolute;left:9563;top:3182;width:52;height:82" coordorigin="9563,3182" coordsize="52,82" path="m9600,3251r-21,e" filled="f" stroked="f">
                <v:path arrowok="t"/>
              </v:shape>
              <v:shape id="_x0000_s3129" style="position:absolute;left:9563;top:3182;width:52;height:82" coordorigin="9563,3182" coordsize="52,82" path="m9601,3251r-22,l9600,3251r1,e" filled="f" stroked="f">
                <v:path arrowok="t"/>
              </v:shape>
              <v:shape id="_x0000_s3128" style="position:absolute;left:9563;top:3182;width:52;height:82" coordorigin="9563,3182" coordsize="52,82" path="m9565,3246r38,3l9604,3248r2,-2l9565,3246e" filled="f" stroked="f">
                <v:path arrowok="t"/>
              </v:shape>
              <v:shape id="_x0000_s3127" style="position:absolute;left:9563;top:3182;width:52;height:82" coordorigin="9563,3182" coordsize="52,82" path="m9565,3246r41,e" filled="f" stroked="f">
                <v:path arrowok="t"/>
              </v:shape>
              <v:shape id="_x0000_s3126" style="position:absolute;left:9563;top:3182;width:52;height:82" coordorigin="9563,3182" coordsize="52,82" path="m9606,3246r-41,l9606,3246e" filled="f" stroked="f">
                <v:path arrowok="t"/>
              </v:shape>
              <v:shape id="_x0000_s3125" style="position:absolute;left:9563;top:3182;width:52;height:82" coordorigin="9563,3182" coordsize="52,82" path="m9610,3240r-37,l9608,3240r2,e" filled="f" stroked="f">
                <v:path arrowok="t"/>
              </v:shape>
              <v:shape id="_x0000_s3124" style="position:absolute;left:9563;top:3182;width:52;height:82" coordorigin="9563,3182" coordsize="52,82" path="m9564,3234r-1,l9564,3234r3,-1l9571,3233e" filled="f" stroked="f">
                <v:path arrowok="t"/>
              </v:shape>
              <v:shape id="_x0000_s3123" style="position:absolute;left:9563;top:3182;width:52;height:82" coordorigin="9563,3182" coordsize="52,82" path="m9571,3233r-4,l9564,3234r-1,l9564,3234r7,-1e" filled="f" stroked="f">
                <v:path arrowok="t"/>
              </v:shape>
              <v:shape id="_x0000_s3122" style="position:absolute;left:9563;top:3182;width:52;height:82" coordorigin="9563,3182" coordsize="52,82" path="m9571,3233r-7,1e" filled="f" stroked="f">
                <v:path arrowok="t"/>
              </v:shape>
              <v:shape id="_x0000_s3121" style="position:absolute;left:9563;top:3182;width:52;height:82" coordorigin="9563,3182" coordsize="52,82" path="m9564,3234r7,-1e" filled="f" stroked="f">
                <v:path arrowok="t"/>
              </v:shape>
              <v:shape id="_x0000_s3120" style="position:absolute;left:9563;top:3182;width:52;height:82" coordorigin="9563,3182" coordsize="52,82" path="m9614,3231r-24,l9573,3232r-2,1l9564,3234r48,l9613,3233r1,-2e" filled="f" stroked="f">
                <v:path arrowok="t"/>
              </v:shape>
              <v:shape id="_x0000_s3119" style="position:absolute;left:9563;top:3182;width:52;height:82" coordorigin="9563,3182" coordsize="52,82" path="m9565,3223r-1,5l9614,3227r1,-2l9584,3225r-4,l9575,3224r-4,l9569,3224r-2,l9567,3223r-1,l9565,3223e" filled="f" stroked="f">
                <v:path arrowok="t"/>
              </v:shape>
              <v:shape id="_x0000_s3118" style="position:absolute;left:9563;top:3182;width:52;height:82" coordorigin="9563,3182" coordsize="52,82" path="m9569,3224r2,l9575,3224r5,1e" filled="f" stroked="f">
                <v:path arrowok="t"/>
              </v:shape>
              <v:shape id="_x0000_s3117" style="position:absolute;left:9563;top:3182;width:52;height:82" coordorigin="9563,3182" coordsize="52,82" path="m9565,3223r1,l9567,3223e" filled="f" stroked="f">
                <v:path arrowok="t"/>
              </v:shape>
              <v:shape id="_x0000_s3116" style="position:absolute;left:9563;top:3182;width:52;height:82" coordorigin="9563,3182" coordsize="52,82" path="m9615,3222r-50,1l9567,3223r2,1l9580,3225r8,l9615,3225r,-1l9615,3222e" filled="f" stroked="f">
                <v:path arrowok="t"/>
              </v:shape>
              <v:shape id="_x0000_s3115" style="position:absolute;left:9563;top:3182;width:52;height:82" coordorigin="9563,3182" coordsize="52,82" path="m9580,3225r-11,-1e" filled="f" stroked="f">
                <v:path arrowok="t"/>
              </v:shape>
              <v:shape id="_x0000_s3114" style="position:absolute;left:9563;top:3182;width:52;height:82" coordorigin="9563,3182" coordsize="52,82" path="m9567,3223r-2,e" filled="f" stroked="f">
                <v:path arrowok="t"/>
              </v:shape>
              <v:shape id="_x0000_s3113" style="position:absolute;left:9563;top:3182;width:52;height:82" coordorigin="9563,3182" coordsize="52,82" path="m9580,3225r-5,-1l9571,3224r-2,e" filled="f" stroked="f">
                <v:path arrowok="t"/>
              </v:shape>
              <v:shape id="_x0000_s3112" style="position:absolute;left:9563;top:3182;width:52;height:82" coordorigin="9563,3182" coordsize="52,82" path="m9569,3224r11,1e" filled="f" stroked="f">
                <v:path arrowok="t"/>
              </v:shape>
              <v:shape id="_x0000_s3111" style="position:absolute;left:9563;top:3182;width:52;height:82" coordorigin="9563,3182" coordsize="52,82" path="m9569,3224r2,l9575,3224r5,1l9569,3224e" filled="f" stroked="f">
                <v:path arrowok="t"/>
              </v:shape>
              <v:shape id="_x0000_s3110" style="position:absolute;left:9563;top:3182;width:52;height:82" coordorigin="9563,3182" coordsize="52,82" path="m9567,3223r-1,l9565,3223e" filled="f" stroked="f">
                <v:path arrowok="t"/>
              </v:shape>
              <v:shape id="_x0000_s3109" style="position:absolute;left:9563;top:3182;width:52;height:82" coordorigin="9563,3182" coordsize="52,82" path="m9565,3223r2,e" filled="f" stroked="f">
                <v:path arrowok="t"/>
              </v:shape>
              <v:shape id="_x0000_s3108" style="position:absolute;left:9563;top:3182;width:52;height:82" coordorigin="9563,3182" coordsize="52,82" path="m9565,3223r,l9566,3223r1,l9565,3223e" filled="f" stroked="f">
                <v:path arrowok="t"/>
              </v:shape>
              <v:shape id="_x0000_s3107" style="position:absolute;left:9563;top:3182;width:52;height:82" coordorigin="9563,3182" coordsize="52,82" path="m9616,3210r-45,1l9570,3211r,l9566,3218r-1,4l9615,3222r1,-3l9616,3217r-49,l9616,3216r,-5l9571,3211r-1,l9571,3211r45,l9616,3210e" filled="f" stroked="f">
                <v:path arrowok="t"/>
              </v:shape>
              <v:shape id="_x0000_s3106" style="position:absolute;left:9563;top:3182;width:52;height:82" coordorigin="9563,3182" coordsize="52,82" path="m9616,3216r-42,1l9616,3217r,-1e" filled="f" stroked="f">
                <v:path arrowok="t"/>
              </v:shape>
              <v:shape id="_x0000_s3105" style="position:absolute;left:9563;top:3182;width:52;height:82" coordorigin="9563,3182" coordsize="52,82" path="m9570,3211r-1,l9569,3211r1,e" filled="f" stroked="f">
                <v:path arrowok="t"/>
              </v:shape>
              <v:shape id="_x0000_s3104" style="position:absolute;left:9563;top:3182;width:52;height:82" coordorigin="9563,3182" coordsize="52,82" path="m9570,3210r-1,1l9569,3211r,l9570,3211r,-1e" filled="f" stroked="f">
                <v:path arrowok="t"/>
              </v:shape>
              <v:shape id="_x0000_s3103" style="position:absolute;left:9563;top:3182;width:52;height:82" coordorigin="9563,3182" coordsize="52,82" path="m9616,3208r-24,1l9576,3210r-6,1l9616,3210r,-2e" filled="f" stroked="f">
                <v:path arrowok="t"/>
              </v:shape>
              <v:shape id="_x0000_s3102" style="position:absolute;left:9563;top:3182;width:52;height:82" coordorigin="9563,3182" coordsize="52,82" path="m9570,3211r6,-1e" filled="f" stroked="f">
                <v:path arrowok="t"/>
              </v:shape>
              <v:shape id="_x0000_s3101" style="position:absolute;left:9563;top:3182;width:52;height:82" coordorigin="9563,3182" coordsize="52,82" path="m9576,3210r-6,1e" filled="f" stroked="f">
                <v:path arrowok="t"/>
              </v:shape>
              <v:shape id="_x0000_s3100" style="position:absolute;left:9563;top:3182;width:52;height:82" coordorigin="9563,3182" coordsize="52,82" path="m9576,3210r-4,l9570,3210r,1l9576,3210e" filled="f" stroked="f">
                <v:path arrowok="t"/>
              </v:shape>
              <v:shape id="_x0000_s3099" style="position:absolute;left:9563;top:3182;width:52;height:82" coordorigin="9563,3182" coordsize="52,82" path="m9570,3210r2,l9576,3210e" filled="f" stroked="f">
                <v:path arrowok="t"/>
              </v:shape>
              <v:shape id="_x0000_s3098" style="position:absolute;left:9563;top:3182;width:52;height:82" coordorigin="9563,3182" coordsize="52,82" path="m9576,3210r-4,l9570,3210e" filled="f" stroked="f">
                <v:path arrowok="t"/>
              </v:shape>
              <v:shape id="_x0000_s3097" style="position:absolute;left:9563;top:3182;width:52;height:82" coordorigin="9563,3182" coordsize="52,82" path="m9573,3205r-3,5l9572,3210r4,l9578,3209r26,-1l9616,3208r,-3l9573,3205e" filled="f" stroked="f">
                <v:path arrowok="t"/>
              </v:shape>
              <v:shape id="_x0000_s3096" style="position:absolute;left:9563;top:3182;width:52;height:82" coordorigin="9563,3182" coordsize="52,82" path="m9573,3205r,l9573,3205r,e" filled="f" stroked="f">
                <v:path arrowok="t"/>
              </v:shape>
              <v:shape id="_x0000_s3095" style="position:absolute;left:9563;top:3182;width:52;height:82" coordorigin="9563,3182" coordsize="52,82" path="m9574,3204r-1,l9573,3205r,l9574,3204e" filled="f" stroked="f">
                <v:path arrowok="t"/>
              </v:shape>
              <v:shape id="_x0000_s3094" style="position:absolute;left:9563;top:3182;width:52;height:82" coordorigin="9563,3182" coordsize="52,82" path="m9574,3204r-1,1e" filled="f" stroked="f">
                <v:path arrowok="t"/>
              </v:shape>
              <v:shape id="_x0000_s3093" style="position:absolute;left:9563;top:3182;width:52;height:82" coordorigin="9563,3182" coordsize="52,82" path="m9616,3202r-43,3l9616,3205r,-3e" filled="f" stroked="f">
                <v:path arrowok="t"/>
              </v:shape>
              <v:shape id="_x0000_s3092" style="position:absolute;left:9563;top:3182;width:52;height:82" coordorigin="9563,3182" coordsize="52,82" path="m9573,3205r9,-2e" filled="f" stroked="f">
                <v:path arrowok="t"/>
              </v:shape>
              <v:shape id="_x0000_s3091" style="position:absolute;left:9563;top:3182;width:52;height:82" coordorigin="9563,3182" coordsize="52,82" path="m9586,3203r19,-1e" filled="f" stroked="f">
                <v:path arrowok="t"/>
              </v:shape>
              <v:shape id="_x0000_s3090" style="position:absolute;left:9563;top:3182;width:52;height:82" coordorigin="9563,3182" coordsize="52,82" path="m9573,3205r1,-1e" filled="f" stroked="f">
                <v:path arrowok="t"/>
              </v:shape>
              <v:shape id="_x0000_s3089" style="position:absolute;left:9563;top:3182;width:52;height:82" coordorigin="9563,3182" coordsize="52,82" path="m9582,3203r-9,2e" filled="f" stroked="f">
                <v:path arrowok="t"/>
              </v:shape>
              <v:shape id="_x0000_s3088" style="position:absolute;left:9563;top:3182;width:52;height:82" coordorigin="9563,3182" coordsize="52,82" path="m9582,3203r-6,1l9574,3204r-1,1l9582,3203e" filled="f" stroked="f">
                <v:path arrowok="t"/>
              </v:shape>
              <v:shape id="_x0000_s3087" style="position:absolute;left:9563;top:3182;width:52;height:82" coordorigin="9563,3182" coordsize="52,82" path="m9574,3204r2,l9582,3203e" filled="f" stroked="f">
                <v:path arrowok="t"/>
              </v:shape>
              <v:shape id="_x0000_s3086" style="position:absolute;left:9563;top:3182;width:52;height:82" coordorigin="9563,3182" coordsize="52,82" path="m9582,3203r-6,1l9574,3204e" filled="f" stroked="f">
                <v:path arrowok="t"/>
              </v:shape>
              <v:shape id="_x0000_s3085" style="position:absolute;left:9563;top:3182;width:52;height:82" coordorigin="9563,3182" coordsize="52,82" path="m9616,3193r-32,1l9576,3200r-2,4l9576,3204r6,-1l9583,3203r3,l9590,3202r11,l9605,3202r5,l9616,3202r,-2l9577,3199r39,l9616,3193e" filled="f" stroked="f">
                <v:path arrowok="t"/>
              </v:shape>
              <v:shape id="_x0000_s3084" style="position:absolute;left:9563;top:3182;width:52;height:82" coordorigin="9563,3182" coordsize="52,82" path="m9605,3202r-4,l9590,3202r-4,1e" filled="f" stroked="f">
                <v:path arrowok="t"/>
              </v:shape>
              <v:shape id="_x0000_s3083" style="position:absolute;left:9563;top:3182;width:52;height:82" coordorigin="9563,3182" coordsize="52,82" path="m9605,3202r-19,1e" filled="f" stroked="f">
                <v:path arrowok="t"/>
              </v:shape>
              <v:shape id="_x0000_s3082" style="position:absolute;left:9563;top:3182;width:52;height:82" coordorigin="9563,3182" coordsize="52,82" path="m9586,3203r4,-1l9601,3202r4,e" filled="f" stroked="f">
                <v:path arrowok="t"/>
              </v:shape>
              <v:shape id="_x0000_s3081" style="position:absolute;left:9563;top:3182;width:52;height:82" coordorigin="9563,3182" coordsize="52,82" path="m9605,3202r-4,l9590,3202r-4,1l9605,3202e" filled="f" stroked="f">
                <v:path arrowok="t"/>
              </v:shape>
              <v:shape id="_x0000_s3080" style="position:absolute;left:9563;top:3182;width:52;height:82" coordorigin="9563,3182" coordsize="52,82" path="m9616,3199r-25,l9616,3199r,e" filled="f" stroked="f">
                <v:path arrowok="t"/>
              </v:shape>
              <v:shape id="_x0000_s3079" style="position:absolute;left:9563;top:3182;width:52;height:82" coordorigin="9563,3182" coordsize="52,82" path="m9585,3194r-2,l9584,3194r1,e" filled="f" stroked="f">
                <v:path arrowok="t"/>
              </v:shape>
              <v:shape id="_x0000_s3078" style="position:absolute;left:9563;top:3182;width:52;height:82" coordorigin="9563,3182" coordsize="52,82" path="m9592,3188r-7,6l9616,3193r,-3l9601,3190r-9,-1l9592,3188e" filled="f" stroked="f">
                <v:path arrowok="t"/>
              </v:shape>
              <v:shape id="_x0000_s3077" style="position:absolute;left:9563;top:3182;width:52;height:82" coordorigin="9563,3182" coordsize="52,82" path="m9616,3187r-24,1l9593,3188r2,1l9603,3189r5,1l9616,3190r,-3e" filled="f" stroked="f">
                <v:path arrowok="t"/>
              </v:shape>
              <v:shape id="_x0000_s3076" style="position:absolute;left:9563;top:3182;width:52;height:82" coordorigin="9563,3182" coordsize="52,82" path="m9592,3188r,l9592,3188r,e" filled="f" stroked="f">
                <v:path arrowok="t"/>
              </v:shape>
              <v:shape id="_x0000_s3075" style="position:absolute;left:9563;top:3182;width:52;height:82" coordorigin="9563,3182" coordsize="52,82" path="m9616,3182r-22,5l9592,3188r24,-1l9616,3182e" filled="f" stroked="f">
                <v:path arrowok="t"/>
              </v:shape>
            </v:group>
            <v:group id="_x0000_s2019" style="position:absolute;left:9563;top:3187;width:52;height:77" coordorigin="9563,3187" coordsize="52,77">
              <v:shape id="_x0000_s3073" style="position:absolute;left:9563;top:3187;width:52;height:77" coordorigin="9563,3187" coordsize="52,77" path="m9616,3187r-24,1l9592,3189r9,1l9616,3190r-8,l9603,3189r-8,l9593,3188r-1,l9616,3187e" filled="f" stroked="f">
                <v:path arrowok="t"/>
              </v:shape>
              <v:shape id="_x0000_s3072" style="position:absolute;left:9563;top:3187;width:52;height:77" coordorigin="9563,3187" coordsize="52,77" path="m9616,3193r-33,1l9616,3193r,e" filled="f" stroked="f">
                <v:path arrowok="t"/>
              </v:shape>
              <v:shape id="_x0000_s2047" style="position:absolute;left:9563;top:3187;width:52;height:77" coordorigin="9563,3187" coordsize="52,77" path="m9616,3199r-39,l9591,3199r25,e" filled="f" stroked="f">
                <v:path arrowok="t"/>
              </v:shape>
              <v:shape id="_x0000_s2046" style="position:absolute;left:9563;top:3187;width:52;height:77" coordorigin="9563,3187" coordsize="52,77" path="m9616,3205r-43,l9616,3205e" filled="f" stroked="f">
                <v:path arrowok="t"/>
              </v:shape>
              <v:shape id="_x0000_s2045" style="position:absolute;left:9563;top:3187;width:52;height:77" coordorigin="9563,3187" coordsize="52,77" path="m9573,3205r,e" filled="f" stroked="f">
                <v:path arrowok="t"/>
              </v:shape>
              <v:shape id="_x0000_s2044" style="position:absolute;left:9563;top:3187;width:52;height:77" coordorigin="9563,3187" coordsize="52,77" path="m9573,3205r,e" filled="f" stroked="f">
                <v:path arrowok="t"/>
              </v:shape>
              <v:shape id="_x0000_s2043" style="position:absolute;left:9563;top:3187;width:52;height:77" coordorigin="9563,3187" coordsize="52,77" path="m9573,3205r,l9573,3205e" filled="f" stroked="f">
                <v:path arrowok="t"/>
              </v:shape>
              <v:shape id="_x0000_s2042" style="position:absolute;left:9563;top:3187;width:52;height:77" coordorigin="9563,3187" coordsize="52,77" path="m9584,3203r-8,1l9573,3204r,1l9584,3203e" filled="f" stroked="f">
                <v:path arrowok="t"/>
              </v:shape>
              <v:shape id="_x0000_s2041" style="position:absolute;left:9563;top:3187;width:52;height:77" coordorigin="9563,3187" coordsize="52,77" path="m9588,3203r-2,l9584,3203r4,e" filled="f" stroked="f">
                <v:path arrowok="t"/>
              </v:shape>
              <v:shape id="_x0000_s2040" style="position:absolute;left:9563;top:3187;width:52;height:77" coordorigin="9563,3187" coordsize="52,77" path="m9607,3202r-6,l9590,3202r-2,1l9607,3202e" filled="f" stroked="f">
                <v:path arrowok="t"/>
              </v:shape>
              <v:shape id="_x0000_s2039" style="position:absolute;left:9563;top:3187;width:52;height:77" coordorigin="9563,3187" coordsize="52,77" path="m9616,3202r-9,l9616,3202e" filled="f" stroked="f">
                <v:path arrowok="t"/>
              </v:shape>
              <v:shape id="_x0000_s2038" style="position:absolute;left:9563;top:3187;width:52;height:77" coordorigin="9563,3187" coordsize="52,77" path="m9616,3210r-47,1l9604,3211r12,-1e" filled="f" stroked="f">
                <v:path arrowok="t"/>
              </v:shape>
              <v:shape id="_x0000_s2037" style="position:absolute;left:9563;top:3187;width:52;height:77" coordorigin="9563,3187" coordsize="52,77" path="m9570,3210r-1,1l9569,3211r1,-1e" filled="f" stroked="f">
                <v:path arrowok="t"/>
              </v:shape>
              <v:shape id="_x0000_s2036" style="position:absolute;left:9563;top:3187;width:52;height:77" coordorigin="9563,3187" coordsize="52,77" path="m9570,3210r,l9570,3210e" filled="f" stroked="f">
                <v:path arrowok="t"/>
              </v:shape>
              <v:shape id="_x0000_s2035" style="position:absolute;left:9563;top:3187;width:52;height:77" coordorigin="9563,3187" coordsize="52,77" path="m9579,3210r-3,l9572,3210r-2,l9579,3210e" filled="f" stroked="f">
                <v:path arrowok="t"/>
              </v:shape>
              <v:shape id="_x0000_s2034" style="position:absolute;left:9563;top:3187;width:52;height:77" coordorigin="9563,3187" coordsize="52,77" path="m9616,3208r-31,1l9579,3210r13,-1l9616,3208e" filled="f" stroked="f">
                <v:path arrowok="t"/>
              </v:shape>
              <v:shape id="_x0000_s2033" style="position:absolute;left:9563;top:3187;width:52;height:77" coordorigin="9563,3187" coordsize="52,77" path="m9616,3216r-49,1l9584,3217r-10,l9614,3216r2,e" filled="f" stroked="f">
                <v:path arrowok="t"/>
              </v:shape>
              <v:shape id="_x0000_s2032" style="position:absolute;left:9563;top:3187;width:52;height:77" coordorigin="9563,3187" coordsize="52,77" path="m9581,3225r7,l9591,3225r-10,e" filled="f" stroked="f">
                <v:path arrowok="t"/>
              </v:shape>
              <v:shape id="_x0000_s2031" style="position:absolute;left:9563;top:3187;width:52;height:77" coordorigin="9563,3187" coordsize="52,77" path="m9573,3224r,l9581,3225r-6,-1l9573,3224e" filled="f" stroked="f">
                <v:path arrowok="t"/>
              </v:shape>
              <v:shape id="_x0000_s2030" style="position:absolute;left:9563;top:3187;width:52;height:77" coordorigin="9563,3187" coordsize="52,77" path="m9565,3223r,l9566,3223r5,1l9573,3224r-8,-1e" filled="f" stroked="f">
                <v:path arrowok="t"/>
              </v:shape>
              <v:shape id="_x0000_s2029" style="position:absolute;left:9563;top:3187;width:52;height:77" coordorigin="9563,3187" coordsize="52,77" path="m9615,3222r-50,1l9565,3223r50,-1e" filled="f" stroked="f">
                <v:path arrowok="t"/>
              </v:shape>
              <v:shape id="_x0000_s2028" style="position:absolute;left:9563;top:3187;width:52;height:77" coordorigin="9563,3187" coordsize="52,77" path="m9614,3227r-50,1l9614,3228r,-1e" filled="f" stroked="f">
                <v:path arrowok="t"/>
              </v:shape>
              <v:shape id="_x0000_s2027" style="position:absolute;left:9563;top:3187;width:52;height:77" coordorigin="9563,3187" coordsize="52,77" path="m9612,3234r-49,l9563,3234r49,e" filled="f" stroked="f">
                <v:path arrowok="t"/>
              </v:shape>
              <v:shape id="_x0000_s2026" style="position:absolute;left:9563;top:3187;width:52;height:77" coordorigin="9563,3187" coordsize="52,77" path="m9575,3232r-3,1l9567,3233r-3,1l9563,3234r3,-1l9575,3232e" filled="f" stroked="f">
                <v:path arrowok="t"/>
              </v:shape>
              <v:shape id="_x0000_s2025" style="position:absolute;left:9563;top:3187;width:52;height:77" coordorigin="9563,3187" coordsize="52,77" path="m9614,3230r-31,2l9575,3232r14,-1l9612,3231r2,-1e" filled="f" stroked="f">
                <v:path arrowok="t"/>
              </v:shape>
              <v:shape id="_x0000_s2024" style="position:absolute;left:9563;top:3187;width:52;height:77" coordorigin="9563,3187" coordsize="52,77" path="m9610,3239r-46,1l9581,3240r28,l9573,3240r37,e" filled="f" stroked="f">
                <v:path arrowok="t"/>
              </v:shape>
              <v:shape id="_x0000_s2023" style="position:absolute;left:9563;top:3187;width:52;height:77" coordorigin="9563,3187" coordsize="52,77" path="m9565,3246r-1,l9564,3248r15,l9603,3249r-4,l9584,3248r-7,l9567,3247r-2,-1l9564,3246r1,e" filled="f" stroked="f">
                <v:path arrowok="t"/>
              </v:shape>
              <v:shape id="_x0000_s2022" style="position:absolute;left:9563;top:3187;width:52;height:77" coordorigin="9563,3187" coordsize="52,77" path="m9601,3251r-35,l9579,3251r22,l9596,3251r5,e" filled="f" stroked="f">
                <v:path arrowok="t"/>
              </v:shape>
              <v:shape id="_x0000_s2021" style="position:absolute;left:9563;top:3187;width:52;height:77" coordorigin="9563,3187" coordsize="52,77" path="m9597,3255r-18,l9568,3256r,1l9593,3257r-25,l9569,3257r6,-1l9584,3255r12,e" filled="f" stroked="f">
                <v:path arrowok="t"/>
              </v:shape>
              <v:shape id="_x0000_s2020" style="position:absolute;left:9563;top:3187;width:52;height:77" coordorigin="9563,3187" coordsize="52,77" path="m9572,3263r,l9572,3264r1,l9573,3264r-1,l9572,3263r,l9578,3263r-6,e" filled="f" stroked="f">
                <v:path arrowok="t"/>
              </v:shape>
            </v:group>
            <v:group id="_x0000_s2016" style="position:absolute;left:9275;top:3202;width:51;height:62" coordorigin="9275,3202" coordsize="51,62">
              <v:shape id="_x0000_s2018" style="position:absolute;left:9275;top:3202;width:51;height:62" coordorigin="9275,3202" coordsize="51,62" path="m9313,3202r-38,l9275,3208r42,l9315,3206r-1,-2l9313,3202e" filled="f" stroked="f">
                <v:path arrowok="t"/>
              </v:shape>
              <v:shape id="_x0000_s2017" style="position:absolute;left:9275;top:3202;width:51;height:62" coordorigin="9275,3202" coordsize="51,62" path="m9319,3212r,52l9326,3264r,-46l9323,3217r-2,-3l9319,3212e" filled="f" stroked="f">
                <v:path arrowok="t"/>
              </v:shape>
            </v:group>
            <v:group id="_x0000_s2014" style="position:absolute;left:9276;top:3226;width:23;height:7" coordorigin="9276,3226" coordsize="23,7">
              <v:shape id="_x0000_s2015" style="position:absolute;left:9276;top:3226;width:23;height:7" coordorigin="9276,3226" coordsize="23,7" path="m9299,3226r-23,l9277,3228r,2l9278,3233r21,-1l9299,3226e" filled="f" stroked="f">
                <v:path arrowok="t"/>
              </v:shape>
            </v:group>
            <v:group id="_x0000_s2010" style="position:absolute;left:9285;top:3246;width:14;height:7" coordorigin="9285,3246" coordsize="14,7">
              <v:shape id="_x0000_s2013" style="position:absolute;left:9285;top:3246;width:14;height:7" coordorigin="9285,3246" coordsize="14,7" path="m9299,3246r-14,l9287,3248r2,2l9291,3252r8,l9299,3246e" filled="f" stroked="f">
                <v:path arrowok="t"/>
              </v:shape>
              <v:shape id="_x0000_s2012" type="#_x0000_t75" style="position:absolute;left:9275;top:2924;width:341;height:145">
                <v:imagedata r:id="rId174" o:title=""/>
              </v:shape>
              <v:shape id="_x0000_s2011" type="#_x0000_t75" style="position:absolute;left:9496;top:1114;width:284;height:438">
                <v:imagedata r:id="rId175" o:title=""/>
              </v:shape>
            </v:group>
            <v:group id="_x0000_s2003" style="position:absolute;left:9736;top:1546;width:199;height:65" coordorigin="9736,1546" coordsize="199,65">
              <v:shape id="_x0000_s2009" style="position:absolute;left:9736;top:1546;width:199;height:65" coordorigin="9736,1546" coordsize="199,65" path="m9781,1546r-45,6l9736,1579r13,15l9767,1605r20,5l9794,1610r17,l9910,1596r13,l9920,1590r-2,-13l9845,1577r-21,-3l9805,1566r-17,-12l9781,1546e" filled="f" stroked="f">
                <v:path arrowok="t"/>
              </v:shape>
              <v:shape id="_x0000_s2008" style="position:absolute;left:9736;top:1546;width:199;height:65" coordorigin="9736,1546" coordsize="199,65" path="m9923,1596r-13,e" filled="f" stroked="f">
                <v:path arrowok="t"/>
              </v:shape>
              <v:shape id="_x0000_s2007" style="position:absolute;left:9736;top:1546;width:199;height:65" coordorigin="9736,1546" coordsize="199,65" path="m9910,1596r13,e" filled="f" stroked="f">
                <v:path arrowok="t"/>
              </v:shape>
              <v:shape id="_x0000_s2006" style="position:absolute;left:9736;top:1546;width:199;height:65" coordorigin="9736,1546" coordsize="199,65" path="m9923,1596r-13,l9910,1610r24,l9926,1601r-3,-5e" filled="f" stroked="f">
                <v:path arrowok="t"/>
              </v:shape>
              <v:shape id="_x0000_s2005" type="#_x0000_t75" style="position:absolute;left:9311;top:2965;width:261;height:261">
                <v:imagedata r:id="rId176" o:title=""/>
              </v:shape>
              <v:shape id="_x0000_s2004" type="#_x0000_t75" style="position:absolute;left:9317;top:2970;width:250;height:150">
                <v:imagedata r:id="rId177" o:title=""/>
              </v:shape>
            </v:group>
            <v:group id="_x0000_s2001" style="position:absolute;left:9449;top:3082;width:45;height:45" coordorigin="9449,3082" coordsize="45,45">
              <v:shape id="_x0000_s2002" style="position:absolute;left:9449;top:3082;width:45;height:45" coordorigin="9449,3082" coordsize="45,45" path="m9484,3082r-25,l9449,3092r,25l9459,3127r25,l9494,3117r,-25l9484,3082e" stroked="f">
                <v:path arrowok="t"/>
              </v:shape>
            </v:group>
            <v:group id="_x0000_s1996" style="position:absolute;left:9360;top:3038;width:163;height:115" coordorigin="9360,3038" coordsize="163,115">
              <v:shape id="_x0000_s2000" style="position:absolute;left:9360;top:3038;width:163;height:115" coordorigin="9360,3038" coordsize="163,115" path="m9518,3038r-152,l9360,3044r,103l9366,3153r152,l9523,3147r,-11l9471,3136r-20,-8l9440,3110r6,-24l9457,3078r-73,l9382,3076r,-18l9384,3056r139,l9523,3044r-5,-6e" stroked="f">
                <v:path arrowok="t"/>
              </v:shape>
              <v:shape id="_x0000_s1999" style="position:absolute;left:9360;top:3038;width:163;height:115" coordorigin="9360,3038" coordsize="163,115" path="m9523,3074r-61,l9487,3078r13,14l9497,3118r-12,15l9471,3136r52,l9523,3074e" stroked="f">
                <v:path arrowok="t"/>
              </v:shape>
              <v:shape id="_x0000_s1998" style="position:absolute;left:9360;top:3038;width:163;height:115" coordorigin="9360,3038" coordsize="163,115" path="m9523,3056r-96,l9429,3058r,18l9427,3078r30,l9462,3074r61,l9523,3056e" stroked="f">
                <v:path arrowok="t"/>
              </v:shape>
              <v:shape id="_x0000_s1997" type="#_x0000_t75" style="position:absolute;left:9726;top:2064;width:339;height:339">
                <v:imagedata r:id="rId178" o:title=""/>
              </v:shape>
            </v:group>
            <v:group id="_x0000_s1994" style="position:absolute;left:9826;top:2064;width:45;height:19" coordorigin="9826,2064" coordsize="45,19">
              <v:shape id="_x0000_s1995" style="position:absolute;left:9826;top:2064;width:45;height:19" coordorigin="9826,2064" coordsize="45,19" path="m9871,2064r-45,l9828,2075r9,8l9860,2083r9,-8l9871,2064e" filled="f" stroked="f">
                <v:path arrowok="t"/>
              </v:shape>
            </v:group>
            <v:group id="_x0000_s1988" style="position:absolute;left:9737;top:2064;width:163;height:46" coordorigin="9737,2064" coordsize="163,46">
              <v:shape id="_x0000_s1993" style="position:absolute;left:9737;top:2064;width:163;height:46" coordorigin="9737,2064" coordsize="163,46" path="m9817,2064r-43,l9753,2069r-16,12l9737,2104r6,6l9785,2110r10,-8l9807,2098r93,l9900,2092r-52,l9828,2085r-11,-18l9817,2064e" filled="f" stroked="f">
                <v:path arrowok="t"/>
              </v:shape>
              <v:shape id="_x0000_s1992" style="position:absolute;left:9737;top:2064;width:163;height:46" coordorigin="9737,2064" coordsize="163,46" path="m9848,2092r52,e" filled="f" stroked="f">
                <v:path arrowok="t"/>
              </v:shape>
              <v:shape id="_x0000_s1991" style="position:absolute;left:9737;top:2064;width:163;height:46" coordorigin="9737,2064" coordsize="163,46" path="m9900,2092r-52,e" filled="f" stroked="f">
                <v:path arrowok="t"/>
              </v:shape>
              <v:shape id="_x0000_s1990" style="position:absolute;left:9737;top:2064;width:163;height:46" coordorigin="9737,2064" coordsize="163,46" path="m9901,2064r-21,l9880,2065r-10,19l9850,2092r-2,l9900,2092r1,-28e" filled="f" stroked="f">
                <v:path arrowok="t"/>
              </v:shape>
              <v:shape id="_x0000_s1989" type="#_x0000_t75" style="position:absolute;left:10241;top:1401;width:180;height:234">
                <v:imagedata r:id="rId179" o:title=""/>
              </v:shape>
            </v:group>
            <v:group id="_x0000_s1949" style="position:absolute;left:10133;top:1550;width:279;height:84" coordorigin="10133,1550" coordsize="279,84">
              <v:shape id="_x0000_s1987" style="position:absolute;left:10133;top:1550;width:279;height:84" coordorigin="10133,1550" coordsize="279,84" path="m10322,1550r-15,13l10288,1573r-20,4l10262,1577r-45,l10203,1593r-17,11l10166,1610r-9,l10133,1610r,24l10261,1634r1,-4l10264,1628r-1,-4l10263,1624r,-1l10262,1620r-15,l10248,1618r-3,l10243,1618r-2,-3l10247,1612r9,-3l10265,1599r3,l10292,1599r2,-2l10315,1597r4,-3l10323,1592r4,-4l10330,1586r21,l10351,1586r46,l10400,1585r10,l10406,1581r-5,-3l10406,1577r3,-1l10411,1571r-5,-5l10412,1561r-1,l10372,1561r-2,-1l10368,1557r-31,l10336,1557r-4,-4l10328,1552r-1,-1l10326,1551r-2,-1l10322,1550e" filled="f" stroked="f">
                <v:path arrowok="t"/>
              </v:shape>
              <v:shape id="_x0000_s1986" style="position:absolute;left:10133;top:1550;width:279;height:84" coordorigin="10133,1550" coordsize="279,84" path="m10397,1586r-46,e" filled="f" stroked="f">
                <v:path arrowok="t"/>
              </v:shape>
              <v:shape id="_x0000_s1985" style="position:absolute;left:10133;top:1550;width:279;height:84" coordorigin="10133,1550" coordsize="279,84" path="m10253,1620r9,e" filled="f" stroked="f">
                <v:path arrowok="t"/>
              </v:shape>
              <v:shape id="_x0000_s1984" style="position:absolute;left:10133;top:1550;width:279;height:84" coordorigin="10133,1550" coordsize="279,84" path="m10245,1618r3,e" filled="f" stroked="f">
                <v:path arrowok="t"/>
              </v:shape>
              <v:shape id="_x0000_s1983" style="position:absolute;left:10133;top:1550;width:279;height:84" coordorigin="10133,1550" coordsize="279,84" path="m10315,1597r-21,e" filled="f" stroked="f">
                <v:path arrowok="t"/>
              </v:shape>
              <v:shape id="_x0000_s1982" style="position:absolute;left:10133;top:1550;width:279;height:84" coordorigin="10133,1550" coordsize="279,84" path="m10292,1599r-24,e" filled="f" stroked="f">
                <v:path arrowok="t"/>
              </v:shape>
              <v:shape id="_x0000_s1981" style="position:absolute;left:10133;top:1550;width:279;height:84" coordorigin="10133,1550" coordsize="279,84" path="m10351,1586r-18,e" filled="f" stroked="f">
                <v:path arrowok="t"/>
              </v:shape>
              <v:shape id="_x0000_s1980" style="position:absolute;left:10133;top:1550;width:279;height:84" coordorigin="10133,1550" coordsize="279,84" path="m10410,1585r-10,e" filled="f" stroked="f">
                <v:path arrowok="t"/>
              </v:shape>
              <v:shape id="_x0000_s1979" style="position:absolute;left:10133;top:1550;width:279;height:84" coordorigin="10133,1550" coordsize="279,84" path="m10372,1561r39,e" filled="f" stroked="f">
                <v:path arrowok="t"/>
              </v:shape>
              <v:shape id="_x0000_s1978" style="position:absolute;left:10133;top:1550;width:279;height:84" coordorigin="10133,1550" coordsize="279,84" path="m10339,1557r29,e" filled="f" stroked="f">
                <v:path arrowok="t"/>
              </v:shape>
              <v:shape id="_x0000_s1977" style="position:absolute;left:10133;top:1550;width:279;height:84" coordorigin="10133,1550" coordsize="279,84" path="m10351,1586r46,e" filled="f" stroked="f">
                <v:path arrowok="t"/>
              </v:shape>
              <v:shape id="_x0000_s1976" style="position:absolute;left:10133;top:1550;width:279;height:84" coordorigin="10133,1550" coordsize="279,84" path="m10397,1586r-46,l10338,1595r-3,2l10332,1599r-8,2l10317,1609r-2,1l10316,1619r6,6l10318,1630r-1,3l10316,1634r3,l10320,1633r2,-2l10330,1625r4,-5l10337,1616r6,l10343,1611r2,-3l10347,1604r-3,l10348,1597r-1,-3l10379,1594r3,-4l10395,1586r2,e" filled="f" stroked="f">
                <v:path arrowok="t"/>
              </v:shape>
              <v:shape id="_x0000_s1975" style="position:absolute;left:10133;top:1550;width:279;height:84" coordorigin="10133,1550" coordsize="279,84" path="m10344,1604r3,e" filled="f" stroked="f">
                <v:path arrowok="t"/>
              </v:shape>
              <v:shape id="_x0000_s1974" style="position:absolute;left:10133;top:1550;width:279;height:84" coordorigin="10133,1550" coordsize="279,84" path="m10379,1594r-14,e" filled="f" stroked="f">
                <v:path arrowok="t"/>
              </v:shape>
              <v:shape id="_x0000_s1973" style="position:absolute;left:10133;top:1550;width:279;height:84" coordorigin="10133,1550" coordsize="279,84" path="m10262,1620r-9,e" filled="f" stroked="f">
                <v:path arrowok="t"/>
              </v:shape>
              <v:shape id="_x0000_s1972" style="position:absolute;left:10133;top:1550;width:279;height:84" coordorigin="10133,1550" coordsize="279,84" path="m10260,1618r-3,l10254,1619r-1,1l10262,1620r,l10260,1618e" filled="f" stroked="f">
                <v:path arrowok="t"/>
              </v:shape>
              <v:shape id="_x0000_s1971" style="position:absolute;left:10133;top:1550;width:279;height:84" coordorigin="10133,1550" coordsize="279,84" path="m10248,1618r-3,e" filled="f" stroked="f">
                <v:path arrowok="t"/>
              </v:shape>
              <v:shape id="_x0000_s1970" style="position:absolute;left:10133;top:1550;width:279;height:84" coordorigin="10133,1550" coordsize="279,84" path="m10249,1616r-2,l10245,1618r3,l10249,1616e" filled="f" stroked="f">
                <v:path arrowok="t"/>
              </v:shape>
              <v:shape id="_x0000_s1969" style="position:absolute;left:10133;top:1550;width:279;height:84" coordorigin="10133,1550" coordsize="279,84" path="m10347,1604r-3,e" filled="f" stroked="f">
                <v:path arrowok="t"/>
              </v:shape>
              <v:shape id="_x0000_s1968" style="position:absolute;left:10133;top:1550;width:279;height:84" coordorigin="10133,1550" coordsize="279,84" path="m10347,1603r-3,1l10347,1604r,-1e" filled="f" stroked="f">
                <v:path arrowok="t"/>
              </v:shape>
              <v:shape id="_x0000_s1967" style="position:absolute;left:10133;top:1550;width:279;height:84" coordorigin="10133,1550" coordsize="279,84" path="m10294,1597r21,e" filled="f" stroked="f">
                <v:path arrowok="t"/>
              </v:shape>
              <v:shape id="_x0000_s1966" style="position:absolute;left:10133;top:1550;width:279;height:84" coordorigin="10133,1550" coordsize="279,84" path="m10315,1597r-21,l10297,1597r3,2l10304,1601r4,l10310,1601r5,-4e" filled="f" stroked="f">
                <v:path arrowok="t"/>
              </v:shape>
              <v:shape id="_x0000_s1965" style="position:absolute;left:10133;top:1550;width:279;height:84" coordorigin="10133,1550" coordsize="279,84" path="m10311,1601r-1,l10310,1601r1,e" filled="f" stroked="f">
                <v:path arrowok="t"/>
              </v:shape>
              <v:shape id="_x0000_s1964" style="position:absolute;left:10133;top:1550;width:279;height:84" coordorigin="10133,1550" coordsize="279,84" path="m10268,1599r24,e" filled="f" stroked="f">
                <v:path arrowok="t"/>
              </v:shape>
              <v:shape id="_x0000_s1963" style="position:absolute;left:10133;top:1550;width:279;height:84" coordorigin="10133,1550" coordsize="279,84" path="m10292,1599r-24,l10278,1599r8,l10292,1599e" filled="f" stroked="f">
                <v:path arrowok="t"/>
              </v:shape>
              <v:shape id="_x0000_s1962" style="position:absolute;left:10133;top:1550;width:279;height:84" coordorigin="10133,1550" coordsize="279,84" path="m10365,1594r14,e" filled="f" stroked="f">
                <v:path arrowok="t"/>
              </v:shape>
              <v:shape id="_x0000_s1961" style="position:absolute;left:10133;top:1550;width:279;height:84" coordorigin="10133,1550" coordsize="279,84" path="m10379,1594r-14,l10364,1595r7,-1l10379,1594e" filled="f" stroked="f">
                <v:path arrowok="t"/>
              </v:shape>
              <v:shape id="_x0000_s1960" style="position:absolute;left:10133;top:1550;width:279;height:84" coordorigin="10133,1550" coordsize="279,84" path="m10333,1586r18,e" filled="f" stroked="f">
                <v:path arrowok="t"/>
              </v:shape>
              <v:shape id="_x0000_s1959" style="position:absolute;left:10133;top:1550;width:279;height:84" coordorigin="10133,1550" coordsize="279,84" path="m10351,1586r-18,l10334,1587r,3l10333,1593r5,l10342,1590r7,-2l10351,1586e" filled="f" stroked="f">
                <v:path arrowok="t"/>
              </v:shape>
              <v:shape id="_x0000_s1958" style="position:absolute;left:10133;top:1550;width:279;height:84" coordorigin="10133,1550" coordsize="279,84" path="m10400,1585r10,e" filled="f" stroked="f">
                <v:path arrowok="t"/>
              </v:shape>
              <v:shape id="_x0000_s1957" style="position:absolute;left:10133;top:1550;width:279;height:84" coordorigin="10133,1550" coordsize="279,84" path="m10410,1585r-10,l10405,1585r1,1l10409,1586r1,-1e" filled="f" stroked="f">
                <v:path arrowok="t"/>
              </v:shape>
              <v:shape id="_x0000_s1956" style="position:absolute;left:10133;top:1550;width:279;height:84" coordorigin="10133,1550" coordsize="279,84" path="m10411,1561r-39,e" filled="f" stroked="f">
                <v:path arrowok="t"/>
              </v:shape>
              <v:shape id="_x0000_s1955" style="position:absolute;left:10133;top:1550;width:279;height:84" coordorigin="10133,1550" coordsize="279,84" path="m10380,1554r-3,l10377,1554r-4,7l10372,1561r39,l10407,1558r-3,-1l10402,1557r-16,l10383,1555r-3,-1e" filled="f" stroked="f">
                <v:path arrowok="t"/>
              </v:shape>
              <v:shape id="_x0000_s1954" style="position:absolute;left:10133;top:1550;width:279;height:84" coordorigin="10133,1550" coordsize="279,84" path="m10386,1557r16,e" filled="f" stroked="f">
                <v:path arrowok="t"/>
              </v:shape>
              <v:shape id="_x0000_s1953" style="position:absolute;left:10133;top:1550;width:279;height:84" coordorigin="10133,1550" coordsize="279,84" path="m10368,1557r-29,e" filled="f" stroked="f">
                <v:path arrowok="t"/>
              </v:shape>
              <v:shape id="_x0000_s1952" style="position:absolute;left:10133;top:1550;width:279;height:84" coordorigin="10133,1550" coordsize="279,84" path="m10360,1555r-10,1l10346,1556r-5,1l10339,1557r29,l10367,1556r-7,-1e" filled="f" stroked="f">
                <v:path arrowok="t"/>
              </v:shape>
              <v:shape id="_x0000_s1951" style="position:absolute;left:10133;top:1550;width:279;height:84" coordorigin="10133,1550" coordsize="279,84" path="m10402,1557r-16,e" filled="f" stroked="f">
                <v:path arrowok="t"/>
              </v:shape>
              <v:shape id="_x0000_s1950" style="position:absolute;left:10133;top:1550;width:279;height:84" coordorigin="10133,1550" coordsize="279,84" path="m10402,1557r-16,l10402,1557r,e" filled="f" stroked="f">
                <v:path arrowok="t"/>
              </v:shape>
            </v:group>
            <v:group id="_x0000_s1943" style="position:absolute;left:10263;top:1620;width:11;height:14" coordorigin="10263,1620" coordsize="11,14">
              <v:shape id="_x0000_s1948" style="position:absolute;left:10263;top:1620;width:11;height:14" coordorigin="10263,1620" coordsize="11,14" path="m10263,1620r,4l10265,1628r,3l10265,1634r9,l10273,1633r,-2l10270,1628r-2,-1l10269,1626r2,-3l10270,1622r1,-1l10267,1621r-4,-1e" filled="f" stroked="f">
                <v:path arrowok="t"/>
              </v:shape>
              <v:shape id="_x0000_s1947" style="position:absolute;left:10263;top:1620;width:11;height:14" coordorigin="10263,1620" coordsize="11,14" path="m10267,1621r4,e" filled="f" stroked="f">
                <v:path arrowok="t"/>
              </v:shape>
              <v:shape id="_x0000_s1946" style="position:absolute;left:10263;top:1620;width:11;height:14" coordorigin="10263,1620" coordsize="11,14" path="m10271,1621r-4,e" filled="f" stroked="f">
                <v:path arrowok="t"/>
              </v:shape>
              <v:shape id="_x0000_s1945" style="position:absolute;left:10263;top:1620;width:11;height:14" coordorigin="10263,1620" coordsize="11,14" path="m10271,1620r-2,l10267,1621r4,l10271,1620e" filled="f" stroked="f">
                <v:path arrowok="t"/>
              </v:shape>
              <v:shape id="_x0000_s1944" type="#_x0000_t75" style="position:absolute;left:10343;top:1131;width:77;height:270">
                <v:imagedata r:id="rId180" o:title=""/>
              </v:shape>
            </v:group>
            <v:group id="_x0000_s1940" style="position:absolute;left:10419;top:1232;width:2;height:4" coordorigin="10419,1232" coordsize="2,4">
              <v:shape id="_x0000_s1942" style="position:absolute;left:10419;top:1232;width:2;height:4" coordorigin="10419,1232" coordsize="1,4" path="m10420,1232r-1,4l10420,1236r,-4e" filled="f" stroked="f">
                <v:path arrowok="t"/>
              </v:shape>
              <v:shape id="_x0000_s1941" type="#_x0000_t75" style="position:absolute;left:9947;top:1610;width:186;height:24">
                <v:imagedata r:id="rId181" o:title=""/>
              </v:shape>
            </v:group>
            <v:group id="_x0000_s1936" style="position:absolute;left:9934;top:1610;width:13;height:12" coordorigin="9934,1610" coordsize="13,12">
              <v:shape id="_x0000_s1939" style="position:absolute;left:9934;top:1610;width:13;height:12" coordorigin="9934,1610" coordsize="13,12" path="m9947,1610r-13,l9938,1615r4,4l9947,1622r,-12e" filled="f" stroked="f">
                <v:path arrowok="t"/>
              </v:shape>
              <v:shape id="_x0000_s1938" type="#_x0000_t75" style="position:absolute;left:9918;top:1577;width:299;height:33">
                <v:imagedata r:id="rId182" o:title=""/>
              </v:shape>
              <v:shape id="_x0000_s1937" type="#_x0000_t75" style="position:absolute;left:9891;top:2223;width:339;height:340">
                <v:imagedata r:id="rId183" o:title=""/>
              </v:shape>
            </v:group>
            <v:group id="_x0000_s1931" style="position:absolute;left:10189;top:2437;width:11;height:28" coordorigin="10189,2437" coordsize="11,28">
              <v:shape id="_x0000_s1935" style="position:absolute;left:10189;top:2437;width:11;height:28" coordorigin="10189,2437" coordsize="11,28" path="m10189,2437r,28l10200,2452r,-5l10189,2437e" filled="f" stroked="f">
                <v:path arrowok="t"/>
              </v:shape>
              <v:shape id="_x0000_s1934" type="#_x0000_t75" style="position:absolute;left:9764;top:998;width:579;height:579">
                <v:imagedata r:id="rId184" o:title=""/>
              </v:shape>
              <v:shape id="_x0000_s1933" type="#_x0000_t75" style="position:absolute;left:9837;top:1565;width:429;height:8">
                <v:imagedata r:id="rId185" o:title=""/>
              </v:shape>
              <v:shape id="_x0000_s1932" type="#_x0000_t75" style="position:absolute;left:9765;top:1010;width:567;height:496">
                <v:imagedata r:id="rId186" o:title=""/>
              </v:shape>
            </v:group>
            <v:group id="_x0000_s1921" style="position:absolute;left:9867;top:1143;width:380;height:267" coordorigin="9867,1143" coordsize="380,267">
              <v:shape id="_x0000_s1930" style="position:absolute;left:9867;top:1143;width:380;height:267" coordorigin="9867,1143" coordsize="380,267" path="m10242,1344r-123,l10127,1348r4,5l10156,1383r16,17l10183,1408r10,2l10217,1407r13,-13l10237,1366r5,-22e" stroked="f">
                <v:path arrowok="t"/>
              </v:shape>
              <v:shape id="_x0000_s1929" style="position:absolute;left:9867;top:1143;width:380;height:267" coordorigin="9867,1143" coordsize="380,267" path="m9959,1143r-55,58l9872,1281r-5,46l9867,1344r26,65l9915,1403r55,-44l9980,1348r8,-4l10242,1344r,-2l10246,1323r1,-16l10247,1302r-132,l10108,1295r-150,l9958,1268r-28,l9930,1238r28,l9958,1210r152,l10115,1205r90,l10193,1190r-156,l10028,1187r-26,-20l9985,1154r-14,-7l9959,1143e" stroked="f">
                <v:path arrowok="t"/>
              </v:shape>
              <v:shape id="_x0000_s1928" style="position:absolute;left:9867;top:1143;width:380;height:267" coordorigin="9867,1143" coordsize="380,267" path="m10156,1261r-19,l10146,1270r,23l10137,1302r110,l10247,1292r-3,-14l10243,1276r-78,l10156,1267r,-6e" stroked="f">
                <v:path arrowok="t"/>
              </v:shape>
              <v:shape id="_x0000_s1927" style="position:absolute;left:9867;top:1143;width:380;height:267" coordorigin="9867,1143" coordsize="380,267" path="m10110,1210r-123,l9987,1238r28,l10015,1268r-28,l9987,1295r121,l10106,1293r,-23l10115,1261r41,l10156,1246r-41,l10106,1237r,-23l10110,1210e" stroked="f">
                <v:path arrowok="t"/>
              </v:shape>
              <v:shape id="_x0000_s1926" style="position:absolute;left:9867;top:1143;width:380;height:267" coordorigin="9867,1143" coordsize="380,267" path="m10223,1235r-36,l10196,1244r,23l10187,1276r56,l10239,1264r-8,-15l10223,1235e" stroked="f">
                <v:path arrowok="t"/>
              </v:shape>
              <v:shape id="_x0000_s1925" style="position:absolute;left:9867;top:1143;width:380;height:267" coordorigin="9867,1143" coordsize="380,267" path="m10205,1205r-68,l10146,1214r,23l10137,1246r19,l10156,1244r9,-9l10223,1235r-2,-4l10207,1208r-2,-3e" stroked="f">
                <v:path arrowok="t"/>
              </v:shape>
              <v:shape id="_x0000_s1924" style="position:absolute;left:9867;top:1143;width:380;height:267" coordorigin="9867,1143" coordsize="380,267" path="m10137,1164r-59,23l10069,1190r-32,l10193,1190r-3,-4l10172,1172r-18,-7l10137,1164e" stroked="f">
                <v:path arrowok="t"/>
              </v:shape>
              <v:shape id="_x0000_s1923" type="#_x0000_t75" style="position:absolute;left:9761;top:2098;width:428;height:428">
                <v:imagedata r:id="rId187" o:title=""/>
              </v:shape>
              <v:shape id="_x0000_s1922" type="#_x0000_t75" style="position:absolute;left:9769;top:2102;width:419;height:371">
                <v:imagedata r:id="rId188" o:title=""/>
              </v:shape>
            </v:group>
            <v:group id="_x0000_s1915" style="position:absolute;left:9857;top:2207;width:236;height:162" coordorigin="9857,2207" coordsize="236,162">
              <v:shape id="_x0000_s1920" style="position:absolute;left:9857;top:2207;width:236;height:162" coordorigin="9857,2207" coordsize="236,162" path="m9862,2207r-5,5l9857,2225r5,5l9893,2230r,131l9901,2369r187,l10093,2364r,-13l10088,2346r-172,l9916,2337r128,-16l9916,2321r,-68l10082,2253r,-10l10075,2237r-159,l9916,2215r-8,-8l9862,2207e" stroked="f">
                <v:path arrowok="t"/>
              </v:shape>
              <v:shape id="_x0000_s1919" style="position:absolute;left:9857;top:2207;width:236;height:162" coordorigin="9857,2207" coordsize="236,162" path="m9953,2253r-13,l9940,2317r-24,4l10044,2321r24,-4l10076,2316r,l9953,2316r,-63e" stroked="f">
                <v:path arrowok="t"/>
              </v:shape>
              <v:shape id="_x0000_s1918" style="position:absolute;left:9857;top:2207;width:236;height:162" coordorigin="9857,2207" coordsize="236,162" path="m9996,2253r-14,l9982,2312r-29,4l10076,2316r5,-6l9996,2310r,-57e" stroked="f">
                <v:path arrowok="t"/>
              </v:shape>
              <v:shape id="_x0000_s1917" style="position:absolute;left:9857;top:2207;width:236;height:162" coordorigin="9857,2207" coordsize="236,162" path="m10038,2253r-14,l10024,2306r-28,4l10081,2310r,l10081,2304r-43,l10038,2253e" stroked="f">
                <v:path arrowok="t"/>
              </v:shape>
              <v:shape id="_x0000_s1916" style="position:absolute;left:9857;top:2207;width:236;height:162" coordorigin="9857,2207" coordsize="236,162" path="m10082,2253r-17,l10065,2301r-27,3l10081,2304r1,-51e" stroked="f">
                <v:path arrowok="t"/>
              </v:shape>
            </v:group>
            <v:group id="_x0000_s1913" style="position:absolute;left:9923;top:2371;width:46;height:46" coordorigin="9923,2371" coordsize="46,46">
              <v:shape id="_x0000_s1914" style="position:absolute;left:9923;top:2371;width:46;height:46" coordorigin="9923,2371" coordsize="46,46" path="m9959,2371r-26,l9923,2382r,25l9933,2418r26,l9969,2407r,-25l9959,2371e" stroked="f">
                <v:path arrowok="t"/>
              </v:shape>
            </v:group>
            <v:group id="_x0000_s1911" style="position:absolute;left:10035;top:2371;width:46;height:46" coordorigin="10035,2371" coordsize="46,46">
              <v:shape id="_x0000_s1912" style="position:absolute;left:10035;top:2371;width:46;height:46" coordorigin="10035,2371" coordsize="46,46" path="m10070,2371r-25,l10035,2382r,25l10045,2418r25,l10081,2407r,-25l10070,2371e" stroked="f">
                <v:path arrowok="t"/>
              </v:shape>
            </v:group>
            <v:group id="_x0000_s1806" style="position:absolute;left:9669;top:3248;width:625;height:113" coordorigin="9669,3248" coordsize="625,113">
              <v:shape id="_x0000_s1910" style="position:absolute;left:9669;top:3248;width:625;height:113" coordorigin="9669,3248" coordsize="625,113" path="m10295,3248r-3,l10290,3249r-2,l10295,3249r,-1e" filled="f" stroked="f">
                <v:path arrowok="t"/>
              </v:shape>
              <v:shape id="_x0000_s1909" style="position:absolute;left:9669;top:3248;width:625;height:113" coordorigin="9669,3248" coordsize="625,113" path="m10295,3250r-8,l10283,3250r12,l10295,3250e" filled="f" stroked="f">
                <v:path arrowok="t"/>
              </v:shape>
              <v:shape id="_x0000_s1908" style="position:absolute;left:9669;top:3248;width:625;height:113" coordorigin="9669,3248" coordsize="625,113" path="m10295,3250r-12,l10283,3251r-1,1l10295,3252r,-2e" filled="f" stroked="f">
                <v:path arrowok="t"/>
              </v:shape>
              <v:shape id="_x0000_s1907" style="position:absolute;left:9669;top:3248;width:625;height:113" coordorigin="9669,3248" coordsize="625,113" path="m10274,3253r-329,3l9945,3261r318,l10268,3259r4,-3l10274,3253e" filled="f" stroked="f">
                <v:path arrowok="t"/>
              </v:shape>
              <v:shape id="_x0000_s1906" style="position:absolute;left:9669;top:3248;width:625;height:113" coordorigin="9669,3248" coordsize="625,113" path="m10275,3251r-4,l10094,3251r-148,2l9945,3254r,1l10274,3252r1,-1e" filled="f" stroked="f">
                <v:path arrowok="t"/>
              </v:shape>
              <v:shape id="_x0000_s1905" style="position:absolute;left:9669;top:3248;width:625;height:113" coordorigin="9669,3248" coordsize="625,113" path="m10072,3251r-126,1l9946,3253r126,-2e" filled="f" stroked="f">
                <v:path arrowok="t"/>
              </v:shape>
              <v:shape id="_x0000_s1904" style="position:absolute;left:9669;top:3248;width:625;height:113" coordorigin="9669,3248" coordsize="625,113" path="m10053,3251r-107,l9946,3252r107,-1e" filled="f" stroked="f">
                <v:path arrowok="t"/>
              </v:shape>
              <v:shape id="_x0000_s1903" style="position:absolute;left:9669;top:3248;width:625;height:113" coordorigin="9669,3248" coordsize="625,113" path="m10295,3252r-13,l10281,3256r-3,3l10276,3261r19,l10295,3252e" filled="f" stroked="f">
                <v:path arrowok="t"/>
              </v:shape>
              <v:shape id="_x0000_s1902" style="position:absolute;left:9669;top:3248;width:625;height:113" coordorigin="9669,3248" coordsize="625,113" path="m10295,3261r-19,l10273,3263r-3,2l10266,3267r29,l10295,3261e" filled="f" stroked="f">
                <v:path arrowok="t"/>
              </v:shape>
              <v:shape id="_x0000_s1901" style="position:absolute;left:9669;top:3248;width:625;height:113" coordorigin="9669,3248" coordsize="625,113" path="m10262,3261r-317,l9945,3263r-1,2l9944,3267r240,l10184,3262r74,l10260,3262r2,-1e" filled="f" stroked="f">
                <v:path arrowok="t"/>
              </v:shape>
              <v:shape id="_x0000_s1900" style="position:absolute;left:9669;top:3248;width:625;height:113" coordorigin="9669,3248" coordsize="625,113" path="m10295,3267r-29,l10264,3267r-1,1l10295,3268r,-1e" filled="f" stroked="f">
                <v:path arrowok="t"/>
              </v:shape>
              <v:shape id="_x0000_s1899" style="position:absolute;left:9669;top:3248;width:625;height:113" coordorigin="9669,3248" coordsize="625,113" path="m10100,3287r-167,2l9932,3290r258,l10293,3288r,-1l10208,3287r-108,e" filled="f" stroked="f">
                <v:path arrowok="t"/>
              </v:shape>
              <v:shape id="_x0000_s1898" style="position:absolute;left:9669;top:3248;width:625;height:113" coordorigin="9669,3248" coordsize="625,113" path="m10208,3287r85,e" filled="f" stroked="f">
                <v:path arrowok="t"/>
              </v:shape>
              <v:shape id="_x0000_s1897" style="position:absolute;left:9669;top:3248;width:625;height:113" coordorigin="9669,3248" coordsize="625,113" path="m10293,3288r-93,2l10293,3289r,-1e" filled="f" stroked="f">
                <v:path arrowok="t"/>
              </v:shape>
              <v:shape id="_x0000_s1896" style="position:absolute;left:9669;top:3248;width:625;height:113" coordorigin="9669,3248" coordsize="625,113" path="m9936,3285r-2,2l9933,3289r161,-2l9936,3285e" filled="f" stroked="f">
                <v:path arrowok="t"/>
              </v:shape>
              <v:shape id="_x0000_s1895" style="position:absolute;left:9669;top:3248;width:625;height:113" coordorigin="9669,3248" coordsize="625,113" path="m10293,3287r-85,e" filled="f" stroked="f">
                <v:path arrowok="t"/>
              </v:shape>
              <v:shape id="_x0000_s1894" style="position:absolute;left:9669;top:3248;width:625;height:113" coordorigin="9669,3248" coordsize="625,113" path="m10249,3287r-41,l10293,3287r-44,e" filled="f" stroked="f">
                <v:path arrowok="t"/>
              </v:shape>
              <v:shape id="_x0000_s1893" style="position:absolute;left:9669;top:3248;width:625;height:113" coordorigin="9669,3248" coordsize="625,113" path="m10294,3283r-187,4l10249,3287r44,l10294,3285r,-2e" filled="f" stroked="f">
                <v:path arrowok="t"/>
              </v:shape>
              <v:shape id="_x0000_s1892" style="position:absolute;left:9669;top:3248;width:625;height:113" coordorigin="9669,3248" coordsize="625,113" path="m9949,3278r-9,l9938,3281r-1,2l9936,3285r160,1l10294,3283r,-2l9949,3278e" filled="f" stroked="f">
                <v:path arrowok="t"/>
              </v:shape>
              <v:shape id="_x0000_s1891" style="position:absolute;left:9669;top:3248;width:625;height:113" coordorigin="9669,3248" coordsize="625,113" path="m10295,3276r-336,2l10294,3281r1,-5e" filled="f" stroked="f">
                <v:path arrowok="t"/>
              </v:shape>
              <v:shape id="_x0000_s1890" style="position:absolute;left:9669;top:3248;width:625;height:113" coordorigin="9669,3248" coordsize="625,113" path="m9941,3275r-1,2l9940,3278r177,-1l9941,3275e" filled="f" stroked="f">
                <v:path arrowok="t"/>
              </v:shape>
              <v:shape id="_x0000_s1889" style="position:absolute;left:9669;top:3248;width:625;height:113" coordorigin="9669,3248" coordsize="625,113" path="m10295,3275r-152,2l10295,3276r,-1e" filled="f" stroked="f">
                <v:path arrowok="t"/>
              </v:shape>
              <v:shape id="_x0000_s1888" style="position:absolute;left:9669;top:3248;width:625;height:113" coordorigin="9669,3248" coordsize="625,113" path="m9942,3273r,1l9941,3275r161,2l10295,3275r,-2l10044,3273r-102,e" filled="f" stroked="f">
                <v:path arrowok="t"/>
              </v:shape>
              <v:shape id="_x0000_s1887" style="position:absolute;left:9669;top:3248;width:625;height:113" coordorigin="9669,3248" coordsize="625,113" path="m10044,3273r251,e" filled="f" stroked="f">
                <v:path arrowok="t"/>
              </v:shape>
              <v:shape id="_x0000_s1886" style="position:absolute;left:9669;top:3248;width:625;height:113" coordorigin="9669,3248" coordsize="625,113" path="m10295,3273r-251,e" filled="f" stroked="f">
                <v:path arrowok="t"/>
              </v:shape>
              <v:shape id="_x0000_s1885" style="position:absolute;left:9669;top:3248;width:625;height:113" coordorigin="9669,3248" coordsize="625,113" path="m10295,3271r-251,2l10295,3273r,-2e" filled="f" stroked="f">
                <v:path arrowok="t"/>
              </v:shape>
              <v:shape id="_x0000_s1884" style="position:absolute;left:9669;top:3248;width:625;height:113" coordorigin="9669,3248" coordsize="625,113" path="m10252,3272r15,-1l10274,3271e" filled="f" stroked="f">
                <v:path arrowok="t"/>
              </v:shape>
              <v:shape id="_x0000_s1883" style="position:absolute;left:9669;top:3248;width:625;height:113" coordorigin="9669,3248" coordsize="625,113" path="m10274,3271r-22,1e" filled="f" stroked="f">
                <v:path arrowok="t"/>
              </v:shape>
              <v:shape id="_x0000_s1882" style="position:absolute;left:9669;top:3248;width:625;height:113" coordorigin="9669,3248" coordsize="625,113" path="m10184,3268r-241,1l9943,3270r-1,3l10267,3271r28,l10295,3269r-111,l10184,3268e" filled="f" stroked="f">
                <v:path arrowok="t"/>
              </v:shape>
              <v:shape id="_x0000_s1881" style="position:absolute;left:9669;top:3248;width:625;height:113" coordorigin="9669,3248" coordsize="625,113" path="m10258,3269r37,e" filled="f" stroked="f">
                <v:path arrowok="t"/>
              </v:shape>
              <v:shape id="_x0000_s1880" style="position:absolute;left:9669;top:3248;width:625;height:113" coordorigin="9669,3248" coordsize="625,113" path="m10184,3267r-240,l9943,3269r241,-1l10184,3267e" filled="f" stroked="f">
                <v:path arrowok="t"/>
              </v:shape>
              <v:shape id="_x0000_s1879" style="position:absolute;left:9669;top:3248;width:625;height:113" coordorigin="9669,3248" coordsize="625,113" path="m10295,3269r-37,e" filled="f" stroked="f">
                <v:path arrowok="t"/>
              </v:shape>
              <v:shape id="_x0000_s1878" style="position:absolute;left:9669;top:3248;width:625;height:113" coordorigin="9669,3248" coordsize="625,113" path="m10295,3268r-32,l10260,3268r-2,1l10295,3269r,-1e" filled="f" stroked="f">
                <v:path arrowok="t"/>
              </v:shape>
              <v:shape id="_x0000_s1877" style="position:absolute;left:9669;top:3248;width:625;height:113" coordorigin="9669,3248" coordsize="625,113" path="m10293,3291r-365,3l9927,3295r-1,1l10291,3296r1,-4l10293,3291e" filled="f" stroked="f">
                <v:path arrowok="t"/>
              </v:shape>
              <v:shape id="_x0000_s1876" style="position:absolute;left:9669;top:3248;width:625;height:113" coordorigin="9669,3248" coordsize="625,113" path="m10066,3292r-136,l9928,3294r138,-2e" filled="f" stroked="f">
                <v:path arrowok="t"/>
              </v:shape>
              <v:shape id="_x0000_s1875" style="position:absolute;left:9669;top:3248;width:625;height:113" coordorigin="9669,3248" coordsize="625,113" path="m9931,3291r-1,1l10081,3292r42,-1l10012,3291r-81,e" filled="f" stroked="f">
                <v:path arrowok="t"/>
              </v:shape>
              <v:shape id="_x0000_s1874" style="position:absolute;left:9669;top:3248;width:625;height:113" coordorigin="9669,3248" coordsize="625,113" path="m10012,3291r111,e" filled="f" stroked="f">
                <v:path arrowok="t"/>
              </v:shape>
              <v:shape id="_x0000_s1873" style="position:absolute;left:9669;top:3248;width:625;height:113" coordorigin="9669,3248" coordsize="625,113" path="m10293,3290r-47,l10095,3291r198,l10293,3290e" filled="f" stroked="f">
                <v:path arrowok="t"/>
              </v:shape>
              <v:shape id="_x0000_s1872" style="position:absolute;left:9669;top:3248;width:625;height:113" coordorigin="9669,3248" coordsize="625,113" path="m10123,3291r-111,e" filled="f" stroked="f">
                <v:path arrowok="t"/>
              </v:shape>
              <v:shape id="_x0000_s1871" style="position:absolute;left:9669;top:3248;width:625;height:113" coordorigin="9669,3248" coordsize="625,113" path="m10138,3291r-126,l10123,3291r15,e" filled="f" stroked="f">
                <v:path arrowok="t"/>
              </v:shape>
              <v:shape id="_x0000_s1870" style="position:absolute;left:9669;top:3248;width:625;height:113" coordorigin="9669,3248" coordsize="625,113" path="m10180,3290r-248,l9931,3291r220,-1l10180,3290e" filled="f" stroked="f">
                <v:path arrowok="t"/>
              </v:shape>
              <v:shape id="_x0000_s1869" style="position:absolute;left:9669;top:3248;width:625;height:113" coordorigin="9669,3248" coordsize="625,113" path="m10228,3290r-38,l10166,3290r62,e" filled="f" stroked="f">
                <v:path arrowok="t"/>
              </v:shape>
              <v:shape id="_x0000_s1868" style="position:absolute;left:9669;top:3248;width:625;height:113" coordorigin="9669,3248" coordsize="625,113" path="m10232,3333r-544,2l9689,3336r578,l10269,3334r1,-1l10232,3333e" filled="f" stroked="f">
                <v:path arrowok="t"/>
              </v:shape>
              <v:shape id="_x0000_s1867" style="position:absolute;left:9669;top:3248;width:625;height:113" coordorigin="9669,3248" coordsize="625,113" path="m10272,3331r-421,1l9687,3334r1,1l10017,3333r254,-1l10272,3331e" filled="f" stroked="f">
                <v:path arrowok="t"/>
              </v:shape>
              <v:shape id="_x0000_s1866" style="position:absolute;left:9669;top:3248;width:625;height:113" coordorigin="9669,3248" coordsize="625,113" path="m10271,3332r-184,l10154,3333e" filled="f" stroked="f">
                <v:path arrowok="t"/>
              </v:shape>
              <v:shape id="_x0000_s1865" style="position:absolute;left:9669;top:3248;width:625;height:113" coordorigin="9669,3248" coordsize="625,113" path="m9838,3332r-152,1l9687,3334r151,-2e" filled="f" stroked="f">
                <v:path arrowok="t"/>
              </v:shape>
              <v:shape id="_x0000_s1864" style="position:absolute;left:9669;top:3248;width:625;height:113" coordorigin="9669,3248" coordsize="625,113" path="m10270,3333r-38,l10270,3333e" filled="f" stroked="f">
                <v:path arrowok="t"/>
              </v:shape>
              <v:shape id="_x0000_s1863" style="position:absolute;left:9669;top:3248;width:625;height:113" coordorigin="9669,3248" coordsize="625,113" path="m10233,3333r37,e" filled="f" stroked="f">
                <v:path arrowok="t"/>
              </v:shape>
              <v:shape id="_x0000_s1862" style="position:absolute;left:9669;top:3248;width:625;height:113" coordorigin="9669,3248" coordsize="625,113" path="m10154,3333r117,-1e" filled="f" stroked="f">
                <v:path arrowok="t"/>
              </v:shape>
              <v:shape id="_x0000_s1861" style="position:absolute;left:9669;top:3248;width:625;height:113" coordorigin="9669,3248" coordsize="625,113" path="m10270,3333r-38,l10233,3333e" filled="f" stroked="f">
                <v:path arrowok="t"/>
              </v:shape>
              <v:shape id="_x0000_s1860" style="position:absolute;left:9669;top:3248;width:625;height:113" coordorigin="9669,3248" coordsize="625,113" path="m10271,3332r-184,l10232,3333r38,l10271,3332e" filled="f" stroked="f">
                <v:path arrowok="t"/>
              </v:shape>
              <v:shape id="_x0000_s1859" style="position:absolute;left:9669;top:3248;width:625;height:113" coordorigin="9669,3248" coordsize="625,113" path="m9888,3332r-192,1l9852,3332r36,e" filled="f" stroked="f">
                <v:path arrowok="t"/>
              </v:shape>
              <v:shape id="_x0000_s1858" style="position:absolute;left:9669;top:3248;width:625;height:113" coordorigin="9669,3248" coordsize="625,113" path="m9677,3322r3,4l9682,3329r4,3l9904,3331r373,-5l10277,3325r1,-1l9677,3322e" filled="f" stroked="f">
                <v:path arrowok="t"/>
              </v:shape>
              <v:shape id="_x0000_s1857" style="position:absolute;left:9669;top:3248;width:625;height:113" coordorigin="9669,3248" coordsize="625,113" path="m10273,3330r-407,2l10272,3331r1,-1e" filled="f" stroked="f">
                <v:path arrowok="t"/>
              </v:shape>
              <v:shape id="_x0000_s1856" style="position:absolute;left:9669;top:3248;width:625;height:113" coordorigin="9669,3248" coordsize="625,113" path="m10276,3326r-355,5l10273,3330r1,-2l10275,3327r1,-1e" filled="f" stroked="f">
                <v:path arrowok="t"/>
              </v:shape>
              <v:shape id="_x0000_s1855" style="position:absolute;left:9669;top:3248;width:625;height:113" coordorigin="9669,3248" coordsize="625,113" path="m9674,3317r2,3l9677,3321r601,2l10280,3321r1,-2l10281,3319r-196,l9674,3317e" filled="f" stroked="f">
                <v:path arrowok="t"/>
              </v:shape>
              <v:shape id="_x0000_s1854" style="position:absolute;left:9669;top:3248;width:625;height:113" coordorigin="9669,3248" coordsize="625,113" path="m10085,3319r196,e" filled="f" stroked="f">
                <v:path arrowok="t"/>
              </v:shape>
              <v:shape id="_x0000_s1853" style="position:absolute;left:9669;top:3248;width:625;height:113" coordorigin="9669,3248" coordsize="625,113" path="m9788,3317r169,1l10002,3318e" filled="f" stroked="f">
                <v:path arrowok="t"/>
              </v:shape>
              <v:shape id="_x0000_s1852" style="position:absolute;left:9669;top:3248;width:625;height:113" coordorigin="9669,3248" coordsize="625,113" path="m10281,3319r-196,e" filled="f" stroked="f">
                <v:path arrowok="t"/>
              </v:shape>
              <v:shape id="_x0000_s1851" style="position:absolute;left:9669;top:3248;width:625;height:113" coordorigin="9669,3248" coordsize="625,113" path="m10282,3317r-197,2l10281,3319r1,-2e" filled="f" stroked="f">
                <v:path arrowok="t"/>
              </v:shape>
              <v:shape id="_x0000_s1850" style="position:absolute;left:9669;top:3248;width:625;height:113" coordorigin="9669,3248" coordsize="625,113" path="m10243,3318r9,l10259,3317e" filled="f" stroked="f">
                <v:path arrowok="t"/>
              </v:shape>
              <v:shape id="_x0000_s1849" style="position:absolute;left:9669;top:3248;width:625;height:113" coordorigin="9669,3248" coordsize="625,113" path="m10002,3318r-214,-1e" filled="f" stroked="f">
                <v:path arrowok="t"/>
              </v:shape>
              <v:shape id="_x0000_s1848" style="position:absolute;left:9669;top:3248;width:625;height:113" coordorigin="9669,3248" coordsize="625,113" path="m10259,3317r-16,1e" filled="f" stroked="f">
                <v:path arrowok="t"/>
              </v:shape>
              <v:shape id="_x0000_s1847" style="position:absolute;left:9669;top:3248;width:625;height:113" coordorigin="9669,3248" coordsize="625,113" path="m10100,3315r-426,1l9957,3318r295,l10271,3317r11,l10283,3316r-183,-1e" filled="f" stroked="f">
                <v:path arrowok="t"/>
              </v:shape>
              <v:shape id="_x0000_s1846" style="position:absolute;left:9669;top:3248;width:625;height:113" coordorigin="9669,3248" coordsize="625,113" path="m10284,3314r-172,1l10283,3316r1,-2e" filled="f" stroked="f">
                <v:path arrowok="t"/>
              </v:shape>
              <v:shape id="_x0000_s1845" style="position:absolute;left:9669;top:3248;width:625;height:113" coordorigin="9669,3248" coordsize="625,113" path="m9887,3313r-214,3l9673,3316r414,-1l9887,3313e" filled="f" stroked="f">
                <v:path arrowok="t"/>
              </v:shape>
              <v:shape id="_x0000_s1844" style="position:absolute;left:9669;top:3248;width:625;height:113" coordorigin="9669,3248" coordsize="625,113" path="m9671,3312r2,3l9673,3316r206,-3l9671,3312e" filled="f" stroked="f">
                <v:path arrowok="t"/>
              </v:shape>
              <v:shape id="_x0000_s1843" style="position:absolute;left:9669;top:3248;width:625;height:113" coordorigin="9669,3248" coordsize="625,113" path="m10287,3309r-186,1l9894,3313r206,2l10284,3314r1,-2l10287,3309e" filled="f" stroked="f">
                <v:path arrowok="t"/>
              </v:shape>
              <v:shape id="_x0000_s1842" style="position:absolute;left:9669;top:3248;width:625;height:113" coordorigin="9669,3248" coordsize="625,113" path="m10090,3310r-405,1l9671,3312r,l9887,3313r203,-3e" filled="f" stroked="f">
                <v:path arrowok="t"/>
              </v:shape>
              <v:shape id="_x0000_s1841" style="position:absolute;left:9669;top:3248;width:625;height:113" coordorigin="9669,3248" coordsize="625,113" path="m10110,3301r-193,1l9910,3306r-9,2l9669,3308r2,3l10218,3307r70,-1l10288,3305r1,-3l10110,3301e" filled="f" stroked="f">
                <v:path arrowok="t"/>
              </v:shape>
              <v:shape id="_x0000_s1840" style="position:absolute;left:9669;top:3248;width:625;height:113" coordorigin="9669,3248" coordsize="625,113" path="m10023,3302r112,-1e" filled="f" stroked="f">
                <v:path arrowok="t"/>
              </v:shape>
              <v:shape id="_x0000_s1839" style="position:absolute;left:9669;top:3248;width:625;height:113" coordorigin="9669,3248" coordsize="625,113" path="m10211,3308r-507,3l10112,3309r99,-1e" filled="f" stroked="f">
                <v:path arrowok="t"/>
              </v:shape>
              <v:shape id="_x0000_s1838" style="position:absolute;left:9669;top:3248;width:625;height:113" coordorigin="9669,3248" coordsize="625,113" path="m10218,3308r-104,2l10287,3309r,-1l10218,3308e" filled="f" stroked="f">
                <v:path arrowok="t"/>
              </v:shape>
              <v:shape id="_x0000_s1837" style="position:absolute;left:9669;top:3248;width:625;height:113" coordorigin="9669,3248" coordsize="625,113" path="m10288,3306r-63,2l10287,3308r1,-2e" filled="f" stroked="f">
                <v:path arrowok="t"/>
              </v:shape>
              <v:shape id="_x0000_s1836" style="position:absolute;left:9669;top:3248;width:625;height:113" coordorigin="9669,3248" coordsize="625,113" path="m10290,3301r-138,l10240,3302r49,l10290,3301e" filled="f" stroked="f">
                <v:path arrowok="t"/>
              </v:shape>
              <v:shape id="_x0000_s1835" style="position:absolute;left:9669;top:3248;width:625;height:113" coordorigin="9669,3248" coordsize="625,113" path="m10190,3301r71,e" filled="f" stroked="f">
                <v:path arrowok="t"/>
              </v:shape>
              <v:shape id="_x0000_s1834" style="position:absolute;left:9669;top:3248;width:625;height:113" coordorigin="9669,3248" coordsize="625,113" path="m10168,3301r122,e" filled="f" stroked="f">
                <v:path arrowok="t"/>
              </v:shape>
              <v:shape id="_x0000_s1833" style="position:absolute;left:9669;top:3248;width:625;height:113" coordorigin="9669,3248" coordsize="625,113" path="m10110,3301r-87,1e" filled="f" stroked="f">
                <v:path arrowok="t"/>
              </v:shape>
              <v:shape id="_x0000_s1832" style="position:absolute;left:9669;top:3248;width:625;height:113" coordorigin="9669,3248" coordsize="625,113" path="m10135,3301r-25,e" filled="f" stroked="f">
                <v:path arrowok="t"/>
              </v:shape>
              <v:shape id="_x0000_s1831" style="position:absolute;left:9669;top:3248;width:625;height:113" coordorigin="9669,3248" coordsize="625,113" path="m10261,3301r-109,l10190,3301e" filled="f" stroked="f">
                <v:path arrowok="t"/>
              </v:shape>
              <v:shape id="_x0000_s1830" style="position:absolute;left:9669;top:3248;width:625;height:113" coordorigin="9669,3248" coordsize="625,113" path="m10232,3301r-313,l9917,3302r373,-1l10290,3301r-58,e" filled="f" stroked="f">
                <v:path arrowok="t"/>
              </v:shape>
              <v:shape id="_x0000_s1829" style="position:absolute;left:9669;top:3248;width:625;height:113" coordorigin="9669,3248" coordsize="625,113" path="m10290,3301r-270,l10110,3301r142,e" filled="f" stroked="f">
                <v:path arrowok="t"/>
              </v:shape>
              <v:shape id="_x0000_s1828" style="position:absolute;left:9669;top:3248;width:625;height:113" coordorigin="9669,3248" coordsize="625,113" path="m10290,3301r-138,l10168,3301e" filled="f" stroked="f">
                <v:path arrowok="t"/>
              </v:shape>
              <v:shape id="_x0000_s1827" style="position:absolute;left:9669;top:3248;width:625;height:113" coordorigin="9669,3248" coordsize="625,113" path="m10252,3301r38,e" filled="f" stroked="f">
                <v:path arrowok="t"/>
              </v:shape>
              <v:shape id="_x0000_s1826" style="position:absolute;left:9669;top:3248;width:625;height:113" coordorigin="9669,3248" coordsize="625,113" path="m10290,3301r-270,l10110,3301r180,e" filled="f" stroked="f">
                <v:path arrowok="t"/>
              </v:shape>
              <v:shape id="_x0000_s1825" style="position:absolute;left:9669;top:3248;width:625;height:113" coordorigin="9669,3248" coordsize="625,113" path="m10290,3301r-56,l10290,3301e" filled="f" stroked="f">
                <v:path arrowok="t"/>
              </v:shape>
              <v:shape id="_x0000_s1824" style="position:absolute;left:9669;top:3248;width:625;height:113" coordorigin="9669,3248" coordsize="625,113" path="m10234,3301r56,e" filled="f" stroked="f">
                <v:path arrowok="t"/>
              </v:shape>
              <v:shape id="_x0000_s1823" style="position:absolute;left:9669;top:3248;width:625;height:113" coordorigin="9669,3248" coordsize="625,113" path="m10291,3297r-368,1l9922,3299r-2,1l9919,3301r371,-1l10291,3298r,-1e" filled="f" stroked="f">
                <v:path arrowok="t"/>
              </v:shape>
              <v:shape id="_x0000_s1822" style="position:absolute;left:9669;top:3248;width:625;height:113" coordorigin="9669,3248" coordsize="625,113" path="m10290,3300r-289,l10117,3301e" filled="f" stroked="f">
                <v:path arrowok="t"/>
              </v:shape>
              <v:shape id="_x0000_s1821" style="position:absolute;left:9669;top:3248;width:625;height:113" coordorigin="9669,3248" coordsize="625,113" path="m10290,3301r-56,l10234,3301e" filled="f" stroked="f">
                <v:path arrowok="t"/>
              </v:shape>
              <v:shape id="_x0000_s1820" style="position:absolute;left:9669;top:3248;width:625;height:113" coordorigin="9669,3248" coordsize="625,113" path="m10117,3301r173,-1e" filled="f" stroked="f">
                <v:path arrowok="t"/>
              </v:shape>
              <v:shape id="_x0000_s1819" style="position:absolute;left:9669;top:3248;width:625;height:113" coordorigin="9669,3248" coordsize="625,113" path="m10290,3300r-289,l10232,3301r58,l10290,3300e" filled="f" stroked="f">
                <v:path arrowok="t"/>
              </v:shape>
              <v:shape id="_x0000_s1818" style="position:absolute;left:9669;top:3248;width:625;height:113" coordorigin="9669,3248" coordsize="625,113" path="m10291,3296r-365,l9924,3297r-1,1l10291,3297r,-1e" filled="f" stroked="f">
                <v:path arrowok="t"/>
              </v:shape>
              <v:shape id="_x0000_s1817" style="position:absolute;left:9669;top:3248;width:625;height:113" coordorigin="9669,3248" coordsize="625,113" path="m9727,3357r7,2l9742,3361r367,l9727,3357e" filled="f" stroked="f">
                <v:path arrowok="t"/>
              </v:shape>
              <v:shape id="_x0000_s1816" style="position:absolute;left:9669;top:3248;width:625;height:113" coordorigin="9669,3248" coordsize="625,113" path="m10232,3357r-17,4l10224,3359r8,-2e" filled="f" stroked="f">
                <v:path arrowok="t"/>
              </v:shape>
              <v:shape id="_x0000_s1815" style="position:absolute;left:9669;top:3248;width:625;height:113" coordorigin="9669,3248" coordsize="625,113" path="m10094,3350r-385,1l9714,3353r6,2l9725,3357r507,l10237,3355r5,-2l10247,3351r-153,-1e" filled="f" stroked="f">
                <v:path arrowok="t"/>
              </v:shape>
              <v:shape id="_x0000_s1814" style="position:absolute;left:9669;top:3248;width:625;height:113" coordorigin="9669,3248" coordsize="625,113" path="m10232,3357r-261,l10160,3357e" filled="f" stroked="f">
                <v:path arrowok="t"/>
              </v:shape>
              <v:shape id="_x0000_s1813" style="position:absolute;left:9669;top:3248;width:625;height:113" coordorigin="9669,3248" coordsize="625,113" path="m10160,3357r72,e" filled="f" stroked="f">
                <v:path arrowok="t"/>
              </v:shape>
              <v:shape id="_x0000_s1812" style="position:absolute;left:9669;top:3248;width:625;height:113" coordorigin="9669,3248" coordsize="625,113" path="m10232,3357r-261,l10232,3357r,e" filled="f" stroked="f">
                <v:path arrowok="t"/>
              </v:shape>
              <v:shape id="_x0000_s1811" style="position:absolute;left:9669;top:3248;width:625;height:113" coordorigin="9669,3248" coordsize="625,113" path="m10127,3350r120,1l10248,3350r-121,e" filled="f" stroked="f">
                <v:path arrowok="t"/>
              </v:shape>
              <v:shape id="_x0000_s1810" style="position:absolute;left:9669;top:3248;width:625;height:113" coordorigin="9669,3248" coordsize="625,113" path="m9702,3346r2,2l9707,3349r2,1l10058,3349r-356,-3e" filled="f" stroked="f">
                <v:path arrowok="t"/>
              </v:shape>
              <v:shape id="_x0000_s1809" style="position:absolute;left:9669;top:3248;width:625;height:113" coordorigin="9669,3248" coordsize="625,113" path="m10250,3349r-79,l10248,3350r2,-1e" filled="f" stroked="f">
                <v:path arrowok="t"/>
              </v:shape>
              <v:shape id="_x0000_s1808" style="position:absolute;left:9669;top:3248;width:625;height:113" coordorigin="9669,3248" coordsize="625,113" path="m10259,3343r-559,2l9701,3346r1,l10063,3349r187,l10253,3347r3,-2l10259,3343e" filled="f" stroked="f">
                <v:path arrowok="t"/>
              </v:shape>
              <v:shape id="_x0000_s1807" style="position:absolute;left:9669;top:3248;width:625;height:113" coordorigin="9669,3248" coordsize="625,113" path="m10266,3337r-574,1l9694,3341r3,2l9699,3344r560,-1l10262,3341r2,-2l10266,3337e" filled="f" stroked="f">
                <v:path arrowok="t"/>
              </v:shape>
            </v:group>
            <v:group id="_x0000_s1706" style="position:absolute;left:9671;top:3249;width:624;height:111" coordorigin="9671,3249" coordsize="624,111">
              <v:shape id="_x0000_s1805" style="position:absolute;left:9671;top:3249;width:624;height:111" coordorigin="9671,3249" coordsize="624,111" path="m10295,3249r-7,l10287,3250r8,-1e" filled="f" stroked="f">
                <v:path arrowok="t"/>
              </v:shape>
              <v:shape id="_x0000_s1804" style="position:absolute;left:9671;top:3249;width:624;height:111" coordorigin="9671,3249" coordsize="624,111" path="m10274,3252r-329,3l10266,3253r8,-1e" filled="f" stroked="f">
                <v:path arrowok="t"/>
              </v:shape>
              <v:shape id="_x0000_s1803" style="position:absolute;left:9671;top:3249;width:624;height:111" coordorigin="9671,3249" coordsize="624,111" path="m10087,3251r-15,l9952,3253r-6,l10087,3251e" filled="f" stroked="f">
                <v:path arrowok="t"/>
              </v:shape>
              <v:shape id="_x0000_s1802" style="position:absolute;left:9671;top:3249;width:624;height:111" coordorigin="9671,3249" coordsize="624,111" path="m10065,3251r22,e" filled="f" stroked="f">
                <v:path arrowok="t"/>
              </v:shape>
              <v:shape id="_x0000_s1801" style="position:absolute;left:9671;top:3249;width:624;height:111" coordorigin="9671,3249" coordsize="624,111" path="m10087,3251r-15,l10065,3251e" filled="f" stroked="f">
                <v:path arrowok="t"/>
              </v:shape>
              <v:shape id="_x0000_s1800" style="position:absolute;left:9671;top:3249;width:624;height:111" coordorigin="9671,3249" coordsize="624,111" path="m10094,3251r-41,l9946,3252r141,-1l10094,3251e" filled="f" stroked="f">
                <v:path arrowok="t"/>
              </v:shape>
              <v:shape id="_x0000_s1799" style="position:absolute;left:9671;top:3249;width:624;height:111" coordorigin="9671,3249" coordsize="624,111" path="m10295,3267r-29,l10266,3267r29,e" filled="f" stroked="f">
                <v:path arrowok="t"/>
              </v:shape>
              <v:shape id="_x0000_s1798" style="position:absolute;left:9671;top:3249;width:624;height:111" coordorigin="9671,3249" coordsize="624,111" path="m10295,3268r-32,l10263,3268r32,e" filled="f" stroked="f">
                <v:path arrowok="t"/>
              </v:shape>
              <v:shape id="_x0000_s1797" style="position:absolute;left:9671;top:3249;width:624;height:111" coordorigin="9671,3249" coordsize="624,111" path="m10184,3268r-241,1l10184,3268e" filled="f" stroked="f">
                <v:path arrowok="t"/>
              </v:shape>
              <v:shape id="_x0000_s1796" style="position:absolute;left:9671;top:3249;width:624;height:111" coordorigin="9671,3249" coordsize="624,111" path="m10157,3272r-215,1l10044,3273r113,-1e" filled="f" stroked="f">
                <v:path arrowok="t"/>
              </v:shape>
              <v:shape id="_x0000_s1795" style="position:absolute;left:9671;top:3249;width:624;height:111" coordorigin="9671,3249" coordsize="624,111" path="m10295,3271r-138,1l10285,3271r10,e" filled="f" stroked="f">
                <v:path arrowok="t"/>
              </v:shape>
              <v:shape id="_x0000_s1794" style="position:absolute;left:9671;top:3249;width:624;height:111" coordorigin="9671,3249" coordsize="624,111" path="m9950,3275r-9,l10096,3277r21,l9940,3278r354,3l10277,3281r-318,-3l10147,3277r-17,l9950,3275e" filled="f" stroked="f">
                <v:path arrowok="t"/>
              </v:shape>
              <v:shape id="_x0000_s1793" style="position:absolute;left:9671;top:3249;width:624;height:111" coordorigin="9671,3249" coordsize="624,111" path="m10295,3276r-59,1l10143,3277r101,l10266,3277r29,-1e" filled="f" stroked="f">
                <v:path arrowok="t"/>
              </v:shape>
              <v:shape id="_x0000_s1792" style="position:absolute;left:9671;top:3249;width:624;height:111" coordorigin="9671,3249" coordsize="624,111" path="m10295,3275r-165,2l10148,3277r147,-2e" filled="f" stroked="f">
                <v:path arrowok="t"/>
              </v:shape>
              <v:shape id="_x0000_s1791" style="position:absolute;left:9671;top:3249;width:624;height:111" coordorigin="9671,3249" coordsize="624,111" path="m10076,3292r-10,l9928,3294r148,-2e" filled="f" stroked="f">
                <v:path arrowok="t"/>
              </v:shape>
              <v:shape id="_x0000_s1790" style="position:absolute;left:9671;top:3249;width:624;height:111" coordorigin="9671,3249" coordsize="624,111" path="m10063,3292r13,e" filled="f" stroked="f">
                <v:path arrowok="t"/>
              </v:shape>
              <v:shape id="_x0000_s1789" style="position:absolute;left:9671;top:3249;width:624;height:111" coordorigin="9671,3249" coordsize="624,111" path="m10076,3292r-10,l10063,3292e" filled="f" stroked="f">
                <v:path arrowok="t"/>
              </v:shape>
              <v:shape id="_x0000_s1788" style="position:absolute;left:9671;top:3249;width:624;height:111" coordorigin="9671,3249" coordsize="624,111" path="m10147,3291r-9,l10081,3292r-151,l10076,3292r71,-1e" filled="f" stroked="f">
                <v:path arrowok="t"/>
              </v:shape>
              <v:shape id="_x0000_s1787" style="position:absolute;left:9671;top:3249;width:624;height:111" coordorigin="9671,3249" coordsize="624,111" path="m10138,3291r9,e" filled="f" stroked="f">
                <v:path arrowok="t"/>
              </v:shape>
              <v:shape id="_x0000_s1786" style="position:absolute;left:9671;top:3249;width:624;height:111" coordorigin="9671,3249" coordsize="624,111" path="m10293,3291r-198,l10139,3291r154,e" filled="f" stroked="f">
                <v:path arrowok="t"/>
              </v:shape>
              <v:shape id="_x0000_s1785" style="position:absolute;left:9671;top:3249;width:624;height:111" coordorigin="9671,3249" coordsize="624,111" path="m10147,3291r-9,l10138,3291e" filled="f" stroked="f">
                <v:path arrowok="t"/>
              </v:shape>
              <v:shape id="_x0000_s1784" style="position:absolute;left:9671;top:3249;width:624;height:111" coordorigin="9671,3249" coordsize="624,111" path="m10190,3290r-10,l10161,3290r-230,1l10147,3291r43,-1e" filled="f" stroked="f">
                <v:path arrowok="t"/>
              </v:shape>
              <v:shape id="_x0000_s1783" style="position:absolute;left:9671;top:3249;width:624;height:111" coordorigin="9671,3249" coordsize="624,111" path="m10143,3290r22,e" filled="f" stroked="f">
                <v:path arrowok="t"/>
              </v:shape>
              <v:shape id="_x0000_s1782" style="position:absolute;left:9671;top:3249;width:624;height:111" coordorigin="9671,3249" coordsize="624,111" path="m10190,3290r-10,l10161,3290r-18,e" filled="f" stroked="f">
                <v:path arrowok="t"/>
              </v:shape>
              <v:shape id="_x0000_s1781" style="position:absolute;left:9671;top:3249;width:624;height:111" coordorigin="9671,3249" coordsize="624,111" path="m10165,3290r25,e" filled="f" stroked="f">
                <v:path arrowok="t"/>
              </v:shape>
              <v:shape id="_x0000_s1780" style="position:absolute;left:9671;top:3249;width:624;height:111" coordorigin="9671,3249" coordsize="624,111" path="m10293,3288r-103,2l9932,3290r234,l10192,3290r8,l10293,3288e" filled="f" stroked="f">
                <v:path arrowok="t"/>
              </v:shape>
              <v:shape id="_x0000_s1779" style="position:absolute;left:9671;top:3249;width:624;height:111" coordorigin="9671,3249" coordsize="624,111" path="m10293,3289r-46,1l10263,3290r20,l10293,3289e" filled="f" stroked="f">
                <v:path arrowok="t"/>
              </v:shape>
              <v:shape id="_x0000_s1778" style="position:absolute;left:9671;top:3249;width:624;height:111" coordorigin="9671,3249" coordsize="624,111" path="m9940,3285r-4,l10094,3287r-160,2l9933,3289r160,-2l10269,3287r-162,l10116,3286r-8,l9940,3285e" filled="f" stroked="f">
                <v:path arrowok="t"/>
              </v:shape>
              <v:shape id="_x0000_s1777" style="position:absolute;left:9671;top:3249;width:624;height:111" coordorigin="9671,3249" coordsize="624,111" path="m10269,3287r-176,e" filled="f" stroked="f">
                <v:path arrowok="t"/>
              </v:shape>
              <v:shape id="_x0000_s1776" style="position:absolute;left:9671;top:3249;width:624;height:111" coordorigin="9671,3249" coordsize="624,111" path="m10108,3286r8,e" filled="f" stroked="f">
                <v:path arrowok="t"/>
              </v:shape>
              <v:shape id="_x0000_s1775" style="position:absolute;left:9671;top:3249;width:624;height:111" coordorigin="9671,3249" coordsize="624,111" path="m10093,3287r176,e" filled="f" stroked="f">
                <v:path arrowok="t"/>
              </v:shape>
              <v:shape id="_x0000_s1774" style="position:absolute;left:9671;top:3249;width:624;height:111" coordorigin="9671,3249" coordsize="624,111" path="m10269,3287r-176,l10162,3287r107,e" filled="f" stroked="f">
                <v:path arrowok="t"/>
              </v:shape>
              <v:shape id="_x0000_s1773" style="position:absolute;left:9671;top:3249;width:624;height:111" coordorigin="9671,3249" coordsize="624,111" path="m10116,3286r-8,e" filled="f" stroked="f">
                <v:path arrowok="t"/>
              </v:shape>
              <v:shape id="_x0000_s1772" style="position:absolute;left:9671;top:3249;width:624;height:111" coordorigin="9671,3249" coordsize="624,111" path="m10294,3283r-186,3l10116,3286r172,-3l10294,3283e" filled="f" stroked="f">
                <v:path arrowok="t"/>
              </v:shape>
              <v:shape id="_x0000_s1771" style="position:absolute;left:9671;top:3249;width:624;height:111" coordorigin="9671,3249" coordsize="624,111" path="m10291,3297r-368,1l10291,3297e" filled="f" stroked="f">
                <v:path arrowok="t"/>
              </v:shape>
              <v:shape id="_x0000_s1770" style="position:absolute;left:9671;top:3249;width:624;height:111" coordorigin="9671,3249" coordsize="624,111" path="m10250,3301r-249,l10276,3301r-8,l10250,3301e" filled="f" stroked="f">
                <v:path arrowok="t"/>
              </v:shape>
              <v:shape id="_x0000_s1769" style="position:absolute;left:9671;top:3249;width:624;height:111" coordorigin="9671,3249" coordsize="624,111" path="m10105,3301r145,e" filled="f" stroked="f">
                <v:path arrowok="t"/>
              </v:shape>
              <v:shape id="_x0000_s1768" style="position:absolute;left:9671;top:3249;width:624;height:111" coordorigin="9671,3249" coordsize="624,111" path="m10250,3301r-249,l10105,3301e" filled="f" stroked="f">
                <v:path arrowok="t"/>
              </v:shape>
              <v:shape id="_x0000_s1767" style="position:absolute;left:9671;top:3249;width:624;height:111" coordorigin="9671,3249" coordsize="624,111" path="m10114,3300r-195,1l9919,3301r331,l10114,3300e" filled="f" stroked="f">
                <v:path arrowok="t"/>
              </v:shape>
              <v:shape id="_x0000_s1766" style="position:absolute;left:9671;top:3249;width:624;height:111" coordorigin="9671,3249" coordsize="624,111" path="m10224,3301r-205,l10274,3302r11,l10224,3301e" filled="f" stroked="f">
                <v:path arrowok="t"/>
              </v:shape>
              <v:shape id="_x0000_s1765" style="position:absolute;left:9671;top:3249;width:624;height:111" coordorigin="9671,3249" coordsize="624,111" path="m10043,3301r-11,e" filled="f" stroked="f">
                <v:path arrowok="t"/>
              </v:shape>
              <v:shape id="_x0000_s1764" style="position:absolute;left:9671;top:3249;width:624;height:111" coordorigin="9671,3249" coordsize="624,111" path="m10108,3302r116,-1e" filled="f" stroked="f">
                <v:path arrowok="t"/>
              </v:shape>
              <v:shape id="_x0000_s1763" style="position:absolute;left:9671;top:3249;width:624;height:111" coordorigin="9671,3249" coordsize="624,111" path="m10224,3301r-181,e" filled="f" stroked="f">
                <v:path arrowok="t"/>
              </v:shape>
              <v:shape id="_x0000_s1762" style="position:absolute;left:9671;top:3249;width:624;height:111" coordorigin="9671,3249" coordsize="624,111" path="m10032,3301r76,1e" filled="f" stroked="f">
                <v:path arrowok="t"/>
              </v:shape>
              <v:shape id="_x0000_s1761" style="position:absolute;left:9671;top:3249;width:624;height:111" coordorigin="9671,3249" coordsize="624,111" path="m10152,3301r-235,1l9917,3302r307,-1l10152,3301e" filled="f" stroked="f">
                <v:path arrowok="t"/>
              </v:shape>
              <v:shape id="_x0000_s1760" style="position:absolute;left:9671;top:3249;width:624;height:111" coordorigin="9671,3249" coordsize="624,111" path="m10118,3315r-18,l10283,3316r-165,-1e" filled="f" stroked="f">
                <v:path arrowok="t"/>
              </v:shape>
              <v:shape id="_x0000_s1759" style="position:absolute;left:9671;top:3249;width:624;height:111" coordorigin="9671,3249" coordsize="624,111" path="m10105,3315r13,e" filled="f" stroked="f">
                <v:path arrowok="t"/>
              </v:shape>
              <v:shape id="_x0000_s1758" style="position:absolute;left:9671;top:3249;width:624;height:111" coordorigin="9671,3249" coordsize="624,111" path="m10118,3315r-18,l10105,3315e" filled="f" stroked="f">
                <v:path arrowok="t"/>
              </v:shape>
              <v:shape id="_x0000_s1757" style="position:absolute;left:9671;top:3249;width:624;height:111" coordorigin="9671,3249" coordsize="624,111" path="m9935,3313r-62,l10087,3315r-414,1l10118,3315r-183,-2e" filled="f" stroked="f">
                <v:path arrowok="t"/>
              </v:shape>
              <v:shape id="_x0000_s1756" style="position:absolute;left:9671;top:3249;width:624;height:111" coordorigin="9671,3249" coordsize="624,111" path="m9873,3313r62,e" filled="f" stroked="f">
                <v:path arrowok="t"/>
              </v:shape>
              <v:shape id="_x0000_s1755" style="position:absolute;left:9671;top:3249;width:624;height:111" coordorigin="9671,3249" coordsize="624,111" path="m10100,3315r,l10100,3315e" filled="f" stroked="f">
                <v:path arrowok="t"/>
              </v:shape>
              <v:shape id="_x0000_s1754" style="position:absolute;left:9671;top:3249;width:624;height:111" coordorigin="9671,3249" coordsize="624,111" path="m9935,3313r-62,e" filled="f" stroked="f">
                <v:path arrowok="t"/>
              </v:shape>
              <v:shape id="_x0000_s1753" style="position:absolute;left:9671;top:3249;width:624;height:111" coordorigin="9671,3249" coordsize="624,111" path="m9707,3312r172,1l9679,3315r-6,1l9873,3313r62,l9894,3313r7,l9890,3313r-123,-1l9707,3312e" filled="f" stroked="f">
                <v:path arrowok="t"/>
              </v:shape>
              <v:shape id="_x0000_s1752" style="position:absolute;left:9671;top:3249;width:624;height:111" coordorigin="9671,3249" coordsize="624,111" path="m9890,3313r11,e" filled="f" stroked="f">
                <v:path arrowok="t"/>
              </v:shape>
              <v:shape id="_x0000_s1751" style="position:absolute;left:9671;top:3249;width:624;height:111" coordorigin="9671,3249" coordsize="624,111" path="m10100,3315r,e" filled="f" stroked="f">
                <v:path arrowok="t"/>
              </v:shape>
              <v:shape id="_x0000_s1750" style="position:absolute;left:9671;top:3249;width:624;height:111" coordorigin="9671,3249" coordsize="624,111" path="m10284,3314r-184,1l10134,3315r150,-1e" filled="f" stroked="f">
                <v:path arrowok="t"/>
              </v:shape>
              <v:shape id="_x0000_s1749" style="position:absolute;left:9671;top:3249;width:624;height:111" coordorigin="9671,3249" coordsize="624,111" path="m9901,3313r-11,e" filled="f" stroked="f">
                <v:path arrowok="t"/>
              </v:shape>
              <v:shape id="_x0000_s1748" style="position:absolute;left:9671;top:3249;width:624;height:111" coordorigin="9671,3249" coordsize="624,111" path="m10106,3310r-16,l9934,3312r-44,1l9901,3313r205,-3e" filled="f" stroked="f">
                <v:path arrowok="t"/>
              </v:shape>
              <v:shape id="_x0000_s1747" style="position:absolute;left:9671;top:3249;width:624;height:111" coordorigin="9671,3249" coordsize="624,111" path="m10085,3310r21,e" filled="f" stroked="f">
                <v:path arrowok="t"/>
              </v:shape>
              <v:shape id="_x0000_s1746" style="position:absolute;left:9671;top:3249;width:624;height:111" coordorigin="9671,3249" coordsize="624,111" path="m10095,3308r-424,3l9704,3311r391,-3e" filled="f" stroked="f">
                <v:path arrowok="t"/>
              </v:shape>
              <v:shape id="_x0000_s1745" style="position:absolute;left:9671;top:3249;width:624;height:111" coordorigin="9671,3249" coordsize="624,111" path="m9712,3311r-8,l9709,3311e" filled="f" stroked="f">
                <v:path arrowok="t"/>
              </v:shape>
              <v:shape id="_x0000_s1744" style="position:absolute;left:9671;top:3249;width:624;height:111" coordorigin="9671,3249" coordsize="624,111" path="m10106,3310r-16,l10085,3310e" filled="f" stroked="f">
                <v:path arrowok="t"/>
              </v:shape>
              <v:shape id="_x0000_s1743" style="position:absolute;left:9671;top:3249;width:624;height:111" coordorigin="9671,3249" coordsize="624,111" path="m9712,3311r-3,e" filled="f" stroked="f">
                <v:path arrowok="t"/>
              </v:shape>
              <v:shape id="_x0000_s1742" style="position:absolute;left:9671;top:3249;width:624;height:111" coordorigin="9671,3249" coordsize="624,111" path="m10288,3306r-70,1l10206,3308r5,l10102,3310r-398,1l9761,3311r345,-1l10114,3310r100,-2l10267,3308r-42,l10285,3306r3,e" filled="f" stroked="f">
                <v:path arrowok="t"/>
              </v:shape>
              <v:shape id="_x0000_s1741" style="position:absolute;left:9671;top:3249;width:624;height:111" coordorigin="9671,3249" coordsize="624,111" path="m10267,3308r-53,e" filled="f" stroked="f">
                <v:path arrowok="t"/>
              </v:shape>
              <v:shape id="_x0000_s1740" style="position:absolute;left:9671;top:3249;width:624;height:111" coordorigin="9671,3249" coordsize="624,111" path="m10287,3309r-173,1l10151,3310r136,-1e" filled="f" stroked="f">
                <v:path arrowok="t"/>
              </v:shape>
              <v:shape id="_x0000_s1739" style="position:absolute;left:9671;top:3249;width:624;height:111" coordorigin="9671,3249" coordsize="624,111" path="m10214,3308r53,e" filled="f" stroked="f">
                <v:path arrowok="t"/>
              </v:shape>
              <v:shape id="_x0000_s1738" style="position:absolute;left:9671;top:3249;width:624;height:111" coordorigin="9671,3249" coordsize="624,111" path="m10267,3308r-53,l10279,3308r8,l10267,3308e" filled="f" stroked="f">
                <v:path arrowok="t"/>
              </v:shape>
              <v:shape id="_x0000_s1737" style="position:absolute;left:9671;top:3249;width:624;height:111" coordorigin="9671,3249" coordsize="624,111" path="m9674,3317r283,2l9962,3318r-288,-1e" filled="f" stroked="f">
                <v:path arrowok="t"/>
              </v:shape>
              <v:shape id="_x0000_s1736" style="position:absolute;left:9671;top:3249;width:624;height:111" coordorigin="9671,3249" coordsize="624,111" path="m10282,3317r-140,1l10271,3317r11,e" filled="f" stroked="f">
                <v:path arrowok="t"/>
              </v:shape>
              <v:shape id="_x0000_s1735" style="position:absolute;left:9671;top:3249;width:624;height:111" coordorigin="9671,3249" coordsize="624,111" path="m10193,3332r-505,3l10241,3333r-48,-1e" filled="f" stroked="f">
                <v:path arrowok="t"/>
              </v:shape>
              <v:shape id="_x0000_s1734" style="position:absolute;left:9671;top:3249;width:624;height:111" coordorigin="9671,3249" coordsize="624,111" path="m10241,3333r-82,e" filled="f" stroked="f">
                <v:path arrowok="t"/>
              </v:shape>
              <v:shape id="_x0000_s1733" style="position:absolute;left:9671;top:3249;width:624;height:111" coordorigin="9671,3249" coordsize="624,111" path="m10142,3333r59,e" filled="f" stroked="f">
                <v:path arrowok="t"/>
              </v:shape>
              <v:shape id="_x0000_s1732" style="position:absolute;left:9671;top:3249;width:624;height:111" coordorigin="9671,3249" coordsize="624,111" path="m9852,3332r-14,l9687,3334r165,-2e" filled="f" stroked="f">
                <v:path arrowok="t"/>
              </v:shape>
              <v:shape id="_x0000_s1731" style="position:absolute;left:9671;top:3249;width:624;height:111" coordorigin="9671,3249" coordsize="624,111" path="m9835,3332r17,e" filled="f" stroked="f">
                <v:path arrowok="t"/>
              </v:shape>
              <v:shape id="_x0000_s1730" style="position:absolute;left:9671;top:3249;width:624;height:111" coordorigin="9671,3249" coordsize="624,111" path="m10159,3333r-17,e" filled="f" stroked="f">
                <v:path arrowok="t"/>
              </v:shape>
              <v:shape id="_x0000_s1729" style="position:absolute;left:9671;top:3249;width:624;height:111" coordorigin="9671,3249" coordsize="624,111" path="m10201,3333r40,e" filled="f" stroked="f">
                <v:path arrowok="t"/>
              </v:shape>
              <v:shape id="_x0000_s1728" style="position:absolute;left:9671;top:3249;width:624;height:111" coordorigin="9671,3249" coordsize="624,111" path="m10241,3333r-154,l10270,3333r-18,l10241,3333e" filled="f" stroked="f">
                <v:path arrowok="t"/>
              </v:shape>
              <v:shape id="_x0000_s1727" style="position:absolute;left:9671;top:3249;width:624;height:111" coordorigin="9671,3249" coordsize="624,111" path="m10277,3326r-373,5l9704,3332r-18,1l9696,3333r206,-1l9921,3331r355,-5e" filled="f" stroked="f">
                <v:path arrowok="t"/>
              </v:shape>
              <v:shape id="_x0000_s1726" style="position:absolute;left:9671;top:3249;width:624;height:111" coordorigin="9671,3249" coordsize="624,111" path="m9902,3332r-14,l9880,3332e" filled="f" stroked="f">
                <v:path arrowok="t"/>
              </v:shape>
              <v:shape id="_x0000_s1725" style="position:absolute;left:9671;top:3249;width:624;height:111" coordorigin="9671,3249" coordsize="624,111" path="m9852,3332r-14,l9835,3332e" filled="f" stroked="f">
                <v:path arrowok="t"/>
              </v:shape>
              <v:shape id="_x0000_s1724" style="position:absolute;left:9671;top:3249;width:624;height:111" coordorigin="9671,3249" coordsize="624,111" path="m9880,3332r22,e" filled="f" stroked="f">
                <v:path arrowok="t"/>
              </v:shape>
              <v:shape id="_x0000_s1723" style="position:absolute;left:9671;top:3249;width:624;height:111" coordorigin="9671,3249" coordsize="624,111" path="m9902,3332r-14,l9864,3332r-168,1l9730,3333r122,-1l9866,3332r36,e" filled="f" stroked="f">
                <v:path arrowok="t"/>
              </v:shape>
              <v:shape id="_x0000_s1722" style="position:absolute;left:9671;top:3249;width:624;height:111" coordorigin="9671,3249" coordsize="624,111" path="m9866,3332r,l9866,3332e" filled="f" stroked="f">
                <v:path arrowok="t"/>
              </v:shape>
              <v:shape id="_x0000_s1721" style="position:absolute;left:9671;top:3249;width:624;height:111" coordorigin="9671,3249" coordsize="624,111" path="m9866,3332r,e" filled="f" stroked="f">
                <v:path arrowok="t"/>
              </v:shape>
              <v:shape id="_x0000_s1720" style="position:absolute;left:9671;top:3249;width:624;height:111" coordorigin="9671,3249" coordsize="624,111" path="m10272,3331r-406,1l9921,3332r351,-1e" filled="f" stroked="f">
                <v:path arrowok="t"/>
              </v:shape>
              <v:shape id="_x0000_s1719" style="position:absolute;left:9671;top:3249;width:624;height:111" coordorigin="9671,3249" coordsize="624,111" path="m10273,3330r-352,1l9950,3331r316,-1l10273,3330e" filled="f" stroked="f">
                <v:path arrowok="t"/>
              </v:shape>
              <v:shape id="_x0000_s1718" style="position:absolute;left:9671;top:3249;width:624;height:111" coordorigin="9671,3249" coordsize="624,111" path="m10135,3350r-147,l10227,3351r-11,-1l10135,3350e" filled="f" stroked="f">
                <v:path arrowok="t"/>
              </v:shape>
              <v:shape id="_x0000_s1717" style="position:absolute;left:9671;top:3249;width:624;height:111" coordorigin="9671,3249" coordsize="624,111" path="m10038,3350r97,e" filled="f" stroked="f">
                <v:path arrowok="t"/>
              </v:shape>
              <v:shape id="_x0000_s1716" style="position:absolute;left:9671;top:3249;width:624;height:111" coordorigin="9671,3249" coordsize="624,111" path="m10135,3350r-147,l10038,3350e" filled="f" stroked="f">
                <v:path arrowok="t"/>
              </v:shape>
              <v:shape id="_x0000_s1715" style="position:absolute;left:9671;top:3249;width:624;height:111" coordorigin="9671,3249" coordsize="624,111" path="m9712,3346r-10,l10058,3349r-346,1l9709,3351r426,-1l10225,3350r-194,l10101,3349r-9,l9712,3346e" filled="f" stroked="f">
                <v:path arrowok="t"/>
              </v:shape>
              <v:shape id="_x0000_s1714" style="position:absolute;left:9671;top:3249;width:624;height:111" coordorigin="9671,3249" coordsize="624,111" path="m10225,3350r-98,l10189,3350e" filled="f" stroked="f">
                <v:path arrowok="t"/>
              </v:shape>
              <v:shape id="_x0000_s1713" style="position:absolute;left:9671;top:3249;width:624;height:111" coordorigin="9671,3249" coordsize="624,111" path="m10101,3349r-29,l10031,3350e" filled="f" stroked="f">
                <v:path arrowok="t"/>
              </v:shape>
              <v:shape id="_x0000_s1712" style="position:absolute;left:9671;top:3249;width:624;height:111" coordorigin="9671,3249" coordsize="624,111" path="m10189,3350r36,e" filled="f" stroked="f">
                <v:path arrowok="t"/>
              </v:shape>
              <v:shape id="_x0000_s1711" style="position:absolute;left:9671;top:3249;width:624;height:111" coordorigin="9671,3249" coordsize="624,111" path="m10225,3350r-98,l10248,3350r-23,e" filled="f" stroked="f">
                <v:path arrowok="t"/>
              </v:shape>
              <v:shape id="_x0000_s1710" style="position:absolute;left:9671;top:3249;width:624;height:111" coordorigin="9671,3249" coordsize="624,111" path="m10031,3350r70,-1e" filled="f" stroked="f">
                <v:path arrowok="t"/>
              </v:shape>
              <v:shape id="_x0000_s1709" style="position:absolute;left:9671;top:3249;width:624;height:111" coordorigin="9671,3249" coordsize="624,111" path="m10101,3349r-29,l10031,3350r103,l10101,3349e" filled="f" stroked="f">
                <v:path arrowok="t"/>
              </v:shape>
              <v:shape id="_x0000_s1708" style="position:absolute;left:9671;top:3249;width:624;height:111" coordorigin="9671,3249" coordsize="624,111" path="m10250,3349r-158,l10135,3349r115,e" filled="f" stroked="f">
                <v:path arrowok="t"/>
              </v:shape>
              <v:shape id="_x0000_s1707" style="position:absolute;left:9671;top:3249;width:624;height:111" coordorigin="9671,3249" coordsize="624,111" path="m9726,3357r1,l10129,3361r-403,-4e" filled="f" stroked="f">
                <v:path arrowok="t"/>
              </v:shape>
            </v:group>
            <v:group id="_x0000_s1669" style="position:absolute;left:9662;top:3079;width:112;height:100" coordorigin="9662,3079" coordsize="112,100">
              <v:shape id="_x0000_s1705" style="position:absolute;left:9662;top:3079;width:112;height:100" coordorigin="9662,3079" coordsize="112,100" path="m9773,3104r-101,1l9773,3105r,-1e" filled="f" stroked="f">
                <v:path arrowok="t"/>
              </v:shape>
              <v:shape id="_x0000_s1704" style="position:absolute;left:9662;top:3079;width:112;height:100" coordorigin="9662,3079" coordsize="112,100" path="m9662,3100r,4l9773,3104r,-4l9662,3100e" filled="f" stroked="f">
                <v:path arrowok="t"/>
              </v:shape>
              <v:shape id="_x0000_s1703" style="position:absolute;left:9662;top:3079;width:112;height:100" coordorigin="9662,3079" coordsize="112,100" path="m9662,3100r111,l9662,3100e" filled="f" stroked="f">
                <v:path arrowok="t"/>
              </v:shape>
              <v:shape id="_x0000_s1702" style="position:absolute;left:9662;top:3079;width:112;height:100" coordorigin="9662,3079" coordsize="112,100" path="m9773,3097r-111,1l9662,3099r111,1l9773,3097e" filled="f" stroked="f">
                <v:path arrowok="t"/>
              </v:shape>
              <v:shape id="_x0000_s1701" style="position:absolute;left:9662;top:3079;width:112;height:100" coordorigin="9662,3079" coordsize="112,100" path="m9773,3096r-111,1l9662,3098r111,-2l9773,3096e" filled="f" stroked="f">
                <v:path arrowok="t"/>
              </v:shape>
              <v:shape id="_x0000_s1700" style="position:absolute;left:9662;top:3079;width:112;height:100" coordorigin="9662,3079" coordsize="112,100" path="m9773,3095r-111,1l9662,3097r111,-1l9773,3095e" filled="f" stroked="f">
                <v:path arrowok="t"/>
              </v:shape>
              <v:shape id="_x0000_s1699" style="position:absolute;left:9662;top:3079;width:112;height:100" coordorigin="9662,3079" coordsize="112,100" path="m9662,3089r,7l9773,3095r,-6l9662,3089e" filled="f" stroked="f">
                <v:path arrowok="t"/>
              </v:shape>
              <v:shape id="_x0000_s1698" style="position:absolute;left:9662;top:3079;width:112;height:100" coordorigin="9662,3079" coordsize="112,100" path="m9766,3079r-104,1l9662,3088r111,1l9773,3079r-7,e" filled="f" stroked="f">
                <v:path arrowok="t"/>
              </v:shape>
              <v:shape id="_x0000_s1697" style="position:absolute;left:9662;top:3079;width:112;height:100" coordorigin="9662,3079" coordsize="112,100" path="m9753,3079r-91,l9662,3080r91,-1e" filled="f" stroked="f">
                <v:path arrowok="t"/>
              </v:shape>
              <v:shape id="_x0000_s1696" style="position:absolute;left:9662;top:3079;width:112;height:100" coordorigin="9662,3079" coordsize="112,100" path="m9662,3111r,2l9773,3113r,-1l9662,3111e" filled="f" stroked="f">
                <v:path arrowok="t"/>
              </v:shape>
              <v:shape id="_x0000_s1695" style="position:absolute;left:9662;top:3079;width:112;height:100" coordorigin="9662,3079" coordsize="112,100" path="m9662,3109r,2l9773,3112r,-2l9662,3109e" filled="f" stroked="f">
                <v:path arrowok="t"/>
              </v:shape>
              <v:shape id="_x0000_s1694" style="position:absolute;left:9662;top:3079;width:112;height:100" coordorigin="9662,3079" coordsize="112,100" path="m9773,3108r-111,l9662,3109r111,1l9773,3108e" filled="f" stroked="f">
                <v:path arrowok="t"/>
              </v:shape>
              <v:shape id="_x0000_s1693" style="position:absolute;left:9662;top:3079;width:112;height:100" coordorigin="9662,3079" coordsize="112,100" path="m9773,3105r-111,l9662,3108r111,-1l9773,3105e" filled="f" stroked="f">
                <v:path arrowok="t"/>
              </v:shape>
              <v:shape id="_x0000_s1692" style="position:absolute;left:9662;top:3079;width:112;height:100" coordorigin="9662,3079" coordsize="112,100" path="m9773,3119r-111,1l9662,3122r111,-1l9773,3119e" filled="f" stroked="f">
                <v:path arrowok="t"/>
              </v:shape>
              <v:shape id="_x0000_s1691" style="position:absolute;left:9662;top:3079;width:112;height:100" coordorigin="9662,3079" coordsize="112,100" path="m9773,3113r-111,l9662,3119r111,l9773,3113e" filled="f" stroked="f">
                <v:path arrowok="t"/>
              </v:shape>
              <v:shape id="_x0000_s1690" style="position:absolute;left:9662;top:3079;width:112;height:100" coordorigin="9662,3079" coordsize="112,100" path="m9773,3122r-111,l9662,3122r111,l9773,3122e" filled="f" stroked="f">
                <v:path arrowok="t"/>
              </v:shape>
              <v:shape id="_x0000_s1689" style="position:absolute;left:9662;top:3079;width:112;height:100" coordorigin="9662,3079" coordsize="112,100" path="m9773,3130r-111,1l9662,3134r111,l9773,3130e" filled="f" stroked="f">
                <v:path arrowok="t"/>
              </v:shape>
              <v:shape id="_x0000_s1688" style="position:absolute;left:9662;top:3079;width:112;height:100" coordorigin="9662,3079" coordsize="112,100" path="m9773,3122r-111,l9662,3130r111,l9773,3122e" filled="f" stroked="f">
                <v:path arrowok="t"/>
              </v:shape>
              <v:shape id="_x0000_s1687" style="position:absolute;left:9662;top:3079;width:112;height:100" coordorigin="9662,3079" coordsize="112,100" path="m9719,3139r-57,1l9662,3143r111,l9773,3140r-54,-1e" filled="f" stroked="f">
                <v:path arrowok="t"/>
              </v:shape>
              <v:shape id="_x0000_s1686" style="position:absolute;left:9662;top:3079;width:112;height:100" coordorigin="9662,3079" coordsize="112,100" path="m9662,3138r,2l9713,3139r-51,-1e" filled="f" stroked="f">
                <v:path arrowok="t"/>
              </v:shape>
              <v:shape id="_x0000_s1685" style="position:absolute;left:9662;top:3079;width:112;height:100" coordorigin="9662,3079" coordsize="112,100" path="m9773,3138r-48,1l9773,3140r,-2e" filled="f" stroked="f">
                <v:path arrowok="t"/>
              </v:shape>
              <v:shape id="_x0000_s1684" style="position:absolute;left:9662;top:3079;width:112;height:100" coordorigin="9662,3079" coordsize="112,100" path="m9773,3137r-111,l9662,3138r57,1l9773,3138r,-1e" filled="f" stroked="f">
                <v:path arrowok="t"/>
              </v:shape>
              <v:shape id="_x0000_s1683" style="position:absolute;left:9662;top:3079;width:112;height:100" coordorigin="9662,3079" coordsize="112,100" path="m9662,3134r,3l9773,3136r,-2l9662,3134e" filled="f" stroked="f">
                <v:path arrowok="t"/>
              </v:shape>
              <v:shape id="_x0000_s1682" style="position:absolute;left:9662;top:3079;width:112;height:100" coordorigin="9662,3079" coordsize="112,100" path="m9773,3134r-66,l9773,3134r,e" filled="f" stroked="f">
                <v:path arrowok="t"/>
              </v:shape>
              <v:shape id="_x0000_s1681" style="position:absolute;left:9662;top:3079;width:112;height:100" coordorigin="9662,3079" coordsize="112,100" path="m9662,3144r,7l9773,3150r,-6l9662,3144e" filled="f" stroked="f">
                <v:path arrowok="t"/>
              </v:shape>
              <v:shape id="_x0000_s1680" style="position:absolute;left:9662;top:3079;width:112;height:100" coordorigin="9662,3079" coordsize="112,100" path="m9662,3143r,l9773,3144r,-1l9662,3143e" filled="f" stroked="f">
                <v:path arrowok="t"/>
              </v:shape>
              <v:shape id="_x0000_s1679" style="position:absolute;left:9662;top:3079;width:112;height:100" coordorigin="9662,3079" coordsize="112,100" path="m9773,3151r-111,l9662,3157r111,l9773,3151e" filled="f" stroked="f">
                <v:path arrowok="t"/>
              </v:shape>
              <v:shape id="_x0000_s1678" style="position:absolute;left:9662;top:3079;width:112;height:100" coordorigin="9662,3079" coordsize="112,100" path="m9662,3167r,2l9773,3169r,-2l9662,3167e" filled="f" stroked="f">
                <v:path arrowok="t"/>
              </v:shape>
              <v:shape id="_x0000_s1677" style="position:absolute;left:9662;top:3079;width:112;height:100" coordorigin="9662,3079" coordsize="112,100" path="m9726,3164r-64,1l9662,3166r111,1l9773,3165r-47,-1e" filled="f" stroked="f">
                <v:path arrowok="t"/>
              </v:shape>
              <v:shape id="_x0000_s1676" style="position:absolute;left:9662;top:3079;width:112;height:100" coordorigin="9662,3079" coordsize="112,100" path="m9662,3164r,1l9718,3164r-56,e" filled="f" stroked="f">
                <v:path arrowok="t"/>
              </v:shape>
              <v:shape id="_x0000_s1675" style="position:absolute;left:9662;top:3079;width:112;height:100" coordorigin="9662,3079" coordsize="112,100" path="m9773,3164r-40,l9773,3165r,-1e" filled="f" stroked="f">
                <v:path arrowok="t"/>
              </v:shape>
              <v:shape id="_x0000_s1674" style="position:absolute;left:9662;top:3079;width:112;height:100" coordorigin="9662,3079" coordsize="112,100" path="m9773,3158r-111,1l9662,3164r64,l9773,3164r,-6e" filled="f" stroked="f">
                <v:path arrowok="t"/>
              </v:shape>
              <v:shape id="_x0000_s1673" style="position:absolute;left:9662;top:3079;width:112;height:100" coordorigin="9662,3079" coordsize="112,100" path="m9773,3157r-111,l9662,3159r111,-1l9773,3157e" filled="f" stroked="f">
                <v:path arrowok="t"/>
              </v:shape>
              <v:shape id="_x0000_s1672" style="position:absolute;left:9662;top:3079;width:112;height:100" coordorigin="9662,3079" coordsize="112,100" path="m9773,3176r-111,1l9662,3179r111,l9773,3176e" filled="f" stroked="f">
                <v:path arrowok="t"/>
              </v:shape>
              <v:shape id="_x0000_s1671" style="position:absolute;left:9662;top:3079;width:112;height:100" coordorigin="9662,3079" coordsize="112,100" path="m9773,3171r-111,1l9662,3177r111,-1l9773,3171e" filled="f" stroked="f">
                <v:path arrowok="t"/>
              </v:shape>
              <v:shape id="_x0000_s1670" style="position:absolute;left:9662;top:3079;width:112;height:100" coordorigin="9662,3079" coordsize="112,100" path="m9773,3169r-111,l9662,3171r111,l9773,3169e" filled="f" stroked="f">
                <v:path arrowok="t"/>
              </v:shape>
            </v:group>
            <v:group id="_x0000_s1634" style="position:absolute;left:9662;top:3079;width:112;height:99" coordorigin="9662,3079" coordsize="112,99">
              <v:shape id="_x0000_s1668" style="position:absolute;left:9662;top:3079;width:112;height:99" coordorigin="9662,3079" coordsize="112,99" path="m9766,3079r-13,l9673,3080r-11,l9766,3079e" filled="f" stroked="f">
                <v:path arrowok="t"/>
              </v:shape>
              <v:shape id="_x0000_s1667" style="position:absolute;left:9662;top:3079;width:112;height:99" coordorigin="9662,3079" coordsize="112,99" path="m9662,3088r111,1l9662,3088e" filled="f" stroked="f">
                <v:path arrowok="t"/>
              </v:shape>
              <v:shape id="_x0000_s1666" style="position:absolute;left:9662;top:3079;width:112;height:99" coordorigin="9662,3079" coordsize="112,99" path="m9773,3095r-111,1l9762,3095r11,e" filled="f" stroked="f">
                <v:path arrowok="t"/>
              </v:shape>
              <v:shape id="_x0000_s1665" style="position:absolute;left:9662;top:3079;width:112;height:99" coordorigin="9662,3079" coordsize="112,99" path="m9773,3096r-111,2l9762,3097r11,-1e" filled="f" stroked="f">
                <v:path arrowok="t"/>
              </v:shape>
              <v:shape id="_x0000_s1664" style="position:absolute;left:9662;top:3079;width:112;height:99" coordorigin="9662,3079" coordsize="112,99" path="m9773,3096r-111,1l9762,3096r11,e" filled="f" stroked="f">
                <v:path arrowok="t"/>
              </v:shape>
              <v:shape id="_x0000_s1663" style="position:absolute;left:9662;top:3079;width:112;height:99" coordorigin="9662,3079" coordsize="112,99" path="m9662,3100r80,l9662,3100e" filled="f" stroked="f">
                <v:path arrowok="t"/>
              </v:shape>
              <v:shape id="_x0000_s1662" style="position:absolute;left:9662;top:3079;width:112;height:99" coordorigin="9662,3079" coordsize="112,99" path="m9662,3099r111,1l9662,3099e" filled="f" stroked="f">
                <v:path arrowok="t"/>
              </v:shape>
              <v:shape id="_x0000_s1661" style="position:absolute;left:9662;top:3079;width:112;height:99" coordorigin="9662,3079" coordsize="112,99" path="m9773,3104r-111,l9662,3105r10,l9773,3104e" filled="f" stroked="f">
                <v:path arrowok="t"/>
              </v:shape>
              <v:shape id="_x0000_s1660" style="position:absolute;left:9662;top:3079;width:112;height:99" coordorigin="9662,3079" coordsize="112,99" path="m9773,3107r-111,1l9773,3108e" filled="f" stroked="f">
                <v:path arrowok="t"/>
              </v:shape>
              <v:shape id="_x0000_s1659" style="position:absolute;left:9662;top:3079;width:112;height:99" coordorigin="9662,3079" coordsize="112,99" path="m9662,3109r111,1l9662,3109e" filled="f" stroked="f">
                <v:path arrowok="t"/>
              </v:shape>
              <v:shape id="_x0000_s1658" style="position:absolute;left:9662;top:3079;width:112;height:99" coordorigin="9662,3079" coordsize="112,99" path="m9662,3111r111,1l9662,3111e" filled="f" stroked="f">
                <v:path arrowok="t"/>
              </v:shape>
              <v:shape id="_x0000_s1657" style="position:absolute;left:9662;top:3079;width:112;height:99" coordorigin="9662,3079" coordsize="112,99" path="m9773,3113r-111,l9667,3113r-5,l9773,3113r,e" filled="f" stroked="f">
                <v:path arrowok="t"/>
              </v:shape>
              <v:shape id="_x0000_s1656" style="position:absolute;left:9662;top:3079;width:112;height:99" coordorigin="9662,3079" coordsize="112,99" path="m9773,3119r-111,l9773,3119e" filled="f" stroked="f">
                <v:path arrowok="t"/>
              </v:shape>
              <v:shape id="_x0000_s1655" style="position:absolute;left:9662;top:3079;width:112;height:99" coordorigin="9662,3079" coordsize="112,99" path="m9773,3122r-111,l9773,3122e" filled="f" stroked="f">
                <v:path arrowok="t"/>
              </v:shape>
              <v:shape id="_x0000_s1654" style="position:absolute;left:9662;top:3079;width:112;height:99" coordorigin="9662,3079" coordsize="112,99" path="m9773,3134r-111,l9762,3134r11,l9773,3134e" filled="f" stroked="f">
                <v:path arrowok="t"/>
              </v:shape>
              <v:shape id="_x0000_s1653" style="position:absolute;left:9662;top:3079;width:112;height:99" coordorigin="9662,3079" coordsize="112,99" path="m9662,3138r51,1l9673,3140r-11,l9719,3139r12,l9725,3139r5,l9719,3139r-57,-1e" filled="f" stroked="f">
                <v:path arrowok="t"/>
              </v:shape>
              <v:shape id="_x0000_s1652" style="position:absolute;left:9662;top:3079;width:112;height:99" coordorigin="9662,3079" coordsize="112,99" path="m9731,3139r-12,e" filled="f" stroked="f">
                <v:path arrowok="t"/>
              </v:shape>
              <v:shape id="_x0000_s1651" style="position:absolute;left:9662;top:3079;width:112;height:99" coordorigin="9662,3079" coordsize="112,99" path="m9719,3139r11,e" filled="f" stroked="f">
                <v:path arrowok="t"/>
              </v:shape>
              <v:shape id="_x0000_s1650" style="position:absolute;left:9662;top:3079;width:112;height:99" coordorigin="9662,3079" coordsize="112,99" path="m9719,3139r12,e" filled="f" stroked="f">
                <v:path arrowok="t"/>
              </v:shape>
              <v:shape id="_x0000_s1649" style="position:absolute;left:9662;top:3079;width:112;height:99" coordorigin="9662,3079" coordsize="112,99" path="m9731,3139r-12,l9759,3140r14,l9731,3139e" filled="f" stroked="f">
                <v:path arrowok="t"/>
              </v:shape>
              <v:shape id="_x0000_s1648" style="position:absolute;left:9662;top:3079;width:112;height:99" coordorigin="9662,3079" coordsize="112,99" path="m9730,3139r-11,e" filled="f" stroked="f">
                <v:path arrowok="t"/>
              </v:shape>
              <v:shape id="_x0000_s1647" style="position:absolute;left:9662;top:3079;width:112;height:99" coordorigin="9662,3079" coordsize="112,99" path="m9773,3138r-54,1l9730,3139r35,l9773,3138e" filled="f" stroked="f">
                <v:path arrowok="t"/>
              </v:shape>
              <v:shape id="_x0000_s1646" style="position:absolute;left:9662;top:3079;width:112;height:99" coordorigin="9662,3079" coordsize="112,99" path="m9662,3143r80,1l9662,3143e" filled="f" stroked="f">
                <v:path arrowok="t"/>
              </v:shape>
              <v:shape id="_x0000_s1645" style="position:absolute;left:9662;top:3079;width:112;height:99" coordorigin="9662,3079" coordsize="112,99" path="m9773,3157r-111,l9773,3157e" filled="f" stroked="f">
                <v:path arrowok="t"/>
              </v:shape>
              <v:shape id="_x0000_s1644" style="position:absolute;left:9662;top:3079;width:112;height:99" coordorigin="9662,3079" coordsize="112,99" path="m9686,3164r32,l9662,3165r60,-1l9756,3164r-23,l9737,3164r-11,l9686,3164e" filled="f" stroked="f">
                <v:path arrowok="t"/>
              </v:shape>
              <v:shape id="_x0000_s1643" style="position:absolute;left:9662;top:3079;width:112;height:99" coordorigin="9662,3079" coordsize="112,99" path="m9756,3164r-34,e" filled="f" stroked="f">
                <v:path arrowok="t"/>
              </v:shape>
              <v:shape id="_x0000_s1642" style="position:absolute;left:9662;top:3079;width:112;height:99" coordorigin="9662,3079" coordsize="112,99" path="m9726,3164r11,e" filled="f" stroked="f">
                <v:path arrowok="t"/>
              </v:shape>
              <v:shape id="_x0000_s1641" style="position:absolute;left:9662;top:3079;width:112;height:99" coordorigin="9662,3079" coordsize="112,99" path="m9722,3164r34,e" filled="f" stroked="f">
                <v:path arrowok="t"/>
              </v:shape>
              <v:shape id="_x0000_s1640" style="position:absolute;left:9662;top:3079;width:112;height:99" coordorigin="9662,3079" coordsize="112,99" path="m9756,3164r-34,l9766,3165r7,l9756,3164e" filled="f" stroked="f">
                <v:path arrowok="t"/>
              </v:shape>
              <v:shape id="_x0000_s1639" style="position:absolute;left:9662;top:3079;width:112;height:99" coordorigin="9662,3079" coordsize="112,99" path="m9737,3164r-11,e" filled="f" stroked="f">
                <v:path arrowok="t"/>
              </v:shape>
              <v:shape id="_x0000_s1638" style="position:absolute;left:9662;top:3079;width:112;height:99" coordorigin="9662,3079" coordsize="112,99" path="m9773,3164r-47,l9737,3164r36,e" filled="f" stroked="f">
                <v:path arrowok="t"/>
              </v:shape>
              <v:shape id="_x0000_s1637" style="position:absolute;left:9662;top:3079;width:112;height:99" coordorigin="9662,3079" coordsize="112,99" path="m9662,3166r80,1l9725,3167r-63,-1e" filled="f" stroked="f">
                <v:path arrowok="t"/>
              </v:shape>
              <v:shape id="_x0000_s1636" style="position:absolute;left:9662;top:3079;width:112;height:99" coordorigin="9662,3079" coordsize="112,99" path="m9773,3171r-111,l9773,3171e" filled="f" stroked="f">
                <v:path arrowok="t"/>
              </v:shape>
              <v:shape id="_x0000_s1635" style="position:absolute;left:9662;top:3079;width:112;height:99" coordorigin="9662,3079" coordsize="112,99" path="m9773,3176r-111,1l9773,3176e" filled="f" stroked="f">
                <v:path arrowok="t"/>
              </v:shape>
            </v:group>
            <v:group id="_x0000_s1632" style="position:absolute;left:9662;top:3069;width:111;height:10" coordorigin="9662,3069" coordsize="111,10">
              <v:shape id="_x0000_s1633" style="position:absolute;left:9662;top:3069;width:111;height:10" coordorigin="9662,3069" coordsize="111,10" path="m9662,3079r111,l9773,3069r-111,l9662,3079e" filled="f" stroked="f">
                <v:path arrowok="t"/>
              </v:shape>
            </v:group>
            <v:group id="_x0000_s1612" style="position:absolute;left:9666;top:3254;width:280;height:54" coordorigin="9666,3254" coordsize="280,54">
              <v:shape id="_x0000_s1631" style="position:absolute;left:9666;top:3254;width:280;height:54" coordorigin="9666,3254" coordsize="280,54" path="m9945,3254r,1l9945,3255r,-1e" filled="f" stroked="f">
                <v:path arrowok="t"/>
              </v:shape>
              <v:shape id="_x0000_s1630" style="position:absolute;left:9666;top:3254;width:280;height:54" coordorigin="9666,3254" coordsize="280,54" path="m9945,3256r,l9944,3257r-1,1l9943,3260r,1l9945,3261r,-3l9945,3256e" filled="f" stroked="f">
                <v:path arrowok="t"/>
              </v:shape>
              <v:shape id="_x0000_s1629" style="position:absolute;left:9666;top:3254;width:280;height:54" coordorigin="9666,3254" coordsize="280,54" path="m9945,3261r-2,l9942,3263r-1,2l9941,3267r3,l9944,3265r1,-2l9945,3261e" filled="f" stroked="f">
                <v:path arrowok="t"/>
              </v:shape>
              <v:shape id="_x0000_s1628" style="position:absolute;left:9666;top:3254;width:280;height:54" coordorigin="9666,3254" coordsize="280,54" path="m9944,3267r-4,l9940,3268r-1,1l9943,3269r1,-2e" filled="f" stroked="f">
                <v:path arrowok="t"/>
              </v:shape>
              <v:shape id="_x0000_s1627" style="position:absolute;left:9666;top:3254;width:280;height:54" coordorigin="9666,3254" coordsize="280,54" path="m9943,3269r-4,l9938,3271r-1,1l9942,3273r1,-3l9943,3269e" filled="f" stroked="f">
                <v:path arrowok="t"/>
              </v:shape>
              <v:shape id="_x0000_s1626" style="position:absolute;left:9666;top:3254;width:280;height:54" coordorigin="9666,3254" coordsize="280,54" path="m9937,3273r-1,1l9936,3275r5,l9942,3274r,-1l9937,3273e" filled="f" stroked="f">
                <v:path arrowok="t"/>
              </v:shape>
              <v:shape id="_x0000_s1625" style="position:absolute;left:9666;top:3254;width:280;height:54" coordorigin="9666,3254" coordsize="280,54" path="m9936,3275r-1,1l9934,3277r,1l9940,3278r,-1l9941,3275r-5,e" filled="f" stroked="f">
                <v:path arrowok="t"/>
              </v:shape>
              <v:shape id="_x0000_s1624" style="position:absolute;left:9666;top:3254;width:280;height:54" coordorigin="9666,3254" coordsize="280,54" path="m9940,3278r-7,l9931,3281r-2,2l9927,3285r9,l9937,3283r2,-2l9940,3278e" filled="f" stroked="f">
                <v:path arrowok="t"/>
              </v:shape>
              <v:shape id="_x0000_s1623" style="position:absolute;left:9666;top:3254;width:280;height:54" coordorigin="9666,3254" coordsize="280,54" path="m9927,3285r-2,1l9923,3288r-2,1l9933,3289r1,-1l9935,3286r1,-1l9927,3285e" filled="f" stroked="f">
                <v:path arrowok="t"/>
              </v:shape>
              <v:shape id="_x0000_s1622" style="position:absolute;left:9666;top:3254;width:280;height:54" coordorigin="9666,3254" coordsize="280,54" path="m9921,3289r-1,1l9932,3290r,-1l9921,3289e" filled="f" stroked="f">
                <v:path arrowok="t"/>
              </v:shape>
              <v:shape id="_x0000_s1621" style="position:absolute;left:9666;top:3254;width:280;height:54" coordorigin="9666,3254" coordsize="280,54" path="m9932,3290r-12,l9919,3291r12,l9932,3290e" filled="f" stroked="f">
                <v:path arrowok="t"/>
              </v:shape>
              <v:shape id="_x0000_s1620" style="position:absolute;left:9666;top:3254;width:280;height:54" coordorigin="9666,3254" coordsize="280,54" path="m9919,3291r-1,l9917,3292r13,l9931,3291r-12,e" filled="f" stroked="f">
                <v:path arrowok="t"/>
              </v:shape>
              <v:shape id="_x0000_s1619" style="position:absolute;left:9666;top:3254;width:280;height:54" coordorigin="9666,3254" coordsize="280,54" path="m9928,3294r-15,l9911,3295r-1,l9908,3296r18,l9927,3295r1,-1e" filled="f" stroked="f">
                <v:path arrowok="t"/>
              </v:shape>
              <v:shape id="_x0000_s1618" style="position:absolute;left:9666;top:3254;width:280;height:54" coordorigin="9666,3254" coordsize="280,54" path="m9930,3292r-14,l9914,3293r-1,1l9928,3294r2,-2e" filled="f" stroked="f">
                <v:path arrowok="t"/>
              </v:shape>
              <v:shape id="_x0000_s1617" style="position:absolute;left:9666;top:3254;width:280;height:54" coordorigin="9666,3254" coordsize="280,54" path="m9926,3296r-18,l9904,3297r-4,1l9896,3298r27,l9926,3296e" filled="f" stroked="f">
                <v:path arrowok="t"/>
              </v:shape>
              <v:shape id="_x0000_s1616" style="position:absolute;left:9666;top:3254;width:280;height:54" coordorigin="9666,3254" coordsize="280,54" path="m9917,3302r-249,2l9669,3307r,1l9901,3308r9,-2l9917,3302e" filled="f" stroked="f">
                <v:path arrowok="t"/>
              </v:shape>
              <v:shape id="_x0000_s1615" style="position:absolute;left:9666;top:3254;width:280;height:54" coordorigin="9666,3254" coordsize="280,54" path="m9919,3301r-252,1l9667,3304r250,-2l9918,3301r1,e" filled="f" stroked="f">
                <v:path arrowok="t"/>
              </v:shape>
              <v:shape id="_x0000_s1614" style="position:absolute;left:9666;top:3254;width:280;height:54" coordorigin="9666,3254" coordsize="280,54" path="m9923,3298r-257,1l9667,3302r252,-1l9920,3300r2,-1l9923,3298e" filled="f" stroked="f">
                <v:path arrowok="t"/>
              </v:shape>
              <v:shape id="_x0000_s1613" style="position:absolute;left:9666;top:3254;width:280;height:54" coordorigin="9666,3254" coordsize="280,54" path="m9855,3298r-189,l9666,3299r189,-1e" filled="f" stroked="f">
                <v:path arrowok="t"/>
              </v:shape>
            </v:group>
            <v:group id="_x0000_s1600" style="position:absolute;left:9666;top:3278;width:274;height:26" coordorigin="9666,3278" coordsize="274,26">
              <v:shape id="_x0000_s1611" style="position:absolute;left:9666;top:3278;width:274;height:26" coordorigin="9666,3278" coordsize="274,26" path="m9938,3278r-5,l9939,3278r-1,e" filled="f" stroked="f">
                <v:path arrowok="t"/>
              </v:shape>
              <v:shape id="_x0000_s1610" style="position:absolute;left:9666;top:3278;width:274;height:26" coordorigin="9666,3278" coordsize="274,26" path="m9940,3278r-6,l9938,3278r2,e" filled="f" stroked="f">
                <v:path arrowok="t"/>
              </v:shape>
              <v:shape id="_x0000_s1609" style="position:absolute;left:9666;top:3278;width:274;height:26" coordorigin="9666,3278" coordsize="274,26" path="m9933,3289r-12,l9921,3289r12,e" filled="f" stroked="f">
                <v:path arrowok="t"/>
              </v:shape>
              <v:shape id="_x0000_s1608" style="position:absolute;left:9666;top:3278;width:274;height:26" coordorigin="9666,3278" coordsize="274,26" path="m9932,3290r-12,l9920,3290r12,e" filled="f" stroked="f">
                <v:path arrowok="t"/>
              </v:shape>
              <v:shape id="_x0000_s1607" style="position:absolute;left:9666;top:3278;width:274;height:26" coordorigin="9666,3278" coordsize="274,26" path="m9930,3292r-13,l9916,3292r14,e" filled="f" stroked="f">
                <v:path arrowok="t"/>
              </v:shape>
              <v:shape id="_x0000_s1606" style="position:absolute;left:9666;top:3278;width:274;height:26" coordorigin="9666,3278" coordsize="274,26" path="m9928,3294r-15,l9913,3294r15,e" filled="f" stroked="f">
                <v:path arrowok="t"/>
              </v:shape>
              <v:shape id="_x0000_s1605" style="position:absolute;left:9666;top:3278;width:274;height:26" coordorigin="9666,3278" coordsize="274,26" path="m9926,3296r-18,l9908,3296r18,e" filled="f" stroked="f">
                <v:path arrowok="t"/>
              </v:shape>
              <v:shape id="_x0000_s1604" style="position:absolute;left:9666;top:3278;width:274;height:26" coordorigin="9666,3278" coordsize="274,26" path="m9896,3298r-230,1l9896,3298e" filled="f" stroked="f">
                <v:path arrowok="t"/>
              </v:shape>
              <v:shape id="_x0000_s1603" style="position:absolute;left:9666;top:3278;width:274;height:26" coordorigin="9666,3278" coordsize="274,26" path="m9917,3302r-250,2l9908,3302r9,e" filled="f" stroked="f">
                <v:path arrowok="t"/>
              </v:shape>
              <v:shape id="_x0000_s1602" type="#_x0000_t75" style="position:absolute;left:9662;top:3179;width:112;height:3">
                <v:imagedata r:id="rId189" o:title=""/>
              </v:shape>
              <v:shape id="_x0000_s1601" type="#_x0000_t75" style="position:absolute;left:9663;top:3251;width:283;height:47">
                <v:imagedata r:id="rId190" o:title=""/>
              </v:shape>
            </v:group>
            <v:group id="_x0000_s1512" style="position:absolute;left:9662;top:3182;width:281;height:106" coordorigin="9662,3182" coordsize="281,106">
              <v:shape id="_x0000_s1599" style="position:absolute;left:9662;top:3182;width:281;height:106" coordorigin="9662,3182" coordsize="281,106" path="m9778,3197r-116,2l9662,3199r116,l9778,3197e" filled="f" stroked="f">
                <v:path arrowok="t"/>
              </v:shape>
              <v:shape id="_x0000_s1598" style="position:absolute;left:9662;top:3182;width:281;height:106" coordorigin="9662,3182" coordsize="281,106" path="m9776,3191r-114,1l9662,3198r115,-1l9777,3195r-1,-2l9776,3191e" filled="f" stroked="f">
                <v:path arrowok="t"/>
              </v:shape>
              <v:shape id="_x0000_s1597" style="position:absolute;left:9662;top:3182;width:281;height:106" coordorigin="9662,3182" coordsize="281,106" path="m9662,3190r,2l9759,3191r-97,-1e" filled="f" stroked="f">
                <v:path arrowok="t"/>
              </v:shape>
              <v:shape id="_x0000_s1596" style="position:absolute;left:9662;top:3182;width:281;height:106" coordorigin="9662,3182" coordsize="281,106" path="m9679,3190r-3,1l9759,3191e" filled="f" stroked="f">
                <v:path arrowok="t"/>
              </v:shape>
              <v:shape id="_x0000_s1595" style="position:absolute;left:9662;top:3182;width:281;height:106" coordorigin="9662,3182" coordsize="281,106" path="m9775,3190r-15,1l9776,3190e" filled="f" stroked="f">
                <v:path arrowok="t"/>
              </v:shape>
              <v:shape id="_x0000_s1594" style="position:absolute;left:9662;top:3182;width:281;height:106" coordorigin="9662,3182" coordsize="281,106" path="m9759,3191r-80,-1e" filled="f" stroked="f">
                <v:path arrowok="t"/>
              </v:shape>
              <v:shape id="_x0000_s1593" style="position:absolute;left:9662;top:3182;width:281;height:106" coordorigin="9662,3182" coordsize="281,106" path="m9775,3190r-20,l9676,3191r83,l9775,3190r,e" filled="f" stroked="f">
                <v:path arrowok="t"/>
              </v:shape>
              <v:shape id="_x0000_s1592" style="position:absolute;left:9662;top:3182;width:281;height:106" coordorigin="9662,3182" coordsize="281,106" path="m9774,3184r-112,3l9662,3190r73,l9775,3190r,-2l9774,3184e" filled="f" stroked="f">
                <v:path arrowok="t"/>
              </v:shape>
              <v:shape id="_x0000_s1591" style="position:absolute;left:9662;top:3182;width:281;height:106" coordorigin="9662,3182" coordsize="281,106" path="m9774,3182r-100,l9662,3182r,4l9774,3184r,-2e" filled="f" stroked="f">
                <v:path arrowok="t"/>
              </v:shape>
              <v:shape id="_x0000_s1590" style="position:absolute;left:9662;top:3182;width:281;height:106" coordorigin="9662,3182" coordsize="281,106" path="m9719,3201r-57,l9662,3205r119,l9780,3204r,-1l9779,3201r-60,e" filled="f" stroked="f">
                <v:path arrowok="t"/>
              </v:shape>
              <v:shape id="_x0000_s1589" style="position:absolute;left:9662;top:3182;width:281;height:106" coordorigin="9662,3182" coordsize="281,106" path="m9778,3200r-116,l9662,3201r117,l9778,3200e" filled="f" stroked="f">
                <v:path arrowok="t"/>
              </v:shape>
              <v:shape id="_x0000_s1588" style="position:absolute;left:9662;top:3182;width:281;height:106" coordorigin="9662,3182" coordsize="281,106" path="m9798,3229r-136,1l9662,3234r142,l9802,3232r-2,-2l9798,3229e" filled="f" stroked="f">
                <v:path arrowok="t"/>
              </v:shape>
              <v:shape id="_x0000_s1587" style="position:absolute;left:9662;top:3182;width:281;height:106" coordorigin="9662,3182" coordsize="281,106" path="m9795,3226r-133,1l9662,3229r136,-1l9795,3226e" filled="f" stroked="f">
                <v:path arrowok="t"/>
              </v:shape>
              <v:shape id="_x0000_s1586" style="position:absolute;left:9662;top:3182;width:281;height:106" coordorigin="9662,3182" coordsize="281,106" path="m9792,3223r-130,2l9662,3227r132,-2l9793,3223r-1,e" filled="f" stroked="f">
                <v:path arrowok="t"/>
              </v:shape>
              <v:shape id="_x0000_s1585" style="position:absolute;left:9662;top:3182;width:281;height:106" coordorigin="9662,3182" coordsize="281,106" path="m9794,3225r-67,1l9795,3225r-1,e" filled="f" stroked="f">
                <v:path arrowok="t"/>
              </v:shape>
              <v:shape id="_x0000_s1584" style="position:absolute;left:9662;top:3182;width:281;height:106" coordorigin="9662,3182" coordsize="281,106" path="m9790,3219r-128,2l9662,3225r130,-2l9791,3221r-1,-2e" filled="f" stroked="f">
                <v:path arrowok="t"/>
              </v:shape>
              <v:shape id="_x0000_s1583" style="position:absolute;left:9662;top:3182;width:281;height:106" coordorigin="9662,3182" coordsize="281,106" path="m9787,3216r-125,1l9662,3221r127,-2l9787,3216e" filled="f" stroked="f">
                <v:path arrowok="t"/>
              </v:shape>
              <v:shape id="_x0000_s1582" style="position:absolute;left:9662;top:3182;width:281;height:106" coordorigin="9662,3182" coordsize="281,106" path="m9786,3214r-122,1l9662,3215r,2l9787,3216r-1,-2e" filled="f" stroked="f">
                <v:path arrowok="t"/>
              </v:shape>
              <v:shape id="_x0000_s1581" style="position:absolute;left:9662;top:3182;width:281;height:106" coordorigin="9662,3182" coordsize="281,106" path="m9783,3209r-121,1l9662,3215r124,-1l9785,3212r-1,-1l9783,3209e" filled="f" stroked="f">
                <v:path arrowok="t"/>
              </v:shape>
              <v:shape id="_x0000_s1580" style="position:absolute;left:9662;top:3182;width:281;height:106" coordorigin="9662,3182" coordsize="281,106" path="m9662,3208r,2l9775,3209r-113,-1e" filled="f" stroked="f">
                <v:path arrowok="t"/>
              </v:shape>
              <v:shape id="_x0000_s1579" style="position:absolute;left:9662;top:3182;width:281;height:106" coordorigin="9662,3182" coordsize="281,106" path="m9781,3205r-119,l9662,3208r121,1l9781,3206r,-1e" filled="f" stroked="f">
                <v:path arrowok="t"/>
              </v:shape>
              <v:shape id="_x0000_s1578" style="position:absolute;left:9662;top:3182;width:281;height:106" coordorigin="9662,3182" coordsize="281,106" path="m9887,3285r-56,l9769,3286r-106,2l9663,3288r229,l9904,3286r-4,-1l9887,3285e" filled="f" stroked="f">
                <v:path arrowok="t"/>
              </v:shape>
              <v:shape id="_x0000_s1577" style="position:absolute;left:9662;top:3182;width:281;height:106" coordorigin="9662,3182" coordsize="281,106" path="m9810,3285r26,e" filled="f" stroked="f">
                <v:path arrowok="t"/>
              </v:shape>
              <v:shape id="_x0000_s1576" style="position:absolute;left:9662;top:3182;width:281;height:106" coordorigin="9662,3182" coordsize="281,106" path="m9836,3285r-5,l9810,3285e" filled="f" stroked="f">
                <v:path arrowok="t"/>
              </v:shape>
              <v:shape id="_x0000_s1575" style="position:absolute;left:9662;top:3182;width:281;height:106" coordorigin="9662,3182" coordsize="281,106" path="m9918,3281r-13,l9662,3283r1,3l9663,3287r99,-1l9864,3284r46,l9913,3284r5,-3e" filled="f" stroked="f">
                <v:path arrowok="t"/>
              </v:shape>
              <v:shape id="_x0000_s1574" style="position:absolute;left:9662;top:3182;width:281;height:106" coordorigin="9662,3182" coordsize="281,106" path="m9910,3284r-46,e" filled="f" stroked="f">
                <v:path arrowok="t"/>
              </v:shape>
              <v:shape id="_x0000_s1573" style="position:absolute;left:9662;top:3182;width:281;height:106" coordorigin="9662,3182" coordsize="281,106" path="m9905,3285r-1,1l9905,3286r,-1e" filled="f" stroked="f">
                <v:path arrowok="t"/>
              </v:shape>
              <v:shape id="_x0000_s1572" style="position:absolute;left:9662;top:3182;width:281;height:106" coordorigin="9662,3182" coordsize="281,106" path="m9864,3284r46,e" filled="f" stroked="f">
                <v:path arrowok="t"/>
              </v:shape>
              <v:shape id="_x0000_s1571" style="position:absolute;left:9662;top:3182;width:281;height:106" coordorigin="9662,3182" coordsize="281,106" path="m9910,3284r-46,l9890,3284r15,1l9905,3285r5,-1e" filled="f" stroked="f">
                <v:path arrowok="t"/>
              </v:shape>
              <v:shape id="_x0000_s1570" style="position:absolute;left:9662;top:3182;width:281;height:106" coordorigin="9662,3182" coordsize="281,106" path="m9913,3281r-251,1l9662,3283r255,-2l9913,3281e" filled="f" stroked="f">
                <v:path arrowok="t"/>
              </v:shape>
              <v:shape id="_x0000_s1569" style="position:absolute;left:9662;top:3182;width:281;height:106" coordorigin="9662,3182" coordsize="281,106" path="m9926,3275r-4,l9901,3276r-239,4l9662,3282r222,-1l9918,3280r8,-5e" filled="f" stroked="f">
                <v:path arrowok="t"/>
              </v:shape>
              <v:shape id="_x0000_s1568" style="position:absolute;left:9662;top:3182;width:281;height:106" coordorigin="9662,3182" coordsize="281,106" path="m9918,3280r-20,l9904,3280e" filled="f" stroked="f">
                <v:path arrowok="t"/>
              </v:shape>
              <v:shape id="_x0000_s1567" style="position:absolute;left:9662;top:3182;width:281;height:106" coordorigin="9662,3182" coordsize="281,106" path="m9918,3281r,l9918,3281e" filled="f" stroked="f">
                <v:path arrowok="t"/>
              </v:shape>
              <v:shape id="_x0000_s1566" style="position:absolute;left:9662;top:3182;width:281;height:106" coordorigin="9662,3182" coordsize="281,106" path="m9918,3281r-5,l9917,3281r,l9918,3281e" filled="f" stroked="f">
                <v:path arrowok="t"/>
              </v:shape>
              <v:shape id="_x0000_s1565" style="position:absolute;left:9662;top:3182;width:281;height:106" coordorigin="9662,3182" coordsize="281,106" path="m9917,3281r-4,e" filled="f" stroked="f">
                <v:path arrowok="t"/>
              </v:shape>
              <v:shape id="_x0000_s1564" style="position:absolute;left:9662;top:3182;width:281;height:106" coordorigin="9662,3182" coordsize="281,106" path="m9913,3281r5,e" filled="f" stroked="f">
                <v:path arrowok="t"/>
              </v:shape>
              <v:shape id="_x0000_s1563" style="position:absolute;left:9662;top:3182;width:281;height:106" coordorigin="9662,3182" coordsize="281,106" path="m9913,3281r4,e" filled="f" stroked="f">
                <v:path arrowok="t"/>
              </v:shape>
              <v:shape id="_x0000_s1562" style="position:absolute;left:9662;top:3182;width:281;height:106" coordorigin="9662,3182" coordsize="281,106" path="m9913,3281r,l9917,3281r-4,e" filled="f" stroked="f">
                <v:path arrowok="t"/>
              </v:shape>
              <v:shape id="_x0000_s1561" style="position:absolute;left:9662;top:3182;width:281;height:106" coordorigin="9662,3182" coordsize="281,106" path="m9913,3281r,e" filled="f" stroked="f">
                <v:path arrowok="t"/>
              </v:shape>
              <v:shape id="_x0000_s1560" style="position:absolute;left:9662;top:3182;width:281;height:106" coordorigin="9662,3182" coordsize="281,106" path="m9904,3280r14,e" filled="f" stroked="f">
                <v:path arrowok="t"/>
              </v:shape>
              <v:shape id="_x0000_s1559" style="position:absolute;left:9662;top:3182;width:281;height:106" coordorigin="9662,3182" coordsize="281,106" path="m9918,3281r-5,l9913,3281e" filled="f" stroked="f">
                <v:path arrowok="t"/>
              </v:shape>
              <v:shape id="_x0000_s1558" style="position:absolute;left:9662;top:3182;width:281;height:106" coordorigin="9662,3182" coordsize="281,106" path="m9913,3281r,e" filled="f" stroked="f">
                <v:path arrowok="t"/>
              </v:shape>
              <v:shape id="_x0000_s1557" style="position:absolute;left:9662;top:3182;width:281;height:106" coordorigin="9662,3182" coordsize="281,106" path="m9913,3281r,e" filled="f" stroked="f">
                <v:path arrowok="t"/>
              </v:shape>
              <v:shape id="_x0000_s1556" style="position:absolute;left:9662;top:3182;width:281;height:106" coordorigin="9662,3182" coordsize="281,106" path="m9918,3280r-20,l9913,3281r5,e" filled="f" stroked="f">
                <v:path arrowok="t"/>
              </v:shape>
              <v:shape id="_x0000_s1555" style="position:absolute;left:9662;top:3182;width:281;height:106" coordorigin="9662,3182" coordsize="281,106" path="m9926,3275r-264,l9662,3279r240,-3l9915,3275r9,l9926,3275e" filled="f" stroked="f">
                <v:path arrowok="t"/>
              </v:shape>
              <v:shape id="_x0000_s1554" style="position:absolute;left:9662;top:3182;width:281;height:106" coordorigin="9662,3182" coordsize="281,106" path="m9926,3275r1,l9926,3275e" filled="f" stroked="f">
                <v:path arrowok="t"/>
              </v:shape>
              <v:shape id="_x0000_s1553" style="position:absolute;left:9662;top:3182;width:281;height:106" coordorigin="9662,3182" coordsize="281,106" path="m9932,3269r-5,l9662,3273r,2l9926,3275r4,-3l9932,3269e" filled="f" stroked="f">
                <v:path arrowok="t"/>
              </v:shape>
              <v:shape id="_x0000_s1552" style="position:absolute;left:9662;top:3182;width:281;height:106" coordorigin="9662,3182" coordsize="281,106" path="m9930,3269r-268,l9662,3273r263,-4l9930,3269e" filled="f" stroked="f">
                <v:path arrowok="t"/>
              </v:shape>
              <v:shape id="_x0000_s1551" style="position:absolute;left:9662;top:3182;width:281;height:106" coordorigin="9662,3182" coordsize="281,106" path="m9932,3269r1,l9932,3269e" filled="f" stroked="f">
                <v:path arrowok="t"/>
              </v:shape>
              <v:shape id="_x0000_s1550" style="position:absolute;left:9662;top:3182;width:281;height:106" coordorigin="9662,3182" coordsize="281,106" path="m9936,3263r-159,3l9662,3267r,2l9932,3269r4,-6e" filled="f" stroked="f">
                <v:path arrowok="t"/>
              </v:shape>
              <v:shape id="_x0000_s1549" style="position:absolute;left:9662;top:3182;width:281;height:106" coordorigin="9662,3182" coordsize="281,106" path="m9929,3263r-267,2l9662,3266r267,-3e" filled="f" stroked="f">
                <v:path arrowok="t"/>
              </v:shape>
              <v:shape id="_x0000_s1548" style="position:absolute;left:9662;top:3182;width:281;height:106" coordorigin="9662,3182" coordsize="281,106" path="m9939,3258r-2,1l9934,3259r-4,l9816,3262r-107,1l9662,3263r,2l9852,3263r84,l9939,3258e" filled="f" stroked="f">
                <v:path arrowok="t"/>
              </v:shape>
              <v:shape id="_x0000_s1547" style="position:absolute;left:9662;top:3182;width:281;height:106" coordorigin="9662,3182" coordsize="281,106" path="m9936,3263r-69,l9898,3263e" filled="f" stroked="f">
                <v:path arrowok="t"/>
              </v:shape>
              <v:shape id="_x0000_s1546" style="position:absolute;left:9662;top:3182;width:281;height:106" coordorigin="9662,3182" coordsize="281,106" path="m9934,3259r3,l9937,3258e" filled="f" stroked="f">
                <v:path arrowok="t"/>
              </v:shape>
              <v:shape id="_x0000_s1545" style="position:absolute;left:9662;top:3182;width:281;height:106" coordorigin="9662,3182" coordsize="281,106" path="m9937,3258r2,e" filled="f" stroked="f">
                <v:path arrowok="t"/>
              </v:shape>
              <v:shape id="_x0000_s1544" style="position:absolute;left:9662;top:3182;width:281;height:106" coordorigin="9662,3182" coordsize="281,106" path="m9936,3263r1,l9936,3263e" filled="f" stroked="f">
                <v:path arrowok="t"/>
              </v:shape>
              <v:shape id="_x0000_s1543" style="position:absolute;left:9662;top:3182;width:281;height:106" coordorigin="9662,3182" coordsize="281,106" path="m9898,3263r38,e" filled="f" stroked="f">
                <v:path arrowok="t"/>
              </v:shape>
              <v:shape id="_x0000_s1542" style="position:absolute;left:9662;top:3182;width:281;height:106" coordorigin="9662,3182" coordsize="281,106" path="m9936,3263r-69,l9936,3263e" filled="f" stroked="f">
                <v:path arrowok="t"/>
              </v:shape>
              <v:shape id="_x0000_s1541" style="position:absolute;left:9662;top:3182;width:281;height:106" coordorigin="9662,3182" coordsize="281,106" path="m9939,3257r-277,l9662,3263r184,-1l9916,3260r23,-3e" filled="f" stroked="f">
                <v:path arrowok="t"/>
              </v:shape>
              <v:shape id="_x0000_s1540" style="position:absolute;left:9662;top:3182;width:281;height:106" coordorigin="9662,3182" coordsize="281,106" path="m9939,3258r-2,e" filled="f" stroked="f">
                <v:path arrowok="t"/>
              </v:shape>
              <v:shape id="_x0000_s1539" style="position:absolute;left:9662;top:3182;width:281;height:106" coordorigin="9662,3182" coordsize="281,106" path="m9937,3258r,1l9934,3259e" filled="f" stroked="f">
                <v:path arrowok="t"/>
              </v:shape>
              <v:shape id="_x0000_s1538" style="position:absolute;left:9662;top:3182;width:281;height:106" coordorigin="9662,3182" coordsize="281,106" path="m9937,3258r-3,1l9937,3259r,-1e" filled="f" stroked="f">
                <v:path arrowok="t"/>
              </v:shape>
              <v:shape id="_x0000_s1537" style="position:absolute;left:9662;top:3182;width:281;height:106" coordorigin="9662,3182" coordsize="281,106" path="m9939,3258r-2,e" filled="f" stroked="f">
                <v:path arrowok="t"/>
              </v:shape>
              <v:shape id="_x0000_s1536" style="position:absolute;left:9662;top:3182;width:281;height:106" coordorigin="9662,3182" coordsize="281,106" path="m9937,3258r2,e" filled="f" stroked="f">
                <v:path arrowok="t"/>
              </v:shape>
              <v:shape id="_x0000_s1535" style="position:absolute;left:9662;top:3182;width:281;height:106" coordorigin="9662,3182" coordsize="281,106" path="m9939,3258r-2,l9939,3258r,e" filled="f" stroked="f">
                <v:path arrowok="t"/>
              </v:shape>
              <v:shape id="_x0000_s1534" style="position:absolute;left:9662;top:3182;width:281;height:106" coordorigin="9662,3182" coordsize="281,106" path="m9939,3258r,e" filled="f" stroked="f">
                <v:path arrowok="t"/>
              </v:shape>
              <v:shape id="_x0000_s1533" style="position:absolute;left:9662;top:3182;width:281;height:106" coordorigin="9662,3182" coordsize="281,106" path="m9939,3258r,e" filled="f" stroked="f">
                <v:path arrowok="t"/>
              </v:shape>
              <v:shape id="_x0000_s1532" style="position:absolute;left:9662;top:3182;width:281;height:106" coordorigin="9662,3182" coordsize="281,106" path="m9940,3257r-1,1l9939,3258r1,l9940,3257e" filled="f" stroked="f">
                <v:path arrowok="t"/>
              </v:shape>
              <v:shape id="_x0000_s1531" style="position:absolute;left:9662;top:3182;width:281;height:106" coordorigin="9662,3182" coordsize="281,106" path="m9939,3257r1,l9940,3257r-1,e" filled="f" stroked="f">
                <v:path arrowok="t"/>
              </v:shape>
              <v:shape id="_x0000_s1530" style="position:absolute;left:9662;top:3182;width:281;height:106" coordorigin="9662,3182" coordsize="281,106" path="m9943,3251r-2,l9942,3251r,1l9696,3253r-34,l9662,3257r277,l9942,3254r1,-3e" filled="f" stroked="f">
                <v:path arrowok="t"/>
              </v:shape>
              <v:shape id="_x0000_s1529" style="position:absolute;left:9662;top:3182;width:281;height:106" coordorigin="9662,3182" coordsize="281,106" path="m9839,3250r-177,1l9662,3253r20,l9941,3251r-1,l9849,3251r-5,l9839,3250e" filled="f" stroked="f">
                <v:path arrowok="t"/>
              </v:shape>
              <v:shape id="_x0000_s1528" style="position:absolute;left:9662;top:3182;width:281;height:106" coordorigin="9662,3182" coordsize="281,106" path="m9941,3251r-26,l9938,3251e" filled="f" stroked="f">
                <v:path arrowok="t"/>
              </v:shape>
              <v:shape id="_x0000_s1527" style="position:absolute;left:9662;top:3182;width:281;height:106" coordorigin="9662,3182" coordsize="281,106" path="m9938,3251r3,e" filled="f" stroked="f">
                <v:path arrowok="t"/>
              </v:shape>
              <v:shape id="_x0000_s1526" style="position:absolute;left:9662;top:3182;width:281;height:106" coordorigin="9662,3182" coordsize="281,106" path="m9941,3251r-26,l9942,3251e" filled="f" stroked="f">
                <v:path arrowok="t"/>
              </v:shape>
              <v:shape id="_x0000_s1525" style="position:absolute;left:9662;top:3182;width:281;height:106" coordorigin="9662,3182" coordsize="281,106" path="m9831,3248r-169,2l9662,3251r177,-1l9836,3249r-2,l9831,3248e" filled="f" stroked="f">
                <v:path arrowok="t"/>
              </v:shape>
              <v:shape id="_x0000_s1524" style="position:absolute;left:9662;top:3182;width:281;height:106" coordorigin="9662,3182" coordsize="281,106" path="m9702,3249r-39,1l9662,3250r,l9702,3249e" filled="f" stroked="f">
                <v:path arrowok="t"/>
              </v:shape>
              <v:shape id="_x0000_s1523" style="position:absolute;left:9662;top:3182;width:281;height:106" coordorigin="9662,3182" coordsize="281,106" path="m9662,3246r,3l9721,3249r109,-2l9828,3247r-2,-1l9707,3246r-45,e" filled="f" stroked="f">
                <v:path arrowok="t"/>
              </v:shape>
              <v:shape id="_x0000_s1522" style="position:absolute;left:9662;top:3182;width:281;height:106" coordorigin="9662,3182" coordsize="281,106" path="m9707,3246r119,e" filled="f" stroked="f">
                <v:path arrowok="t"/>
              </v:shape>
              <v:shape id="_x0000_s1521" style="position:absolute;left:9662;top:3182;width:281;height:106" coordorigin="9662,3182" coordsize="281,106" path="m9830,3248r-84,1l9831,3248r-1,e" filled="f" stroked="f">
                <v:path arrowok="t"/>
              </v:shape>
              <v:shape id="_x0000_s1520" style="position:absolute;left:9662;top:3182;width:281;height:106" coordorigin="9662,3182" coordsize="281,106" path="m9826,3246r-119,e" filled="f" stroked="f">
                <v:path arrowok="t"/>
              </v:shape>
              <v:shape id="_x0000_s1519" style="position:absolute;left:9662;top:3182;width:281;height:106" coordorigin="9662,3182" coordsize="281,106" path="m9825,3246r-118,l9826,3246r-1,e" filled="f" stroked="f">
                <v:path arrowok="t"/>
              </v:shape>
              <v:shape id="_x0000_s1518" style="position:absolute;left:9662;top:3182;width:281;height:106" coordorigin="9662,3182" coordsize="281,106" path="m9662,3241r,5l9824,3245r-4,-1l9817,3242r-3,-1l9710,3241r-48,e" filled="f" stroked="f">
                <v:path arrowok="t"/>
              </v:shape>
              <v:shape id="_x0000_s1517" style="position:absolute;left:9662;top:3182;width:281;height:106" coordorigin="9662,3182" coordsize="281,106" path="m9710,3241r104,e" filled="f" stroked="f">
                <v:path arrowok="t"/>
              </v:shape>
              <v:shape id="_x0000_s1516" style="position:absolute;left:9662;top:3182;width:281;height:106" coordorigin="9662,3182" coordsize="281,106" path="m9814,3241r-104,e" filled="f" stroked="f">
                <v:path arrowok="t"/>
              </v:shape>
              <v:shape id="_x0000_s1515" style="position:absolute;left:9662;top:3182;width:281;height:106" coordorigin="9662,3182" coordsize="281,106" path="m9813,3240r-103,1l9814,3241r-1,-1e" filled="f" stroked="f">
                <v:path arrowok="t"/>
              </v:shape>
              <v:shape id="_x0000_s1514" style="position:absolute;left:9662;top:3182;width:281;height:106" coordorigin="9662,3182" coordsize="281,106" path="m9810,3239r-148,l9662,3239r,1l9813,3240r-1,l9810,3239e" filled="f" stroked="f">
                <v:path arrowok="t"/>
              </v:shape>
              <v:shape id="_x0000_s1513" style="position:absolute;left:9662;top:3182;width:281;height:106" coordorigin="9662,3182" coordsize="281,106" path="m9804,3234r-142,l9662,3239r148,-1l9808,3237r-2,-1l9804,3234e" filled="f" stroked="f">
                <v:path arrowok="t"/>
              </v:shape>
            </v:group>
            <v:group id="_x0000_s1471" style="position:absolute;left:9662;top:3184;width:280;height:103" coordorigin="9662,3184" coordsize="280,103">
              <v:shape id="_x0000_s1511" style="position:absolute;left:9662;top:3184;width:280;height:103" coordorigin="9662,3184" coordsize="280,103" path="m9774,3184r-112,2l9774,3184e" filled="f" stroked="f">
                <v:path arrowok="t"/>
              </v:shape>
              <v:shape id="_x0000_s1510" style="position:absolute;left:9662;top:3184;width:280;height:103" coordorigin="9662,3184" coordsize="280,103" path="m9775,3190r-113,2l9662,3192r114,-1l9760,3191r15,-1e" filled="f" stroked="f">
                <v:path arrowok="t"/>
              </v:shape>
              <v:shape id="_x0000_s1509" style="position:absolute;left:9662;top:3184;width:280;height:103" coordorigin="9662,3184" coordsize="280,103" path="m9775,3190r-113,l9775,3190e" filled="f" stroked="f">
                <v:path arrowok="t"/>
              </v:shape>
              <v:shape id="_x0000_s1508" style="position:absolute;left:9662;top:3184;width:280;height:103" coordorigin="9662,3184" coordsize="280,103" path="m9778,3197r-109,1l9662,3199r116,-2e" filled="f" stroked="f">
                <v:path arrowok="t"/>
              </v:shape>
              <v:shape id="_x0000_s1507" style="position:absolute;left:9662;top:3184;width:280;height:103" coordorigin="9662,3184" coordsize="280,103" path="m9662,3208r113,1l9674,3210r-12,l9783,3209r,l9662,3208e" filled="f" stroked="f">
                <v:path arrowok="t"/>
              </v:shape>
              <v:shape id="_x0000_s1506" style="position:absolute;left:9662;top:3184;width:280;height:103" coordorigin="9662,3184" coordsize="280,103" path="m9786,3214r-124,1l9664,3215r122,-1e" filled="f" stroked="f">
                <v:path arrowok="t"/>
              </v:shape>
              <v:shape id="_x0000_s1505" style="position:absolute;left:9662;top:3184;width:280;height:103" coordorigin="9662,3184" coordsize="280,103" path="m9789,3219r-127,2l9790,3219e" filled="f" stroked="f">
                <v:path arrowok="t"/>
              </v:shape>
              <v:shape id="_x0000_s1504" style="position:absolute;left:9662;top:3184;width:280;height:103" coordorigin="9662,3184" coordsize="280,103" path="m9794,3225r-132,2l9743,3226r-16,l9794,3225e" filled="f" stroked="f">
                <v:path arrowok="t"/>
              </v:shape>
              <v:shape id="_x0000_s1503" style="position:absolute;left:9662;top:3184;width:280;height:103" coordorigin="9662,3184" coordsize="280,103" path="m9727,3226r16,e" filled="f" stroked="f">
                <v:path arrowok="t"/>
              </v:shape>
              <v:shape id="_x0000_s1502" style="position:absolute;left:9662;top:3184;width:280;height:103" coordorigin="9662,3184" coordsize="280,103" path="m9743,3226r-16,e" filled="f" stroked="f">
                <v:path arrowok="t"/>
              </v:shape>
              <v:shape id="_x0000_s1501" style="position:absolute;left:9662;top:3184;width:280;height:103" coordorigin="9662,3184" coordsize="280,103" path="m9795,3225r-68,1l9743,3226r52,-1e" filled="f" stroked="f">
                <v:path arrowok="t"/>
              </v:shape>
              <v:shape id="_x0000_s1500" style="position:absolute;left:9662;top:3184;width:280;height:103" coordorigin="9662,3184" coordsize="280,103" path="m9792,3223r-130,2l9792,3223e" filled="f" stroked="f">
                <v:path arrowok="t"/>
              </v:shape>
              <v:shape id="_x0000_s1499" style="position:absolute;left:9662;top:3184;width:280;height:103" coordorigin="9662,3184" coordsize="280,103" path="m9798,3228r-136,1l9798,3228e" filled="f" stroked="f">
                <v:path arrowok="t"/>
              </v:shape>
              <v:shape id="_x0000_s1498" style="position:absolute;left:9662;top:3184;width:280;height:103" coordorigin="9662,3184" coordsize="280,103" path="m9813,3240r-36,l9810,3240r3,e" filled="f" stroked="f">
                <v:path arrowok="t"/>
              </v:shape>
              <v:shape id="_x0000_s1497" style="position:absolute;left:9662;top:3184;width:280;height:103" coordorigin="9662,3184" coordsize="280,103" path="m9824,3246r-83,l9807,3246r17,e" filled="f" stroked="f">
                <v:path arrowok="t"/>
              </v:shape>
              <v:shape id="_x0000_s1496" style="position:absolute;left:9662;top:3184;width:280;height:103" coordorigin="9662,3184" coordsize="280,103" path="m9713,3249r-11,l9662,3250r51,-1e" filled="f" stroked="f">
                <v:path arrowok="t"/>
              </v:shape>
              <v:shape id="_x0000_s1495" style="position:absolute;left:9662;top:3184;width:280;height:103" coordorigin="9662,3184" coordsize="280,103" path="m9700,3249r13,e" filled="f" stroked="f">
                <v:path arrowok="t"/>
              </v:shape>
              <v:shape id="_x0000_s1494" style="position:absolute;left:9662;top:3184;width:280;height:103" coordorigin="9662,3184" coordsize="280,103" path="m9713,3249r-11,l9700,3249e" filled="f" stroked="f">
                <v:path arrowok="t"/>
              </v:shape>
              <v:shape id="_x0000_s1493" style="position:absolute;left:9662;top:3184;width:280;height:103" coordorigin="9662,3184" coordsize="280,103" path="m9830,3247r-94,2l9662,3250r51,-1l9761,3249r-15,l9830,3248r,-1e" filled="f" stroked="f">
                <v:path arrowok="t"/>
              </v:shape>
              <v:shape id="_x0000_s1492" style="position:absolute;left:9662;top:3184;width:280;height:103" coordorigin="9662,3184" coordsize="280,103" path="m9746,3249r15,e" filled="f" stroked="f">
                <v:path arrowok="t"/>
              </v:shape>
              <v:shape id="_x0000_s1491" style="position:absolute;left:9662;top:3184;width:280;height:103" coordorigin="9662,3184" coordsize="280,103" path="m9761,3249r-15,e" filled="f" stroked="f">
                <v:path arrowok="t"/>
              </v:shape>
              <v:shape id="_x0000_s1490" style="position:absolute;left:9662;top:3184;width:280;height:103" coordorigin="9662,3184" coordsize="280,103" path="m9831,3248r-85,1l9761,3249r60,-1l9831,3248e" filled="f" stroked="f">
                <v:path arrowok="t"/>
              </v:shape>
              <v:shape id="_x0000_s1489" style="position:absolute;left:9662;top:3184;width:280;height:103" coordorigin="9662,3184" coordsize="280,103" path="m9940,3251r2,l9675,3253r-13,l9942,3252r,-1l9940,3251e" filled="f" stroked="f">
                <v:path arrowok="t"/>
              </v:shape>
              <v:shape id="_x0000_s1488" style="position:absolute;left:9662;top:3184;width:280;height:103" coordorigin="9662,3184" coordsize="280,103" path="m9936,3263r-7,l9868,3264r-206,3l9877,3264r59,-1e" filled="f" stroked="f">
                <v:path arrowok="t"/>
              </v:shape>
              <v:shape id="_x0000_s1487" style="position:absolute;left:9662;top:3184;width:280;height:103" coordorigin="9662,3184" coordsize="280,103" path="m9925,3263r11,e" filled="f" stroked="f">
                <v:path arrowok="t"/>
              </v:shape>
              <v:shape id="_x0000_s1486" style="position:absolute;left:9662;top:3184;width:280;height:103" coordorigin="9662,3184" coordsize="280,103" path="m9936,3263r-7,l9925,3263e" filled="f" stroked="f">
                <v:path arrowok="t"/>
              </v:shape>
              <v:shape id="_x0000_s1485" style="position:absolute;left:9662;top:3184;width:280;height:103" coordorigin="9662,3184" coordsize="280,103" path="m9937,3263r-8,l9669,3265r-7,l9936,3263r1,e" filled="f" stroked="f">
                <v:path arrowok="t"/>
              </v:shape>
              <v:shape id="_x0000_s1484" style="position:absolute;left:9662;top:3184;width:280;height:103" coordorigin="9662,3184" coordsize="280,103" path="m9934,3259r-78,3l9672,3263r-10,l9843,3262r62,-1l9931,3259r3,e" filled="f" stroked="f">
                <v:path arrowok="t"/>
              </v:shape>
              <v:shape id="_x0000_s1483" style="position:absolute;left:9662;top:3184;width:280;height:103" coordorigin="9662,3184" coordsize="280,103" path="m9938,3258r-4,1l9937,3259r1,-1e" filled="f" stroked="f">
                <v:path arrowok="t"/>
              </v:shape>
              <v:shape id="_x0000_s1482" style="position:absolute;left:9662;top:3184;width:280;height:103" coordorigin="9662,3184" coordsize="280,103" path="m9940,3257r-2,1l9940,3258r,-1e" filled="f" stroked="f">
                <v:path arrowok="t"/>
              </v:shape>
              <v:shape id="_x0000_s1481" style="position:absolute;left:9662;top:3184;width:280;height:103" coordorigin="9662,3184" coordsize="280,103" path="m9662,3257r278,l9662,3257e" filled="f" stroked="f">
                <v:path arrowok="t"/>
              </v:shape>
              <v:shape id="_x0000_s1480" style="position:absolute;left:9662;top:3184;width:280;height:103" coordorigin="9662,3184" coordsize="280,103" path="m9662,3269r268,l9675,3273r-13,l9920,3269r9,l9933,3269r-271,e" filled="f" stroked="f">
                <v:path arrowok="t"/>
              </v:shape>
              <v:shape id="_x0000_s1479" style="position:absolute;left:9662;top:3184;width:280;height:103" coordorigin="9662,3184" coordsize="280,103" path="m9927,3275r-265,l9926,3275r-6,l9872,3276r-210,4l9880,3276r41,-1l9926,3275r1,e" filled="f" stroked="f">
                <v:path arrowok="t"/>
              </v:shape>
              <v:shape id="_x0000_s1478" style="position:absolute;left:9662;top:3184;width:280;height:103" coordorigin="9662,3184" coordsize="280,103" path="m9918,3281r-3,l9895,3281r-233,2l9907,3281r11,e" filled="f" stroked="f">
                <v:path arrowok="t"/>
              </v:shape>
              <v:shape id="_x0000_s1477" style="position:absolute;left:9662;top:3184;width:280;height:103" coordorigin="9662,3184" coordsize="280,103" path="m9881,3281r-159,1l9859,3281r22,e" filled="f" stroked="f">
                <v:path arrowok="t"/>
              </v:shape>
              <v:shape id="_x0000_s1476" style="position:absolute;left:9662;top:3184;width:280;height:103" coordorigin="9662,3184" coordsize="280,103" path="m9917,3281r-36,l9915,3281r2,e" filled="f" stroked="f">
                <v:path arrowok="t"/>
              </v:shape>
              <v:shape id="_x0000_s1475" style="position:absolute;left:9662;top:3184;width:280;height:103" coordorigin="9662,3184" coordsize="280,103" path="m9890,3284r-59,1l9663,3287r201,-2l9894,3285r-4,-1e" filled="f" stroked="f">
                <v:path arrowok="t"/>
              </v:shape>
              <v:shape id="_x0000_s1474" style="position:absolute;left:9662;top:3184;width:280;height:103" coordorigin="9662,3184" coordsize="280,103" path="m9894,3285r-30,e" filled="f" stroked="f">
                <v:path arrowok="t"/>
              </v:shape>
              <v:shape id="_x0000_s1473" style="position:absolute;left:9662;top:3184;width:280;height:103" coordorigin="9662,3184" coordsize="280,103" path="m9864,3285r30,e" filled="f" stroked="f">
                <v:path arrowok="t"/>
              </v:shape>
              <v:shape id="_x0000_s1472" style="position:absolute;left:9662;top:3184;width:280;height:103" coordorigin="9662,3184" coordsize="280,103" path="m9894,3285r-30,l9887,3285r13,l9904,3286r1,l9905,3286r,-1l9894,3285e" filled="f" stroked="f">
                <v:path arrowok="t"/>
              </v:shape>
            </v:group>
            <v:group id="_x0000_s1465" style="position:absolute;left:10184;top:3250;width:99;height:19" coordorigin="10184,3250" coordsize="99,19">
              <v:shape id="_x0000_s1470" style="position:absolute;left:10184;top:3250;width:99;height:19" coordorigin="10184,3250" coordsize="99,19" path="m10283,3250r-3,1l10278,3251r-3,l10275,3252r-17,10l10184,3262r,7l10258,3269r2,-1l10283,3251r,-1e" filled="f" stroked="f">
                <v:path arrowok="t"/>
              </v:shape>
              <v:shape id="_x0000_s1469" type="#_x0000_t75" style="position:absolute;left:9662;top:2727;width:116;height:342">
                <v:imagedata r:id="rId191" o:title=""/>
              </v:shape>
              <v:shape id="_x0000_s1468" type="#_x0000_t75" style="position:absolute;left:9773;top:2673;width:579;height:578">
                <v:imagedata r:id="rId192" o:title=""/>
              </v:shape>
              <v:shape id="_x0000_s1467" type="#_x0000_t75" style="position:absolute;left:9784;top:2678;width:556;height:339">
                <v:imagedata r:id="rId193" o:title=""/>
              </v:shape>
              <v:shape id="_x0000_s1466" type="#_x0000_t75" style="position:absolute;left:9846;top:3240;width:429;height:8">
                <v:imagedata r:id="rId194" o:title=""/>
              </v:shape>
            </v:group>
            <v:group id="_x0000_s1461" style="position:absolute;left:9931;top:2811;width:266;height:315" coordorigin="9931,2811" coordsize="266,315">
              <v:shape id="_x0000_s1464" style="position:absolute;left:9931;top:2811;width:266;height:315" coordorigin="9931,2811" coordsize="266,315" path="m10185,2811r-243,l9931,2822r,293l9942,3126r243,l10196,3115r,-19l9960,3096r,-191l10196,2905r,-20l9960,2885r,-45l10196,2840r,-18l10185,2811e" stroked="f">
                <v:path arrowok="t"/>
              </v:shape>
              <v:shape id="_x0000_s1463" style="position:absolute;left:9931;top:2811;width:266;height:315" coordorigin="9931,2811" coordsize="266,315" path="m10196,2905r-29,l10167,3096r29,l10196,2905e" stroked="f">
                <v:path arrowok="t"/>
              </v:shape>
              <v:shape id="_x0000_s1462" style="position:absolute;left:9931;top:2811;width:266;height:315" coordorigin="9931,2811" coordsize="266,315" path="m10196,2840r-29,l10167,2885r29,l10196,2840e" stroked="f">
                <v:path arrowok="t"/>
              </v:shape>
            </v:group>
            <v:group id="_x0000_s1459" style="position:absolute;left:9982;top:2927;width:40;height:40" coordorigin="9982,2927" coordsize="40,40">
              <v:shape id="_x0000_s1460" style="position:absolute;left:9982;top:2927;width:40;height:40" coordorigin="9982,2927" coordsize="40,40" path="m10013,2927r-22,l9982,2936r,22l9991,2967r22,l10022,2958r,-22l10013,2927e" stroked="f">
                <v:path arrowok="t"/>
              </v:shape>
            </v:group>
            <v:group id="_x0000_s1457" style="position:absolute;left:10041;top:2927;width:40;height:40" coordorigin="10041,2927" coordsize="40,40">
              <v:shape id="_x0000_s1458" style="position:absolute;left:10041;top:2927;width:40;height:40" coordorigin="10041,2927" coordsize="40,40" path="m10072,2927r-22,l10041,2936r,22l10050,2967r22,l10081,2958r,-22l10072,2927e" stroked="f">
                <v:path arrowok="t"/>
              </v:shape>
            </v:group>
            <v:group id="_x0000_s1455" style="position:absolute;left:10100;top:2927;width:40;height:40" coordorigin="10100,2927" coordsize="40,40">
              <v:shape id="_x0000_s1456" style="position:absolute;left:10100;top:2927;width:40;height:40" coordorigin="10100,2927" coordsize="40,40" path="m10131,2927r-22,l10100,2936r,22l10109,2967r22,l10140,2958r,-22l10131,2927e" stroked="f">
                <v:path arrowok="t"/>
              </v:shape>
            </v:group>
            <v:group id="_x0000_s1453" style="position:absolute;left:9982;top:2981;width:40;height:40" coordorigin="9982,2981" coordsize="40,40">
              <v:shape id="_x0000_s1454" style="position:absolute;left:9982;top:2981;width:40;height:40" coordorigin="9982,2981" coordsize="40,40" path="m10013,2981r-22,l9982,2991r,22l9991,3022r22,l10022,3013r,-22l10013,2981e" stroked="f">
                <v:path arrowok="t"/>
              </v:shape>
            </v:group>
            <v:group id="_x0000_s1451" style="position:absolute;left:10041;top:2981;width:40;height:40" coordorigin="10041,2981" coordsize="40,40">
              <v:shape id="_x0000_s1452" style="position:absolute;left:10041;top:2981;width:40;height:40" coordorigin="10041,2981" coordsize="40,40" path="m10072,2981r-22,l10041,2991r,22l10050,3022r22,l10081,3013r,-22l10072,2981e" stroked="f">
                <v:path arrowok="t"/>
              </v:shape>
            </v:group>
            <v:group id="_x0000_s1449" style="position:absolute;left:10100;top:2981;width:40;height:40" coordorigin="10100,2981" coordsize="40,40">
              <v:shape id="_x0000_s1450" style="position:absolute;left:10100;top:2981;width:40;height:40" coordorigin="10100,2981" coordsize="40,40" path="m10131,2981r-22,l10100,2991r,22l10109,3022r22,l10140,3013r,-22l10131,2981e" stroked="f">
                <v:path arrowok="t"/>
              </v:shape>
            </v:group>
            <v:group id="_x0000_s1447" style="position:absolute;left:9982;top:3036;width:40;height:41" coordorigin="9982,3036" coordsize="40,41">
              <v:shape id="_x0000_s1448" style="position:absolute;left:9982;top:3036;width:40;height:41" coordorigin="9982,3036" coordsize="40,41" path="m10013,3036r-22,l9982,3045r,22l9991,3077r22,l10022,3067r,-22l10013,3036e" stroked="f">
                <v:path arrowok="t"/>
              </v:shape>
            </v:group>
            <v:group id="_x0000_s1445" style="position:absolute;left:10041;top:3036;width:40;height:41" coordorigin="10041,3036" coordsize="40,41">
              <v:shape id="_x0000_s1446" style="position:absolute;left:10041;top:3036;width:40;height:41" coordorigin="10041,3036" coordsize="40,41" path="m10072,3036r-22,l10041,3045r,22l10050,3077r22,l10081,3067r,-22l10072,3036e" stroked="f">
                <v:path arrowok="t"/>
              </v:shape>
            </v:group>
            <v:group id="_x0000_s1441" style="position:absolute;left:10100;top:3036;width:40;height:41" coordorigin="10100,3036" coordsize="40,41">
              <v:shape id="_x0000_s1444" style="position:absolute;left:10100;top:3036;width:40;height:41" coordorigin="10100,3036" coordsize="40,41" path="m10131,3036r-22,l10100,3045r,22l10109,3077r22,l10140,3067r,-22l10131,3036e" stroked="f">
                <v:path arrowok="t"/>
              </v:shape>
              <v:shape id="_x0000_s1443" type="#_x0000_t75" style="position:absolute;left:9406;top:727;width:181;height:37">
                <v:imagedata r:id="rId195" o:title=""/>
              </v:shape>
              <v:shape id="_x0000_s1442" type="#_x0000_t75" style="position:absolute;left:9248;top:426;width:33;height:172">
                <v:imagedata r:id="rId196" o:title=""/>
              </v:shape>
            </v:group>
            <v:group id="_x0000_s1435" style="position:absolute;left:9252;top:588;width:26;height:10" coordorigin="9252,588" coordsize="26,10">
              <v:shape id="_x0000_s1440" style="position:absolute;left:9252;top:588;width:26;height:10" coordorigin="9252,588" coordsize="26,10" path="m9269,588r-10,l9255,588r-3,l9252,598r6,l9258,592r1,l9261,592r15,l9275,591r-2,-2l9269,588e" filled="f" stroked="f">
                <v:path arrowok="t"/>
              </v:shape>
              <v:shape id="_x0000_s1439" style="position:absolute;left:9252;top:588;width:26;height:10" coordorigin="9252,588" coordsize="26,10" path="m9276,592r-15,e" filled="f" stroked="f">
                <v:path arrowok="t"/>
              </v:shape>
              <v:shape id="_x0000_s1438" style="position:absolute;left:9252;top:588;width:26;height:10" coordorigin="9252,588" coordsize="26,10" path="m9261,592r15,e" filled="f" stroked="f">
                <v:path arrowok="t"/>
              </v:shape>
              <v:shape id="_x0000_s1437" style="position:absolute;left:9252;top:588;width:26;height:10" coordorigin="9252,588" coordsize="26,10" path="m9276,592r-15,l9269,592r3,2l9273,598r6,l9278,595r-1,-2l9276,592e" filled="f" stroked="f">
                <v:path arrowok="t"/>
              </v:shape>
              <v:shape id="_x0000_s1436" type="#_x0000_t75" style="position:absolute;left:9248;top:598;width:154;height:166">
                <v:imagedata r:id="rId197" o:title=""/>
              </v:shape>
            </v:group>
            <v:group id="_x0000_s1433" style="position:absolute;left:9282;top:748;width:35;height:16" coordorigin="9282,748" coordsize="35,16">
              <v:shape id="_x0000_s1434" style="position:absolute;left:9282;top:748;width:35;height:16" coordorigin="9282,748" coordsize="35,16" path="m9298,748r-2,l9294,749r,l9282,763r4,1l9291,764r26,l9300,749r-1,-1l9298,748e" filled="f" stroked="f">
                <v:path arrowok="t"/>
              </v:shape>
            </v:group>
            <v:group id="_x0000_s1430" style="position:absolute;left:9248;top:665;width:49;height:95" coordorigin="9248,665" coordsize="49,95">
              <v:shape id="_x0000_s1432" style="position:absolute;left:9248;top:665;width:49;height:95" coordorigin="9248,665" coordsize="49,95" path="m9248,665r,14l9267,686r13,17l9281,705r3,9l9283,725r-21,26l9266,755r4,3l9275,760r4,-3l9283,753r4,-5l9295,731r2,-20l9296,705r-6,-7l9286,690r-3,-8l9274,672r-13,-7l9248,665e" filled="f" stroked="f">
                <v:path arrowok="t"/>
              </v:shape>
              <v:shape id="_x0000_s1431" type="#_x0000_t75" style="position:absolute;left:9591;top:727;width:335;height:250">
                <v:imagedata r:id="rId198" o:title=""/>
              </v:shape>
            </v:group>
            <v:group id="_x0000_s1424" style="position:absolute;left:9677;top:944;width:126;height:25" coordorigin="9677,944" coordsize="126,25">
              <v:shape id="_x0000_s1429" style="position:absolute;left:9677;top:944;width:126;height:25" coordorigin="9677,944" coordsize="126,25" path="m9744,944r-17,l9705,947r-19,7l9677,960r3,8l9696,959r20,-6l9731,951r27,l9756,949r-12,-5e" filled="f" stroked="f">
                <v:path arrowok="t"/>
              </v:shape>
              <v:shape id="_x0000_s1428" style="position:absolute;left:9677;top:944;width:126;height:25" coordorigin="9677,944" coordsize="126,25" path="m9758,951r-16,e" filled="f" stroked="f">
                <v:path arrowok="t"/>
              </v:shape>
              <v:shape id="_x0000_s1427" style="position:absolute;left:9677;top:944;width:126;height:25" coordorigin="9677,944" coordsize="126,25" path="m9742,951r16,e" filled="f" stroked="f">
                <v:path arrowok="t"/>
              </v:shape>
              <v:shape id="_x0000_s1426" style="position:absolute;left:9677;top:944;width:126;height:25" coordorigin="9677,944" coordsize="126,25" path="m9758,951r-16,l9750,953r7,4l9763,957r-5,-6e" filled="f" stroked="f">
                <v:path arrowok="t"/>
              </v:shape>
              <v:shape id="_x0000_s1425" style="position:absolute;left:9677;top:944;width:126;height:25" coordorigin="9677,944" coordsize="126,25" path="m9802,954r1,2l9803,957r1,l9803,956r-1,-2e" filled="f" stroked="f">
                <v:path arrowok="t"/>
              </v:shape>
            </v:group>
            <v:group id="_x0000_s1422" style="position:absolute;left:9888;top:944;width:41;height:13" coordorigin="9888,944" coordsize="41,13">
              <v:shape id="_x0000_s1423" style="position:absolute;left:9888;top:944;width:41;height:13" coordorigin="9888,944" coordsize="41,13" path="m9929,944r-21,4l9891,956r-3,1l9908,957r5,-2l9919,953r7,l9927,950r1,-3l9929,944e" filled="f" stroked="f">
                <v:path arrowok="t"/>
              </v:shape>
            </v:group>
            <v:group id="_x0000_s1417" style="position:absolute;left:9667;top:932;width:136;height:28" coordorigin="9667,932" coordsize="136,28">
              <v:shape id="_x0000_s1421" style="position:absolute;left:9667;top:932;width:136;height:28" coordorigin="9667,932" coordsize="136,28" path="m9672,932r-1,1l9669,934r-2,1l9676,960r1,l9693,951r20,-6l9727,944r70,l9794,939r-7,-5l9680,934r-4,-1l9672,932e" filled="f" stroked="f">
                <v:path arrowok="t"/>
              </v:shape>
              <v:shape id="_x0000_s1420" style="position:absolute;left:9667;top:932;width:136;height:28" coordorigin="9667,932" coordsize="136,28" path="m9797,944r-53,e" filled="f" stroked="f">
                <v:path arrowok="t"/>
              </v:shape>
              <v:shape id="_x0000_s1419" style="position:absolute;left:9667;top:932;width:136;height:28" coordorigin="9667,932" coordsize="136,28" path="m9744,944r53,e" filled="f" stroked="f">
                <v:path arrowok="t"/>
              </v:shape>
              <v:shape id="_x0000_s1418" style="position:absolute;left:9667;top:932;width:136;height:28" coordorigin="9667,932" coordsize="136,28" path="m9797,944r-53,l9756,949r7,8l9803,957r-1,-3l9799,946r-2,-2e" filled="f" stroked="f">
                <v:path arrowok="t"/>
              </v:shape>
            </v:group>
            <v:group id="_x0000_s1413" style="position:absolute;left:9865;top:933;width:66;height:24" coordorigin="9865,933" coordsize="66,24">
              <v:shape id="_x0000_s1416" style="position:absolute;left:9865;top:933;width:66;height:24" coordorigin="9865,933" coordsize="66,24" path="m9931,933r-2,1l9876,934r-4,2l9868,939r-3,3l9872,957r16,l9905,949r21,-5l9929,944r1,-3l9931,937r,-4e" filled="f" stroked="f">
                <v:path arrowok="t"/>
              </v:shape>
              <v:shape id="_x0000_s1415" type="#_x0000_t75" style="position:absolute;left:9281;top:278;width:449;height:450">
                <v:imagedata r:id="rId199" o:title=""/>
              </v:shape>
              <v:shape id="_x0000_s1414" type="#_x0000_t75" style="position:absolute;left:9290;top:282;width:432;height:263">
                <v:imagedata r:id="rId200" o:title=""/>
              </v:shape>
            </v:group>
            <v:group id="_x0000_s1409" style="position:absolute;left:9403;top:386;width:206;height:245" coordorigin="9403,386" coordsize="206,245">
              <v:shape id="_x0000_s1412" style="position:absolute;left:9403;top:386;width:206;height:245" coordorigin="9403,386" coordsize="206,245" path="m9601,386r-189,l9403,394r,228l9412,630r189,l9610,622r,-15l9426,607r,-148l9610,459r,-16l9426,443r,-35l9610,408r,-14l9601,386e" stroked="f">
                <v:path arrowok="t"/>
              </v:shape>
              <v:shape id="_x0000_s1411" style="position:absolute;left:9403;top:386;width:206;height:245" coordorigin="9403,386" coordsize="206,245" path="m9610,459r-23,l9587,607r23,l9610,459e" stroked="f">
                <v:path arrowok="t"/>
              </v:shape>
              <v:shape id="_x0000_s1410" style="position:absolute;left:9403;top:386;width:206;height:245" coordorigin="9403,386" coordsize="206,245" path="m9610,408r-23,l9587,443r23,l9610,408e" stroked="f">
                <v:path arrowok="t"/>
              </v:shape>
            </v:group>
            <v:group id="_x0000_s1407" style="position:absolute;left:9443;top:476;width:31;height:31" coordorigin="9443,476" coordsize="31,31">
              <v:shape id="_x0000_s1408" style="position:absolute;left:9443;top:476;width:31;height:31" coordorigin="9443,476" coordsize="31,31" path="m9468,476r-18,l9443,483r,17l9450,507r18,l9475,500r,-17l9468,476e" stroked="f">
                <v:path arrowok="t"/>
              </v:shape>
            </v:group>
            <v:group id="_x0000_s1405" style="position:absolute;left:9489;top:476;width:31;height:31" coordorigin="9489,476" coordsize="31,31">
              <v:shape id="_x0000_s1406" style="position:absolute;left:9489;top:476;width:31;height:31" coordorigin="9489,476" coordsize="31,31" path="m9513,476r-17,l9489,483r,17l9496,507r17,l9520,500r,-17l9513,476e" stroked="f">
                <v:path arrowok="t"/>
              </v:shape>
            </v:group>
            <v:group id="_x0000_s1403" style="position:absolute;left:9535;top:476;width:31;height:31" coordorigin="9535,476" coordsize="31,31">
              <v:shape id="_x0000_s1404" style="position:absolute;left:9535;top:476;width:31;height:31" coordorigin="9535,476" coordsize="31,31" path="m9559,476r-17,l9535,483r,17l9542,507r17,l9566,500r,-17l9559,476e" stroked="f">
                <v:path arrowok="t"/>
              </v:shape>
            </v:group>
            <v:group id="_x0000_s1401" style="position:absolute;left:9443;top:518;width:31;height:31" coordorigin="9443,518" coordsize="31,31">
              <v:shape id="_x0000_s1402" style="position:absolute;left:9443;top:518;width:31;height:31" coordorigin="9443,518" coordsize="31,31" path="m9468,518r-18,l9443,525r,17l9450,549r18,l9475,542r,-17l9468,518e" stroked="f">
                <v:path arrowok="t"/>
              </v:shape>
            </v:group>
            <v:group id="_x0000_s1399" style="position:absolute;left:9489;top:518;width:31;height:31" coordorigin="9489,518" coordsize="31,31">
              <v:shape id="_x0000_s1400" style="position:absolute;left:9489;top:518;width:31;height:31" coordorigin="9489,518" coordsize="31,31" path="m9513,518r-17,l9489,525r,17l9496,549r17,l9520,542r,-17l9513,518e" stroked="f">
                <v:path arrowok="t"/>
              </v:shape>
            </v:group>
            <v:group id="_x0000_s1397" style="position:absolute;left:9535;top:518;width:31;height:31" coordorigin="9535,518" coordsize="31,31">
              <v:shape id="_x0000_s1398" style="position:absolute;left:9535;top:518;width:31;height:31" coordorigin="9535,518" coordsize="31,31" path="m9559,518r-17,l9535,525r,17l9542,549r17,l9566,542r,-17l9559,518e" stroked="f">
                <v:path arrowok="t"/>
              </v:shape>
            </v:group>
            <v:group id="_x0000_s1395" style="position:absolute;left:9443;top:560;width:31;height:31" coordorigin="9443,560" coordsize="31,31">
              <v:shape id="_x0000_s1396" style="position:absolute;left:9443;top:560;width:31;height:31" coordorigin="9443,560" coordsize="31,31" path="m9468,560r-18,l9443,567r,18l9450,592r18,l9475,585r,-18l9468,560e" stroked="f">
                <v:path arrowok="t"/>
              </v:shape>
            </v:group>
            <v:group id="_x0000_s1393" style="position:absolute;left:9489;top:560;width:31;height:31" coordorigin="9489,560" coordsize="31,31">
              <v:shape id="_x0000_s1394" style="position:absolute;left:9489;top:560;width:31;height:31" coordorigin="9489,560" coordsize="31,31" path="m9513,560r-17,l9489,567r,18l9496,592r17,l9520,585r,-18l9513,560e" stroked="f">
                <v:path arrowok="t"/>
              </v:shape>
            </v:group>
            <v:group id="_x0000_s1390" style="position:absolute;left:9535;top:560;width:31;height:31" coordorigin="9535,560" coordsize="31,31">
              <v:shape id="_x0000_s1392" style="position:absolute;left:9535;top:560;width:31;height:31" coordorigin="9535,560" coordsize="31,31" path="m9559,560r-17,l9535,567r,18l9542,592r17,l9566,585r,-18l9559,560e" stroked="f">
                <v:path arrowok="t"/>
              </v:shape>
              <v:shape id="_x0000_s1391" type="#_x0000_t75" style="position:absolute;left:10028;top:560;width:54;height:97">
                <v:imagedata r:id="rId201" o:title=""/>
              </v:shape>
            </v:group>
            <v:group id="_x0000_s1387" style="position:absolute;left:9446;top:1879;width:25;height:21" coordorigin="9446,1879" coordsize="25,21">
              <v:shape id="_x0000_s1389" style="position:absolute;left:9446;top:1879;width:25;height:21" coordorigin="9446,1879" coordsize="25,21" path="m9471,1879r-25,l9446,1899r1,l9448,1900r,l9471,1900r,-21e" filled="f" stroked="f">
                <v:path arrowok="t"/>
              </v:shape>
              <v:shape id="_x0000_s1388" type="#_x0000_t75" style="position:absolute;left:9329;top:1494;width:164;height:71">
                <v:imagedata r:id="rId202" o:title=""/>
              </v:shape>
            </v:group>
            <v:group id="_x0000_s1384" style="position:absolute;left:9329;top:1552;width:11;height:17" coordorigin="9329,1552" coordsize="11,17">
              <v:shape id="_x0000_s1386" style="position:absolute;left:9329;top:1552;width:11;height:17" coordorigin="9329,1552" coordsize="11,17" path="m9329,1552r,8l9332,1560r4,l9340,1553r-5,l9330,1553r-1,-1e" filled="f" stroked="f">
                <v:path arrowok="t"/>
              </v:shape>
              <v:shape id="_x0000_s1385" style="position:absolute;left:9329;top:1552;width:11;height:17" coordorigin="9329,1552" coordsize="11,17" path="m9329,1565r,5l9331,1568r1,-1l9333,1565r-4,e" filled="f" stroked="f">
                <v:path arrowok="t"/>
              </v:shape>
            </v:group>
            <v:group id="_x0000_s1382" style="position:absolute;left:9336;top:1519;width:9;height:7" coordorigin="9336,1519" coordsize="9,7">
              <v:shape id="_x0000_s1383" style="position:absolute;left:9336;top:1519;width:9;height:7" coordorigin="9336,1519" coordsize="9,7" path="m9339,1519r-1,2l9337,1523r-1,2l9336,1526r4,l9342,1527r3,l9344,1524r-2,-4l9339,1519e" filled="f" stroked="f">
                <v:path arrowok="t"/>
              </v:shape>
            </v:group>
            <v:group id="_x0000_s1377" style="position:absolute;left:9338;top:1534;width:9;height:3" coordorigin="9338,1534" coordsize="9,3">
              <v:shape id="_x0000_s1381" style="position:absolute;left:9338;top:1534;width:9;height:3" coordorigin="9338,1534" coordsize="9,3" path="m9354,1538r-10,l9346,1539r1,2l9347,1541r5,l9353,1541r1,-3e" filled="f" stroked="f">
                <v:path arrowok="t"/>
              </v:shape>
              <v:shape id="_x0000_s1380" style="position:absolute;left:9338;top:1534;width:9;height:3" coordorigin="9338,1534" coordsize="9,3" path="m9344,1538r10,e" filled="f" stroked="f">
                <v:path arrowok="t"/>
              </v:shape>
              <v:shape id="_x0000_s1379" style="position:absolute;left:9338;top:1534;width:9;height:3" coordorigin="9338,1534" coordsize="9,3" path="m9354,1538r-10,e" filled="f" stroked="f">
                <v:path arrowok="t"/>
              </v:shape>
              <v:shape id="_x0000_s1378" style="position:absolute;left:9338;top:1534;width:9;height:3" coordorigin="9338,1534" coordsize="9,3" path="m9353,1534r-3,l9340,1534r-1,2l9338,1537r,2l9341,1538r13,l9354,1537r1,-1l9354,1535r-1,-1e" filled="f" stroked="f">
                <v:path arrowok="t"/>
              </v:shape>
            </v:group>
            <v:group id="_x0000_s1369" style="position:absolute;left:9332;top:1542;width:12;height:7" coordorigin="9332,1542" coordsize="12,7">
              <v:shape id="_x0000_s1376" style="position:absolute;left:9332;top:1542;width:12;height:7" coordorigin="9332,1542" coordsize="12,7" path="m9343,1547r-2,l9342,1547r1,1l9343,1549r,-2e" filled="f" stroked="f">
                <v:path arrowok="t"/>
              </v:shape>
              <v:shape id="_x0000_s1375" style="position:absolute;left:9332;top:1542;width:12;height:7" coordorigin="9332,1542" coordsize="12,7" path="m9341,1547r2,e" filled="f" stroked="f">
                <v:path arrowok="t"/>
              </v:shape>
              <v:shape id="_x0000_s1374" style="position:absolute;left:9332;top:1542;width:12;height:7" coordorigin="9332,1542" coordsize="12,7" path="m9343,1547r-2,e" filled="f" stroked="f">
                <v:path arrowok="t"/>
              </v:shape>
              <v:shape id="_x0000_s1373" style="position:absolute;left:9332;top:1542;width:12;height:7" coordorigin="9332,1542" coordsize="12,7" path="m9337,1542r-2,l9332,1544r1,3l9336,1547r3,l9341,1547r2,l9344,1544r,-2l9342,1542r-5,e" filled="f" stroked="f">
                <v:path arrowok="t"/>
              </v:shape>
              <v:shape id="_x0000_s1372" style="position:absolute;left:9332;top:1542;width:12;height:7" coordorigin="9332,1542" coordsize="12,7" path="m9342,1542r2,e" filled="f" stroked="f">
                <v:path arrowok="t"/>
              </v:shape>
              <v:shape id="_x0000_s1371" style="position:absolute;left:9332;top:1542;width:12;height:7" coordorigin="9332,1542" coordsize="12,7" path="m9344,1542r-2,e" filled="f" stroked="f">
                <v:path arrowok="t"/>
              </v:shape>
              <v:shape id="_x0000_s1370" style="position:absolute;left:9332;top:1542;width:12;height:7" coordorigin="9332,1542" coordsize="12,7" path="m9345,1542r-2,l9342,1542r2,l9345,1542e" filled="f" stroked="f">
                <v:path arrowok="t"/>
              </v:shape>
            </v:group>
            <v:group id="_x0000_s1367" style="position:absolute;left:9351;top:1522;width:4;height:4" coordorigin="9351,1522" coordsize="4,4">
              <v:shape id="_x0000_s1368" style="position:absolute;left:9351;top:1522;width:4;height:4" coordorigin="9351,1522" coordsize="4,4" path="m9352,1522r-1,3l9353,1526r,-1l9355,1523r-2,l9352,1522r,e" filled="f" stroked="f">
                <v:path arrowok="t"/>
              </v:shape>
            </v:group>
            <v:group id="_x0000_s1361" style="position:absolute;left:9482;top:1499;width:11;height:8" coordorigin="9482,1499" coordsize="11,8">
              <v:shape id="_x0000_s1366" style="position:absolute;left:9482;top:1499;width:11;height:8" coordorigin="9482,1499" coordsize="11,8" path="m9493,1499r-6,1l9482,1502r2,3l9484,1506r-1,1l9493,1507r,-8e" filled="f" stroked="f">
                <v:path arrowok="t"/>
              </v:shape>
              <v:shape id="_x0000_s1365" type="#_x0000_t75" style="position:absolute;left:9493;top:1494;width:12;height:13">
                <v:imagedata r:id="rId70" o:title=""/>
              </v:shape>
              <v:shape id="_x0000_s1364" type="#_x0000_t75" style="position:absolute;left:9692;top:1709;width:16;height:40">
                <v:imagedata r:id="rId203" o:title=""/>
              </v:shape>
              <v:shape id="_x0000_s1363" type="#_x0000_t75" style="position:absolute;left:9496;top:1494;width:229;height:216">
                <v:imagedata r:id="rId204" o:title=""/>
              </v:shape>
              <v:shape id="_x0000_s1362" type="#_x0000_t75" style="position:absolute;left:9471;top:1820;width:264;height:80">
                <v:imagedata r:id="rId205" o:title=""/>
              </v:shape>
            </v:group>
            <v:group id="_x0000_s1351" style="position:absolute;left:9675;top:1553;width:61;height:292" coordorigin="9675,1553" coordsize="61,292">
              <v:shape id="_x0000_s1360" style="position:absolute;left:9675;top:1553;width:61;height:292" coordorigin="9675,1553" coordsize="61,292" path="m9692,1746r,61l9688,1828r-12,16l9675,1845r9,l9687,1845r21,-5l9726,1830r10,-10l9736,1749r-27,l9704,1747r-6,-1l9692,1746e" filled="f" stroked="f">
                <v:path arrowok="t"/>
              </v:shape>
              <v:shape id="_x0000_s1359" style="position:absolute;left:9675;top:1553;width:61;height:292" coordorigin="9675,1553" coordsize="61,292" path="m9709,1749r27,e" filled="f" stroked="f">
                <v:path arrowok="t"/>
              </v:shape>
              <v:shape id="_x0000_s1358" style="position:absolute;left:9675;top:1553;width:61;height:292" coordorigin="9675,1553" coordsize="61,292" path="m9736,1749r-27,e" filled="f" stroked="f">
                <v:path arrowok="t"/>
              </v:shape>
              <v:shape id="_x0000_s1357" style="position:absolute;left:9675;top:1553;width:61;height:292" coordorigin="9675,1553" coordsize="61,292" path="m9725,1553r-16,2l9709,1749r27,l9736,1579r-6,-8l9727,1563r-2,-10e" filled="f" stroked="f">
                <v:path arrowok="t"/>
              </v:shape>
              <v:shape id="_x0000_s1356" type="#_x0000_t75" style="position:absolute;left:9689;top:1887;width:26;height:12">
                <v:imagedata r:id="rId206" o:title=""/>
              </v:shape>
              <v:shape id="_x0000_s1355" type="#_x0000_t75" style="position:absolute;left:9724;top:1516;width:12;height:63">
                <v:imagedata r:id="rId207" o:title=""/>
              </v:shape>
              <v:shape id="_x0000_s1354" type="#_x0000_t75" style="position:absolute;left:9636;top:593;width:341;height:340">
                <v:imagedata r:id="rId208" o:title=""/>
              </v:shape>
              <v:shape id="_x0000_s1353" type="#_x0000_t75" style="position:absolute;left:9679;top:927;width:252;height:51">
                <v:imagedata r:id="rId209" o:title=""/>
              </v:shape>
              <v:shape id="_x0000_s1352" type="#_x0000_t75" style="position:absolute;left:9637;top:596;width:782;height:354">
                <v:imagedata r:id="rId210" o:title=""/>
              </v:shape>
            </v:group>
            <v:group id="_x0000_s1336" style="position:absolute;left:9726;top:687;width:163;height:166" coordorigin="9726,687" coordsize="163,166">
              <v:shape id="_x0000_s1350" style="position:absolute;left:9726;top:687;width:163;height:166" coordorigin="9726,687" coordsize="163,166" path="m9863,841r-112,l9751,853r112,l9863,841e" stroked="f">
                <v:path arrowok="t"/>
              </v:shape>
              <v:shape id="_x0000_s1349" style="position:absolute;left:9726;top:687;width:163;height:166" coordorigin="9726,687" coordsize="163,166" path="m9736,688r-10,l9726,852r10,l9736,841r152,l9888,830r-152,l9736,808r31,l9767,798r-31,l9736,775r31,l9767,765r-31,l9736,743r31,l9767,732r-31,l9736,710r152,l9888,700r-152,l9736,688e" stroked="f">
                <v:path arrowok="t"/>
              </v:shape>
              <v:shape id="_x0000_s1348" style="position:absolute;left:9726;top:687;width:163;height:166" coordorigin="9726,687" coordsize="163,166" path="m9888,841r-10,l9878,852r10,l9888,841e" stroked="f">
                <v:path arrowok="t"/>
              </v:shape>
              <v:shape id="_x0000_s1347" style="position:absolute;left:9726;top:687;width:163;height:166" coordorigin="9726,687" coordsize="163,166" path="m9767,808r-16,l9751,830r112,l9863,830r-96,l9767,808e" stroked="f">
                <v:path arrowok="t"/>
              </v:shape>
              <v:shape id="_x0000_s1346" style="position:absolute;left:9726;top:687;width:163;height:166" coordorigin="9726,687" coordsize="163,166" path="m9888,808r-10,l9878,830r10,l9888,808e" stroked="f">
                <v:path arrowok="t"/>
              </v:shape>
              <v:shape id="_x0000_s1345" style="position:absolute;left:9726;top:687;width:163;height:166" coordorigin="9726,687" coordsize="163,166" path="m9863,710r-16,l9848,830r15,l9863,808r25,l9888,798r-25,l9863,775r25,l9888,765r-25,l9863,743r25,l9888,732r-25,l9863,710e" stroked="f">
                <v:path arrowok="t"/>
              </v:shape>
              <v:shape id="_x0000_s1344" style="position:absolute;left:9726;top:687;width:163;height:166" coordorigin="9726,687" coordsize="163,166" path="m9767,775r-16,l9751,798r16,l9767,775e" stroked="f">
                <v:path arrowok="t"/>
              </v:shape>
              <v:shape id="_x0000_s1343" style="position:absolute;left:9726;top:687;width:163;height:166" coordorigin="9726,687" coordsize="163,166" path="m9888,775r-10,l9878,798r10,l9888,775e" stroked="f">
                <v:path arrowok="t"/>
              </v:shape>
              <v:shape id="_x0000_s1342" style="position:absolute;left:9726;top:687;width:163;height:166" coordorigin="9726,687" coordsize="163,166" path="m9767,743r-16,l9751,765r16,l9767,743e" stroked="f">
                <v:path arrowok="t"/>
              </v:shape>
              <v:shape id="_x0000_s1341" style="position:absolute;left:9726;top:687;width:163;height:166" coordorigin="9726,687" coordsize="163,166" path="m9888,743r-10,l9878,765r10,l9888,743e" stroked="f">
                <v:path arrowok="t"/>
              </v:shape>
              <v:shape id="_x0000_s1340" style="position:absolute;left:9726;top:687;width:163;height:166" coordorigin="9726,687" coordsize="163,166" path="m9767,710r-16,l9751,732r16,l9767,710e" stroked="f">
                <v:path arrowok="t"/>
              </v:shape>
              <v:shape id="_x0000_s1339" style="position:absolute;left:9726;top:687;width:163;height:166" coordorigin="9726,687" coordsize="163,166" path="m9888,710r-10,l9878,732r10,l9888,710e" stroked="f">
                <v:path arrowok="t"/>
              </v:shape>
              <v:shape id="_x0000_s1338" style="position:absolute;left:9726;top:687;width:163;height:166" coordorigin="9726,687" coordsize="163,166" path="m9863,687r-112,l9751,700r112,l9863,687e" stroked="f">
                <v:path arrowok="t"/>
              </v:shape>
              <v:shape id="_x0000_s1337" style="position:absolute;left:9726;top:687;width:163;height:166" coordorigin="9726,687" coordsize="163,166" path="m9888,688r-10,l9878,700r10,l9888,688e" stroked="f">
                <v:path arrowok="t"/>
              </v:shape>
            </v:group>
            <v:group id="_x0000_s1331" style="position:absolute;left:9322;top:1570;width:8;height:189" coordorigin="9322,1570" coordsize="8,189">
              <v:shape id="_x0000_s1335" style="position:absolute;left:9322;top:1570;width:8;height:189" coordorigin="9322,1570" coordsize="8,189" path="m9329,1570r-5,7l9322,1586r,168l9329,1759r,-189e" filled="f" stroked="f">
                <v:path arrowok="t"/>
              </v:shape>
              <v:shape id="_x0000_s1334" type="#_x0000_t75" style="position:absolute;left:9322;top:1557;width:323;height:343">
                <v:imagedata r:id="rId211" o:title=""/>
              </v:shape>
              <v:shape id="_x0000_s1333" type="#_x0000_t75" style="position:absolute;left:9343;top:1507;width:350;height:350">
                <v:imagedata r:id="rId212" o:title=""/>
              </v:shape>
              <v:shape id="_x0000_s1332" type="#_x0000_t75" style="position:absolute;left:9350;top:1510;width:336;height:204">
                <v:imagedata r:id="rId213" o:title=""/>
              </v:shape>
            </v:group>
            <v:group id="_x0000_s1328" style="position:absolute;left:9426;top:1607;width:182;height:148" coordorigin="9426,1607" coordsize="182,148">
              <v:shape id="_x0000_s1330" style="position:absolute;left:9426;top:1607;width:182;height:148" coordorigin="9426,1607" coordsize="182,148" path="m9460,1654r-34,34l9494,1755r68,-67l9494,1688r-34,-34e" stroked="f">
                <v:path arrowok="t"/>
              </v:shape>
              <v:shape id="_x0000_s1329" style="position:absolute;left:9426;top:1607;width:182;height:148" coordorigin="9426,1607" coordsize="182,148" path="m9575,1607r-81,81l9562,1688r47,-47l9575,1607e" stroked="f">
                <v:path arrowok="t"/>
              </v:shape>
            </v:group>
            <v:group id="_x0000_s1294" style="position:absolute;left:8952;top:2715;width:63;height:55" coordorigin="8952,2715" coordsize="63,55">
              <v:shape id="_x0000_s1327" style="position:absolute;left:8952;top:2715;width:63;height:55" coordorigin="8952,2715" coordsize="63,55" path="m9015,2722r-63,l8952,2770r3,l8953,2769r-1,l8952,2769r63,l9015,2763r-63,l8952,2762r3,-1l8962,2760r-7,-1l8952,2758r,-1l8997,2757r18,-1l9015,2746r-63,l8952,2744r8,-2l8976,2741r-3,-1l8959,2740r-7,l8969,2740r-11,-2l8952,2736r,-2l8952,2734r1,l8954,2734r2,-1l8958,2733r20,-1l9015,2731r,-2l8963,2729r-11,-1l8952,2728r63,l9015,2722e" filled="f" stroked="f">
                <v:path arrowok="t"/>
              </v:shape>
              <v:shape id="_x0000_s1326" style="position:absolute;left:8952;top:2715;width:63;height:55" coordorigin="8952,2715" coordsize="63,55" path="m8952,2763r63,e" filled="f" stroked="f">
                <v:path arrowok="t"/>
              </v:shape>
              <v:shape id="_x0000_s1325" style="position:absolute;left:8952;top:2715;width:63;height:55" coordorigin="8952,2715" coordsize="63,55" path="m8952,2734r,l8952,2736r6,2l8970,2740r16,l8994,2739r10,l9015,2738r,-6l8986,2732r-21,1l8956,2733e" filled="f" stroked="f">
                <v:path arrowok="t"/>
              </v:shape>
              <v:shape id="_x0000_s1324" style="position:absolute;left:8952;top:2715;width:63;height:55" coordorigin="8952,2715" coordsize="63,55" path="m8956,2733r-2,1l8953,2734r-1,e" filled="f" stroked="f">
                <v:path arrowok="t"/>
              </v:shape>
              <v:shape id="_x0000_s1323" style="position:absolute;left:8952;top:2715;width:63;height:55" coordorigin="8952,2715" coordsize="63,55" path="m9015,2728r-63,e" filled="f" stroked="f">
                <v:path arrowok="t"/>
              </v:shape>
              <v:shape id="_x0000_s1322" style="position:absolute;left:8952;top:2715;width:63;height:55" coordorigin="8952,2715" coordsize="63,55" path="m9015,2769r-63,l8954,2769r3,1l9015,2770r,-1e" filled="f" stroked="f">
                <v:path arrowok="t"/>
              </v:shape>
              <v:shape id="_x0000_s1321" style="position:absolute;left:8952;top:2715;width:63;height:55" coordorigin="8952,2715" coordsize="63,55" path="m9015,2763r-63,e" filled="f" stroked="f">
                <v:path arrowok="t"/>
              </v:shape>
              <v:shape id="_x0000_s1320" style="position:absolute;left:8952;top:2715;width:63;height:55" coordorigin="8952,2715" coordsize="63,55" path="m9015,2763r-22,l8952,2763r63,l9015,2763e" filled="f" stroked="f">
                <v:path arrowok="t"/>
              </v:shape>
              <v:shape id="_x0000_s1319" style="position:absolute;left:8952;top:2715;width:63;height:55" coordorigin="8952,2715" coordsize="63,55" path="m8963,2760r-7,1l8952,2762r,1l8955,2763r25,l9013,2763r-25,-1l8970,2761r-7,-1e" filled="f" stroked="f">
                <v:path arrowok="t"/>
              </v:shape>
              <v:shape id="_x0000_s1318" style="position:absolute;left:8952;top:2715;width:63;height:55" coordorigin="8952,2715" coordsize="63,55" path="m9015,2757r-18,l8982,2758r-11,1l8963,2760r5,l8975,2761r17,1l9003,2762r12,1l9015,2757e" filled="f" stroked="f">
                <v:path arrowok="t"/>
              </v:shape>
              <v:shape id="_x0000_s1317" style="position:absolute;left:8952;top:2715;width:63;height:55" coordorigin="8952,2715" coordsize="63,55" path="m8994,2757r-42,l8952,2758r4,1l8963,2760r7,-1l8980,2758r14,-1e" filled="f" stroked="f">
                <v:path arrowok="t"/>
              </v:shape>
              <v:shape id="_x0000_s1316" style="position:absolute;left:8952;top:2715;width:63;height:55" coordorigin="8952,2715" coordsize="63,55" path="m9015,2756r-15,1l9015,2757r,-1e" filled="f" stroked="f">
                <v:path arrowok="t"/>
              </v:shape>
              <v:shape id="_x0000_s1315" style="position:absolute;left:8952;top:2715;width:63;height:55" coordorigin="8952,2715" coordsize="63,55" path="m8977,2741r-16,1l8952,2744r,2l9015,2746r,-2l8999,2743r-12,-1l8977,2741e" filled="f" stroked="f">
                <v:path arrowok="t"/>
              </v:shape>
              <v:shape id="_x0000_s1314" style="position:absolute;left:8952;top:2715;width:63;height:55" coordorigin="8952,2715" coordsize="63,55" path="m8990,2740r-13,1l8987,2742r13,1l9015,2743r,-2l8990,2740e" filled="f" stroked="f">
                <v:path arrowok="t"/>
              </v:shape>
              <v:shape id="_x0000_s1313" style="position:absolute;left:8952;top:2715;width:63;height:55" coordorigin="8952,2715" coordsize="63,55" path="m8974,2740r3,l8980,2740r-6,e" filled="f" stroked="f">
                <v:path arrowok="t"/>
              </v:shape>
              <v:shape id="_x0000_s1312" style="position:absolute;left:8952;top:2715;width:63;height:55" coordorigin="8952,2715" coordsize="63,55" path="m9015,2740r-29,l8983,2740r32,l9015,2740e" filled="f" stroked="f">
                <v:path arrowok="t"/>
              </v:shape>
              <v:shape id="_x0000_s1311" style="position:absolute;left:8952;top:2715;width:63;height:55" coordorigin="8952,2715" coordsize="63,55" path="m9015,2732r-63,2l8952,2734r,2l8958,2738r12,2l8986,2740r8,-1l9004,2739r11,-1l9015,2732e" filled="f" stroked="f">
                <v:path arrowok="t"/>
              </v:shape>
              <v:shape id="_x0000_s1310" style="position:absolute;left:8952;top:2715;width:63;height:55" coordorigin="8952,2715" coordsize="63,55" path="m8952,2734r4,-1e" filled="f" stroked="f">
                <v:path arrowok="t"/>
              </v:shape>
              <v:shape id="_x0000_s1309" style="position:absolute;left:8952;top:2715;width:63;height:55" coordorigin="8952,2715" coordsize="63,55" path="m9015,2738r-14,1l8988,2740r27,l9015,2738e" filled="f" stroked="f">
                <v:path arrowok="t"/>
              </v:shape>
              <v:shape id="_x0000_s1308" style="position:absolute;left:8952;top:2715;width:63;height:55" coordorigin="8952,2715" coordsize="63,55" path="m8952,2734r1,l8954,2734r2,-1e" filled="f" stroked="f">
                <v:path arrowok="t"/>
              </v:shape>
              <v:shape id="_x0000_s1307" style="position:absolute;left:8952;top:2715;width:63;height:55" coordorigin="8952,2715" coordsize="63,55" path="m8956,2733r-4,1e" filled="f" stroked="f">
                <v:path arrowok="t"/>
              </v:shape>
              <v:shape id="_x0000_s1306" style="position:absolute;left:8952;top:2715;width:63;height:55" coordorigin="8952,2715" coordsize="63,55" path="m8956,2733r-2,1l8953,2734r-1,l8956,2733e" filled="f" stroked="f">
                <v:path arrowok="t"/>
              </v:shape>
              <v:shape id="_x0000_s1305" style="position:absolute;left:8952;top:2715;width:63;height:55" coordorigin="8952,2715" coordsize="63,55" path="m8954,2728r6,l9015,2729r,l8954,2728e" filled="f" stroked="f">
                <v:path arrowok="t"/>
              </v:shape>
              <v:shape id="_x0000_s1304" style="position:absolute;left:8952;top:2715;width:63;height:55" coordorigin="8952,2715" coordsize="63,55" path="m8952,2728r63,e" filled="f" stroked="f">
                <v:path arrowok="t"/>
              </v:shape>
              <v:shape id="_x0000_s1303" style="position:absolute;left:8952;top:2715;width:63;height:55" coordorigin="8952,2715" coordsize="63,55" path="m9015,2728r-63,l9015,2728r,e" filled="f" stroked="f">
                <v:path arrowok="t"/>
              </v:shape>
              <v:shape id="_x0000_s1302" style="position:absolute;left:8952;top:2715;width:63;height:55" coordorigin="8952,2715" coordsize="63,55" path="m9015,2715r-58,l8954,2715r-2,1l8952,2722r,l8952,2722r1,l8956,2721r1,l8958,2721r20,-2l9015,2718r,l8952,2717r63,l9015,2715e" filled="f" stroked="f">
                <v:path arrowok="t"/>
              </v:shape>
              <v:shape id="_x0000_s1301" style="position:absolute;left:8952;top:2715;width:63;height:55" coordorigin="8952,2715" coordsize="63,55" path="m8957,2721r-1,l8953,2722r-1,l8952,2722e" filled="f" stroked="f">
                <v:path arrowok="t"/>
              </v:shape>
              <v:shape id="_x0000_s1300" style="position:absolute;left:8952;top:2715;width:63;height:55" coordorigin="8952,2715" coordsize="63,55" path="m8952,2722r,l8953,2722r3,-1l8957,2721e" filled="f" stroked="f">
                <v:path arrowok="t"/>
              </v:shape>
              <v:shape id="_x0000_s1299" style="position:absolute;left:8952;top:2715;width:63;height:55" coordorigin="8952,2715" coordsize="63,55" path="m8957,2721r-1,l8953,2722r-1,l8952,2722r5,-1e" filled="f" stroked="f">
                <v:path arrowok="t"/>
              </v:shape>
              <v:shape id="_x0000_s1298" style="position:absolute;left:8952;top:2715;width:63;height:55" coordorigin="8952,2715" coordsize="63,55" path="m8957,2721r-5,1e" filled="f" stroked="f">
                <v:path arrowok="t"/>
              </v:shape>
              <v:shape id="_x0000_s1297" style="position:absolute;left:8952;top:2715;width:63;height:55" coordorigin="8952,2715" coordsize="63,55" path="m8952,2722r5,-1e" filled="f" stroked="f">
                <v:path arrowok="t"/>
              </v:shape>
              <v:shape id="_x0000_s1296" style="position:absolute;left:8952;top:2715;width:63;height:55" coordorigin="8952,2715" coordsize="63,55" path="m9015,2718r-28,1l8967,2720r-10,1l8952,2722r63,l9015,2718e" filled="f" stroked="f">
                <v:path arrowok="t"/>
              </v:shape>
              <v:shape id="_x0000_s1295" style="position:absolute;left:8952;top:2715;width:63;height:55" coordorigin="8952,2715" coordsize="63,55" path="m9015,2717r-55,l9015,2718r,-1e" filled="f" stroked="f">
                <v:path arrowok="t"/>
              </v:shape>
            </v:group>
            <v:group id="_x0000_s1242" style="position:absolute;left:8952;top:2717;width:63;height:53" coordorigin="8952,2717" coordsize="63,53">
              <v:shape id="_x0000_s1293" style="position:absolute;left:8952;top:2717;width:63;height:53" coordorigin="8952,2717" coordsize="63,53" path="m9015,2717r-63,l9009,2718r6,l8960,2717r55,e" filled="f" stroked="f">
                <v:path arrowok="t"/>
              </v:shape>
              <v:shape id="_x0000_s1292" style="position:absolute;left:8952;top:2717;width:63;height:53" coordorigin="8952,2717" coordsize="63,53" path="m9015,2722r-63,l9015,2722e" filled="f" stroked="f">
                <v:path arrowok="t"/>
              </v:shape>
              <v:shape id="_x0000_s1291" style="position:absolute;left:8952;top:2717;width:63;height:53" coordorigin="8952,2717" coordsize="63,53" path="m8952,2722r,l8952,2722e" filled="f" stroked="f">
                <v:path arrowok="t"/>
              </v:shape>
              <v:shape id="_x0000_s1290" style="position:absolute;left:8952;top:2717;width:63;height:53" coordorigin="8952,2717" coordsize="63,53" path="m8958,2721r-2,l8953,2722r-1,l8958,2721e" filled="f" stroked="f">
                <v:path arrowok="t"/>
              </v:shape>
              <v:shape id="_x0000_s1289" style="position:absolute;left:8952;top:2717;width:63;height:53" coordorigin="8952,2717" coordsize="63,53" path="m9015,2718r-33,1l8961,2721r-3,l8968,2720r20,-1l9015,2718e" filled="f" stroked="f">
                <v:path arrowok="t"/>
              </v:shape>
              <v:shape id="_x0000_s1288" style="position:absolute;left:8952;top:2717;width:63;height:53" coordorigin="8952,2717" coordsize="63,53" path="m8952,2728r63,1l9003,2729r-38,l8954,2728r38,l8952,2728e" filled="f" stroked="f">
                <v:path arrowok="t"/>
              </v:shape>
              <v:shape id="_x0000_s1287" style="position:absolute;left:8952;top:2717;width:63;height:53" coordorigin="8952,2717" coordsize="63,53" path="m8992,2728r-38,e" filled="f" stroked="f">
                <v:path arrowok="t"/>
              </v:shape>
              <v:shape id="_x0000_s1286" style="position:absolute;left:8952;top:2717;width:63;height:53" coordorigin="8952,2717" coordsize="63,53" path="m8954,2728r38,e" filled="f" stroked="f">
                <v:path arrowok="t"/>
              </v:shape>
              <v:shape id="_x0000_s1285" style="position:absolute;left:8952;top:2717;width:63;height:53" coordorigin="8952,2717" coordsize="63,53" path="m8992,2728r-38,l9014,2729r1,-1l8992,2728e" filled="f" stroked="f">
                <v:path arrowok="t"/>
              </v:shape>
              <v:shape id="_x0000_s1284" style="position:absolute;left:8952;top:2717;width:63;height:53" coordorigin="8952,2717" coordsize="63,53" path="m9015,2746r-63,l9015,2746e" filled="f" stroked="f">
                <v:path arrowok="t"/>
              </v:shape>
              <v:shape id="_x0000_s1283" style="position:absolute;left:8952;top:2717;width:63;height:53" coordorigin="8952,2717" coordsize="63,53" path="m8952,2746r,e" filled="f" stroked="f">
                <v:path arrowok="t"/>
              </v:shape>
              <v:shape id="_x0000_s1282" style="position:absolute;left:8952;top:2717;width:63;height:53" coordorigin="8952,2717" coordsize="63,53" path="m8952,2746r,e" filled="f" stroked="f">
                <v:path arrowok="t"/>
              </v:shape>
              <v:shape id="_x0000_s1281" style="position:absolute;left:8952;top:2717;width:63;height:53" coordorigin="8952,2717" coordsize="63,53" path="m8953,2734r-1,l8952,2736r6,2l8969,2740r-17,l8972,2740r3,l8976,2741r-16,1l8952,2744r,2l8952,2744r9,-2l8977,2741r1,l8977,2741r1,-1l8977,2740r-3,l8988,2740r-5,l8993,2740r-21,l8971,2740r30,l9015,2740r-45,l8958,2738r-6,-2l8952,2734r1,e" filled="f" stroked="f">
                <v:path arrowok="t"/>
              </v:shape>
              <v:shape id="_x0000_s1280" style="position:absolute;left:8952;top:2717;width:63;height:53" coordorigin="8952,2717" coordsize="63,53" path="m8978,2741r-1,e" filled="f" stroked="f">
                <v:path arrowok="t"/>
              </v:shape>
              <v:shape id="_x0000_s1279" style="position:absolute;left:8952;top:2717;width:63;height:53" coordorigin="8952,2717" coordsize="63,53" path="m8988,2740r-14,e" filled="f" stroked="f">
                <v:path arrowok="t"/>
              </v:shape>
              <v:shape id="_x0000_s1278" style="position:absolute;left:8952;top:2717;width:63;height:53" coordorigin="8952,2717" coordsize="63,53" path="m8977,2740r1,e" filled="f" stroked="f">
                <v:path arrowok="t"/>
              </v:shape>
              <v:shape id="_x0000_s1277" style="position:absolute;left:8952;top:2717;width:63;height:53" coordorigin="8952,2717" coordsize="63,53" path="m9001,2740r-17,l8977,2740e" filled="f" stroked="f">
                <v:path arrowok="t"/>
              </v:shape>
              <v:shape id="_x0000_s1276" style="position:absolute;left:8952;top:2717;width:63;height:53" coordorigin="8952,2717" coordsize="63,53" path="m8975,2740r-3,l8993,2740e" filled="f" stroked="f">
                <v:path arrowok="t"/>
              </v:shape>
              <v:shape id="_x0000_s1275" style="position:absolute;left:8952;top:2717;width:63;height:53" coordorigin="8952,2717" coordsize="63,53" path="m8972,2740r-8,l8971,2740r1,l8972,2740e" filled="f" stroked="f">
                <v:path arrowok="t"/>
              </v:shape>
              <v:shape id="_x0000_s1274" style="position:absolute;left:8952;top:2717;width:63;height:53" coordorigin="8952,2717" coordsize="63,53" path="m8986,2740r2,e" filled="f" stroked="f">
                <v:path arrowok="t"/>
              </v:shape>
              <v:shape id="_x0000_s1273" style="position:absolute;left:8952;top:2717;width:63;height:53" coordorigin="8952,2717" coordsize="63,53" path="m8977,2741r1,e" filled="f" stroked="f">
                <v:path arrowok="t"/>
              </v:shape>
              <v:shape id="_x0000_s1272" style="position:absolute;left:8952;top:2717;width:63;height:53" coordorigin="8952,2717" coordsize="63,53" path="m8978,2741r-1,l8987,2742r12,1l9015,2744r-15,-1l8987,2742r-9,-1e" filled="f" stroked="f">
                <v:path arrowok="t"/>
              </v:shape>
              <v:shape id="_x0000_s1271" style="position:absolute;left:8952;top:2717;width:63;height:53" coordorigin="8952,2717" coordsize="63,53" path="m9002,2740r-22,l9015,2741r-13,-1e" filled="f" stroked="f">
                <v:path arrowok="t"/>
              </v:shape>
              <v:shape id="_x0000_s1270" style="position:absolute;left:8952;top:2717;width:63;height:53" coordorigin="8952,2717" coordsize="63,53" path="m8980,2740r22,e" filled="f" stroked="f">
                <v:path arrowok="t"/>
              </v:shape>
              <v:shape id="_x0000_s1269" style="position:absolute;left:8952;top:2717;width:63;height:53" coordorigin="8952,2717" coordsize="63,53" path="m8978,2740r-1,e" filled="f" stroked="f">
                <v:path arrowok="t"/>
              </v:shape>
              <v:shape id="_x0000_s1268" style="position:absolute;left:8952;top:2717;width:63;height:53" coordorigin="8952,2717" coordsize="63,53" path="m8974,2740r14,e" filled="f" stroked="f">
                <v:path arrowok="t"/>
              </v:shape>
              <v:shape id="_x0000_s1267" style="position:absolute;left:8952;top:2717;width:63;height:53" coordorigin="8952,2717" coordsize="63,53" path="m9002,2740r-22,e" filled="f" stroked="f">
                <v:path arrowok="t"/>
              </v:shape>
              <v:shape id="_x0000_s1266" style="position:absolute;left:8952;top:2717;width:63;height:53" coordorigin="8952,2717" coordsize="63,53" path="m8988,2740r-14,l8980,2740r-3,l8978,2740r2,l9002,2740r-14,e" filled="f" stroked="f">
                <v:path arrowok="t"/>
              </v:shape>
              <v:shape id="_x0000_s1265" style="position:absolute;left:8952;top:2717;width:63;height:53" coordorigin="8952,2717" coordsize="63,53" path="m8993,2740r-18,e" filled="f" stroked="f">
                <v:path arrowok="t"/>
              </v:shape>
              <v:shape id="_x0000_s1264" style="position:absolute;left:8952;top:2717;width:63;height:53" coordorigin="8952,2717" coordsize="63,53" path="m8977,2740r24,e" filled="f" stroked="f">
                <v:path arrowok="t"/>
              </v:shape>
              <v:shape id="_x0000_s1263" style="position:absolute;left:8952;top:2717;width:63;height:53" coordorigin="8952,2717" coordsize="63,53" path="m9001,2740r-17,l8972,2740r21,l9001,2740e" filled="f" stroked="f">
                <v:path arrowok="t"/>
              </v:shape>
              <v:shape id="_x0000_s1262" style="position:absolute;left:8952;top:2717;width:63;height:53" coordorigin="8952,2717" coordsize="63,53" path="m8972,2740r-1,l8972,2740e" filled="f" stroked="f">
                <v:path arrowok="t"/>
              </v:shape>
              <v:shape id="_x0000_s1261" style="position:absolute;left:8952;top:2717;width:63;height:53" coordorigin="8952,2717" coordsize="63,53" path="m8972,2740r-8,l8971,2740r1,l8972,2740e" filled="f" stroked="f">
                <v:path arrowok="t"/>
              </v:shape>
              <v:shape id="_x0000_s1260" style="position:absolute;left:8952;top:2717;width:63;height:53" coordorigin="8952,2717" coordsize="63,53" path="m8988,2740r-2,e" filled="f" stroked="f">
                <v:path arrowok="t"/>
              </v:shape>
              <v:shape id="_x0000_s1259" style="position:absolute;left:8952;top:2717;width:63;height:53" coordorigin="8952,2717" coordsize="63,53" path="m9015,2738r-11,1l8994,2739r-8,1l8988,2740r13,-1l9015,2738e" filled="f" stroked="f">
                <v:path arrowok="t"/>
              </v:shape>
              <v:shape id="_x0000_s1258" style="position:absolute;left:8952;top:2717;width:63;height:53" coordorigin="8952,2717" coordsize="63,53" path="m8955,2733r-2,1l8953,2734r2,-1e" filled="f" stroked="f">
                <v:path arrowok="t"/>
              </v:shape>
              <v:shape id="_x0000_s1257" style="position:absolute;left:8952;top:2717;width:63;height:53" coordorigin="8952,2717" coordsize="63,53" path="m9015,2731r-33,1l8961,2733r-6,l8964,2733r20,-1l9012,2732r3,-1e" filled="f" stroked="f">
                <v:path arrowok="t"/>
              </v:shape>
              <v:shape id="_x0000_s1256" style="position:absolute;left:8952;top:2717;width:63;height:53" coordorigin="8952,2717" coordsize="63,53" path="m9015,2751r-63,l8995,2751r20,e" filled="f" stroked="f">
                <v:path arrowok="t"/>
              </v:shape>
              <v:shape id="_x0000_s1255" style="position:absolute;left:8952;top:2717;width:63;height:53" coordorigin="8952,2717" coordsize="63,53" path="m9015,2756r-18,1l8952,2757r,1l8955,2759r7,1l8955,2761r-3,1l8952,2763r,l8955,2763r-3,l8952,2762r4,-1l8963,2760r1,l8963,2760r1,l8963,2760r-7,-1l8952,2758r,-1l8998,2757r14,l9000,2757r15,-1e" filled="f" stroked="f">
                <v:path arrowok="t"/>
              </v:shape>
              <v:shape id="_x0000_s1254" style="position:absolute;left:8952;top:2717;width:63;height:53" coordorigin="8952,2717" coordsize="63,53" path="m8964,2760r-1,e" filled="f" stroked="f">
                <v:path arrowok="t"/>
              </v:shape>
              <v:shape id="_x0000_s1253" style="position:absolute;left:8952;top:2717;width:63;height:53" coordorigin="8952,2717" coordsize="63,53" path="m8998,2757r-4,l8993,2757e" filled="f" stroked="f">
                <v:path arrowok="t"/>
              </v:shape>
              <v:shape id="_x0000_s1252" style="position:absolute;left:8952;top:2717;width:63;height:53" coordorigin="8952,2717" coordsize="63,53" path="m8963,2760r1,e" filled="f" stroked="f">
                <v:path arrowok="t"/>
              </v:shape>
              <v:shape id="_x0000_s1251" style="position:absolute;left:8952;top:2717;width:63;height:53" coordorigin="8952,2717" coordsize="63,53" path="m9000,2757r12,e" filled="f" stroked="f">
                <v:path arrowok="t"/>
              </v:shape>
              <v:shape id="_x0000_s1250" style="position:absolute;left:8952;top:2717;width:63;height:53" coordorigin="8952,2717" coordsize="63,53" path="m8963,2760r1,e" filled="f" stroked="f">
                <v:path arrowok="t"/>
              </v:shape>
              <v:shape id="_x0000_s1249" style="position:absolute;left:8952;top:2717;width:63;height:53" coordorigin="8952,2717" coordsize="63,53" path="m8964,2760r-1,l8978,2761r22,1l9013,2763r-24,l8955,2763r38,l9015,2763r,l9003,2762r-11,l8975,2761r-7,-1l8964,2760e" filled="f" stroked="f">
                <v:path arrowok="t"/>
              </v:shape>
              <v:shape id="_x0000_s1248" style="position:absolute;left:8952;top:2717;width:63;height:53" coordorigin="8952,2717" coordsize="63,53" path="m8964,2760r-1,e" filled="f" stroked="f">
                <v:path arrowok="t"/>
              </v:shape>
              <v:shape id="_x0000_s1247" style="position:absolute;left:8952;top:2717;width:63;height:53" coordorigin="8952,2717" coordsize="63,53" path="m8993,2757r5,e" filled="f" stroked="f">
                <v:path arrowok="t"/>
              </v:shape>
              <v:shape id="_x0000_s1246" style="position:absolute;left:8952;top:2717;width:63;height:53" coordorigin="8952,2717" coordsize="63,53" path="m8998,2757r-4,l8980,2758r-10,1l8963,2760r1,l8971,2759r11,-1l8996,2757r2,e" filled="f" stroked="f">
                <v:path arrowok="t"/>
              </v:shape>
              <v:shape id="_x0000_s1245" style="position:absolute;left:8952;top:2717;width:63;height:53" coordorigin="8952,2717" coordsize="63,53" path="m9012,2757r-12,e" filled="f" stroked="f">
                <v:path arrowok="t"/>
              </v:shape>
              <v:shape id="_x0000_s1244" style="position:absolute;left:8952;top:2717;width:63;height:53" coordorigin="8952,2717" coordsize="63,53" path="m9015,2757r-15,l9012,2757r3,e" filled="f" stroked="f">
                <v:path arrowok="t"/>
              </v:shape>
              <v:shape id="_x0000_s1243" style="position:absolute;left:8952;top:2717;width:63;height:53" coordorigin="8952,2717" coordsize="63,53" path="m9015,2769r-63,l8952,2769r1,l8955,2770r2,l8954,2769r-2,l9015,2769e" filled="f" stroked="f">
                <v:path arrowok="t"/>
              </v:shape>
            </v:group>
            <v:group id="_x0000_s1236" style="position:absolute;left:9015;top:2715;width:10;height:55" coordorigin="9015,2715" coordsize="10,55">
              <v:shape id="_x0000_s1241" style="position:absolute;left:9015;top:2715;width:10;height:55" coordorigin="9015,2715" coordsize="10,55" path="m9015,2770r10,l9025,2715r-10,l9015,2770e" filled="f" stroked="f">
                <v:path arrowok="t"/>
              </v:shape>
              <v:shape id="_x0000_s1240" type="#_x0000_t75" style="position:absolute;left:8918;top:2718;width:25;height:52">
                <v:imagedata r:id="rId214" o:title=""/>
              </v:shape>
              <v:shape id="_x0000_s1239" type="#_x0000_t75" style="position:absolute;left:9025;top:2715;width:557;height:60">
                <v:imagedata r:id="rId215" o:title=""/>
              </v:shape>
              <v:shape id="_x0000_s1238" type="#_x0000_t75" style="position:absolute;left:9159;top:2874;width:94;height:176">
                <v:imagedata r:id="rId216" o:title=""/>
              </v:shape>
              <v:shape id="_x0000_s1237" type="#_x0000_t75" style="position:absolute;left:9128;top:2753;width:125;height:128">
                <v:imagedata r:id="rId217" o:title=""/>
              </v:shape>
            </v:group>
            <v:group id="_x0000_s1231" style="position:absolute;left:9188;top:2794;width:65;height:143" coordorigin="9188,2794" coordsize="65,143">
              <v:shape id="_x0000_s1235" style="position:absolute;left:9188;top:2794;width:65;height:143" coordorigin="9188,2794" coordsize="65,143" path="m9219,2794r-5,l9190,2814r-2,20l9190,2849r24,61l9253,2937r,-29l9252,2908r-13,l9212,2837r11,-7l9219,2794e" filled="f" stroked="f">
                <v:path arrowok="t"/>
              </v:shape>
              <v:shape id="_x0000_s1234" style="position:absolute;left:9188;top:2794;width:65;height:143" coordorigin="9188,2794" coordsize="65,143" path="m9239,2908r13,e" filled="f" stroked="f">
                <v:path arrowok="t"/>
              </v:shape>
              <v:shape id="_x0000_s1233" style="position:absolute;left:9188;top:2794;width:65;height:143" coordorigin="9188,2794" coordsize="65,143" path="m9252,2908r-13,e" filled="f" stroked="f">
                <v:path arrowok="t"/>
              </v:shape>
              <v:shape id="_x0000_s1232" style="position:absolute;left:9188;top:2794;width:65;height:143" coordorigin="9188,2794" coordsize="65,143" path="m9250,2904r-11,4l9252,2908r-2,-4e" filled="f" stroked="f">
                <v:path arrowok="t"/>
              </v:shape>
            </v:group>
            <v:group id="_x0000_s1226" style="position:absolute;left:9226;top:2793;width:11;height:35" coordorigin="9226,2793" coordsize="11,35">
              <v:shape id="_x0000_s1230" style="position:absolute;left:9226;top:2793;width:11;height:35" coordorigin="9226,2793" coordsize="11,35" path="m9226,2793r4,35l9237,2826r-2,-32l9226,2793e" filled="f" stroked="f">
                <v:path arrowok="t"/>
              </v:shape>
              <v:shape id="_x0000_s1229" type="#_x0000_t75" style="position:absolute;left:9109;top:2715;width:144;height:65">
                <v:imagedata r:id="rId218" o:title=""/>
              </v:shape>
              <v:shape id="_x0000_s1228" type="#_x0000_t75" style="position:absolute;left:8759;top:2770;width:399;height:400">
                <v:imagedata r:id="rId219" o:title=""/>
              </v:shape>
              <v:shape id="_x0000_s1227" type="#_x0000_t75" style="position:absolute;left:8760;top:2778;width:391;height:342">
                <v:imagedata r:id="rId220" o:title=""/>
              </v:shape>
            </v:group>
            <v:group id="_x0000_s1221" style="position:absolute;left:8907;top:2894;width:105;height:207" coordorigin="8907,2894" coordsize="105,207">
              <v:shape id="_x0000_s1225" style="position:absolute;left:8907;top:2894;width:105;height:207" coordorigin="8907,2894" coordsize="105,207" path="m8987,2925r-56,l8934,2927r,169l8939,3102r12,l8957,3096r,-98l8959,2996r25,l8984,2927r3,-2e" stroked="f">
                <v:path arrowok="t"/>
              </v:shape>
              <v:shape id="_x0000_s1224" style="position:absolute;left:8907;top:2894;width:105;height:207" coordorigin="8907,2894" coordsize="105,207" path="m8984,2996r-25,l8961,2997r,1l8961,3096r5,6l8979,3102r5,-6l8984,2996e" stroked="f">
                <v:path arrowok="t"/>
              </v:shape>
              <v:shape id="_x0000_s1223" style="position:absolute;left:8907;top:2894;width:105;height:207" coordorigin="8907,2894" coordsize="105,207" path="m9006,2894r-94,l8907,2900r,104l8912,3009r11,l8928,3005r1,-5l8929,2927r2,-2l9012,2925r,-25l9006,2894e" stroked="f">
                <v:path arrowok="t"/>
              </v:shape>
              <v:shape id="_x0000_s1222" style="position:absolute;left:8907;top:2894;width:105;height:207" coordorigin="8907,2894" coordsize="105,207" path="m9012,2925r-25,l8989,2927r,73l8989,3004r5,5l9006,3009r6,-5l9012,2925e" stroked="f">
                <v:path arrowok="t"/>
              </v:shape>
            </v:group>
            <v:group id="_x0000_s1217" style="position:absolute;left:8936;top:2842;width:47;height:47" coordorigin="8936,2842" coordsize="47,47">
              <v:shape id="_x0000_s1220" style="position:absolute;left:8936;top:2842;width:47;height:47" coordorigin="8936,2842" coordsize="47,47" path="m8973,2842r-26,l8936,2853r,26l8947,2890r26,l8983,2879r,-26l8973,2842e" stroked="f">
                <v:path arrowok="t"/>
              </v:shape>
              <v:shape id="_x0000_s1219" type="#_x0000_t75" style="position:absolute;left:10083;top:493;width:399;height:400">
                <v:imagedata r:id="rId221" o:title=""/>
              </v:shape>
              <v:shape id="_x0000_s1218" type="#_x0000_t75" style="position:absolute;left:10091;top:501;width:390;height:342">
                <v:imagedata r:id="rId222" o:title=""/>
              </v:shape>
            </v:group>
            <v:group id="_x0000_s1212" style="position:absolute;left:10230;top:618;width:105;height:207" coordorigin="10230,618" coordsize="105,207">
              <v:shape id="_x0000_s1216" style="position:absolute;left:10230;top:618;width:105;height:207" coordorigin="10230,618" coordsize="105,207" path="m10310,648r-55,l10257,651r,169l10262,825r13,l10280,820r,-98l10282,720r25,l10307,651r3,-3e" stroked="f">
                <v:path arrowok="t"/>
              </v:shape>
              <v:shape id="_x0000_s1215" style="position:absolute;left:10230;top:618;width:105;height:207" coordorigin="10230,618" coordsize="105,207" path="m10307,720r-25,l10284,721r1,1l10285,820r5,5l10302,825r5,-5l10307,720e" stroked="f">
                <v:path arrowok="t"/>
              </v:shape>
              <v:shape id="_x0000_s1214" style="position:absolute;left:10230;top:618;width:105;height:207" coordorigin="10230,618" coordsize="105,207" path="m10329,618r-94,l10230,623r,104l10235,732r12,l10251,728r1,-5l10252,651r3,-3l10335,648r,-25l10329,618e" stroked="f">
                <v:path arrowok="t"/>
              </v:shape>
              <v:shape id="_x0000_s1213" style="position:absolute;left:10230;top:618;width:105;height:207" coordorigin="10230,618" coordsize="105,207" path="m10335,648r-25,l10312,651r,72l10313,728r5,4l10330,732r5,-5l10335,648e" stroked="f">
                <v:path arrowok="t"/>
              </v:shape>
            </v:group>
            <v:group id="_x0000_s1210" style="position:absolute;left:10259;top:566;width:47;height:47" coordorigin="10259,566" coordsize="47,47">
              <v:shape id="_x0000_s1211" style="position:absolute;left:10259;top:566;width:47;height:47" coordorigin="10259,566" coordsize="47,47" path="m10296,566r-26,l10259,577r,26l10270,613r26,l10307,603r,-26l10296,566e" stroked="f">
                <v:path arrowok="t"/>
              </v:shape>
            </v:group>
            <v:group id="_x0000_s1208" style="position:absolute;left:8084;top:69;width:3255;height:3579" coordorigin="8084,69" coordsize="3255,3579">
              <v:shape id="_x0000_s1209" style="position:absolute;left:8084;top:69;width:3255;height:3579" coordorigin="8084,69" coordsize="3255,3579" path="m8310,69r-74,1l8158,76r-55,33l8085,190r-1,65l8084,3421r,40l8085,3526r10,66l8139,3636r65,10l8269,3648r2843,l11152,3648r65,-2l11283,3636r43,-43l11337,3527r2,-65l11339,296r,-40l11337,191r-10,-66l11284,81r-66,-10l11153,69r-2843,xe" filled="f" strokecolor="white" strokeweight="1.5pt">
                <v:path arrowok="t"/>
              </v:shape>
            </v:group>
            <w10:wrap anchorx="page"/>
          </v:group>
        </w:pict>
      </w:r>
      <w:r>
        <w:pict>
          <v:shape id="_x0000_s1206" type="#_x0000_t136" style="position:absolute;left:0;text-align:left;margin-left:71.1pt;margin-top:-31.35pt;width:373.4pt;height:20pt;rotation:358;z-index:-251630592;mso-position-horizontal-relative:page" fillcolor="#2a2a29" stroked="f">
            <o:extrusion v:ext="view" autorotationcenter="t"/>
            <v:textpath style="font-family:&quot;&amp;quot&quot;;font-size:20pt;v-text-kern:t;mso-text-shadow:auto" string="Teenager makes millions with  news app"/>
            <w10:wrap anchorx="page"/>
          </v:shape>
        </w:pict>
      </w:r>
      <w:r w:rsidR="00CE547F">
        <w:rPr>
          <w:rFonts w:ascii="Times New Roman" w:eastAsia="Times New Roman" w:hAnsi="Times New Roman" w:cs="Times New Roman"/>
          <w:color w:val="2A2A29"/>
          <w:w w:val="87"/>
          <w:sz w:val="21"/>
          <w:szCs w:val="21"/>
        </w:rPr>
        <w:t>A</w:t>
      </w:r>
      <w:r w:rsidR="00CE547F">
        <w:rPr>
          <w:rFonts w:ascii="Times New Roman" w:eastAsia="Times New Roman" w:hAnsi="Times New Roman" w:cs="Times New Roman"/>
          <w:color w:val="2A2A29"/>
          <w:spacing w:val="3"/>
          <w:w w:val="87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itish</w:t>
      </w:r>
      <w:r w:rsidR="00CE547F"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</w:t>
      </w:r>
      <w:r w:rsidR="00CE547F"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na</w:t>
      </w:r>
      <w:r w:rsidR="00CE547F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ger</w:t>
      </w:r>
      <w:r w:rsidR="00CE547F">
        <w:rPr>
          <w:rFonts w:ascii="Times New Roman" w:eastAsia="Times New Roman" w:hAnsi="Times New Roman" w:cs="Times New Roman"/>
          <w:color w:val="2A2A29"/>
          <w:spacing w:val="-6"/>
          <w:w w:val="109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 w:rsidR="00CE547F"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204FB4">
        <w:rPr>
          <w:rFonts w:ascii="Times New Roman" w:eastAsia="Times New Roman" w:hAnsi="Times New Roman" w:cs="Times New Roman"/>
          <w:color w:val="2A2A29"/>
          <w:sz w:val="21"/>
          <w:szCs w:val="21"/>
        </w:rPr>
        <w:t>come</w:t>
      </w:r>
      <w:r w:rsidR="00CE547F"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CE547F"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m</w:t>
      </w:r>
      <w:r w:rsidR="00CE547F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ultimillio</w:t>
      </w:r>
      <w:r w:rsidR="00CE547F"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n</w:t>
      </w:r>
      <w:r w:rsidR="00CE547F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ai</w:t>
      </w:r>
      <w:r w:rsidR="00CE547F">
        <w:rPr>
          <w:rFonts w:ascii="Times New Roman" w:eastAsia="Times New Roman" w:hAnsi="Times New Roman" w:cs="Times New Roman"/>
          <w:color w:val="2A2A29"/>
          <w:spacing w:val="-3"/>
          <w:w w:val="107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spacing w:val="-5"/>
          <w:w w:val="107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after</w:t>
      </w:r>
      <w:r w:rsidR="00CE547F"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elli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 w:rsidR="00CE547F"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 xml:space="preserve">an 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pp he</w:t>
      </w:r>
      <w:r w:rsidR="00CE547F"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 w:rsidR="00CE547F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204FB4"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 w:rsidR="00CE547F"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CE547F"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 w:rsidR="00CE547F"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gia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CE547F">
        <w:rPr>
          <w:rFonts w:ascii="Times New Roman" w:eastAsia="Times New Roman" w:hAnsi="Times New Roman" w:cs="Times New Roman"/>
          <w:color w:val="2A2A29"/>
          <w:spacing w:val="52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16"/>
          <w:w w:val="80"/>
          <w:sz w:val="21"/>
          <w:szCs w:val="21"/>
        </w:rPr>
        <w:t>Y</w:t>
      </w:r>
      <w:r w:rsidR="00CE547F"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aho</w:t>
      </w:r>
      <w:r w:rsidR="00CE547F">
        <w:rPr>
          <w:rFonts w:ascii="Times New Roman" w:eastAsia="Times New Roman" w:hAnsi="Times New Roman" w:cs="Times New Roman"/>
          <w:color w:val="2A2A29"/>
          <w:spacing w:val="-7"/>
          <w:w w:val="108"/>
          <w:sz w:val="21"/>
          <w:szCs w:val="21"/>
        </w:rPr>
        <w:t>o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 w:rsidR="00CE547F"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 w:rsidR="00CE547F"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 w:rsidR="00204FB4">
        <w:rPr>
          <w:rFonts w:ascii="Times New Roman" w:eastAsia="Times New Roman" w:hAnsi="Times New Roman" w:cs="Times New Roman"/>
          <w:color w:val="2A2A29"/>
          <w:sz w:val="21"/>
          <w:szCs w:val="21"/>
        </w:rPr>
        <w:t>deal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 w:rsidR="00CE547F"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epo</w:t>
      </w:r>
      <w:r w:rsidR="00CE547F"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</w:t>
      </w:r>
      <w:r w:rsidR="00CE547F"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</w:t>
      </w:r>
      <w:r w:rsidR="00CE547F">
        <w:rPr>
          <w:rFonts w:ascii="Times New Roman" w:eastAsia="Times New Roman" w:hAnsi="Times New Roman" w:cs="Times New Roman"/>
          <w:color w:val="2A2A29"/>
          <w:spacing w:val="22"/>
          <w:w w:val="110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CE547F"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b</w:t>
      </w:r>
      <w:r w:rsidR="00CE547F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 w:rsidR="00204FB4">
        <w:rPr>
          <w:rFonts w:ascii="Times New Roman" w:eastAsia="Times New Roman" w:hAnsi="Times New Roman" w:cs="Times New Roman"/>
          <w:color w:val="2A2A29"/>
          <w:sz w:val="21"/>
          <w:szCs w:val="21"/>
        </w:rPr>
        <w:t>th</w:t>
      </w:r>
      <w:r w:rsidR="00CE547F"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 w:rsidR="00204FB4">
        <w:rPr>
          <w:rFonts w:ascii="Times New Roman" w:eastAsia="Times New Roman" w:hAnsi="Times New Roman" w:cs="Times New Roman"/>
          <w:color w:val="2A2A29"/>
          <w:sz w:val="21"/>
          <w:szCs w:val="21"/>
        </w:rPr>
        <w:t>up</w:t>
      </w:r>
      <w:r w:rsidR="00CE547F"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CE547F"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30</w:t>
      </w:r>
      <w:r w:rsidR="00CE547F"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million dollars</w:t>
      </w:r>
      <w:r w:rsidR="00CE547F"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and </w:t>
      </w:r>
      <w:r w:rsidR="00204FB4">
        <w:rPr>
          <w:rFonts w:ascii="Times New Roman" w:eastAsia="Times New Roman" w:hAnsi="Times New Roman" w:cs="Times New Roman"/>
          <w:color w:val="2A2A29"/>
          <w:sz w:val="21"/>
          <w:szCs w:val="21"/>
        </w:rPr>
        <w:t>includes</w:t>
      </w:r>
      <w:r w:rsidR="00CE547F"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CE547F"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job</w:t>
      </w:r>
      <w:r w:rsidR="00CE547F"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 w:rsidR="00CE547F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ki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g </w:t>
      </w:r>
      <w:r w:rsidR="00CE547F"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 xml:space="preserve">on </w:t>
      </w:r>
      <w:r w:rsidR="00CE547F">
        <w:rPr>
          <w:rFonts w:ascii="Times New Roman" w:eastAsia="Times New Roman" w:hAnsi="Times New Roman" w:cs="Times New Roman"/>
          <w:color w:val="2A2A29"/>
          <w:spacing w:val="-16"/>
          <w:w w:val="80"/>
          <w:sz w:val="21"/>
          <w:szCs w:val="21"/>
        </w:rPr>
        <w:t>Y</w:t>
      </w:r>
      <w:r w:rsidR="00CE547F"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aho</w:t>
      </w:r>
      <w:r w:rsidR="00CE547F">
        <w:rPr>
          <w:rFonts w:ascii="Times New Roman" w:eastAsia="Times New Roman" w:hAnsi="Times New Roman" w:cs="Times New Roman"/>
          <w:color w:val="2A2A29"/>
          <w:spacing w:val="-9"/>
          <w:w w:val="108"/>
          <w:sz w:val="21"/>
          <w:szCs w:val="21"/>
        </w:rPr>
        <w:t>o</w:t>
      </w:r>
      <w:r w:rsidR="00CE547F">
        <w:rPr>
          <w:rFonts w:ascii="Times New Roman" w:eastAsia="Times New Roman" w:hAnsi="Times New Roman" w:cs="Times New Roman"/>
          <w:color w:val="2A2A29"/>
          <w:spacing w:val="-14"/>
          <w:w w:val="78"/>
          <w:sz w:val="21"/>
          <w:szCs w:val="21"/>
        </w:rPr>
        <w:t>’</w:t>
      </w:r>
      <w:r w:rsidR="00CE547F"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 w:rsidR="00CE547F">
        <w:rPr>
          <w:rFonts w:ascii="Times New Roman" w:eastAsia="Times New Roman" w:hAnsi="Times New Roman" w:cs="Times New Roman"/>
          <w:color w:val="2A2A29"/>
          <w:spacing w:val="-9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fu</w:t>
      </w:r>
      <w:r w:rsidR="00CE547F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 w:rsidR="00CE547F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mobile</w:t>
      </w:r>
      <w:r w:rsidR="00CE547F"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 w:rsidR="00CE547F"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p</w:t>
      </w:r>
      <w:r w:rsidR="00CE547F">
        <w:rPr>
          <w:rFonts w:ascii="Times New Roman" w:eastAsia="Times New Roman" w:hAnsi="Times New Roman" w:cs="Times New Roman"/>
          <w:color w:val="2A2A29"/>
          <w:spacing w:val="-3"/>
          <w:w w:val="112"/>
          <w:sz w:val="21"/>
          <w:szCs w:val="21"/>
        </w:rPr>
        <w:t>r</w:t>
      </w:r>
      <w:r w:rsidR="00CE547F">
        <w:rPr>
          <w:rFonts w:ascii="Times New Roman" w:eastAsia="Times New Roman" w:hAnsi="Times New Roman" w:cs="Times New Roman"/>
          <w:color w:val="2A2A29"/>
          <w:w w:val="104"/>
          <w:sz w:val="21"/>
          <w:szCs w:val="21"/>
        </w:rPr>
        <w:t>oj</w:t>
      </w:r>
      <w:r w:rsidR="00CE547F"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 w:rsidR="00CE547F"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ct</w:t>
      </w:r>
      <w:r w:rsidR="00CE547F">
        <w:rPr>
          <w:rFonts w:ascii="Times New Roman" w:eastAsia="Times New Roman" w:hAnsi="Times New Roman" w:cs="Times New Roman"/>
          <w:color w:val="2A2A29"/>
          <w:spacing w:val="-4"/>
          <w:w w:val="106"/>
          <w:sz w:val="21"/>
          <w:szCs w:val="21"/>
        </w:rPr>
        <w:t>s</w:t>
      </w:r>
      <w:r w:rsidR="00CE547F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E91275" w:rsidRDefault="00E91275">
      <w:pPr>
        <w:spacing w:before="5" w:after="0" w:line="110" w:lineRule="exact"/>
        <w:rPr>
          <w:sz w:val="11"/>
          <w:szCs w:val="11"/>
        </w:rPr>
      </w:pPr>
    </w:p>
    <w:p w:rsidR="00E91275" w:rsidRDefault="00CE547F">
      <w:pPr>
        <w:spacing w:after="0" w:line="288" w:lineRule="auto"/>
        <w:ind w:left="713" w:right="361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pacing w:val="1"/>
          <w:w w:val="102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23"/>
          <w:w w:val="78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>Alois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7"/>
          <w:w w:val="105"/>
          <w:sz w:val="21"/>
          <w:szCs w:val="21"/>
        </w:rPr>
        <w:t>o</w:t>
      </w:r>
      <w:proofErr w:type="spellEnd"/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 17, sta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204FB4"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aki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his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ummly</w:t>
      </w:r>
      <w:proofErr w:type="spellEnd"/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pp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when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 xml:space="preserve">as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ust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15.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udyi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chool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exams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ame</w:t>
      </w:r>
      <w:r>
        <w:rPr>
          <w:rFonts w:ascii="Times New Roman" w:eastAsia="Times New Roman" w:hAnsi="Times New Roman" w:cs="Times New Roman"/>
          <w:color w:val="2A2A29"/>
          <w:spacing w:val="-10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w w:val="9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 xml:space="preserve">d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eadi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204FB4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th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ugh</w:t>
      </w:r>
      <w:r>
        <w:rPr>
          <w:rFonts w:ascii="Times New Roman" w:eastAsia="Times New Roman" w:hAnsi="Times New Roman" w:cs="Times New Roman"/>
          <w:color w:val="2A2A29"/>
          <w:spacing w:val="24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online 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ticle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d the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204FB4">
        <w:rPr>
          <w:rFonts w:ascii="Times New Roman" w:eastAsia="Times New Roman" w:hAnsi="Times New Roman" w:cs="Times New Roman"/>
          <w:color w:val="2A2A29"/>
          <w:sz w:val="21"/>
          <w:szCs w:val="21"/>
        </w:rPr>
        <w:t>pp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 xml:space="preserve">o </w:t>
      </w:r>
      <w:proofErr w:type="spellStart"/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um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</w:t>
      </w:r>
      <w:proofErr w:type="spellEnd"/>
      <w:r>
        <w:rPr>
          <w:rFonts w:ascii="Times New Roman" w:eastAsia="Times New Roman" w:hAnsi="Times New Roman" w:cs="Times New Roman"/>
          <w:color w:val="2A2A29"/>
          <w:spacing w:val="9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epo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ople c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uld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ead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5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mo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qui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>kl</w:t>
      </w:r>
      <w:r>
        <w:rPr>
          <w:rFonts w:ascii="Times New Roman" w:eastAsia="Times New Roman" w:hAnsi="Times New Roman" w:cs="Times New Roman"/>
          <w:color w:val="2A2A29"/>
          <w:w w:val="96"/>
          <w:sz w:val="21"/>
          <w:szCs w:val="21"/>
        </w:rPr>
        <w:t>y.</w:t>
      </w:r>
    </w:p>
    <w:p w:rsidR="00E91275" w:rsidRDefault="00E91275">
      <w:pPr>
        <w:spacing w:before="5" w:after="0" w:line="110" w:lineRule="exact"/>
        <w:rPr>
          <w:sz w:val="11"/>
          <w:szCs w:val="11"/>
        </w:rPr>
      </w:pPr>
    </w:p>
    <w:p w:rsidR="00E91275" w:rsidRDefault="00CE547F">
      <w:pPr>
        <w:spacing w:after="0" w:line="288" w:lineRule="auto"/>
        <w:ind w:left="713" w:right="361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dam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proofErr w:type="spellEnd"/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 f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6"/>
          <w:w w:val="80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aho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said: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sta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204FB4"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ith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idea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orld</w:t>
      </w:r>
      <w:r>
        <w:rPr>
          <w:rFonts w:ascii="Times New Roman" w:eastAsia="Times New Roman" w:hAnsi="Times New Roman" w:cs="Times New Roman"/>
          <w:color w:val="2A2A29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consta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8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info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tion</w:t>
      </w:r>
      <w:r>
        <w:rPr>
          <w:rFonts w:ascii="Times New Roman" w:eastAsia="Times New Roman" w:hAnsi="Times New Roman" w:cs="Times New Roman"/>
          <w:color w:val="2A2A29"/>
          <w:spacing w:val="20"/>
          <w:w w:val="108"/>
          <w:sz w:val="21"/>
          <w:szCs w:val="21"/>
        </w:rPr>
        <w:t xml:space="preserve"> </w:t>
      </w:r>
      <w:r w:rsidR="00204FB4"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 new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ys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 xml:space="preserve">o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plify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sto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ies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po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5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54"/>
          <w:w w:val="95"/>
          <w:sz w:val="21"/>
          <w:szCs w:val="21"/>
        </w:rPr>
        <w:t>”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E91275" w:rsidRDefault="00E91275">
      <w:pPr>
        <w:spacing w:before="5" w:after="0" w:line="110" w:lineRule="exact"/>
        <w:rPr>
          <w:sz w:val="11"/>
          <w:szCs w:val="11"/>
        </w:rPr>
      </w:pPr>
    </w:p>
    <w:p w:rsidR="00E91275" w:rsidRDefault="00CE547F">
      <w:pPr>
        <w:spacing w:after="0" w:line="288" w:lineRule="auto"/>
        <w:ind w:left="713" w:right="59"/>
        <w:jc w:val="both"/>
        <w:rPr>
          <w:rFonts w:ascii="Times New Roman" w:eastAsia="Times New Roman" w:hAnsi="Times New Roman" w:cs="Times New Roman"/>
          <w:sz w:val="21"/>
          <w:szCs w:val="21"/>
        </w:rPr>
      </w:pPr>
      <w:proofErr w:type="spellStart"/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Mr</w:t>
      </w:r>
      <w:proofErr w:type="spellEnd"/>
      <w:r>
        <w:rPr>
          <w:rFonts w:ascii="Times New Roman" w:eastAsia="Times New Roman" w:hAnsi="Times New Roman" w:cs="Times New Roman"/>
          <w:color w:val="2A2A29"/>
          <w:spacing w:val="-5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pacing w:val="1"/>
          <w:w w:val="102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23"/>
          <w:w w:val="78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>Alois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io</w:t>
      </w:r>
      <w:proofErr w:type="spellEnd"/>
      <w:r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sta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codi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when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12</w:t>
      </w:r>
      <w:r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ears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old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de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elop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17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gest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his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ummly</w:t>
      </w:r>
      <w:proofErr w:type="spellEnd"/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pp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in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his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oo</w:t>
      </w:r>
      <w:r>
        <w:rPr>
          <w:rFonts w:ascii="Times New Roman" w:eastAsia="Times New Roman" w:hAnsi="Times New Roman" w:cs="Times New Roman"/>
          <w:color w:val="2A2A29"/>
          <w:spacing w:val="-2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28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unch</w:t>
      </w:r>
      <w:r>
        <w:rPr>
          <w:rFonts w:ascii="Times New Roman" w:eastAsia="Times New Roman" w:hAnsi="Times New Roman" w:cs="Times New Roman"/>
          <w:color w:val="2A2A29"/>
          <w:spacing w:val="1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21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his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pp </w:t>
      </w:r>
      <w:r w:rsidR="00204FB4">
        <w:rPr>
          <w:rFonts w:ascii="Times New Roman" w:eastAsia="Times New Roman" w:hAnsi="Times New Roman" w:cs="Times New Roman"/>
          <w:color w:val="2A2A29"/>
          <w:sz w:val="21"/>
          <w:szCs w:val="21"/>
        </w:rPr>
        <w:t>when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15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 w:rsidR="00204FB4"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oon 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act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25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1.5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million </w:t>
      </w:r>
      <w:r w:rsidR="00204FB4">
        <w:rPr>
          <w:rFonts w:ascii="Times New Roman" w:eastAsia="Times New Roman" w:hAnsi="Times New Roman" w:cs="Times New Roman"/>
          <w:color w:val="2A2A29"/>
          <w:sz w:val="21"/>
          <w:szCs w:val="21"/>
        </w:rPr>
        <w:t>dollars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of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estme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nt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53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6"/>
          <w:w w:val="80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aho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uyi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g his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204FB4">
        <w:rPr>
          <w:rFonts w:ascii="Times New Roman" w:eastAsia="Times New Roman" w:hAnsi="Times New Roman" w:cs="Times New Roman"/>
          <w:color w:val="2A2A29"/>
          <w:sz w:val="21"/>
          <w:szCs w:val="21"/>
        </w:rPr>
        <w:t>pp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es </w:t>
      </w:r>
      <w:r w:rsidR="00204FB4"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 w:rsidR="00204FB4">
        <w:rPr>
          <w:rFonts w:ascii="Times New Roman" w:eastAsia="Times New Roman" w:hAnsi="Times New Roman" w:cs="Times New Roman"/>
          <w:color w:val="2A2A29"/>
          <w:sz w:val="21"/>
          <w:szCs w:val="21"/>
        </w:rPr>
        <w:t>itish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204FB4">
        <w:rPr>
          <w:rFonts w:ascii="Times New Roman" w:eastAsia="Times New Roman" w:hAnsi="Times New Roman" w:cs="Times New Roman"/>
          <w:color w:val="2A2A29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 w:rsidR="00204FB4">
        <w:rPr>
          <w:rFonts w:ascii="Times New Roman" w:eastAsia="Times New Roman" w:hAnsi="Times New Roman" w:cs="Times New Roman"/>
          <w:color w:val="2A2A29"/>
          <w:sz w:val="21"/>
          <w:szCs w:val="21"/>
        </w:rPr>
        <w:t>one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the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A2A29"/>
          <w:spacing w:val="-2"/>
          <w:w w:val="107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14"/>
          <w:w w:val="78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204FB4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gest 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99"/>
          <w:sz w:val="21"/>
          <w:szCs w:val="21"/>
        </w:rPr>
        <w:t>el</w:t>
      </w:r>
      <w:r>
        <w:rPr>
          <w:rFonts w:ascii="Times New Roman" w:eastAsia="Times New Roman" w:hAnsi="Times New Roman" w:cs="Times New Roman"/>
          <w:color w:val="2A2A29"/>
          <w:spacing w:val="-2"/>
          <w:w w:val="9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 xml:space="preserve">ade 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millio</w:t>
      </w:r>
      <w:r>
        <w:rPr>
          <w:rFonts w:ascii="Times New Roman" w:eastAsia="Times New Roman" w:hAnsi="Times New Roman" w:cs="Times New Roman"/>
          <w:color w:val="2A2A29"/>
          <w:spacing w:val="-1"/>
          <w:w w:val="106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ai</w:t>
      </w:r>
      <w:r>
        <w:rPr>
          <w:rFonts w:ascii="Times New Roman" w:eastAsia="Times New Roman" w:hAnsi="Times New Roman" w:cs="Times New Roman"/>
          <w:color w:val="2A2A29"/>
          <w:spacing w:val="-3"/>
          <w:w w:val="10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4"/>
          <w:w w:val="10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belie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his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deal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ith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6"/>
          <w:w w:val="80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aho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6"/>
          <w:w w:val="80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aho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best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pa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 xml:space="preserve">y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oini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98"/>
          <w:sz w:val="21"/>
          <w:szCs w:val="21"/>
        </w:rPr>
        <w:t xml:space="preserve">g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ca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7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2"/>
          <w:w w:val="105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4"/>
          <w:w w:val="78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one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ternet</w:t>
      </w:r>
      <w:r>
        <w:rPr>
          <w:rFonts w:ascii="Times New Roman" w:eastAsia="Times New Roman" w:hAnsi="Times New Roman" w:cs="Times New Roman"/>
          <w:color w:val="2A2A29"/>
          <w:spacing w:val="-4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panies</w:t>
      </w:r>
      <w:r>
        <w:rPr>
          <w:rFonts w:ascii="Times New Roman" w:eastAsia="Times New Roman" w:hAnsi="Times New Roman" w:cs="Times New Roman"/>
          <w:color w:val="2A2A29"/>
          <w:spacing w:val="-18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ells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pps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mobiles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 xml:space="preserve">ct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fit</w:t>
      </w:r>
      <w:r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pacing w:val="-1"/>
          <w:w w:val="9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umml</w:t>
      </w:r>
      <w:r>
        <w:rPr>
          <w:rFonts w:ascii="Times New Roman" w:eastAsia="Times New Roman" w:hAnsi="Times New Roman" w:cs="Times New Roman"/>
          <w:color w:val="2A2A29"/>
          <w:w w:val="94"/>
          <w:sz w:val="21"/>
          <w:szCs w:val="21"/>
        </w:rPr>
        <w:t>y</w:t>
      </w:r>
      <w:proofErr w:type="spellEnd"/>
      <w:r>
        <w:rPr>
          <w:rFonts w:ascii="Times New Roman" w:eastAsia="Times New Roman" w:hAnsi="Times New Roman" w:cs="Times New Roman"/>
          <w:color w:val="2A2A29"/>
          <w:spacing w:val="-31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w w:val="95"/>
          <w:sz w:val="21"/>
          <w:szCs w:val="21"/>
        </w:rPr>
        <w:t>”</w:t>
      </w:r>
    </w:p>
    <w:p w:rsidR="00E91275" w:rsidRDefault="00E91275">
      <w:pPr>
        <w:spacing w:before="10" w:after="0" w:line="140" w:lineRule="exact"/>
        <w:rPr>
          <w:sz w:val="14"/>
          <w:szCs w:val="14"/>
        </w:rPr>
      </w:pPr>
    </w:p>
    <w:p w:rsidR="00E91275" w:rsidRDefault="00CE547F">
      <w:pPr>
        <w:spacing w:after="0" w:line="240" w:lineRule="auto"/>
        <w:ind w:left="5483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color w:val="2A2A29"/>
          <w:spacing w:val="5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2A2A29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3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2A2A29"/>
          <w:w w:val="93"/>
          <w:sz w:val="18"/>
          <w:szCs w:val="18"/>
        </w:rPr>
        <w:t>BC</w:t>
      </w:r>
      <w:r>
        <w:rPr>
          <w:rFonts w:ascii="Times New Roman" w:eastAsia="Times New Roman" w:hAnsi="Times New Roman" w:cs="Times New Roman"/>
          <w:color w:val="2A2A29"/>
          <w:spacing w:val="-1"/>
          <w:w w:val="9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52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color w:val="2A2A29"/>
          <w:spacing w:val="-31"/>
          <w:w w:val="15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4"/>
          <w:w w:val="9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2A2A29"/>
          <w:w w:val="9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2A2A29"/>
          <w:spacing w:val="5"/>
          <w:w w:val="9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2A2A29"/>
          <w:w w:val="9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2A2A29"/>
          <w:spacing w:val="-1"/>
          <w:w w:val="9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5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imes/</w:t>
      </w:r>
      <w:r>
        <w:rPr>
          <w:rFonts w:ascii="Times New Roman" w:eastAsia="Times New Roman" w:hAnsi="Times New Roman" w:cs="Times New Roman"/>
          <w:color w:val="2A2A29"/>
          <w:spacing w:val="38"/>
          <w:sz w:val="18"/>
          <w:szCs w:val="18"/>
        </w:rPr>
        <w:t xml:space="preserve"> </w:t>
      </w:r>
      <w:hyperlink r:id="rId223">
        <w:r>
          <w:rPr>
            <w:rFonts w:ascii="Times New Roman" w:eastAsia="Times New Roman" w:hAnsi="Times New Roman" w:cs="Times New Roman"/>
            <w:color w:val="2A2A29"/>
            <w:w w:val="102"/>
            <w:sz w:val="18"/>
            <w:szCs w:val="18"/>
          </w:rPr>
          <w:t>www.b</w:t>
        </w:r>
        <w:r>
          <w:rPr>
            <w:rFonts w:ascii="Times New Roman" w:eastAsia="Times New Roman" w:hAnsi="Times New Roman" w:cs="Times New Roman"/>
            <w:color w:val="2A2A29"/>
            <w:spacing w:val="-3"/>
            <w:w w:val="102"/>
            <w:sz w:val="18"/>
            <w:szCs w:val="18"/>
          </w:rPr>
          <w:t>r</w:t>
        </w:r>
        <w:r>
          <w:rPr>
            <w:rFonts w:ascii="Times New Roman" w:eastAsia="Times New Roman" w:hAnsi="Times New Roman" w:cs="Times New Roman"/>
            <w:color w:val="2A2A29"/>
            <w:w w:val="110"/>
            <w:sz w:val="18"/>
            <w:szCs w:val="18"/>
          </w:rPr>
          <w:t>e</w:t>
        </w:r>
        <w:r>
          <w:rPr>
            <w:rFonts w:ascii="Times New Roman" w:eastAsia="Times New Roman" w:hAnsi="Times New Roman" w:cs="Times New Roman"/>
            <w:color w:val="2A2A29"/>
            <w:w w:val="105"/>
            <w:sz w:val="18"/>
            <w:szCs w:val="18"/>
          </w:rPr>
          <w:t>ak</w:t>
        </w:r>
        <w:r>
          <w:rPr>
            <w:rFonts w:ascii="Times New Roman" w:eastAsia="Times New Roman" w:hAnsi="Times New Roman" w:cs="Times New Roman"/>
            <w:color w:val="2A2A29"/>
            <w:w w:val="110"/>
            <w:sz w:val="18"/>
            <w:szCs w:val="18"/>
          </w:rPr>
          <w:t>i</w:t>
        </w:r>
        <w:r>
          <w:rPr>
            <w:rFonts w:ascii="Times New Roman" w:eastAsia="Times New Roman" w:hAnsi="Times New Roman" w:cs="Times New Roman"/>
            <w:color w:val="2A2A29"/>
            <w:spacing w:val="-1"/>
            <w:w w:val="110"/>
            <w:sz w:val="18"/>
            <w:szCs w:val="18"/>
          </w:rPr>
          <w:t>n</w:t>
        </w:r>
        <w:r>
          <w:rPr>
            <w:rFonts w:ascii="Times New Roman" w:eastAsia="Times New Roman" w:hAnsi="Times New Roman" w:cs="Times New Roman"/>
            <w:color w:val="2A2A29"/>
            <w:w w:val="98"/>
            <w:sz w:val="18"/>
            <w:szCs w:val="18"/>
          </w:rPr>
          <w:t>g</w:t>
        </w:r>
        <w:r>
          <w:rPr>
            <w:rFonts w:ascii="Times New Roman" w:eastAsia="Times New Roman" w:hAnsi="Times New Roman" w:cs="Times New Roman"/>
            <w:color w:val="2A2A29"/>
            <w:w w:val="107"/>
            <w:sz w:val="18"/>
            <w:szCs w:val="18"/>
          </w:rPr>
          <w:t>new</w:t>
        </w:r>
        <w:r>
          <w:rPr>
            <w:rFonts w:ascii="Times New Roman" w:eastAsia="Times New Roman" w:hAnsi="Times New Roman" w:cs="Times New Roman"/>
            <w:color w:val="2A2A29"/>
            <w:spacing w:val="1"/>
            <w:w w:val="107"/>
            <w:sz w:val="18"/>
            <w:szCs w:val="18"/>
          </w:rPr>
          <w:t>s</w:t>
        </w:r>
        <w:r>
          <w:rPr>
            <w:rFonts w:ascii="Times New Roman" w:eastAsia="Times New Roman" w:hAnsi="Times New Roman" w:cs="Times New Roman"/>
            <w:color w:val="2A2A29"/>
            <w:w w:val="113"/>
            <w:sz w:val="18"/>
            <w:szCs w:val="18"/>
          </w:rPr>
          <w:t>e</w:t>
        </w:r>
        <w:r>
          <w:rPr>
            <w:rFonts w:ascii="Times New Roman" w:eastAsia="Times New Roman" w:hAnsi="Times New Roman" w:cs="Times New Roman"/>
            <w:color w:val="2A2A29"/>
            <w:spacing w:val="-1"/>
            <w:w w:val="113"/>
            <w:sz w:val="18"/>
            <w:szCs w:val="18"/>
          </w:rPr>
          <w:t>n</w:t>
        </w:r>
        <w:r>
          <w:rPr>
            <w:rFonts w:ascii="Times New Roman" w:eastAsia="Times New Roman" w:hAnsi="Times New Roman" w:cs="Times New Roman"/>
            <w:color w:val="2A2A29"/>
            <w:w w:val="103"/>
            <w:sz w:val="18"/>
            <w:szCs w:val="18"/>
          </w:rPr>
          <w:t>glis</w:t>
        </w:r>
        <w:r>
          <w:rPr>
            <w:rFonts w:ascii="Times New Roman" w:eastAsia="Times New Roman" w:hAnsi="Times New Roman" w:cs="Times New Roman"/>
            <w:color w:val="2A2A29"/>
            <w:spacing w:val="-2"/>
            <w:w w:val="103"/>
            <w:sz w:val="18"/>
            <w:szCs w:val="18"/>
          </w:rPr>
          <w:t>h</w:t>
        </w:r>
        <w:r>
          <w:rPr>
            <w:rFonts w:ascii="Times New Roman" w:eastAsia="Times New Roman" w:hAnsi="Times New Roman" w:cs="Times New Roman"/>
            <w:color w:val="2A2A29"/>
            <w:w w:val="107"/>
            <w:sz w:val="18"/>
            <w:szCs w:val="18"/>
          </w:rPr>
          <w:t>.com</w:t>
        </w:r>
      </w:hyperlink>
    </w:p>
    <w:p w:rsidR="00E91275" w:rsidRDefault="00E91275">
      <w:pPr>
        <w:spacing w:before="6" w:after="0" w:line="100" w:lineRule="exact"/>
        <w:rPr>
          <w:sz w:val="10"/>
          <w:szCs w:val="1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tabs>
          <w:tab w:val="left" w:pos="640"/>
        </w:tabs>
        <w:spacing w:before="11" w:after="0" w:line="240" w:lineRule="auto"/>
        <w:ind w:left="212" w:right="278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201" style="position:absolute;left:0;text-align:left;margin-left:70.85pt;margin-top:-.5pt;width:21.55pt;height:21.55pt;z-index:-251633664;mso-position-horizontal-relative:page" coordorigin="1417,-10" coordsize="431,431">
            <v:group id="_x0000_s1204" style="position:absolute;left:1436;top:9;width:393;height:393" coordorigin="1436,9" coordsize="393,393">
              <v:shape id="_x0000_s1205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202" style="position:absolute;left:1436;top:9;width:393;height:393" coordorigin="1436,9" coordsize="393,393">
              <v:shape id="_x0000_s1203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Matc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expression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5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 xml:space="preserve">o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thei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25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synonyms.</w:t>
      </w:r>
    </w:p>
    <w:p w:rsidR="00E91275" w:rsidRDefault="00E91275">
      <w:pPr>
        <w:spacing w:before="7" w:after="0" w:line="190" w:lineRule="exact"/>
        <w:rPr>
          <w:sz w:val="19"/>
          <w:szCs w:val="19"/>
        </w:rPr>
      </w:pPr>
    </w:p>
    <w:p w:rsidR="00E91275" w:rsidRDefault="00CE547F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deal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satisfied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frustrated</w:t>
      </w:r>
      <w:proofErr w:type="gramEnd"/>
      <w:r>
        <w:rPr>
          <w:rFonts w:ascii="Arial" w:eastAsia="Arial" w:hAnsi="Arial" w:cs="Arial"/>
          <w:color w:val="2A2A29"/>
          <w:spacing w:val="-5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start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selling</w:t>
      </w:r>
      <w:r>
        <w:rPr>
          <w:rFonts w:ascii="Arial" w:eastAsia="Arial" w:hAnsi="Arial" w:cs="Arial"/>
          <w:color w:val="2A2A29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new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product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launch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become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successful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without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help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tabs>
          <w:tab w:val="left" w:pos="380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self-made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d)</w:t>
      </w:r>
      <w:r>
        <w:rPr>
          <w:rFonts w:ascii="Arial" w:eastAsia="Arial" w:hAnsi="Arial" w:cs="Arial"/>
          <w:b/>
          <w:bCs/>
          <w:color w:val="434342"/>
          <w:spacing w:val="2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formal agreement</w: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7" w:after="0" w:line="260" w:lineRule="exact"/>
        <w:rPr>
          <w:sz w:val="26"/>
          <w:szCs w:val="26"/>
        </w:rPr>
      </w:pPr>
    </w:p>
    <w:p w:rsidR="00E91275" w:rsidRDefault="00494909">
      <w:pPr>
        <w:tabs>
          <w:tab w:val="left" w:pos="680"/>
        </w:tabs>
        <w:spacing w:before="11" w:after="0" w:line="240" w:lineRule="auto"/>
        <w:ind w:left="255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96" style="position:absolute;left:0;text-align:left;margin-left:70.85pt;margin-top:-.5pt;width:21.55pt;height:21.55pt;z-index:-251632640;mso-position-horizontal-relative:page" coordorigin="1417,-10" coordsize="431,431">
            <v:group id="_x0000_s1199" style="position:absolute;left:1436;top:9;width:393;height:393" coordorigin="1436,9" coordsize="393,393">
              <v:shape id="_x0000_s1200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197" style="position:absolute;left:1436;top:9;width:393;height:393" coordorigin="1436,9" coordsize="393,393">
              <v:shape id="_x0000_s1198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Sa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y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whethe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8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9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sentence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2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5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1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26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Fals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9"/>
          <w:w w:val="118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(F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1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accordin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g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7"/>
          <w:w w:val="119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55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3"/>
          <w:w w:val="12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>text.</w:t>
      </w:r>
    </w:p>
    <w:p w:rsidR="00E91275" w:rsidRDefault="00CE547F">
      <w:pPr>
        <w:spacing w:after="0" w:line="298" w:lineRule="exact"/>
        <w:ind w:left="68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Correc</w:t>
      </w:r>
      <w:r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-32"/>
          <w:w w:val="1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20"/>
          <w:w w:val="1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5"/>
          <w:sz w:val="26"/>
          <w:szCs w:val="26"/>
        </w:rPr>
        <w:t>fals</w:t>
      </w:r>
      <w:r>
        <w:rPr>
          <w:rFonts w:ascii="Times New Roman" w:eastAsia="Times New Roman" w:hAnsi="Times New Roman" w:cs="Times New Roman"/>
          <w:b/>
          <w:bCs/>
          <w:color w:val="5C5B5B"/>
          <w:w w:val="115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23"/>
          <w:w w:val="1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ones.</w:t>
      </w:r>
    </w:p>
    <w:p w:rsidR="00E91275" w:rsidRDefault="00E91275">
      <w:pPr>
        <w:spacing w:before="9" w:after="0" w:line="190" w:lineRule="exact"/>
        <w:rPr>
          <w:sz w:val="19"/>
          <w:szCs w:val="19"/>
        </w:rPr>
      </w:pPr>
    </w:p>
    <w:p w:rsidR="00E91275" w:rsidRDefault="00CE547F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teenager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sold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app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17"/>
          <w:w w:val="95"/>
          <w:sz w:val="24"/>
          <w:szCs w:val="24"/>
        </w:rPr>
        <w:t>Y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ahoo</w:t>
      </w:r>
      <w:r>
        <w:rPr>
          <w:rFonts w:ascii="Arial" w:eastAsia="Arial" w:hAnsi="Arial" w:cs="Arial"/>
          <w:color w:val="2A2A29"/>
          <w:spacing w:val="7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around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forty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million</w:t>
      </w:r>
      <w:r>
        <w:rPr>
          <w:rFonts w:ascii="Arial" w:eastAsia="Arial" w:hAnsi="Arial" w:cs="Arial"/>
          <w:color w:val="2A2A29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dollars.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teenage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Nick</w:t>
      </w:r>
      <w:r>
        <w:rPr>
          <w:rFonts w:ascii="Arial" w:eastAsia="Arial" w:hAnsi="Arial" w:cs="Arial"/>
          <w:color w:val="2A2A29"/>
          <w:spacing w:val="19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z w:val="24"/>
          <w:szCs w:val="24"/>
        </w:rPr>
        <w:t>D’Aloisio</w:t>
      </w:r>
      <w:proofErr w:type="spellEnd"/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also got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job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at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ahoo.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Nick</w:t>
      </w:r>
      <w:r>
        <w:rPr>
          <w:rFonts w:ascii="Arial" w:eastAsia="Arial" w:hAnsi="Arial" w:cs="Arial"/>
          <w:color w:val="2A2A29"/>
          <w:spacing w:val="1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started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coding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when he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just</w:t>
      </w:r>
      <w:r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seven</w:t>
      </w:r>
      <w:r>
        <w:rPr>
          <w:rFonts w:ascii="Arial" w:eastAsia="Arial" w:hAnsi="Arial" w:cs="Arial"/>
          <w:color w:val="2A2A29"/>
          <w:spacing w:val="-1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years</w:t>
      </w:r>
      <w:r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old.</w:t>
      </w:r>
    </w:p>
    <w:p w:rsidR="00E91275" w:rsidRDefault="00E91275">
      <w:pPr>
        <w:spacing w:after="0"/>
        <w:sectPr w:rsidR="00E91275">
          <w:type w:val="continuous"/>
          <w:pgSz w:w="12080" w:h="16840"/>
          <w:pgMar w:top="1640" w:right="620" w:bottom="760" w:left="1300" w:header="720" w:footer="720" w:gutter="0"/>
          <w:cols w:space="720"/>
        </w:sectPr>
      </w:pPr>
    </w:p>
    <w:p w:rsidR="00E91275" w:rsidRDefault="00494909">
      <w:pPr>
        <w:spacing w:before="6" w:after="0" w:line="120" w:lineRule="exact"/>
        <w:rPr>
          <w:sz w:val="12"/>
          <w:szCs w:val="12"/>
        </w:rPr>
      </w:pPr>
      <w:r>
        <w:lastRenderedPageBreak/>
        <w:pict>
          <v:group id="_x0000_s1166" style="position:absolute;margin-left:0;margin-top:0;width:603.8pt;height:841.9pt;z-index:-251634688;mso-position-horizontal-relative:page;mso-position-vertical-relative:page" coordsize="12076,16838">
            <v:group id="_x0000_s1193" style="position:absolute;left:170;width:2;height:16838" coordorigin="170" coordsize="2,16838">
              <v:shape id="_x0000_s1194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191" style="position:absolute;left:170;width:2;height:16838" coordorigin="170" coordsize="2,16838">
              <v:shape id="_x0000_s1192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189" style="position:absolute;width:12076;height:3603" coordsize="12076,3603">
              <v:shape id="_x0000_s1190" style="position:absolute;width:12076;height:3603" coordsize="12076,3603" path="m12076,l,,,3603,11099,2249r840,-117l12076,2110,12076,e" fillcolor="#ececec" stroked="f">
                <v:path arrowok="t"/>
              </v:shape>
            </v:group>
            <v:group id="_x0000_s1187" style="position:absolute;left:1353;top:1807;width:10051;height:1315" coordorigin="1353,1807" coordsize="10051,1315">
              <v:shape id="_x0000_s1188" style="position:absolute;left:1353;top:1807;width:10051;height:1315" coordorigin="1353,1807" coordsize="10051,1315" path="m1353,1807r10051,l11404,3123r-10051,l1353,1807e" fillcolor="#2a2a29" stroked="f">
                <v:path arrowok="t"/>
              </v:shape>
            </v:group>
            <v:group id="_x0000_s1185" style="position:absolute;left:1417;top:1871;width:9921;height:1191" coordorigin="1417,1871" coordsize="9921,1191">
              <v:shape id="_x0000_s1186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183" style="position:absolute;left:2169;top:2350;width:6491;height:2" coordorigin="2169,2350" coordsize="6491,2">
              <v:shape id="_x0000_s1184" style="position:absolute;left:2169;top:2350;width:6491;height:2" coordorigin="2169,2350" coordsize="6491,0" path="m2169,2350r6491,e" filled="f" strokecolor="#2a2a29" strokeweight=".25pt">
                <v:path arrowok="t"/>
              </v:shape>
            </v:group>
            <v:group id="_x0000_s1181" style="position:absolute;left:9146;top:2350;width:652;height:2" coordorigin="9146,2350" coordsize="652,2">
              <v:shape id="_x0000_s1182" style="position:absolute;left:9146;top:2350;width:652;height:2" coordorigin="9146,2350" coordsize="652,0" path="m9146,2350r652,e" filled="f" strokecolor="#2a2a29" strokeweight=".25pt">
                <v:path arrowok="t"/>
              </v:shape>
            </v:group>
            <v:group id="_x0000_s1179" style="position:absolute;left:10468;top:2350;width:680;height:2" coordorigin="10468,2350" coordsize="680,2">
              <v:shape id="_x0000_s1180" style="position:absolute;left:10468;top:2350;width:680;height:2" coordorigin="10468,2350" coordsize="680,0" path="m10468,2350r681,e" filled="f" strokecolor="#2a2a29" strokeweight=".25pt">
                <v:path arrowok="t"/>
              </v:shape>
            </v:group>
            <v:group id="_x0000_s1177" style="position:absolute;left:2069;top:2812;width:510;height:2" coordorigin="2069,2812" coordsize="510,2">
              <v:shape id="_x0000_s1178" style="position:absolute;left:2069;top:2812;width:510;height:2" coordorigin="2069,2812" coordsize="510,0" path="m2069,2812r510,e" filled="f" strokecolor="#2a2a29" strokeweight=".25pt">
                <v:path arrowok="t"/>
              </v:shape>
            </v:group>
            <v:group id="_x0000_s1175" style="position:absolute;left:2713;top:2812;width:510;height:2" coordorigin="2713,2812" coordsize="510,2">
              <v:shape id="_x0000_s1176" style="position:absolute;left:2713;top:2812;width:510;height:2" coordorigin="2713,2812" coordsize="510,0" path="m2713,2812r510,e" filled="f" strokecolor="#2a2a29" strokeweight=".25pt">
                <v:path arrowok="t"/>
              </v:shape>
            </v:group>
            <v:group id="_x0000_s1173" style="position:absolute;left:3356;top:2812;width:561;height:2" coordorigin="3356,2812" coordsize="561,2">
              <v:shape id="_x0000_s1174" style="position:absolute;left:3356;top:2812;width:561;height:2" coordorigin="3356,2812" coordsize="561,0" path="m3356,2812r561,e" filled="f" strokecolor="#2a2a29" strokeweight=".25pt">
                <v:path arrowok="t"/>
              </v:shape>
            </v:group>
            <v:group id="_x0000_s1171" style="position:absolute;left:4947;top:2812;width:2563;height:2" coordorigin="4947,2812" coordsize="2563,2">
              <v:shape id="_x0000_s1172" style="position:absolute;left:4947;top:2812;width:2563;height:2" coordorigin="4947,2812" coordsize="2563,0" path="m4947,2812r2563,e" filled="f" strokecolor="#2a2a29" strokeweight=".25pt">
                <v:path arrowok="t"/>
              </v:shape>
            </v:group>
            <v:group id="_x0000_s1169" style="position:absolute;left:8314;top:2812;width:2835;height:2" coordorigin="8314,2812" coordsize="2835,2">
              <v:shape id="_x0000_s1170" style="position:absolute;left:8314;top:2812;width:2835;height:2" coordorigin="8314,2812" coordsize="2835,0" path="m8314,2812r2835,e" filled="f" strokecolor="#2a2a29" strokeweight=".25pt">
                <v:path arrowok="t"/>
              </v:shape>
            </v:group>
            <v:group id="_x0000_s1167" style="position:absolute;left:7482;width:4593;height:803" coordorigin="7482" coordsize="4593,803">
              <v:shape id="_x0000_s1168" style="position:absolute;left:7482;width:4593;height:803" coordorigin="7482" coordsize="4593,803" path="m12076,l7484,r4,601l7485,636r-2,31l7482,693r,23l7502,777r63,23l7653,803r39,l12076,662r,-662e" fillcolor="#ececec" stroked="f">
                <v:path arrowok="t"/>
              </v:shape>
            </v:group>
            <w10:wrap anchorx="page" anchory="page"/>
          </v:group>
        </w:pict>
      </w:r>
    </w:p>
    <w:p w:rsidR="00E91275" w:rsidRDefault="00E91275">
      <w:pPr>
        <w:spacing w:after="0" w:line="240" w:lineRule="auto"/>
        <w:ind w:left="117" w:right="-58"/>
        <w:rPr>
          <w:rFonts w:ascii="Arial" w:eastAsia="Arial" w:hAnsi="Arial" w:cs="Arial"/>
          <w:sz w:val="12"/>
          <w:szCs w:val="12"/>
        </w:rPr>
      </w:pPr>
    </w:p>
    <w:p w:rsidR="00E91275" w:rsidRDefault="00CE547F">
      <w:pPr>
        <w:spacing w:before="12" w:after="0" w:line="260" w:lineRule="exact"/>
        <w:rPr>
          <w:sz w:val="26"/>
          <w:szCs w:val="26"/>
        </w:rPr>
      </w:pPr>
      <w:r>
        <w:br w:type="column"/>
      </w:r>
    </w:p>
    <w:p w:rsidR="00E91275" w:rsidRDefault="00E91275">
      <w:pPr>
        <w:spacing w:after="0" w:line="240" w:lineRule="auto"/>
        <w:ind w:right="-20"/>
        <w:rPr>
          <w:rFonts w:ascii="Arial" w:eastAsia="Arial" w:hAnsi="Arial" w:cs="Arial"/>
          <w:sz w:val="28"/>
          <w:szCs w:val="28"/>
        </w:rPr>
      </w:pPr>
    </w:p>
    <w:p w:rsidR="00E91275" w:rsidRDefault="00E91275">
      <w:pPr>
        <w:spacing w:after="0"/>
        <w:sectPr w:rsidR="00E91275">
          <w:type w:val="continuous"/>
          <w:pgSz w:w="12080" w:h="16840"/>
          <w:pgMar w:top="1640" w:right="620" w:bottom="760" w:left="1300" w:header="720" w:footer="720" w:gutter="0"/>
          <w:cols w:num="2" w:space="720" w:equalWidth="0">
            <w:col w:w="1174" w:space="8532"/>
            <w:col w:w="454"/>
          </w:cols>
        </w:sectPr>
      </w:pPr>
    </w:p>
    <w:p w:rsidR="00E91275" w:rsidRDefault="00494909">
      <w:pPr>
        <w:spacing w:before="62"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lastRenderedPageBreak/>
        <w:pict>
          <v:group id="_x0000_s1161" style="position:absolute;left:0;text-align:left;margin-left:594.8pt;margin-top:0;width:1pt;height:841.9pt;z-index:-251629568;mso-position-horizontal-relative:page;mso-position-vertical-relative:page" coordorigin="11896" coordsize="20,16838">
            <v:group id="_x0000_s1164" style="position:absolute;left:11906;width:2;height:16838" coordorigin="11906" coordsize="2,16838">
              <v:shape id="_x0000_s1165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162" style="position:absolute;left:11906;width:2;height:16838" coordorigin="11906" coordsize="2,16838">
              <v:shape id="_x0000_s1163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143" style="position:absolute;left:0;text-align:left;margin-left:62.25pt;margin-top:584.85pt;width:517.4pt;height:229.55pt;z-index:-251628544;mso-position-horizontal-relative:page;mso-position-vertical-relative:page" coordorigin="1245,11697" coordsize="10348,4591">
            <v:shape id="_x0000_s1160" type="#_x0000_t75" style="position:absolute;left:4791;top:11697;width:6803;height:4591">
              <v:imagedata r:id="rId23" o:title=""/>
            </v:shape>
            <v:group id="_x0000_s1158" style="position:absolute;left:1255;top:12764;width:3840;height:3014" coordorigin="1255,12764" coordsize="3840,3014">
              <v:shape id="_x0000_s1159" style="position:absolute;left:1255;top:12764;width:3840;height:3014" coordorigin="1255,12764" coordsize="3840,3014" path="m1255,12764r3840,l5095,15779r-3840,l1255,12764e" fillcolor="#2a2a29" stroked="f">
                <v:path arrowok="t"/>
              </v:shape>
            </v:group>
            <v:group id="_x0000_s1156" style="position:absolute;left:1332;top:12841;width:3685;height:2863" coordorigin="1332,12841" coordsize="3685,2863">
              <v:shape id="_x0000_s1157" style="position:absolute;left:1332;top:12841;width:3685;height:2863" coordorigin="1332,12841" coordsize="3685,2863" path="m1616,12841r-77,l1477,12843r-67,10l1358,12888r-21,73l1333,13048r-1,36l1332,15461r1,69l1340,15607r28,62l1430,15696r76,7l1575,15704r3199,l4843,15703r77,-7l4982,15669r28,-62l5016,15530r1,-69l5017,13084r-1,-69l5010,12938r-28,-62l4920,12849r-77,-7l1616,12841e" fillcolor="#ececec" stroked="f">
                <v:path arrowok="t"/>
              </v:shape>
            </v:group>
            <v:group id="_x0000_s1154" style="position:absolute;left:1789;top:13292;width:2899;height:2" coordorigin="1789,13292" coordsize="2899,2">
              <v:shape id="_x0000_s1155" style="position:absolute;left:1789;top:13292;width:2899;height:2" coordorigin="1789,13292" coordsize="2899,0" path="m1789,13292r2900,e" filled="f" strokecolor="#2a2a29" strokeweight=".25pt">
                <v:path arrowok="t"/>
              </v:shape>
            </v:group>
            <v:group id="_x0000_s1152" style="position:absolute;left:1789;top:13715;width:2899;height:2" coordorigin="1789,13715" coordsize="2899,2">
              <v:shape id="_x0000_s1153" style="position:absolute;left:1789;top:13715;width:2899;height:2" coordorigin="1789,13715" coordsize="2899,0" path="m1789,13715r2900,e" filled="f" strokecolor="#2a2a29" strokeweight=".25pt">
                <v:path arrowok="t"/>
              </v:shape>
            </v:group>
            <v:group id="_x0000_s1150" style="position:absolute;left:1789;top:14139;width:2899;height:2" coordorigin="1789,14139" coordsize="2899,2">
              <v:shape id="_x0000_s1151" style="position:absolute;left:1789;top:14139;width:2899;height:2" coordorigin="1789,14139" coordsize="2899,0" path="m1789,14139r2900,e" filled="f" strokecolor="#2a2a29" strokeweight=".25pt">
                <v:path arrowok="t"/>
              </v:shape>
            </v:group>
            <v:group id="_x0000_s1148" style="position:absolute;left:1789;top:14562;width:2899;height:2" coordorigin="1789,14562" coordsize="2899,2">
              <v:shape id="_x0000_s1149" style="position:absolute;left:1789;top:14562;width:2899;height:2" coordorigin="1789,14562" coordsize="2899,0" path="m1789,14562r2900,e" filled="f" strokecolor="#2a2a29" strokeweight=".25pt">
                <v:path arrowok="t"/>
              </v:shape>
            </v:group>
            <v:group id="_x0000_s1146" style="position:absolute;left:1789;top:14986;width:2899;height:2" coordorigin="1789,14986" coordsize="2899,2">
              <v:shape id="_x0000_s1147" style="position:absolute;left:1789;top:14986;width:2899;height:2" coordorigin="1789,14986" coordsize="2899,0" path="m1789,14986r2900,e" filled="f" strokecolor="#2a2a29" strokeweight=".25pt">
                <v:path arrowok="t"/>
              </v:shape>
            </v:group>
            <v:group id="_x0000_s1144" style="position:absolute;left:1789;top:15409;width:2899;height:2" coordorigin="1789,15409" coordsize="2899,2">
              <v:shape id="_x0000_s1145" style="position:absolute;left:1789;top:15409;width:2899;height:2" coordorigin="1789,15409" coordsize="2899,0" path="m1789,15409r2900,e" filled="f" strokecolor="#2a2a29" strokeweight=".25pt">
                <v:path arrowok="t"/>
              </v:shape>
            </v:group>
            <w10:wrap anchorx="page" anchory="page"/>
          </v:group>
        </w:pict>
      </w:r>
      <w:r>
        <w:pict>
          <v:group id="_x0000_s1141" style="position:absolute;left:0;text-align:left;margin-left:85.05pt;margin-top:110.3pt;width:447.85pt;height:.1pt;z-index:-251627520;mso-position-horizontal-relative:page;mso-position-vertical-relative:page" coordorigin="1701,2206" coordsize="8957,2">
            <v:shape id="_x0000_s1142" style="position:absolute;left:1701;top:2206;width:8957;height:2" coordorigin="1701,2206" coordsize="8957,0" path="m1701,2206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139" style="position:absolute;left:0;text-align:left;margin-left:85.05pt;margin-top:131.5pt;width:447.85pt;height:.1pt;z-index:-251626496;mso-position-horizontal-relative:page;mso-position-vertical-relative:page" coordorigin="1701,2630" coordsize="8957,2">
            <v:shape id="_x0000_s1140" style="position:absolute;left:1701;top:2630;width:8957;height:2" coordorigin="1701,2630" coordsize="8957,0" path="m1701,2630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137" style="position:absolute;left:0;text-align:left;margin-left:85.05pt;margin-top:152.65pt;width:447.85pt;height:.1pt;z-index:-251625472;mso-position-horizontal-relative:page;mso-position-vertical-relative:page" coordorigin="1701,3053" coordsize="8957,2">
            <v:shape id="_x0000_s1138" style="position:absolute;left:1701;top:3053;width:8957;height:2" coordorigin="1701,3053" coordsize="8957,0" path="m1701,3053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135" style="position:absolute;left:0;text-align:left;margin-left:85.05pt;margin-top:241.4pt;width:447.85pt;height:.1pt;z-index:-251623424;mso-position-horizontal-relative:page;mso-position-vertical-relative:page" coordorigin="1701,4828" coordsize="8957,2">
            <v:shape id="_x0000_s1136" style="position:absolute;left:1701;top:4828;width:8957;height:2" coordorigin="1701,4828" coordsize="8957,0" path="m1701,4828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133" style="position:absolute;left:0;text-align:left;margin-left:85.05pt;margin-top:262.35pt;width:447.85pt;height:.1pt;z-index:-251622400;mso-position-horizontal-relative:page;mso-position-vertical-relative:page" coordorigin="1701,5247" coordsize="8957,2">
            <v:shape id="_x0000_s1134" style="position:absolute;left:1701;top:5247;width:8957;height:2" coordorigin="1701,5247" coordsize="8957,0" path="m1701,5247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131" style="position:absolute;left:0;text-align:left;margin-left:85.05pt;margin-top:283.5pt;width:447.85pt;height:.1pt;z-index:-251621376;mso-position-horizontal-relative:page;mso-position-vertical-relative:page" coordorigin="1701,5670" coordsize="8957,2">
            <v:shape id="_x0000_s1132" style="position:absolute;left:1701;top:5670;width:8957;height:2" coordorigin="1701,5670" coordsize="8957,0" path="m1701,5670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129" style="position:absolute;left:0;text-align:left;margin-left:85.05pt;margin-top:328.7pt;width:447.85pt;height:.1pt;z-index:-251620352;mso-position-horizontal-relative:page;mso-position-vertical-relative:page" coordorigin="1701,6574" coordsize="8957,2">
            <v:shape id="_x0000_s1130" style="position:absolute;left:1701;top:6574;width:8957;height:2" coordorigin="1701,6574" coordsize="8957,0" path="m1701,6574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127" style="position:absolute;left:0;text-align:left;margin-left:85.05pt;margin-top:349.85pt;width:447.85pt;height:.1pt;z-index:-251619328;mso-position-horizontal-relative:page;mso-position-vertical-relative:page" coordorigin="1701,6997" coordsize="8957,2">
            <v:shape id="_x0000_s1128" style="position:absolute;left:1701;top:6997;width:8957;height:2" coordorigin="1701,6997" coordsize="8957,0" path="m1701,6997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125" style="position:absolute;left:0;text-align:left;margin-left:85.05pt;margin-top:371pt;width:447.85pt;height:.1pt;z-index:-251618304;mso-position-horizontal-relative:page;mso-position-vertical-relative:page" coordorigin="1701,7420" coordsize="8957,2">
            <v:shape id="_x0000_s1126" style="position:absolute;left:1701;top:7420;width:8957;height:2" coordorigin="1701,7420" coordsize="8957,0" path="m1701,7420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123" style="position:absolute;left:0;text-align:left;margin-left:85.05pt;margin-top:416.2pt;width:447.85pt;height:.1pt;z-index:-251617280;mso-position-horizontal-relative:page;mso-position-vertical-relative:page" coordorigin="1701,8324" coordsize="8957,2">
            <v:shape id="_x0000_s1124" style="position:absolute;left:1701;top:8324;width:8957;height:2" coordorigin="1701,8324" coordsize="8957,0" path="m1701,8324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121" style="position:absolute;left:0;text-align:left;margin-left:85.05pt;margin-top:437.35pt;width:447.85pt;height:.1pt;z-index:-251616256;mso-position-horizontal-relative:page;mso-position-vertical-relative:page" coordorigin="1701,8747" coordsize="8957,2">
            <v:shape id="_x0000_s1122" style="position:absolute;left:1701;top:8747;width:8957;height:2" coordorigin="1701,8747" coordsize="8957,0" path="m1701,8747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119" style="position:absolute;left:0;text-align:left;margin-left:85.05pt;margin-top:458.55pt;width:447.85pt;height:.1pt;z-index:-251615232;mso-position-horizontal-relative:page;mso-position-vertical-relative:page" coordorigin="1701,9171" coordsize="8957,2">
            <v:shape id="_x0000_s1120" style="position:absolute;left:1701;top:9171;width:8957;height:2" coordorigin="1701,9171" coordsize="8957,0" path="m1701,9171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117" style="position:absolute;left:0;text-align:left;margin-left:85.05pt;margin-top:503.7pt;width:447.85pt;height:.1pt;z-index:-251614208;mso-position-horizontal-relative:page;mso-position-vertical-relative:page" coordorigin="1701,10074" coordsize="8957,2">
            <v:shape id="_x0000_s1118" style="position:absolute;left:1701;top:10074;width:8957;height:2" coordorigin="1701,10074" coordsize="8957,0" path="m1701,10074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115" style="position:absolute;left:0;text-align:left;margin-left:85.05pt;margin-top:524.85pt;width:447.85pt;height:.1pt;z-index:-251613184;mso-position-horizontal-relative:page;mso-position-vertical-relative:page" coordorigin="1701,10497" coordsize="8957,2">
            <v:shape id="_x0000_s1116" style="position:absolute;left:1701;top:10497;width:8957;height:2" coordorigin="1701,10497" coordsize="8957,0" path="m1701,10497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113" style="position:absolute;left:0;text-align:left;margin-left:85.05pt;margin-top:546.05pt;width:447.85pt;height:.1pt;z-index:-251612160;mso-position-horizontal-relative:page;mso-position-vertical-relative:page" coordorigin="1701,10921" coordsize="8957,2">
            <v:shape id="_x0000_s1114" style="position:absolute;left:1701;top:10921;width:8957;height:2" coordorigin="1701,10921" coordsize="8957,0" path="m1701,10921r8957,e" filled="f" strokecolor="#2a2a29" strokeweight=".25pt">
              <v:path arrowok="t"/>
            </v:shape>
            <w10:wrap anchorx="page" anchory="page"/>
          </v:group>
        </w:pict>
      </w:r>
      <w:r w:rsidR="00CE547F"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 w:rsidR="00CE547F"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People</w:t>
      </w:r>
      <w:r w:rsidR="00CE547F"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invested more</w:t>
      </w:r>
      <w:r w:rsidR="00CE547F"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than 1.5 million</w:t>
      </w:r>
      <w:r w:rsidR="00CE547F">
        <w:rPr>
          <w:rFonts w:ascii="Arial" w:eastAsia="Arial" w:hAnsi="Arial" w:cs="Arial"/>
          <w:color w:val="2A2A29"/>
          <w:spacing w:val="27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dollars</w:t>
      </w:r>
      <w:r w:rsidR="00CE547F"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in</w:t>
      </w:r>
      <w:r w:rsidR="00CE547F"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his</w:t>
      </w:r>
      <w:r w:rsidR="00CE547F"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w w:val="102"/>
          <w:sz w:val="24"/>
          <w:szCs w:val="24"/>
        </w:rPr>
        <w:t>product.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Nick</w:t>
      </w:r>
      <w:r>
        <w:rPr>
          <w:rFonts w:ascii="Arial" w:eastAsia="Arial" w:hAnsi="Arial" w:cs="Arial"/>
          <w:color w:val="2A2A29"/>
          <w:spacing w:val="1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believes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his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partnership</w:t>
      </w:r>
      <w:r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2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17"/>
          <w:w w:val="95"/>
          <w:position w:val="-1"/>
          <w:sz w:val="24"/>
          <w:szCs w:val="24"/>
        </w:rPr>
        <w:t>Y</w:t>
      </w:r>
      <w:r>
        <w:rPr>
          <w:rFonts w:ascii="Arial" w:eastAsia="Arial" w:hAnsi="Arial" w:cs="Arial"/>
          <w:color w:val="2A2A29"/>
          <w:w w:val="95"/>
          <w:position w:val="-1"/>
          <w:sz w:val="24"/>
          <w:szCs w:val="24"/>
        </w:rPr>
        <w:t>ahoo</w:t>
      </w:r>
      <w:r>
        <w:rPr>
          <w:rFonts w:ascii="Arial" w:eastAsia="Arial" w:hAnsi="Arial" w:cs="Arial"/>
          <w:color w:val="2A2A29"/>
          <w:spacing w:val="7"/>
          <w:w w:val="9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needs</w:t>
      </w:r>
      <w:r>
        <w:rPr>
          <w:rFonts w:ascii="Arial" w:eastAsia="Arial" w:hAnsi="Arial" w:cs="Arial"/>
          <w:color w:val="2A2A29"/>
          <w:spacing w:val="-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changes.</w:t>
      </w:r>
    </w:p>
    <w:p w:rsidR="00E91275" w:rsidRDefault="00E91275">
      <w:pPr>
        <w:spacing w:before="5" w:after="0" w:line="160" w:lineRule="exact"/>
        <w:rPr>
          <w:sz w:val="16"/>
          <w:szCs w:val="16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tabs>
          <w:tab w:val="left" w:pos="680"/>
        </w:tabs>
        <w:spacing w:before="11" w:after="0" w:line="240" w:lineRule="auto"/>
        <w:ind w:left="261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07" style="position:absolute;left:0;text-align:left;margin-left:36.85pt;margin-top:-.5pt;width:21.55pt;height:21.55pt;z-index:-251624448;mso-position-horizontal-relative:page" coordorigin="737,-10" coordsize="431,431">
            <v:group id="_x0000_s1110" style="position:absolute;left:756;top:9;width:393;height:393" coordorigin="756,9" coordsize="393,393">
              <v:shape id="_x0000_s1111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108" style="position:absolute;left:756;top:9;width:393;height:393" coordorigin="756,9" coordsize="393,393">
              <v:shape id="_x0000_s1109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Answe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4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question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14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abou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E91275" w:rsidRDefault="00E91275">
      <w:pPr>
        <w:spacing w:before="7" w:after="0" w:line="190" w:lineRule="exact"/>
        <w:rPr>
          <w:sz w:val="19"/>
          <w:szCs w:val="19"/>
        </w:rPr>
      </w:pPr>
    </w:p>
    <w:p w:rsidR="00E91275" w:rsidRDefault="00CE547F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Why</w:t>
      </w:r>
      <w:r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did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Nick</w:t>
      </w:r>
      <w:r>
        <w:rPr>
          <w:rFonts w:ascii="Arial" w:eastAsia="Arial" w:hAnsi="Arial" w:cs="Arial"/>
          <w:color w:val="2A2A29"/>
          <w:spacing w:val="1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create this</w:t>
      </w:r>
      <w:r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app?</w: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0" w:after="0" w:line="240" w:lineRule="exact"/>
        <w:rPr>
          <w:sz w:val="24"/>
          <w:szCs w:val="24"/>
        </w:rPr>
      </w:pPr>
    </w:p>
    <w:p w:rsidR="00E91275" w:rsidRDefault="00CE547F">
      <w:pPr>
        <w:tabs>
          <w:tab w:val="left" w:pos="116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When did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start</w:t>
      </w:r>
      <w:r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developing this</w:t>
      </w:r>
      <w:r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app?</w: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0" w:after="0" w:line="240" w:lineRule="exact"/>
        <w:rPr>
          <w:sz w:val="24"/>
          <w:szCs w:val="24"/>
        </w:rPr>
      </w:pPr>
    </w:p>
    <w:p w:rsidR="00E91275" w:rsidRDefault="00CE547F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Where did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Nick</w:t>
      </w:r>
      <w:r>
        <w:rPr>
          <w:rFonts w:ascii="Arial" w:eastAsia="Arial" w:hAnsi="Arial" w:cs="Arial"/>
          <w:color w:val="2A2A29"/>
          <w:spacing w:val="1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develop</w:t>
      </w:r>
      <w:r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his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app?</w: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0" w:after="0" w:line="240" w:lineRule="exact"/>
        <w:rPr>
          <w:sz w:val="24"/>
          <w:szCs w:val="24"/>
        </w:rPr>
      </w:pPr>
    </w:p>
    <w:p w:rsidR="00E91275" w:rsidRDefault="00CE547F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Why</w:t>
      </w:r>
      <w:r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17"/>
          <w:w w:val="95"/>
          <w:position w:val="-1"/>
          <w:sz w:val="24"/>
          <w:szCs w:val="24"/>
        </w:rPr>
        <w:t>Y</w:t>
      </w:r>
      <w:r>
        <w:rPr>
          <w:rFonts w:ascii="Arial" w:eastAsia="Arial" w:hAnsi="Arial" w:cs="Arial"/>
          <w:color w:val="2A2A29"/>
          <w:w w:val="95"/>
          <w:position w:val="-1"/>
          <w:sz w:val="24"/>
          <w:szCs w:val="24"/>
        </w:rPr>
        <w:t>ahoo</w:t>
      </w:r>
      <w:r>
        <w:rPr>
          <w:rFonts w:ascii="Arial" w:eastAsia="Arial" w:hAnsi="Arial" w:cs="Arial"/>
          <w:color w:val="2A2A29"/>
          <w:spacing w:val="7"/>
          <w:w w:val="9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perfect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Summly</w:t>
      </w:r>
      <w:proofErr w:type="spell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>?</w:t>
      </w:r>
    </w:p>
    <w:p w:rsidR="00E91275" w:rsidRDefault="00E91275">
      <w:pPr>
        <w:spacing w:before="5" w:after="0" w:line="160" w:lineRule="exact"/>
        <w:rPr>
          <w:sz w:val="16"/>
          <w:szCs w:val="16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02" style="position:absolute;left:0;text-align:left;margin-left:36.85pt;margin-top:-.5pt;width:21.55pt;height:21.55pt;z-index:-251611136;mso-position-horizontal-relative:page" coordorigin="737,-10" coordsize="431,431">
            <v:group id="_x0000_s1105" style="position:absolute;left:756;top:9;width:393;height:393" coordorigin="756,9" coordsize="393,393">
              <v:shape id="_x0000_s1106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103" style="position:absolute;left:756;top:9;width:393;height:393" coordorigin="756,9" coordsize="393,393">
              <v:shape id="_x0000_s1104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66"/>
          <w:position w:val="1"/>
          <w:sz w:val="32"/>
          <w:szCs w:val="32"/>
        </w:rPr>
        <w:t>D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Identif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y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6"/>
          <w:w w:val="119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si</w:t>
      </w:r>
      <w:r w:rsidR="00204FB4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x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7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icon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0"/>
          <w:w w:val="12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19"/>
          <w:sz w:val="26"/>
          <w:szCs w:val="26"/>
        </w:rPr>
        <w:t>picture.</w: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3" w:after="0" w:line="200" w:lineRule="exact"/>
        <w:rPr>
          <w:sz w:val="20"/>
          <w:szCs w:val="20"/>
        </w:rPr>
      </w:pPr>
    </w:p>
    <w:p w:rsidR="00E91275" w:rsidRDefault="00CE547F">
      <w:pPr>
        <w:spacing w:before="27" w:after="0" w:line="240" w:lineRule="auto"/>
        <w:ind w:left="939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color w:val="434342"/>
          <w:w w:val="119"/>
          <w:sz w:val="23"/>
          <w:szCs w:val="23"/>
        </w:rPr>
        <w:t>1</w:t>
      </w:r>
    </w:p>
    <w:p w:rsidR="00E91275" w:rsidRDefault="00E91275">
      <w:pPr>
        <w:spacing w:before="9" w:after="0" w:line="150" w:lineRule="exact"/>
        <w:rPr>
          <w:sz w:val="15"/>
          <w:szCs w:val="15"/>
        </w:rPr>
      </w:pPr>
    </w:p>
    <w:p w:rsidR="00E91275" w:rsidRDefault="00CE547F">
      <w:pPr>
        <w:spacing w:after="0" w:line="240" w:lineRule="auto"/>
        <w:ind w:left="939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color w:val="434342"/>
          <w:w w:val="119"/>
          <w:sz w:val="23"/>
          <w:szCs w:val="23"/>
        </w:rPr>
        <w:t>2</w:t>
      </w:r>
    </w:p>
    <w:p w:rsidR="00E91275" w:rsidRDefault="00E91275">
      <w:pPr>
        <w:spacing w:before="9" w:after="0" w:line="150" w:lineRule="exact"/>
        <w:rPr>
          <w:sz w:val="15"/>
          <w:szCs w:val="15"/>
        </w:rPr>
      </w:pPr>
    </w:p>
    <w:p w:rsidR="00E91275" w:rsidRDefault="00CE547F">
      <w:pPr>
        <w:spacing w:after="0" w:line="240" w:lineRule="auto"/>
        <w:ind w:left="939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color w:val="434342"/>
          <w:w w:val="119"/>
          <w:sz w:val="23"/>
          <w:szCs w:val="23"/>
        </w:rPr>
        <w:t>3</w:t>
      </w:r>
    </w:p>
    <w:p w:rsidR="00E91275" w:rsidRDefault="00E91275">
      <w:pPr>
        <w:spacing w:before="9" w:after="0" w:line="150" w:lineRule="exact"/>
        <w:rPr>
          <w:sz w:val="15"/>
          <w:szCs w:val="15"/>
        </w:rPr>
      </w:pPr>
    </w:p>
    <w:p w:rsidR="00E91275" w:rsidRDefault="00CE547F">
      <w:pPr>
        <w:spacing w:after="0" w:line="240" w:lineRule="auto"/>
        <w:ind w:left="939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color w:val="434342"/>
          <w:w w:val="119"/>
          <w:sz w:val="23"/>
          <w:szCs w:val="23"/>
        </w:rPr>
        <w:t>4</w:t>
      </w:r>
    </w:p>
    <w:p w:rsidR="00E91275" w:rsidRDefault="00E91275">
      <w:pPr>
        <w:spacing w:before="9" w:after="0" w:line="150" w:lineRule="exact"/>
        <w:rPr>
          <w:sz w:val="15"/>
          <w:szCs w:val="15"/>
        </w:rPr>
      </w:pPr>
    </w:p>
    <w:p w:rsidR="00E91275" w:rsidRDefault="00CE547F">
      <w:pPr>
        <w:spacing w:after="0" w:line="240" w:lineRule="auto"/>
        <w:ind w:left="939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color w:val="434342"/>
          <w:w w:val="119"/>
          <w:sz w:val="23"/>
          <w:szCs w:val="23"/>
        </w:rPr>
        <w:t>5</w:t>
      </w:r>
    </w:p>
    <w:p w:rsidR="00E91275" w:rsidRDefault="00E91275">
      <w:pPr>
        <w:spacing w:before="9" w:after="0" w:line="150" w:lineRule="exact"/>
        <w:rPr>
          <w:sz w:val="15"/>
          <w:szCs w:val="15"/>
        </w:rPr>
      </w:pPr>
    </w:p>
    <w:p w:rsidR="00E91275" w:rsidRDefault="00CE547F">
      <w:pPr>
        <w:spacing w:after="0" w:line="263" w:lineRule="exact"/>
        <w:ind w:left="939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color w:val="434342"/>
          <w:w w:val="119"/>
          <w:position w:val="-1"/>
          <w:sz w:val="23"/>
          <w:szCs w:val="23"/>
        </w:rPr>
        <w:t>6</w:t>
      </w:r>
    </w:p>
    <w:p w:rsidR="00E91275" w:rsidRDefault="00E91275">
      <w:pPr>
        <w:spacing w:before="6" w:after="0" w:line="140" w:lineRule="exact"/>
        <w:rPr>
          <w:sz w:val="14"/>
          <w:szCs w:val="14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E91275" w:rsidRDefault="00E91275">
      <w:pPr>
        <w:spacing w:after="0"/>
        <w:sectPr w:rsidR="00E91275">
          <w:headerReference w:type="default" r:id="rId224"/>
          <w:footerReference w:type="default" r:id="rId225"/>
          <w:pgSz w:w="12080" w:h="16840"/>
          <w:pgMar w:top="1000" w:right="1700" w:bottom="280" w:left="620" w:header="0" w:footer="0" w:gutter="0"/>
          <w:cols w:space="720"/>
        </w:sectPr>
      </w:pPr>
    </w:p>
    <w:p w:rsidR="00E91275" w:rsidRDefault="00CE547F">
      <w:pPr>
        <w:spacing w:before="61" w:after="0" w:line="240" w:lineRule="auto"/>
        <w:ind w:left="6459" w:right="-20"/>
        <w:rPr>
          <w:rFonts w:ascii="Arial" w:eastAsia="Arial" w:hAnsi="Arial" w:cs="Arial"/>
          <w:sz w:val="19"/>
          <w:szCs w:val="19"/>
        </w:rPr>
      </w:pP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Pr="000A53DB">
        <w:rPr>
          <w:rFonts w:ascii="Arial" w:eastAsia="Arial" w:hAnsi="Arial" w:cs="Arial"/>
          <w:b/>
          <w:color w:val="2A2A29"/>
          <w:w w:val="73"/>
          <w:sz w:val="19"/>
          <w:szCs w:val="19"/>
        </w:rPr>
        <w:t>E</w:t>
      </w:r>
      <w:r w:rsidRPr="000A53DB">
        <w:rPr>
          <w:rFonts w:ascii="Arial" w:eastAsia="Arial" w:hAnsi="Arial" w:cs="Arial"/>
          <w:b/>
          <w:color w:val="2A2A29"/>
          <w:spacing w:val="-3"/>
          <w:w w:val="73"/>
          <w:sz w:val="19"/>
          <w:szCs w:val="19"/>
        </w:rPr>
        <w:t>v</w:t>
      </w:r>
      <w:r w:rsidRPr="000A53DB">
        <w:rPr>
          <w:rFonts w:ascii="Arial" w:eastAsia="Arial" w:hAnsi="Arial" w:cs="Arial"/>
          <w:b/>
          <w:color w:val="2A2A29"/>
          <w:w w:val="73"/>
          <w:sz w:val="19"/>
          <w:szCs w:val="19"/>
        </w:rPr>
        <w:t>aluation</w:t>
      </w:r>
      <w:r w:rsidRPr="000A53DB">
        <w:rPr>
          <w:rFonts w:ascii="Arial" w:eastAsia="Arial" w:hAnsi="Arial" w:cs="Arial"/>
          <w:b/>
          <w:color w:val="2A2A29"/>
          <w:spacing w:val="3"/>
          <w:w w:val="73"/>
          <w:sz w:val="19"/>
          <w:szCs w:val="19"/>
        </w:rPr>
        <w:t xml:space="preserve"> </w:t>
      </w:r>
      <w:r w:rsidRPr="000A53DB">
        <w:rPr>
          <w:rFonts w:ascii="Arial" w:eastAsia="Arial" w:hAnsi="Arial" w:cs="Arial"/>
          <w:b/>
          <w:color w:val="2A2A29"/>
          <w:spacing w:val="-9"/>
          <w:w w:val="78"/>
          <w:sz w:val="19"/>
          <w:szCs w:val="19"/>
        </w:rPr>
        <w:t>T</w:t>
      </w:r>
      <w:r w:rsidRPr="000A53DB">
        <w:rPr>
          <w:rFonts w:ascii="Arial" w:eastAsia="Arial" w:hAnsi="Arial" w:cs="Arial"/>
          <w:b/>
          <w:color w:val="2A2A29"/>
          <w:w w:val="80"/>
          <w:sz w:val="19"/>
          <w:szCs w:val="19"/>
        </w:rPr>
        <w:t>ests</w:t>
      </w:r>
    </w:p>
    <w:p w:rsidR="00E91275" w:rsidRDefault="00E91275">
      <w:pPr>
        <w:spacing w:before="1" w:after="0" w:line="110" w:lineRule="exact"/>
        <w:rPr>
          <w:sz w:val="11"/>
          <w:szCs w:val="11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494909">
      <w:pPr>
        <w:tabs>
          <w:tab w:val="left" w:pos="500"/>
        </w:tabs>
        <w:spacing w:before="11" w:after="0" w:line="240" w:lineRule="auto"/>
        <w:ind w:left="76" w:right="2108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97" style="position:absolute;left:0;text-align:left;margin-left:70.85pt;margin-top:-.5pt;width:21.55pt;height:21.55pt;z-index:-251608064;mso-position-horizontal-relative:page" coordorigin="1417,-10" coordsize="431,431">
            <v:group id="_x0000_s1100" style="position:absolute;left:1436;top:9;width:393;height:393" coordorigin="1436,9" coordsize="393,393">
              <v:shape id="_x0000_s1101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98" style="position:absolute;left:1436;top:9;width:393;height:393" coordorigin="1436,9" coordsize="393,393">
              <v:shape id="_x0000_s1099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67"/>
          <w:position w:val="1"/>
          <w:sz w:val="32"/>
          <w:szCs w:val="32"/>
        </w:rPr>
        <w:t>E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Complet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sentence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5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wit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h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righ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9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relativ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16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3"/>
          <w:w w:val="118"/>
          <w:sz w:val="26"/>
          <w:szCs w:val="26"/>
        </w:rPr>
        <w:t>pronoun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E91275" w:rsidRDefault="00E91275">
      <w:pPr>
        <w:spacing w:before="7" w:after="0" w:line="190" w:lineRule="exact"/>
        <w:rPr>
          <w:sz w:val="19"/>
          <w:szCs w:val="19"/>
        </w:rPr>
      </w:pPr>
    </w:p>
    <w:p w:rsidR="00E91275" w:rsidRDefault="00CE547F">
      <w:pPr>
        <w:tabs>
          <w:tab w:val="left" w:pos="430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Nick</w:t>
      </w:r>
      <w:r>
        <w:rPr>
          <w:rFonts w:ascii="Arial" w:eastAsia="Arial" w:hAnsi="Arial" w:cs="Arial"/>
          <w:color w:val="2A2A29"/>
          <w:spacing w:val="19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z w:val="24"/>
          <w:szCs w:val="24"/>
        </w:rPr>
        <w:t>D’Aloisio</w:t>
      </w:r>
      <w:proofErr w:type="spellEnd"/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0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created </w:t>
      </w:r>
      <w:proofErr w:type="spellStart"/>
      <w:r>
        <w:rPr>
          <w:rFonts w:ascii="Arial" w:eastAsia="Arial" w:hAnsi="Arial" w:cs="Arial"/>
          <w:color w:val="2A2A29"/>
          <w:sz w:val="24"/>
          <w:szCs w:val="24"/>
        </w:rPr>
        <w:t>Summl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proofErr w:type="spellEnd"/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millionaire.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tabs>
          <w:tab w:val="left" w:pos="326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Nick,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1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app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success, started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coding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at 12.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tabs>
          <w:tab w:val="left" w:pos="462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Computer coding,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isn’t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learnt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schools,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teaches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how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think.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tabs>
          <w:tab w:val="left" w:pos="6000"/>
        </w:tabs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 can’t</w:t>
      </w:r>
      <w:r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remember</w:t>
      </w:r>
      <w:r>
        <w:rPr>
          <w:rFonts w:ascii="Arial" w:eastAsia="Arial" w:hAnsi="Arial" w:cs="Arial"/>
          <w:color w:val="2A2A29"/>
          <w:spacing w:val="-2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password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I chose for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new email.</w: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5" w:after="0" w:line="280" w:lineRule="exact"/>
        <w:rPr>
          <w:sz w:val="28"/>
          <w:szCs w:val="28"/>
        </w:rPr>
      </w:pPr>
    </w:p>
    <w:p w:rsidR="00E91275" w:rsidRDefault="00E91275">
      <w:pPr>
        <w:spacing w:after="0"/>
        <w:sectPr w:rsidR="00E91275">
          <w:headerReference w:type="even" r:id="rId226"/>
          <w:footerReference w:type="even" r:id="rId227"/>
          <w:pgSz w:w="12080" w:h="16840"/>
          <w:pgMar w:top="320" w:right="620" w:bottom="280" w:left="1440" w:header="0" w:footer="0" w:gutter="0"/>
          <w:cols w:space="720"/>
        </w:sectPr>
      </w:pPr>
    </w:p>
    <w:p w:rsidR="00E91275" w:rsidRDefault="00494909">
      <w:pPr>
        <w:tabs>
          <w:tab w:val="left" w:pos="540"/>
        </w:tabs>
        <w:spacing w:before="81" w:after="0" w:line="300" w:lineRule="exact"/>
        <w:ind w:left="544" w:right="-68" w:hanging="420"/>
        <w:rPr>
          <w:rFonts w:ascii="Times New Roman" w:eastAsia="Times New Roman" w:hAnsi="Times New Roman" w:cs="Times New Roman"/>
          <w:sz w:val="26"/>
          <w:szCs w:val="26"/>
        </w:rPr>
      </w:pPr>
      <w:r>
        <w:lastRenderedPageBreak/>
        <w:pict>
          <v:group id="_x0000_s1092" style="position:absolute;left:0;text-align:left;margin-left:70.85pt;margin-top:-.5pt;width:21.55pt;height:21.55pt;z-index:-251607040;mso-position-horizontal-relative:page" coordorigin="1417,-10" coordsize="431,431">
            <v:group id="_x0000_s1095" style="position:absolute;left:1436;top:9;width:393;height:393" coordorigin="1436,9" coordsize="393,393">
              <v:shape id="_x0000_s1096" style="position:absolute;left:1436;top:9;width:393;height:393" coordorigin="1436,9" coordsize="393,393" path="m1544,9r-64,2l1437,62r-1,31l1436,318r16,72l1520,402r201,l1759,402r59,-16l1829,318r,-238l1814,21,1746,9r-202,e" fillcolor="#727272" stroked="f">
                <v:path arrowok="t"/>
              </v:shape>
            </v:group>
            <v:group id="_x0000_s1093" style="position:absolute;left:1436;top:9;width:393;height:393" coordorigin="1436,9" coordsize="393,393">
              <v:shape id="_x0000_s1094" style="position:absolute;left:1436;top:9;width:393;height:393" coordorigin="1436,9" coordsize="393,393" path="m1544,9r-64,2l1437,62r-1,232l1437,331r15,59l1520,402r201,l1759,402r59,-16l1829,318r,-201l1829,80,1814,21,1746,9r-202,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090" style="position:absolute;left:0;text-align:left;margin-left:493.6pt;margin-top:36.55pt;width:73.35pt;height:19.8pt;z-index:-251590656;mso-position-horizontal-relative:page" coordorigin="9872,731" coordsize="1467,396">
            <v:shape id="_x0000_s1091" style="position:absolute;left:9872;top:731;width:1467;height:396" coordorigin="9872,731" coordsize="1467,396" path="m9929,731r-33,1l9879,738r-6,17l9872,788r,283l9873,1103r6,17l9896,1126r32,1l11282,1127r33,-1l11331,1120r7,-17l11339,1071r,-283l11315,732,9929,731e" fillcolor="#dedede" stroked="f">
              <v:path arrowok="t"/>
            </v:shape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70"/>
          <w:position w:val="1"/>
          <w:sz w:val="32"/>
          <w:szCs w:val="32"/>
        </w:rPr>
        <w:t>F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Identif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y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25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reaso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n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2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y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b</w:t>
      </w:r>
      <w:r w:rsidR="00CE547F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59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6"/>
          <w:sz w:val="26"/>
          <w:szCs w:val="26"/>
        </w:rPr>
        <w:t>goin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6"/>
          <w:sz w:val="26"/>
          <w:szCs w:val="26"/>
        </w:rPr>
        <w:t>g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12"/>
          <w:w w:val="126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6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6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14"/>
          <w:w w:val="126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4"/>
          <w:sz w:val="26"/>
          <w:szCs w:val="26"/>
        </w:rPr>
        <w:t>wil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4"/>
          <w:sz w:val="26"/>
          <w:szCs w:val="26"/>
        </w:rPr>
        <w:t>l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11"/>
          <w:w w:val="124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use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d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22"/>
          <w:w w:val="124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 xml:space="preserve">express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18"/>
          <w:sz w:val="26"/>
          <w:szCs w:val="26"/>
        </w:rPr>
        <w:t>future.</w:t>
      </w:r>
    </w:p>
    <w:p w:rsidR="00E91275" w:rsidRDefault="00E91275">
      <w:pPr>
        <w:spacing w:before="5" w:after="0" w:line="190" w:lineRule="exact"/>
        <w:rPr>
          <w:sz w:val="19"/>
          <w:szCs w:val="19"/>
        </w:rPr>
      </w:pPr>
    </w:p>
    <w:p w:rsidR="00E91275" w:rsidRDefault="00CE547F">
      <w:pPr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I’ll</w:t>
      </w:r>
      <w:r>
        <w:rPr>
          <w:rFonts w:ascii="Arial" w:eastAsia="Arial" w:hAnsi="Arial" w:cs="Arial"/>
          <w:color w:val="2A2A29"/>
          <w:spacing w:val="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buy this</w:t>
      </w:r>
      <w:r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fashionable</w:t>
      </w:r>
      <w:r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smartphone</w:t>
      </w:r>
      <w:r>
        <w:rPr>
          <w:rFonts w:ascii="Arial" w:eastAsia="Arial" w:hAnsi="Arial" w:cs="Arial"/>
          <w:color w:val="2A2A29"/>
          <w:spacing w:val="-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no</w:t>
      </w:r>
      <w:r>
        <w:rPr>
          <w:rFonts w:ascii="Arial" w:eastAsia="Arial" w:hAnsi="Arial" w:cs="Arial"/>
          <w:color w:val="2A2A29"/>
          <w:spacing w:val="-9"/>
          <w:w w:val="101"/>
          <w:position w:val="-1"/>
          <w:sz w:val="24"/>
          <w:szCs w:val="24"/>
        </w:rPr>
        <w:t>w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E91275" w:rsidRDefault="00CE547F">
      <w:pPr>
        <w:spacing w:after="0" w:line="190" w:lineRule="exact"/>
        <w:rPr>
          <w:sz w:val="19"/>
          <w:szCs w:val="19"/>
        </w:rPr>
      </w:pPr>
      <w:r>
        <w:br w:type="column"/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CE547F">
      <w:pPr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w w:val="74"/>
          <w:sz w:val="24"/>
          <w:szCs w:val="24"/>
        </w:rPr>
        <w:t>a</w:t>
      </w:r>
      <w:proofErr w:type="gramEnd"/>
      <w:r>
        <w:rPr>
          <w:rFonts w:ascii="Arial" w:eastAsia="Arial" w:hAnsi="Arial" w:cs="Arial"/>
          <w:color w:val="2A2A29"/>
          <w:w w:val="74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1"/>
          <w:w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0"/>
          <w:sz w:val="24"/>
          <w:szCs w:val="24"/>
        </w:rPr>
        <w:t>prediction</w:t>
      </w:r>
    </w:p>
    <w:p w:rsidR="00E91275" w:rsidRDefault="00E91275">
      <w:pPr>
        <w:spacing w:after="0"/>
        <w:sectPr w:rsidR="00E91275">
          <w:type w:val="continuous"/>
          <w:pgSz w:w="12080" w:h="16840"/>
          <w:pgMar w:top="1640" w:right="620" w:bottom="760" w:left="1440" w:header="720" w:footer="720" w:gutter="0"/>
          <w:cols w:num="2" w:space="720" w:equalWidth="0">
            <w:col w:w="8644" w:space="2"/>
            <w:col w:w="1374"/>
          </w:cols>
        </w:sectPr>
      </w:pPr>
    </w:p>
    <w:p w:rsidR="00E91275" w:rsidRDefault="00E91275">
      <w:pPr>
        <w:spacing w:before="3" w:after="0" w:line="150" w:lineRule="exact"/>
        <w:rPr>
          <w:sz w:val="15"/>
          <w:szCs w:val="15"/>
        </w:rPr>
      </w:pPr>
    </w:p>
    <w:p w:rsidR="00E91275" w:rsidRDefault="00E91275">
      <w:pPr>
        <w:spacing w:after="0"/>
        <w:sectPr w:rsidR="00E91275">
          <w:type w:val="continuous"/>
          <w:pgSz w:w="12080" w:h="16840"/>
          <w:pgMar w:top="1640" w:right="620" w:bottom="760" w:left="1440" w:header="720" w:footer="720" w:gutter="0"/>
          <w:cols w:space="720"/>
        </w:sectPr>
      </w:pPr>
    </w:p>
    <w:p w:rsidR="00E91275" w:rsidRDefault="00CE547F">
      <w:pPr>
        <w:spacing w:before="52"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lastRenderedPageBreak/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will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become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millionaire.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spacing w:after="0" w:line="240" w:lineRule="auto"/>
        <w:ind w:left="544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I’m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going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learn how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make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app.</w:t>
      </w:r>
    </w:p>
    <w:p w:rsidR="00E91275" w:rsidRDefault="00E91275">
      <w:pPr>
        <w:spacing w:before="4" w:after="0" w:line="200" w:lineRule="exact"/>
        <w:rPr>
          <w:sz w:val="20"/>
          <w:szCs w:val="20"/>
        </w:rPr>
      </w:pPr>
    </w:p>
    <w:p w:rsidR="00E91275" w:rsidRDefault="00CE547F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won’t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launch this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app.</w:t>
      </w:r>
    </w:p>
    <w:p w:rsidR="00E91275" w:rsidRDefault="00CE547F">
      <w:pPr>
        <w:spacing w:before="23" w:after="0" w:line="467" w:lineRule="auto"/>
        <w:ind w:right="268" w:firstLine="109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6"/>
          <w:sz w:val="24"/>
          <w:szCs w:val="24"/>
        </w:rPr>
        <w:lastRenderedPageBreak/>
        <w:t>b</w:t>
      </w:r>
      <w:proofErr w:type="gramEnd"/>
      <w:r>
        <w:rPr>
          <w:rFonts w:ascii="Arial" w:eastAsia="Arial" w:hAnsi="Arial" w:cs="Arial"/>
          <w:color w:val="2A2A29"/>
          <w:w w:val="76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-1"/>
          <w:w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2"/>
          <w:sz w:val="24"/>
          <w:szCs w:val="24"/>
        </w:rPr>
        <w:t>future</w:t>
      </w:r>
      <w:r>
        <w:rPr>
          <w:rFonts w:ascii="Arial" w:eastAsia="Arial" w:hAnsi="Arial" w:cs="Arial"/>
          <w:color w:val="2A2A29"/>
          <w:spacing w:val="-5"/>
          <w:w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2"/>
          <w:sz w:val="24"/>
          <w:szCs w:val="24"/>
        </w:rPr>
        <w:t xml:space="preserve">facts </w:t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t>c.</w:t>
      </w:r>
      <w:r>
        <w:rPr>
          <w:rFonts w:ascii="Arial" w:eastAsia="Arial" w:hAnsi="Arial" w:cs="Arial"/>
          <w:color w:val="2A2A29"/>
          <w:spacing w:val="-3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t>decision</w:t>
      </w:r>
      <w:r>
        <w:rPr>
          <w:rFonts w:ascii="Arial" w:eastAsia="Arial" w:hAnsi="Arial" w:cs="Arial"/>
          <w:color w:val="2A2A29"/>
          <w:spacing w:val="-1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7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t>do</w:t>
      </w:r>
      <w:r>
        <w:rPr>
          <w:rFonts w:ascii="Arial" w:eastAsia="Arial" w:hAnsi="Arial" w:cs="Arial"/>
          <w:color w:val="2A2A29"/>
          <w:spacing w:val="-12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t>something</w:t>
      </w:r>
    </w:p>
    <w:p w:rsidR="00E91275" w:rsidRDefault="00494909">
      <w:pPr>
        <w:spacing w:before="7" w:after="0" w:line="240" w:lineRule="auto"/>
        <w:ind w:left="276" w:right="-20"/>
        <w:rPr>
          <w:rFonts w:ascii="Arial" w:eastAsia="Arial" w:hAnsi="Arial" w:cs="Arial"/>
          <w:sz w:val="24"/>
          <w:szCs w:val="24"/>
        </w:rPr>
      </w:pPr>
      <w:r>
        <w:pict>
          <v:group id="_x0000_s1088" style="position:absolute;left:0;text-align:left;margin-left:431.95pt;margin-top:-29.45pt;width:135pt;height:19.8pt;z-index:-251589632;mso-position-horizontal-relative:page" coordorigin="8639,-589" coordsize="2700,396">
            <v:shape id="_x0000_s1089" style="position:absolute;left:8639;top:-589;width:2700;height:396" coordorigin="8639,-589" coordsize="2700,396" path="m8695,-589r-32,1l8646,-582r-6,17l8639,-533r,284l8640,-217r6,17l8663,-194r32,1l11282,-193r33,-1l11331,-200r7,-17l11339,-249r,-284l11315,-588r-2620,-1e" fillcolor="#dedede" stroked="f">
              <v:path arrowok="t"/>
            </v:shape>
            <w10:wrap anchorx="page"/>
          </v:group>
        </w:pict>
      </w:r>
      <w:r>
        <w:pict>
          <v:group id="_x0000_s1086" style="position:absolute;left:0;text-align:left;margin-left:486.75pt;margin-top:-56.3pt;width:80.15pt;height:19.8pt;z-index:-251588608;mso-position-horizontal-relative:page" coordorigin="9735,-1126" coordsize="1603,396">
            <v:shape id="_x0000_s1087" style="position:absolute;left:9735;top:-1126;width:1603;height:396" coordorigin="9735,-1126" coordsize="1603,396" path="m9792,-1126r-33,l9742,-1119r-6,16l9735,-1070r,283l9736,-755r6,17l9759,-732r33,1l11282,-731r33,-1l11331,-738r7,-16l11339,-787r,-283l11315,-1126r-1523,e" fillcolor="#dedede" stroked="f">
              <v:path arrowok="t"/>
            </v:shape>
            <w10:wrap anchorx="page"/>
          </v:group>
        </w:pict>
      </w:r>
      <w:proofErr w:type="gramStart"/>
      <w:r w:rsidR="00CE547F">
        <w:rPr>
          <w:rFonts w:ascii="Arial" w:eastAsia="Arial" w:hAnsi="Arial" w:cs="Arial"/>
          <w:color w:val="2A2A29"/>
          <w:w w:val="76"/>
          <w:sz w:val="24"/>
          <w:szCs w:val="24"/>
        </w:rPr>
        <w:t>d</w:t>
      </w:r>
      <w:proofErr w:type="gramEnd"/>
      <w:r w:rsidR="00CE547F">
        <w:rPr>
          <w:rFonts w:ascii="Arial" w:eastAsia="Arial" w:hAnsi="Arial" w:cs="Arial"/>
          <w:color w:val="2A2A29"/>
          <w:w w:val="76"/>
          <w:sz w:val="24"/>
          <w:szCs w:val="24"/>
        </w:rPr>
        <w:t>.</w:t>
      </w:r>
      <w:r w:rsidR="00CE547F">
        <w:rPr>
          <w:rFonts w:ascii="Arial" w:eastAsia="Arial" w:hAnsi="Arial" w:cs="Arial"/>
          <w:color w:val="2A2A29"/>
          <w:spacing w:val="-2"/>
          <w:w w:val="76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w w:val="76"/>
          <w:sz w:val="24"/>
          <w:szCs w:val="24"/>
        </w:rPr>
        <w:t>spontaneous</w:t>
      </w:r>
      <w:r w:rsidR="00CE547F">
        <w:rPr>
          <w:rFonts w:ascii="Arial" w:eastAsia="Arial" w:hAnsi="Arial" w:cs="Arial"/>
          <w:color w:val="2A2A29"/>
          <w:spacing w:val="-2"/>
          <w:w w:val="76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w w:val="78"/>
          <w:sz w:val="24"/>
          <w:szCs w:val="24"/>
        </w:rPr>
        <w:t>decision</w:t>
      </w:r>
    </w:p>
    <w:p w:rsidR="00E91275" w:rsidRDefault="00E91275">
      <w:pPr>
        <w:spacing w:after="0"/>
        <w:sectPr w:rsidR="00E91275">
          <w:type w:val="continuous"/>
          <w:pgSz w:w="12080" w:h="16840"/>
          <w:pgMar w:top="1640" w:right="620" w:bottom="760" w:left="1440" w:header="720" w:footer="720" w:gutter="0"/>
          <w:cols w:num="2" w:space="720" w:equalWidth="0">
            <w:col w:w="5082" w:space="2330"/>
            <w:col w:w="2608"/>
          </w:cols>
        </w:sectPr>
      </w:pPr>
    </w:p>
    <w:p w:rsidR="00E91275" w:rsidRDefault="00494909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081" style="position:absolute;margin-left:8pt;margin-top:0;width:1pt;height:841.9pt;z-index:-251610112;mso-position-horizontal-relative:page;mso-position-vertical-relative:page" coordorigin="160" coordsize="20,16838">
            <v:group id="_x0000_s1084" style="position:absolute;left:170;width:2;height:16838" coordorigin="170" coordsize="2,16838">
              <v:shape id="_x0000_s1085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82" style="position:absolute;left:170;width:2;height:16838" coordorigin="170" coordsize="2,16838">
              <v:shape id="_x0000_s1083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79" style="position:absolute;margin-left:374.1pt;margin-top:0;width:229.65pt;height:40.15pt;z-index:-251609088;mso-position-horizontal-relative:page;mso-position-vertical-relative:page" coordorigin="7482" coordsize="4593,803">
            <v:shape id="_x0000_s1080" style="position:absolute;left:7482;width:4593;height:803" coordorigin="7482" coordsize="4593,803" path="m12076,l7484,r4,601l7485,636r-2,31l7482,693r,23l7502,777r63,23l7653,803r39,l12076,662r,-662e" fillcolor="#ececec" stroked="f">
              <v:path arrowok="t"/>
            </v:shape>
            <w10:wrap anchorx="page" anchory="page"/>
          </v:group>
        </w:pict>
      </w:r>
      <w:r>
        <w:pict>
          <v:group id="_x0000_s1077" style="position:absolute;margin-left:99.2pt;margin-top:642.4pt;width:467.7pt;height:.1pt;z-index:-251596800;mso-position-horizontal-relative:page;mso-position-vertical-relative:page" coordorigin="1984,12848" coordsize="9354,2">
            <v:shape id="_x0000_s1078" style="position:absolute;left:1984;top:12848;width:9354;height:2" coordorigin="1984,12848" coordsize="9354,0" path="m1984,12848r9355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75" style="position:absolute;margin-left:99.2pt;margin-top:663.55pt;width:467.7pt;height:.1pt;z-index:-251595776;mso-position-horizontal-relative:page;mso-position-vertical-relative:page" coordorigin="1984,13271" coordsize="9354,2">
            <v:shape id="_x0000_s1076" style="position:absolute;left:1984;top:13271;width:9354;height:2" coordorigin="1984,13271" coordsize="9354,0" path="m1984,13271r9355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73" style="position:absolute;margin-left:99.2pt;margin-top:684.7pt;width:467.7pt;height:.1pt;z-index:-251594752;mso-position-horizontal-relative:page;mso-position-vertical-relative:page" coordorigin="1984,13694" coordsize="9354,2">
            <v:shape id="_x0000_s1074" style="position:absolute;left:1984;top:13694;width:9354;height:2" coordorigin="1984,13694" coordsize="9354,0" path="m1984,13694r9355,e" filled="f" strokecolor="#2a2a29" strokeweight=".25pt">
              <v:path arrowok="t"/>
            </v:shape>
            <w10:wrap anchorx="page" anchory="page"/>
          </v:group>
        </w:pict>
      </w:r>
    </w:p>
    <w:p w:rsidR="00E91275" w:rsidRDefault="00E91275">
      <w:pPr>
        <w:spacing w:before="8" w:after="0" w:line="200" w:lineRule="exact"/>
        <w:rPr>
          <w:sz w:val="20"/>
          <w:szCs w:val="20"/>
        </w:rPr>
      </w:pPr>
    </w:p>
    <w:p w:rsidR="00E91275" w:rsidRDefault="00494909">
      <w:pPr>
        <w:tabs>
          <w:tab w:val="left" w:pos="540"/>
        </w:tabs>
        <w:spacing w:before="11" w:after="0" w:line="240" w:lineRule="auto"/>
        <w:ind w:left="120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68" style="position:absolute;left:0;text-align:left;margin-left:70.85pt;margin-top:-.5pt;width:21.55pt;height:21.55pt;z-index:-251606016;mso-position-horizontal-relative:page" coordorigin="1417,-10" coordsize="431,431">
            <v:group id="_x0000_s1071" style="position:absolute;left:1436;top:9;width:393;height:393" coordorigin="1436,9" coordsize="393,393">
              <v:shape id="_x0000_s1072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69" style="position:absolute;left:1436;top:9;width:393;height:393" coordorigin="1436,9" coordsize="393,393">
              <v:shape id="_x0000_s1070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066" style="position:absolute;left:0;text-align:left;margin-left:445.8pt;margin-top:-37.15pt;width:121.15pt;height:19.8pt;z-index:-251587584;mso-position-horizontal-relative:page" coordorigin="8916,-743" coordsize="2423,396">
            <v:shape id="_x0000_s1067" style="position:absolute;left:8916;top:-743;width:2423;height:396" coordorigin="8916,-743" coordsize="2423,396" path="m8973,-743r-33,1l8923,-736r-6,16l8916,-687r,283l8917,-372r6,17l8940,-348r32,l11282,-348r33,l11331,-355r7,-16l11339,-404r,-283l11315,-742r-2342,-1e" fillcolor="#dedede" stroked="f">
              <v:path arrowok="t"/>
            </v:shape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58"/>
          <w:position w:val="1"/>
          <w:sz w:val="32"/>
          <w:szCs w:val="32"/>
        </w:rPr>
        <w:t>G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Identif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y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4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righ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5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typ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3"/>
          <w:sz w:val="26"/>
          <w:szCs w:val="26"/>
        </w:rPr>
        <w:t>conditiona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3"/>
          <w:sz w:val="26"/>
          <w:szCs w:val="26"/>
        </w:rPr>
        <w:t>l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18"/>
          <w:w w:val="12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3"/>
          <w:sz w:val="26"/>
          <w:szCs w:val="26"/>
        </w:rPr>
        <w:t>sentence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3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13"/>
          <w:w w:val="12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3"/>
          <w:sz w:val="26"/>
          <w:szCs w:val="26"/>
        </w:rPr>
        <w:t>(typ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3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27"/>
          <w:w w:val="123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0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16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29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4"/>
          <w:w w:val="124"/>
          <w:sz w:val="26"/>
          <w:szCs w:val="26"/>
        </w:rPr>
        <w:t>typ</w:t>
      </w:r>
      <w:r w:rsidR="00CE547F">
        <w:rPr>
          <w:rFonts w:ascii="Times New Roman" w:eastAsia="Times New Roman" w:hAnsi="Times New Roman" w:cs="Times New Roman"/>
          <w:b/>
          <w:bCs/>
          <w:color w:val="2A2A29"/>
          <w:w w:val="124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11"/>
          <w:w w:val="124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2A2A29"/>
          <w:spacing w:val="-3"/>
          <w:w w:val="124"/>
          <w:sz w:val="26"/>
          <w:szCs w:val="26"/>
        </w:rPr>
        <w:t>I)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E91275" w:rsidRDefault="00E91275">
      <w:pPr>
        <w:spacing w:before="7" w:after="0" w:line="190" w:lineRule="exact"/>
        <w:rPr>
          <w:sz w:val="19"/>
          <w:szCs w:val="19"/>
        </w:rPr>
      </w:pPr>
    </w:p>
    <w:p w:rsidR="00E91275" w:rsidRDefault="00494909">
      <w:pPr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064" style="position:absolute;left:0;text-align:left;margin-left:495pt;margin-top:11.15pt;width:70.85pt;height:.1pt;z-index:-251604992;mso-position-horizontal-relative:page" coordorigin="9900,223" coordsize="1417,2">
            <v:shape id="_x0000_s1065" style="position:absolute;left:9900;top:223;width:1417;height:2" coordorigin="9900,223" coordsize="1417,0" path="m9900,223r1417,e" filled="f" strokecolor="#2a2a29" strokeweight=".25pt">
              <v:path arrowok="t"/>
            </v:shape>
            <w10:wrap anchorx="page"/>
          </v:group>
        </w:pict>
      </w:r>
      <w:r w:rsidR="00CE547F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 w:rsidR="00CE547F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When I grow</w:t>
      </w:r>
      <w:r w:rsidR="00CE547F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up, I’ll</w:t>
      </w:r>
      <w:r w:rsidR="00CE547F">
        <w:rPr>
          <w:rFonts w:ascii="Arial" w:eastAsia="Arial" w:hAnsi="Arial" w:cs="Arial"/>
          <w:color w:val="2A2A29"/>
          <w:spacing w:val="29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be</w:t>
      </w:r>
      <w:r w:rsidR="00CE547F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 w:rsidR="00CE547F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millionaire.</w:t>
      </w:r>
    </w:p>
    <w:p w:rsidR="00E91275" w:rsidRDefault="00E91275">
      <w:pPr>
        <w:spacing w:after="0" w:line="180" w:lineRule="exact"/>
        <w:rPr>
          <w:sz w:val="18"/>
          <w:szCs w:val="18"/>
        </w:rPr>
      </w:pPr>
    </w:p>
    <w:p w:rsidR="00E91275" w:rsidRDefault="00494909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062" style="position:absolute;left:0;text-align:left;margin-left:495pt;margin-top:12.4pt;width:70.85pt;height:.1pt;z-index:-251603968;mso-position-horizontal-relative:page" coordorigin="9900,248" coordsize="1417,2">
            <v:shape id="_x0000_s1063" style="position:absolute;left:9900;top:248;width:1417;height:2" coordorigin="9900,248" coordsize="1417,0" path="m9900,248r1417,e" filled="f" strokecolor="#2a2a29" strokeweight=".25pt">
              <v:path arrowok="t"/>
            </v:shape>
            <w10:wrap anchorx="page"/>
          </v:group>
        </w:pict>
      </w:r>
      <w:r w:rsidR="00CE547F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CE547F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If</w:t>
      </w:r>
      <w:r w:rsidR="00CE547F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I practice</w:t>
      </w:r>
      <w:r w:rsidR="00CE547F">
        <w:rPr>
          <w:rFonts w:ascii="Arial" w:eastAsia="Arial" w:hAnsi="Arial" w:cs="Arial"/>
          <w:color w:val="2A2A29"/>
          <w:spacing w:val="17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hard,</w:t>
      </w:r>
      <w:r w:rsidR="00CE547F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I will</w:t>
      </w:r>
      <w:r w:rsidR="00CE547F">
        <w:rPr>
          <w:rFonts w:ascii="Arial" w:eastAsia="Arial" w:hAnsi="Arial" w:cs="Arial"/>
          <w:color w:val="2A2A29"/>
          <w:spacing w:val="30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create a</w:t>
      </w:r>
      <w:r w:rsidR="00CE547F"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successful</w:t>
      </w:r>
      <w:r w:rsidR="00CE547F"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position w:val="-1"/>
          <w:sz w:val="24"/>
          <w:szCs w:val="24"/>
        </w:rPr>
        <w:t>app.</w:t>
      </w:r>
    </w:p>
    <w:p w:rsidR="00E91275" w:rsidRDefault="00E91275">
      <w:pPr>
        <w:spacing w:after="0" w:line="180" w:lineRule="exact"/>
        <w:rPr>
          <w:sz w:val="18"/>
          <w:szCs w:val="18"/>
        </w:rPr>
      </w:pPr>
    </w:p>
    <w:p w:rsidR="00E91275" w:rsidRDefault="00494909">
      <w:pPr>
        <w:spacing w:before="25" w:after="0" w:line="269" w:lineRule="auto"/>
        <w:ind w:left="941" w:right="3318" w:hanging="397"/>
        <w:rPr>
          <w:rFonts w:ascii="Arial" w:eastAsia="Arial" w:hAnsi="Arial" w:cs="Arial"/>
          <w:sz w:val="24"/>
          <w:szCs w:val="24"/>
        </w:rPr>
      </w:pPr>
      <w:r>
        <w:pict>
          <v:group id="_x0000_s1060" style="position:absolute;left:0;text-align:left;margin-left:495pt;margin-top:27.9pt;width:70.85pt;height:.1pt;z-index:-251602944;mso-position-horizontal-relative:page" coordorigin="9900,558" coordsize="1417,2">
            <v:shape id="_x0000_s1061" style="position:absolute;left:9900;top:558;width:1417;height:2" coordorigin="9900,558" coordsize="1417,0" path="m9900,558r1417,e" filled="f" strokecolor="#2a2a29" strokeweight=".25pt">
              <v:path arrowok="t"/>
            </v:shape>
            <w10:wrap anchorx="page"/>
          </v:group>
        </w:pict>
      </w:r>
      <w:r w:rsidR="00CE547F"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 w:rsidR="00CE547F"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My</w:t>
      </w:r>
      <w:r w:rsidR="00CE547F"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eyes</w:t>
      </w:r>
      <w:r w:rsidR="00CE547F"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become</w:t>
      </w:r>
      <w:r w:rsidR="00CE547F"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red if</w:t>
      </w:r>
      <w:r w:rsidR="00CE547F"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I spend</w:t>
      </w:r>
      <w:r w:rsidR="00CE547F"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too</w:t>
      </w:r>
      <w:r w:rsidR="00CE547F"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much time</w:t>
      </w:r>
      <w:r w:rsidR="00CE547F"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in</w:t>
      </w:r>
      <w:r w:rsidR="00CE547F"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w w:val="103"/>
          <w:sz w:val="24"/>
          <w:szCs w:val="24"/>
        </w:rPr>
        <w:t xml:space="preserve">front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of</w:t>
      </w:r>
      <w:r w:rsidR="00CE547F"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the</w:t>
      </w:r>
      <w:r w:rsidR="00CE547F"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 w:rsidR="00CE547F">
        <w:rPr>
          <w:rFonts w:ascii="Arial" w:eastAsia="Arial" w:hAnsi="Arial" w:cs="Arial"/>
          <w:color w:val="2A2A29"/>
          <w:sz w:val="24"/>
          <w:szCs w:val="24"/>
        </w:rPr>
        <w:t>compute</w:t>
      </w:r>
      <w:r w:rsidR="00CE547F"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 w:rsidR="00CE547F"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E91275" w:rsidRDefault="00E91275">
      <w:pPr>
        <w:spacing w:before="1" w:after="0" w:line="170" w:lineRule="exact"/>
        <w:rPr>
          <w:sz w:val="17"/>
          <w:szCs w:val="17"/>
        </w:rPr>
      </w:pPr>
    </w:p>
    <w:p w:rsidR="00E91275" w:rsidRDefault="00CE547F">
      <w:pPr>
        <w:tabs>
          <w:tab w:val="left" w:pos="8460"/>
          <w:tab w:val="left" w:pos="9860"/>
        </w:tabs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8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If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don’t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position w:val="-1"/>
          <w:sz w:val="24"/>
          <w:szCs w:val="24"/>
        </w:rPr>
        <w:t>spend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position w:val="-1"/>
          <w:sz w:val="24"/>
          <w:szCs w:val="24"/>
        </w:rPr>
        <w:t>an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</w:rPr>
        <w:t>hour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without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mobile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position w:val="-1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</w:rPr>
        <w:t>addicted</w:t>
      </w:r>
      <w:r>
        <w:rPr>
          <w:rFonts w:ascii="Arial" w:eastAsia="Arial" w:hAnsi="Arial" w:cs="Arial"/>
          <w:color w:val="2A2A29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8"/>
          <w:position w:val="-1"/>
          <w:sz w:val="24"/>
          <w:szCs w:val="24"/>
        </w:rPr>
        <w:t>it.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5" w:after="0" w:line="280" w:lineRule="exact"/>
        <w:rPr>
          <w:sz w:val="28"/>
          <w:szCs w:val="28"/>
        </w:rPr>
      </w:pPr>
    </w:p>
    <w:p w:rsidR="00E91275" w:rsidRDefault="00494909">
      <w:pPr>
        <w:tabs>
          <w:tab w:val="left" w:pos="540"/>
        </w:tabs>
        <w:spacing w:before="11" w:after="0" w:line="240" w:lineRule="auto"/>
        <w:ind w:left="109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55" style="position:absolute;left:0;text-align:left;margin-left:70.85pt;margin-top:-.5pt;width:21.55pt;height:21.55pt;z-index:-251601920;mso-position-horizontal-relative:page" coordorigin="1417,-10" coordsize="431,431">
            <v:group id="_x0000_s1058" style="position:absolute;left:1436;top:9;width:393;height:393" coordorigin="1436,9" coordsize="393,393">
              <v:shape id="_x0000_s1059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56" style="position:absolute;left:1436;top:9;width:393;height:393" coordorigin="1436,9" coordsize="393,393">
              <v:shape id="_x0000_s1057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CE547F">
        <w:rPr>
          <w:rFonts w:ascii="Arial" w:eastAsia="Arial" w:hAnsi="Arial" w:cs="Arial"/>
          <w:color w:val="FFFFFF"/>
          <w:w w:val="72"/>
          <w:position w:val="1"/>
          <w:sz w:val="32"/>
          <w:szCs w:val="32"/>
        </w:rPr>
        <w:t>H</w:t>
      </w:r>
      <w:r w:rsidR="00CE547F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Commen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29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CE547F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statement:</w:t>
      </w:r>
    </w:p>
    <w:p w:rsidR="00E91275" w:rsidRDefault="00494909">
      <w:pPr>
        <w:spacing w:before="9" w:after="0" w:line="240" w:lineRule="auto"/>
        <w:ind w:left="54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53" style="position:absolute;left:0;text-align:left;margin-left:99.2pt;margin-top:33.65pt;width:467.7pt;height:.1pt;z-index:-251600896;mso-position-horizontal-relative:page" coordorigin="1984,673" coordsize="9354,2">
            <v:shape id="_x0000_s1054" style="position:absolute;left:1984;top:673;width:9354;height:2" coordorigin="1984,673" coordsize="9354,0" path="m1984,673r9355,e" filled="f" strokecolor="#2a2a29" strokeweight=".25pt">
              <v:path arrowok="t"/>
            </v:shape>
            <w10:wrap anchorx="page"/>
          </v:group>
        </w:pict>
      </w:r>
      <w:r>
        <w:pict>
          <v:group id="_x0000_s1051" style="position:absolute;left:0;text-align:left;margin-left:99.2pt;margin-top:54.8pt;width:467.7pt;height:.1pt;z-index:-251599872;mso-position-horizontal-relative:page" coordorigin="1984,1096" coordsize="9354,2">
            <v:shape id="_x0000_s1052" style="position:absolute;left:1984;top:1096;width:9354;height:2" coordorigin="1984,1096" coordsize="9354,0" path="m1984,1096r9355,e" filled="f" strokecolor="#2a2a29" strokeweight=".25pt">
              <v:path arrowok="t"/>
            </v:shape>
            <w10:wrap anchorx="page"/>
          </v:group>
        </w:pict>
      </w:r>
      <w:r>
        <w:pict>
          <v:group id="_x0000_s1049" style="position:absolute;left:0;text-align:left;margin-left:99.2pt;margin-top:75.95pt;width:467.7pt;height:.1pt;z-index:-251598848;mso-position-horizontal-relative:page" coordorigin="1984,1519" coordsize="9354,2">
            <v:shape id="_x0000_s1050" style="position:absolute;left:1984;top:1519;width:9354;height:2" coordorigin="1984,1519" coordsize="9354,0" path="m1984,1519r9355,e" filled="f" strokecolor="#2a2a29" strokeweight=".25pt">
              <v:path arrowok="t"/>
            </v:shape>
            <w10:wrap anchorx="page"/>
          </v:group>
        </w:pict>
      </w:r>
      <w:r>
        <w:pict>
          <v:group id="_x0000_s1047" style="position:absolute;left:0;text-align:left;margin-left:99.2pt;margin-top:97.15pt;width:467.7pt;height:.1pt;z-index:-251597824;mso-position-horizontal-relative:page" coordorigin="1984,1943" coordsize="9354,2">
            <v:shape id="_x0000_s1048" style="position:absolute;left:1984;top:1943;width:9354;height:2" coordorigin="1984,1943" coordsize="9354,0" path="m1984,1943r9355,e" filled="f" strokecolor="#2a2a29" strokeweight=".25pt">
              <v:path arrowok="t"/>
            </v:shape>
            <w10:wrap anchorx="page"/>
          </v:group>
        </w:pict>
      </w:r>
      <w:r w:rsidR="00CE547F">
        <w:rPr>
          <w:rFonts w:ascii="Times New Roman" w:eastAsia="Times New Roman" w:hAnsi="Times New Roman" w:cs="Times New Roman"/>
          <w:color w:val="5C5B5B"/>
          <w:spacing w:val="-3"/>
          <w:w w:val="116"/>
          <w:sz w:val="26"/>
          <w:szCs w:val="26"/>
        </w:rPr>
        <w:t>“Codin</w:t>
      </w:r>
      <w:r w:rsidR="00CE547F">
        <w:rPr>
          <w:rFonts w:ascii="Times New Roman" w:eastAsia="Times New Roman" w:hAnsi="Times New Roman" w:cs="Times New Roman"/>
          <w:color w:val="5C5B5B"/>
          <w:w w:val="116"/>
          <w:sz w:val="26"/>
          <w:szCs w:val="26"/>
        </w:rPr>
        <w:t>g</w:t>
      </w:r>
      <w:r w:rsidR="00CE547F">
        <w:rPr>
          <w:rFonts w:ascii="Times New Roman" w:eastAsia="Times New Roman" w:hAnsi="Times New Roman" w:cs="Times New Roman"/>
          <w:color w:val="5C5B5B"/>
          <w:spacing w:val="-6"/>
          <w:w w:val="116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color w:val="5C5B5B"/>
          <w:spacing w:val="-3"/>
          <w:sz w:val="26"/>
          <w:szCs w:val="26"/>
        </w:rPr>
        <w:t>i</w:t>
      </w:r>
      <w:r w:rsidR="00CE547F">
        <w:rPr>
          <w:rFonts w:ascii="Times New Roman" w:eastAsia="Times New Roman" w:hAnsi="Times New Roman" w:cs="Times New Roman"/>
          <w:color w:val="5C5B5B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color w:val="5C5B5B"/>
          <w:spacing w:val="30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color w:val="5C5B5B"/>
          <w:spacing w:val="-3"/>
          <w:w w:val="116"/>
          <w:sz w:val="26"/>
          <w:szCs w:val="26"/>
        </w:rPr>
        <w:t>goo</w:t>
      </w:r>
      <w:r w:rsidR="00CE547F">
        <w:rPr>
          <w:rFonts w:ascii="Times New Roman" w:eastAsia="Times New Roman" w:hAnsi="Times New Roman" w:cs="Times New Roman"/>
          <w:color w:val="5C5B5B"/>
          <w:w w:val="116"/>
          <w:sz w:val="26"/>
          <w:szCs w:val="26"/>
        </w:rPr>
        <w:t>d</w:t>
      </w:r>
      <w:r w:rsidR="00CE547F">
        <w:rPr>
          <w:rFonts w:ascii="Times New Roman" w:eastAsia="Times New Roman" w:hAnsi="Times New Roman" w:cs="Times New Roman"/>
          <w:color w:val="5C5B5B"/>
          <w:spacing w:val="-7"/>
          <w:w w:val="116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color w:val="5C5B5B"/>
          <w:spacing w:val="-3"/>
          <w:sz w:val="26"/>
          <w:szCs w:val="26"/>
        </w:rPr>
        <w:t>fo</w:t>
      </w:r>
      <w:r w:rsidR="00CE547F">
        <w:rPr>
          <w:rFonts w:ascii="Times New Roman" w:eastAsia="Times New Roman" w:hAnsi="Times New Roman" w:cs="Times New Roman"/>
          <w:color w:val="5C5B5B"/>
          <w:sz w:val="26"/>
          <w:szCs w:val="26"/>
        </w:rPr>
        <w:t>r</w:t>
      </w:r>
      <w:r w:rsidR="00CE547F">
        <w:rPr>
          <w:rFonts w:ascii="Times New Roman" w:eastAsia="Times New Roman" w:hAnsi="Times New Roman" w:cs="Times New Roman"/>
          <w:color w:val="5C5B5B"/>
          <w:spacing w:val="29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color w:val="5C5B5B"/>
          <w:spacing w:val="-4"/>
          <w:w w:val="127"/>
          <w:sz w:val="26"/>
          <w:szCs w:val="26"/>
        </w:rPr>
        <w:t>student</w:t>
      </w:r>
      <w:r w:rsidR="00CE547F">
        <w:rPr>
          <w:rFonts w:ascii="Times New Roman" w:eastAsia="Times New Roman" w:hAnsi="Times New Roman" w:cs="Times New Roman"/>
          <w:color w:val="5C5B5B"/>
          <w:w w:val="127"/>
          <w:sz w:val="26"/>
          <w:szCs w:val="26"/>
        </w:rPr>
        <w:t>s</w:t>
      </w:r>
      <w:r w:rsidR="00CE547F">
        <w:rPr>
          <w:rFonts w:ascii="Times New Roman" w:eastAsia="Times New Roman" w:hAnsi="Times New Roman" w:cs="Times New Roman"/>
          <w:color w:val="5C5B5B"/>
          <w:spacing w:val="-10"/>
          <w:w w:val="127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color w:val="5C5B5B"/>
          <w:spacing w:val="-3"/>
          <w:sz w:val="26"/>
          <w:szCs w:val="26"/>
        </w:rPr>
        <w:t>t</w:t>
      </w:r>
      <w:r w:rsidR="00CE547F">
        <w:rPr>
          <w:rFonts w:ascii="Times New Roman" w:eastAsia="Times New Roman" w:hAnsi="Times New Roman" w:cs="Times New Roman"/>
          <w:color w:val="5C5B5B"/>
          <w:sz w:val="26"/>
          <w:szCs w:val="26"/>
        </w:rPr>
        <w:t>o</w:t>
      </w:r>
      <w:r w:rsidR="00CE547F">
        <w:rPr>
          <w:rFonts w:ascii="Times New Roman" w:eastAsia="Times New Roman" w:hAnsi="Times New Roman" w:cs="Times New Roman"/>
          <w:color w:val="5C5B5B"/>
          <w:spacing w:val="44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color w:val="5C5B5B"/>
          <w:spacing w:val="-4"/>
          <w:w w:val="119"/>
          <w:sz w:val="26"/>
          <w:szCs w:val="26"/>
        </w:rPr>
        <w:t>lear</w:t>
      </w:r>
      <w:r w:rsidR="00CE547F">
        <w:rPr>
          <w:rFonts w:ascii="Times New Roman" w:eastAsia="Times New Roman" w:hAnsi="Times New Roman" w:cs="Times New Roman"/>
          <w:color w:val="5C5B5B"/>
          <w:w w:val="119"/>
          <w:sz w:val="26"/>
          <w:szCs w:val="26"/>
        </w:rPr>
        <w:t>n</w:t>
      </w:r>
      <w:r w:rsidR="00CE547F">
        <w:rPr>
          <w:rFonts w:ascii="Times New Roman" w:eastAsia="Times New Roman" w:hAnsi="Times New Roman" w:cs="Times New Roman"/>
          <w:color w:val="5C5B5B"/>
          <w:spacing w:val="-8"/>
          <w:w w:val="119"/>
          <w:sz w:val="26"/>
          <w:szCs w:val="26"/>
        </w:rPr>
        <w:t xml:space="preserve"> </w:t>
      </w:r>
      <w:r w:rsidR="00CE547F">
        <w:rPr>
          <w:rFonts w:ascii="Times New Roman" w:eastAsia="Times New Roman" w:hAnsi="Times New Roman" w:cs="Times New Roman"/>
          <w:color w:val="5C5B5B"/>
          <w:spacing w:val="-3"/>
          <w:w w:val="118"/>
          <w:sz w:val="26"/>
          <w:szCs w:val="26"/>
        </w:rPr>
        <w:t>because…”</w: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60" w:lineRule="exact"/>
        <w:rPr>
          <w:sz w:val="26"/>
          <w:szCs w:val="26"/>
        </w:rPr>
      </w:pPr>
    </w:p>
    <w:p w:rsidR="00E91275" w:rsidRDefault="00494909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r>
        <w:pict>
          <v:group id="_x0000_s1045" style="position:absolute;left:0;text-align:left;margin-left:99.2pt;margin-top:-96.6pt;width:467.7pt;height:.1pt;z-index:-251593728;mso-position-horizontal-relative:page" coordorigin="1984,-1932" coordsize="9354,2">
            <v:shape id="_x0000_s1046" style="position:absolute;left:1984;top:-1932;width:9354;height:2" coordorigin="1984,-1932" coordsize="9354,0" path="m1984,-1932r9355,e" filled="f" strokecolor="#2a2a29" strokeweight=".25pt">
              <v:path arrowok="t"/>
            </v:shape>
            <w10:wrap anchorx="page"/>
          </v:group>
        </w:pict>
      </w:r>
      <w:r>
        <w:pict>
          <v:group id="_x0000_s1043" style="position:absolute;left:0;text-align:left;margin-left:99.2pt;margin-top:-75.45pt;width:467.7pt;height:.1pt;z-index:-251592704;mso-position-horizontal-relative:page" coordorigin="1984,-1509" coordsize="9354,2">
            <v:shape id="_x0000_s1044" style="position:absolute;left:1984;top:-1509;width:9354;height:2" coordorigin="1984,-1509" coordsize="9354,0" path="m1984,-1509r9355,e" filled="f" strokecolor="#2a2a29" strokeweight=".25pt">
              <v:path arrowok="t"/>
            </v:shape>
            <w10:wrap anchorx="page"/>
          </v:group>
        </w:pict>
      </w:r>
      <w:r>
        <w:pict>
          <v:group id="_x0000_s1041" style="position:absolute;left:0;text-align:left;margin-left:99.2pt;margin-top:-54.25pt;width:467.7pt;height:.1pt;z-index:-251591680;mso-position-horizontal-relative:page" coordorigin="1984,-1085" coordsize="9354,2">
            <v:shape id="_x0000_s1042" style="position:absolute;left:1984;top:-1085;width:9354;height:2" coordorigin="1984,-1085" coordsize="9354,0" path="m1984,-1085r9355,e" filled="f" strokecolor="#2a2a29" strokeweight=".25pt">
              <v:path arrowok="t"/>
            </v:shape>
            <w10:wrap anchorx="page"/>
          </v:group>
        </w:pict>
      </w:r>
    </w:p>
    <w:p w:rsidR="00E91275" w:rsidRDefault="00E91275">
      <w:pPr>
        <w:spacing w:after="0"/>
        <w:jc w:val="right"/>
        <w:sectPr w:rsidR="00E91275">
          <w:type w:val="continuous"/>
          <w:pgSz w:w="12080" w:h="16840"/>
          <w:pgMar w:top="1640" w:right="620" w:bottom="760" w:left="1440" w:header="720" w:footer="720" w:gutter="0"/>
          <w:cols w:space="720"/>
        </w:sectPr>
      </w:pPr>
    </w:p>
    <w:p w:rsidR="00E91275" w:rsidRDefault="00CE547F">
      <w:pPr>
        <w:spacing w:before="5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w w:val="75"/>
          <w:sz w:val="60"/>
          <w:szCs w:val="60"/>
        </w:rPr>
        <w:lastRenderedPageBreak/>
        <w:t>Ans</w:t>
      </w:r>
      <w:r>
        <w:rPr>
          <w:rFonts w:ascii="Arial" w:eastAsia="Arial" w:hAnsi="Arial" w:cs="Arial"/>
          <w:color w:val="2A2A29"/>
          <w:spacing w:val="-8"/>
          <w:w w:val="75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5"/>
          <w:sz w:val="60"/>
          <w:szCs w:val="60"/>
        </w:rPr>
        <w:t>er</w:t>
      </w:r>
      <w:r>
        <w:rPr>
          <w:rFonts w:ascii="Arial" w:eastAsia="Arial" w:hAnsi="Arial" w:cs="Arial"/>
          <w:color w:val="2A2A29"/>
          <w:spacing w:val="4"/>
          <w:w w:val="75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2"/>
          <w:sz w:val="60"/>
          <w:szCs w:val="60"/>
        </w:rPr>
        <w:t>K</w:t>
      </w:r>
      <w:r>
        <w:rPr>
          <w:rFonts w:ascii="Arial" w:eastAsia="Arial" w:hAnsi="Arial" w:cs="Arial"/>
          <w:color w:val="2A2A29"/>
          <w:spacing w:val="-1"/>
          <w:w w:val="72"/>
          <w:sz w:val="60"/>
          <w:szCs w:val="60"/>
        </w:rPr>
        <w:t>e</w:t>
      </w:r>
      <w:r>
        <w:rPr>
          <w:rFonts w:ascii="Arial" w:eastAsia="Arial" w:hAnsi="Arial" w:cs="Arial"/>
          <w:color w:val="2A2A29"/>
          <w:w w:val="75"/>
          <w:sz w:val="60"/>
          <w:szCs w:val="60"/>
        </w:rPr>
        <w:t>y</w:t>
      </w:r>
    </w:p>
    <w:p w:rsidR="00E91275" w:rsidRDefault="00CE547F">
      <w:pPr>
        <w:spacing w:before="8" w:after="0" w:line="190" w:lineRule="exact"/>
        <w:rPr>
          <w:sz w:val="19"/>
          <w:szCs w:val="19"/>
        </w:rPr>
      </w:pPr>
      <w:r>
        <w:br w:type="column"/>
      </w:r>
    </w:p>
    <w:p w:rsidR="00E91275" w:rsidRDefault="00CE547F">
      <w:pPr>
        <w:tabs>
          <w:tab w:val="left" w:pos="104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eastAsia="Arial" w:hAnsi="Arial" w:cs="Arial"/>
          <w:color w:val="2A2A29"/>
          <w:w w:val="79"/>
          <w:sz w:val="40"/>
          <w:szCs w:val="40"/>
        </w:rPr>
        <w:t>Unit</w:t>
      </w:r>
      <w:r>
        <w:rPr>
          <w:rFonts w:ascii="Arial" w:eastAsia="Arial" w:hAnsi="Arial" w:cs="Arial"/>
          <w:color w:val="2A2A29"/>
          <w:spacing w:val="-13"/>
          <w:w w:val="79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sz w:val="40"/>
          <w:szCs w:val="40"/>
        </w:rPr>
        <w:t>5</w:t>
      </w:r>
      <w:r>
        <w:rPr>
          <w:rFonts w:ascii="Arial" w:eastAsia="Arial" w:hAnsi="Arial" w:cs="Arial"/>
          <w:color w:val="2A2A29"/>
          <w:sz w:val="40"/>
          <w:szCs w:val="4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z w:val="36"/>
          <w:szCs w:val="36"/>
        </w:rPr>
        <w:t>At</w:t>
      </w:r>
      <w:r>
        <w:rPr>
          <w:rFonts w:ascii="Times New Roman" w:eastAsia="Times New Roman" w:hAnsi="Times New Roman" w:cs="Times New Roman"/>
          <w:b/>
          <w:bCs/>
          <w:color w:val="2A2A29"/>
          <w:spacing w:val="67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36"/>
          <w:szCs w:val="36"/>
        </w:rPr>
        <w:t>your</w:t>
      </w:r>
      <w:r>
        <w:rPr>
          <w:rFonts w:ascii="Times New Roman" w:eastAsia="Times New Roman" w:hAnsi="Times New Roman" w:cs="Times New Roman"/>
          <w:b/>
          <w:bCs/>
          <w:color w:val="2A2A29"/>
          <w:spacing w:val="-45"/>
          <w:w w:val="1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36"/>
          <w:szCs w:val="36"/>
        </w:rPr>
        <w:t>fingertips</w:t>
      </w:r>
    </w:p>
    <w:p w:rsidR="00E91275" w:rsidRDefault="00E91275">
      <w:pPr>
        <w:spacing w:after="0"/>
        <w:sectPr w:rsidR="00E91275">
          <w:headerReference w:type="default" r:id="rId228"/>
          <w:footerReference w:type="default" r:id="rId229"/>
          <w:pgSz w:w="12080" w:h="16840"/>
          <w:pgMar w:top="940" w:right="1300" w:bottom="280" w:left="620" w:header="0" w:footer="0" w:gutter="0"/>
          <w:cols w:num="2" w:space="720" w:equalWidth="0">
            <w:col w:w="2508" w:space="3207"/>
            <w:col w:w="4445"/>
          </w:cols>
        </w:sectPr>
      </w:pPr>
    </w:p>
    <w:p w:rsidR="00E91275" w:rsidRDefault="00E91275">
      <w:pPr>
        <w:spacing w:before="5" w:after="0" w:line="110" w:lineRule="exact"/>
        <w:rPr>
          <w:sz w:val="11"/>
          <w:szCs w:val="11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/>
        <w:sectPr w:rsidR="00E91275">
          <w:type w:val="continuous"/>
          <w:pgSz w:w="12080" w:h="16840"/>
          <w:pgMar w:top="1640" w:right="1300" w:bottom="760" w:left="620" w:header="720" w:footer="720" w:gutter="0"/>
          <w:cols w:space="720"/>
        </w:sectPr>
      </w:pPr>
    </w:p>
    <w:p w:rsidR="00E91275" w:rsidRDefault="00CE547F">
      <w:pPr>
        <w:spacing w:before="15" w:after="0" w:line="240" w:lineRule="auto"/>
        <w:ind w:left="117" w:right="-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16"/>
          <w:sz w:val="30"/>
          <w:szCs w:val="30"/>
        </w:rPr>
        <w:lastRenderedPageBreak/>
        <w:t>Listenin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sz w:val="30"/>
          <w:szCs w:val="30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  <w:spacing w:val="32"/>
          <w:w w:val="1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24"/>
          <w:w w:val="116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16"/>
          <w:sz w:val="30"/>
          <w:szCs w:val="30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8"/>
          <w:w w:val="1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sz w:val="30"/>
          <w:szCs w:val="30"/>
        </w:rPr>
        <w:t>5</w: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6" w:after="0" w:line="200" w:lineRule="exact"/>
        <w:rPr>
          <w:sz w:val="20"/>
          <w:szCs w:val="20"/>
        </w:rPr>
      </w:pPr>
    </w:p>
    <w:p w:rsidR="00E91275" w:rsidRDefault="00CE547F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17"/>
          <w:sz w:val="26"/>
          <w:szCs w:val="26"/>
        </w:rPr>
        <w:t>Script</w:t>
      </w:r>
    </w:p>
    <w:p w:rsidR="00E91275" w:rsidRDefault="00E91275">
      <w:pPr>
        <w:spacing w:before="7" w:after="0" w:line="180" w:lineRule="exact"/>
        <w:rPr>
          <w:sz w:val="18"/>
          <w:szCs w:val="18"/>
        </w:rPr>
      </w:pPr>
    </w:p>
    <w:p w:rsidR="00E91275" w:rsidRDefault="00CE547F">
      <w:pPr>
        <w:spacing w:after="0" w:line="271" w:lineRule="auto"/>
        <w:ind w:left="117" w:right="4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obs</w:t>
      </w:r>
      <w:r>
        <w:rPr>
          <w:rFonts w:ascii="Times New Roman" w:eastAsia="Times New Roman" w:hAnsi="Times New Roman" w:cs="Times New Roman"/>
          <w:color w:val="2A2A29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born</w:t>
      </w:r>
      <w:r>
        <w:rPr>
          <w:rFonts w:ascii="Times New Roman" w:eastAsia="Times New Roman" w:hAnsi="Times New Roman" w:cs="Times New Roman"/>
          <w:color w:val="2A2A29"/>
          <w:spacing w:val="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anci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color w:val="2A2A29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1955.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w w:val="104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e b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ame</w:t>
      </w:r>
      <w:r>
        <w:rPr>
          <w:rFonts w:ascii="Times New Roman" w:eastAsia="Times New Roman" w:hAnsi="Times New Roman" w:cs="Times New Roman"/>
          <w:color w:val="2A2A29"/>
          <w:spacing w:val="-13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est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13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mp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uters</w:t>
      </w:r>
      <w:r>
        <w:rPr>
          <w:rFonts w:ascii="Times New Roman" w:eastAsia="Times New Roman" w:hAnsi="Times New Roman" w:cs="Times New Roman"/>
          <w:color w:val="2A2A29"/>
          <w:spacing w:val="-13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when</w:t>
      </w:r>
      <w:r>
        <w:rPr>
          <w:rFonts w:ascii="Times New Roman" w:eastAsia="Times New Roman" w:hAnsi="Times New Roman" w:cs="Times New Roman"/>
          <w:color w:val="2A2A29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he</w:t>
      </w:r>
      <w:r>
        <w:rPr>
          <w:rFonts w:ascii="Times New Roman" w:eastAsia="Times New Roman" w:hAnsi="Times New Roman" w:cs="Times New Roman"/>
          <w:color w:val="2A2A29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 xml:space="preserve">a 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na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ger</w:t>
      </w:r>
      <w:r>
        <w:rPr>
          <w:rFonts w:ascii="Times New Roman" w:eastAsia="Times New Roman" w:hAnsi="Times New Roman" w:cs="Times New Roman"/>
          <w:color w:val="2A2A29"/>
          <w:spacing w:val="-11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tend</w:t>
      </w:r>
      <w:r>
        <w:rPr>
          <w:rFonts w:ascii="Times New Roman" w:eastAsia="Times New Roman" w:hAnsi="Times New Roman" w:cs="Times New Roman"/>
          <w:color w:val="2A2A29"/>
          <w:spacing w:val="1"/>
          <w:w w:val="11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15"/>
          <w:w w:val="1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es</w:t>
      </w:r>
      <w:r>
        <w:rPr>
          <w:rFonts w:ascii="Times New Roman" w:eastAsia="Times New Roman" w:hAnsi="Times New Roman" w:cs="Times New Roman"/>
          <w:color w:val="2A2A29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after</w:t>
      </w:r>
      <w:r>
        <w:rPr>
          <w:rFonts w:ascii="Times New Roman" w:eastAsia="Times New Roman" w:hAnsi="Times New Roman" w:cs="Times New Roman"/>
          <w:color w:val="2A2A29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chool</w:t>
      </w:r>
      <w:r>
        <w:rPr>
          <w:rFonts w:ascii="Times New Roman" w:eastAsia="Times New Roman" w:hAnsi="Times New Roman" w:cs="Times New Roman"/>
          <w:color w:val="2A2A29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w w:val="104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w w:val="103"/>
          <w:sz w:val="20"/>
          <w:szCs w:val="20"/>
        </w:rPr>
        <w:t>ew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>le</w:t>
      </w:r>
      <w:r>
        <w:rPr>
          <w:rFonts w:ascii="Times New Roman" w:eastAsia="Times New Roman" w:hAnsi="Times New Roman" w:cs="Times New Roman"/>
          <w:color w:val="2A2A29"/>
          <w:spacing w:val="-1"/>
          <w:w w:val="106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 xml:space="preserve">t </w:t>
      </w:r>
      <w:r>
        <w:rPr>
          <w:rFonts w:ascii="Times New Roman" w:eastAsia="Times New Roman" w:hAnsi="Times New Roman" w:cs="Times New Roman"/>
          <w:color w:val="2A2A29"/>
          <w:spacing w:val="-5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ka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d.</w:t>
      </w:r>
      <w:r>
        <w:rPr>
          <w:rFonts w:ascii="Times New Roman" w:eastAsia="Times New Roman" w:hAnsi="Times New Roman" w:cs="Times New Roman"/>
          <w:color w:val="2A2A29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1974,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obs</w:t>
      </w:r>
      <w:r>
        <w:rPr>
          <w:rFonts w:ascii="Times New Roman" w:eastAsia="Times New Roman" w:hAnsi="Times New Roman" w:cs="Times New Roman"/>
          <w:color w:val="2A2A29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got</w:t>
      </w:r>
      <w:r>
        <w:rPr>
          <w:rFonts w:ascii="Times New Roman" w:eastAsia="Times New Roman" w:hAnsi="Times New Roman" w:cs="Times New Roman"/>
          <w:color w:val="2A2A29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job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chnician</w:t>
      </w:r>
      <w:r>
        <w:rPr>
          <w:rFonts w:ascii="Times New Roman" w:eastAsia="Times New Roman" w:hAnsi="Times New Roman" w:cs="Times New Roman"/>
          <w:color w:val="2A2A29"/>
          <w:spacing w:val="-10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 xml:space="preserve">the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vid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ame</w:t>
      </w:r>
      <w:r>
        <w:rPr>
          <w:rFonts w:ascii="Times New Roman" w:eastAsia="Times New Roman" w:hAnsi="Times New Roman" w:cs="Times New Roman"/>
          <w:color w:val="2A2A29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color w:val="2A2A29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ta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i.</w:t>
      </w:r>
      <w:r>
        <w:rPr>
          <w:rFonts w:ascii="Times New Roman" w:eastAsia="Times New Roman" w:hAnsi="Times New Roman" w:cs="Times New Roman"/>
          <w:color w:val="2A2A29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en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ugh</w:t>
      </w:r>
      <w:r>
        <w:rPr>
          <w:rFonts w:ascii="Times New Roman" w:eastAsia="Times New Roman" w:hAnsi="Times New Roman" w:cs="Times New Roman"/>
          <w:color w:val="2A2A29"/>
          <w:spacing w:val="5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mon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el</w:t>
      </w:r>
      <w:r>
        <w:rPr>
          <w:rFonts w:ascii="Times New Roman" w:eastAsia="Times New Roman" w:hAnsi="Times New Roman" w:cs="Times New Roman"/>
          <w:color w:val="2A2A29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w w:val="112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und</w:t>
      </w:r>
      <w:r>
        <w:rPr>
          <w:rFonts w:ascii="Times New Roman" w:eastAsia="Times New Roman" w:hAnsi="Times New Roman" w:cs="Times New Roman"/>
          <w:color w:val="2A2A29"/>
          <w:spacing w:val="-14"/>
          <w:w w:val="1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ndia</w:t>
      </w:r>
      <w:r>
        <w:rPr>
          <w:rFonts w:ascii="Times New Roman" w:eastAsia="Times New Roman" w:hAnsi="Times New Roman" w:cs="Times New Roman"/>
          <w:color w:val="2A2A29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then</w:t>
      </w:r>
      <w:r>
        <w:rPr>
          <w:rFonts w:ascii="Times New Roman" w:eastAsia="Times New Roman" w:hAnsi="Times New Roman" w:cs="Times New Roman"/>
          <w:color w:val="2A2A29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12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urn</w:t>
      </w:r>
      <w:r>
        <w:rPr>
          <w:rFonts w:ascii="Times New Roman" w:eastAsia="Times New Roman" w:hAnsi="Times New Roman" w:cs="Times New Roman"/>
          <w:color w:val="2A2A29"/>
          <w:spacing w:val="1"/>
          <w:w w:val="11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14"/>
          <w:w w:val="1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ta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i,</w:t>
      </w:r>
      <w:r>
        <w:rPr>
          <w:rFonts w:ascii="Times New Roman" w:eastAsia="Times New Roman" w:hAnsi="Times New Roman" w:cs="Times New Roman"/>
          <w:color w:val="2A2A29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0"/>
          <w:szCs w:val="20"/>
        </w:rPr>
        <w:t>whe</w:t>
      </w:r>
      <w:r>
        <w:rPr>
          <w:rFonts w:ascii="Times New Roman" w:eastAsia="Times New Roman" w:hAnsi="Times New Roman" w:cs="Times New Roman"/>
          <w:color w:val="2A2A29"/>
          <w:spacing w:val="-3"/>
          <w:w w:val="107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he</w:t>
      </w:r>
      <w:r>
        <w:rPr>
          <w:rFonts w:ascii="Times New Roman" w:eastAsia="Times New Roman" w:hAnsi="Times New Roman" w:cs="Times New Roman"/>
          <w:color w:val="2A2A29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met</w:t>
      </w:r>
      <w:r>
        <w:rPr>
          <w:rFonts w:ascii="Times New Roman" w:eastAsia="Times New Roman" w:hAnsi="Times New Roman" w:cs="Times New Roman"/>
          <w:color w:val="2A2A29"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pacing w:val="-8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znia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ter</w:t>
      </w:r>
      <w:r>
        <w:rPr>
          <w:rFonts w:ascii="Times New Roman" w:eastAsia="Times New Roman" w:hAnsi="Times New Roman" w:cs="Times New Roman"/>
          <w:color w:val="2A2A29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und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11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 xml:space="preserve">ain 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pa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-7"/>
          <w:w w:val="10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gital</w:t>
      </w:r>
      <w:r>
        <w:rPr>
          <w:rFonts w:ascii="Times New Roman" w:eastAsia="Times New Roman" w:hAnsi="Times New Roman" w:cs="Times New Roman"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olution,</w:t>
      </w:r>
      <w:r>
        <w:rPr>
          <w:rFonts w:ascii="Times New Roman" w:eastAsia="Times New Roman" w:hAnsi="Times New Roman" w:cs="Times New Roman"/>
          <w:color w:val="2A2A29"/>
          <w:spacing w:val="5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87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ppl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</w:p>
    <w:p w:rsidR="00E91275" w:rsidRDefault="00E91275">
      <w:pPr>
        <w:spacing w:before="1" w:after="0" w:line="170" w:lineRule="exact"/>
        <w:rPr>
          <w:sz w:val="17"/>
          <w:szCs w:val="17"/>
        </w:rPr>
      </w:pPr>
    </w:p>
    <w:p w:rsidR="00E91275" w:rsidRDefault="00CE547F">
      <w:pPr>
        <w:spacing w:after="0" w:line="271" w:lineRule="auto"/>
        <w:ind w:left="117" w:right="4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obs</w:t>
      </w:r>
      <w:r>
        <w:rPr>
          <w:rFonts w:ascii="Times New Roman" w:eastAsia="Times New Roman" w:hAnsi="Times New Roman" w:cs="Times New Roman"/>
          <w:color w:val="2A2A29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ad</w:t>
      </w:r>
      <w:r>
        <w:rPr>
          <w:rFonts w:ascii="Times New Roman" w:eastAsia="Times New Roman" w:hAnsi="Times New Roman" w:cs="Times New Roman"/>
          <w:color w:val="2A2A29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uccess</w:t>
      </w:r>
      <w:r>
        <w:rPr>
          <w:rFonts w:ascii="Times New Roman" w:eastAsia="Times New Roman" w:hAnsi="Times New Roman" w:cs="Times New Roman"/>
          <w:color w:val="2A2A29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Pixa</w:t>
      </w:r>
      <w:r>
        <w:rPr>
          <w:rFonts w:ascii="Times New Roman" w:eastAsia="Times New Roman" w:hAnsi="Times New Roman" w:cs="Times New Roman"/>
          <w:color w:val="2A2A29"/>
          <w:spacing w:val="-17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4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2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w w:val="10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8"/>
          <w:w w:val="11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inni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vies</w:t>
      </w:r>
      <w:r>
        <w:rPr>
          <w:rFonts w:ascii="Times New Roman" w:eastAsia="Times New Roman" w:hAnsi="Times New Roman" w:cs="Times New Roman"/>
          <w:color w:val="2A2A29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uch</w:t>
      </w:r>
      <w:r>
        <w:rPr>
          <w:rFonts w:ascii="Times New Roman" w:eastAsia="Times New Roman" w:hAnsi="Times New Roman" w:cs="Times New Roman"/>
          <w:color w:val="2A2A29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4"/>
          <w:w w:val="78"/>
          <w:sz w:val="20"/>
          <w:szCs w:val="20"/>
        </w:rPr>
        <w:t>‘</w:t>
      </w:r>
      <w:r>
        <w:rPr>
          <w:rFonts w:ascii="Times New Roman" w:eastAsia="Times New Roman" w:hAnsi="Times New Roman" w:cs="Times New Roman"/>
          <w:color w:val="2A2A29"/>
          <w:spacing w:val="-15"/>
          <w:w w:val="96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w w:val="108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w w:val="94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4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y’</w:t>
      </w:r>
      <w:r>
        <w:rPr>
          <w:rFonts w:ascii="Times New Roman" w:eastAsia="Times New Roman" w:hAnsi="Times New Roman" w:cs="Times New Roman"/>
          <w:color w:val="2A2A29"/>
          <w:spacing w:val="-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78"/>
          <w:sz w:val="20"/>
          <w:szCs w:val="20"/>
        </w:rPr>
        <w:t>‘</w:t>
      </w:r>
      <w:r>
        <w:rPr>
          <w:rFonts w:ascii="Times New Roman" w:eastAsia="Times New Roman" w:hAnsi="Times New Roman" w:cs="Times New Roman"/>
          <w:color w:val="2A2A29"/>
          <w:spacing w:val="-3"/>
          <w:w w:val="98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indi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98"/>
          <w:sz w:val="20"/>
          <w:szCs w:val="20"/>
        </w:rPr>
        <w:t xml:space="preserve">g </w:t>
      </w:r>
      <w:proofErr w:type="spellStart"/>
      <w:r>
        <w:rPr>
          <w:rFonts w:ascii="Times New Roman" w:eastAsia="Times New Roman" w:hAnsi="Times New Roman" w:cs="Times New Roman"/>
          <w:color w:val="2A2A29"/>
          <w:spacing w:val="-3"/>
          <w:w w:val="10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em</w:t>
      </w:r>
      <w:r>
        <w:rPr>
          <w:rFonts w:ascii="Times New Roman" w:eastAsia="Times New Roman" w:hAnsi="Times New Roman" w:cs="Times New Roman"/>
          <w:color w:val="2A2A29"/>
          <w:spacing w:val="-8"/>
          <w:w w:val="110"/>
          <w:sz w:val="20"/>
          <w:szCs w:val="20"/>
        </w:rPr>
        <w:t>o</w:t>
      </w:r>
      <w:proofErr w:type="spellEnd"/>
      <w:r>
        <w:rPr>
          <w:rFonts w:ascii="Times New Roman" w:eastAsia="Times New Roman" w:hAnsi="Times New Roman" w:cs="Times New Roman"/>
          <w:color w:val="2A2A29"/>
          <w:spacing w:val="-52"/>
          <w:w w:val="78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di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ctober</w:t>
      </w:r>
      <w:r>
        <w:rPr>
          <w:rFonts w:ascii="Times New Roman" w:eastAsia="Times New Roman" w:hAnsi="Times New Roman" w:cs="Times New Roman"/>
          <w:color w:val="2A2A29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2011.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56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ears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>old.</w:t>
      </w:r>
    </w:p>
    <w:p w:rsidR="00E91275" w:rsidRDefault="00E91275">
      <w:pPr>
        <w:spacing w:before="1" w:after="0" w:line="170" w:lineRule="exact"/>
        <w:rPr>
          <w:sz w:val="17"/>
          <w:szCs w:val="17"/>
        </w:rPr>
      </w:pPr>
    </w:p>
    <w:p w:rsidR="00E91275" w:rsidRDefault="00CE547F">
      <w:pPr>
        <w:spacing w:after="0" w:line="271" w:lineRule="auto"/>
        <w:ind w:left="117" w:right="9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pple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ade</w:t>
      </w:r>
      <w:r>
        <w:rPr>
          <w:rFonts w:ascii="Times New Roman" w:eastAsia="Times New Roman" w:hAnsi="Times New Roman" w:cs="Times New Roman"/>
          <w:color w:val="2A2A29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inn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4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oducts</w:t>
      </w:r>
      <w:r>
        <w:rPr>
          <w:rFonts w:ascii="Times New Roman" w:eastAsia="Times New Roman" w:hAnsi="Times New Roman" w:cs="Times New Roman"/>
          <w:color w:val="2A2A29"/>
          <w:spacing w:val="-12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2"/>
          <w:w w:val="10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 xml:space="preserve">d,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hon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5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ad</w:t>
      </w:r>
      <w:r>
        <w:rPr>
          <w:rFonts w:ascii="Times New Roman" w:eastAsia="Times New Roman" w:hAnsi="Times New Roman" w:cs="Times New Roman"/>
          <w:color w:val="2A2A29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ac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mp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ute</w:t>
      </w:r>
      <w:r>
        <w:rPr>
          <w:rFonts w:ascii="Times New Roman" w:eastAsia="Times New Roman" w:hAnsi="Times New Roman" w:cs="Times New Roman"/>
          <w:color w:val="2A2A29"/>
          <w:spacing w:val="-19"/>
          <w:w w:val="11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-13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obs</w:t>
      </w:r>
      <w:r>
        <w:rPr>
          <w:rFonts w:ascii="Times New Roman" w:eastAsia="Times New Roman" w:hAnsi="Times New Roman" w:cs="Times New Roman"/>
          <w:color w:val="2A2A29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>fam</w:t>
      </w:r>
      <w:r>
        <w:rPr>
          <w:rFonts w:ascii="Times New Roman" w:eastAsia="Times New Roman" w:hAnsi="Times New Roman" w:cs="Times New Roman"/>
          <w:color w:val="2A2A29"/>
          <w:spacing w:val="-1"/>
          <w:w w:val="106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 xml:space="preserve">us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for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his</w:t>
      </w:r>
      <w:r>
        <w:rPr>
          <w:rFonts w:ascii="Times New Roman" w:eastAsia="Times New Roman" w:hAnsi="Times New Roman" w:cs="Times New Roman"/>
          <w:color w:val="2A2A29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tion</w:t>
      </w:r>
      <w:r>
        <w:rPr>
          <w:rFonts w:ascii="Times New Roman" w:eastAsia="Times New Roman" w:hAnsi="Times New Roman" w:cs="Times New Roman"/>
          <w:color w:val="2A2A29"/>
          <w:spacing w:val="-8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des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gn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w w:val="94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color w:val="2A2A29"/>
          <w:spacing w:val="-3"/>
          <w:w w:val="105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</w:p>
    <w:p w:rsidR="00E91275" w:rsidRDefault="00E91275">
      <w:pPr>
        <w:spacing w:before="1" w:after="0" w:line="170" w:lineRule="exact"/>
        <w:rPr>
          <w:sz w:val="17"/>
          <w:szCs w:val="17"/>
        </w:rPr>
      </w:pPr>
    </w:p>
    <w:p w:rsidR="00E91275" w:rsidRDefault="00CE547F">
      <w:pPr>
        <w:spacing w:after="0" w:line="271" w:lineRule="auto"/>
        <w:ind w:left="117" w:right="-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obs</w:t>
      </w:r>
      <w:r>
        <w:rPr>
          <w:rFonts w:ascii="Times New Roman" w:eastAsia="Times New Roman" w:hAnsi="Times New Roman" w:cs="Times New Roman"/>
          <w:color w:val="2A2A29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8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zniak</w:t>
      </w:r>
      <w:r>
        <w:rPr>
          <w:rFonts w:ascii="Times New Roman" w:eastAsia="Times New Roman" w:hAnsi="Times New Roman" w:cs="Times New Roman"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und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11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pple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1976.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85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 xml:space="preserve">obs 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per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uad</w:t>
      </w:r>
      <w:r>
        <w:rPr>
          <w:rFonts w:ascii="Times New Roman" w:eastAsia="Times New Roman" w:hAnsi="Times New Roman" w:cs="Times New Roman"/>
          <w:color w:val="2A2A29"/>
          <w:spacing w:val="1"/>
          <w:w w:val="11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13"/>
          <w:w w:val="1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8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zniak</w:t>
      </w:r>
      <w:r>
        <w:rPr>
          <w:rFonts w:ascii="Times New Roman" w:eastAsia="Times New Roman" w:hAnsi="Times New Roman" w:cs="Times New Roman"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mp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uter</w:t>
      </w:r>
      <w:r>
        <w:rPr>
          <w:rFonts w:ascii="Times New Roman" w:eastAsia="Times New Roman" w:hAnsi="Times New Roman" w:cs="Times New Roman"/>
          <w:color w:val="2A2A29"/>
          <w:spacing w:val="-10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ell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-15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ogethe</w:t>
      </w:r>
      <w:r>
        <w:rPr>
          <w:rFonts w:ascii="Times New Roman" w:eastAsia="Times New Roman" w:hAnsi="Times New Roman" w:cs="Times New Roman"/>
          <w:color w:val="2A2A29"/>
          <w:spacing w:val="-17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elop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13"/>
          <w:w w:val="10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first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w w:val="103"/>
          <w:sz w:val="20"/>
          <w:szCs w:val="20"/>
        </w:rPr>
        <w:t xml:space="preserve">all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mp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uter</w:t>
      </w:r>
      <w:r>
        <w:rPr>
          <w:rFonts w:ascii="Times New Roman" w:eastAsia="Times New Roman" w:hAnsi="Times New Roman" w:cs="Times New Roman"/>
          <w:color w:val="2A2A29"/>
          <w:spacing w:val="-10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ith</w:t>
      </w:r>
      <w:r>
        <w:rPr>
          <w:rFonts w:ascii="Times New Roman" w:eastAsia="Times New Roman" w:hAnsi="Times New Roman" w:cs="Times New Roman"/>
          <w:color w:val="2A2A29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w w:val="106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8"/>
          <w:w w:val="106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>-f</w:t>
      </w:r>
      <w:r>
        <w:rPr>
          <w:rFonts w:ascii="Times New Roman" w:eastAsia="Times New Roman" w:hAnsi="Times New Roman" w:cs="Times New Roman"/>
          <w:color w:val="2A2A29"/>
          <w:spacing w:val="1"/>
          <w:w w:val="106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>iendly</w:t>
      </w:r>
      <w:r>
        <w:rPr>
          <w:rFonts w:ascii="Times New Roman" w:eastAsia="Times New Roman" w:hAnsi="Times New Roman" w:cs="Times New Roman"/>
          <w:color w:val="2A2A29"/>
          <w:spacing w:val="-6"/>
          <w:w w:val="10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face</w:t>
      </w:r>
      <w:r>
        <w:rPr>
          <w:rFonts w:ascii="Times New Roman" w:eastAsia="Times New Roman" w:hAnsi="Times New Roman" w:cs="Times New Roman"/>
          <w:color w:val="2A2A29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uccessful.</w:t>
      </w:r>
      <w:r>
        <w:rPr>
          <w:rFonts w:ascii="Times New Roman" w:eastAsia="Times New Roman" w:hAnsi="Times New Roman" w:cs="Times New Roman"/>
          <w:color w:val="2A2A29"/>
          <w:spacing w:val="-9"/>
          <w:w w:val="10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obs</w:t>
      </w:r>
      <w:r>
        <w:rPr>
          <w:rFonts w:ascii="Times New Roman" w:eastAsia="Times New Roman" w:hAnsi="Times New Roman" w:cs="Times New Roman"/>
          <w:color w:val="2A2A29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uilt</w:t>
      </w:r>
      <w:r>
        <w:rPr>
          <w:rFonts w:ascii="Times New Roman" w:eastAsia="Times New Roman" w:hAnsi="Times New Roman" w:cs="Times New Roman"/>
          <w:color w:val="2A2A29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mp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uter</w:t>
      </w:r>
      <w:r>
        <w:rPr>
          <w:rFonts w:ascii="Times New Roman" w:eastAsia="Times New Roman" w:hAnsi="Times New Roman" w:cs="Times New Roman"/>
          <w:color w:val="2A2A29"/>
          <w:spacing w:val="-10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on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which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 xml:space="preserve">the </w:t>
      </w:r>
      <w:r>
        <w:rPr>
          <w:rFonts w:ascii="Times New Roman" w:eastAsia="Times New Roman" w:hAnsi="Times New Roman" w:cs="Times New Roman"/>
          <w:color w:val="2A2A29"/>
          <w:spacing w:val="-8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orld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ide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8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pacing w:val="-3"/>
          <w:w w:val="107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d.</w:t>
      </w:r>
    </w:p>
    <w:p w:rsidR="00E91275" w:rsidRDefault="00E91275">
      <w:pPr>
        <w:spacing w:before="1" w:after="0" w:line="170" w:lineRule="exact"/>
        <w:rPr>
          <w:sz w:val="17"/>
          <w:szCs w:val="17"/>
        </w:rPr>
      </w:pPr>
    </w:p>
    <w:p w:rsidR="00E91275" w:rsidRDefault="00CE547F">
      <w:pPr>
        <w:spacing w:after="0" w:line="271" w:lineRule="auto"/>
        <w:ind w:left="117" w:right="-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pacing w:val="-3"/>
          <w:w w:val="85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ob</w:t>
      </w:r>
      <w:r>
        <w:rPr>
          <w:rFonts w:ascii="Times New Roman" w:eastAsia="Times New Roman" w:hAnsi="Times New Roman" w:cs="Times New Roman"/>
          <w:color w:val="2A2A29"/>
          <w:spacing w:val="-5"/>
          <w:w w:val="10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w w:val="78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advice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for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uccess</w:t>
      </w:r>
      <w:r>
        <w:rPr>
          <w:rFonts w:ascii="Times New Roman" w:eastAsia="Times New Roman" w:hAnsi="Times New Roman" w:cs="Times New Roman"/>
          <w:color w:val="2A2A29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5"/>
          <w:w w:val="96"/>
          <w:sz w:val="20"/>
          <w:szCs w:val="20"/>
        </w:rPr>
        <w:t>“</w:t>
      </w:r>
      <w:r>
        <w:rPr>
          <w:rFonts w:ascii="Times New Roman" w:eastAsia="Times New Roman" w:hAnsi="Times New Roman" w:cs="Times New Roman"/>
          <w:color w:val="2A2A29"/>
          <w:spacing w:val="-12"/>
          <w:w w:val="96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96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w w:val="96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-4"/>
          <w:w w:val="96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color w:val="2A2A29"/>
          <w:spacing w:val="-1"/>
          <w:w w:val="96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w w:val="96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2"/>
          <w:w w:val="9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got</w:t>
      </w:r>
      <w:r>
        <w:rPr>
          <w:rFonts w:ascii="Times New Roman" w:eastAsia="Times New Roman" w:hAnsi="Times New Roman" w:cs="Times New Roman"/>
          <w:color w:val="2A2A29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find</w:t>
      </w:r>
      <w:r>
        <w:rPr>
          <w:rFonts w:ascii="Times New Roman" w:eastAsia="Times New Roman" w:hAnsi="Times New Roman" w:cs="Times New Roman"/>
          <w:color w:val="2A2A29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0"/>
          <w:szCs w:val="20"/>
        </w:rPr>
        <w:t xml:space="preserve">u </w:t>
      </w:r>
      <w:r>
        <w:rPr>
          <w:rFonts w:ascii="Times New Roman" w:eastAsia="Times New Roman" w:hAnsi="Times New Roman" w:cs="Times New Roman"/>
          <w:color w:val="2A2A29"/>
          <w:w w:val="104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color w:val="2A2A29"/>
          <w:spacing w:val="-3"/>
          <w:w w:val="10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w w:val="95"/>
          <w:sz w:val="20"/>
          <w:szCs w:val="20"/>
        </w:rPr>
        <w:t>”</w:t>
      </w:r>
    </w:p>
    <w:p w:rsidR="00E91275" w:rsidRDefault="00E91275">
      <w:pPr>
        <w:spacing w:before="3" w:after="0" w:line="140" w:lineRule="exact"/>
        <w:rPr>
          <w:sz w:val="14"/>
          <w:szCs w:val="14"/>
        </w:rPr>
      </w:pPr>
    </w:p>
    <w:p w:rsidR="00E91275" w:rsidRDefault="00CE547F">
      <w:pPr>
        <w:spacing w:after="0" w:line="240" w:lineRule="auto"/>
        <w:ind w:right="-20"/>
        <w:jc w:val="right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2A2A29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2A2A29"/>
          <w:sz w:val="17"/>
          <w:szCs w:val="17"/>
        </w:rPr>
        <w:t>ce:</w:t>
      </w:r>
      <w:r>
        <w:rPr>
          <w:rFonts w:ascii="Times New Roman" w:eastAsia="Times New Roman" w:hAnsi="Times New Roman" w:cs="Times New Roman"/>
          <w:color w:val="2A2A29"/>
          <w:spacing w:val="1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w w:val="94"/>
          <w:sz w:val="17"/>
          <w:szCs w:val="17"/>
        </w:rPr>
        <w:t>W</w:t>
      </w:r>
      <w:r>
        <w:rPr>
          <w:rFonts w:ascii="Times New Roman" w:eastAsia="Times New Roman" w:hAnsi="Times New Roman" w:cs="Times New Roman"/>
          <w:color w:val="2A2A29"/>
          <w:w w:val="99"/>
          <w:sz w:val="17"/>
          <w:szCs w:val="17"/>
        </w:rPr>
        <w:t>ik</w:t>
      </w:r>
      <w:r>
        <w:rPr>
          <w:rFonts w:ascii="Times New Roman" w:eastAsia="Times New Roman" w:hAnsi="Times New Roman" w:cs="Times New Roman"/>
          <w:color w:val="2A2A29"/>
          <w:w w:val="108"/>
          <w:sz w:val="17"/>
          <w:szCs w:val="17"/>
        </w:rPr>
        <w:t>ip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2A2A29"/>
          <w:w w:val="108"/>
          <w:sz w:val="17"/>
          <w:szCs w:val="17"/>
        </w:rPr>
        <w:t>di</w:t>
      </w:r>
      <w:r>
        <w:rPr>
          <w:rFonts w:ascii="Times New Roman" w:eastAsia="Times New Roman" w:hAnsi="Times New Roman" w:cs="Times New Roman"/>
          <w:color w:val="2A2A29"/>
          <w:w w:val="112"/>
          <w:sz w:val="17"/>
          <w:szCs w:val="17"/>
        </w:rPr>
        <w:t>a</w:t>
      </w:r>
    </w:p>
    <w:p w:rsidR="00E91275" w:rsidRDefault="00E91275">
      <w:pPr>
        <w:spacing w:before="5" w:after="0" w:line="180" w:lineRule="exact"/>
        <w:rPr>
          <w:sz w:val="18"/>
          <w:szCs w:val="18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CE547F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7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T.</w:t>
      </w:r>
    </w:p>
    <w:p w:rsidR="00E91275" w:rsidRDefault="00E91275">
      <w:pPr>
        <w:spacing w:before="7" w:after="0" w:line="170" w:lineRule="exact"/>
        <w:rPr>
          <w:sz w:val="17"/>
          <w:szCs w:val="17"/>
        </w:rPr>
      </w:pPr>
    </w:p>
    <w:p w:rsidR="00E91275" w:rsidRDefault="00CE547F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)</w:t>
      </w:r>
      <w:r>
        <w:rPr>
          <w:rFonts w:ascii="Arial" w:eastAsia="Arial" w:hAnsi="Arial" w:cs="Arial"/>
          <w:b/>
          <w:bCs/>
          <w:color w:val="2A2A29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co-founder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8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b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)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associate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)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3"/>
          <w:sz w:val="20"/>
          <w:szCs w:val="20"/>
        </w:rPr>
        <w:t>to;</w:t>
      </w:r>
    </w:p>
    <w:p w:rsidR="00E91275" w:rsidRDefault="00CE547F">
      <w:pPr>
        <w:spacing w:before="25" w:after="0" w:line="229" w:lineRule="exact"/>
        <w:ind w:left="365" w:right="2347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)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founded</w:t>
      </w:r>
      <w:proofErr w:type="gramEnd"/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)</w:t>
      </w:r>
      <w:r>
        <w:rPr>
          <w:rFonts w:ascii="Arial" w:eastAsia="Arial" w:hAnsi="Arial" w:cs="Arial"/>
          <w:b/>
          <w:bCs/>
          <w:color w:val="2A2A29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it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f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)</w:t>
      </w:r>
      <w:r>
        <w:rPr>
          <w:rFonts w:ascii="Arial" w:eastAsia="Arial" w:hAnsi="Arial" w:cs="Arial"/>
          <w:b/>
          <w:bCs/>
          <w:color w:val="2A2A29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7"/>
          <w:sz w:val="20"/>
          <w:szCs w:val="20"/>
        </w:rPr>
        <w:t>on.</w:t>
      </w:r>
    </w:p>
    <w:p w:rsidR="00E91275" w:rsidRDefault="00CE547F">
      <w:pPr>
        <w:spacing w:before="27" w:after="0" w:line="240" w:lineRule="auto"/>
        <w:ind w:right="-20"/>
        <w:rPr>
          <w:rFonts w:ascii="Times New Roman" w:eastAsia="Times New Roman" w:hAnsi="Times New Roman" w:cs="Times New Roman"/>
          <w:sz w:val="26"/>
          <w:szCs w:val="2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2"/>
          <w:w w:val="121"/>
          <w:sz w:val="26"/>
          <w:szCs w:val="26"/>
        </w:rPr>
        <w:lastRenderedPageBreak/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21"/>
          <w:sz w:val="26"/>
          <w:szCs w:val="2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9"/>
          <w:sz w:val="26"/>
          <w:szCs w:val="26"/>
        </w:rPr>
        <w:t>5A</w:t>
      </w:r>
    </w:p>
    <w:p w:rsidR="00E91275" w:rsidRDefault="00E91275">
      <w:pPr>
        <w:spacing w:before="8" w:after="0" w:line="160" w:lineRule="exact"/>
        <w:rPr>
          <w:sz w:val="16"/>
          <w:szCs w:val="16"/>
        </w:rPr>
      </w:pPr>
    </w:p>
    <w:p w:rsidR="00E91275" w:rsidRDefault="00CE547F">
      <w:pPr>
        <w:spacing w:after="0" w:line="263" w:lineRule="auto"/>
        <w:ind w:left="284" w:right="472" w:hanging="284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compute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proofErr w:type="gramEnd"/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programming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10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scary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ge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the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han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of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powers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</w:p>
    <w:p w:rsidR="00E91275" w:rsidRDefault="00E91275">
      <w:pPr>
        <w:spacing w:after="0" w:line="160" w:lineRule="exact"/>
        <w:rPr>
          <w:sz w:val="16"/>
          <w:szCs w:val="16"/>
        </w:rPr>
      </w:pPr>
    </w:p>
    <w:p w:rsidR="00E91275" w:rsidRDefault="00CE547F">
      <w:pPr>
        <w:spacing w:after="0" w:line="263" w:lineRule="auto"/>
        <w:ind w:left="283" w:right="68" w:hanging="283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1"/>
          <w:sz w:val="20"/>
          <w:szCs w:val="20"/>
        </w:rPr>
        <w:t>Th</w:t>
      </w:r>
      <w:r>
        <w:rPr>
          <w:rFonts w:ascii="Arial" w:eastAsia="Arial" w:hAnsi="Arial" w:cs="Arial"/>
          <w:color w:val="2A2A29"/>
          <w:w w:val="91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4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bigges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technolog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wan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children 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lear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coding.</w:t>
      </w:r>
    </w:p>
    <w:p w:rsidR="00E91275" w:rsidRDefault="00CE547F">
      <w:pPr>
        <w:spacing w:before="8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T.</w:t>
      </w:r>
    </w:p>
    <w:p w:rsidR="00E91275" w:rsidRDefault="00CE547F">
      <w:pPr>
        <w:spacing w:before="30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Codin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4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lik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playin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5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sport.</w:t>
      </w:r>
    </w:p>
    <w:p w:rsidR="00E91275" w:rsidRPr="009828BF" w:rsidRDefault="00CE547F">
      <w:pPr>
        <w:spacing w:before="30" w:after="0" w:line="240" w:lineRule="auto"/>
        <w:ind w:left="283" w:right="-20"/>
        <w:rPr>
          <w:rFonts w:ascii="Arial" w:eastAsia="Arial" w:hAnsi="Arial" w:cs="Arial"/>
          <w:sz w:val="20"/>
          <w:szCs w:val="20"/>
          <w:lang w:val="fr-FR"/>
        </w:rPr>
      </w:pPr>
      <w:r w:rsidRPr="009828BF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fr-FR"/>
        </w:rPr>
        <w:t>4</w:t>
      </w:r>
      <w:r w:rsidRPr="009828BF">
        <w:rPr>
          <w:rFonts w:ascii="Arial" w:eastAsia="Arial" w:hAnsi="Arial" w:cs="Arial"/>
          <w:b/>
          <w:bCs/>
          <w:color w:val="2A2A29"/>
          <w:sz w:val="20"/>
          <w:szCs w:val="20"/>
          <w:lang w:val="fr-FR"/>
        </w:rPr>
        <w:t>.</w:t>
      </w:r>
      <w:r w:rsidRPr="009828BF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fr-FR"/>
        </w:rPr>
        <w:t xml:space="preserve"> </w:t>
      </w:r>
      <w:r w:rsidRPr="009828BF">
        <w:rPr>
          <w:rFonts w:ascii="Arial" w:eastAsia="Arial" w:hAnsi="Arial" w:cs="Arial"/>
          <w:color w:val="2A2A29"/>
          <w:sz w:val="20"/>
          <w:szCs w:val="20"/>
          <w:lang w:val="fr-FR"/>
        </w:rPr>
        <w:t>T</w:t>
      </w:r>
    </w:p>
    <w:p w:rsidR="00E91275" w:rsidRPr="009828BF" w:rsidRDefault="00CE547F">
      <w:pPr>
        <w:spacing w:before="30" w:after="0" w:line="240" w:lineRule="auto"/>
        <w:ind w:left="283" w:right="-20"/>
        <w:rPr>
          <w:rFonts w:ascii="Arial" w:eastAsia="Arial" w:hAnsi="Arial" w:cs="Arial"/>
          <w:sz w:val="20"/>
          <w:szCs w:val="20"/>
          <w:lang w:val="fr-FR"/>
        </w:rPr>
      </w:pPr>
      <w:r w:rsidRPr="009828BF">
        <w:rPr>
          <w:rFonts w:ascii="Arial" w:eastAsia="Arial" w:hAnsi="Arial" w:cs="Arial"/>
          <w:b/>
          <w:bCs/>
          <w:color w:val="2A2A29"/>
          <w:spacing w:val="-2"/>
          <w:sz w:val="20"/>
          <w:szCs w:val="20"/>
          <w:lang w:val="fr-FR"/>
        </w:rPr>
        <w:t>5</w:t>
      </w:r>
      <w:r w:rsidRPr="009828BF">
        <w:rPr>
          <w:rFonts w:ascii="Arial" w:eastAsia="Arial" w:hAnsi="Arial" w:cs="Arial"/>
          <w:b/>
          <w:bCs/>
          <w:color w:val="2A2A29"/>
          <w:sz w:val="20"/>
          <w:szCs w:val="20"/>
          <w:lang w:val="fr-FR"/>
        </w:rPr>
        <w:t>.</w:t>
      </w:r>
      <w:r w:rsidRPr="009828BF">
        <w:rPr>
          <w:rFonts w:ascii="Arial" w:eastAsia="Arial" w:hAnsi="Arial" w:cs="Arial"/>
          <w:b/>
          <w:bCs/>
          <w:color w:val="2A2A29"/>
          <w:spacing w:val="28"/>
          <w:sz w:val="20"/>
          <w:szCs w:val="20"/>
          <w:lang w:val="fr-FR"/>
        </w:rPr>
        <w:t xml:space="preserve"> </w:t>
      </w:r>
      <w:r w:rsidRPr="009828BF">
        <w:rPr>
          <w:rFonts w:ascii="Arial" w:eastAsia="Arial" w:hAnsi="Arial" w:cs="Arial"/>
          <w:color w:val="2A2A29"/>
          <w:spacing w:val="-24"/>
          <w:sz w:val="20"/>
          <w:szCs w:val="20"/>
          <w:lang w:val="fr-FR"/>
        </w:rPr>
        <w:t>F</w:t>
      </w:r>
      <w:r w:rsidRPr="009828BF">
        <w:rPr>
          <w:rFonts w:ascii="Arial" w:eastAsia="Arial" w:hAnsi="Arial" w:cs="Arial"/>
          <w:color w:val="2A2A29"/>
          <w:sz w:val="20"/>
          <w:szCs w:val="20"/>
          <w:lang w:val="fr-FR"/>
        </w:rPr>
        <w:t>.</w:t>
      </w:r>
      <w:r w:rsidRPr="009828BF">
        <w:rPr>
          <w:rFonts w:ascii="Arial" w:eastAsia="Arial" w:hAnsi="Arial" w:cs="Arial"/>
          <w:color w:val="2A2A29"/>
          <w:spacing w:val="-20"/>
          <w:sz w:val="20"/>
          <w:szCs w:val="20"/>
          <w:lang w:val="fr-FR"/>
        </w:rPr>
        <w:t xml:space="preserve"> </w:t>
      </w:r>
      <w:r w:rsidRPr="009828BF">
        <w:rPr>
          <w:rFonts w:ascii="Arial" w:eastAsia="Arial" w:hAnsi="Arial" w:cs="Arial"/>
          <w:color w:val="2A2A29"/>
          <w:spacing w:val="-2"/>
          <w:sz w:val="20"/>
          <w:szCs w:val="20"/>
          <w:lang w:val="fr-FR"/>
        </w:rPr>
        <w:t>Code.or</w:t>
      </w:r>
      <w:r w:rsidRPr="009828BF">
        <w:rPr>
          <w:rFonts w:ascii="Arial" w:eastAsia="Arial" w:hAnsi="Arial" w:cs="Arial"/>
          <w:color w:val="2A2A29"/>
          <w:sz w:val="20"/>
          <w:szCs w:val="20"/>
          <w:lang w:val="fr-FR"/>
        </w:rPr>
        <w:t>g</w:t>
      </w:r>
      <w:r w:rsidRPr="009828BF">
        <w:rPr>
          <w:rFonts w:ascii="Arial" w:eastAsia="Arial" w:hAnsi="Arial" w:cs="Arial"/>
          <w:color w:val="2A2A29"/>
          <w:spacing w:val="-12"/>
          <w:sz w:val="20"/>
          <w:szCs w:val="20"/>
          <w:lang w:val="fr-FR"/>
        </w:rPr>
        <w:t xml:space="preserve"> </w:t>
      </w:r>
      <w:proofErr w:type="spellStart"/>
      <w:r w:rsidRPr="009828BF">
        <w:rPr>
          <w:rFonts w:ascii="Arial" w:eastAsia="Arial" w:hAnsi="Arial" w:cs="Arial"/>
          <w:color w:val="2A2A29"/>
          <w:spacing w:val="-2"/>
          <w:sz w:val="20"/>
          <w:szCs w:val="20"/>
          <w:lang w:val="fr-FR"/>
        </w:rPr>
        <w:t>i</w:t>
      </w:r>
      <w:r w:rsidRPr="009828BF">
        <w:rPr>
          <w:rFonts w:ascii="Arial" w:eastAsia="Arial" w:hAnsi="Arial" w:cs="Arial"/>
          <w:color w:val="2A2A29"/>
          <w:sz w:val="20"/>
          <w:szCs w:val="20"/>
          <w:lang w:val="fr-FR"/>
        </w:rPr>
        <w:t>s</w:t>
      </w:r>
      <w:proofErr w:type="spellEnd"/>
      <w:r w:rsidRPr="009828BF">
        <w:rPr>
          <w:rFonts w:ascii="Arial" w:eastAsia="Arial" w:hAnsi="Arial" w:cs="Arial"/>
          <w:color w:val="2A2A29"/>
          <w:spacing w:val="-8"/>
          <w:sz w:val="20"/>
          <w:szCs w:val="20"/>
          <w:lang w:val="fr-FR"/>
        </w:rPr>
        <w:t xml:space="preserve"> </w:t>
      </w:r>
      <w:r w:rsidRPr="009828BF">
        <w:rPr>
          <w:rFonts w:ascii="Arial" w:eastAsia="Arial" w:hAnsi="Arial" w:cs="Arial"/>
          <w:color w:val="2A2A29"/>
          <w:sz w:val="20"/>
          <w:szCs w:val="20"/>
          <w:lang w:val="fr-FR"/>
        </w:rPr>
        <w:t>a</w:t>
      </w:r>
      <w:r w:rsidRPr="009828BF">
        <w:rPr>
          <w:rFonts w:ascii="Arial" w:eastAsia="Arial" w:hAnsi="Arial" w:cs="Arial"/>
          <w:color w:val="2A2A29"/>
          <w:spacing w:val="-16"/>
          <w:sz w:val="20"/>
          <w:szCs w:val="20"/>
          <w:lang w:val="fr-FR"/>
        </w:rPr>
        <w:t xml:space="preserve"> </w:t>
      </w:r>
      <w:r w:rsidRPr="009828BF">
        <w:rPr>
          <w:rFonts w:ascii="Arial" w:eastAsia="Arial" w:hAnsi="Arial" w:cs="Arial"/>
          <w:color w:val="2A2A29"/>
          <w:spacing w:val="-2"/>
          <w:w w:val="96"/>
          <w:sz w:val="20"/>
          <w:szCs w:val="20"/>
          <w:lang w:val="fr-FR"/>
        </w:rPr>
        <w:t>non-profi</w:t>
      </w:r>
      <w:r w:rsidRPr="009828BF">
        <w:rPr>
          <w:rFonts w:ascii="Arial" w:eastAsia="Arial" w:hAnsi="Arial" w:cs="Arial"/>
          <w:color w:val="2A2A29"/>
          <w:w w:val="96"/>
          <w:sz w:val="20"/>
          <w:szCs w:val="20"/>
          <w:lang w:val="fr-FR"/>
        </w:rPr>
        <w:t>t</w:t>
      </w:r>
      <w:r w:rsidRPr="009828BF">
        <w:rPr>
          <w:rFonts w:ascii="Arial" w:eastAsia="Arial" w:hAnsi="Arial" w:cs="Arial"/>
          <w:color w:val="2A2A29"/>
          <w:spacing w:val="6"/>
          <w:w w:val="96"/>
          <w:sz w:val="20"/>
          <w:szCs w:val="20"/>
          <w:lang w:val="fr-FR"/>
        </w:rPr>
        <w:t xml:space="preserve"> </w:t>
      </w:r>
      <w:proofErr w:type="spellStart"/>
      <w:r w:rsidRPr="009828BF">
        <w:rPr>
          <w:rFonts w:ascii="Arial" w:eastAsia="Arial" w:hAnsi="Arial" w:cs="Arial"/>
          <w:color w:val="2A2A29"/>
          <w:spacing w:val="-2"/>
          <w:sz w:val="20"/>
          <w:szCs w:val="20"/>
          <w:lang w:val="fr-FR"/>
        </w:rPr>
        <w:t>foundation</w:t>
      </w:r>
      <w:proofErr w:type="spellEnd"/>
      <w:r w:rsidRPr="009828BF">
        <w:rPr>
          <w:rFonts w:ascii="Arial" w:eastAsia="Arial" w:hAnsi="Arial" w:cs="Arial"/>
          <w:color w:val="2A2A29"/>
          <w:spacing w:val="-2"/>
          <w:sz w:val="20"/>
          <w:szCs w:val="20"/>
          <w:lang w:val="fr-FR"/>
        </w:rPr>
        <w:t>.</w:t>
      </w:r>
    </w:p>
    <w:p w:rsidR="00E91275" w:rsidRPr="009828BF" w:rsidRDefault="00E91275">
      <w:pPr>
        <w:spacing w:before="2" w:after="0" w:line="180" w:lineRule="exact"/>
        <w:rPr>
          <w:sz w:val="18"/>
          <w:szCs w:val="18"/>
          <w:lang w:val="fr-FR"/>
        </w:rPr>
      </w:pPr>
    </w:p>
    <w:p w:rsidR="00E91275" w:rsidRDefault="00CE547F">
      <w:pPr>
        <w:spacing w:after="0" w:line="263" w:lineRule="auto"/>
        <w:ind w:left="283" w:right="91" w:hanging="283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Dre</w:t>
      </w:r>
      <w:r>
        <w:rPr>
          <w:rFonts w:ascii="Arial" w:eastAsia="Arial" w:hAnsi="Arial" w:cs="Arial"/>
          <w:color w:val="2A2A29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Houston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Dropbo</w:t>
      </w:r>
      <w:r>
        <w:rPr>
          <w:rFonts w:ascii="Arial" w:eastAsia="Arial" w:hAnsi="Arial" w:cs="Arial"/>
          <w:color w:val="2A2A29"/>
          <w:sz w:val="20"/>
          <w:szCs w:val="20"/>
        </w:rPr>
        <w:t>x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creato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believe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coding 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lik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learnin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6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pla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musica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 xml:space="preserve"> instrumen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17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or</w:t>
      </w:r>
    </w:p>
    <w:p w:rsidR="00E91275" w:rsidRDefault="00CE547F">
      <w:pPr>
        <w:spacing w:before="8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playin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g</w:t>
      </w:r>
      <w:proofErr w:type="gramEnd"/>
      <w:r>
        <w:rPr>
          <w:rFonts w:ascii="Arial" w:eastAsia="Arial" w:hAnsi="Arial" w:cs="Arial"/>
          <w:color w:val="2A2A29"/>
          <w:spacing w:val="5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sport.</w:t>
      </w:r>
    </w:p>
    <w:p w:rsidR="00E91275" w:rsidRDefault="00CE547F">
      <w:pPr>
        <w:spacing w:before="30" w:after="0" w:line="271" w:lineRule="auto"/>
        <w:ind w:left="283" w:right="16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It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proofErr w:type="gramEnd"/>
      <w:r>
        <w:rPr>
          <w:rFonts w:ascii="Arial" w:eastAsia="Arial" w:hAnsi="Arial" w:cs="Arial"/>
          <w:color w:val="2A2A29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non-profi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1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foundatio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7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tha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want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school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4"/>
          <w:sz w:val="20"/>
          <w:szCs w:val="20"/>
        </w:rPr>
        <w:t xml:space="preserve">to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giv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childre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mor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lesson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computer programming.</w:t>
      </w:r>
    </w:p>
    <w:p w:rsidR="00E91275" w:rsidRDefault="00CE547F">
      <w:pPr>
        <w:spacing w:after="0" w:line="271" w:lineRule="auto"/>
        <w:ind w:left="283" w:right="1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though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everybod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2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shoul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1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lear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ho</w:t>
      </w:r>
      <w:r>
        <w:rPr>
          <w:rFonts w:ascii="Arial" w:eastAsia="Arial" w:hAnsi="Arial" w:cs="Arial"/>
          <w:color w:val="2A2A29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4"/>
          <w:sz w:val="20"/>
          <w:szCs w:val="20"/>
        </w:rPr>
        <w:t xml:space="preserve">to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progra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m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compute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becaus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teache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A2A29"/>
          <w:sz w:val="20"/>
          <w:szCs w:val="20"/>
        </w:rPr>
        <w:t>u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ho</w:t>
      </w:r>
      <w:r>
        <w:rPr>
          <w:rFonts w:ascii="Arial" w:eastAsia="Arial" w:hAnsi="Arial" w:cs="Arial"/>
          <w:color w:val="2A2A29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4"/>
          <w:sz w:val="20"/>
          <w:szCs w:val="20"/>
        </w:rPr>
        <w:t xml:space="preserve">to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think.</w:t>
      </w:r>
    </w:p>
    <w:p w:rsidR="00E91275" w:rsidRDefault="00CE547F">
      <w:pPr>
        <w:spacing w:after="0" w:line="271" w:lineRule="auto"/>
        <w:ind w:left="283" w:right="15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compare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coder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wizard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wit</w:t>
      </w:r>
      <w:r>
        <w:rPr>
          <w:rFonts w:ascii="Arial" w:eastAsia="Arial" w:hAnsi="Arial" w:cs="Arial"/>
          <w:color w:val="2A2A29"/>
          <w:sz w:val="20"/>
          <w:szCs w:val="20"/>
        </w:rPr>
        <w:t>h</w:t>
      </w:r>
      <w:r>
        <w:rPr>
          <w:rFonts w:ascii="Arial" w:eastAsia="Arial" w:hAnsi="Arial" w:cs="Arial"/>
          <w:color w:val="2A2A29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special powers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15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pacing w:val="-37"/>
          <w:w w:val="15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sai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the</w:t>
      </w:r>
      <w:r>
        <w:rPr>
          <w:rFonts w:ascii="Arial" w:eastAsia="Arial" w:hAnsi="Arial" w:cs="Arial"/>
          <w:color w:val="2A2A29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woul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loo</w:t>
      </w:r>
      <w:r>
        <w:rPr>
          <w:rFonts w:ascii="Arial" w:eastAsia="Arial" w:hAnsi="Arial" w:cs="Arial"/>
          <w:color w:val="2A2A29"/>
          <w:sz w:val="20"/>
          <w:szCs w:val="20"/>
        </w:rPr>
        <w:t>k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lik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wizard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with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specia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powers.</w:t>
      </w:r>
    </w:p>
    <w:p w:rsidR="00E91275" w:rsidRDefault="00E91275">
      <w:pPr>
        <w:spacing w:before="3" w:after="0" w:line="150" w:lineRule="exact"/>
        <w:rPr>
          <w:sz w:val="15"/>
          <w:szCs w:val="15"/>
        </w:rPr>
      </w:pPr>
    </w:p>
    <w:p w:rsidR="00E91275" w:rsidRDefault="00CE547F">
      <w:pPr>
        <w:spacing w:after="0" w:line="268" w:lineRule="auto"/>
        <w:ind w:left="282" w:right="133" w:hanging="282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Ne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connection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2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camera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email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music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10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checked; lock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zoom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shoppin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cart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unlock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calculator;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download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7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fonts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definitions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WW</w:t>
      </w:r>
      <w:r>
        <w:rPr>
          <w:rFonts w:ascii="Arial" w:eastAsia="Arial" w:hAnsi="Arial" w:cs="Arial"/>
          <w:color w:val="2A2A29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–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Internet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start button.</w:t>
      </w:r>
    </w:p>
    <w:p w:rsidR="00E91275" w:rsidRDefault="00E91275">
      <w:pPr>
        <w:spacing w:before="5" w:after="0" w:line="150" w:lineRule="exact"/>
        <w:rPr>
          <w:sz w:val="15"/>
          <w:szCs w:val="15"/>
        </w:rPr>
      </w:pPr>
    </w:p>
    <w:p w:rsidR="00E91275" w:rsidRDefault="00CE547F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who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whose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which</w:t>
      </w:r>
      <w:proofErr w:type="gramEnd"/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that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</w:p>
    <w:p w:rsidR="00E91275" w:rsidRDefault="00E91275">
      <w:pPr>
        <w:spacing w:before="7" w:after="0" w:line="170" w:lineRule="exact"/>
        <w:rPr>
          <w:sz w:val="17"/>
          <w:szCs w:val="17"/>
        </w:rPr>
      </w:pPr>
    </w:p>
    <w:p w:rsidR="00E91275" w:rsidRDefault="00CE547F">
      <w:pPr>
        <w:spacing w:after="0" w:line="263" w:lineRule="auto"/>
        <w:ind w:left="284" w:right="235" w:hanging="284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A2A29"/>
          <w:spacing w:val="-31"/>
        </w:rPr>
        <w:t>F</w:t>
      </w:r>
      <w:r>
        <w:rPr>
          <w:rFonts w:ascii="Times New Roman" w:eastAsia="Times New Roman" w:hAnsi="Times New Roman" w:cs="Times New Roman"/>
          <w:b/>
          <w:bCs/>
          <w:color w:val="2A2A29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proofErr w:type="gramEnd"/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a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prediction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d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spontaneou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9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decision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c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.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decisio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something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b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futur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facts.</w:t>
      </w:r>
    </w:p>
    <w:p w:rsidR="00E91275" w:rsidRDefault="00E91275">
      <w:pPr>
        <w:spacing w:after="0" w:line="160" w:lineRule="exact"/>
        <w:rPr>
          <w:sz w:val="16"/>
          <w:szCs w:val="16"/>
        </w:rPr>
      </w:pPr>
    </w:p>
    <w:p w:rsidR="00E91275" w:rsidRDefault="00CE547F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typ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typ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0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typ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typ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0.</w:t>
      </w:r>
    </w:p>
    <w:p w:rsidR="00E91275" w:rsidRDefault="00E91275">
      <w:pPr>
        <w:spacing w:before="7" w:after="0" w:line="170" w:lineRule="exact"/>
        <w:rPr>
          <w:sz w:val="17"/>
          <w:szCs w:val="17"/>
        </w:rPr>
      </w:pPr>
    </w:p>
    <w:p w:rsidR="00E91275" w:rsidRDefault="00CE547F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H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Persona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answe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E91275" w:rsidRDefault="00E91275">
      <w:pPr>
        <w:spacing w:after="0"/>
        <w:sectPr w:rsidR="00E91275">
          <w:type w:val="continuous"/>
          <w:pgSz w:w="12080" w:h="16840"/>
          <w:pgMar w:top="1640" w:right="1300" w:bottom="760" w:left="620" w:header="720" w:footer="720" w:gutter="0"/>
          <w:cols w:num="2" w:space="720" w:equalWidth="0">
            <w:col w:w="4795" w:space="566"/>
            <w:col w:w="4799"/>
          </w:cols>
        </w:sectPr>
      </w:pPr>
    </w:p>
    <w:p w:rsidR="00E91275" w:rsidRDefault="00494909">
      <w:pPr>
        <w:spacing w:before="4" w:after="0" w:line="120" w:lineRule="exact"/>
        <w:rPr>
          <w:sz w:val="12"/>
          <w:szCs w:val="12"/>
        </w:rPr>
      </w:pPr>
      <w:r>
        <w:lastRenderedPageBreak/>
        <w:pict>
          <v:group id="_x0000_s1034" style="position:absolute;margin-left:594.8pt;margin-top:0;width:1pt;height:841.9pt;z-index:-251586560;mso-position-horizontal-relative:page;mso-position-vertical-relative:page" coordorigin="11896" coordsize="20,16838">
            <v:group id="_x0000_s1037" style="position:absolute;left:11906;width:2;height:16838" coordorigin="11906" coordsize="2,16838">
              <v:shape id="_x0000_s1038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35" style="position:absolute;left:11906;width:2;height:16838" coordorigin="11906" coordsize="2,16838">
              <v:shape id="_x0000_s1036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E91275" w:rsidRDefault="00E91275">
      <w:pPr>
        <w:spacing w:after="0"/>
        <w:sectPr w:rsidR="00E91275">
          <w:type w:val="continuous"/>
          <w:pgSz w:w="12080" w:h="16840"/>
          <w:pgMar w:top="1640" w:right="1300" w:bottom="760" w:left="620" w:header="720" w:footer="720" w:gutter="0"/>
          <w:cols w:space="720"/>
        </w:sectPr>
      </w:pPr>
    </w:p>
    <w:p w:rsidR="00E91275" w:rsidRDefault="00CE547F">
      <w:pPr>
        <w:spacing w:before="61" w:after="0" w:line="240" w:lineRule="auto"/>
        <w:ind w:right="97"/>
        <w:jc w:val="right"/>
        <w:rPr>
          <w:rFonts w:ascii="Arial" w:eastAsia="Arial" w:hAnsi="Arial" w:cs="Arial"/>
          <w:sz w:val="19"/>
          <w:szCs w:val="19"/>
        </w:rPr>
      </w:pP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Pr="000A53DB">
        <w:rPr>
          <w:rFonts w:ascii="Arial" w:eastAsia="Arial" w:hAnsi="Arial" w:cs="Arial"/>
          <w:b/>
          <w:color w:val="2A2A29"/>
          <w:w w:val="75"/>
          <w:sz w:val="19"/>
          <w:szCs w:val="19"/>
        </w:rPr>
        <w:t>Ans</w:t>
      </w:r>
      <w:r w:rsidRPr="000A53DB">
        <w:rPr>
          <w:rFonts w:ascii="Arial" w:eastAsia="Arial" w:hAnsi="Arial" w:cs="Arial"/>
          <w:b/>
          <w:color w:val="2A2A29"/>
          <w:spacing w:val="-2"/>
          <w:w w:val="75"/>
          <w:sz w:val="19"/>
          <w:szCs w:val="19"/>
        </w:rPr>
        <w:t>w</w:t>
      </w:r>
      <w:r w:rsidRPr="000A53DB">
        <w:rPr>
          <w:rFonts w:ascii="Arial" w:eastAsia="Arial" w:hAnsi="Arial" w:cs="Arial"/>
          <w:b/>
          <w:color w:val="2A2A29"/>
          <w:w w:val="75"/>
          <w:sz w:val="19"/>
          <w:szCs w:val="19"/>
        </w:rPr>
        <w:t>er</w:t>
      </w:r>
      <w:r w:rsidRPr="000A53DB">
        <w:rPr>
          <w:rFonts w:ascii="Arial" w:eastAsia="Arial" w:hAnsi="Arial" w:cs="Arial"/>
          <w:b/>
          <w:color w:val="2A2A29"/>
          <w:spacing w:val="1"/>
          <w:w w:val="75"/>
          <w:sz w:val="19"/>
          <w:szCs w:val="19"/>
        </w:rPr>
        <w:t xml:space="preserve"> </w:t>
      </w:r>
      <w:r w:rsidRPr="000A53DB">
        <w:rPr>
          <w:rFonts w:ascii="Arial" w:eastAsia="Arial" w:hAnsi="Arial" w:cs="Arial"/>
          <w:b/>
          <w:color w:val="2A2A29"/>
          <w:w w:val="72"/>
          <w:sz w:val="19"/>
          <w:szCs w:val="19"/>
        </w:rPr>
        <w:t>Ke</w:t>
      </w:r>
      <w:r w:rsidRPr="000A53DB">
        <w:rPr>
          <w:rFonts w:ascii="Arial" w:eastAsia="Arial" w:hAnsi="Arial" w:cs="Arial"/>
          <w:b/>
          <w:color w:val="2A2A29"/>
          <w:w w:val="75"/>
          <w:sz w:val="19"/>
          <w:szCs w:val="19"/>
        </w:rPr>
        <w:t>y</w:t>
      </w:r>
    </w:p>
    <w:p w:rsidR="00E91275" w:rsidRDefault="00E91275">
      <w:pPr>
        <w:spacing w:before="5" w:after="0" w:line="150" w:lineRule="exact"/>
        <w:rPr>
          <w:sz w:val="15"/>
          <w:szCs w:val="15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/>
        <w:sectPr w:rsidR="00E91275">
          <w:headerReference w:type="even" r:id="rId230"/>
          <w:footerReference w:type="even" r:id="rId231"/>
          <w:pgSz w:w="12080" w:h="16840"/>
          <w:pgMar w:top="320" w:right="620" w:bottom="280" w:left="1300" w:header="0" w:footer="0" w:gutter="0"/>
          <w:cols w:space="720"/>
        </w:sectPr>
      </w:pPr>
    </w:p>
    <w:p w:rsidR="00E91275" w:rsidRDefault="00CE547F">
      <w:pPr>
        <w:spacing w:before="21" w:after="0" w:line="240" w:lineRule="auto"/>
        <w:ind w:left="117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2"/>
          <w:w w:val="121"/>
          <w:sz w:val="26"/>
          <w:szCs w:val="26"/>
        </w:rPr>
        <w:lastRenderedPageBreak/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21"/>
          <w:sz w:val="26"/>
          <w:szCs w:val="2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4"/>
          <w:sz w:val="26"/>
          <w:szCs w:val="26"/>
        </w:rPr>
        <w:t>5B</w:t>
      </w:r>
    </w:p>
    <w:p w:rsidR="00E91275" w:rsidRDefault="00E91275">
      <w:pPr>
        <w:spacing w:before="8" w:after="0" w:line="160" w:lineRule="exact"/>
        <w:rPr>
          <w:sz w:val="16"/>
          <w:szCs w:val="16"/>
        </w:rPr>
      </w:pPr>
    </w:p>
    <w:p w:rsidR="00E91275" w:rsidRDefault="00CE547F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b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)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c).</w:t>
      </w:r>
    </w:p>
    <w:p w:rsidR="00E91275" w:rsidRDefault="00E91275">
      <w:pPr>
        <w:spacing w:before="7" w:after="0" w:line="170" w:lineRule="exact"/>
        <w:rPr>
          <w:sz w:val="17"/>
          <w:szCs w:val="17"/>
        </w:rPr>
      </w:pPr>
    </w:p>
    <w:p w:rsidR="00E91275" w:rsidRDefault="00CE547F">
      <w:pPr>
        <w:spacing w:after="0" w:line="263" w:lineRule="auto"/>
        <w:ind w:left="401" w:right="-54" w:hanging="283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1"/>
          <w:sz w:val="20"/>
          <w:szCs w:val="20"/>
        </w:rPr>
        <w:t>Th</w:t>
      </w:r>
      <w:r>
        <w:rPr>
          <w:rFonts w:ascii="Arial" w:eastAsia="Arial" w:hAnsi="Arial" w:cs="Arial"/>
          <w:color w:val="2A2A29"/>
          <w:w w:val="91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4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bigges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technolog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wan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children 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lear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coding.</w:t>
      </w:r>
    </w:p>
    <w:p w:rsidR="00E91275" w:rsidRDefault="00CE547F">
      <w:pPr>
        <w:spacing w:before="64" w:after="0" w:line="240" w:lineRule="auto"/>
        <w:ind w:left="40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T.</w:t>
      </w:r>
    </w:p>
    <w:p w:rsidR="00E91275" w:rsidRDefault="00CE547F">
      <w:pPr>
        <w:spacing w:before="86" w:after="0" w:line="240" w:lineRule="auto"/>
        <w:ind w:left="40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Codin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4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lik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playin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5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sport.</w:t>
      </w:r>
    </w:p>
    <w:p w:rsidR="00E91275" w:rsidRDefault="00CE547F">
      <w:pPr>
        <w:spacing w:before="86" w:after="0" w:line="240" w:lineRule="auto"/>
        <w:ind w:left="40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T.</w:t>
      </w:r>
    </w:p>
    <w:p w:rsidR="00E91275" w:rsidRDefault="00CE547F">
      <w:pPr>
        <w:spacing w:before="86" w:after="0" w:line="240" w:lineRule="auto"/>
        <w:ind w:left="40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Code.or</w:t>
      </w:r>
      <w:r>
        <w:rPr>
          <w:rFonts w:ascii="Arial" w:eastAsia="Arial" w:hAnsi="Arial" w:cs="Arial"/>
          <w:color w:val="2A2A29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non-profi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foundation.</w:t>
      </w:r>
    </w:p>
    <w:p w:rsidR="00E91275" w:rsidRDefault="00E91275">
      <w:pPr>
        <w:spacing w:before="3" w:after="0" w:line="180" w:lineRule="exact"/>
        <w:rPr>
          <w:sz w:val="18"/>
          <w:szCs w:val="18"/>
        </w:rPr>
      </w:pPr>
    </w:p>
    <w:p w:rsidR="00E91275" w:rsidRDefault="00CE547F">
      <w:pPr>
        <w:spacing w:after="0" w:line="263" w:lineRule="auto"/>
        <w:ind w:left="401" w:right="-54" w:hanging="283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Dre</w:t>
      </w:r>
      <w:r>
        <w:rPr>
          <w:rFonts w:ascii="Arial" w:eastAsia="Arial" w:hAnsi="Arial" w:cs="Arial"/>
          <w:color w:val="2A2A29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Houston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Dropbo</w:t>
      </w:r>
      <w:r>
        <w:rPr>
          <w:rFonts w:ascii="Arial" w:eastAsia="Arial" w:hAnsi="Arial" w:cs="Arial"/>
          <w:color w:val="2A2A29"/>
          <w:sz w:val="20"/>
          <w:szCs w:val="20"/>
        </w:rPr>
        <w:t>x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creato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believe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coding 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lik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learnin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6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pla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musica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 xml:space="preserve"> instrumen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17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or</w:t>
      </w:r>
    </w:p>
    <w:p w:rsidR="00E91275" w:rsidRDefault="00CE547F">
      <w:pPr>
        <w:spacing w:before="8" w:after="0" w:line="240" w:lineRule="auto"/>
        <w:ind w:left="401"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playin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g</w:t>
      </w:r>
      <w:proofErr w:type="gramEnd"/>
      <w:r>
        <w:rPr>
          <w:rFonts w:ascii="Arial" w:eastAsia="Arial" w:hAnsi="Arial" w:cs="Arial"/>
          <w:color w:val="2A2A29"/>
          <w:spacing w:val="5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sport.</w:t>
      </w:r>
    </w:p>
    <w:p w:rsidR="00E91275" w:rsidRDefault="00CE547F">
      <w:pPr>
        <w:spacing w:before="30" w:after="0" w:line="271" w:lineRule="auto"/>
        <w:ind w:left="401" w:right="2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It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proofErr w:type="gramEnd"/>
      <w:r>
        <w:rPr>
          <w:rFonts w:ascii="Arial" w:eastAsia="Arial" w:hAnsi="Arial" w:cs="Arial"/>
          <w:color w:val="2A2A29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non-profi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1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foundatio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7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tha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want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school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4"/>
          <w:sz w:val="20"/>
          <w:szCs w:val="20"/>
        </w:rPr>
        <w:t xml:space="preserve">to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giv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childre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mor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lesson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computer programming.</w:t>
      </w:r>
    </w:p>
    <w:p w:rsidR="00E91275" w:rsidRDefault="00CE547F">
      <w:pPr>
        <w:spacing w:after="0" w:line="271" w:lineRule="auto"/>
        <w:ind w:left="401" w:right="-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though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everybod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2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shoul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1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lear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ho</w:t>
      </w:r>
      <w:r>
        <w:rPr>
          <w:rFonts w:ascii="Arial" w:eastAsia="Arial" w:hAnsi="Arial" w:cs="Arial"/>
          <w:color w:val="2A2A29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4"/>
          <w:sz w:val="20"/>
          <w:szCs w:val="20"/>
        </w:rPr>
        <w:t xml:space="preserve">to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progra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m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compute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becaus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teache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yo</w:t>
      </w:r>
      <w:r>
        <w:rPr>
          <w:rFonts w:ascii="Arial" w:eastAsia="Arial" w:hAnsi="Arial" w:cs="Arial"/>
          <w:color w:val="2A2A29"/>
          <w:sz w:val="20"/>
          <w:szCs w:val="20"/>
        </w:rPr>
        <w:t>u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ho</w:t>
      </w:r>
      <w:r>
        <w:rPr>
          <w:rFonts w:ascii="Arial" w:eastAsia="Arial" w:hAnsi="Arial" w:cs="Arial"/>
          <w:color w:val="2A2A29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4"/>
          <w:sz w:val="20"/>
          <w:szCs w:val="20"/>
        </w:rPr>
        <w:t xml:space="preserve">to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think.</w:t>
      </w:r>
    </w:p>
    <w:p w:rsidR="00E91275" w:rsidRDefault="00CE547F">
      <w:pPr>
        <w:spacing w:after="0" w:line="271" w:lineRule="auto"/>
        <w:ind w:left="401" w:right="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compare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coder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wizard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wit</w:t>
      </w:r>
      <w:r>
        <w:rPr>
          <w:rFonts w:ascii="Arial" w:eastAsia="Arial" w:hAnsi="Arial" w:cs="Arial"/>
          <w:color w:val="2A2A29"/>
          <w:sz w:val="20"/>
          <w:szCs w:val="20"/>
        </w:rPr>
        <w:t>h</w:t>
      </w:r>
      <w:r>
        <w:rPr>
          <w:rFonts w:ascii="Arial" w:eastAsia="Arial" w:hAnsi="Arial" w:cs="Arial"/>
          <w:color w:val="2A2A29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special powers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15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pacing w:val="-37"/>
          <w:w w:val="15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sai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the</w:t>
      </w:r>
      <w:r>
        <w:rPr>
          <w:rFonts w:ascii="Arial" w:eastAsia="Arial" w:hAnsi="Arial" w:cs="Arial"/>
          <w:color w:val="2A2A29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woul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loo</w:t>
      </w:r>
      <w:r>
        <w:rPr>
          <w:rFonts w:ascii="Arial" w:eastAsia="Arial" w:hAnsi="Arial" w:cs="Arial"/>
          <w:color w:val="2A2A29"/>
          <w:sz w:val="20"/>
          <w:szCs w:val="20"/>
        </w:rPr>
        <w:t>k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lik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wizard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with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specia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powers.</w:t>
      </w:r>
    </w:p>
    <w:p w:rsidR="00E91275" w:rsidRDefault="00E91275">
      <w:pPr>
        <w:spacing w:before="3" w:after="0" w:line="150" w:lineRule="exact"/>
        <w:rPr>
          <w:sz w:val="15"/>
          <w:szCs w:val="15"/>
        </w:rPr>
      </w:pPr>
    </w:p>
    <w:p w:rsidR="00E91275" w:rsidRDefault="00CE547F">
      <w:pPr>
        <w:spacing w:after="0" w:line="268" w:lineRule="auto"/>
        <w:ind w:left="404" w:right="-6" w:hanging="287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9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Ne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connection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2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camera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email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music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10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checked; lock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zoom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shoppin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cart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unlock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calculator;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download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7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fonts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definitions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WW</w:t>
      </w:r>
      <w:r>
        <w:rPr>
          <w:rFonts w:ascii="Arial" w:eastAsia="Arial" w:hAnsi="Arial" w:cs="Arial"/>
          <w:color w:val="2A2A29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–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Internet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start button.</w:t>
      </w:r>
    </w:p>
    <w:p w:rsidR="00E91275" w:rsidRDefault="00E91275">
      <w:pPr>
        <w:spacing w:before="5" w:after="0" w:line="150" w:lineRule="exact"/>
        <w:rPr>
          <w:sz w:val="15"/>
          <w:szCs w:val="15"/>
        </w:rPr>
      </w:pPr>
    </w:p>
    <w:p w:rsidR="00E91275" w:rsidRDefault="00CE547F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who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whose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which</w:t>
      </w:r>
      <w:proofErr w:type="gramEnd"/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that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</w:p>
    <w:p w:rsidR="00E91275" w:rsidRDefault="00E91275">
      <w:pPr>
        <w:spacing w:before="7" w:after="0" w:line="170" w:lineRule="exact"/>
        <w:rPr>
          <w:sz w:val="17"/>
          <w:szCs w:val="17"/>
        </w:rPr>
      </w:pPr>
    </w:p>
    <w:p w:rsidR="00E91275" w:rsidRDefault="00CE547F">
      <w:pPr>
        <w:spacing w:after="0" w:line="263" w:lineRule="auto"/>
        <w:ind w:left="401" w:right="101" w:hanging="284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A2A29"/>
          <w:spacing w:val="-31"/>
        </w:rPr>
        <w:t>F</w:t>
      </w:r>
      <w:r>
        <w:rPr>
          <w:rFonts w:ascii="Times New Roman" w:eastAsia="Times New Roman" w:hAnsi="Times New Roman" w:cs="Times New Roman"/>
          <w:b/>
          <w:bCs/>
          <w:color w:val="2A2A29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proofErr w:type="gramEnd"/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a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prediction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d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spontaneou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9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decision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c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.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decisio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somethin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b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futur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facts.</w:t>
      </w:r>
    </w:p>
    <w:p w:rsidR="00E91275" w:rsidRDefault="00E91275">
      <w:pPr>
        <w:spacing w:after="0" w:line="160" w:lineRule="exact"/>
        <w:rPr>
          <w:sz w:val="16"/>
          <w:szCs w:val="16"/>
        </w:rPr>
      </w:pPr>
    </w:p>
    <w:p w:rsidR="00E91275" w:rsidRDefault="00CE547F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7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typ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typ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0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typ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I.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typ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0.</w:t>
      </w:r>
    </w:p>
    <w:p w:rsidR="00E91275" w:rsidRDefault="00E91275">
      <w:pPr>
        <w:spacing w:before="7" w:after="0" w:line="170" w:lineRule="exact"/>
        <w:rPr>
          <w:sz w:val="17"/>
          <w:szCs w:val="17"/>
        </w:rPr>
      </w:pPr>
    </w:p>
    <w:p w:rsidR="00E91275" w:rsidRDefault="00CE547F">
      <w:pPr>
        <w:spacing w:after="0" w:line="253" w:lineRule="exact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H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Persona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answe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E91275" w:rsidRDefault="00CE547F">
      <w:pPr>
        <w:spacing w:before="21" w:after="0" w:line="240" w:lineRule="auto"/>
        <w:ind w:right="-20"/>
        <w:rPr>
          <w:rFonts w:ascii="Times New Roman" w:eastAsia="Times New Roman" w:hAnsi="Times New Roman" w:cs="Times New Roman"/>
          <w:sz w:val="26"/>
          <w:szCs w:val="2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2"/>
          <w:w w:val="121"/>
          <w:sz w:val="26"/>
          <w:szCs w:val="26"/>
        </w:rPr>
        <w:lastRenderedPageBreak/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21"/>
          <w:sz w:val="26"/>
          <w:szCs w:val="2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4"/>
          <w:sz w:val="26"/>
          <w:szCs w:val="26"/>
        </w:rPr>
        <w:t>5C</w:t>
      </w:r>
    </w:p>
    <w:p w:rsidR="00E91275" w:rsidRDefault="00E91275">
      <w:pPr>
        <w:spacing w:before="8" w:after="0" w:line="160" w:lineRule="exact"/>
        <w:rPr>
          <w:sz w:val="16"/>
          <w:szCs w:val="16"/>
        </w:rPr>
      </w:pPr>
    </w:p>
    <w:p w:rsidR="00E91275" w:rsidRDefault="00CE547F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c)</w:t>
      </w:r>
    </w:p>
    <w:p w:rsidR="00E91275" w:rsidRDefault="00E91275">
      <w:pPr>
        <w:spacing w:before="7" w:after="0" w:line="170" w:lineRule="exact"/>
        <w:rPr>
          <w:sz w:val="17"/>
          <w:szCs w:val="17"/>
        </w:rPr>
      </w:pPr>
    </w:p>
    <w:p w:rsidR="00E91275" w:rsidRDefault="00CE547F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teenage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sol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1"/>
          <w:sz w:val="20"/>
          <w:szCs w:val="20"/>
        </w:rPr>
        <w:t>a</w:t>
      </w:r>
      <w:r>
        <w:rPr>
          <w:rFonts w:ascii="Arial" w:eastAsia="Arial" w:hAnsi="Arial" w:cs="Arial"/>
          <w:color w:val="2A2A29"/>
          <w:w w:val="91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1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1"/>
          <w:sz w:val="20"/>
          <w:szCs w:val="20"/>
        </w:rPr>
        <w:t>ap</w:t>
      </w:r>
      <w:r>
        <w:rPr>
          <w:rFonts w:ascii="Arial" w:eastAsia="Arial" w:hAnsi="Arial" w:cs="Arial"/>
          <w:color w:val="2A2A29"/>
          <w:w w:val="91"/>
          <w:sz w:val="20"/>
          <w:szCs w:val="20"/>
        </w:rPr>
        <w:t>p</w:t>
      </w:r>
      <w:r>
        <w:rPr>
          <w:rFonts w:ascii="Arial" w:eastAsia="Arial" w:hAnsi="Arial" w:cs="Arial"/>
          <w:color w:val="2A2A29"/>
          <w:spacing w:val="11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16"/>
          <w:w w:val="94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aho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2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around</w:t>
      </w:r>
    </w:p>
    <w:p w:rsidR="00E91275" w:rsidRDefault="00CE547F">
      <w:pPr>
        <w:spacing w:before="25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color w:val="2A2A29"/>
          <w:sz w:val="20"/>
          <w:szCs w:val="20"/>
        </w:rPr>
        <w:t>0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millio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5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dollars.</w:t>
      </w:r>
    </w:p>
    <w:p w:rsidR="00E91275" w:rsidRDefault="00CE547F">
      <w:pPr>
        <w:spacing w:before="30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T.</w:t>
      </w:r>
    </w:p>
    <w:p w:rsidR="00E91275" w:rsidRDefault="00CE547F">
      <w:pPr>
        <w:spacing w:before="30" w:after="0" w:line="271" w:lineRule="auto"/>
        <w:ind w:left="283" w:right="26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Nic</w:t>
      </w:r>
      <w:r>
        <w:rPr>
          <w:rFonts w:ascii="Arial" w:eastAsia="Arial" w:hAnsi="Arial" w:cs="Arial"/>
          <w:color w:val="2A2A29"/>
          <w:sz w:val="20"/>
          <w:szCs w:val="20"/>
        </w:rPr>
        <w:t>k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starte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codin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whe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wa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jus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twelve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year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old.</w:t>
      </w:r>
    </w:p>
    <w:p w:rsidR="00E91275" w:rsidRDefault="00CE547F">
      <w:pPr>
        <w:spacing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T.</w:t>
      </w:r>
    </w:p>
    <w:p w:rsidR="00E91275" w:rsidRDefault="00CE547F">
      <w:pPr>
        <w:spacing w:before="30" w:after="0" w:line="271" w:lineRule="auto"/>
        <w:ind w:left="283" w:right="4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Nic</w:t>
      </w:r>
      <w:r>
        <w:rPr>
          <w:rFonts w:ascii="Arial" w:eastAsia="Arial" w:hAnsi="Arial" w:cs="Arial"/>
          <w:color w:val="2A2A29"/>
          <w:sz w:val="20"/>
          <w:szCs w:val="20"/>
        </w:rPr>
        <w:t>k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believe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partnershi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p</w:t>
      </w:r>
      <w:r>
        <w:rPr>
          <w:rFonts w:ascii="Arial" w:eastAsia="Arial" w:hAnsi="Arial" w:cs="Arial"/>
          <w:color w:val="2A2A29"/>
          <w:spacing w:val="8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wit</w:t>
      </w:r>
      <w:r>
        <w:rPr>
          <w:rFonts w:ascii="Arial" w:eastAsia="Arial" w:hAnsi="Arial" w:cs="Arial"/>
          <w:color w:val="2A2A29"/>
          <w:sz w:val="20"/>
          <w:szCs w:val="20"/>
        </w:rPr>
        <w:t>h</w:t>
      </w:r>
      <w:r>
        <w:rPr>
          <w:rFonts w:ascii="Arial" w:eastAsia="Arial" w:hAnsi="Arial" w:cs="Arial"/>
          <w:color w:val="2A2A29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16"/>
          <w:w w:val="94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aho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2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is perfect.</w:t>
      </w:r>
    </w:p>
    <w:p w:rsidR="00E91275" w:rsidRDefault="00E91275">
      <w:pPr>
        <w:spacing w:before="3" w:after="0" w:line="150" w:lineRule="exact"/>
        <w:rPr>
          <w:sz w:val="15"/>
          <w:szCs w:val="15"/>
        </w:rPr>
      </w:pPr>
    </w:p>
    <w:p w:rsidR="00E91275" w:rsidRDefault="00CE547F">
      <w:pPr>
        <w:spacing w:after="0" w:line="263" w:lineRule="auto"/>
        <w:ind w:left="283" w:right="490" w:hanging="283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Nic</w:t>
      </w:r>
      <w:r>
        <w:rPr>
          <w:rFonts w:ascii="Arial" w:eastAsia="Arial" w:hAnsi="Arial" w:cs="Arial"/>
          <w:color w:val="2A2A29"/>
          <w:sz w:val="20"/>
          <w:szCs w:val="20"/>
        </w:rPr>
        <w:t>k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create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4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ap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p</w:t>
      </w:r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becaus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1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wante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4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4"/>
          <w:sz w:val="20"/>
          <w:szCs w:val="20"/>
        </w:rPr>
        <w:t xml:space="preserve">to </w:t>
      </w:r>
      <w:proofErr w:type="spell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summaris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proofErr w:type="spellEnd"/>
      <w:r>
        <w:rPr>
          <w:rFonts w:ascii="Arial" w:eastAsia="Arial" w:hAnsi="Arial" w:cs="Arial"/>
          <w:color w:val="2A2A29"/>
          <w:spacing w:val="8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lon</w:t>
      </w:r>
      <w:r>
        <w:rPr>
          <w:rFonts w:ascii="Arial" w:eastAsia="Arial" w:hAnsi="Arial" w:cs="Arial"/>
          <w:color w:val="2A2A29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onlin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texts.</w:t>
      </w:r>
    </w:p>
    <w:p w:rsidR="00E91275" w:rsidRDefault="00CE547F">
      <w:pPr>
        <w:spacing w:before="8" w:after="0" w:line="271" w:lineRule="auto"/>
        <w:ind w:left="283" w:right="14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starte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Summl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y</w:t>
      </w:r>
      <w:proofErr w:type="spellEnd"/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ap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p</w:t>
      </w:r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whe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wa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jus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15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year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old.</w:t>
      </w:r>
    </w:p>
    <w:p w:rsidR="00E91275" w:rsidRDefault="00CE547F">
      <w:pPr>
        <w:spacing w:after="0" w:line="271" w:lineRule="auto"/>
        <w:ind w:left="283" w:right="10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develope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7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larges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par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Summl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y</w:t>
      </w:r>
      <w:proofErr w:type="spellEnd"/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app 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bedroom.</w:t>
      </w:r>
    </w:p>
    <w:p w:rsidR="00E91275" w:rsidRDefault="00CE547F">
      <w:pPr>
        <w:spacing w:after="0" w:line="271" w:lineRule="auto"/>
        <w:ind w:left="283" w:right="7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16"/>
          <w:w w:val="94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aho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2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perfec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4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Summl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y</w:t>
      </w:r>
      <w:proofErr w:type="spellEnd"/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becaus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1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it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great interne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compan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7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tha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sell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app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mobiles.</w:t>
      </w:r>
    </w:p>
    <w:p w:rsidR="00E91275" w:rsidRDefault="00E91275">
      <w:pPr>
        <w:spacing w:before="3" w:after="0" w:line="150" w:lineRule="exact"/>
        <w:rPr>
          <w:sz w:val="15"/>
          <w:szCs w:val="15"/>
        </w:rPr>
      </w:pPr>
    </w:p>
    <w:p w:rsidR="00E91275" w:rsidRDefault="00CE547F">
      <w:pPr>
        <w:spacing w:after="0" w:line="268" w:lineRule="auto"/>
        <w:ind w:left="287" w:right="458" w:hanging="287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9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ne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connection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2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camera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email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music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10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checked; lock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zoom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shoppin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cart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unlock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calculator;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download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7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fonts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definitions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WW</w:t>
      </w:r>
      <w:r>
        <w:rPr>
          <w:rFonts w:ascii="Arial" w:eastAsia="Arial" w:hAnsi="Arial" w:cs="Arial"/>
          <w:color w:val="2A2A29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–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Internet; star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button.</w:t>
      </w:r>
    </w:p>
    <w:p w:rsidR="00E91275" w:rsidRDefault="00E91275">
      <w:pPr>
        <w:spacing w:before="5" w:after="0" w:line="150" w:lineRule="exact"/>
        <w:rPr>
          <w:sz w:val="15"/>
          <w:szCs w:val="15"/>
        </w:rPr>
      </w:pPr>
    </w:p>
    <w:p w:rsidR="00E91275" w:rsidRDefault="00CE547F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who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whose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which</w:t>
      </w:r>
      <w:proofErr w:type="gramEnd"/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that</w:t>
      </w:r>
      <w:proofErr w:type="gramEnd"/>
    </w:p>
    <w:p w:rsidR="00E91275" w:rsidRDefault="00E91275">
      <w:pPr>
        <w:spacing w:before="7" w:after="0" w:line="170" w:lineRule="exact"/>
        <w:rPr>
          <w:sz w:val="17"/>
          <w:szCs w:val="17"/>
        </w:rPr>
      </w:pPr>
    </w:p>
    <w:p w:rsidR="00E91275" w:rsidRDefault="00CE547F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A2A29"/>
          <w:spacing w:val="-31"/>
        </w:rPr>
        <w:t>F</w:t>
      </w:r>
      <w:r>
        <w:rPr>
          <w:rFonts w:ascii="Times New Roman" w:eastAsia="Times New Roman" w:hAnsi="Times New Roman" w:cs="Times New Roman"/>
          <w:b/>
          <w:bCs/>
          <w:color w:val="2A2A29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proofErr w:type="gramEnd"/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b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futur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facts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d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spontaneou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9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decision.</w:t>
      </w:r>
    </w:p>
    <w:p w:rsidR="00E91275" w:rsidRDefault="00CE547F">
      <w:pPr>
        <w:spacing w:before="25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decisio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something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a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prediction.</w:t>
      </w:r>
    </w:p>
    <w:p w:rsidR="00E91275" w:rsidRDefault="00E91275">
      <w:pPr>
        <w:spacing w:before="2" w:after="0" w:line="180" w:lineRule="exact"/>
        <w:rPr>
          <w:sz w:val="18"/>
          <w:szCs w:val="18"/>
        </w:rPr>
      </w:pPr>
    </w:p>
    <w:p w:rsidR="00E91275" w:rsidRDefault="00CE547F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7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typ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typ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0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typ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typ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0</w:t>
      </w:r>
    </w:p>
    <w:p w:rsidR="00E91275" w:rsidRDefault="00E91275">
      <w:pPr>
        <w:spacing w:before="7" w:after="0" w:line="170" w:lineRule="exact"/>
        <w:rPr>
          <w:sz w:val="17"/>
          <w:szCs w:val="17"/>
        </w:rPr>
      </w:pPr>
    </w:p>
    <w:p w:rsidR="00E91275" w:rsidRDefault="00CE547F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H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Persona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answe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E91275" w:rsidRDefault="00E91275">
      <w:pPr>
        <w:spacing w:after="0"/>
        <w:sectPr w:rsidR="00E91275">
          <w:type w:val="continuous"/>
          <w:pgSz w:w="12080" w:h="16840"/>
          <w:pgMar w:top="1640" w:right="620" w:bottom="760" w:left="1300" w:header="720" w:footer="720" w:gutter="0"/>
          <w:cols w:num="2" w:space="720" w:equalWidth="0">
            <w:col w:w="4778" w:space="583"/>
            <w:col w:w="4799"/>
          </w:cols>
        </w:sectPr>
      </w:pPr>
    </w:p>
    <w:p w:rsidR="00E91275" w:rsidRDefault="00494909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028" style="position:absolute;margin-left:8pt;margin-top:0;width:1pt;height:841.9pt;z-index:-251585536;mso-position-horizontal-relative:page;mso-position-vertical-relative:page" coordorigin="160" coordsize="20,16838">
            <v:group id="_x0000_s1031" style="position:absolute;left:170;width:2;height:16838" coordorigin="170" coordsize="2,16838">
              <v:shape id="_x0000_s1032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29" style="position:absolute;left:170;width:2;height:16838" coordorigin="170" coordsize="2,16838">
              <v:shape id="_x0000_s1030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26" style="position:absolute;margin-left:374.1pt;margin-top:0;width:229.65pt;height:40.15pt;z-index:-251584512;mso-position-horizontal-relative:page;mso-position-vertical-relative:page" coordorigin="7482" coordsize="4593,803">
            <v:shape id="_x0000_s1027" style="position:absolute;left:7482;width:4593;height:803" coordorigin="7482" coordsize="4593,803" path="m12076,l7484,r4,601l7485,636r-2,31l7482,693r,23l7502,777r63,23l7653,803r39,l12076,662r,-662e" fillcolor="#ececec" stroked="f">
              <v:path arrowok="t"/>
            </v:shape>
            <w10:wrap anchorx="page" anchory="page"/>
          </v:group>
        </w:pict>
      </w: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after="0" w:line="200" w:lineRule="exact"/>
        <w:rPr>
          <w:sz w:val="20"/>
          <w:szCs w:val="20"/>
        </w:rPr>
      </w:pPr>
    </w:p>
    <w:p w:rsidR="00E91275" w:rsidRDefault="00E91275">
      <w:pPr>
        <w:spacing w:before="17" w:after="0" w:line="280" w:lineRule="exact"/>
        <w:rPr>
          <w:sz w:val="28"/>
          <w:szCs w:val="28"/>
        </w:rPr>
      </w:pPr>
    </w:p>
    <w:p w:rsidR="00E91275" w:rsidRDefault="00E91275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E91275" w:rsidSect="00E91275">
      <w:type w:val="continuous"/>
      <w:pgSz w:w="12080" w:h="16840"/>
      <w:pgMar w:top="1640" w:right="620" w:bottom="76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4909" w:rsidRDefault="00494909" w:rsidP="00E91275">
      <w:pPr>
        <w:spacing w:after="0" w:line="240" w:lineRule="auto"/>
      </w:pPr>
      <w:r>
        <w:separator/>
      </w:r>
    </w:p>
  </w:endnote>
  <w:endnote w:type="continuationSeparator" w:id="0">
    <w:p w:rsidR="00494909" w:rsidRDefault="00494909" w:rsidP="00E91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49490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548.25pt;margin-top:804.5pt;width:19.65pt;height:16pt;z-index:-5523;mso-position-horizontal-relative:page;mso-position-vertical-relative:page" filled="f" stroked="f">
          <v:textbox inset="0,0,0,0">
            <w:txbxContent>
              <w:p w:rsidR="001C7E09" w:rsidRDefault="001C7E09">
                <w:pPr>
                  <w:spacing w:after="0" w:line="299" w:lineRule="exact"/>
                  <w:ind w:left="20" w:right="-62"/>
                  <w:rPr>
                    <w:rFonts w:ascii="Arial" w:eastAsia="Arial" w:hAnsi="Arial" w:cs="Arial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49490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5.85pt;margin-top:802.2pt;width:20.7pt;height:16pt;z-index:-5524;mso-position-horizontal-relative:page;mso-position-vertical-relative:page" filled="f" stroked="f">
          <v:textbox inset="0,0,0,0">
            <w:txbxContent>
              <w:p w:rsidR="001C7E09" w:rsidRDefault="001C7E09">
                <w:pPr>
                  <w:spacing w:after="0" w:line="299" w:lineRule="exact"/>
                  <w:ind w:left="20" w:right="-62"/>
                  <w:rPr>
                    <w:rFonts w:ascii="Arial" w:eastAsia="Arial" w:hAnsi="Arial" w:cs="Arial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49490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6pt;margin-top:804.5pt;width:15.35pt;height:16pt;z-index:-5517;mso-position-horizontal-relative:page;mso-position-vertical-relative:page" filled="f" stroked="f">
          <v:textbox inset="0,0,0,0">
            <w:txbxContent>
              <w:p w:rsidR="001C7E09" w:rsidRDefault="001C7E09">
                <w:pPr>
                  <w:spacing w:after="0" w:line="299" w:lineRule="exact"/>
                  <w:ind w:left="20" w:right="-62"/>
                  <w:rPr>
                    <w:rFonts w:ascii="Arial" w:eastAsia="Arial" w:hAnsi="Arial" w:cs="Arial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49490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5.75pt;margin-top:802.2pt;width:19pt;height:16pt;z-index:-5518;mso-position-horizontal-relative:page;mso-position-vertical-relative:page" filled="f" stroked="f">
          <v:textbox inset="0,0,0,0">
            <w:txbxContent>
              <w:p w:rsidR="001C7E09" w:rsidRDefault="001C7E09">
                <w:pPr>
                  <w:spacing w:after="0" w:line="299" w:lineRule="exact"/>
                  <w:ind w:left="20" w:right="-62"/>
                  <w:rPr>
                    <w:rFonts w:ascii="Arial" w:eastAsia="Arial" w:hAnsi="Arial" w:cs="Arial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4909" w:rsidRDefault="00494909" w:rsidP="00E91275">
      <w:pPr>
        <w:spacing w:after="0" w:line="240" w:lineRule="auto"/>
      </w:pPr>
      <w:r>
        <w:separator/>
      </w:r>
    </w:p>
  </w:footnote>
  <w:footnote w:type="continuationSeparator" w:id="0">
    <w:p w:rsidR="00494909" w:rsidRDefault="00494909" w:rsidP="00E91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49490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393.95pt;margin-top:20.45pt;width:173.95pt;height:11.5pt;z-index:-5525;mso-position-horizontal-relative:page;mso-position-vertical-relative:page" filled="f" stroked="f">
          <v:textbox inset="0,0,0,0">
            <w:txbxContent>
              <w:p w:rsidR="001C7E09" w:rsidRDefault="001C7E09">
                <w:pPr>
                  <w:spacing w:after="0" w:line="209" w:lineRule="exact"/>
                  <w:ind w:left="20" w:right="-48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New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7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6"/>
                    <w:w w:val="114"/>
                    <w:sz w:val="16"/>
                    <w:szCs w:val="16"/>
                  </w:rPr>
                  <w:t>W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ave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1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Revolution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9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83"/>
                    <w:sz w:val="16"/>
                    <w:szCs w:val="16"/>
                  </w:rPr>
                  <w:t>·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11"/>
                    <w:w w:val="83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>8.˚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7"/>
                    <w:sz w:val="16"/>
                    <w:szCs w:val="16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>ano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 xml:space="preserve"> 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4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w w:val="73"/>
                    <w:sz w:val="19"/>
                    <w:szCs w:val="19"/>
                  </w:rPr>
                  <w:t>E</w:t>
                </w:r>
                <w:r>
                  <w:rPr>
                    <w:rFonts w:ascii="Arial" w:eastAsia="Arial" w:hAnsi="Arial" w:cs="Arial"/>
                    <w:color w:val="2A2A29"/>
                    <w:spacing w:val="-3"/>
                    <w:w w:val="73"/>
                    <w:sz w:val="19"/>
                    <w:szCs w:val="19"/>
                  </w:rPr>
                  <w:t>v</w:t>
                </w:r>
                <w:r>
                  <w:rPr>
                    <w:rFonts w:ascii="Arial" w:eastAsia="Arial" w:hAnsi="Arial" w:cs="Arial"/>
                    <w:color w:val="2A2A29"/>
                    <w:w w:val="73"/>
                    <w:sz w:val="19"/>
                    <w:szCs w:val="19"/>
                  </w:rPr>
                  <w:t>aluation</w:t>
                </w:r>
                <w:r>
                  <w:rPr>
                    <w:rFonts w:ascii="Arial" w:eastAsia="Arial" w:hAnsi="Arial" w:cs="Arial"/>
                    <w:color w:val="2A2A29"/>
                    <w:spacing w:val="3"/>
                    <w:w w:val="73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spacing w:val="-9"/>
                    <w:w w:val="78"/>
                    <w:sz w:val="19"/>
                    <w:szCs w:val="19"/>
                  </w:rPr>
                  <w:t>T</w:t>
                </w:r>
                <w:r>
                  <w:rPr>
                    <w:rFonts w:ascii="Arial" w:eastAsia="Arial" w:hAnsi="Arial" w:cs="Arial"/>
                    <w:color w:val="2A2A29"/>
                    <w:w w:val="80"/>
                    <w:sz w:val="19"/>
                    <w:szCs w:val="19"/>
                  </w:rPr>
                  <w:t>ests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49490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35.85pt;margin-top:51.8pt;width:65.25pt;height:32pt;z-index:-5527;mso-position-horizontal-relative:page;mso-position-vertical-relative:page" filled="f" stroked="f">
          <v:textbox inset="0,0,0,0">
            <w:txbxContent>
              <w:p w:rsidR="001C7E09" w:rsidRDefault="001C7E09">
                <w:pPr>
                  <w:spacing w:after="0" w:line="618" w:lineRule="exact"/>
                  <w:ind w:left="20" w:right="-110"/>
                  <w:rPr>
                    <w:rFonts w:ascii="Arial" w:eastAsia="Arial" w:hAnsi="Arial" w:cs="Arial"/>
                    <w:sz w:val="60"/>
                    <w:szCs w:val="60"/>
                  </w:rPr>
                </w:pPr>
                <w:r>
                  <w:rPr>
                    <w:rFonts w:ascii="Arial" w:eastAsia="Arial" w:hAnsi="Arial" w:cs="Arial"/>
                    <w:color w:val="2A2A29"/>
                    <w:w w:val="79"/>
                    <w:sz w:val="60"/>
                    <w:szCs w:val="60"/>
                  </w:rPr>
                  <w:t>Unit</w:t>
                </w:r>
                <w:r>
                  <w:rPr>
                    <w:rFonts w:ascii="Arial" w:eastAsia="Arial" w:hAnsi="Arial" w:cs="Arial"/>
                    <w:color w:val="2A2A29"/>
                    <w:spacing w:val="-19"/>
                    <w:w w:val="79"/>
                    <w:sz w:val="60"/>
                    <w:szCs w:val="60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sz w:val="60"/>
                    <w:szCs w:val="60"/>
                  </w:rPr>
                  <w:t>5</w:t>
                </w:r>
              </w:p>
            </w:txbxContent>
          </v:textbox>
          <w10:wrap anchorx="page" anchory="page"/>
        </v:shape>
      </w:pict>
    </w:r>
    <w:r>
      <w:pict>
        <v:shape id="_x0000_s2058" type="#_x0000_t202" style="position:absolute;margin-left:114.1pt;margin-top:57.25pt;width:211.55pt;height:25pt;z-index:-5526;mso-position-horizontal-relative:page;mso-position-vertical-relative:page" filled="f" stroked="f">
          <v:textbox inset="0,0,0,0">
            <w:txbxContent>
              <w:p w:rsidR="001C7E09" w:rsidRDefault="001C7E09">
                <w:pPr>
                  <w:spacing w:after="0" w:line="481" w:lineRule="exact"/>
                  <w:ind w:left="20" w:right="-89"/>
                  <w:rPr>
                    <w:rFonts w:ascii="Times New Roman" w:eastAsia="Times New Roman" w:hAnsi="Times New Roman" w:cs="Times New Roman"/>
                    <w:sz w:val="46"/>
                    <w:szCs w:val="4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z w:val="46"/>
                    <w:szCs w:val="46"/>
                  </w:rPr>
                  <w:t>At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86"/>
                    <w:sz w:val="46"/>
                    <w:szCs w:val="4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w w:val="121"/>
                    <w:sz w:val="46"/>
                    <w:szCs w:val="46"/>
                  </w:rPr>
                  <w:t>your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-57"/>
                    <w:w w:val="121"/>
                    <w:sz w:val="46"/>
                    <w:szCs w:val="4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w w:val="121"/>
                    <w:sz w:val="46"/>
                    <w:szCs w:val="46"/>
                  </w:rPr>
                  <w:t>fingertips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49490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94.05pt;margin-top:20.45pt;width:173.95pt;height:11.5pt;z-index:-5519;mso-position-horizontal-relative:page;mso-position-vertical-relative:page" filled="f" stroked="f">
          <v:textbox inset="0,0,0,0">
            <w:txbxContent>
              <w:p w:rsidR="001C7E09" w:rsidRDefault="001C7E09">
                <w:pPr>
                  <w:spacing w:after="0" w:line="209" w:lineRule="exact"/>
                  <w:ind w:left="20" w:right="-48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New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7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6"/>
                    <w:w w:val="114"/>
                    <w:sz w:val="16"/>
                    <w:szCs w:val="16"/>
                  </w:rPr>
                  <w:t>W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ave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1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Revolution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9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83"/>
                    <w:sz w:val="16"/>
                    <w:szCs w:val="16"/>
                  </w:rPr>
                  <w:t>·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11"/>
                    <w:w w:val="83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>8.˚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7"/>
                    <w:sz w:val="16"/>
                    <w:szCs w:val="16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>ano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 xml:space="preserve"> 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4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w w:val="73"/>
                    <w:sz w:val="19"/>
                    <w:szCs w:val="19"/>
                  </w:rPr>
                  <w:t>E</w:t>
                </w:r>
                <w:r>
                  <w:rPr>
                    <w:rFonts w:ascii="Arial" w:eastAsia="Arial" w:hAnsi="Arial" w:cs="Arial"/>
                    <w:color w:val="2A2A29"/>
                    <w:spacing w:val="-3"/>
                    <w:w w:val="73"/>
                    <w:sz w:val="19"/>
                    <w:szCs w:val="19"/>
                  </w:rPr>
                  <w:t>v</w:t>
                </w:r>
                <w:r>
                  <w:rPr>
                    <w:rFonts w:ascii="Arial" w:eastAsia="Arial" w:hAnsi="Arial" w:cs="Arial"/>
                    <w:color w:val="2A2A29"/>
                    <w:w w:val="73"/>
                    <w:sz w:val="19"/>
                    <w:szCs w:val="19"/>
                  </w:rPr>
                  <w:t>aluation</w:t>
                </w:r>
                <w:r>
                  <w:rPr>
                    <w:rFonts w:ascii="Arial" w:eastAsia="Arial" w:hAnsi="Arial" w:cs="Arial"/>
                    <w:color w:val="2A2A29"/>
                    <w:spacing w:val="3"/>
                    <w:w w:val="73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spacing w:val="-9"/>
                    <w:w w:val="78"/>
                    <w:sz w:val="19"/>
                    <w:szCs w:val="19"/>
                  </w:rPr>
                  <w:t>T</w:t>
                </w:r>
                <w:r>
                  <w:rPr>
                    <w:rFonts w:ascii="Arial" w:eastAsia="Arial" w:hAnsi="Arial" w:cs="Arial"/>
                    <w:color w:val="2A2A29"/>
                    <w:w w:val="80"/>
                    <w:sz w:val="19"/>
                    <w:szCs w:val="19"/>
                  </w:rPr>
                  <w:t>ests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494909">
    <w:pPr>
      <w:spacing w:after="0" w:line="200" w:lineRule="exact"/>
      <w:rPr>
        <w:sz w:val="20"/>
        <w:szCs w:val="20"/>
      </w:rPr>
    </w:pPr>
    <w:r>
      <w:rPr>
        <w:noProof/>
        <w:lang w:val="pt-PT" w:eastAsia="pt-PT"/>
      </w:rPr>
      <w:pict>
        <v:group id="_x0000_s2068" style="position:absolute;margin-left:4.85pt;margin-top:-1pt;width:289.8pt;height:32pt;z-index:-5522" coordorigin="717,1036" coordsize="5796,640">
          <v:shapetype id="_x0000_t202" coordsize="21600,21600" o:spt="202" path="m,l,21600r21600,l21600,xe">
            <v:stroke joinstyle="miter"/>
            <v:path gradientshapeok="t" o:connecttype="rect"/>
          </v:shapetype>
          <v:shape id="_x0000_s2054" type="#_x0000_t202" style="position:absolute;left:717;top:1036;width:1305;height:640;mso-position-horizontal-relative:page;mso-position-vertical-relative:page" filled="f" stroked="f">
            <v:textbox inset="0,0,0,0">
              <w:txbxContent>
                <w:p w:rsidR="001C7E09" w:rsidRDefault="001C7E09">
                  <w:pPr>
                    <w:spacing w:after="0" w:line="618" w:lineRule="exact"/>
                    <w:ind w:left="20" w:right="-110"/>
                    <w:rPr>
                      <w:rFonts w:ascii="Arial" w:eastAsia="Arial" w:hAnsi="Arial" w:cs="Arial"/>
                      <w:sz w:val="60"/>
                      <w:szCs w:val="6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w w:val="79"/>
                      <w:sz w:val="60"/>
                      <w:szCs w:val="60"/>
                    </w:rPr>
                    <w:t>Unit</w:t>
                  </w:r>
                  <w:r>
                    <w:rPr>
                      <w:rFonts w:ascii="Arial" w:eastAsia="Arial" w:hAnsi="Arial" w:cs="Arial"/>
                      <w:color w:val="2A2A29"/>
                      <w:spacing w:val="-19"/>
                      <w:w w:val="79"/>
                      <w:sz w:val="60"/>
                      <w:szCs w:val="6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A2A29"/>
                      <w:sz w:val="60"/>
                      <w:szCs w:val="60"/>
                    </w:rPr>
                    <w:t>5</w:t>
                  </w:r>
                </w:p>
              </w:txbxContent>
            </v:textbox>
          </v:shape>
          <v:shape id="_x0000_s2053" type="#_x0000_t202" style="position:absolute;left:2282;top:1145;width:4231;height:500;mso-position-horizontal-relative:page;mso-position-vertical-relative:page" filled="f" stroked="f">
            <v:textbox inset="0,0,0,0">
              <w:txbxContent>
                <w:p w:rsidR="001C7E09" w:rsidRDefault="001C7E09">
                  <w:pPr>
                    <w:spacing w:after="0" w:line="481" w:lineRule="exact"/>
                    <w:ind w:left="20" w:right="-89"/>
                    <w:rPr>
                      <w:rFonts w:ascii="Times New Roman" w:eastAsia="Times New Roman" w:hAnsi="Times New Roman" w:cs="Times New Roman"/>
                      <w:sz w:val="46"/>
                      <w:szCs w:val="4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z w:val="46"/>
                      <w:szCs w:val="46"/>
                    </w:rPr>
                    <w:t>At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86"/>
                      <w:sz w:val="46"/>
                      <w:szCs w:val="4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21"/>
                      <w:sz w:val="46"/>
                      <w:szCs w:val="46"/>
                    </w:rPr>
                    <w:t>your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-57"/>
                      <w:w w:val="121"/>
                      <w:sz w:val="46"/>
                      <w:szCs w:val="4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21"/>
                      <w:sz w:val="46"/>
                      <w:szCs w:val="46"/>
                    </w:rPr>
                    <w:t>fingertips</w:t>
                  </w:r>
                </w:p>
              </w:txbxContent>
            </v:textbox>
          </v:shape>
        </v:group>
      </w:pict>
    </w:r>
    <w:r>
      <w:pict>
        <v:shape id="_x0000_s2052" type="#_x0000_t202" style="position:absolute;margin-left:385.8pt;margin-top:61.4pt;width:148.05pt;height:20pt;z-index:-5520;mso-position-horizontal-relative:page;mso-position-vertical-relative:page" filled="f" stroked="f">
          <v:textbox inset="0,0,0,0">
            <w:txbxContent>
              <w:p w:rsidR="001C7E09" w:rsidRDefault="001C7E09">
                <w:pPr>
                  <w:spacing w:after="0" w:line="381" w:lineRule="exact"/>
                  <w:ind w:left="20" w:right="-74"/>
                  <w:rPr>
                    <w:rFonts w:ascii="Times New Roman" w:eastAsia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2"/>
                    <w:w w:val="116"/>
                    <w:sz w:val="36"/>
                    <w:szCs w:val="36"/>
                  </w:rPr>
                  <w:t>Listenin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w w:val="116"/>
                    <w:sz w:val="36"/>
                    <w:szCs w:val="36"/>
                  </w:rPr>
                  <w:t>g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40"/>
                    <w:w w:val="116"/>
                    <w:sz w:val="36"/>
                    <w:szCs w:val="3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-29"/>
                    <w:w w:val="116"/>
                    <w:sz w:val="36"/>
                    <w:szCs w:val="36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2"/>
                    <w:w w:val="116"/>
                    <w:sz w:val="36"/>
                    <w:szCs w:val="36"/>
                  </w:rPr>
                  <w:t>es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w w:val="116"/>
                    <w:sz w:val="36"/>
                    <w:szCs w:val="36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34"/>
                    <w:w w:val="116"/>
                    <w:sz w:val="36"/>
                    <w:szCs w:val="3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w w:val="116"/>
                    <w:sz w:val="36"/>
                    <w:szCs w:val="36"/>
                  </w:rPr>
                  <w:t>5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E09" w:rsidRDefault="001C7E09">
    <w:pPr>
      <w:spacing w:after="0" w:line="0" w:lineRule="atLeast"/>
      <w:rPr>
        <w:sz w:val="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919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91275"/>
    <w:rsid w:val="000A53DB"/>
    <w:rsid w:val="001C7E09"/>
    <w:rsid w:val="00204FB4"/>
    <w:rsid w:val="004125F0"/>
    <w:rsid w:val="00494909"/>
    <w:rsid w:val="005002D3"/>
    <w:rsid w:val="00945D01"/>
    <w:rsid w:val="009828BF"/>
    <w:rsid w:val="00B37DDF"/>
    <w:rsid w:val="00CE547F"/>
    <w:rsid w:val="00CE60C0"/>
    <w:rsid w:val="00E91275"/>
    <w:rsid w:val="00FC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93"/>
    <o:shapelayout v:ext="edit">
      <o:idmap v:ext="edit" data="1,3,4,5,6,7,8"/>
    </o:shapelayout>
  </w:shapeDefaults>
  <w:decimalSymbol w:val=","/>
  <w:listSeparator w:val=";"/>
  <w15:docId w15:val="{88B513F4-6BD0-49E7-A3C5-E1A47679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28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8BF"/>
  </w:style>
  <w:style w:type="paragraph" w:styleId="Footer">
    <w:name w:val="footer"/>
    <w:basedOn w:val="Normal"/>
    <w:link w:val="FooterChar"/>
    <w:uiPriority w:val="99"/>
    <w:unhideWhenUsed/>
    <w:rsid w:val="009828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85.png"/><Relationship Id="rId21" Type="http://schemas.openxmlformats.org/officeDocument/2006/relationships/image" Target="media/image3.png"/><Relationship Id="rId42" Type="http://schemas.openxmlformats.org/officeDocument/2006/relationships/image" Target="media/image10.png"/><Relationship Id="rId63" Type="http://schemas.openxmlformats.org/officeDocument/2006/relationships/image" Target="media/image31.png"/><Relationship Id="rId84" Type="http://schemas.openxmlformats.org/officeDocument/2006/relationships/image" Target="media/image52.png"/><Relationship Id="rId138" Type="http://schemas.openxmlformats.org/officeDocument/2006/relationships/image" Target="media/image106.png"/><Relationship Id="rId159" Type="http://schemas.openxmlformats.org/officeDocument/2006/relationships/image" Target="media/image127.png"/><Relationship Id="rId170" Type="http://schemas.openxmlformats.org/officeDocument/2006/relationships/image" Target="media/image138.png"/><Relationship Id="rId191" Type="http://schemas.openxmlformats.org/officeDocument/2006/relationships/image" Target="media/image159.png"/><Relationship Id="rId205" Type="http://schemas.openxmlformats.org/officeDocument/2006/relationships/image" Target="media/image173.png"/><Relationship Id="rId226" Type="http://schemas.openxmlformats.org/officeDocument/2006/relationships/header" Target="header14.xml"/><Relationship Id="rId107" Type="http://schemas.openxmlformats.org/officeDocument/2006/relationships/image" Target="media/image75.png"/><Relationship Id="rId11" Type="http://schemas.openxmlformats.org/officeDocument/2006/relationships/header" Target="header3.xml"/><Relationship Id="rId32" Type="http://schemas.openxmlformats.org/officeDocument/2006/relationships/header" Target="header10.xml"/><Relationship Id="rId53" Type="http://schemas.openxmlformats.org/officeDocument/2006/relationships/image" Target="media/image21.png"/><Relationship Id="rId74" Type="http://schemas.openxmlformats.org/officeDocument/2006/relationships/image" Target="media/image42.png"/><Relationship Id="rId128" Type="http://schemas.openxmlformats.org/officeDocument/2006/relationships/image" Target="media/image96.png"/><Relationship Id="rId149" Type="http://schemas.openxmlformats.org/officeDocument/2006/relationships/image" Target="media/image117.png"/><Relationship Id="rId5" Type="http://schemas.openxmlformats.org/officeDocument/2006/relationships/footnotes" Target="footnotes.xml"/><Relationship Id="rId95" Type="http://schemas.openxmlformats.org/officeDocument/2006/relationships/image" Target="media/image63.png"/><Relationship Id="rId160" Type="http://schemas.openxmlformats.org/officeDocument/2006/relationships/image" Target="media/image128.png"/><Relationship Id="rId181" Type="http://schemas.openxmlformats.org/officeDocument/2006/relationships/image" Target="media/image149.png"/><Relationship Id="rId216" Type="http://schemas.openxmlformats.org/officeDocument/2006/relationships/image" Target="media/image184.png"/><Relationship Id="rId22" Type="http://schemas.openxmlformats.org/officeDocument/2006/relationships/hyperlink" Target="http://www.breakingnewsenglish.com/" TargetMode="External"/><Relationship Id="rId27" Type="http://schemas.openxmlformats.org/officeDocument/2006/relationships/footer" Target="footer8.xml"/><Relationship Id="rId43" Type="http://schemas.openxmlformats.org/officeDocument/2006/relationships/image" Target="media/image11.png"/><Relationship Id="rId48" Type="http://schemas.openxmlformats.org/officeDocument/2006/relationships/image" Target="media/image16.png"/><Relationship Id="rId64" Type="http://schemas.openxmlformats.org/officeDocument/2006/relationships/image" Target="media/image32.png"/><Relationship Id="rId69" Type="http://schemas.openxmlformats.org/officeDocument/2006/relationships/image" Target="media/image37.png"/><Relationship Id="rId113" Type="http://schemas.openxmlformats.org/officeDocument/2006/relationships/image" Target="media/image81.png"/><Relationship Id="rId118" Type="http://schemas.openxmlformats.org/officeDocument/2006/relationships/image" Target="media/image86.png"/><Relationship Id="rId134" Type="http://schemas.openxmlformats.org/officeDocument/2006/relationships/image" Target="media/image102.png"/><Relationship Id="rId139" Type="http://schemas.openxmlformats.org/officeDocument/2006/relationships/image" Target="media/image107.png"/><Relationship Id="rId80" Type="http://schemas.openxmlformats.org/officeDocument/2006/relationships/image" Target="media/image48.png"/><Relationship Id="rId85" Type="http://schemas.openxmlformats.org/officeDocument/2006/relationships/image" Target="media/image53.png"/><Relationship Id="rId150" Type="http://schemas.openxmlformats.org/officeDocument/2006/relationships/image" Target="media/image118.png"/><Relationship Id="rId155" Type="http://schemas.openxmlformats.org/officeDocument/2006/relationships/image" Target="media/image123.png"/><Relationship Id="rId171" Type="http://schemas.openxmlformats.org/officeDocument/2006/relationships/image" Target="media/image139.png"/><Relationship Id="rId176" Type="http://schemas.openxmlformats.org/officeDocument/2006/relationships/image" Target="media/image144.png"/><Relationship Id="rId192" Type="http://schemas.openxmlformats.org/officeDocument/2006/relationships/image" Target="media/image160.png"/><Relationship Id="rId197" Type="http://schemas.openxmlformats.org/officeDocument/2006/relationships/image" Target="media/image165.png"/><Relationship Id="rId206" Type="http://schemas.openxmlformats.org/officeDocument/2006/relationships/image" Target="media/image174.png"/><Relationship Id="rId227" Type="http://schemas.openxmlformats.org/officeDocument/2006/relationships/footer" Target="footer14.xml"/><Relationship Id="rId201" Type="http://schemas.openxmlformats.org/officeDocument/2006/relationships/image" Target="media/image169.png"/><Relationship Id="rId222" Type="http://schemas.openxmlformats.org/officeDocument/2006/relationships/image" Target="media/image190.png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33" Type="http://schemas.openxmlformats.org/officeDocument/2006/relationships/footer" Target="footer10.xml"/><Relationship Id="rId38" Type="http://schemas.openxmlformats.org/officeDocument/2006/relationships/image" Target="media/image6.png"/><Relationship Id="rId59" Type="http://schemas.openxmlformats.org/officeDocument/2006/relationships/image" Target="media/image27.png"/><Relationship Id="rId103" Type="http://schemas.openxmlformats.org/officeDocument/2006/relationships/image" Target="media/image71.png"/><Relationship Id="rId108" Type="http://schemas.openxmlformats.org/officeDocument/2006/relationships/image" Target="media/image76.png"/><Relationship Id="rId124" Type="http://schemas.openxmlformats.org/officeDocument/2006/relationships/image" Target="media/image92.png"/><Relationship Id="rId129" Type="http://schemas.openxmlformats.org/officeDocument/2006/relationships/image" Target="media/image97.png"/><Relationship Id="rId54" Type="http://schemas.openxmlformats.org/officeDocument/2006/relationships/image" Target="media/image22.png"/><Relationship Id="rId70" Type="http://schemas.openxmlformats.org/officeDocument/2006/relationships/image" Target="media/image38.png"/><Relationship Id="rId75" Type="http://schemas.openxmlformats.org/officeDocument/2006/relationships/image" Target="media/image43.png"/><Relationship Id="rId91" Type="http://schemas.openxmlformats.org/officeDocument/2006/relationships/image" Target="media/image59.png"/><Relationship Id="rId96" Type="http://schemas.openxmlformats.org/officeDocument/2006/relationships/image" Target="media/image64.png"/><Relationship Id="rId140" Type="http://schemas.openxmlformats.org/officeDocument/2006/relationships/image" Target="media/image108.png"/><Relationship Id="rId145" Type="http://schemas.openxmlformats.org/officeDocument/2006/relationships/image" Target="media/image113.png"/><Relationship Id="rId161" Type="http://schemas.openxmlformats.org/officeDocument/2006/relationships/image" Target="media/image129.png"/><Relationship Id="rId166" Type="http://schemas.openxmlformats.org/officeDocument/2006/relationships/image" Target="media/image134.png"/><Relationship Id="rId182" Type="http://schemas.openxmlformats.org/officeDocument/2006/relationships/image" Target="media/image150.png"/><Relationship Id="rId187" Type="http://schemas.openxmlformats.org/officeDocument/2006/relationships/image" Target="media/image155.png"/><Relationship Id="rId217" Type="http://schemas.openxmlformats.org/officeDocument/2006/relationships/image" Target="media/image18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12" Type="http://schemas.openxmlformats.org/officeDocument/2006/relationships/image" Target="media/image180.png"/><Relationship Id="rId233" Type="http://schemas.openxmlformats.org/officeDocument/2006/relationships/theme" Target="theme/theme1.xml"/><Relationship Id="rId23" Type="http://schemas.openxmlformats.org/officeDocument/2006/relationships/image" Target="media/image4.jpeg"/><Relationship Id="rId28" Type="http://schemas.openxmlformats.org/officeDocument/2006/relationships/hyperlink" Target="http://www.breakingnewsenglish.com/" TargetMode="External"/><Relationship Id="rId49" Type="http://schemas.openxmlformats.org/officeDocument/2006/relationships/image" Target="media/image17.png"/><Relationship Id="rId114" Type="http://schemas.openxmlformats.org/officeDocument/2006/relationships/image" Target="media/image82.png"/><Relationship Id="rId119" Type="http://schemas.openxmlformats.org/officeDocument/2006/relationships/image" Target="media/image87.png"/><Relationship Id="rId44" Type="http://schemas.openxmlformats.org/officeDocument/2006/relationships/image" Target="media/image12.png"/><Relationship Id="rId60" Type="http://schemas.openxmlformats.org/officeDocument/2006/relationships/image" Target="media/image28.png"/><Relationship Id="rId65" Type="http://schemas.openxmlformats.org/officeDocument/2006/relationships/image" Target="media/image33.png"/><Relationship Id="rId81" Type="http://schemas.openxmlformats.org/officeDocument/2006/relationships/image" Target="media/image49.png"/><Relationship Id="rId86" Type="http://schemas.openxmlformats.org/officeDocument/2006/relationships/image" Target="media/image54.png"/><Relationship Id="rId130" Type="http://schemas.openxmlformats.org/officeDocument/2006/relationships/image" Target="media/image98.png"/><Relationship Id="rId135" Type="http://schemas.openxmlformats.org/officeDocument/2006/relationships/image" Target="media/image103.png"/><Relationship Id="rId151" Type="http://schemas.openxmlformats.org/officeDocument/2006/relationships/image" Target="media/image119.png"/><Relationship Id="rId156" Type="http://schemas.openxmlformats.org/officeDocument/2006/relationships/image" Target="media/image124.png"/><Relationship Id="rId177" Type="http://schemas.openxmlformats.org/officeDocument/2006/relationships/image" Target="media/image145.png"/><Relationship Id="rId198" Type="http://schemas.openxmlformats.org/officeDocument/2006/relationships/image" Target="media/image166.png"/><Relationship Id="rId172" Type="http://schemas.openxmlformats.org/officeDocument/2006/relationships/image" Target="media/image140.png"/><Relationship Id="rId193" Type="http://schemas.openxmlformats.org/officeDocument/2006/relationships/image" Target="media/image161.png"/><Relationship Id="rId202" Type="http://schemas.openxmlformats.org/officeDocument/2006/relationships/image" Target="media/image170.png"/><Relationship Id="rId207" Type="http://schemas.openxmlformats.org/officeDocument/2006/relationships/image" Target="media/image175.png"/><Relationship Id="rId223" Type="http://schemas.openxmlformats.org/officeDocument/2006/relationships/hyperlink" Target="http://www.breakingnewsenglish.com/" TargetMode="External"/><Relationship Id="rId228" Type="http://schemas.openxmlformats.org/officeDocument/2006/relationships/header" Target="header15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9" Type="http://schemas.openxmlformats.org/officeDocument/2006/relationships/image" Target="media/image7.png"/><Relationship Id="rId109" Type="http://schemas.openxmlformats.org/officeDocument/2006/relationships/image" Target="media/image77.png"/><Relationship Id="rId34" Type="http://schemas.openxmlformats.org/officeDocument/2006/relationships/header" Target="header11.xml"/><Relationship Id="rId50" Type="http://schemas.openxmlformats.org/officeDocument/2006/relationships/image" Target="media/image18.png"/><Relationship Id="rId55" Type="http://schemas.openxmlformats.org/officeDocument/2006/relationships/image" Target="media/image23.png"/><Relationship Id="rId76" Type="http://schemas.openxmlformats.org/officeDocument/2006/relationships/image" Target="media/image44.png"/><Relationship Id="rId97" Type="http://schemas.openxmlformats.org/officeDocument/2006/relationships/image" Target="media/image65.png"/><Relationship Id="rId104" Type="http://schemas.openxmlformats.org/officeDocument/2006/relationships/image" Target="media/image72.png"/><Relationship Id="rId120" Type="http://schemas.openxmlformats.org/officeDocument/2006/relationships/image" Target="media/image88.png"/><Relationship Id="rId125" Type="http://schemas.openxmlformats.org/officeDocument/2006/relationships/image" Target="media/image93.png"/><Relationship Id="rId141" Type="http://schemas.openxmlformats.org/officeDocument/2006/relationships/image" Target="media/image109.png"/><Relationship Id="rId146" Type="http://schemas.openxmlformats.org/officeDocument/2006/relationships/image" Target="media/image114.png"/><Relationship Id="rId167" Type="http://schemas.openxmlformats.org/officeDocument/2006/relationships/image" Target="media/image135.png"/><Relationship Id="rId188" Type="http://schemas.openxmlformats.org/officeDocument/2006/relationships/image" Target="media/image156.png"/><Relationship Id="rId7" Type="http://schemas.openxmlformats.org/officeDocument/2006/relationships/header" Target="header1.xml"/><Relationship Id="rId71" Type="http://schemas.openxmlformats.org/officeDocument/2006/relationships/image" Target="media/image39.png"/><Relationship Id="rId92" Type="http://schemas.openxmlformats.org/officeDocument/2006/relationships/image" Target="media/image60.png"/><Relationship Id="rId162" Type="http://schemas.openxmlformats.org/officeDocument/2006/relationships/image" Target="media/image130.png"/><Relationship Id="rId183" Type="http://schemas.openxmlformats.org/officeDocument/2006/relationships/image" Target="media/image151.png"/><Relationship Id="rId213" Type="http://schemas.openxmlformats.org/officeDocument/2006/relationships/image" Target="media/image181.png"/><Relationship Id="rId218" Type="http://schemas.openxmlformats.org/officeDocument/2006/relationships/image" Target="media/image186.png"/><Relationship Id="rId2" Type="http://schemas.openxmlformats.org/officeDocument/2006/relationships/styles" Target="styles.xml"/><Relationship Id="rId29" Type="http://schemas.openxmlformats.org/officeDocument/2006/relationships/header" Target="header9.xml"/><Relationship Id="rId24" Type="http://schemas.openxmlformats.org/officeDocument/2006/relationships/header" Target="header7.xml"/><Relationship Id="rId40" Type="http://schemas.openxmlformats.org/officeDocument/2006/relationships/image" Target="media/image8.png"/><Relationship Id="rId45" Type="http://schemas.openxmlformats.org/officeDocument/2006/relationships/image" Target="media/image13.png"/><Relationship Id="rId66" Type="http://schemas.openxmlformats.org/officeDocument/2006/relationships/image" Target="media/image34.png"/><Relationship Id="rId87" Type="http://schemas.openxmlformats.org/officeDocument/2006/relationships/image" Target="media/image55.png"/><Relationship Id="rId110" Type="http://schemas.openxmlformats.org/officeDocument/2006/relationships/image" Target="media/image78.png"/><Relationship Id="rId115" Type="http://schemas.openxmlformats.org/officeDocument/2006/relationships/image" Target="media/image83.png"/><Relationship Id="rId131" Type="http://schemas.openxmlformats.org/officeDocument/2006/relationships/image" Target="media/image99.png"/><Relationship Id="rId136" Type="http://schemas.openxmlformats.org/officeDocument/2006/relationships/image" Target="media/image104.png"/><Relationship Id="rId157" Type="http://schemas.openxmlformats.org/officeDocument/2006/relationships/image" Target="media/image125.png"/><Relationship Id="rId178" Type="http://schemas.openxmlformats.org/officeDocument/2006/relationships/image" Target="media/image146.png"/><Relationship Id="rId61" Type="http://schemas.openxmlformats.org/officeDocument/2006/relationships/image" Target="media/image29.png"/><Relationship Id="rId82" Type="http://schemas.openxmlformats.org/officeDocument/2006/relationships/image" Target="media/image50.png"/><Relationship Id="rId152" Type="http://schemas.openxmlformats.org/officeDocument/2006/relationships/image" Target="media/image120.png"/><Relationship Id="rId173" Type="http://schemas.openxmlformats.org/officeDocument/2006/relationships/image" Target="media/image141.png"/><Relationship Id="rId194" Type="http://schemas.openxmlformats.org/officeDocument/2006/relationships/image" Target="media/image162.png"/><Relationship Id="rId199" Type="http://schemas.openxmlformats.org/officeDocument/2006/relationships/image" Target="media/image167.png"/><Relationship Id="rId203" Type="http://schemas.openxmlformats.org/officeDocument/2006/relationships/image" Target="media/image171.png"/><Relationship Id="rId208" Type="http://schemas.openxmlformats.org/officeDocument/2006/relationships/image" Target="media/image176.png"/><Relationship Id="rId229" Type="http://schemas.openxmlformats.org/officeDocument/2006/relationships/footer" Target="footer15.xml"/><Relationship Id="rId19" Type="http://schemas.openxmlformats.org/officeDocument/2006/relationships/footer" Target="footer5.xml"/><Relationship Id="rId224" Type="http://schemas.openxmlformats.org/officeDocument/2006/relationships/header" Target="header13.xml"/><Relationship Id="rId14" Type="http://schemas.openxmlformats.org/officeDocument/2006/relationships/footer" Target="footer4.xml"/><Relationship Id="rId30" Type="http://schemas.openxmlformats.org/officeDocument/2006/relationships/footer" Target="footer9.xml"/><Relationship Id="rId35" Type="http://schemas.openxmlformats.org/officeDocument/2006/relationships/footer" Target="footer11.xml"/><Relationship Id="rId56" Type="http://schemas.openxmlformats.org/officeDocument/2006/relationships/image" Target="media/image24.png"/><Relationship Id="rId77" Type="http://schemas.openxmlformats.org/officeDocument/2006/relationships/image" Target="media/image45.png"/><Relationship Id="rId100" Type="http://schemas.openxmlformats.org/officeDocument/2006/relationships/image" Target="media/image68.png"/><Relationship Id="rId105" Type="http://schemas.openxmlformats.org/officeDocument/2006/relationships/image" Target="media/image73.png"/><Relationship Id="rId126" Type="http://schemas.openxmlformats.org/officeDocument/2006/relationships/image" Target="media/image94.png"/><Relationship Id="rId147" Type="http://schemas.openxmlformats.org/officeDocument/2006/relationships/image" Target="media/image115.png"/><Relationship Id="rId168" Type="http://schemas.openxmlformats.org/officeDocument/2006/relationships/image" Target="media/image136.png"/><Relationship Id="rId8" Type="http://schemas.openxmlformats.org/officeDocument/2006/relationships/header" Target="header2.xml"/><Relationship Id="rId51" Type="http://schemas.openxmlformats.org/officeDocument/2006/relationships/image" Target="media/image19.png"/><Relationship Id="rId72" Type="http://schemas.openxmlformats.org/officeDocument/2006/relationships/image" Target="media/image40.png"/><Relationship Id="rId93" Type="http://schemas.openxmlformats.org/officeDocument/2006/relationships/image" Target="media/image61.png"/><Relationship Id="rId98" Type="http://schemas.openxmlformats.org/officeDocument/2006/relationships/image" Target="media/image66.png"/><Relationship Id="rId121" Type="http://schemas.openxmlformats.org/officeDocument/2006/relationships/image" Target="media/image89.png"/><Relationship Id="rId142" Type="http://schemas.openxmlformats.org/officeDocument/2006/relationships/image" Target="media/image110.png"/><Relationship Id="rId163" Type="http://schemas.openxmlformats.org/officeDocument/2006/relationships/image" Target="media/image131.png"/><Relationship Id="rId184" Type="http://schemas.openxmlformats.org/officeDocument/2006/relationships/image" Target="media/image152.png"/><Relationship Id="rId189" Type="http://schemas.openxmlformats.org/officeDocument/2006/relationships/image" Target="media/image157.png"/><Relationship Id="rId219" Type="http://schemas.openxmlformats.org/officeDocument/2006/relationships/image" Target="media/image187.png"/><Relationship Id="rId3" Type="http://schemas.openxmlformats.org/officeDocument/2006/relationships/settings" Target="settings.xml"/><Relationship Id="rId214" Type="http://schemas.openxmlformats.org/officeDocument/2006/relationships/image" Target="media/image182.png"/><Relationship Id="rId230" Type="http://schemas.openxmlformats.org/officeDocument/2006/relationships/header" Target="header16.xml"/><Relationship Id="rId25" Type="http://schemas.openxmlformats.org/officeDocument/2006/relationships/footer" Target="footer7.xml"/><Relationship Id="rId46" Type="http://schemas.openxmlformats.org/officeDocument/2006/relationships/image" Target="media/image14.png"/><Relationship Id="rId67" Type="http://schemas.openxmlformats.org/officeDocument/2006/relationships/image" Target="media/image35.png"/><Relationship Id="rId116" Type="http://schemas.openxmlformats.org/officeDocument/2006/relationships/image" Target="media/image84.png"/><Relationship Id="rId137" Type="http://schemas.openxmlformats.org/officeDocument/2006/relationships/image" Target="media/image105.png"/><Relationship Id="rId158" Type="http://schemas.openxmlformats.org/officeDocument/2006/relationships/image" Target="media/image126.png"/><Relationship Id="rId20" Type="http://schemas.openxmlformats.org/officeDocument/2006/relationships/footer" Target="footer6.xml"/><Relationship Id="rId41" Type="http://schemas.openxmlformats.org/officeDocument/2006/relationships/image" Target="media/image9.png"/><Relationship Id="rId62" Type="http://schemas.openxmlformats.org/officeDocument/2006/relationships/image" Target="media/image30.png"/><Relationship Id="rId83" Type="http://schemas.openxmlformats.org/officeDocument/2006/relationships/image" Target="media/image51.png"/><Relationship Id="rId88" Type="http://schemas.openxmlformats.org/officeDocument/2006/relationships/image" Target="media/image56.png"/><Relationship Id="rId111" Type="http://schemas.openxmlformats.org/officeDocument/2006/relationships/image" Target="media/image79.png"/><Relationship Id="rId132" Type="http://schemas.openxmlformats.org/officeDocument/2006/relationships/image" Target="media/image100.png"/><Relationship Id="rId153" Type="http://schemas.openxmlformats.org/officeDocument/2006/relationships/image" Target="media/image121.png"/><Relationship Id="rId174" Type="http://schemas.openxmlformats.org/officeDocument/2006/relationships/image" Target="media/image142.png"/><Relationship Id="rId179" Type="http://schemas.openxmlformats.org/officeDocument/2006/relationships/image" Target="media/image147.png"/><Relationship Id="rId195" Type="http://schemas.openxmlformats.org/officeDocument/2006/relationships/image" Target="media/image163.png"/><Relationship Id="rId209" Type="http://schemas.openxmlformats.org/officeDocument/2006/relationships/image" Target="media/image177.png"/><Relationship Id="rId190" Type="http://schemas.openxmlformats.org/officeDocument/2006/relationships/image" Target="media/image158.png"/><Relationship Id="rId204" Type="http://schemas.openxmlformats.org/officeDocument/2006/relationships/image" Target="media/image172.png"/><Relationship Id="rId220" Type="http://schemas.openxmlformats.org/officeDocument/2006/relationships/image" Target="media/image188.png"/><Relationship Id="rId225" Type="http://schemas.openxmlformats.org/officeDocument/2006/relationships/footer" Target="footer13.xml"/><Relationship Id="rId15" Type="http://schemas.openxmlformats.org/officeDocument/2006/relationships/image" Target="media/image1.png"/><Relationship Id="rId36" Type="http://schemas.openxmlformats.org/officeDocument/2006/relationships/header" Target="header12.xml"/><Relationship Id="rId57" Type="http://schemas.openxmlformats.org/officeDocument/2006/relationships/image" Target="media/image25.png"/><Relationship Id="rId106" Type="http://schemas.openxmlformats.org/officeDocument/2006/relationships/image" Target="media/image74.png"/><Relationship Id="rId127" Type="http://schemas.openxmlformats.org/officeDocument/2006/relationships/image" Target="media/image95.png"/><Relationship Id="rId10" Type="http://schemas.openxmlformats.org/officeDocument/2006/relationships/footer" Target="footer2.xml"/><Relationship Id="rId31" Type="http://schemas.openxmlformats.org/officeDocument/2006/relationships/image" Target="media/image5.jpeg"/><Relationship Id="rId52" Type="http://schemas.openxmlformats.org/officeDocument/2006/relationships/image" Target="media/image20.png"/><Relationship Id="rId73" Type="http://schemas.openxmlformats.org/officeDocument/2006/relationships/image" Target="media/image41.png"/><Relationship Id="rId78" Type="http://schemas.openxmlformats.org/officeDocument/2006/relationships/image" Target="media/image46.png"/><Relationship Id="rId94" Type="http://schemas.openxmlformats.org/officeDocument/2006/relationships/image" Target="media/image62.png"/><Relationship Id="rId99" Type="http://schemas.openxmlformats.org/officeDocument/2006/relationships/image" Target="media/image67.png"/><Relationship Id="rId101" Type="http://schemas.openxmlformats.org/officeDocument/2006/relationships/image" Target="media/image69.png"/><Relationship Id="rId122" Type="http://schemas.openxmlformats.org/officeDocument/2006/relationships/image" Target="media/image90.png"/><Relationship Id="rId143" Type="http://schemas.openxmlformats.org/officeDocument/2006/relationships/image" Target="media/image111.png"/><Relationship Id="rId148" Type="http://schemas.openxmlformats.org/officeDocument/2006/relationships/image" Target="media/image116.png"/><Relationship Id="rId164" Type="http://schemas.openxmlformats.org/officeDocument/2006/relationships/image" Target="media/image132.png"/><Relationship Id="rId169" Type="http://schemas.openxmlformats.org/officeDocument/2006/relationships/image" Target="media/image137.png"/><Relationship Id="rId185" Type="http://schemas.openxmlformats.org/officeDocument/2006/relationships/image" Target="media/image153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80" Type="http://schemas.openxmlformats.org/officeDocument/2006/relationships/image" Target="media/image148.png"/><Relationship Id="rId210" Type="http://schemas.openxmlformats.org/officeDocument/2006/relationships/image" Target="media/image178.png"/><Relationship Id="rId215" Type="http://schemas.openxmlformats.org/officeDocument/2006/relationships/image" Target="media/image183.png"/><Relationship Id="rId26" Type="http://schemas.openxmlformats.org/officeDocument/2006/relationships/header" Target="header8.xml"/><Relationship Id="rId231" Type="http://schemas.openxmlformats.org/officeDocument/2006/relationships/footer" Target="footer16.xml"/><Relationship Id="rId47" Type="http://schemas.openxmlformats.org/officeDocument/2006/relationships/image" Target="media/image15.png"/><Relationship Id="rId68" Type="http://schemas.openxmlformats.org/officeDocument/2006/relationships/image" Target="media/image36.png"/><Relationship Id="rId89" Type="http://schemas.openxmlformats.org/officeDocument/2006/relationships/image" Target="media/image57.png"/><Relationship Id="rId112" Type="http://schemas.openxmlformats.org/officeDocument/2006/relationships/image" Target="media/image80.png"/><Relationship Id="rId133" Type="http://schemas.openxmlformats.org/officeDocument/2006/relationships/image" Target="media/image101.png"/><Relationship Id="rId154" Type="http://schemas.openxmlformats.org/officeDocument/2006/relationships/image" Target="media/image122.png"/><Relationship Id="rId175" Type="http://schemas.openxmlformats.org/officeDocument/2006/relationships/image" Target="media/image143.png"/><Relationship Id="rId196" Type="http://schemas.openxmlformats.org/officeDocument/2006/relationships/image" Target="media/image164.png"/><Relationship Id="rId200" Type="http://schemas.openxmlformats.org/officeDocument/2006/relationships/image" Target="media/image168.png"/><Relationship Id="rId16" Type="http://schemas.openxmlformats.org/officeDocument/2006/relationships/image" Target="media/image2.png"/><Relationship Id="rId221" Type="http://schemas.openxmlformats.org/officeDocument/2006/relationships/image" Target="media/image189.png"/><Relationship Id="rId37" Type="http://schemas.openxmlformats.org/officeDocument/2006/relationships/footer" Target="footer12.xml"/><Relationship Id="rId58" Type="http://schemas.openxmlformats.org/officeDocument/2006/relationships/image" Target="media/image26.png"/><Relationship Id="rId79" Type="http://schemas.openxmlformats.org/officeDocument/2006/relationships/image" Target="media/image47.png"/><Relationship Id="rId102" Type="http://schemas.openxmlformats.org/officeDocument/2006/relationships/image" Target="media/image70.png"/><Relationship Id="rId123" Type="http://schemas.openxmlformats.org/officeDocument/2006/relationships/image" Target="media/image91.png"/><Relationship Id="rId144" Type="http://schemas.openxmlformats.org/officeDocument/2006/relationships/image" Target="media/image112.png"/><Relationship Id="rId90" Type="http://schemas.openxmlformats.org/officeDocument/2006/relationships/image" Target="media/image58.png"/><Relationship Id="rId165" Type="http://schemas.openxmlformats.org/officeDocument/2006/relationships/image" Target="media/image133.png"/><Relationship Id="rId186" Type="http://schemas.openxmlformats.org/officeDocument/2006/relationships/image" Target="media/image154.png"/><Relationship Id="rId211" Type="http://schemas.openxmlformats.org/officeDocument/2006/relationships/image" Target="media/image179.png"/><Relationship Id="rId23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EE8F2554-7ED7-40AF-930B-C57F26221805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31</TotalTime>
  <Pages>1</Pages>
  <Words>3762</Words>
  <Characters>20316</Characters>
  <Application>Microsoft Office Word</Application>
  <DocSecurity>0</DocSecurity>
  <Lines>169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24030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5</cp:revision>
  <dcterms:created xsi:type="dcterms:W3CDTF">2014-07-07T08:53:00Z</dcterms:created>
  <dcterms:modified xsi:type="dcterms:W3CDTF">2014-08-07T08:48:00Z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