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21" w:rsidRDefault="0063194E">
      <w:pPr>
        <w:tabs>
          <w:tab w:val="left" w:pos="1700"/>
        </w:tabs>
        <w:spacing w:before="5" w:after="0" w:line="240" w:lineRule="auto"/>
        <w:ind w:left="117" w:right="-20"/>
        <w:rPr>
          <w:rFonts w:ascii="Times New Roman" w:eastAsia="Times New Roman" w:hAnsi="Times New Roman" w:cs="Times New Roman"/>
          <w:sz w:val="46"/>
          <w:szCs w:val="4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91" type="#_x0000_t202" style="position:absolute;left:0;text-align:left;margin-left:33pt;margin-top:39.3pt;width:507.4pt;height:113.75pt;z-index:-251759104;mso-position-horizontal-relative:page" filled="f" stroked="f">
            <v:textbox inset="0,0,0,0">
              <w:txbxContent>
                <w:p w:rsidR="00913CEB" w:rsidRPr="00803B72" w:rsidRDefault="00913CEB" w:rsidP="00803B72">
                  <w:pPr>
                    <w:rPr>
                      <w:szCs w:val="10"/>
                    </w:rPr>
                  </w:pPr>
                </w:p>
              </w:txbxContent>
            </v:textbox>
            <w10:wrap anchorx="page"/>
          </v:shape>
        </w:pict>
      </w:r>
      <w:r>
        <w:pict>
          <v:group id="_x0000_s1886" style="position:absolute;left:0;text-align:left;margin-left:594.8pt;margin-top:0;width:1pt;height:841.9pt;z-index:-251758080;mso-position-horizontal-relative:page;mso-position-vertical-relative:page" coordorigin="11896" coordsize="20,16838">
            <v:group id="_x0000_s1889" style="position:absolute;left:11906;width:2;height:16838" coordorigin="11906" coordsize="2,16838">
              <v:shape id="_x0000_s1890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887" style="position:absolute;left:11906;width:2;height:16838" coordorigin="11906" coordsize="2,16838">
              <v:shape id="_x0000_s188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879" style="position:absolute;left:0;text-align:left;margin-left:32.5pt;margin-top:38.8pt;width:504.75pt;height:114.75pt;z-index:-251757056;mso-position-horizontal-relative:page" coordorigin="650,776" coordsize="10095,2295">
            <v:group id="_x0000_s1884" style="position:absolute;left:660;top:786;width:10075;height:2275" coordorigin="660,786" coordsize="10075,2275">
              <v:shape id="_x0000_s1885" style="position:absolute;left:660;top:786;width:10075;height:2275" coordorigin="660,786" coordsize="10075,2275" path="m660,786r10075,l10735,3061r-10075,l660,786e" fillcolor="#2a2a29" stroked="f">
                <v:path arrowok="t"/>
              </v:shape>
            </v:group>
            <v:group id="_x0000_s1882" style="position:absolute;left:6973;top:1260;width:2;height:340" coordorigin="6973,1260" coordsize="2,340">
              <v:shape id="_x0000_s1883" style="position:absolute;left:6973;top:1260;width:2;height:340" coordorigin="6973,1260" coordsize="0,340" path="m6973,1260r,340l6973,1260e" fillcolor="#9e9e9e" stroked="f">
                <v:path arrowok="t"/>
              </v:shape>
            </v:group>
            <v:group id="_x0000_s1880" style="position:absolute;left:5953;top:1600;width:1020;height:1382" coordorigin="5953,1600" coordsize="1020,1382">
              <v:shape id="_x0000_s1881" style="position:absolute;left:5953;top:1600;width:1020;height:1382" coordorigin="5953,1600" coordsize="1020,1382" path="m6973,1600r-1020,l5953,2982r1020,l6973,2699r,-1099e" stroked="f">
                <v:path arrowok="t"/>
              </v:shape>
            </v:group>
            <w10:wrap anchorx="page"/>
          </v:group>
        </w:pict>
      </w:r>
      <w:r>
        <w:pict>
          <v:group id="_x0000_s1874" style="position:absolute;left:0;text-align:left;margin-left:32.5pt;margin-top:233.75pt;width:504.75pt;height:386.2pt;z-index:-251756032;mso-position-horizontal-relative:page;mso-position-vertical-relative:page" coordorigin="650,4675" coordsize="10095,7724">
            <v:group id="_x0000_s1877" style="position:absolute;left:660;top:4685;width:10075;height:7704" coordorigin="660,4685" coordsize="10075,7704">
              <v:shape id="_x0000_s1878" style="position:absolute;left:660;top:4685;width:10075;height:7704" coordorigin="660,4685" coordsize="10075,7704" path="m660,4685r10075,l10735,12389r-10075,l660,4685e" fillcolor="#2a2a29" stroked="f">
                <v:path arrowok="t"/>
              </v:shape>
            </v:group>
            <v:group id="_x0000_s1875" style="position:absolute;left:6973;top:5159;width:2;height:340" coordorigin="6973,5159" coordsize="2,340">
              <v:shape id="_x0000_s1876" style="position:absolute;left:6973;top:5159;width:2;height:340" coordorigin="6973,5159" coordsize="0,340" path="m6973,5159r,340l6973,5159e" fillcolor="#9e9e9e" stroked="f">
                <v:path arrowok="t"/>
              </v:shape>
            </v:group>
            <w10:wrap anchorx="page" anchory="page"/>
          </v:group>
        </w:pict>
      </w:r>
      <w:r w:rsidR="00FD1FE2"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 w:rsidR="00FD1FE2"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 w:rsidR="00FD1FE2">
        <w:rPr>
          <w:rFonts w:ascii="Arial" w:eastAsia="Arial" w:hAnsi="Arial" w:cs="Arial"/>
          <w:color w:val="2A2A29"/>
          <w:sz w:val="60"/>
          <w:szCs w:val="60"/>
        </w:rPr>
        <w:t>6</w:t>
      </w:r>
      <w:r w:rsidR="00FD1FE2">
        <w:rPr>
          <w:rFonts w:ascii="Arial" w:eastAsia="Arial" w:hAnsi="Arial" w:cs="Arial"/>
          <w:color w:val="2A2A29"/>
          <w:sz w:val="60"/>
          <w:szCs w:val="60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39"/>
          <w:w w:val="116"/>
          <w:sz w:val="46"/>
          <w:szCs w:val="4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2A2A29"/>
          <w:w w:val="116"/>
          <w:sz w:val="46"/>
          <w:szCs w:val="46"/>
        </w:rPr>
        <w:t>omorrow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12"/>
          <w:w w:val="116"/>
          <w:sz w:val="46"/>
          <w:szCs w:val="4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and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yesteryear</w:t>
      </w:r>
    </w:p>
    <w:p w:rsidR="00B83721" w:rsidRDefault="00B83721">
      <w:pPr>
        <w:spacing w:before="8" w:after="0" w:line="160" w:lineRule="exact"/>
        <w:rPr>
          <w:sz w:val="16"/>
          <w:szCs w:val="1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B83721" w:rsidRPr="0063194E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B83721" w:rsidRPr="00803B72" w:rsidRDefault="00FD1FE2">
            <w:pPr>
              <w:spacing w:before="75" w:after="0" w:line="240" w:lineRule="auto"/>
              <w:ind w:left="3155" w:right="-20"/>
              <w:rPr>
                <w:rFonts w:ascii="Times New Roman" w:eastAsia="Times New Roman" w:hAnsi="Times New Roman" w:cs="Times New Roman"/>
                <w:sz w:val="19"/>
                <w:szCs w:val="19"/>
                <w:lang w:val="pt-PT"/>
              </w:rPr>
            </w:pP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  <w:lang w:val="pt-PT"/>
              </w:rPr>
              <w:t>Matri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  <w:lang w:val="pt-PT"/>
              </w:rPr>
              <w:t>z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o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  <w:lang w:val="pt-PT"/>
              </w:rPr>
              <w:t>test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  <w:lang w:val="pt-PT"/>
              </w:rPr>
              <w:t>e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e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  <w:sz w:val="19"/>
                <w:szCs w:val="19"/>
                <w:lang w:val="pt-PT"/>
              </w:rPr>
              <w:t>Compreensã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  <w:sz w:val="19"/>
                <w:szCs w:val="19"/>
                <w:lang w:val="pt-PT"/>
              </w:rPr>
              <w:t>o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9"/>
                <w:w w:val="11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8"/>
                <w:sz w:val="19"/>
                <w:szCs w:val="19"/>
                <w:lang w:val="pt-PT"/>
              </w:rPr>
              <w:t>Oral</w:t>
            </w:r>
          </w:p>
        </w:tc>
      </w:tr>
      <w:tr w:rsidR="00B83721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B83721" w:rsidRPr="0063194E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>Compreender</w:t>
            </w:r>
            <w:proofErr w:type="spellEnd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50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opção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B.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</w:tcPr>
          <w:p w:rsidR="00B83721" w:rsidRDefault="00FD1FE2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B83721" w:rsidRDefault="00B83721"/>
        </w:tc>
      </w:tr>
    </w:tbl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2" w:after="0" w:line="220" w:lineRule="exact"/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B83721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B83721" w:rsidRDefault="00FD1FE2">
            <w:pPr>
              <w:spacing w:before="75" w:after="0" w:line="240" w:lineRule="auto"/>
              <w:ind w:left="4018" w:right="399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9"/>
                <w:sz w:val="19"/>
                <w:szCs w:val="19"/>
              </w:rPr>
              <w:t>6A</w:t>
            </w:r>
          </w:p>
        </w:tc>
      </w:tr>
      <w:tr w:rsidR="00B83721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B83721" w:rsidRPr="0063194E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B83721" w:rsidRPr="00803B72" w:rsidRDefault="00FD1FE2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803B72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803B72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803B72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803B72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41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B83721" w:rsidRDefault="00FD1FE2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1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10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B83721" w:rsidRPr="00803B72" w:rsidRDefault="00FD1FE2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803B72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803B72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803B72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803B72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803B72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1"/>
                <w:sz w:val="15"/>
                <w:szCs w:val="15"/>
              </w:rPr>
              <w:t>Fazer</w:t>
            </w:r>
            <w:r>
              <w:rPr>
                <w:rFonts w:ascii="Arial" w:eastAsia="Arial" w:hAnsi="Arial" w:cs="Arial"/>
                <w:color w:val="2A2A29"/>
                <w:spacing w:val="3"/>
                <w:w w:val="9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correspondência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803B72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803B72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Modal</w:t>
            </w: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 could/couldn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w w:val="113"/>
                <w:sz w:val="15"/>
                <w:szCs w:val="15"/>
              </w:rPr>
              <w:t xml:space="preserve">t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would/wouldn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w w:val="113"/>
                <w:sz w:val="15"/>
                <w:szCs w:val="15"/>
              </w:rPr>
              <w:t>t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Phrasal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Visões</w:t>
            </w:r>
            <w:proofErr w:type="spellEnd"/>
            <w:r>
              <w:rPr>
                <w:rFonts w:ascii="Arial" w:eastAsia="Arial" w:hAnsi="Arial" w:cs="Arial"/>
                <w:color w:val="2A2A2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futuro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64" w:lineRule="auto"/>
              <w:ind w:left="108" w:right="65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G.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Comentar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uma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afirmação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B83721" w:rsidRPr="00803B72" w:rsidRDefault="00FD1FE2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803B72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803B72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B83721" w:rsidRPr="00803B72" w:rsidRDefault="00FD1FE2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803B72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B83721" w:rsidRPr="00803B72" w:rsidRDefault="00FD1FE2">
            <w:pPr>
              <w:spacing w:after="0" w:line="264" w:lineRule="auto"/>
              <w:ind w:left="108" w:right="8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pontos 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803B72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803B72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B83721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B83721" w:rsidRDefault="00B83721"/>
        </w:tc>
      </w:tr>
    </w:tbl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9" w:after="0" w:line="260" w:lineRule="exact"/>
        <w:rPr>
          <w:sz w:val="26"/>
          <w:szCs w:val="26"/>
        </w:rPr>
      </w:pPr>
    </w:p>
    <w:p w:rsidR="00B83721" w:rsidRPr="00803B72" w:rsidRDefault="00FD1FE2">
      <w:pPr>
        <w:spacing w:before="38" w:after="0" w:line="264" w:lineRule="auto"/>
        <w:ind w:left="6467" w:right="1730"/>
        <w:rPr>
          <w:rFonts w:ascii="Arial" w:eastAsia="Arial" w:hAnsi="Arial" w:cs="Arial"/>
          <w:sz w:val="15"/>
          <w:szCs w:val="15"/>
          <w:lang w:val="pt-PT"/>
        </w:rPr>
      </w:pPr>
      <w:r w:rsidRPr="00803B72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</w:t>
      </w:r>
      <w:r w:rsidRPr="00803B72">
        <w:rPr>
          <w:rFonts w:ascii="Arial" w:eastAsia="Arial" w:hAnsi="Arial" w:cs="Arial"/>
          <w:color w:val="2A2A29"/>
          <w:sz w:val="15"/>
          <w:szCs w:val="15"/>
          <w:lang w:val="pt-PT"/>
        </w:rPr>
        <w:t>correta:</w:t>
      </w:r>
      <w:r w:rsidRPr="00803B72">
        <w:rPr>
          <w:rFonts w:ascii="Arial" w:eastAsia="Arial" w:hAnsi="Arial" w:cs="Arial"/>
          <w:color w:val="2A2A29"/>
          <w:spacing w:val="-11"/>
          <w:sz w:val="15"/>
          <w:szCs w:val="15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z w:val="15"/>
          <w:szCs w:val="15"/>
          <w:lang w:val="pt-PT"/>
        </w:rPr>
        <w:t>5</w:t>
      </w:r>
      <w:r w:rsidRPr="00803B72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z w:val="15"/>
          <w:szCs w:val="15"/>
          <w:lang w:val="pt-PT"/>
        </w:rPr>
        <w:t xml:space="preserve">pontos; </w:t>
      </w:r>
      <w:r w:rsidRPr="00803B72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incorreta: </w:t>
      </w:r>
      <w:r w:rsidRPr="00803B72">
        <w:rPr>
          <w:rFonts w:ascii="Arial" w:eastAsia="Arial" w:hAnsi="Arial" w:cs="Arial"/>
          <w:color w:val="2A2A29"/>
          <w:sz w:val="15"/>
          <w:szCs w:val="15"/>
          <w:lang w:val="pt-PT"/>
        </w:rPr>
        <w:t>0</w:t>
      </w:r>
      <w:r w:rsidRPr="00803B72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z w:val="15"/>
          <w:szCs w:val="15"/>
          <w:lang w:val="pt-PT"/>
        </w:rPr>
        <w:t>pontos.</w:t>
      </w:r>
    </w:p>
    <w:p w:rsidR="00B83721" w:rsidRPr="00803B72" w:rsidRDefault="00B83721">
      <w:pPr>
        <w:spacing w:after="0" w:line="200" w:lineRule="exact"/>
        <w:rPr>
          <w:sz w:val="20"/>
          <w:szCs w:val="20"/>
          <w:lang w:val="pt-PT"/>
        </w:rPr>
      </w:pPr>
    </w:p>
    <w:p w:rsidR="00B83721" w:rsidRPr="00803B72" w:rsidRDefault="00B83721">
      <w:pPr>
        <w:spacing w:before="8" w:after="0" w:line="200" w:lineRule="exact"/>
        <w:rPr>
          <w:sz w:val="20"/>
          <w:szCs w:val="20"/>
          <w:lang w:val="pt-PT"/>
        </w:rPr>
      </w:pPr>
    </w:p>
    <w:p w:rsidR="00B83721" w:rsidRPr="00180D89" w:rsidRDefault="0063194E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  <w:lang w:val="pt-PT"/>
        </w:rPr>
      </w:pPr>
      <w:r>
        <w:pict>
          <v:group id="_x0000_s1868" style="position:absolute;left:0;text-align:left;margin-left:32.5pt;margin-top:-140.4pt;width:504.75pt;height:128.9pt;z-index:-251755008;mso-position-horizontal-relative:page" coordorigin="650,-2808" coordsize="10095,2578">
            <v:group id="_x0000_s1871" style="position:absolute;left:660;top:-2798;width:10075;height:2558" coordorigin="660,-2798" coordsize="10075,2558">
              <v:shape id="_x0000_s1872" style="position:absolute;left:660;top:-2798;width:10075;height:2558" coordorigin="660,-2798" coordsize="10075,2558" path="m660,-2798r10075,l10735,-239r-10075,l660,-2798e" fillcolor="#2a2a29" stroked="f">
                <v:path arrowok="t"/>
              </v:shape>
            </v:group>
            <v:group id="_x0000_s1869" style="position:absolute;left:6973;top:-2324;width:2;height:340" coordorigin="6973,-2324" coordsize="2,340">
              <v:shape id="_x0000_s1870" style="position:absolute;left:6973;top:-2324;width:2;height:340" coordorigin="6973,-2324" coordsize="0,340" path="m6973,-2324r,341l6973,-2324e" fillcolor="#9e9e9e" stroked="f">
                <v:path arrowok="t"/>
              </v:shape>
            </v:group>
            <w10:wrap anchorx="page"/>
          </v:group>
        </w:pict>
      </w:r>
      <w:r>
        <w:pict>
          <v:shape id="_x0000_s1867" type="#_x0000_t202" style="position:absolute;left:0;text-align:left;margin-left:36.85pt;margin-top:-136pt;width:496.05pt;height:120.1pt;z-index:-25175398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31"/>
                    <w:gridCol w:w="1701"/>
                    <w:gridCol w:w="1984"/>
                    <w:gridCol w:w="1020"/>
                    <w:gridCol w:w="3685"/>
                  </w:tblGrid>
                  <w:tr w:rsidR="00913CEB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7E7E7D"/>
                      </w:tcPr>
                      <w:p w:rsidR="00913CEB" w:rsidRDefault="00913CEB">
                        <w:pPr>
                          <w:spacing w:before="83" w:after="0" w:line="240" w:lineRule="auto"/>
                          <w:ind w:left="4028" w:right="400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12"/>
                            <w:sz w:val="19"/>
                            <w:szCs w:val="19"/>
                          </w:rPr>
                          <w:t>Matri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12"/>
                            <w:sz w:val="19"/>
                            <w:szCs w:val="19"/>
                          </w:rPr>
                          <w:t>z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6"/>
                            <w:w w:val="11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sz w:val="19"/>
                            <w:szCs w:val="19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 xml:space="preserve">o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6"/>
                            <w:w w:val="121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>est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21"/>
                            <w:sz w:val="19"/>
                            <w:szCs w:val="19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04"/>
                            <w:sz w:val="19"/>
                            <w:szCs w:val="19"/>
                          </w:rPr>
                          <w:t>6B</w:t>
                        </w:r>
                      </w:p>
                    </w:tc>
                  </w:tr>
                  <w:tr w:rsidR="00913CEB">
                    <w:trPr>
                      <w:trHeight w:hRule="exact" w:val="340"/>
                    </w:trPr>
                    <w:tc>
                      <w:tcPr>
                        <w:tcW w:w="1531" w:type="dxa"/>
                        <w:tcBorders>
                          <w:top w:val="nil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913CEB" w:rsidRDefault="00913CEB">
                        <w:pPr>
                          <w:spacing w:before="74" w:after="0" w:line="240" w:lineRule="auto"/>
                          <w:ind w:left="365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Objetivos</w:t>
                        </w:r>
                        <w:proofErr w:type="spellEnd"/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913CEB" w:rsidRDefault="00913CEB">
                        <w:pPr>
                          <w:spacing w:before="74" w:after="0" w:line="240" w:lineRule="auto"/>
                          <w:ind w:left="394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Conteúdos</w:t>
                        </w:r>
                        <w:proofErr w:type="spellEnd"/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913CEB" w:rsidRDefault="00913CEB">
                        <w:pPr>
                          <w:spacing w:before="74" w:after="0" w:line="240" w:lineRule="auto"/>
                          <w:ind w:left="60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Estrutura</w:t>
                        </w:r>
                        <w:proofErr w:type="spellEnd"/>
                      </w:p>
                    </w:tc>
                    <w:tc>
                      <w:tcPr>
                        <w:tcW w:w="1020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913CEB" w:rsidRDefault="00913CEB">
                        <w:pPr>
                          <w:spacing w:before="7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Cotações</w:t>
                        </w:r>
                        <w:proofErr w:type="spellEnd"/>
                      </w:p>
                    </w:tc>
                    <w:tc>
                      <w:tcPr>
                        <w:tcW w:w="3685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9E9E9E"/>
                      </w:tcPr>
                      <w:p w:rsidR="00913CEB" w:rsidRDefault="00913CEB">
                        <w:pPr>
                          <w:spacing w:before="74" w:after="0" w:line="240" w:lineRule="auto"/>
                          <w:ind w:left="771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sz w:val="16"/>
                            <w:szCs w:val="16"/>
                          </w:rPr>
                          <w:t>Critérios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"/>
                            <w:w w:val="1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classificação</w:t>
                        </w:r>
                        <w:proofErr w:type="spellEnd"/>
                      </w:p>
                    </w:tc>
                  </w:tr>
                  <w:tr w:rsidR="00913CEB" w:rsidRPr="0063194E">
                    <w:trPr>
                      <w:trHeight w:hRule="exact" w:val="549"/>
                    </w:trPr>
                    <w:tc>
                      <w:tcPr>
                        <w:tcW w:w="1531" w:type="dxa"/>
                        <w:vMerge w:val="restart"/>
                        <w:tcBorders>
                          <w:top w:val="single" w:sz="4" w:space="0" w:color="898989"/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66" w:after="0" w:line="241" w:lineRule="auto"/>
                          <w:ind w:left="113" w:right="494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Compreender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o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texto.</w:t>
                        </w:r>
                      </w:p>
                      <w:p w:rsidR="00913CEB" w:rsidRPr="00803B72" w:rsidRDefault="00913CEB">
                        <w:pPr>
                          <w:spacing w:before="56" w:after="0" w:line="241" w:lineRule="auto"/>
                          <w:ind w:left="113" w:right="301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Expressar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informação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1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de forma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10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clara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13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e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estruturalmente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correta.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tcBorders>
                          <w:top w:val="single" w:sz="4" w:space="0" w:color="898989"/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74" w:after="0" w:line="264" w:lineRule="auto"/>
                          <w:ind w:left="108" w:right="20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1"/>
                            <w:w w:val="95"/>
                            <w:sz w:val="15"/>
                            <w:szCs w:val="15"/>
                            <w:lang w:val="pt-PT"/>
                          </w:rPr>
                          <w:t>T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exto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vocabulário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relacionados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com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os tópicos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unidade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75" w:after="0" w:line="264" w:lineRule="auto"/>
                          <w:ind w:left="108" w:right="145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A.</w:t>
                        </w:r>
                        <w:r w:rsidRPr="00803B72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1"/>
                            <w:sz w:val="15"/>
                            <w:szCs w:val="15"/>
                            <w:lang w:val="pt-PT"/>
                          </w:rPr>
                          <w:t>Fazer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3"/>
                            <w:w w:val="9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correspondência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entre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sinónimos.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Default="00913CEB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74" w:after="0" w:line="264" w:lineRule="auto"/>
                          <w:ind w:left="108" w:right="1594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1,5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913CEB" w:rsidRPr="0063194E">
                    <w:trPr>
                      <w:trHeight w:hRule="exact" w:val="567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75" w:after="0" w:line="264" w:lineRule="auto"/>
                          <w:ind w:left="108" w:right="49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B.</w:t>
                        </w:r>
                        <w:r w:rsidRPr="00803B72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1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Distinguir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frases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verdadeiras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falsas.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Default="00913CEB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74" w:after="0" w:line="264" w:lineRule="auto"/>
                          <w:ind w:left="108" w:right="1607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2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913CEB">
                    <w:trPr>
                      <w:trHeight w:hRule="exact" w:val="549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Pr="00803B72" w:rsidRDefault="00913CEB">
                        <w:pPr>
                          <w:spacing w:before="75" w:after="0" w:line="264" w:lineRule="auto"/>
                          <w:ind w:left="108" w:right="495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803B72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C.</w:t>
                        </w:r>
                        <w:r w:rsidRPr="00803B72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Escolher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803B72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opção correta.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913CEB" w:rsidRDefault="00913CEB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13CEB" w:rsidRDefault="00913CEB"/>
                    </w:tc>
                  </w:tr>
                </w:tbl>
                <w:p w:rsidR="00913CEB" w:rsidRDefault="00913C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</w:p>
    <w:p w:rsidR="00B83721" w:rsidRPr="00180D89" w:rsidRDefault="00B83721">
      <w:pPr>
        <w:spacing w:after="0"/>
        <w:rPr>
          <w:lang w:val="pt-PT"/>
        </w:rPr>
        <w:sectPr w:rsidR="00B83721" w:rsidRPr="00180D89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B83721" w:rsidRDefault="0063194E">
      <w:pPr>
        <w:spacing w:before="61" w:after="0" w:line="240" w:lineRule="auto"/>
        <w:ind w:left="659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862" style="position:absolute;left:0;text-align:left;margin-left:8pt;margin-top:0;width:1pt;height:841.9pt;z-index:-251751936;mso-position-horizontal-relative:page;mso-position-vertical-relative:page" coordorigin="160" coordsize="20,16838">
            <v:group id="_x0000_s1865" style="position:absolute;left:170;width:2;height:16838" coordorigin="170" coordsize="2,16838">
              <v:shape id="_x0000_s186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863" style="position:absolute;left:170;width:2;height:16838" coordorigin="170" coordsize="2,16838">
              <v:shape id="_x0000_s1864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860" style="position:absolute;left:0;text-align:left;margin-left:374.1pt;margin-top:0;width:229.65pt;height:40.15pt;z-index:-251750912;mso-position-horizontal-relative:page;mso-position-vertical-relative:page" coordorigin="7482" coordsize="4593,803">
            <v:shape id="_x0000_s1861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1855" style="position:absolute;left:0;text-align:left;margin-left:66.5pt;margin-top:69.8pt;width:504.75pt;height:265.95pt;z-index:-251749888;mso-position-horizontal-relative:page" coordorigin="1330,1396" coordsize="10095,5319">
            <v:group id="_x0000_s1858" style="position:absolute;left:1340;top:1406;width:10075;height:5299" coordorigin="1340,1406" coordsize="10075,5299">
              <v:shape id="_x0000_s1859" style="position:absolute;left:1340;top:1406;width:10075;height:5299" coordorigin="1340,1406" coordsize="10075,5299" path="m1340,1406r10075,l11415,6705r-10075,l1340,1406e" fillcolor="#2a2a29" stroked="f">
                <v:path arrowok="t"/>
              </v:shape>
            </v:group>
            <v:group id="_x0000_s1856" style="position:absolute;left:6633;top:1483;width:2;height:340" coordorigin="6633,1483" coordsize="2,340">
              <v:shape id="_x0000_s1857" style="position:absolute;left:6633;top:1483;width:2;height:340" coordorigin="6633,1483" coordsize="0,340" path="m6633,1483r,340l6633,1483e" fillcolor="#9e9e9e" stroked="f">
                <v:path arrowok="t"/>
              </v:shape>
            </v:group>
            <w10:wrap anchorx="page"/>
          </v:group>
        </w:pict>
      </w:r>
      <w:r w:rsidR="00FD1FE2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FD1FE2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FD1FE2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FD1FE2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FD1FE2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FD1FE2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FD1FE2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FD1FE2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FD1FE2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FD1FE2" w:rsidRPr="00803B72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="00FD1FE2" w:rsidRPr="00803B72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="00FD1FE2" w:rsidRPr="00803B72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="00FD1FE2" w:rsidRPr="00803B72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="00FD1FE2" w:rsidRPr="00803B72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="00FD1FE2" w:rsidRPr="00803B72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B83721">
        <w:trPr>
          <w:trHeight w:hRule="exact" w:val="340"/>
        </w:trPr>
        <w:tc>
          <w:tcPr>
            <w:tcW w:w="1531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74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74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74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74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B83721" w:rsidRDefault="00FD1FE2">
            <w:pPr>
              <w:spacing w:before="74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B83721" w:rsidRPr="0063194E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803B72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803B72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1"/>
                <w:sz w:val="15"/>
                <w:szCs w:val="15"/>
              </w:rPr>
              <w:t>Fazer</w:t>
            </w:r>
            <w:r>
              <w:rPr>
                <w:rFonts w:ascii="Arial" w:eastAsia="Arial" w:hAnsi="Arial" w:cs="Arial"/>
                <w:color w:val="2A2A29"/>
                <w:spacing w:val="3"/>
                <w:w w:val="9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correspondência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737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803B72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803B72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Modal</w:t>
            </w: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 could/couldn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w w:val="113"/>
                <w:sz w:val="15"/>
                <w:szCs w:val="15"/>
              </w:rPr>
              <w:t xml:space="preserve">t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would/wouldn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w w:val="113"/>
                <w:sz w:val="15"/>
                <w:szCs w:val="15"/>
              </w:rPr>
              <w:t>t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71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5" w:after="0" w:line="264" w:lineRule="auto"/>
              <w:ind w:left="108" w:right="66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Phrasal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 (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conversas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telefónicas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)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Visões</w:t>
            </w:r>
            <w:proofErr w:type="spellEnd"/>
            <w:r>
              <w:rPr>
                <w:rFonts w:ascii="Arial" w:eastAsia="Arial" w:hAnsi="Arial" w:cs="Arial"/>
                <w:color w:val="2A2A2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futuro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64" w:lineRule="auto"/>
              <w:ind w:left="108" w:right="65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G.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Comentar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uma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afirmação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B83721" w:rsidRPr="00803B72" w:rsidRDefault="00FD1FE2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803B72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803B72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B83721" w:rsidRPr="00803B72" w:rsidRDefault="00FD1FE2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803B72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B83721" w:rsidRPr="00803B72" w:rsidRDefault="00FD1FE2">
            <w:pPr>
              <w:spacing w:after="0" w:line="264" w:lineRule="auto"/>
              <w:ind w:left="108" w:right="8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pontos 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803B72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803B72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B83721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B83721" w:rsidRDefault="00B83721"/>
        </w:tc>
      </w:tr>
    </w:tbl>
    <w:p w:rsidR="00B83721" w:rsidRDefault="00B83721">
      <w:pPr>
        <w:spacing w:before="8" w:after="0" w:line="140" w:lineRule="exact"/>
        <w:rPr>
          <w:sz w:val="14"/>
          <w:szCs w:val="14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B83721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B83721" w:rsidRDefault="00FD1FE2">
            <w:pPr>
              <w:spacing w:before="75" w:after="0" w:line="240" w:lineRule="auto"/>
              <w:ind w:left="4023" w:right="400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4"/>
                <w:sz w:val="19"/>
                <w:szCs w:val="19"/>
              </w:rPr>
              <w:t>6C</w:t>
            </w:r>
          </w:p>
        </w:tc>
      </w:tr>
      <w:tr w:rsidR="00B83721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B83721" w:rsidRDefault="00FD1FE2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B83721" w:rsidRPr="0063194E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B83721" w:rsidRPr="00803B72" w:rsidRDefault="00FD1FE2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803B72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803B72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803B72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803B72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781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B83721" w:rsidRDefault="00FD1FE2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24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 Correção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</w:t>
            </w:r>
          </w:p>
        </w:tc>
      </w:tr>
      <w:tr w:rsidR="00B83721" w:rsidRPr="0063194E">
        <w:trPr>
          <w:trHeight w:hRule="exact" w:val="90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5" w:after="0" w:line="264" w:lineRule="auto"/>
              <w:ind w:left="108" w:right="10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0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B83721" w:rsidRPr="00803B72" w:rsidRDefault="00FD1FE2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803B72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803B72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803B72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803B72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803B72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803B72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803B72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1"/>
                <w:sz w:val="15"/>
                <w:szCs w:val="15"/>
              </w:rPr>
              <w:t>Fazer</w:t>
            </w:r>
            <w:r>
              <w:rPr>
                <w:rFonts w:ascii="Arial" w:eastAsia="Arial" w:hAnsi="Arial" w:cs="Arial"/>
                <w:color w:val="2A2A29"/>
                <w:spacing w:val="3"/>
                <w:w w:val="9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correspondência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B83721" w:rsidRPr="00803B72" w:rsidRDefault="00FD1FE2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803B72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803B72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Modal</w:t>
            </w: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 could/couldn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w w:val="113"/>
                <w:sz w:val="15"/>
                <w:szCs w:val="15"/>
              </w:rPr>
              <w:t xml:space="preserve">t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would/wouldn</w:t>
            </w:r>
            <w:r>
              <w:rPr>
                <w:rFonts w:ascii="Arial" w:eastAsia="Arial" w:hAnsi="Arial" w:cs="Arial"/>
                <w:color w:val="2A2A29"/>
                <w:spacing w:val="-3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color w:val="2A2A29"/>
                <w:w w:val="113"/>
                <w:sz w:val="15"/>
                <w:szCs w:val="15"/>
              </w:rPr>
              <w:t>t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Phrasal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verbs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803B72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B83721" w:rsidRPr="0063194E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Visões</w:t>
            </w:r>
            <w:proofErr w:type="spellEnd"/>
            <w:r>
              <w:rPr>
                <w:rFonts w:ascii="Arial" w:eastAsia="Arial" w:hAnsi="Arial" w:cs="Arial"/>
                <w:color w:val="2A2A2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futuro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4" w:after="0" w:line="264" w:lineRule="auto"/>
              <w:ind w:left="108" w:right="65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G.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Comentar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uma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afirmação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B83721" w:rsidRPr="00803B72" w:rsidRDefault="00FD1FE2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B83721" w:rsidRPr="00803B72" w:rsidRDefault="00FD1FE2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803B72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803B72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B83721" w:rsidRPr="00803B72" w:rsidRDefault="00FD1FE2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803B72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803B72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B83721" w:rsidRPr="00803B72" w:rsidRDefault="00FD1FE2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803B72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803B72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803B72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803B72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803B72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803B72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803B72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803B72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803B72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803B72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803B72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803B72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803B72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803B72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803B72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B83721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B83721" w:rsidRPr="00803B72" w:rsidRDefault="00B83721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B83721" w:rsidRDefault="00FD1FE2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B83721" w:rsidRDefault="00B83721"/>
        </w:tc>
      </w:tr>
    </w:tbl>
    <w:p w:rsidR="00B83721" w:rsidRDefault="00B83721">
      <w:pPr>
        <w:spacing w:before="6" w:after="0" w:line="140" w:lineRule="exact"/>
        <w:rPr>
          <w:sz w:val="14"/>
          <w:szCs w:val="14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shape id="_x0000_s1854" type="#_x0000_t202" style="position:absolute;left:0;text-align:left;margin-left:63.4pt;margin-top:-400.6pt;width:507.35pt;height:387.1pt;z-index:-251752960;mso-position-horizontal-relative:page" filled="f" stroked="f">
            <v:textbox inset="0,0,0,0">
              <w:txbxContent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913CEB" w:rsidRDefault="00913CEB">
                  <w:pPr>
                    <w:spacing w:before="17" w:after="0" w:line="220" w:lineRule="exact"/>
                  </w:pPr>
                </w:p>
                <w:p w:rsidR="00913CEB" w:rsidRDefault="00913CEB">
                  <w:pPr>
                    <w:spacing w:after="0" w:line="260" w:lineRule="atLeast"/>
                    <w:ind w:right="9991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>ditora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orto</w:t>
                  </w:r>
                  <w:proofErr w:type="spellEnd"/>
                </w:p>
                <w:p w:rsidR="00913CEB" w:rsidRDefault="00913CEB">
                  <w:pPr>
                    <w:spacing w:before="54"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8"/>
                      <w:sz w:val="10"/>
                      <w:szCs w:val="10"/>
                    </w:rPr>
                    <w:t>©</w:t>
                  </w:r>
                </w:p>
                <w:p w:rsidR="00913CEB" w:rsidRDefault="00913CEB">
                  <w:pPr>
                    <w:spacing w:before="12" w:after="0" w:line="240" w:lineRule="exact"/>
                    <w:rPr>
                      <w:sz w:val="24"/>
                      <w:szCs w:val="24"/>
                    </w:rPr>
                  </w:pPr>
                </w:p>
                <w:p w:rsidR="00913CEB" w:rsidRDefault="00913CEB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WR8TR</w:t>
                  </w:r>
                </w:p>
              </w:txbxContent>
            </v:textbox>
            <w10:wrap anchorx="page"/>
          </v:shape>
        </w:pict>
      </w:r>
      <w:r>
        <w:pict>
          <v:group id="_x0000_s1849" style="position:absolute;left:0;text-align:left;margin-left:66.5pt;margin-top:-401.1pt;width:504.75pt;height:388.1pt;z-index:-251748864;mso-position-horizontal-relative:page" coordorigin="1330,-8022" coordsize="10095,7762">
            <v:group id="_x0000_s1852" style="position:absolute;left:1340;top:-8012;width:10075;height:7742" coordorigin="1340,-8012" coordsize="10075,7742">
              <v:shape id="_x0000_s1853" style="position:absolute;left:1340;top:-8012;width:10075;height:7742" coordorigin="1340,-8012" coordsize="10075,7742" path="m1340,-8012r10075,l11415,-269r-10075,l1340,-8012e" fillcolor="#2a2a29" stroked="f">
                <v:path arrowok="t"/>
              </v:shape>
            </v:group>
            <v:group id="_x0000_s1850" style="position:absolute;left:6633;top:-7537;width:2;height:340" coordorigin="6633,-7537" coordsize="2,340">
              <v:shape id="_x0000_s1851" style="position:absolute;left:6633;top:-7537;width:2;height:340" coordorigin="6633,-7537" coordsize="0,340" path="m6633,-7537r,340l6633,-7537e" fillcolor="#9e9e9e" stroked="f">
                <v:path arrowok="t"/>
              </v:shape>
            </v:group>
            <w10:wrap anchorx="page"/>
          </v:group>
        </w:pict>
      </w:r>
      <w:r>
        <w:pict>
          <v:shape id="_x0000_s1848" type="#_x0000_t202" style="position:absolute;left:0;text-align:left;margin-left:62.4pt;margin-top:-18.05pt;width:7pt;height:5.7pt;z-index:-251747840;mso-position-horizontal-relative:page" filled="f" stroked="f">
            <v:textbox style="layout-flow:vertical;mso-layout-flow-alt:bottom-to-top" inset="0,0,0,0">
              <w:txbxContent>
                <w:p w:rsidR="00913CEB" w:rsidRDefault="00913CEB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N</w:t>
                  </w:r>
                </w:p>
              </w:txbxContent>
            </v:textbox>
            <w10:wrap anchorx="page"/>
          </v:shape>
        </w:pict>
      </w:r>
      <w:r>
        <w:pict>
          <v:shape id="_x0000_s1847" type="#_x0000_t202" style="position:absolute;left:0;text-align:left;margin-left:62.4pt;margin-top:-57.8pt;width:7pt;height:18.05pt;z-index:-251746816;mso-position-horizontal-relative:page" filled="f" stroked="f">
            <v:textbox style="layout-flow:vertical;mso-layout-flow-alt:bottom-to-top" inset="0,0,0,0">
              <w:txbxContent>
                <w:p w:rsidR="00913CEB" w:rsidRDefault="00913CEB">
                  <w:pPr>
                    <w:tabs>
                      <w:tab w:val="left" w:pos="280"/>
                    </w:tabs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P</w:t>
                  </w: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ab/>
                  </w:r>
                  <w:r>
                    <w:rPr>
                      <w:rFonts w:ascii="Arial" w:eastAsia="Arial" w:hAnsi="Arial" w:cs="Arial"/>
                      <w:color w:val="2A2A29"/>
                      <w:w w:val="83"/>
                      <w:sz w:val="10"/>
                      <w:szCs w:val="10"/>
                    </w:rPr>
                    <w:t>E</w:t>
                  </w:r>
                </w:p>
              </w:txbxContent>
            </v:textbox>
            <w10:wrap anchorx="page"/>
          </v:shape>
        </w:pict>
      </w:r>
    </w:p>
    <w:p w:rsidR="00B83721" w:rsidRDefault="00B83721">
      <w:pPr>
        <w:spacing w:after="0"/>
        <w:jc w:val="right"/>
        <w:sectPr w:rsidR="00B83721">
          <w:pgSz w:w="12080" w:h="16840"/>
          <w:pgMar w:top="320" w:right="620" w:bottom="280" w:left="1300" w:header="720" w:footer="720" w:gutter="0"/>
          <w:cols w:space="720"/>
        </w:sectPr>
      </w:pPr>
    </w:p>
    <w:p w:rsidR="00B83721" w:rsidRDefault="00FD1FE2">
      <w:pPr>
        <w:spacing w:before="48" w:after="0" w:line="240" w:lineRule="auto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40"/>
          <w:szCs w:val="40"/>
        </w:rPr>
        <w:lastRenderedPageBreak/>
        <w:t>Correction</w:t>
      </w:r>
      <w:r>
        <w:rPr>
          <w:rFonts w:ascii="Arial" w:eastAsia="Arial" w:hAnsi="Arial" w:cs="Arial"/>
          <w:color w:val="2A2A29"/>
          <w:spacing w:val="48"/>
          <w:w w:val="7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Listening</w:t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2"/>
          <w:w w:val="120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est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bCs/>
          <w:color w:val="2A2A29"/>
          <w:spacing w:val="3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/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w w:val="1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3"/>
          <w:w w:val="123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est</w:t>
      </w:r>
      <w:r>
        <w:rPr>
          <w:rFonts w:ascii="Times New Roman" w:eastAsia="Times New Roman" w:hAnsi="Times New Roman" w:cs="Times New Roman"/>
          <w:b/>
          <w:bCs/>
          <w:color w:val="2A2A29"/>
          <w:spacing w:val="-20"/>
          <w:w w:val="1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6A</w:t>
      </w:r>
    </w:p>
    <w:p w:rsidR="00B83721" w:rsidRDefault="00FD1FE2">
      <w:pPr>
        <w:spacing w:after="0" w:line="200" w:lineRule="exact"/>
        <w:rPr>
          <w:sz w:val="20"/>
          <w:szCs w:val="20"/>
        </w:rPr>
      </w:pPr>
      <w:r>
        <w:br w:type="column"/>
      </w:r>
    </w:p>
    <w:p w:rsidR="00B83721" w:rsidRDefault="00B83721">
      <w:pPr>
        <w:spacing w:before="13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B83721" w:rsidRDefault="00B83721">
      <w:pPr>
        <w:spacing w:after="0"/>
        <w:sectPr w:rsidR="00B83721">
          <w:pgSz w:w="16840" w:h="12080" w:orient="landscape"/>
          <w:pgMar w:top="560" w:right="1020" w:bottom="280" w:left="1020" w:header="720" w:footer="720" w:gutter="0"/>
          <w:cols w:num="2" w:space="720" w:equalWidth="0">
            <w:col w:w="7077" w:space="2878"/>
            <w:col w:w="4845"/>
          </w:cols>
        </w:sectPr>
      </w:pPr>
    </w:p>
    <w:p w:rsidR="00B83721" w:rsidRDefault="0063194E">
      <w:pPr>
        <w:spacing w:before="1" w:after="0" w:line="70" w:lineRule="exact"/>
        <w:rPr>
          <w:sz w:val="7"/>
          <w:szCs w:val="7"/>
        </w:rPr>
      </w:pPr>
      <w:r>
        <w:lastRenderedPageBreak/>
        <w:pict>
          <v:group id="_x0000_s1842" style="position:absolute;margin-left:0;margin-top:594.8pt;width:841.9pt;height:1pt;z-index:-251745792;mso-position-horizontal-relative:page;mso-position-vertical-relative:page" coordorigin=",11896" coordsize="16838,20">
            <v:group id="_x0000_s1845" style="position:absolute;top:11906;width:16838;height:2" coordorigin=",11906" coordsize="16838,2">
              <v:shape id="_x0000_s1846" style="position:absolute;top:11906;width:16838;height:2" coordorigin=",11906" coordsize="16838,0" path="m17405,11906r-16838,e" filled="f" strokecolor="#2a2a29" strokeweight=".5pt">
                <v:path arrowok="t"/>
              </v:shape>
            </v:group>
            <v:group id="_x0000_s1843" style="position:absolute;top:11906;width:16838;height:2" coordorigin=",11906" coordsize="16838,2">
              <v:shape id="_x0000_s1844" style="position:absolute;top:11906;width:16838;height:2" coordorigin=",11906" coordsize="16838,0" path="m17008,11906r-16838,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835" style="position:absolute;margin-left:52.95pt;margin-top:36.6pt;width:735.9pt;height:499.2pt;z-index:-251744768;mso-position-horizontal-relative:page;mso-position-vertical-relative:page" coordorigin="1059,732" coordsize="14718,9984">
            <v:group id="_x0000_s1840" style="position:absolute;left:1069;top:1226;width:14698;height:9480" coordorigin="1069,1226" coordsize="14698,9480">
              <v:shape id="_x0000_s1841" style="position:absolute;left:1069;top:1226;width:14698;height:9480" coordorigin="1069,1226" coordsize="14698,9480" path="m15767,1226r,9480l1069,10706r,-9480l15767,1226e" fillcolor="#2a2a29" stroked="f">
                <v:path arrowok="t"/>
              </v:shape>
            </v:group>
            <v:group id="_x0000_s1838" style="position:absolute;left:10631;top:737;width:5073;height:553" coordorigin="10631,737" coordsize="5073,553">
              <v:shape id="_x0000_s1839" style="position:absolute;left:10631;top:737;width:5073;height:553" coordorigin="10631,737" coordsize="5073,553" path="m10631,737r,553l15704,1290r,-553l10631,737e" filled="f" stroked="f">
                <v:path arrowok="t"/>
              </v:shape>
            </v:group>
            <v:group id="_x0000_s1836" style="position:absolute;left:15143;top:1174;width:561;height:2" coordorigin="15143,1174" coordsize="561,2">
              <v:shape id="_x0000_s1837" style="position:absolute;left:15143;top:1174;width:561;height:2" coordorigin="15143,1174" coordsize="561,0" path="m15143,1174r561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shape id="_x0000_s1834" type="#_x0000_t202" style="position:absolute;margin-left:23.7pt;margin-top:35.85pt;width:16pt;height:20.75pt;z-index:-251743744;mso-position-horizontal-relative:page;mso-position-vertical-relative:page" filled="f" stroked="f">
            <v:textbox style="layout-flow:vertical" inset="0,0,0,0">
              <w:txbxContent>
                <w:p w:rsidR="00913CEB" w:rsidRDefault="00913CEB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833" type="#_x0000_t136" style="position:absolute;margin-left:729.5pt;margin-top:535.4pt;width:55.7pt;height:5pt;rotation:180;z-index:-251742720;mso-position-horizontal-relative:page;mso-position-vertical-relative:page" fillcolor="#2a2a29" stroked="f">
            <o:extrusion v:ext="view" autorotationcenter="t"/>
            <v:textpath style="font-family:&quot;&amp;quot&quot;;font-size:5pt;v-text-kern:t;mso-text-shadow:auto" string="NWR8TR © Porto Editora"/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891"/>
        <w:gridCol w:w="879"/>
        <w:gridCol w:w="879"/>
        <w:gridCol w:w="907"/>
        <w:gridCol w:w="879"/>
        <w:gridCol w:w="879"/>
        <w:gridCol w:w="879"/>
        <w:gridCol w:w="879"/>
        <w:gridCol w:w="879"/>
        <w:gridCol w:w="879"/>
        <w:gridCol w:w="879"/>
        <w:gridCol w:w="879"/>
        <w:gridCol w:w="907"/>
        <w:gridCol w:w="737"/>
      </w:tblGrid>
      <w:tr w:rsidR="00B83721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B83721" w:rsidRDefault="00B8372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891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1167" w:right="11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B83721" w:rsidRDefault="00FD1FE2">
            <w:pPr>
              <w:spacing w:before="46"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Listening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3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17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4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6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030" w:type="dxa"/>
            <w:gridSpan w:val="8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B83721" w:rsidRDefault="00FD1FE2">
            <w:pPr>
              <w:spacing w:before="46" w:after="0" w:line="240" w:lineRule="auto"/>
              <w:ind w:left="3099" w:right="30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09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46"/>
                <w:w w:val="10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6A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24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  <w:shd w:val="clear" w:color="auto" w:fill="DADADA"/>
          </w:tcPr>
          <w:p w:rsidR="00B83721" w:rsidRDefault="00B8372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B83721" w:rsidRDefault="00FD1FE2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B83721" w:rsidTr="00803B72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289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75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803" w:right="7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66" w:right="34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361" w:right="3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289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5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307" w:right="28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0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3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329" w:right="30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304" w:right="28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803B7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8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891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B83721" w:rsidRDefault="00B83721"/>
        </w:tc>
      </w:tr>
    </w:tbl>
    <w:p w:rsidR="00B83721" w:rsidRDefault="00B83721">
      <w:pPr>
        <w:spacing w:after="0"/>
        <w:sectPr w:rsidR="00B83721">
          <w:type w:val="continuous"/>
          <w:pgSz w:w="16840" w:h="12080" w:orient="landscape"/>
          <w:pgMar w:top="940" w:right="1020" w:bottom="280" w:left="1020" w:header="720" w:footer="720" w:gutter="0"/>
          <w:cols w:space="720"/>
        </w:sectPr>
      </w:pPr>
    </w:p>
    <w:p w:rsidR="00B83721" w:rsidRDefault="00B83721">
      <w:pPr>
        <w:spacing w:before="8" w:after="0" w:line="130" w:lineRule="exact"/>
        <w:rPr>
          <w:sz w:val="13"/>
          <w:szCs w:val="13"/>
        </w:rPr>
      </w:pPr>
    </w:p>
    <w:p w:rsidR="00B83721" w:rsidRDefault="0063194E">
      <w:pPr>
        <w:spacing w:after="0" w:line="392" w:lineRule="exact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noProof/>
          <w:color w:val="2A2A29"/>
          <w:position w:val="1"/>
          <w:sz w:val="40"/>
          <w:szCs w:val="40"/>
          <w:lang w:val="pt-PT" w:eastAsia="pt-PT"/>
        </w:rPr>
        <w:pict>
          <v:group id="_x0000_s1893" style="position:absolute;left:0;text-align:left;margin-left:2.6pt;margin-top:8.45pt;width:734.65pt;height:500.65pt;z-index:-251559424" coordorigin="1072,1407" coordsize="14693,10013">
            <v:group id="_x0000_s1824" style="position:absolute;left:1072;top:1896;width:14693;height:9524" coordorigin="1072,1896" coordsize="14693,9480">
              <v:shape id="_x0000_s1825" style="position:absolute;left:1072;top:1896;width:14693;height:9480" coordorigin="1072,1896" coordsize="14693,9480" path="m15765,1896r,9480l1072,11376r,-9480l15765,1896e" fillcolor="#2a2a29" stroked="f">
                <v:path arrowok="t"/>
              </v:shape>
            </v:group>
            <v:group id="_x0000_s1822" style="position:absolute;left:14088;top:1960;width:1614;height:850" coordorigin="14088,1960" coordsize="1614,850">
              <v:shape id="_x0000_s1823" style="position:absolute;left:14088;top:1960;width:1614;height:850" coordorigin="14088,1960" coordsize="1614,850" path="m15702,2810r,-850l14088,1960r,595l14965,2555r,255l15702,2810e" fillcolor="#dadada" stroked="f">
                <v:path arrowok="t"/>
              </v:shape>
            </v:group>
            <v:group id="_x0000_s1820" style="position:absolute;left:10631;top:1407;width:5073;height:553" coordorigin="10631,1407" coordsize="5073,553">
              <v:shape id="_x0000_s1821" style="position:absolute;left:10631;top:1407;width:5073;height:553" coordorigin="10631,1407" coordsize="5073,553" path="m10631,1407r,553l15704,1960r,-553l10631,1407e" filled="f" stroked="f">
                <v:path arrowok="t"/>
              </v:shape>
            </v:group>
            <v:group id="_x0000_s1818" style="position:absolute;left:15143;top:1844;width:561;height:2" coordorigin="15143,1844" coordsize="561,2">
              <v:shape id="_x0000_s1819" style="position:absolute;left:15143;top:1844;width:561;height:2" coordorigin="15143,1844" coordsize="561,0" path="m15143,1844r561,e" filled="f" strokecolor="#2a2a29" strokeweight=".25pt">
                <v:path arrowok="t"/>
              </v:shape>
            </v:group>
          </v:group>
        </w:pict>
      </w:r>
      <w:r w:rsidR="00FD1FE2"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Correction</w:t>
      </w:r>
      <w:r w:rsidR="00FD1FE2">
        <w:rPr>
          <w:rFonts w:ascii="Arial" w:eastAsia="Arial" w:hAnsi="Arial" w:cs="Arial"/>
          <w:color w:val="2A2A29"/>
          <w:spacing w:val="48"/>
          <w:w w:val="74"/>
          <w:position w:val="1"/>
          <w:sz w:val="40"/>
          <w:szCs w:val="40"/>
        </w:rPr>
        <w:t xml:space="preserve"> </w:t>
      </w:r>
      <w:r w:rsidR="00FD1FE2">
        <w:rPr>
          <w:rFonts w:ascii="Arial" w:eastAsia="Arial" w:hAnsi="Arial" w:cs="Arial"/>
          <w:color w:val="2A2A29"/>
          <w:spacing w:val="-14"/>
          <w:w w:val="74"/>
          <w:position w:val="1"/>
          <w:sz w:val="40"/>
          <w:szCs w:val="40"/>
        </w:rPr>
        <w:t>T</w:t>
      </w:r>
      <w:r w:rsidR="00FD1FE2"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able</w:t>
      </w:r>
      <w:r w:rsidR="00FD1FE2">
        <w:rPr>
          <w:rFonts w:ascii="Arial" w:eastAsia="Arial" w:hAnsi="Arial" w:cs="Arial"/>
          <w:color w:val="2A2A29"/>
          <w:spacing w:val="58"/>
          <w:w w:val="74"/>
          <w:position w:val="1"/>
          <w:sz w:val="40"/>
          <w:szCs w:val="40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30"/>
          <w:w w:val="112"/>
          <w:position w:val="1"/>
          <w:sz w:val="36"/>
          <w:szCs w:val="3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ests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82"/>
          <w:w w:val="112"/>
          <w:position w:val="1"/>
          <w:sz w:val="36"/>
          <w:szCs w:val="3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6B-C</w:t>
      </w:r>
    </w:p>
    <w:p w:rsidR="00B83721" w:rsidRDefault="00FD1FE2">
      <w:pPr>
        <w:spacing w:before="4" w:after="0" w:line="140" w:lineRule="exact"/>
        <w:rPr>
          <w:sz w:val="14"/>
          <w:szCs w:val="14"/>
        </w:rPr>
      </w:pPr>
      <w:r>
        <w:br w:type="column"/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B83721" w:rsidRDefault="00B83721">
      <w:pPr>
        <w:spacing w:after="0"/>
        <w:sectPr w:rsidR="00B83721">
          <w:pgSz w:w="16840" w:h="12080" w:orient="landscape"/>
          <w:pgMar w:top="1100" w:right="1020" w:bottom="280" w:left="1020" w:header="720" w:footer="720" w:gutter="0"/>
          <w:cols w:num="2" w:space="720" w:equalWidth="0">
            <w:col w:w="4363" w:space="5592"/>
            <w:col w:w="4845"/>
          </w:cols>
        </w:sectPr>
      </w:pPr>
    </w:p>
    <w:p w:rsidR="00B83721" w:rsidRDefault="0063194E">
      <w:pPr>
        <w:spacing w:before="1" w:after="0" w:line="70" w:lineRule="exact"/>
        <w:rPr>
          <w:sz w:val="7"/>
          <w:szCs w:val="7"/>
        </w:rPr>
      </w:pPr>
      <w:r>
        <w:lastRenderedPageBreak/>
        <w:pict>
          <v:group id="_x0000_s1828" style="position:absolute;margin-left:0;margin-top:8pt;width:841.9pt;height:1pt;z-index:-251741696;mso-position-horizontal-relative:page;mso-position-vertical-relative:page" coordorigin=",160" coordsize="16838,20">
            <v:group id="_x0000_s1831" style="position:absolute;top:170;width:16838;height:2" coordorigin=",170" coordsize="16838,2">
              <v:shape id="_x0000_s1832" style="position:absolute;top:170;width:16838;height:2" coordorigin=",170" coordsize="16838,0" path="m17405,170l567,170e" filled="f" strokecolor="#2a2a29" strokeweight=".5pt">
                <v:path arrowok="t"/>
              </v:shape>
            </v:group>
            <v:group id="_x0000_s1829" style="position:absolute;top:170;width:16838;height:2" coordorigin=",170" coordsize="16838,2">
              <v:shape id="_x0000_s1830" style="position:absolute;top:170;width:16838;height:2" coordorigin=",170" coordsize="16838,0" path="m17008,170l170,170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826" style="position:absolute;margin-left:801.7pt;margin-top:374.1pt;width:40.15pt;height:229.65pt;z-index:-251740672;mso-position-horizontal-relative:page;mso-position-vertical-relative:page" coordorigin="16034,7482" coordsize="803,4593">
            <v:shape id="_x0000_s1827" style="position:absolute;left:16034;top:7482;width:803;height:4593" coordorigin="16034,7482" coordsize="803,4593" path="m16838,12076r,-4592l16237,7488r-35,-3l16171,7483r-26,-1l16122,7482r-61,20l16038,7565r-4,88l16034,7692r142,4384l16838,12076e" fillcolor="#ececec" stroked="f">
              <v:path arrowok="t"/>
            </v:shape>
            <w10:wrap anchorx="page" anchory="page"/>
          </v:group>
        </w:pict>
      </w:r>
      <w:r>
        <w:pict>
          <v:shape id="_x0000_s1816" type="#_x0000_t202" style="position:absolute;margin-left:809.95pt;margin-top:393.95pt;width:11.5pt;height:173.95pt;z-index:-251739648;mso-position-horizontal-relative:page;mso-position-vertical-relative:page" filled="f" stroked="f">
            <v:textbox style="layout-flow:vertical" inset="0,0,0,0">
              <w:txbxContent>
                <w:p w:rsidR="00913CEB" w:rsidRDefault="00913CEB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815" type="#_x0000_t202" style="position:absolute;margin-left:21.4pt;margin-top:548.3pt;width:16pt;height:19.65pt;z-index:-251738624;mso-position-horizontal-relative:page;mso-position-vertical-relative:page" filled="f" stroked="f">
            <v:textbox style="layout-flow:vertical" inset="0,0,0,0">
              <w:txbxContent>
                <w:p w:rsidR="00913CEB" w:rsidRDefault="00913CEB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835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877"/>
        <w:gridCol w:w="737"/>
      </w:tblGrid>
      <w:tr w:rsidR="00B83721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B83721" w:rsidRDefault="00B8372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1139" w:right="111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3912" w:type="dxa"/>
            <w:gridSpan w:val="6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B83721" w:rsidRDefault="00FD1FE2">
            <w:pPr>
              <w:spacing w:before="46" w:after="0" w:line="240" w:lineRule="auto"/>
              <w:ind w:left="1551" w:right="15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6B</w:t>
            </w:r>
          </w:p>
        </w:tc>
        <w:tc>
          <w:tcPr>
            <w:tcW w:w="652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B83721" w:rsidRDefault="00B83721"/>
        </w:tc>
        <w:tc>
          <w:tcPr>
            <w:tcW w:w="5216" w:type="dxa"/>
            <w:gridSpan w:val="8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B83721" w:rsidRDefault="00FD1FE2">
            <w:pPr>
              <w:spacing w:before="46" w:after="0" w:line="240" w:lineRule="auto"/>
              <w:ind w:left="2197" w:right="21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6C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</w:tcPr>
          <w:p w:rsidR="00B83721" w:rsidRDefault="00B8372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23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</w:tcPr>
          <w:p w:rsidR="00B83721" w:rsidRDefault="00B8372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B83721" w:rsidRDefault="00B83721">
            <w:pPr>
              <w:spacing w:after="0" w:line="200" w:lineRule="exact"/>
              <w:rPr>
                <w:sz w:val="20"/>
                <w:szCs w:val="20"/>
              </w:rPr>
            </w:pPr>
          </w:p>
          <w:p w:rsidR="00B83721" w:rsidRDefault="00FD1FE2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B83721" w:rsidRDefault="00FD1FE2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B83721" w:rsidTr="00803B72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2835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0" w:right="2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0" w:right="2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2" w:right="23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0" w:right="2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7" w:right="2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7" w:right="2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0" w:right="2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0" w:right="2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304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576" w:right="55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2" w:right="23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0" w:right="23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7" w:right="2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57" w:right="23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23" w:after="0" w:line="240" w:lineRule="auto"/>
              <w:ind w:left="247" w:right="22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87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B83721" w:rsidRDefault="00B83721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</w:tcPr>
          <w:p w:rsidR="00B83721" w:rsidRDefault="00B83721"/>
        </w:tc>
      </w:tr>
      <w:tr w:rsidR="00B83721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2835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7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7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8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7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16" w:right="19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7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8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2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17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16" w:right="19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B83721" w:rsidRDefault="00FD1FE2">
            <w:pPr>
              <w:spacing w:before="24" w:after="0" w:line="240" w:lineRule="auto"/>
              <w:ind w:left="289" w:right="26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B83721" w:rsidRDefault="00B83721"/>
        </w:tc>
      </w:tr>
      <w:tr w:rsidR="00B83721" w:rsidTr="00FD1FE2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FD1FE2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B83721" w:rsidRDefault="00B83721"/>
        </w:tc>
      </w:tr>
      <w:tr w:rsidR="00B83721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FD1FE2">
            <w:pPr>
              <w:spacing w:before="38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835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65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B83721" w:rsidRDefault="00B83721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B83721" w:rsidRDefault="00B83721"/>
        </w:tc>
      </w:tr>
    </w:tbl>
    <w:p w:rsidR="00B83721" w:rsidRDefault="00B83721">
      <w:pPr>
        <w:spacing w:after="0"/>
        <w:sectPr w:rsidR="00B83721">
          <w:type w:val="continuous"/>
          <w:pgSz w:w="16840" w:h="12080" w:orient="landscape"/>
          <w:pgMar w:top="940" w:right="1020" w:bottom="280" w:left="1020" w:header="720" w:footer="720" w:gutter="0"/>
          <w:cols w:space="720"/>
        </w:sectPr>
      </w:pPr>
    </w:p>
    <w:p w:rsidR="00B83721" w:rsidRDefault="00B83721">
      <w:pPr>
        <w:spacing w:before="6"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860"/>
        </w:tabs>
        <w:spacing w:after="0" w:line="240" w:lineRule="auto"/>
        <w:ind w:left="28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6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39"/>
          <w:w w:val="116"/>
          <w:sz w:val="46"/>
          <w:szCs w:val="4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46"/>
          <w:szCs w:val="46"/>
        </w:rPr>
        <w:t>omorrow</w:t>
      </w:r>
      <w:r>
        <w:rPr>
          <w:rFonts w:ascii="Times New Roman" w:eastAsia="Times New Roman" w:hAnsi="Times New Roman" w:cs="Times New Roman"/>
          <w:b/>
          <w:bCs/>
          <w:color w:val="2A2A29"/>
          <w:spacing w:val="12"/>
          <w:w w:val="11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and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yesteryear</w:t>
      </w:r>
    </w:p>
    <w:p w:rsidR="00B83721" w:rsidRDefault="00FD1FE2">
      <w:pPr>
        <w:spacing w:before="56" w:after="0" w:line="414" w:lineRule="exact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9"/>
          <w:position w:val="-1"/>
          <w:sz w:val="36"/>
          <w:szCs w:val="36"/>
        </w:rPr>
        <w:lastRenderedPageBreak/>
        <w:t>Listening</w:t>
      </w:r>
    </w:p>
    <w:p w:rsidR="00B83721" w:rsidRDefault="00FD1FE2">
      <w:pPr>
        <w:spacing w:after="0" w:line="360" w:lineRule="exact"/>
        <w:ind w:left="652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9"/>
          <w:w w:val="116"/>
          <w:position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position w:val="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position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34"/>
          <w:w w:val="116"/>
          <w:position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position w:val="1"/>
          <w:sz w:val="36"/>
          <w:szCs w:val="36"/>
        </w:rPr>
        <w:t>6</w:t>
      </w:r>
    </w:p>
    <w:p w:rsidR="00B83721" w:rsidRDefault="00B83721">
      <w:pPr>
        <w:spacing w:after="0"/>
        <w:sectPr w:rsidR="00B83721">
          <w:pgSz w:w="12080" w:h="16840"/>
          <w:pgMar w:top="760" w:right="1300" w:bottom="280" w:left="620" w:header="720" w:footer="720" w:gutter="0"/>
          <w:cols w:num="2" w:space="720" w:equalWidth="0">
            <w:col w:w="7921" w:space="383"/>
            <w:col w:w="1856"/>
          </w:cols>
        </w:sectPr>
      </w:pPr>
    </w:p>
    <w:p w:rsidR="00B83721" w:rsidRDefault="0063194E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786" style="position:absolute;margin-left:0;margin-top:0;width:603.8pt;height:841.9pt;z-index:-251737600;mso-position-horizontal-relative:page;mso-position-vertical-relative:page" coordsize="12076,16838">
            <v:group id="_x0000_s1813" style="position:absolute;left:11906;width:2;height:16838" coordorigin="11906" coordsize="2,16838">
              <v:shape id="_x0000_s1814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811" style="position:absolute;left:11906;width:2;height:16838" coordorigin="11906" coordsize="2,16838">
              <v:shape id="_x0000_s1812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809" style="position:absolute;width:12076;height:3583" coordsize="12076,3583">
              <v:shape id="_x0000_s1810" style="position:absolute;width:12076;height:3583" coordsize="12076,3583" path="m12076,l,,,3583,12076,2074,12076,e" fillcolor="#ececec" stroked="f">
                <v:path arrowok="t"/>
              </v:shape>
            </v:group>
            <v:group id="_x0000_s1807" style="position:absolute;width:12076;height:3583" coordsize="12076,3583">
              <v:shape id="_x0000_s1808" style="position:absolute;width:12076;height:3583" coordsize="12076,3583" path="m12076,l,,,3583,12076,2074,12076,e" fillcolor="#ececec" stroked="f">
                <v:path arrowok="t"/>
              </v:shape>
            </v:group>
            <v:group id="_x0000_s1805" style="position:absolute;left:673;top:1807;width:10051;height:1315" coordorigin="673,1807" coordsize="10051,1315">
              <v:shape id="_x0000_s1806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803" style="position:absolute;left:737;top:1871;width:9921;height:1191" coordorigin="737,1871" coordsize="9921,1191">
              <v:shape id="_x0000_s1804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801" style="position:absolute;left:1489;top:2350;width:6491;height:2" coordorigin="1489,2350" coordsize="6491,2">
              <v:shape id="_x0000_s1802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799" style="position:absolute;left:8465;top:2350;width:652;height:2" coordorigin="8465,2350" coordsize="652,2">
              <v:shape id="_x0000_s1800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797" style="position:absolute;left:9788;top:2350;width:680;height:2" coordorigin="9788,2350" coordsize="680,2">
              <v:shape id="_x0000_s1798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795" style="position:absolute;left:1389;top:2812;width:510;height:2" coordorigin="1389,2812" coordsize="510,2">
              <v:shape id="_x0000_s1796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793" style="position:absolute;left:2032;top:2812;width:510;height:2" coordorigin="2032,2812" coordsize="510,2">
              <v:shape id="_x0000_s1794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791" style="position:absolute;left:2676;top:2812;width:561;height:2" coordorigin="2676,2812" coordsize="561,2">
              <v:shape id="_x0000_s1792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789" style="position:absolute;left:4267;top:2812;width:2563;height:2" coordorigin="4267,2812" coordsize="2563,2">
              <v:shape id="_x0000_s1790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787" style="position:absolute;left:7634;top:2812;width:2835;height:2" coordorigin="7634,2812" coordsize="2835,2">
              <v:shape id="_x0000_s1788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B83721" w:rsidRDefault="00B83721">
      <w:pPr>
        <w:spacing w:before="1" w:after="0" w:line="280" w:lineRule="exact"/>
        <w:rPr>
          <w:sz w:val="28"/>
          <w:szCs w:val="28"/>
        </w:rPr>
      </w:pPr>
    </w:p>
    <w:p w:rsidR="00B83721" w:rsidRDefault="00FD1FE2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B83721" w:rsidRDefault="00B83721">
      <w:pPr>
        <w:spacing w:before="2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5" w:after="0" w:line="220" w:lineRule="exact"/>
      </w:pPr>
    </w:p>
    <w:p w:rsidR="00B83721" w:rsidRDefault="0063194E">
      <w:pPr>
        <w:tabs>
          <w:tab w:val="left" w:pos="640"/>
        </w:tabs>
        <w:spacing w:before="11" w:after="0" w:line="240" w:lineRule="auto"/>
        <w:ind w:left="212" w:right="3636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780" style="position:absolute;left:0;text-align:left;margin-left:36.85pt;margin-top:-.5pt;width:21.55pt;height:21.55pt;z-index:-251736576;mso-position-horizontal-relative:page" coordorigin="737,-10" coordsize="431,431">
            <v:group id="_x0000_s1783" style="position:absolute;left:756;top:9;width:393;height:393" coordorigin="756,9" coordsize="393,393">
              <v:shape id="_x0000_s1784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781" style="position:absolute;left:756;top:9;width:393;height:393" coordorigin="756,9" coordsize="393,393">
              <v:shape id="_x0000_s1782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circl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righ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option.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55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Dalai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Lama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born in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after="0" w:line="100" w:lineRule="exact"/>
        <w:rPr>
          <w:sz w:val="10"/>
          <w:szCs w:val="10"/>
        </w:rPr>
      </w:pPr>
    </w:p>
    <w:p w:rsidR="00B83721" w:rsidRDefault="0063194E">
      <w:pPr>
        <w:tabs>
          <w:tab w:val="left" w:pos="392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pict>
          <v:group id="_x0000_s1772" style="position:absolute;left:0;text-align:left;margin-left:337.85pt;margin-top:5.75pt;width:205.7pt;height:232.1pt;z-index:-251734528;mso-position-horizontal-relative:page" coordorigin="6757,115" coordsize="4114,4642">
            <v:group id="_x0000_s1778" style="position:absolute;left:6767;top:125;width:4094;height:4622" coordorigin="6767,125" coordsize="4094,4622">
              <v:shape id="_x0000_s1779" style="position:absolute;left:6767;top:125;width:4094;height:4622" coordorigin="6767,125" coordsize="4094,4622" path="m6767,125r4094,l10861,4747r-4094,l6767,125e" filled="f" fillcolor="#2a2a29" stroked="f">
                <v:path arrowok="t"/>
              </v:shape>
            </v:group>
            <v:group id="_x0000_s1775" style="position:absolute;left:6838;top:195;width:3953;height:4479" coordorigin="6838,195" coordsize="3953,4479">
              <v:shape id="_x0000_s1777" style="position:absolute;left:6838;top:195;width:3953;height:4479" coordorigin="6838,195" coordsize="3953,4479" path="m7226,195r-69,15l7125,263r-11,74l7109,406,6844,4200r-5,71l6838,4325r1,22l6862,4405r65,25l7013,4439r3335,233l10402,4673r22,-1l10482,4649r26,-65l10517,4499,10785,668r4,-70l10791,543r-2,-21l10766,464r-65,-26l7280,196r-54,-1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776" type="#_x0000_t75" style="position:absolute;left:6838;top:200;width:3953;height:4473">
                <v:imagedata r:id="rId5" o:title=""/>
              </v:shape>
            </v:group>
            <v:group id="_x0000_s1773" style="position:absolute;left:6838;top:195;width:3953;height:4479" coordorigin="6838,195" coordsize="3953,4479">
              <v:shape id="_x0000_s1774" style="position:absolute;left:6838;top:195;width:3953;height:4479" coordorigin="6838,195" coordsize="3953,4479" path="m7351,201r-38,-3l7280,196r-29,-1l7226,195r-22,1l7146,219r-25,65l7112,370,6844,4200r-5,71l6838,4325r1,22l6862,4405r65,25l7013,4439r3265,229l10348,4672r54,1l10424,4672r58,-23l10508,4584r9,-85l10785,668r4,-70l10791,543r-2,-21l10766,464r-65,-26l10616,429,7351,201xe" filled="f" strokecolor="white" strokeweight="1.5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 w:rsidR="00FD1FE2"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spacing w:val="-16"/>
        </w:rPr>
        <w:t>T</w:t>
      </w:r>
      <w:r w:rsidR="00FD1FE2">
        <w:rPr>
          <w:rFonts w:ascii="Arial" w:eastAsia="Arial" w:hAnsi="Arial" w:cs="Arial"/>
          <w:color w:val="2A2A29"/>
        </w:rPr>
        <w:t>ibet.</w:t>
      </w:r>
      <w:r w:rsidR="00FD1FE2">
        <w:rPr>
          <w:rFonts w:ascii="Arial" w:eastAsia="Arial" w:hAnsi="Arial" w:cs="Arial"/>
          <w:color w:val="2A2A29"/>
        </w:rPr>
        <w:tab/>
      </w:r>
      <w:r w:rsidR="00FD1FE2"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 w:rsidR="00FD1FE2"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spacing w:val="-16"/>
        </w:rPr>
        <w:t>T</w:t>
      </w:r>
      <w:r w:rsidR="00FD1FE2">
        <w:rPr>
          <w:rFonts w:ascii="Arial" w:eastAsia="Arial" w:hAnsi="Arial" w:cs="Arial"/>
          <w:color w:val="2A2A29"/>
        </w:rPr>
        <w:t>aiwan.</w:t>
      </w:r>
    </w:p>
    <w:p w:rsidR="00B83721" w:rsidRDefault="00B83721">
      <w:pPr>
        <w:spacing w:before="6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9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name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enzin</w:t>
      </w:r>
      <w:r>
        <w:rPr>
          <w:rFonts w:ascii="Arial" w:eastAsia="Arial" w:hAnsi="Arial" w:cs="Arial"/>
          <w:color w:val="2A2A29"/>
          <w:spacing w:val="9"/>
          <w:w w:val="9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Gyatso</w:t>
      </w:r>
      <w:proofErr w:type="spellEnd"/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after="0" w:line="100" w:lineRule="exact"/>
        <w:rPr>
          <w:sz w:val="10"/>
          <w:szCs w:val="10"/>
        </w:rPr>
      </w:pPr>
    </w:p>
    <w:p w:rsidR="00B83721" w:rsidRDefault="00FD1FE2">
      <w:pPr>
        <w:tabs>
          <w:tab w:val="left" w:pos="392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religious</w:t>
      </w:r>
      <w:proofErr w:type="gramEnd"/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real</w:t>
      </w:r>
    </w:p>
    <w:p w:rsidR="00B83721" w:rsidRDefault="00B83721">
      <w:pPr>
        <w:spacing w:before="6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3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monk.</w:t>
      </w:r>
    </w:p>
    <w:p w:rsidR="00B83721" w:rsidRDefault="00B83721">
      <w:pPr>
        <w:spacing w:after="0" w:line="100" w:lineRule="exact"/>
        <w:rPr>
          <w:sz w:val="10"/>
          <w:szCs w:val="10"/>
        </w:rPr>
      </w:pPr>
    </w:p>
    <w:p w:rsidR="00B83721" w:rsidRDefault="00FD1FE2">
      <w:pPr>
        <w:tabs>
          <w:tab w:val="left" w:pos="392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activist</w:t>
      </w:r>
      <w:proofErr w:type="gramEnd"/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Buddhist</w:t>
      </w:r>
    </w:p>
    <w:p w:rsidR="00B83721" w:rsidRDefault="00B83721">
      <w:pPr>
        <w:spacing w:before="6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Dalai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Lama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campaigns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3"/>
          <w:w w:val="84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106"/>
          <w:sz w:val="24"/>
          <w:szCs w:val="24"/>
        </w:rPr>
        <w:t>ibet</w:t>
      </w:r>
      <w:r>
        <w:rPr>
          <w:rFonts w:ascii="Arial" w:eastAsia="Arial" w:hAnsi="Arial" w:cs="Arial"/>
          <w:color w:val="2A2A29"/>
          <w:spacing w:val="-18"/>
          <w:w w:val="106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</w:p>
    <w:p w:rsidR="00B83721" w:rsidRDefault="00FD1FE2">
      <w:pPr>
        <w:tabs>
          <w:tab w:val="left" w:pos="4640"/>
        </w:tabs>
        <w:spacing w:before="90" w:after="0" w:line="330" w:lineRule="auto"/>
        <w:ind w:left="1081" w:right="5375"/>
        <w:rPr>
          <w:rFonts w:ascii="Arial" w:eastAsia="Arial" w:hAnsi="Arial" w:cs="Arial"/>
        </w:rPr>
      </w:pP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. </w:t>
      </w:r>
      <w:r>
        <w:rPr>
          <w:rFonts w:ascii="Arial" w:eastAsia="Arial" w:hAnsi="Arial" w:cs="Arial"/>
          <w:b/>
          <w:bCs/>
          <w:color w:val="434342"/>
          <w:w w:val="11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-3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4"/>
        </w:rPr>
        <w:t>independence</w:t>
      </w:r>
      <w:proofErr w:type="gramEnd"/>
      <w:r>
        <w:rPr>
          <w:rFonts w:ascii="Arial" w:eastAsia="Arial" w:hAnsi="Arial" w:cs="Arial"/>
          <w:color w:val="2A2A29"/>
          <w:spacing w:val="17"/>
          <w:w w:val="94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 xml:space="preserve">and </w:t>
      </w:r>
      <w:r>
        <w:rPr>
          <w:rFonts w:ascii="Arial" w:eastAsia="Arial" w:hAnsi="Arial" w:cs="Arial"/>
          <w:color w:val="2A2A29"/>
        </w:rPr>
        <w:t>world</w:t>
      </w:r>
      <w:r>
        <w:rPr>
          <w:rFonts w:ascii="Arial" w:eastAsia="Arial" w:hAnsi="Arial" w:cs="Arial"/>
          <w:color w:val="2A2A29"/>
          <w:spacing w:val="-20"/>
        </w:rPr>
        <w:t>’</w:t>
      </w:r>
      <w:r>
        <w:rPr>
          <w:rFonts w:ascii="Arial" w:eastAsia="Arial" w:hAnsi="Arial" w:cs="Arial"/>
          <w:color w:val="2A2A29"/>
        </w:rPr>
        <w:t>s</w:t>
      </w:r>
      <w:r>
        <w:rPr>
          <w:rFonts w:ascii="Arial" w:eastAsia="Arial" w:hAnsi="Arial" w:cs="Arial"/>
          <w:color w:val="2A2A29"/>
          <w:spacing w:val="2"/>
        </w:rPr>
        <w:t xml:space="preserve"> </w:t>
      </w:r>
      <w:r>
        <w:rPr>
          <w:rFonts w:ascii="Arial" w:eastAsia="Arial" w:hAnsi="Arial" w:cs="Arial"/>
          <w:color w:val="2A2A29"/>
        </w:rPr>
        <w:t xml:space="preserve">peace. </w:t>
      </w:r>
      <w:r>
        <w:rPr>
          <w:rFonts w:ascii="Arial" w:eastAsia="Arial" w:hAnsi="Arial" w:cs="Arial"/>
          <w:b/>
          <w:bCs/>
          <w:color w:val="434342"/>
          <w:w w:val="111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-10"/>
          <w:w w:val="1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</w:rPr>
        <w:t>freedom</w:t>
      </w:r>
      <w:proofErr w:type="gramEnd"/>
      <w:r>
        <w:rPr>
          <w:rFonts w:ascii="Arial" w:eastAsia="Arial" w:hAnsi="Arial" w:cs="Arial"/>
          <w:color w:val="2A2A29"/>
          <w:spacing w:val="-24"/>
        </w:rPr>
        <w:t xml:space="preserve"> </w:t>
      </w:r>
      <w:r>
        <w:rPr>
          <w:rFonts w:ascii="Arial" w:eastAsia="Arial" w:hAnsi="Arial" w:cs="Arial"/>
          <w:color w:val="2A2A29"/>
          <w:w w:val="93"/>
        </w:rPr>
        <w:t>and</w:t>
      </w:r>
      <w:r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>
        <w:rPr>
          <w:rFonts w:ascii="Arial" w:eastAsia="Arial" w:hAnsi="Arial" w:cs="Arial"/>
          <w:color w:val="2A2A29"/>
        </w:rPr>
        <w:t>world</w:t>
      </w:r>
      <w:r>
        <w:rPr>
          <w:rFonts w:ascii="Arial" w:eastAsia="Arial" w:hAnsi="Arial" w:cs="Arial"/>
          <w:color w:val="2A2A29"/>
          <w:spacing w:val="-20"/>
        </w:rPr>
        <w:t>’</w:t>
      </w:r>
      <w:r>
        <w:rPr>
          <w:rFonts w:ascii="Arial" w:eastAsia="Arial" w:hAnsi="Arial" w:cs="Arial"/>
          <w:color w:val="2A2A29"/>
        </w:rPr>
        <w:t>s</w:t>
      </w:r>
      <w:r>
        <w:rPr>
          <w:rFonts w:ascii="Arial" w:eastAsia="Arial" w:hAnsi="Arial" w:cs="Arial"/>
          <w:color w:val="2A2A29"/>
          <w:spacing w:val="2"/>
        </w:rPr>
        <w:t xml:space="preserve"> </w:t>
      </w:r>
      <w:r>
        <w:rPr>
          <w:rFonts w:ascii="Arial" w:eastAsia="Arial" w:hAnsi="Arial" w:cs="Arial"/>
          <w:color w:val="2A2A29"/>
        </w:rPr>
        <w:t>securit</w:t>
      </w:r>
      <w:r>
        <w:rPr>
          <w:rFonts w:ascii="Arial" w:eastAsia="Arial" w:hAnsi="Arial" w:cs="Arial"/>
          <w:color w:val="2A2A29"/>
          <w:spacing w:val="-16"/>
        </w:rPr>
        <w:t>y</w:t>
      </w:r>
      <w:r>
        <w:rPr>
          <w:rFonts w:ascii="Arial" w:eastAsia="Arial" w:hAnsi="Arial" w:cs="Arial"/>
          <w:color w:val="2A2A29"/>
        </w:rPr>
        <w:t>.</w:t>
      </w:r>
    </w:p>
    <w:p w:rsidR="00B83721" w:rsidRDefault="00B83721">
      <w:pPr>
        <w:spacing w:before="10" w:after="0" w:line="100" w:lineRule="exact"/>
        <w:rPr>
          <w:sz w:val="10"/>
          <w:szCs w:val="10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became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Dalai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Lama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just</w:t>
      </w:r>
    </w:p>
    <w:p w:rsidR="00B83721" w:rsidRDefault="00FD1FE2">
      <w:pPr>
        <w:tabs>
          <w:tab w:val="left" w:pos="4640"/>
        </w:tabs>
        <w:spacing w:before="90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after="0" w:line="100" w:lineRule="exact"/>
        <w:rPr>
          <w:sz w:val="10"/>
          <w:szCs w:val="10"/>
        </w:rPr>
      </w:pPr>
    </w:p>
    <w:p w:rsidR="00B83721" w:rsidRDefault="00FD1FE2">
      <w:pPr>
        <w:tabs>
          <w:tab w:val="left" w:pos="392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two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years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old.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ten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years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old.</w:t>
      </w:r>
    </w:p>
    <w:p w:rsidR="00B83721" w:rsidRDefault="00B83721">
      <w:pPr>
        <w:spacing w:before="6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61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escape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from 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ibet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after="0" w:line="100" w:lineRule="exact"/>
        <w:rPr>
          <w:sz w:val="10"/>
          <w:szCs w:val="10"/>
        </w:rPr>
      </w:pPr>
    </w:p>
    <w:p w:rsidR="00B83721" w:rsidRDefault="00FD1FE2">
      <w:pPr>
        <w:tabs>
          <w:tab w:val="left" w:pos="3920"/>
        </w:tabs>
        <w:spacing w:after="0" w:line="240" w:lineRule="auto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Indiana.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India.</w:t>
      </w:r>
    </w:p>
    <w:p w:rsidR="00B83721" w:rsidRDefault="00B83721">
      <w:pPr>
        <w:spacing w:before="6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61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After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escape,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after="0" w:line="100" w:lineRule="exact"/>
        <w:rPr>
          <w:sz w:val="10"/>
          <w:szCs w:val="10"/>
        </w:rPr>
      </w:pPr>
    </w:p>
    <w:p w:rsidR="00B83721" w:rsidRDefault="00FD1FE2">
      <w:pPr>
        <w:spacing w:after="0" w:line="263" w:lineRule="exact"/>
        <w:ind w:left="108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</w:rPr>
        <w:t>never</w:t>
      </w:r>
      <w:proofErr w:type="gramEnd"/>
      <w:r>
        <w:rPr>
          <w:rFonts w:ascii="Arial" w:eastAsia="Arial" w:hAnsi="Arial" w:cs="Arial"/>
          <w:color w:val="2A2A29"/>
          <w:spacing w:val="-22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went</w:t>
      </w:r>
      <w:r>
        <w:rPr>
          <w:rFonts w:ascii="Arial" w:eastAsia="Arial" w:hAnsi="Arial" w:cs="Arial"/>
          <w:color w:val="2A2A29"/>
          <w:spacing w:val="-5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back</w:t>
      </w:r>
      <w:r>
        <w:rPr>
          <w:rFonts w:ascii="Arial" w:eastAsia="Arial" w:hAnsi="Arial" w:cs="Arial"/>
          <w:color w:val="2A2A29"/>
          <w:spacing w:val="-19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to</w:t>
      </w:r>
      <w:r>
        <w:rPr>
          <w:rFonts w:ascii="Arial" w:eastAsia="Arial" w:hAnsi="Arial" w:cs="Arial"/>
          <w:color w:val="2A2A29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A2A29"/>
          <w:spacing w:val="-16"/>
          <w:position w:val="-1"/>
        </w:rPr>
        <w:t>T</w:t>
      </w:r>
      <w:r>
        <w:rPr>
          <w:rFonts w:ascii="Arial" w:eastAsia="Arial" w:hAnsi="Arial" w:cs="Arial"/>
          <w:color w:val="2A2A29"/>
          <w:position w:val="-1"/>
        </w:rPr>
        <w:t xml:space="preserve">ibet. </w:t>
      </w:r>
      <w:r>
        <w:rPr>
          <w:rFonts w:ascii="Arial" w:eastAsia="Arial" w:hAnsi="Arial" w:cs="Arial"/>
          <w:color w:val="2A2A29"/>
          <w:spacing w:val="29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7"/>
          <w:position w:val="-1"/>
        </w:rPr>
        <w:t>returned</w:t>
      </w:r>
      <w:proofErr w:type="gramEnd"/>
      <w:r>
        <w:rPr>
          <w:rFonts w:ascii="Arial" w:eastAsia="Arial" w:hAnsi="Arial" w:cs="Arial"/>
          <w:color w:val="2A2A29"/>
          <w:spacing w:val="2"/>
          <w:w w:val="97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to</w:t>
      </w:r>
      <w:r>
        <w:rPr>
          <w:rFonts w:ascii="Arial" w:eastAsia="Arial" w:hAnsi="Arial" w:cs="Arial"/>
          <w:color w:val="2A2A29"/>
          <w:spacing w:val="7"/>
          <w:position w:val="-1"/>
        </w:rPr>
        <w:t xml:space="preserve"> </w:t>
      </w:r>
      <w:r>
        <w:rPr>
          <w:rFonts w:ascii="Arial" w:eastAsia="Arial" w:hAnsi="Arial" w:cs="Arial"/>
          <w:color w:val="2A2A29"/>
          <w:spacing w:val="-16"/>
          <w:position w:val="-1"/>
        </w:rPr>
        <w:t>T</w:t>
      </w:r>
      <w:r>
        <w:rPr>
          <w:rFonts w:ascii="Arial" w:eastAsia="Arial" w:hAnsi="Arial" w:cs="Arial"/>
          <w:color w:val="2A2A29"/>
          <w:position w:val="-1"/>
        </w:rPr>
        <w:t>ibet.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8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767" style="position:absolute;left:0;text-align:left;margin-left:36.85pt;margin-top:-.5pt;width:21.55pt;height:21.55pt;z-index:-251735552;mso-position-horizontal-relative:page" coordorigin="737,-10" coordsize="431,431">
            <v:group id="_x0000_s1770" style="position:absolute;left:756;top:9;width:393;height:393" coordorigin="756,9" coordsize="393,393">
              <v:shape id="_x0000_s177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768" style="position:absolute;left:756;top:9;width:393;height:393" coordorigin="756,9" coordsize="393,393">
              <v:shape id="_x0000_s176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Liste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1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 xml:space="preserve">d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gaps.</w:t>
      </w:r>
    </w:p>
    <w:p w:rsidR="00B83721" w:rsidRDefault="00B83721">
      <w:pPr>
        <w:spacing w:before="11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55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travelled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–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America.</w:t>
      </w:r>
      <w:r>
        <w:rPr>
          <w:rFonts w:ascii="Arial" w:eastAsia="Arial" w:hAnsi="Arial" w:cs="Arial"/>
          <w:color w:val="2A2A29"/>
          <w:spacing w:val="23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Thousands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</w:p>
    <w:p w:rsidR="00B83721" w:rsidRDefault="00FD1FE2">
      <w:pPr>
        <w:tabs>
          <w:tab w:val="left" w:pos="2480"/>
          <w:tab w:val="left" w:pos="7420"/>
        </w:tabs>
        <w:spacing w:before="48" w:after="0" w:line="294" w:lineRule="auto"/>
        <w:ind w:left="684" w:right="8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him.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helped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spread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harmony</w:t>
      </w:r>
      <w:r>
        <w:rPr>
          <w:rFonts w:ascii="Arial" w:eastAsia="Arial" w:hAnsi="Arial" w:cs="Arial"/>
          <w:color w:val="2A2A29"/>
          <w:spacing w:val="13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around</w:t>
      </w:r>
      <w:r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 world.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gives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speeches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wherever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goes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won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spacing w:val="-2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awards.</w:t>
      </w:r>
      <w:r>
        <w:rPr>
          <w:rFonts w:ascii="Arial" w:eastAsia="Arial" w:hAnsi="Arial" w:cs="Arial"/>
          <w:color w:val="2A2A29"/>
          <w:spacing w:val="2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 Nobel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Peace</w:t>
      </w:r>
      <w:r>
        <w:rPr>
          <w:rFonts w:ascii="Arial" w:eastAsia="Arial" w:hAnsi="Arial" w:cs="Arial"/>
          <w:color w:val="2A2A29"/>
          <w:spacing w:val="1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Prize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1989.</w:t>
      </w:r>
    </w:p>
    <w:p w:rsidR="00B83721" w:rsidRDefault="00FD1FE2">
      <w:pPr>
        <w:tabs>
          <w:tab w:val="left" w:pos="8900"/>
        </w:tabs>
        <w:spacing w:after="0" w:line="279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Dalai</w:t>
      </w:r>
      <w:r>
        <w:rPr>
          <w:rFonts w:ascii="Arial" w:eastAsia="Arial" w:hAnsi="Arial" w:cs="Arial"/>
          <w:color w:val="2A2A29"/>
          <w:spacing w:val="10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Lama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best-loved</w:t>
      </w:r>
      <w:r>
        <w:rPr>
          <w:rFonts w:ascii="Arial" w:eastAsia="Arial" w:hAnsi="Arial" w:cs="Arial"/>
          <w:color w:val="2A2A29"/>
          <w:spacing w:val="2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most well-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4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world</w:t>
      </w:r>
    </w:p>
    <w:p w:rsidR="00B83721" w:rsidRDefault="00FD1FE2">
      <w:pPr>
        <w:spacing w:after="0" w:line="340" w:lineRule="atLeast"/>
        <w:ind w:left="684" w:right="588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96"/>
          <w:sz w:val="24"/>
          <w:szCs w:val="24"/>
        </w:rPr>
        <w:t>leaders</w:t>
      </w:r>
      <w:proofErr w:type="gramEnd"/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spacing w:val="-2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decades.</w:t>
      </w:r>
      <w:r>
        <w:rPr>
          <w:rFonts w:ascii="Arial" w:eastAsia="Arial" w:hAnsi="Arial" w:cs="Arial"/>
          <w:color w:val="2A2A29"/>
          <w:spacing w:val="23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continues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ask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China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4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ibetan</w:t>
      </w:r>
      <w:r>
        <w:rPr>
          <w:rFonts w:ascii="Arial" w:eastAsia="Arial" w:hAnsi="Arial" w:cs="Arial"/>
          <w:color w:val="2A2A29"/>
          <w:spacing w:val="-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18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 control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over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land.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day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might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meet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Chinese</w:t>
      </w:r>
      <w:r>
        <w:rPr>
          <w:rFonts w:ascii="Arial" w:eastAsia="Arial" w:hAnsi="Arial" w:cs="Arial"/>
          <w:color w:val="2A2A29"/>
          <w:spacing w:val="1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leaders</w:t>
      </w:r>
      <w:r>
        <w:rPr>
          <w:rFonts w:ascii="Arial" w:eastAsia="Arial" w:hAnsi="Arial" w:cs="Arial"/>
          <w:color w:val="2A2A29"/>
          <w:spacing w:val="11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talk 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better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future.</w:t>
      </w:r>
    </w:p>
    <w:p w:rsidR="00B83721" w:rsidRDefault="00B83721">
      <w:pPr>
        <w:spacing w:before="6" w:after="0" w:line="160" w:lineRule="exact"/>
        <w:rPr>
          <w:sz w:val="16"/>
          <w:szCs w:val="16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B83721" w:rsidRDefault="00B83721">
      <w:pPr>
        <w:spacing w:after="0"/>
        <w:sectPr w:rsidR="00B83721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B83721" w:rsidRDefault="00FD1FE2">
      <w:pPr>
        <w:spacing w:before="61" w:after="0" w:line="240" w:lineRule="auto"/>
        <w:ind w:left="66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FD1FE2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FD1FE2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FD1FE2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FD1FE2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FD1FE2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FD1FE2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B83721" w:rsidRDefault="00B83721">
      <w:pPr>
        <w:spacing w:before="8" w:after="0" w:line="170" w:lineRule="exact"/>
        <w:rPr>
          <w:sz w:val="17"/>
          <w:szCs w:val="17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/>
        <w:sectPr w:rsidR="00B83721">
          <w:pgSz w:w="12080" w:h="16840"/>
          <w:pgMar w:top="320" w:right="620" w:bottom="280" w:left="1240" w:header="720" w:footer="720" w:gutter="0"/>
          <w:cols w:space="720"/>
        </w:sectPr>
      </w:pPr>
    </w:p>
    <w:p w:rsidR="00B83721" w:rsidRDefault="00FD1FE2">
      <w:pPr>
        <w:tabs>
          <w:tab w:val="left" w:pos="1680"/>
        </w:tabs>
        <w:spacing w:after="0" w:line="658" w:lineRule="exact"/>
        <w:ind w:left="106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6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39"/>
          <w:w w:val="116"/>
          <w:sz w:val="46"/>
          <w:szCs w:val="4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46"/>
          <w:szCs w:val="46"/>
        </w:rPr>
        <w:t>omorrow</w:t>
      </w:r>
      <w:r>
        <w:rPr>
          <w:rFonts w:ascii="Times New Roman" w:eastAsia="Times New Roman" w:hAnsi="Times New Roman" w:cs="Times New Roman"/>
          <w:b/>
          <w:bCs/>
          <w:color w:val="2A2A29"/>
          <w:spacing w:val="12"/>
          <w:w w:val="11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and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yesteryear</w:t>
      </w:r>
    </w:p>
    <w:p w:rsidR="00B83721" w:rsidRDefault="00FD1FE2">
      <w:pPr>
        <w:spacing w:before="9" w:after="0" w:line="190" w:lineRule="exact"/>
        <w:rPr>
          <w:sz w:val="19"/>
          <w:szCs w:val="19"/>
        </w:rPr>
      </w:pPr>
      <w:r>
        <w:br w:type="column"/>
      </w:r>
    </w:p>
    <w:p w:rsidR="00B83721" w:rsidRDefault="00FD1FE2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9"/>
          <w:sz w:val="36"/>
          <w:szCs w:val="36"/>
        </w:rPr>
        <w:t>6A</w:t>
      </w:r>
    </w:p>
    <w:p w:rsidR="00B83721" w:rsidRDefault="00B83721">
      <w:pPr>
        <w:spacing w:after="0"/>
        <w:sectPr w:rsidR="00B83721">
          <w:type w:val="continuous"/>
          <w:pgSz w:w="12080" w:h="16840"/>
          <w:pgMar w:top="940" w:right="620" w:bottom="280" w:left="1240" w:header="720" w:footer="720" w:gutter="0"/>
          <w:cols w:num="2" w:space="720" w:equalWidth="0">
            <w:col w:w="7740" w:space="923"/>
            <w:col w:w="1557"/>
          </w:cols>
        </w:sectPr>
      </w:pPr>
    </w:p>
    <w:p w:rsidR="00B83721" w:rsidRDefault="0063194E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738" style="position:absolute;margin-left:0;margin-top:0;width:603.8pt;height:841.9pt;z-index:-251733504;mso-position-horizontal-relative:page;mso-position-vertical-relative:page" coordsize="12076,16838">
            <v:group id="_x0000_s1765" style="position:absolute;left:170;width:2;height:16838" coordorigin="170" coordsize="2,16838">
              <v:shape id="_x0000_s176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763" style="position:absolute;left:170;width:2;height:16838" coordorigin="170" coordsize="2,16838">
              <v:shape id="_x0000_s1764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761" style="position:absolute;width:12076;height:3603" coordsize="12076,3603">
              <v:shape id="_x0000_s1762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759" style="position:absolute;left:1353;top:1807;width:10051;height:1315" coordorigin="1353,1807" coordsize="10051,1315">
              <v:shape id="_x0000_s1760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757" style="position:absolute;left:1417;top:1871;width:9921;height:1191" coordorigin="1417,1871" coordsize="9921,1191">
              <v:shape id="_x0000_s1758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755" style="position:absolute;left:2169;top:2350;width:6491;height:2" coordorigin="2169,2350" coordsize="6491,2">
              <v:shape id="_x0000_s1756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753" style="position:absolute;left:9146;top:2350;width:652;height:2" coordorigin="9146,2350" coordsize="652,2">
              <v:shape id="_x0000_s1754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751" style="position:absolute;left:10468;top:2350;width:680;height:2" coordorigin="10468,2350" coordsize="680,2">
              <v:shape id="_x0000_s1752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749" style="position:absolute;left:2069;top:2812;width:510;height:2" coordorigin="2069,2812" coordsize="510,2">
              <v:shape id="_x0000_s1750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747" style="position:absolute;left:2713;top:2812;width:510;height:2" coordorigin="2713,2812" coordsize="510,2">
              <v:shape id="_x0000_s1748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745" style="position:absolute;left:3356;top:2812;width:561;height:2" coordorigin="3356,2812" coordsize="561,2">
              <v:shape id="_x0000_s1746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743" style="position:absolute;left:4947;top:2812;width:2563;height:2" coordorigin="4947,2812" coordsize="2563,2">
              <v:shape id="_x0000_s1744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741" style="position:absolute;left:8314;top:2812;width:2835;height:2" coordorigin="8314,2812" coordsize="2835,2">
              <v:shape id="_x0000_s1742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v:group id="_x0000_s1739" style="position:absolute;left:7482;width:4593;height:803" coordorigin="7482" coordsize="4593,803">
              <v:shape id="_x0000_s1740" style="position:absolute;left:7482;width:4593;height:803" coordorigin="7482" coordsize="4593,803" path="m7484,r4,601l7485,636r-2,31l7482,693r,23l7484,736r43,56l7590,802r63,1l7692,803,12076,662r,-662l7484,e" fillcolor="#ececec" stroked="f">
                <v:path arrowok="t"/>
              </v:shape>
            </v:group>
            <w10:wrap anchorx="page" anchory="page"/>
          </v:group>
        </w:pict>
      </w:r>
    </w:p>
    <w:p w:rsidR="00B83721" w:rsidRDefault="00B83721">
      <w:pPr>
        <w:spacing w:before="1" w:after="0" w:line="280" w:lineRule="exact"/>
        <w:rPr>
          <w:sz w:val="28"/>
          <w:szCs w:val="28"/>
        </w:rPr>
      </w:pPr>
    </w:p>
    <w:p w:rsidR="00B83721" w:rsidRDefault="00FD1FE2">
      <w:pPr>
        <w:tabs>
          <w:tab w:val="left" w:pos="7520"/>
          <w:tab w:val="left" w:pos="8660"/>
        </w:tabs>
        <w:spacing w:before="31" w:after="0" w:line="229" w:lineRule="exact"/>
        <w:ind w:left="34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B83721" w:rsidRDefault="00B83721">
      <w:pPr>
        <w:spacing w:before="2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380"/>
          <w:tab w:val="left" w:pos="2020"/>
          <w:tab w:val="left" w:pos="2720"/>
          <w:tab w:val="left" w:pos="6320"/>
        </w:tabs>
        <w:spacing w:before="31" w:after="0" w:line="229" w:lineRule="exact"/>
        <w:ind w:left="34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B83721" w:rsidRDefault="00B83721">
      <w:pPr>
        <w:spacing w:before="4" w:after="0" w:line="120" w:lineRule="exact"/>
        <w:rPr>
          <w:sz w:val="12"/>
          <w:szCs w:val="12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6" w:after="0" w:line="288" w:lineRule="auto"/>
        <w:ind w:left="773" w:right="313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730" style="position:absolute;left:0;text-align:left;margin-left:423.55pt;margin-top:-.95pt;width:147.65pt;height:153.4pt;z-index:-251730432;mso-position-horizontal-relative:page" coordorigin="8471,-19" coordsize="2953,3068">
            <v:group id="_x0000_s1736" style="position:absolute;left:8481;top:-9;width:2933;height:3048" coordorigin="8481,-9" coordsize="2933,3048">
              <v:shape id="_x0000_s1737" style="position:absolute;left:8481;top:-9;width:2933;height:3048" coordorigin="8481,-9" coordsize="2933,3048" path="m8481,-9r2933,l11414,3039r-2933,l8481,-9e" fillcolor="#2a2a29" stroked="f">
                <v:path arrowok="t"/>
              </v:shape>
            </v:group>
            <v:group id="_x0000_s1733" style="position:absolute;left:8561;top:69;width:2778;height:2894" coordorigin="8561,69" coordsize="2778,2894">
              <v:shape id="_x0000_s1735" style="position:absolute;left:8561;top:69;width:2778;height:2894" coordorigin="8561,69" coordsize="2778,2894" path="m8787,69r-74,1l8635,76r-55,33l8562,190r-1,65l8561,2777r1,64l8573,2907r43,44l8681,2961r65,2l11152,2963r35,-1l11265,2956r54,-33l11337,2842r2,-65l11339,255r-2,-64l11327,125r-43,-44l11218,71r-65,-2l8787,69e" stroked="f">
                <v:path arrowok="t"/>
              </v:shape>
              <v:shape id="_x0000_s1734" type="#_x0000_t75" style="position:absolute;left:8561;top:69;width:2778;height:2894">
                <v:imagedata r:id="rId6" o:title=""/>
              </v:shape>
            </v:group>
            <v:group id="_x0000_s1731" style="position:absolute;left:8561;top:69;width:2778;height:2894" coordorigin="8561,69" coordsize="2778,2894">
              <v:shape id="_x0000_s1732" style="position:absolute;left:8561;top:69;width:2778;height:2894" coordorigin="8561,69" coordsize="2778,2894" path="m8787,69r-74,1l8635,76r-55,33l8562,190r-1,65l8561,2736r,40l8562,2841r11,66l8616,2951r65,10l8746,2963r2366,l11152,2963r65,-2l11283,2951r43,-43l11337,2842r2,-65l11339,296r,-40l11337,191r-10,-66l11284,81r-66,-10l11153,69r-2366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729" type="#_x0000_t136" style="position:absolute;left:0;text-align:left;margin-left:71.15pt;margin-top:-27.3pt;width:142.3pt;height:20pt;rotation:358;z-index:-251729408;mso-position-horizontal-relative:page" fillcolor="#2a2a29" stroked="f">
            <o:extrusion v:ext="view" autorotationcenter="t"/>
            <v:textpath style="font-family:&quot;&amp;quot&quot;;font-size:20pt;v-text-kern:t;mso-text-shadow:auto" string="Driverless  cars"/>
            <w10:wrap anchorx="page"/>
          </v:shape>
        </w:pict>
      </w:r>
      <w:r w:rsidR="00FD1FE2"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ota</w:t>
      </w:r>
      <w:r w:rsidR="00FD1FE2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FD1FE2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new</w:t>
      </w:r>
      <w:r w:rsidR="00FD1FE2"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erless</w:t>
      </w:r>
      <w:r w:rsidR="00FD1FE2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 w:rsidR="00FD1FE2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D1FE2"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el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ct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onics</w:t>
      </w:r>
      <w:r w:rsidR="00FD1FE2">
        <w:rPr>
          <w:rFonts w:ascii="Times New Roman" w:eastAsia="Times New Roman" w:hAnsi="Times New Roman" w:cs="Times New Roman"/>
          <w:color w:val="2A2A29"/>
          <w:spacing w:val="12"/>
          <w:w w:val="10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 w:rsidR="00FD1FE2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Las </w:t>
      </w:r>
      <w:r w:rsidR="00FD1FE2"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V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D1FE2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 w:rsidR="00FD1FE2"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FD1FE2"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full</w:t>
      </w:r>
      <w:r w:rsidR="00FD1FE2"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FD1FE2">
        <w:rPr>
          <w:rFonts w:ascii="Times New Roman" w:eastAsia="Times New Roman" w:hAnsi="Times New Roman" w:cs="Times New Roman"/>
          <w:color w:val="2A2A29"/>
          <w:spacing w:val="-1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cial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“i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tell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 w:rsidR="00FD1FE2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safety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 w:rsidR="00FD1FE2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to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13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doesn’t</w:t>
      </w:r>
      <w:r w:rsidR="00FD1FE2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 w:rsidR="00FD1FE2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adars</w:t>
      </w:r>
      <w:r w:rsidR="00FD1FE2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 w:rsidR="00FD1FE2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ame</w:t>
      </w:r>
      <w:r w:rsidR="00FD1FE2"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as</w:t>
      </w:r>
      <w:r w:rsidR="00FD1FE2">
        <w:rPr>
          <w:rFonts w:ascii="Times New Roman" w:eastAsia="Times New Roman" w:hAnsi="Times New Roman" w:cs="Times New Roman"/>
          <w:color w:val="2A2A29"/>
          <w:spacing w:val="-10"/>
          <w:w w:val="10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FD1FE2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understand</w:t>
      </w:r>
      <w:r w:rsidR="00FD1FE2">
        <w:rPr>
          <w:rFonts w:ascii="Times New Roman" w:eastAsia="Times New Roman" w:hAnsi="Times New Roman" w:cs="Times New Roman"/>
          <w:color w:val="2A2A29"/>
          <w:spacing w:val="-14"/>
          <w:w w:val="11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whe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 w:rsidR="00FD1FE2"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 w:rsidR="00FD1FE2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D1FE2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>“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 w:rsidR="00FD1FE2"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FD1FE2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 w:rsidR="00FD1FE2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FD1FE2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oid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hi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 xml:space="preserve">g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m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D1FE2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 w:rsidR="00FD1FE2"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D1FE2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com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uni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</w:t>
      </w:r>
      <w:r w:rsidR="00FD1FE2">
        <w:rPr>
          <w:rFonts w:ascii="Times New Roman" w:eastAsia="Times New Roman" w:hAnsi="Times New Roman" w:cs="Times New Roman"/>
          <w:color w:val="2A2A29"/>
          <w:spacing w:val="30"/>
          <w:w w:val="10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 w:rsidR="00FD1FE2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 w:rsidR="00FD1FE2"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t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same</w:t>
      </w:r>
      <w:r w:rsidR="00FD1FE2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hnolo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98"/>
          <w:sz w:val="21"/>
          <w:szCs w:val="21"/>
        </w:rPr>
        <w:t>g</w:t>
      </w:r>
      <w:r w:rsidR="00FD1FE2"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y.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73" w:right="313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ota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spo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esper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said: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top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accide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o-c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ashes</w:t>
      </w:r>
      <w:r>
        <w:rPr>
          <w:rFonts w:ascii="Times New Roman" w:eastAsia="Times New Roman" w:hAnsi="Times New Roman" w:cs="Times New Roman"/>
          <w:color w:val="2A2A29"/>
          <w:spacing w:val="-14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goal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uld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ually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eful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if 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her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pto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A2A29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falls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7"/>
          <w:w w:val="1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7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ota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act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elfd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proofErr w:type="spellEnd"/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2012,</w:t>
      </w:r>
      <w:r>
        <w:rPr>
          <w:rFonts w:ascii="Times New Roman" w:eastAsia="Times New Roman" w:hAnsi="Times New Roman" w:cs="Times New Roman"/>
          <w:color w:val="2A2A29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dish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test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-d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panish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y.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gine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oogle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chnolo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g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uto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ufac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udi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des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elopi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similar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7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duce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affic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ams in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36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om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uters</w:t>
      </w:r>
      <w:r>
        <w:rPr>
          <w:rFonts w:ascii="Times New Roman" w:eastAsia="Times New Roman" w:hAnsi="Times New Roman" w:cs="Times New Roman"/>
          <w:color w:val="2A2A29"/>
          <w:spacing w:val="2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monitor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affic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then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diffe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10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20"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740"/>
        </w:tabs>
        <w:spacing w:before="11" w:after="0" w:line="240" w:lineRule="auto"/>
        <w:ind w:left="31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724" style="position:absolute;left:0;text-align:left;margin-left:70.85pt;margin-top:-.5pt;width:21.55pt;height:21.55pt;z-index:-251732480;mso-position-horizontal-relative:page" coordorigin="1417,-10" coordsize="431,431">
            <v:group id="_x0000_s1727" style="position:absolute;left:1436;top:9;width:393;height:393" coordorigin="1436,9" coordsize="393,393">
              <v:shape id="_x0000_s172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725" style="position:absolute;left:1436;top:9;width:393;height:393" coordorigin="1436,9" coordsize="393,393">
              <v:shape id="_x0000_s172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phrase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10080"/>
        </w:tabs>
        <w:spacing w:after="0" w:line="275" w:lineRule="exact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put</w:t>
      </w:r>
      <w:proofErr w:type="gramEnd"/>
      <w:r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end</w:t>
      </w:r>
      <w:r>
        <w:rPr>
          <w:rFonts w:ascii="Arial" w:eastAsia="Arial" w:hAnsi="Arial" w:cs="Arial"/>
          <w:color w:val="2A2A29"/>
          <w:spacing w:val="-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0080"/>
        </w:tabs>
        <w:spacing w:before="25" w:after="0" w:line="275" w:lineRule="exact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final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0080"/>
        </w:tabs>
        <w:spacing w:before="25" w:after="0" w:line="275" w:lineRule="exact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producer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0080"/>
        </w:tabs>
        <w:spacing w:before="25" w:after="0" w:line="275" w:lineRule="exact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keep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an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eye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on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9"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740"/>
        </w:tabs>
        <w:spacing w:before="11" w:after="0" w:line="240" w:lineRule="auto"/>
        <w:ind w:left="31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719" style="position:absolute;left:0;text-align:left;margin-left:70.85pt;margin-top:-.5pt;width:21.55pt;height:21.55pt;z-index:-251731456;mso-position-horizontal-relative:page" coordorigin="1417,-10" coordsize="431,431">
            <v:group id="_x0000_s1722" style="position:absolute;left:1436;top:9;width:393;height:393" coordorigin="1436,9" coordsize="393,393">
              <v:shape id="_x0000_s172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720" style="position:absolute;left:1436;top:9;width:393;height:393" coordorigin="1436,9" coordsize="393,393">
              <v:shape id="_x0000_s172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913CE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y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913CE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B83721" w:rsidRDefault="00FD1FE2">
      <w:pPr>
        <w:spacing w:after="0" w:line="298" w:lineRule="exact"/>
        <w:ind w:left="74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3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ones.</w:t>
      </w:r>
    </w:p>
    <w:p w:rsidR="00B83721" w:rsidRDefault="00B83721">
      <w:pPr>
        <w:spacing w:before="9" w:after="0" w:line="190" w:lineRule="exact"/>
        <w:rPr>
          <w:sz w:val="19"/>
          <w:szCs w:val="19"/>
        </w:rPr>
      </w:pPr>
    </w:p>
    <w:p w:rsidR="00B83721" w:rsidRDefault="00FD1FE2">
      <w:pPr>
        <w:spacing w:after="0" w:line="240" w:lineRule="auto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oyota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shown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drive</w:t>
      </w:r>
      <w:r>
        <w:rPr>
          <w:rFonts w:ascii="Arial" w:eastAsia="Arial" w:hAnsi="Arial" w:cs="Arial"/>
          <w:color w:val="2A2A29"/>
          <w:spacing w:val="-18"/>
          <w:w w:val="101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technology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makes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communicate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other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oyota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aim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eliminate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accidents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by 50 per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cent.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75" w:lineRule="exact"/>
        <w:ind w:left="7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oyota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first</w:t>
      </w:r>
      <w:r>
        <w:rPr>
          <w:rFonts w:ascii="Arial" w:eastAsia="Arial" w:hAnsi="Arial" w:cs="Arial"/>
          <w:color w:val="2A2A29"/>
          <w:spacing w:val="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car maker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cars that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 not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drive</w:t>
      </w:r>
      <w:r>
        <w:rPr>
          <w:rFonts w:ascii="Arial" w:eastAsia="Arial" w:hAnsi="Arial" w:cs="Arial"/>
          <w:color w:val="2A2A29"/>
          <w:spacing w:val="-18"/>
          <w:w w:val="101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B83721" w:rsidRDefault="00B83721">
      <w:pPr>
        <w:spacing w:after="0" w:line="150" w:lineRule="exact"/>
        <w:rPr>
          <w:sz w:val="15"/>
          <w:szCs w:val="15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B83721" w:rsidRDefault="00B83721">
      <w:pPr>
        <w:spacing w:after="0"/>
        <w:jc w:val="right"/>
        <w:sectPr w:rsidR="00B83721">
          <w:type w:val="continuous"/>
          <w:pgSz w:w="12080" w:h="16840"/>
          <w:pgMar w:top="940" w:right="620" w:bottom="280" w:left="1240" w:header="720" w:footer="720" w:gutter="0"/>
          <w:cols w:space="720"/>
        </w:sectPr>
      </w:pPr>
    </w:p>
    <w:p w:rsidR="00B83721" w:rsidRDefault="0063194E">
      <w:pPr>
        <w:spacing w:before="62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713" style="position:absolute;left:0;text-align:left;margin-left:594.8pt;margin-top:0;width:1pt;height:841.9pt;z-index:-251728384;mso-position-horizontal-relative:page;mso-position-vertical-relative:page" coordorigin="11896" coordsize="20,16838">
            <v:group id="_x0000_s1716" style="position:absolute;left:11906;width:2;height:16838" coordorigin="11906" coordsize="2,16838">
              <v:shape id="_x0000_s171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714" style="position:absolute;left:11906;width:2;height:16838" coordorigin="11906" coordsize="2,16838">
              <v:shape id="_x0000_s1715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shape id="_x0000_s1712" type="#_x0000_t75" style="position:absolute;left:0;text-align:left;margin-left:358.8pt;margin-top:605.5pt;width:219.95pt;height:236.4pt;z-index:-251727360;mso-position-horizontal-relative:page;mso-position-vertical-relative:page">
            <v:imagedata r:id="rId8" o:title=""/>
            <w10:wrap anchorx="page" anchory="page"/>
          </v:shape>
        </w:pict>
      </w:r>
      <w:r>
        <w:pict>
          <v:group id="_x0000_s1710" style="position:absolute;left:0;text-align:left;margin-left:85.05pt;margin-top:35.4pt;width:447.85pt;height:.1pt;z-index:-251726336;mso-position-horizontal-relative:page" coordorigin="1701,708" coordsize="8957,2">
            <v:shape id="_x0000_s1711" style="position:absolute;left:1701;top:708;width:8957;height:2" coordorigin="1701,708" coordsize="8957,0" path="m1701,708r8957,e" filled="f" strokecolor="#2a2a29" strokeweight=".25pt">
              <v:path arrowok="t"/>
            </v:shape>
            <w10:wrap anchorx="page"/>
          </v:group>
        </w:pict>
      </w:r>
      <w:r>
        <w:pict>
          <v:group id="_x0000_s1708" style="position:absolute;left:0;text-align:left;margin-left:85.05pt;margin-top:56.55pt;width:447.85pt;height:.1pt;z-index:-251725312;mso-position-horizontal-relative:page" coordorigin="1701,1131" coordsize="8957,2">
            <v:shape id="_x0000_s1709" style="position:absolute;left:1701;top:1131;width:8957;height:2" coordorigin="1701,1131" coordsize="8957,0" path="m1701,1131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 w:rsidR="00FD1FE2"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new driverless</w:t>
      </w:r>
      <w:r w:rsidR="00FD1FE2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cars will</w:t>
      </w:r>
      <w:r w:rsidR="00FD1FE2"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create problems on the</w:t>
      </w:r>
      <w:r w:rsidR="00FD1FE2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roads.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2" w:after="0" w:line="240" w:lineRule="exact"/>
        <w:rPr>
          <w:sz w:val="24"/>
          <w:szCs w:val="24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705" style="position:absolute;left:0;text-align:left;margin-left:85.05pt;margin-top:-21.75pt;width:447.85pt;height:.1pt;z-index:-251724288;mso-position-horizontal-relative:page" coordorigin="1701,-435" coordsize="8957,2">
            <v:shape id="_x0000_s1706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700" style="position:absolute;left:0;text-align:left;margin-left:36.85pt;margin-top:-.5pt;width:21.55pt;height:21.55pt;z-index:-251723264;mso-position-horizontal-relative:page" coordorigin="737,-10" coordsize="431,431">
            <v:group id="_x0000_s1703" style="position:absolute;left:756;top:9;width:393;height:393" coordorigin="756,9" coordsize="393,393">
              <v:shape id="_x0000_s1704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701" style="position:absolute;left:756;top:9;width:393;height:393" coordorigin="756,9" coordsize="393,393">
              <v:shape id="_x0000_s1702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63194E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98" style="position:absolute;left:0;text-align:left;margin-left:85.05pt;margin-top:29.45pt;width:447.85pt;height:.1pt;z-index:-251722240;mso-position-horizontal-relative:page" coordorigin="1701,589" coordsize="8957,2">
            <v:shape id="_x0000_s1699" style="position:absolute;left:1701;top:589;width:8957;height:2" coordorigin="1701,589" coordsize="8957,0" path="m1701,589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How can</w:t>
      </w:r>
      <w:r w:rsidR="00FD1FE2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D1FE2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car “detect” the</w:t>
      </w:r>
      <w:r w:rsidR="00FD1FE2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obstacles in</w:t>
      </w:r>
      <w:r w:rsidR="00FD1FE2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his</w:t>
      </w:r>
      <w:r w:rsidR="00FD1FE2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way?</w:t>
      </w:r>
    </w:p>
    <w:p w:rsidR="00B83721" w:rsidRDefault="00B83721">
      <w:pPr>
        <w:spacing w:before="4" w:after="0" w:line="190" w:lineRule="exact"/>
        <w:rPr>
          <w:sz w:val="19"/>
          <w:szCs w:val="19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96" style="position:absolute;left:0;text-align:left;margin-left:85.05pt;margin-top:-32.8pt;width:447.85pt;height:.1pt;z-index:-251721216;mso-position-horizontal-relative:page" coordorigin="1701,-656" coordsize="8957,2">
            <v:shape id="_x0000_s1697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694" style="position:absolute;left:0;text-align:left;margin-left:85.05pt;margin-top:-11.6pt;width:447.85pt;height:.1pt;z-index:-251720192;mso-position-horizontal-relative:page" coordorigin="1701,-232" coordsize="8957,2">
            <v:shape id="_x0000_s1695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692" style="position:absolute;left:0;text-align:left;margin-left:85.05pt;margin-top:30.7pt;width:447.85pt;height:.1pt;z-index:-251719168;mso-position-horizontal-relative:page" coordorigin="1701,614" coordsize="8957,2">
            <v:shape id="_x0000_s1693" style="position:absolute;left:1701;top:614;width:8957;height:2" coordorigin="1701,614" coordsize="8957,0" path="m1701,614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FD1FE2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would</w:t>
      </w:r>
      <w:r w:rsidR="00FD1FE2"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FD1FE2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driverless</w:t>
      </w:r>
      <w:r w:rsidR="00FD1FE2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car be</w:t>
      </w:r>
      <w:r w:rsidR="00FD1FE2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useful?</w:t>
      </w:r>
    </w:p>
    <w:p w:rsidR="00B83721" w:rsidRDefault="00B83721">
      <w:pPr>
        <w:spacing w:before="4" w:after="0" w:line="190" w:lineRule="exact"/>
        <w:rPr>
          <w:sz w:val="19"/>
          <w:szCs w:val="19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90" style="position:absolute;left:0;text-align:left;margin-left:85.05pt;margin-top:-32.8pt;width:447.85pt;height:.1pt;z-index:-251718144;mso-position-horizontal-relative:page" coordorigin="1701,-656" coordsize="8957,2">
            <v:shape id="_x0000_s1691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688" style="position:absolute;left:0;text-align:left;margin-left:85.05pt;margin-top:-11.6pt;width:447.85pt;height:.1pt;z-index:-251717120;mso-position-horizontal-relative:page" coordorigin="1701,-232" coordsize="8957,2">
            <v:shape id="_x0000_s1689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686" style="position:absolute;left:0;text-align:left;margin-left:85.05pt;margin-top:30.7pt;width:447.85pt;height:.1pt;z-index:-251716096;mso-position-horizontal-relative:page" coordorigin="1701,614" coordsize="8957,2">
            <v:shape id="_x0000_s1687" style="position:absolute;left:1701;top:614;width:8957;height:2" coordorigin="1701,614" coordsize="8957,0" path="m1701,614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Where have</w:t>
      </w:r>
      <w:r w:rsidR="00FD1FE2"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driverless</w:t>
      </w:r>
      <w:r w:rsidR="00FD1FE2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cars been</w:t>
      </w:r>
      <w:r w:rsidR="00FD1FE2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tested?</w:t>
      </w:r>
    </w:p>
    <w:p w:rsidR="00B83721" w:rsidRDefault="00B83721">
      <w:pPr>
        <w:spacing w:before="4" w:after="0" w:line="190" w:lineRule="exact"/>
        <w:rPr>
          <w:sz w:val="19"/>
          <w:szCs w:val="19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684" style="position:absolute;left:0;text-align:left;margin-left:85.05pt;margin-top:-32.8pt;width:447.85pt;height:.1pt;z-index:-251715072;mso-position-horizontal-relative:page" coordorigin="1701,-656" coordsize="8957,2">
            <v:shape id="_x0000_s1685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682" style="position:absolute;left:0;text-align:left;margin-left:85.05pt;margin-top:-11.6pt;width:447.85pt;height:.1pt;z-index:-251714048;mso-position-horizontal-relative:page" coordorigin="1701,-232" coordsize="8957,2">
            <v:shape id="_x0000_s1683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680" style="position:absolute;left:0;text-align:left;margin-left:85.05pt;margin-top:30.7pt;width:447.85pt;height:.1pt;z-index:-251713024;mso-position-horizontal-relative:page" coordorigin="1701,614" coordsize="8957,2">
            <v:shape id="_x0000_s1681" style="position:absolute;left:1701;top:614;width:8957;height:2" coordorigin="1701,614" coordsize="8957,0" path="m1701,614r8957,e" filled="f" strokecolor="#2a2a29" strokeweight=".25pt">
              <v:path arrowok="t"/>
            </v:shape>
            <w10:wrap anchorx="page"/>
          </v:group>
        </w:pict>
      </w:r>
      <w:r>
        <w:pict>
          <v:group id="_x0000_s1678" style="position:absolute;left:0;text-align:left;margin-left:85.05pt;margin-top:51.9pt;width:447.85pt;height:.1pt;z-index:-251712000;mso-position-horizontal-relative:page" coordorigin="1701,1038" coordsize="8957,2">
            <v:shape id="_x0000_s1679" style="position:absolute;left:1701;top:1038;width:8957;height:2" coordorigin="1701,1038" coordsize="8957,0" path="m1701,1038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D1FE2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will</w:t>
      </w:r>
      <w:r w:rsidR="00FD1FE2"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 w:rsidR="00FD1FE2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D1FE2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effect</w:t>
      </w:r>
      <w:r w:rsidR="00FD1FE2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FD1FE2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these</w:t>
      </w:r>
      <w:r w:rsidR="00FD1FE2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cars on </w:t>
      </w:r>
      <w:r w:rsidR="00FD1FE2"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traffic?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4" w:after="0" w:line="220" w:lineRule="exact"/>
      </w:pPr>
    </w:p>
    <w:p w:rsidR="00B83721" w:rsidRDefault="0063194E">
      <w:pPr>
        <w:tabs>
          <w:tab w:val="left" w:pos="680"/>
        </w:tabs>
        <w:spacing w:before="81" w:after="0" w:line="300" w:lineRule="exact"/>
        <w:ind w:left="684" w:right="36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676" style="position:absolute;left:0;text-align:left;margin-left:85.05pt;margin-top:-23.15pt;width:447.85pt;height:.1pt;z-index:-251710976;mso-position-horizontal-relative:page" coordorigin="1701,-463" coordsize="8957,2">
            <v:shape id="_x0000_s1677" style="position:absolute;left:1701;top:-463;width:8957;height:2" coordorigin="1701,-463" coordsize="8957,0" path="m1701,-463r8957,e" filled="f" strokecolor="#2a2a29" strokeweight=".25pt">
              <v:path arrowok="t"/>
            </v:shape>
            <w10:wrap anchorx="page"/>
          </v:group>
        </w:pict>
      </w:r>
      <w:r>
        <w:pict>
          <v:group id="_x0000_s1671" style="position:absolute;left:0;text-align:left;margin-left:36.85pt;margin-top:-.5pt;width:21.55pt;height:21.55pt;z-index:-251709952;mso-position-horizontal-relative:page" coordorigin="737,-10" coordsize="431,431">
            <v:group id="_x0000_s1674" style="position:absolute;left:756;top:9;width:393;height:393" coordorigin="756,9" coordsize="393,393">
              <v:shape id="_x0000_s1675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672" style="position:absolute;left:756;top:9;width:393;height:393" coordorigin="756,9" coordsize="393,393">
              <v:shape id="_x0000_s1673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6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message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informa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language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.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Her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som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examples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.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 xml:space="preserve">Match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thei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meanings.</w:t>
      </w:r>
    </w:p>
    <w:p w:rsidR="00B83721" w:rsidRDefault="00B83721">
      <w:pPr>
        <w:spacing w:before="7" w:after="0" w:line="160" w:lineRule="exact"/>
        <w:rPr>
          <w:sz w:val="16"/>
          <w:szCs w:val="16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AN2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go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cnma</w:t>
      </w:r>
      <w:proofErr w:type="spellEnd"/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2nite?</w:t>
      </w:r>
      <w:r>
        <w:rPr>
          <w:rFonts w:ascii="Arial" w:eastAsia="Arial" w:hAnsi="Arial" w:cs="Arial"/>
          <w:color w:val="2A2A29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2G2BT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question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KIT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bye</w:t>
      </w:r>
      <w:proofErr w:type="spellEnd"/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now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GR8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 CU</w:t>
      </w:r>
      <w:r>
        <w:rPr>
          <w:rFonts w:ascii="Arial" w:eastAsia="Arial" w:hAnsi="Arial" w:cs="Arial"/>
          <w:color w:val="2A2A29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want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cinema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tonight?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BBFN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e)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Friendship, love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L8R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f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proofErr w:type="gramEnd"/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later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&lt;3</w:t>
      </w:r>
      <w:r>
        <w:rPr>
          <w:rFonts w:ascii="Arial" w:eastAsia="Arial" w:hAnsi="Arial" w:cs="Arial"/>
          <w:color w:val="2A2A29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g)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omorrow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?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4U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h)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Forever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2MOR</w:t>
      </w:r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i</w:t>
      </w:r>
      <w:proofErr w:type="spellEnd"/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</w:t>
      </w:r>
      <w:proofErr w:type="gramEnd"/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touch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040"/>
        </w:tabs>
        <w:spacing w:after="0" w:line="275" w:lineRule="exact"/>
        <w:ind w:left="499" w:right="339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 xml:space="preserve">10.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4EAE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j</w:t>
      </w:r>
      <w:proofErr w:type="gramStart"/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4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oo</w:t>
      </w:r>
      <w:proofErr w:type="gramEnd"/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good 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true</w:t>
      </w:r>
    </w:p>
    <w:p w:rsidR="00B83721" w:rsidRDefault="00B83721">
      <w:pPr>
        <w:spacing w:before="12" w:after="0" w:line="240" w:lineRule="exact"/>
        <w:rPr>
          <w:sz w:val="24"/>
          <w:szCs w:val="24"/>
        </w:rPr>
      </w:pPr>
    </w:p>
    <w:p w:rsidR="00B83721" w:rsidRDefault="00B83721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B83721" w:rsidRDefault="00B83721">
      <w:pPr>
        <w:spacing w:after="0"/>
        <w:sectPr w:rsidR="00B83721">
          <w:pgSz w:w="12080" w:h="16840"/>
          <w:pgMar w:top="1000" w:right="1540" w:bottom="280" w:left="620" w:header="720" w:footer="720" w:gutter="0"/>
          <w:cols w:space="720"/>
        </w:sectPr>
      </w:pPr>
    </w:p>
    <w:p w:rsidR="00B83721" w:rsidRDefault="00FD1FE2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B83721" w:rsidRDefault="00B83721">
      <w:pPr>
        <w:spacing w:before="1" w:after="0" w:line="110" w:lineRule="exact"/>
        <w:rPr>
          <w:sz w:val="11"/>
          <w:szCs w:val="11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666" style="position:absolute;left:0;text-align:left;margin-left:70.85pt;margin-top:-.5pt;width:21.55pt;height:21.55pt;z-index:-251706880;mso-position-horizontal-relative:page" coordorigin="1417,-10" coordsize="431,431">
            <v:group id="_x0000_s1669" style="position:absolute;left:1436;top:9;width:393;height:393" coordorigin="1436,9" coordsize="393,393">
              <v:shape id="_x0000_s167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667" style="position:absolute;left:1436;top:9;width:393;height:393" coordorigin="1436,9" coordsize="393,393">
              <v:shape id="_x0000_s166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could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couldn’t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would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wouldn’t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2640"/>
          <w:tab w:val="left" w:pos="70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imagine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300"/>
        </w:tabs>
        <w:spacing w:after="0" w:line="240" w:lineRule="auto"/>
        <w:ind w:left="94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traffic</w:t>
      </w:r>
      <w:r>
        <w:rPr>
          <w:rFonts w:ascii="Arial" w:eastAsia="Arial" w:hAnsi="Arial" w:cs="Arial"/>
          <w:color w:val="2A2A29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jams!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6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auto show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7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refuse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invitation.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64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position w:val="-1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use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 mobile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mum?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540"/>
        </w:tabs>
        <w:spacing w:before="81" w:after="0" w:line="300" w:lineRule="exact"/>
        <w:ind w:left="544" w:right="958" w:hanging="4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661" style="position:absolute;left:0;text-align:left;margin-left:70.85pt;margin-top:-.5pt;width:21.55pt;height:21.55pt;z-index:-251705856;mso-position-horizontal-relative:page" coordorigin="1417,-10" coordsize="431,431">
            <v:group id="_x0000_s1664" style="position:absolute;left:1436;top:9;width:393;height:393" coordorigin="1436,9" coordsize="393,393">
              <v:shape id="_x0000_s1665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662" style="position:absolute;left:1436;top:9;width:393;height:393" coordorigin="1436,9" coordsize="393,393">
              <v:shape id="_x0000_s1663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part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forma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telephon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conversation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 xml:space="preserve"> wit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phrasa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5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verb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fro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2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/>
        <w:sectPr w:rsidR="00B83721">
          <w:pgSz w:w="12080" w:h="16840"/>
          <w:pgMar w:top="320" w:right="620" w:bottom="280" w:left="1440" w:header="720" w:footer="720" w:gutter="0"/>
          <w:cols w:space="720"/>
        </w:sectPr>
      </w:pPr>
    </w:p>
    <w:p w:rsidR="00B83721" w:rsidRDefault="00FD1FE2">
      <w:pPr>
        <w:spacing w:before="25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lastRenderedPageBreak/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speak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Mr</w:t>
      </w:r>
      <w:proofErr w:type="spellEnd"/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Smith,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298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(…)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Sorr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2980"/>
        </w:tabs>
        <w:spacing w:after="0" w:line="240" w:lineRule="auto"/>
        <w:ind w:left="9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6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later?</w:t>
      </w:r>
    </w:p>
    <w:p w:rsidR="00B83721" w:rsidRDefault="00B83721">
      <w:pPr>
        <w:spacing w:before="9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course.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920"/>
        </w:tabs>
        <w:spacing w:after="0" w:line="240" w:lineRule="auto"/>
        <w:ind w:left="544" w:right="-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Delivery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Department,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please?</w:t>
      </w:r>
    </w:p>
    <w:p w:rsidR="00B83721" w:rsidRDefault="00B83721">
      <w:pPr>
        <w:spacing w:before="9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minute,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5720"/>
        </w:tabs>
        <w:spacing w:after="0" w:line="292" w:lineRule="auto"/>
        <w:ind w:left="917" w:right="297" w:hanging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morning.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Mrs</w:t>
      </w:r>
      <w:proofErr w:type="spellEnd"/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Smith, please.</w:t>
      </w:r>
    </w:p>
    <w:p w:rsidR="00B83721" w:rsidRDefault="00FD1FE2">
      <w:pPr>
        <w:spacing w:before="90" w:after="0" w:line="295" w:lineRule="auto"/>
        <w:ind w:left="917" w:right="504" w:hanging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Sorr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longer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numbe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ould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new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phone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number?</w:t>
      </w:r>
    </w:p>
    <w:p w:rsidR="00B83721" w:rsidRDefault="00FD1FE2">
      <w:pPr>
        <w:tabs>
          <w:tab w:val="left" w:pos="7440"/>
        </w:tabs>
        <w:spacing w:before="70" w:after="0" w:line="291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notebook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B83721" w:rsidRDefault="00FD1FE2">
      <w:pPr>
        <w:spacing w:after="0" w:line="200" w:lineRule="exact"/>
        <w:rPr>
          <w:sz w:val="20"/>
          <w:szCs w:val="20"/>
        </w:rPr>
      </w:pPr>
      <w:r>
        <w:br w:type="column"/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6" w:after="0" w:line="200" w:lineRule="exact"/>
        <w:rPr>
          <w:sz w:val="20"/>
          <w:szCs w:val="20"/>
        </w:rPr>
      </w:pPr>
    </w:p>
    <w:p w:rsidR="00B83721" w:rsidRDefault="0063194E">
      <w:pPr>
        <w:spacing w:after="0" w:line="467" w:lineRule="auto"/>
        <w:ind w:left="-41" w:right="309" w:firstLine="665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659" style="position:absolute;left:0;text-align:left;margin-left:499.75pt;margin-top:-2.9pt;width:67.15pt;height:19.8pt;z-index:-251692544;mso-position-horizontal-relative:page" coordorigin="9995,-58" coordsize="1343,396">
            <v:shape id="_x0000_s1660" style="position:absolute;left:9995;top:-58;width:1343;height:396" coordorigin="9995,-58" coordsize="1343,396" path="m10052,-58r-33,l10002,-51r-6,16l9995,-2r,283l9996,313r6,17l10019,336r33,1l11282,337r33,-1l11331,330r7,-16l11339,281r,-283l11315,-58r-1263,e" fillcolor="#dedede" stroked="f">
              <v:path arrowok="t"/>
            </v:shape>
            <w10:wrap anchorx="page"/>
          </v:group>
        </w:pict>
      </w:r>
      <w:r>
        <w:pict>
          <v:group id="_x0000_s1657" style="position:absolute;left:0;text-align:left;margin-left:472.65pt;margin-top:50.85pt;width:94.3pt;height:19.8pt;z-index:-251691520;mso-position-horizontal-relative:page" coordorigin="9453,1017" coordsize="1886,396">
            <v:shape id="_x0000_s1658" style="position:absolute;left:9453;top:1017;width:1886;height:396" coordorigin="9453,1017" coordsize="1886,396" path="m9510,1017r-33,l9460,1024r-6,16l9453,1073r,283l9454,1388r6,17l9477,1411r32,1l11282,1412r33,l11331,1405r7,-16l11339,1356r,-283l11315,1017r-1805,e" fillcolor="#dedede" stroked="f">
              <v:path arrowok="t"/>
            </v:shape>
            <w10:wrap anchorx="page"/>
          </v:group>
        </w:pict>
      </w:r>
      <w:r>
        <w:pict>
          <v:group id="_x0000_s1655" style="position:absolute;left:0;text-align:left;margin-left:466.5pt;margin-top:23.95pt;width:100.45pt;height:19.8pt;z-index:-251689472;mso-position-horizontal-relative:page" coordorigin="9330,479" coordsize="2009,396">
            <v:shape id="_x0000_s1656" style="position:absolute;left:9330;top:479;width:2009;height:396" coordorigin="9330,479" coordsize="2009,396" path="m9387,479r-33,1l9337,486r-6,17l9330,535r,284l9331,851r6,17l9354,874r32,1l11282,875r33,-1l11331,868r7,-17l11339,819r,-284l11315,480,9387,479e" fillcolor="#dedede" stroked="f">
              <v:path arrowok="t"/>
            </v:shape>
            <w10:wrap anchorx="page"/>
          </v:group>
        </w:pict>
      </w:r>
      <w:r>
        <w:pict>
          <v:group id="_x0000_s1653" style="position:absolute;left:0;text-align:left;margin-left:479.3pt;margin-top:77.7pt;width:87.65pt;height:19.8pt;z-index:-251688448;mso-position-horizontal-relative:page" coordorigin="9586,1554" coordsize="1753,396">
            <v:shape id="_x0000_s1654" style="position:absolute;left:9586;top:1554;width:1753;height:396" coordorigin="9586,1554" coordsize="1753,396" path="m9643,1554r-33,1l9593,1561r-6,17l9586,1610r,284l9587,1926r6,17l9610,1949r32,1l11282,1950r33,-1l11331,1943r7,-17l11339,1894r,-284l11315,1555r-1672,-1e" fillcolor="#dedede" stroked="f">
              <v:path arrowok="t"/>
            </v:shape>
            <w10:wrap anchorx="page"/>
          </v:group>
        </w:pict>
      </w:r>
      <w:proofErr w:type="gramStart"/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a</w:t>
      </w:r>
      <w:proofErr w:type="gramEnd"/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.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gone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out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b.</w:t>
      </w:r>
      <w:r w:rsidR="00FD1FE2">
        <w:rPr>
          <w:rFonts w:ascii="Arial" w:eastAsia="Arial" w:hAnsi="Arial" w:cs="Arial"/>
          <w:color w:val="2A2A29"/>
          <w:spacing w:val="3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connect</w:t>
      </w:r>
      <w:r w:rsidR="00FD1FE2">
        <w:rPr>
          <w:rFonts w:ascii="Arial" w:eastAsia="Arial" w:hAnsi="Arial" w:cs="Arial"/>
          <w:color w:val="2A2A29"/>
          <w:spacing w:val="17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me</w:t>
      </w:r>
      <w:r w:rsidR="00FD1FE2">
        <w:rPr>
          <w:rFonts w:ascii="Arial" w:eastAsia="Arial" w:hAnsi="Arial" w:cs="Arial"/>
          <w:color w:val="2A2A29"/>
          <w:spacing w:val="-3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87"/>
          <w:sz w:val="24"/>
          <w:szCs w:val="24"/>
        </w:rPr>
        <w:t xml:space="preserve">with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c.</w:t>
      </w:r>
      <w:r w:rsidR="00FD1FE2">
        <w:rPr>
          <w:rFonts w:ascii="Arial" w:eastAsia="Arial" w:hAnsi="Arial" w:cs="Arial"/>
          <w:color w:val="2A2A29"/>
          <w:spacing w:val="-1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put</w:t>
      </w:r>
      <w:r w:rsidR="00FD1FE2">
        <w:rPr>
          <w:rFonts w:ascii="Arial" w:eastAsia="Arial" w:hAnsi="Arial" w:cs="Arial"/>
          <w:color w:val="2A2A29"/>
          <w:spacing w:val="13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me</w:t>
      </w:r>
      <w:r w:rsidR="00FD1FE2">
        <w:rPr>
          <w:rFonts w:ascii="Arial" w:eastAsia="Arial" w:hAnsi="Arial" w:cs="Arial"/>
          <w:color w:val="2A2A29"/>
          <w:spacing w:val="-11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>through</w:t>
      </w:r>
    </w:p>
    <w:p w:rsidR="00B83721" w:rsidRDefault="0063194E">
      <w:pPr>
        <w:spacing w:before="7" w:after="0" w:line="467" w:lineRule="auto"/>
        <w:ind w:left="736" w:right="310" w:hanging="522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651" style="position:absolute;left:0;text-align:left;margin-left:505.4pt;margin-top:24.3pt;width:61.55pt;height:19.8pt;z-index:-251690496;mso-position-horizontal-relative:page" coordorigin="10108,486" coordsize="1231,396">
            <v:shape id="_x0000_s1652" style="position:absolute;left:10108;top:486;width:1231;height:396" coordorigin="10108,486" coordsize="1231,396" path="m10165,486r-33,1l10115,493r-6,17l10108,542r,284l10109,858r6,17l10132,881r32,1l11282,882r33,-1l11331,875r7,-17l11339,826r,-284l11315,487r-1150,-1e" fillcolor="#dedede" stroked="f">
              <v:path arrowok="t"/>
            </v:shape>
            <w10:wrap anchorx="page"/>
          </v:group>
        </w:pict>
      </w:r>
      <w:r>
        <w:pict>
          <v:group id="_x0000_s1649" style="position:absolute;left:0;text-align:left;margin-left:482.35pt;margin-top:51.2pt;width:84.55pt;height:19.8pt;z-index:-251687424;mso-position-horizontal-relative:page" coordorigin="9647,1024" coordsize="1691,396">
            <v:shape id="_x0000_s1650" style="position:absolute;left:9647;top:1024;width:1691;height:396" coordorigin="9647,1024" coordsize="1691,396" path="m9704,1024r-33,l9654,1031r-6,16l9647,1080r,283l9648,1395r6,17l9671,1418r33,1l11282,1419r33,l11331,1412r7,-16l11339,1363r,-283l11315,1024r-1611,e" fillcolor="#dedede" stroked="f">
              <v:path arrowok="t"/>
            </v:shape>
            <w10:wrap anchorx="page"/>
          </v:group>
        </w:pict>
      </w:r>
      <w:proofErr w:type="gramStart"/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d</w:t>
      </w:r>
      <w:proofErr w:type="gramEnd"/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.</w:t>
      </w:r>
      <w:r w:rsidR="00FD1FE2">
        <w:rPr>
          <w:rFonts w:ascii="Arial" w:eastAsia="Arial" w:hAnsi="Arial" w:cs="Arial"/>
          <w:color w:val="2A2A29"/>
          <w:spacing w:val="-13"/>
          <w:w w:val="8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write</w:t>
      </w:r>
      <w:r w:rsidR="00FD1FE2">
        <w:rPr>
          <w:rFonts w:ascii="Arial" w:eastAsia="Arial" w:hAnsi="Arial" w:cs="Arial"/>
          <w:color w:val="2A2A29"/>
          <w:spacing w:val="22"/>
          <w:w w:val="8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sz w:val="24"/>
          <w:szCs w:val="24"/>
        </w:rPr>
        <w:t>it</w:t>
      </w:r>
      <w:r w:rsidR="00FD1FE2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down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e.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hold</w:t>
      </w:r>
      <w:r w:rsidR="00FD1FE2">
        <w:rPr>
          <w:rFonts w:ascii="Arial" w:eastAsia="Arial" w:hAnsi="Arial" w:cs="Arial"/>
          <w:color w:val="2A2A29"/>
          <w:spacing w:val="19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on</w:t>
      </w:r>
    </w:p>
    <w:p w:rsidR="00B83721" w:rsidRDefault="00FD1FE2">
      <w:pPr>
        <w:spacing w:before="7" w:after="0" w:line="240" w:lineRule="auto"/>
        <w:ind w:right="310"/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t>f</w:t>
      </w:r>
      <w:proofErr w:type="gramEnd"/>
      <w:r>
        <w:rPr>
          <w:rFonts w:ascii="Arial" w:eastAsia="Arial" w:hAnsi="Arial" w:cs="Arial"/>
          <w:color w:val="2A2A29"/>
          <w:w w:val="77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him</w:t>
      </w:r>
      <w:r>
        <w:rPr>
          <w:rFonts w:ascii="Arial" w:eastAsia="Arial" w:hAnsi="Arial" w:cs="Arial"/>
          <w:color w:val="2A2A29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back</w:t>
      </w:r>
    </w:p>
    <w:p w:rsidR="00B83721" w:rsidRDefault="00B83721">
      <w:pPr>
        <w:spacing w:after="0"/>
        <w:jc w:val="right"/>
        <w:sectPr w:rsidR="00B83721">
          <w:type w:val="continuous"/>
          <w:pgSz w:w="12080" w:h="16840"/>
          <w:pgMar w:top="940" w:right="620" w:bottom="280" w:left="1440" w:header="720" w:footer="720" w:gutter="0"/>
          <w:cols w:num="2" w:space="720" w:equalWidth="0">
            <w:col w:w="7579" w:space="525"/>
            <w:col w:w="1916"/>
          </w:cols>
        </w:sectPr>
      </w:pPr>
    </w:p>
    <w:p w:rsidR="00B83721" w:rsidRDefault="0063194E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644" style="position:absolute;margin-left:8pt;margin-top:0;width:1pt;height:841.9pt;z-index:-251708928;mso-position-horizontal-relative:page;mso-position-vertical-relative:page" coordorigin="160" coordsize="20,16838">
            <v:group id="_x0000_s1647" style="position:absolute;left:170;width:2;height:16838" coordorigin="170" coordsize="2,16838">
              <v:shape id="_x0000_s1648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645" style="position:absolute;left:170;width:2;height:16838" coordorigin="170" coordsize="2,16838">
              <v:shape id="_x0000_s1646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642" style="position:absolute;margin-left:374.1pt;margin-top:0;width:229.65pt;height:40.15pt;z-index:-251707904;mso-position-horizontal-relative:page;mso-position-vertical-relative:page" coordorigin="7482" coordsize="4593,803">
            <v:shape id="_x0000_s1643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1640" style="position:absolute;margin-left:99.2pt;margin-top:650.75pt;width:467.7pt;height:.1pt;z-index:-251699712;mso-position-horizontal-relative:page;mso-position-vertical-relative:page" coordorigin="1984,13015" coordsize="9354,2">
            <v:shape id="_x0000_s1641" style="position:absolute;left:1984;top:13015;width:9354;height:2" coordorigin="1984,13015" coordsize="9354,0" path="m1984,13015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638" style="position:absolute;margin-left:99.2pt;margin-top:671.95pt;width:467.7pt;height:.1pt;z-index:-251698688;mso-position-horizontal-relative:page;mso-position-vertical-relative:page" coordorigin="1984,13439" coordsize="9354,2">
            <v:shape id="_x0000_s1639" style="position:absolute;left:1984;top:13439;width:9354;height:2" coordorigin="1984,13439" coordsize="9354,0" path="m1984,13439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636" style="position:absolute;margin-left:99.2pt;margin-top:693.1pt;width:467.7pt;height:.1pt;z-index:-251697664;mso-position-horizontal-relative:page;mso-position-vertical-relative:page" coordorigin="1984,13862" coordsize="9354,2">
            <v:shape id="_x0000_s1637" style="position:absolute;left:1984;top:13862;width:9354;height:2" coordorigin="1984,13862" coordsize="9354,0" path="m1984,13862r9355,e" filled="f" strokecolor="#2a2a29" strokeweight=".25pt">
              <v:path arrowok="t"/>
            </v:shape>
            <w10:wrap anchorx="page" anchory="page"/>
          </v:group>
        </w:pict>
      </w: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631" style="position:absolute;left:0;text-align:left;margin-left:70.85pt;margin-top:-.5pt;width:21.55pt;height:21.55pt;z-index:-251704832;mso-position-horizontal-relative:page" coordorigin="1417,-10" coordsize="431,431">
            <v:group id="_x0000_s1634" style="position:absolute;left:1436;top:9;width:393;height:393" coordorigin="1436,9" coordsize="393,393">
              <v:shape id="_x0000_s163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632" style="position:absolute;left:1436;top:9;width:393;height:393" coordorigin="1436,9" coordsize="393,393">
              <v:shape id="_x0000_s163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629" style="position:absolute;left:0;text-align:left;margin-left:99.2pt;margin-top:37.1pt;width:467.7pt;height:.1pt;z-index:-251703808;mso-position-horizontal-relative:page" coordorigin="1984,742" coordsize="9354,2">
            <v:shape id="_x0000_s1630" style="position:absolute;left:1984;top:742;width:9354;height:2" coordorigin="1984,742" coordsize="9354,0" path="m1984,742r9355,e" filled="f" strokecolor="#2a2a29" strokeweight=".25pt">
              <v:path arrowok="t"/>
            </v:shape>
            <w10:wrap anchorx="page"/>
          </v:group>
        </w:pict>
      </w:r>
      <w:r>
        <w:pict>
          <v:group id="_x0000_s1627" style="position:absolute;left:0;text-align:left;margin-left:99.2pt;margin-top:58.25pt;width:467.7pt;height:.1pt;z-index:-251702784;mso-position-horizontal-relative:page" coordorigin="1984,1165" coordsize="9354,2">
            <v:shape id="_x0000_s1628" style="position:absolute;left:1984;top:1165;width:9354;height:2" coordorigin="1984,1165" coordsize="9354,0" path="m1984,1165r9355,e" filled="f" strokecolor="#2a2a29" strokeweight=".25pt">
              <v:path arrowok="t"/>
            </v:shape>
            <w10:wrap anchorx="page"/>
          </v:group>
        </w:pict>
      </w:r>
      <w:r>
        <w:pict>
          <v:group id="_x0000_s1625" style="position:absolute;left:0;text-align:left;margin-left:99.2pt;margin-top:79.45pt;width:467.7pt;height:.1pt;z-index:-251701760;mso-position-horizontal-relative:page" coordorigin="1984,1589" coordsize="9354,2">
            <v:shape id="_x0000_s1626" style="position:absolute;left:1984;top:1589;width:9354;height:2" coordorigin="1984,1589" coordsize="9354,0" path="m1984,1589r9355,e" filled="f" strokecolor="#2a2a29" strokeweight=".25pt">
              <v:path arrowok="t"/>
            </v:shape>
            <w10:wrap anchorx="page"/>
          </v:group>
        </w:pict>
      </w:r>
      <w:r>
        <w:pict>
          <v:group id="_x0000_s1623" style="position:absolute;left:0;text-align:left;margin-left:99.2pt;margin-top:100.6pt;width:467.7pt;height:.1pt;z-index:-251700736;mso-position-horizontal-relative:page" coordorigin="1984,2012" coordsize="9354,2">
            <v:shape id="_x0000_s1624" style="position:absolute;left:1984;top:2012;width:9354;height:2" coordorigin="1984,2012" coordsize="9354,0" path="m1984,2012r9355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e-mai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frien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d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abou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you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4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father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4"/>
          <w:w w:val="119"/>
          <w:sz w:val="26"/>
          <w:szCs w:val="26"/>
        </w:rPr>
        <w:t>’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6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ne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w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8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2"/>
          <w:w w:val="116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1" w:after="0" w:line="280" w:lineRule="exact"/>
        <w:rPr>
          <w:sz w:val="28"/>
          <w:szCs w:val="28"/>
        </w:rPr>
      </w:pPr>
    </w:p>
    <w:p w:rsidR="00B83721" w:rsidRDefault="0063194E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621" style="position:absolute;left:0;text-align:left;margin-left:99.2pt;margin-top:-88.2pt;width:467.7pt;height:.1pt;z-index:-251696640;mso-position-horizontal-relative:page" coordorigin="1984,-1764" coordsize="9354,2">
            <v:shape id="_x0000_s1622" style="position:absolute;left:1984;top:-1764;width:9354;height:2" coordorigin="1984,-1764" coordsize="9354,0" path="m1984,-1764r9355,e" filled="f" strokecolor="#2a2a29" strokeweight=".25pt">
              <v:path arrowok="t"/>
            </v:shape>
            <w10:wrap anchorx="page"/>
          </v:group>
        </w:pict>
      </w:r>
      <w:r>
        <w:pict>
          <v:group id="_x0000_s1619" style="position:absolute;left:0;text-align:left;margin-left:99.2pt;margin-top:-67.05pt;width:467.7pt;height:.1pt;z-index:-251695616;mso-position-horizontal-relative:page" coordorigin="1984,-1341" coordsize="9354,2">
            <v:shape id="_x0000_s1620" style="position:absolute;left:1984;top:-1341;width:9354;height:2" coordorigin="1984,-1341" coordsize="9354,0" path="m1984,-1341r9355,e" filled="f" strokecolor="#2a2a29" strokeweight=".25pt">
              <v:path arrowok="t"/>
            </v:shape>
            <w10:wrap anchorx="page"/>
          </v:group>
        </w:pict>
      </w:r>
      <w:r>
        <w:pict>
          <v:group id="_x0000_s1617" style="position:absolute;left:0;text-align:left;margin-left:99.2pt;margin-top:-45.85pt;width:467.7pt;height:.1pt;z-index:-251694592;mso-position-horizontal-relative:page" coordorigin="1984,-917" coordsize="9354,2">
            <v:shape id="_x0000_s1618" style="position:absolute;left:1984;top:-917;width:9354;height:2" coordorigin="1984,-917" coordsize="9354,0" path="m1984,-917r9355,e" filled="f" strokecolor="#2a2a29" strokeweight=".25pt">
              <v:path arrowok="t"/>
            </v:shape>
            <w10:wrap anchorx="page"/>
          </v:group>
        </w:pict>
      </w:r>
      <w:r>
        <w:pict>
          <v:group id="_x0000_s1615" style="position:absolute;left:0;text-align:left;margin-left:99.2pt;margin-top:-24.7pt;width:467.7pt;height:.1pt;z-index:-251693568;mso-position-horizontal-relative:page" coordorigin="1984,-494" coordsize="9354,2">
            <v:shape id="_x0000_s1616" style="position:absolute;left:1984;top:-494;width:9354;height:2" coordorigin="1984,-494" coordsize="9354,0" path="m1984,-494r9355,e" filled="f" strokecolor="#2a2a29" strokeweight=".25pt">
              <v:path arrowok="t"/>
            </v:shape>
            <w10:wrap anchorx="page"/>
          </v:group>
        </w:pict>
      </w:r>
    </w:p>
    <w:p w:rsidR="00B83721" w:rsidRDefault="00B83721">
      <w:pPr>
        <w:spacing w:after="0"/>
        <w:jc w:val="right"/>
        <w:sectPr w:rsidR="00B83721">
          <w:type w:val="continuous"/>
          <w:pgSz w:w="12080" w:h="16840"/>
          <w:pgMar w:top="940" w:right="620" w:bottom="280" w:left="1440" w:header="720" w:footer="720" w:gutter="0"/>
          <w:cols w:space="720"/>
        </w:sectPr>
      </w:pPr>
    </w:p>
    <w:p w:rsidR="00B83721" w:rsidRDefault="00FD1FE2">
      <w:pPr>
        <w:tabs>
          <w:tab w:val="left" w:pos="1700"/>
        </w:tabs>
        <w:spacing w:before="5"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6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39"/>
          <w:w w:val="116"/>
          <w:sz w:val="46"/>
          <w:szCs w:val="4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46"/>
          <w:szCs w:val="46"/>
        </w:rPr>
        <w:t>omorrow</w:t>
      </w:r>
      <w:r>
        <w:rPr>
          <w:rFonts w:ascii="Times New Roman" w:eastAsia="Times New Roman" w:hAnsi="Times New Roman" w:cs="Times New Roman"/>
          <w:b/>
          <w:bCs/>
          <w:color w:val="2A2A29"/>
          <w:spacing w:val="12"/>
          <w:w w:val="11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and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46"/>
          <w:szCs w:val="46"/>
        </w:rPr>
        <w:t>yesteryear</w:t>
      </w:r>
    </w:p>
    <w:p w:rsidR="00B83721" w:rsidRDefault="00FD1FE2">
      <w:pPr>
        <w:spacing w:before="17" w:after="0" w:line="220" w:lineRule="exact"/>
      </w:pPr>
      <w:r>
        <w:br w:type="column"/>
      </w:r>
    </w:p>
    <w:p w:rsidR="00B83721" w:rsidRDefault="00FD1FE2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6B</w:t>
      </w:r>
    </w:p>
    <w:p w:rsidR="00B83721" w:rsidRDefault="00B83721">
      <w:pPr>
        <w:spacing w:after="0"/>
        <w:sectPr w:rsidR="00B83721">
          <w:pgSz w:w="12080" w:h="16840"/>
          <w:pgMar w:top="940" w:right="1300" w:bottom="280" w:left="620" w:header="720" w:footer="720" w:gutter="0"/>
          <w:cols w:num="2" w:space="720" w:equalWidth="0">
            <w:col w:w="7751" w:space="963"/>
            <w:col w:w="1446"/>
          </w:cols>
        </w:sectPr>
      </w:pPr>
    </w:p>
    <w:p w:rsidR="00B83721" w:rsidRDefault="0063194E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587" style="position:absolute;margin-left:0;margin-top:0;width:603.8pt;height:841.9pt;z-index:-251686400;mso-position-horizontal-relative:page;mso-position-vertical-relative:page" coordsize="12076,16838">
            <v:group id="_x0000_s1612" style="position:absolute;left:11906;width:2;height:16838" coordorigin="11906" coordsize="2,16838">
              <v:shape id="_x0000_s161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610" style="position:absolute;left:11906;width:2;height:16838" coordorigin="11906" coordsize="2,16838">
              <v:shape id="_x0000_s1611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608" style="position:absolute;width:12076;height:3583" coordsize="12076,3583">
              <v:shape id="_x0000_s1609" style="position:absolute;width:12076;height:3583" coordsize="12076,3583" path="m12076,l,,,3583,12076,2074,12076,e" fillcolor="#ececec" stroked="f">
                <v:path arrowok="t"/>
              </v:shape>
            </v:group>
            <v:group id="_x0000_s1606" style="position:absolute;left:673;top:1807;width:10051;height:1315" coordorigin="673,1807" coordsize="10051,1315">
              <v:shape id="_x0000_s1607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604" style="position:absolute;left:737;top:1871;width:9921;height:1191" coordorigin="737,1871" coordsize="9921,1191">
              <v:shape id="_x0000_s1605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602" style="position:absolute;left:1489;top:2350;width:6491;height:2" coordorigin="1489,2350" coordsize="6491,2">
              <v:shape id="_x0000_s1603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600" style="position:absolute;left:8465;top:2350;width:652;height:2" coordorigin="8465,2350" coordsize="652,2">
              <v:shape id="_x0000_s1601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598" style="position:absolute;left:9788;top:2350;width:680;height:2" coordorigin="9788,2350" coordsize="680,2">
              <v:shape id="_x0000_s1599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596" style="position:absolute;left:1389;top:2812;width:510;height:2" coordorigin="1389,2812" coordsize="510,2">
              <v:shape id="_x0000_s1597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594" style="position:absolute;left:2032;top:2812;width:510;height:2" coordorigin="2032,2812" coordsize="510,2">
              <v:shape id="_x0000_s1595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592" style="position:absolute;left:2676;top:2812;width:561;height:2" coordorigin="2676,2812" coordsize="561,2">
              <v:shape id="_x0000_s1593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590" style="position:absolute;left:4267;top:2812;width:2563;height:2" coordorigin="4267,2812" coordsize="2563,2">
              <v:shape id="_x0000_s1591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588" style="position:absolute;left:7634;top:2812;width:2835;height:2" coordorigin="7634,2812" coordsize="2835,2">
              <v:shape id="_x0000_s1589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B83721" w:rsidRDefault="00B83721">
      <w:pPr>
        <w:spacing w:before="1" w:after="0" w:line="280" w:lineRule="exact"/>
        <w:rPr>
          <w:sz w:val="28"/>
          <w:szCs w:val="28"/>
        </w:rPr>
      </w:pPr>
    </w:p>
    <w:p w:rsidR="00B83721" w:rsidRDefault="00FD1FE2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B83721" w:rsidRDefault="00B83721">
      <w:pPr>
        <w:spacing w:before="2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B83721" w:rsidRDefault="00B83721">
      <w:pPr>
        <w:spacing w:before="4" w:after="0" w:line="120" w:lineRule="exact"/>
        <w:rPr>
          <w:sz w:val="12"/>
          <w:szCs w:val="12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6" w:after="0" w:line="288" w:lineRule="auto"/>
        <w:ind w:left="712" w:right="313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578" style="position:absolute;left:0;text-align:left;margin-left:389.55pt;margin-top:-.95pt;width:147.65pt;height:153.4pt;z-index:-251683328;mso-position-horizontal-relative:page" coordorigin="7791,-19" coordsize="2953,3068">
            <v:group id="_x0000_s1584" style="position:absolute;left:7801;top:-9;width:2933;height:3048" coordorigin="7801,-9" coordsize="2933,3048">
              <v:shape id="_x0000_s1585" style="position:absolute;left:7801;top:-9;width:2933;height:3048" coordorigin="7801,-9" coordsize="2933,3048" path="m7801,-9r2933,l10734,3039r-2933,l7801,-9e" fillcolor="#2a2a29" stroked="f">
                <v:path arrowok="t"/>
              </v:shape>
            </v:group>
            <v:group id="_x0000_s1581" style="position:absolute;left:7880;top:69;width:2778;height:2894" coordorigin="7880,69" coordsize="2778,2894">
              <v:shape id="_x0000_s1583" style="position:absolute;left:7880;top:69;width:2778;height:2894" coordorigin="7880,69" coordsize="2778,2894" path="m8107,69r-75,1l7954,76r-55,33l7882,190r-2,65l7880,2777r2,64l7892,2907r43,44l8001,2961r65,2l10471,2963r35,-1l10584,2956r55,-33l10657,2842r1,-65l10658,255r-1,-64l10646,125r-43,-44l10537,71r-64,-2l8107,69e" stroked="f">
                <v:path arrowok="t"/>
              </v:shape>
              <v:shape id="_x0000_s1582" type="#_x0000_t75" style="position:absolute;left:7880;top:69;width:2778;height:2894">
                <v:imagedata r:id="rId6" o:title=""/>
              </v:shape>
            </v:group>
            <v:group id="_x0000_s1579" style="position:absolute;left:7880;top:69;width:2778;height:2894" coordorigin="7880,69" coordsize="2778,2894">
              <v:shape id="_x0000_s1580" style="position:absolute;left:7880;top:69;width:2778;height:2894" coordorigin="7880,69" coordsize="2778,2894" path="m8107,69r-75,1l7954,76r-55,33l7882,190r-2,65l7880,2736r,40l7882,2841r10,66l7935,2951r66,10l8066,2963r2365,l10471,2963r65,-2l10603,2951r43,-43l10657,2842r1,-65l10658,296r,-40l10657,191r-11,-66l10603,81r-66,-10l10473,69r-2366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577" type="#_x0000_t136" style="position:absolute;left:0;text-align:left;margin-left:37.15pt;margin-top:-27.3pt;width:142.3pt;height:20pt;rotation:358;z-index:-251682304;mso-position-horizontal-relative:page" fillcolor="#2a2a29" stroked="f">
            <o:extrusion v:ext="view" autorotationcenter="t"/>
            <v:textpath style="font-family:&quot;&amp;quot&quot;;font-size:20pt;v-text-kern:t;mso-text-shadow:auto" string="Driverless  cars"/>
            <w10:wrap anchorx="page"/>
          </v:shape>
        </w:pict>
      </w:r>
      <w:r w:rsidR="00FD1FE2"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ota</w:t>
      </w:r>
      <w:r w:rsidR="00FD1FE2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FD1FE2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n a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new</w:t>
      </w:r>
      <w:r w:rsidR="00FD1FE2"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erless</w:t>
      </w:r>
      <w:r w:rsidR="00FD1FE2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 w:rsidR="00FD1FE2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D1FE2"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el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ct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onics</w:t>
      </w:r>
      <w:r w:rsidR="00FD1FE2">
        <w:rPr>
          <w:rFonts w:ascii="Times New Roman" w:eastAsia="Times New Roman" w:hAnsi="Times New Roman" w:cs="Times New Roman"/>
          <w:color w:val="2A2A29"/>
          <w:spacing w:val="12"/>
          <w:w w:val="10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 w:rsidR="00FD1FE2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Las </w:t>
      </w:r>
      <w:r w:rsidR="00FD1FE2"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V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D1FE2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 w:rsidR="00FD1FE2"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FD1FE2"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full</w:t>
      </w:r>
      <w:r w:rsidR="00FD1FE2"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FD1FE2">
        <w:rPr>
          <w:rFonts w:ascii="Times New Roman" w:eastAsia="Times New Roman" w:hAnsi="Times New Roman" w:cs="Times New Roman"/>
          <w:color w:val="2A2A29"/>
          <w:spacing w:val="-1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sp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cial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“i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tell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 w:rsidR="00FD1FE2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safety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 w:rsidR="00FD1FE2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to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13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doesn’t</w:t>
      </w:r>
      <w:r w:rsidR="00FD1FE2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 w:rsidR="00FD1FE2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adars</w:t>
      </w:r>
      <w:r w:rsidR="00FD1FE2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 w:rsidR="00FD1FE2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ame</w:t>
      </w:r>
      <w:r w:rsidR="00FD1FE2"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as</w:t>
      </w:r>
      <w:r w:rsidR="00FD1FE2">
        <w:rPr>
          <w:rFonts w:ascii="Times New Roman" w:eastAsia="Times New Roman" w:hAnsi="Times New Roman" w:cs="Times New Roman"/>
          <w:color w:val="2A2A29"/>
          <w:spacing w:val="-10"/>
          <w:w w:val="10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FD1FE2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understand</w:t>
      </w:r>
      <w:r w:rsidR="00FD1FE2">
        <w:rPr>
          <w:rFonts w:ascii="Times New Roman" w:eastAsia="Times New Roman" w:hAnsi="Times New Roman" w:cs="Times New Roman"/>
          <w:color w:val="2A2A29"/>
          <w:spacing w:val="-14"/>
          <w:w w:val="11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whe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 w:rsidR="00FD1FE2"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 w:rsidR="00FD1FE2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 w:rsidR="00FD1FE2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>“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 w:rsidR="00FD1FE2"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FD1FE2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 w:rsidR="00FD1FE2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FD1FE2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oid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hi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 xml:space="preserve">g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FD1FE2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m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D1FE2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 w:rsidR="00FD1FE2"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an al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com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uni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 w:rsidR="00FD1FE2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</w:t>
      </w:r>
      <w:r w:rsidR="00FD1FE2">
        <w:rPr>
          <w:rFonts w:ascii="Times New Roman" w:eastAsia="Times New Roman" w:hAnsi="Times New Roman" w:cs="Times New Roman"/>
          <w:color w:val="2A2A29"/>
          <w:spacing w:val="30"/>
          <w:w w:val="10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 w:rsidR="00FD1FE2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 w:rsidR="00FD1FE2"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ars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same</w:t>
      </w:r>
      <w:r w:rsidR="00FD1FE2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hnolo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98"/>
          <w:sz w:val="21"/>
          <w:szCs w:val="21"/>
        </w:rPr>
        <w:t>g</w:t>
      </w:r>
      <w:r w:rsidR="00FD1FE2"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y.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12" w:right="313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ota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spo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esper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said: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top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accide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o-c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ashes</w:t>
      </w:r>
      <w:r>
        <w:rPr>
          <w:rFonts w:ascii="Times New Roman" w:eastAsia="Times New Roman" w:hAnsi="Times New Roman" w:cs="Times New Roman"/>
          <w:color w:val="2A2A29"/>
          <w:spacing w:val="-14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goal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uld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ually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eful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if 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her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pto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A2A29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falls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7"/>
          <w:w w:val="1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1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ota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act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elfd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proofErr w:type="spellEnd"/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2012,</w:t>
      </w:r>
      <w:r>
        <w:rPr>
          <w:rFonts w:ascii="Times New Roman" w:eastAsia="Times New Roman" w:hAnsi="Times New Roman" w:cs="Times New Roman"/>
          <w:color w:val="2A2A29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dish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test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-d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panish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y.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gine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oogle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chnolo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 for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uto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ufac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udi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des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elopi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similar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12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ars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duce 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affic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j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ams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 fu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913CEB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36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om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uters</w:t>
      </w:r>
      <w:r>
        <w:rPr>
          <w:rFonts w:ascii="Times New Roman" w:eastAsia="Times New Roman" w:hAnsi="Times New Roman" w:cs="Times New Roman"/>
          <w:color w:val="2A2A29"/>
          <w:spacing w:val="2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monitor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affic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then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diffe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10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20"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72" style="position:absolute;left:0;text-align:left;margin-left:36.85pt;margin-top:-.5pt;width:21.55pt;height:21.55pt;z-index:-251685376;mso-position-horizontal-relative:page" coordorigin="737,-10" coordsize="431,431">
            <v:group id="_x0000_s1575" style="position:absolute;left:756;top:9;width:393;height:393" coordorigin="756,9" coordsize="393,393">
              <v:shape id="_x0000_s1576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73" style="position:absolute;left:756;top:9;width:393;height:393" coordorigin="756,9" coordsize="393,393">
              <v:shape id="_x0000_s1574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B83721" w:rsidRDefault="00B83721">
      <w:pPr>
        <w:spacing w:before="9" w:after="0" w:line="160" w:lineRule="exact"/>
        <w:rPr>
          <w:sz w:val="16"/>
          <w:szCs w:val="16"/>
        </w:rPr>
      </w:pPr>
    </w:p>
    <w:p w:rsidR="00B83721" w:rsidRDefault="00FD1FE2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stop</w:t>
      </w:r>
      <w:proofErr w:type="gramEnd"/>
      <w:r>
        <w:rPr>
          <w:rFonts w:ascii="Arial" w:eastAsia="Arial" w:hAnsi="Arial" w:cs="Arial"/>
          <w:color w:val="2A2A29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producer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ultimate</w:t>
      </w:r>
      <w:proofErr w:type="gramEnd"/>
      <w:r>
        <w:rPr>
          <w:rFonts w:ascii="Arial" w:eastAsia="Arial" w:hAnsi="Arial" w:cs="Arial"/>
          <w:color w:val="2A2A29"/>
          <w:spacing w:val="-5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eye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manufacturer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monitor</w:t>
      </w:r>
      <w:proofErr w:type="gramEnd"/>
      <w:r>
        <w:rPr>
          <w:rFonts w:ascii="Arial" w:eastAsia="Arial" w:hAnsi="Arial" w:cs="Arial"/>
          <w:color w:val="2A2A29"/>
          <w:spacing w:val="-5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final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67" style="position:absolute;left:0;text-align:left;margin-left:36.85pt;margin-top:-.5pt;width:21.55pt;height:21.55pt;z-index:-251684352;mso-position-horizontal-relative:page" coordorigin="737,-10" coordsize="431,431">
            <v:group id="_x0000_s1570" style="position:absolute;left:756;top:9;width:393;height:393" coordorigin="756,9" coordsize="393,393">
              <v:shape id="_x0000_s157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68" style="position:absolute;left:756;top:9;width:393;height:393" coordorigin="756,9" coordsize="393,393">
              <v:shape id="_x0000_s156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B83721" w:rsidRDefault="00B83721">
      <w:pPr>
        <w:spacing w:before="6" w:after="0" w:line="180" w:lineRule="exact"/>
        <w:rPr>
          <w:sz w:val="18"/>
          <w:szCs w:val="18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oyota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shown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drive</w:t>
      </w:r>
      <w:r>
        <w:rPr>
          <w:rFonts w:ascii="Arial" w:eastAsia="Arial" w:hAnsi="Arial" w:cs="Arial"/>
          <w:color w:val="2A2A29"/>
          <w:spacing w:val="-18"/>
          <w:w w:val="101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3" w:after="0" w:line="190" w:lineRule="exact"/>
        <w:rPr>
          <w:sz w:val="19"/>
          <w:szCs w:val="19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technology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means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communicate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other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3" w:after="0" w:line="190" w:lineRule="exact"/>
        <w:rPr>
          <w:sz w:val="19"/>
          <w:szCs w:val="19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oyota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aim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eliminate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accidents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by 50 per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cent.</w:t>
      </w:r>
    </w:p>
    <w:p w:rsidR="00B83721" w:rsidRDefault="00B83721">
      <w:pPr>
        <w:spacing w:before="3" w:after="0" w:line="190" w:lineRule="exact"/>
        <w:rPr>
          <w:sz w:val="19"/>
          <w:szCs w:val="19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oyota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first</w:t>
      </w:r>
      <w:r>
        <w:rPr>
          <w:rFonts w:ascii="Arial" w:eastAsia="Arial" w:hAnsi="Arial" w:cs="Arial"/>
          <w:color w:val="2A2A29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maker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cars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 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drive</w:t>
      </w:r>
      <w:r>
        <w:rPr>
          <w:rFonts w:ascii="Arial" w:eastAsia="Arial" w:hAnsi="Arial" w:cs="Arial"/>
          <w:color w:val="2A2A29"/>
          <w:spacing w:val="-18"/>
          <w:w w:val="101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3" w:after="0" w:line="190" w:lineRule="exact"/>
        <w:rPr>
          <w:sz w:val="19"/>
          <w:szCs w:val="19"/>
        </w:rPr>
      </w:pPr>
    </w:p>
    <w:p w:rsidR="00B83721" w:rsidRDefault="00FD1FE2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 driverless</w:t>
      </w:r>
      <w:r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cars will</w:t>
      </w:r>
      <w:r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create problems on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roads.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4" w:after="0" w:line="240" w:lineRule="exact"/>
        <w:rPr>
          <w:sz w:val="24"/>
          <w:szCs w:val="24"/>
        </w:rPr>
      </w:pPr>
    </w:p>
    <w:p w:rsidR="00B83721" w:rsidRDefault="00B83721">
      <w:pPr>
        <w:spacing w:before="17" w:after="0" w:line="240" w:lineRule="auto"/>
        <w:ind w:left="200" w:right="-20"/>
        <w:rPr>
          <w:rFonts w:ascii="Arial" w:eastAsia="Arial" w:hAnsi="Arial" w:cs="Arial"/>
          <w:sz w:val="28"/>
          <w:szCs w:val="28"/>
        </w:rPr>
      </w:pPr>
    </w:p>
    <w:p w:rsidR="00B83721" w:rsidRDefault="00B83721">
      <w:pPr>
        <w:spacing w:after="0"/>
        <w:sectPr w:rsidR="00B83721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B83721" w:rsidRDefault="0063194E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562" style="position:absolute;left:0;text-align:left;margin-left:8pt;margin-top:0;width:1pt;height:841.9pt;z-index:-251681280;mso-position-horizontal-relative:page;mso-position-vertical-relative:page" coordorigin="160" coordsize="20,16838">
            <v:group id="_x0000_s1565" style="position:absolute;left:170;width:2;height:16838" coordorigin="170" coordsize="2,16838">
              <v:shape id="_x0000_s156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563" style="position:absolute;left:170;width:2;height:16838" coordorigin="170" coordsize="2,16838">
              <v:shape id="_x0000_s1564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560" style="position:absolute;left:0;text-align:left;margin-left:374.1pt;margin-top:0;width:229.65pt;height:40.15pt;z-index:-251680256;mso-position-horizontal-relative:page;mso-position-vertical-relative:page" coordorigin="7482" coordsize="4593,803">
            <v:shape id="_x0000_s1561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shape id="_x0000_s1559" type="#_x0000_t75" style="position:absolute;left:0;text-align:left;margin-left:343pt;margin-top:605.5pt;width:228.2pt;height:236.4pt;z-index:-251679232;mso-position-horizontal-relative:page;mso-position-vertical-relative:page">
            <v:imagedata r:id="rId10" o:title=""/>
            <w10:wrap anchorx="page" anchory="page"/>
          </v:shape>
        </w:pict>
      </w:r>
      <w:r w:rsidR="00FD1FE2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FD1FE2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FD1FE2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FD1FE2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FD1FE2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FD1FE2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FD1FE2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FD1FE2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FD1FE2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FD1FE2" w:rsidRPr="0033496B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="00FD1FE2" w:rsidRPr="0033496B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="00FD1FE2" w:rsidRPr="0033496B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="00FD1FE2" w:rsidRPr="0033496B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="00FD1FE2" w:rsidRPr="0033496B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="00FD1FE2" w:rsidRPr="0033496B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B83721" w:rsidRDefault="00B83721">
      <w:pPr>
        <w:spacing w:before="8" w:after="0" w:line="100" w:lineRule="exact"/>
        <w:rPr>
          <w:sz w:val="10"/>
          <w:szCs w:val="1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540"/>
        </w:tabs>
        <w:spacing w:before="11" w:after="0" w:line="240" w:lineRule="auto"/>
        <w:ind w:left="122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54" style="position:absolute;left:0;text-align:left;margin-left:70.85pt;margin-top:-.5pt;width:21.55pt;height:21.55pt;z-index:-251678208;mso-position-horizontal-relative:page" coordorigin="1417,-10" coordsize="431,431">
            <v:group id="_x0000_s1557" style="position:absolute;left:1436;top:9;width:393;height:393" coordorigin="1436,9" coordsize="393,393">
              <v:shape id="_x0000_s155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555" style="position:absolute;left:1436;top:9;width:393;height:393" coordorigin="1436,9" coordsize="393,393">
              <v:shape id="_x0000_s155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answe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 xml:space="preserve">r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question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abou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can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913CEB">
        <w:rPr>
          <w:rFonts w:ascii="Arial" w:eastAsia="Arial" w:hAnsi="Arial" w:cs="Arial"/>
          <w:color w:val="2A2A29"/>
          <w:sz w:val="24"/>
          <w:szCs w:val="24"/>
        </w:rPr>
        <w:t>car “detect”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obstacles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way?</w:t>
      </w:r>
    </w:p>
    <w:p w:rsidR="00B83721" w:rsidRDefault="00B83721">
      <w:pPr>
        <w:spacing w:before="7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It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uses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>radars</w:t>
      </w:r>
      <w:r>
        <w:rPr>
          <w:rFonts w:ascii="Arial" w:eastAsia="Arial" w:hAnsi="Arial" w:cs="Arial"/>
          <w:color w:val="2A2A29"/>
          <w:spacing w:val="10"/>
          <w:w w:val="94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 xml:space="preserve">and </w:t>
      </w:r>
      <w:r>
        <w:rPr>
          <w:rFonts w:ascii="Arial" w:eastAsia="Arial" w:hAnsi="Arial" w:cs="Arial"/>
          <w:color w:val="2A2A29"/>
        </w:rPr>
        <w:t>video</w:t>
      </w:r>
      <w:r>
        <w:rPr>
          <w:rFonts w:ascii="Arial" w:eastAsia="Arial" w:hAnsi="Arial" w:cs="Arial"/>
          <w:color w:val="2A2A29"/>
          <w:spacing w:val="-21"/>
        </w:rPr>
        <w:t xml:space="preserve"> </w:t>
      </w:r>
      <w:r>
        <w:rPr>
          <w:rFonts w:ascii="Arial" w:eastAsia="Arial" w:hAnsi="Arial" w:cs="Arial"/>
          <w:color w:val="2A2A29"/>
        </w:rPr>
        <w:t>cameras.</w:t>
      </w:r>
    </w:p>
    <w:p w:rsidR="00B83721" w:rsidRDefault="00B83721">
      <w:pPr>
        <w:spacing w:before="9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It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  <w:w w:val="96"/>
        </w:rPr>
        <w:t>communicates</w:t>
      </w:r>
      <w:r>
        <w:rPr>
          <w:rFonts w:ascii="Arial" w:eastAsia="Arial" w:hAnsi="Arial" w:cs="Arial"/>
          <w:color w:val="2A2A29"/>
          <w:spacing w:val="2"/>
          <w:w w:val="96"/>
        </w:rPr>
        <w:t xml:space="preserve"> </w:t>
      </w:r>
      <w:r>
        <w:rPr>
          <w:rFonts w:ascii="Arial" w:eastAsia="Arial" w:hAnsi="Arial" w:cs="Arial"/>
          <w:color w:val="2A2A29"/>
        </w:rPr>
        <w:t>with</w:t>
      </w:r>
      <w:r>
        <w:rPr>
          <w:rFonts w:ascii="Arial" w:eastAsia="Arial" w:hAnsi="Arial" w:cs="Arial"/>
          <w:color w:val="2A2A29"/>
          <w:spacing w:val="-8"/>
        </w:rPr>
        <w:t xml:space="preserve"> </w:t>
      </w:r>
      <w:r>
        <w:rPr>
          <w:rFonts w:ascii="Arial" w:eastAsia="Arial" w:hAnsi="Arial" w:cs="Arial"/>
          <w:color w:val="2A2A29"/>
        </w:rPr>
        <w:t>other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cars.</w:t>
      </w:r>
    </w:p>
    <w:p w:rsidR="00B83721" w:rsidRDefault="00B83721">
      <w:pPr>
        <w:spacing w:before="10" w:after="0" w:line="110" w:lineRule="exact"/>
        <w:rPr>
          <w:sz w:val="11"/>
          <w:szCs w:val="11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would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driverless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useful?</w:t>
      </w:r>
    </w:p>
    <w:p w:rsidR="00B83721" w:rsidRDefault="00B83721">
      <w:pPr>
        <w:spacing w:before="7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If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driver</w:t>
      </w:r>
      <w:r>
        <w:rPr>
          <w:rFonts w:ascii="Arial" w:eastAsia="Arial" w:hAnsi="Arial" w:cs="Arial"/>
          <w:color w:val="2A2A29"/>
          <w:spacing w:val="-16"/>
        </w:rPr>
        <w:t xml:space="preserve"> </w:t>
      </w:r>
      <w:r>
        <w:rPr>
          <w:rFonts w:ascii="Arial" w:eastAsia="Arial" w:hAnsi="Arial" w:cs="Arial"/>
          <w:color w:val="2A2A29"/>
        </w:rPr>
        <w:t>uses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</w:rPr>
        <w:t>a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hand-free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  <w:w w:val="95"/>
        </w:rPr>
        <w:t>phone</w:t>
      </w:r>
      <w:r>
        <w:rPr>
          <w:rFonts w:ascii="Arial" w:eastAsia="Arial" w:hAnsi="Arial" w:cs="Arial"/>
          <w:color w:val="2A2A29"/>
          <w:spacing w:val="3"/>
          <w:w w:val="95"/>
        </w:rPr>
        <w:t xml:space="preserve"> </w:t>
      </w:r>
      <w:r>
        <w:rPr>
          <w:rFonts w:ascii="Arial" w:eastAsia="Arial" w:hAnsi="Arial" w:cs="Arial"/>
          <w:color w:val="2A2A29"/>
        </w:rPr>
        <w:t>kit</w:t>
      </w:r>
      <w:r>
        <w:rPr>
          <w:rFonts w:ascii="Arial" w:eastAsia="Arial" w:hAnsi="Arial" w:cs="Arial"/>
          <w:color w:val="2A2A29"/>
          <w:spacing w:val="2"/>
        </w:rPr>
        <w:t xml:space="preserve"> </w:t>
      </w:r>
      <w:r>
        <w:rPr>
          <w:rFonts w:ascii="Arial" w:eastAsia="Arial" w:hAnsi="Arial" w:cs="Arial"/>
          <w:color w:val="2A2A29"/>
        </w:rPr>
        <w:t>or falls</w:t>
      </w:r>
      <w:r>
        <w:rPr>
          <w:rFonts w:ascii="Arial" w:eastAsia="Arial" w:hAnsi="Arial" w:cs="Arial"/>
          <w:color w:val="2A2A29"/>
          <w:spacing w:val="-20"/>
        </w:rPr>
        <w:t xml:space="preserve"> </w:t>
      </w:r>
      <w:r>
        <w:rPr>
          <w:rFonts w:ascii="Arial" w:eastAsia="Arial" w:hAnsi="Arial" w:cs="Arial"/>
          <w:color w:val="2A2A29"/>
        </w:rPr>
        <w:t>asleep.</w:t>
      </w:r>
    </w:p>
    <w:p w:rsidR="00B83721" w:rsidRDefault="00B83721">
      <w:pPr>
        <w:spacing w:before="9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If</w:t>
      </w:r>
      <w:r>
        <w:rPr>
          <w:rFonts w:ascii="Arial" w:eastAsia="Arial" w:hAnsi="Arial" w:cs="Arial"/>
          <w:color w:val="2A2A29"/>
          <w:spacing w:val="-9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driver</w:t>
      </w:r>
      <w:r>
        <w:rPr>
          <w:rFonts w:ascii="Arial" w:eastAsia="Arial" w:hAnsi="Arial" w:cs="Arial"/>
          <w:color w:val="2A2A29"/>
          <w:spacing w:val="-16"/>
        </w:rPr>
        <w:t xml:space="preserve"> </w:t>
      </w:r>
      <w:r>
        <w:rPr>
          <w:rFonts w:ascii="Arial" w:eastAsia="Arial" w:hAnsi="Arial" w:cs="Arial"/>
          <w:color w:val="2A2A29"/>
        </w:rPr>
        <w:t>wants</w:t>
      </w:r>
      <w:r>
        <w:rPr>
          <w:rFonts w:ascii="Arial" w:eastAsia="Arial" w:hAnsi="Arial" w:cs="Arial"/>
          <w:color w:val="2A2A29"/>
          <w:spacing w:val="-17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use</w:t>
      </w:r>
      <w:r>
        <w:rPr>
          <w:rFonts w:ascii="Arial" w:eastAsia="Arial" w:hAnsi="Arial" w:cs="Arial"/>
          <w:color w:val="2A2A29"/>
          <w:spacing w:val="-14"/>
        </w:rPr>
        <w:t xml:space="preserve"> </w:t>
      </w:r>
      <w:r>
        <w:rPr>
          <w:rFonts w:ascii="Arial" w:eastAsia="Arial" w:hAnsi="Arial" w:cs="Arial"/>
          <w:color w:val="2A2A29"/>
        </w:rPr>
        <w:t>a</w:t>
      </w:r>
      <w:r>
        <w:rPr>
          <w:rFonts w:ascii="Arial" w:eastAsia="Arial" w:hAnsi="Arial" w:cs="Arial"/>
          <w:color w:val="2A2A29"/>
          <w:spacing w:val="-13"/>
        </w:rPr>
        <w:t xml:space="preserve"> </w:t>
      </w:r>
      <w:r>
        <w:rPr>
          <w:rFonts w:ascii="Arial" w:eastAsia="Arial" w:hAnsi="Arial" w:cs="Arial"/>
          <w:color w:val="2A2A29"/>
        </w:rPr>
        <w:t>computer</w:t>
      </w:r>
      <w:r>
        <w:rPr>
          <w:rFonts w:ascii="Arial" w:eastAsia="Arial" w:hAnsi="Arial" w:cs="Arial"/>
          <w:color w:val="2A2A29"/>
          <w:spacing w:val="-18"/>
        </w:rPr>
        <w:t xml:space="preserve"> </w:t>
      </w:r>
      <w:r>
        <w:rPr>
          <w:rFonts w:ascii="Arial" w:eastAsia="Arial" w:hAnsi="Arial" w:cs="Arial"/>
          <w:color w:val="2A2A29"/>
        </w:rPr>
        <w:t>or falls</w:t>
      </w:r>
      <w:r>
        <w:rPr>
          <w:rFonts w:ascii="Arial" w:eastAsia="Arial" w:hAnsi="Arial" w:cs="Arial"/>
          <w:color w:val="2A2A29"/>
          <w:spacing w:val="-20"/>
        </w:rPr>
        <w:t xml:space="preserve"> </w:t>
      </w:r>
      <w:r>
        <w:rPr>
          <w:rFonts w:ascii="Arial" w:eastAsia="Arial" w:hAnsi="Arial" w:cs="Arial"/>
          <w:color w:val="2A2A29"/>
        </w:rPr>
        <w:t>asleep.</w:t>
      </w:r>
    </w:p>
    <w:p w:rsidR="00B83721" w:rsidRDefault="00B83721">
      <w:pPr>
        <w:spacing w:before="10" w:after="0" w:line="110" w:lineRule="exact"/>
        <w:rPr>
          <w:sz w:val="11"/>
          <w:szCs w:val="11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Where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driverless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cars 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tested?</w:t>
      </w:r>
    </w:p>
    <w:p w:rsidR="00B83721" w:rsidRDefault="00B83721">
      <w:pPr>
        <w:spacing w:before="7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Spain.</w:t>
      </w:r>
    </w:p>
    <w:p w:rsidR="00B83721" w:rsidRDefault="00B83721">
      <w:pPr>
        <w:spacing w:before="9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In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Las</w:t>
      </w:r>
      <w:r>
        <w:rPr>
          <w:rFonts w:ascii="Arial" w:eastAsia="Arial" w:hAnsi="Arial" w:cs="Arial"/>
          <w:color w:val="2A2A29"/>
          <w:spacing w:val="-18"/>
        </w:rPr>
        <w:t xml:space="preserve"> </w:t>
      </w:r>
      <w:r>
        <w:rPr>
          <w:rFonts w:ascii="Arial" w:eastAsia="Arial" w:hAnsi="Arial" w:cs="Arial"/>
          <w:color w:val="2A2A29"/>
          <w:spacing w:val="-12"/>
        </w:rPr>
        <w:t>V</w:t>
      </w:r>
      <w:r>
        <w:rPr>
          <w:rFonts w:ascii="Arial" w:eastAsia="Arial" w:hAnsi="Arial" w:cs="Arial"/>
          <w:color w:val="2A2A29"/>
        </w:rPr>
        <w:t>egas</w:t>
      </w:r>
    </w:p>
    <w:p w:rsidR="00B83721" w:rsidRDefault="00B83721">
      <w:pPr>
        <w:spacing w:before="10" w:after="0" w:line="110" w:lineRule="exact"/>
        <w:rPr>
          <w:sz w:val="11"/>
          <w:szCs w:val="11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effect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cars on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traffic?</w:t>
      </w:r>
    </w:p>
    <w:p w:rsidR="00B83721" w:rsidRDefault="00B83721">
      <w:pPr>
        <w:spacing w:before="7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Slow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down</w:t>
      </w:r>
      <w:r>
        <w:rPr>
          <w:rFonts w:ascii="Arial" w:eastAsia="Arial" w:hAnsi="Arial" w:cs="Arial"/>
          <w:color w:val="2A2A29"/>
          <w:spacing w:val="-16"/>
        </w:rPr>
        <w:t xml:space="preserve"> </w:t>
      </w:r>
      <w:r>
        <w:rPr>
          <w:rFonts w:ascii="Arial" w:eastAsia="Arial" w:hAnsi="Arial" w:cs="Arial"/>
          <w:color w:val="2A2A29"/>
          <w:w w:val="93"/>
        </w:rPr>
        <w:t>and</w:t>
      </w:r>
      <w:r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>
        <w:rPr>
          <w:rFonts w:ascii="Arial" w:eastAsia="Arial" w:hAnsi="Arial" w:cs="Arial"/>
          <w:color w:val="2A2A29"/>
          <w:w w:val="116"/>
        </w:rPr>
        <w:t>“talk”</w:t>
      </w:r>
      <w:r>
        <w:rPr>
          <w:rFonts w:ascii="Arial" w:eastAsia="Arial" w:hAnsi="Arial" w:cs="Arial"/>
          <w:color w:val="2A2A29"/>
          <w:spacing w:val="-10"/>
          <w:w w:val="116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other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cars.</w:t>
      </w:r>
    </w:p>
    <w:p w:rsidR="00B83721" w:rsidRDefault="00B83721">
      <w:pPr>
        <w:spacing w:before="9" w:after="0" w:line="150" w:lineRule="exact"/>
        <w:rPr>
          <w:sz w:val="15"/>
          <w:szCs w:val="15"/>
        </w:rPr>
      </w:pPr>
    </w:p>
    <w:p w:rsidR="00B83721" w:rsidRDefault="00FD1FE2">
      <w:pPr>
        <w:spacing w:after="0" w:line="263" w:lineRule="exact"/>
        <w:ind w:left="94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Cut</w:t>
      </w:r>
      <w:r>
        <w:rPr>
          <w:rFonts w:ascii="Arial" w:eastAsia="Arial" w:hAnsi="Arial" w:cs="Arial"/>
          <w:color w:val="2A2A29"/>
          <w:spacing w:val="3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traffic</w:t>
      </w:r>
      <w:r>
        <w:rPr>
          <w:rFonts w:ascii="Arial" w:eastAsia="Arial" w:hAnsi="Arial" w:cs="Arial"/>
          <w:color w:val="2A2A29"/>
          <w:spacing w:val="-5"/>
          <w:position w:val="-1"/>
        </w:rPr>
        <w:t xml:space="preserve"> </w:t>
      </w:r>
      <w:r>
        <w:rPr>
          <w:rFonts w:ascii="Arial" w:eastAsia="Arial" w:hAnsi="Arial" w:cs="Arial"/>
          <w:color w:val="2A2A29"/>
          <w:w w:val="94"/>
          <w:position w:val="-1"/>
        </w:rPr>
        <w:t>jams</w:t>
      </w:r>
      <w:r>
        <w:rPr>
          <w:rFonts w:ascii="Arial" w:eastAsia="Arial" w:hAnsi="Arial" w:cs="Arial"/>
          <w:color w:val="2A2A29"/>
          <w:spacing w:val="4"/>
          <w:w w:val="94"/>
          <w:position w:val="-1"/>
        </w:rPr>
        <w:t xml:space="preserve"> </w:t>
      </w:r>
      <w:r>
        <w:rPr>
          <w:rFonts w:ascii="Arial" w:eastAsia="Arial" w:hAnsi="Arial" w:cs="Arial"/>
          <w:color w:val="2A2A29"/>
          <w:w w:val="94"/>
          <w:position w:val="-1"/>
        </w:rPr>
        <w:t>and avoid</w:t>
      </w:r>
      <w:r>
        <w:rPr>
          <w:rFonts w:ascii="Arial" w:eastAsia="Arial" w:hAnsi="Arial" w:cs="Arial"/>
          <w:color w:val="2A2A29"/>
          <w:spacing w:val="9"/>
          <w:w w:val="94"/>
          <w:position w:val="-1"/>
        </w:rPr>
        <w:t xml:space="preserve"> </w:t>
      </w:r>
      <w:r>
        <w:rPr>
          <w:rFonts w:ascii="Arial" w:eastAsia="Arial" w:hAnsi="Arial" w:cs="Arial"/>
          <w:color w:val="2A2A29"/>
          <w:position w:val="-1"/>
        </w:rPr>
        <w:t>collisions.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2"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540"/>
        </w:tabs>
        <w:spacing w:before="81" w:after="0" w:line="300" w:lineRule="exact"/>
        <w:ind w:left="544" w:right="276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49" style="position:absolute;left:0;text-align:left;margin-left:70.85pt;margin-top:-.5pt;width:21.55pt;height:21.55pt;z-index:-251677184;mso-position-horizontal-relative:page" coordorigin="1417,-10" coordsize="431,431">
            <v:group id="_x0000_s1552" style="position:absolute;left:1436;top:9;width:393;height:393" coordorigin="1436,9" coordsize="393,393">
              <v:shape id="_x0000_s1553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550" style="position:absolute;left:1436;top:9;width:393;height:393" coordorigin="1436,9" coordsize="393,393">
              <v:shape id="_x0000_s1551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6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message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informa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language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.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Her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som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examples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.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 xml:space="preserve">Match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thei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meanings.</w:t>
      </w:r>
    </w:p>
    <w:p w:rsidR="00B83721" w:rsidRDefault="00B83721">
      <w:pPr>
        <w:spacing w:before="5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AN2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go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cnma</w:t>
      </w:r>
      <w:proofErr w:type="spellEnd"/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2nite?</w:t>
      </w:r>
      <w:r>
        <w:rPr>
          <w:rFonts w:ascii="Arial" w:eastAsia="Arial" w:hAnsi="Arial" w:cs="Arial"/>
          <w:color w:val="2A2A29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G</w:t>
      </w:r>
      <w:r>
        <w:rPr>
          <w:rFonts w:ascii="Arial" w:eastAsia="Arial" w:hAnsi="Arial" w:cs="Arial"/>
          <w:color w:val="2A2A29"/>
          <w:sz w:val="24"/>
          <w:szCs w:val="24"/>
        </w:rPr>
        <w:t>reat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2G2BT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question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KIT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bye</w:t>
      </w:r>
      <w:proofErr w:type="spellEnd"/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now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GR8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 CU</w:t>
      </w:r>
      <w:r>
        <w:rPr>
          <w:rFonts w:ascii="Arial" w:eastAsia="Arial" w:hAnsi="Arial" w:cs="Arial"/>
          <w:color w:val="2A2A29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want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cinema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tonight?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BBFN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e)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Friendship, love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L8R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f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proofErr w:type="gramEnd"/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later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&lt;3</w:t>
      </w:r>
      <w:r>
        <w:rPr>
          <w:rFonts w:ascii="Arial" w:eastAsia="Arial" w:hAnsi="Arial" w:cs="Arial"/>
          <w:color w:val="2A2A29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g)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omorrow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?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4U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h)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Forever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2MOR</w:t>
      </w:r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i</w:t>
      </w:r>
      <w:proofErr w:type="spellEnd"/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Keep</w:t>
      </w:r>
      <w:proofErr w:type="gramEnd"/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touch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900"/>
        </w:tabs>
        <w:spacing w:after="0" w:line="240" w:lineRule="auto"/>
        <w:ind w:left="339" w:right="363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10. </w:t>
      </w:r>
      <w:r>
        <w:rPr>
          <w:rFonts w:ascii="Arial" w:eastAsia="Arial" w:hAnsi="Arial" w:cs="Arial"/>
          <w:color w:val="2A2A29"/>
          <w:sz w:val="24"/>
          <w:szCs w:val="24"/>
        </w:rPr>
        <w:t>4EAE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j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oo</w:t>
      </w:r>
      <w:proofErr w:type="gramEnd"/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true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9" w:after="0" w:line="220" w:lineRule="exact"/>
      </w:pPr>
    </w:p>
    <w:p w:rsidR="00B83721" w:rsidRDefault="00B83721">
      <w:pPr>
        <w:spacing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B83721" w:rsidRDefault="00B83721">
      <w:pPr>
        <w:spacing w:after="0"/>
        <w:jc w:val="right"/>
        <w:sectPr w:rsidR="00B83721">
          <w:pgSz w:w="12080" w:h="16840"/>
          <w:pgMar w:top="320" w:right="620" w:bottom="280" w:left="1440" w:header="720" w:footer="720" w:gutter="0"/>
          <w:cols w:space="720"/>
        </w:sectPr>
      </w:pPr>
    </w:p>
    <w:p w:rsidR="00B83721" w:rsidRDefault="0063194E">
      <w:pPr>
        <w:tabs>
          <w:tab w:val="left" w:pos="680"/>
        </w:tabs>
        <w:spacing w:before="43" w:after="0" w:line="240" w:lineRule="auto"/>
        <w:ind w:left="260" w:right="-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543" style="position:absolute;left:0;text-align:left;margin-left:36.85pt;margin-top:1.1pt;width:21.55pt;height:21.55pt;z-index:-251675136;mso-position-horizontal-relative:page" coordorigin="737,22" coordsize="431,431">
            <v:group id="_x0000_s1546" style="position:absolute;left:756;top:41;width:393;height:393" coordorigin="756,41" coordsize="393,393">
              <v:shape id="_x0000_s1547" style="position:absolute;left:756;top:41;width:393;height:393" coordorigin="756,41" coordsize="393,393" path="m864,41r-65,2l757,94r-1,31l756,351r16,72l840,434r201,l1078,434r59,-15l1149,351r,-239l1133,53,1065,41r-201,e" fillcolor="#727272" stroked="f">
                <v:path arrowok="t"/>
              </v:shape>
            </v:group>
            <v:group id="_x0000_s1544" style="position:absolute;left:756;top:41;width:393;height:393" coordorigin="756,41" coordsize="393,393">
              <v:shape id="_x0000_s1545" style="position:absolute;left:756;top:41;width:393;height:393" coordorigin="756,41" coordsize="393,393" path="m864,41r-65,2l757,94r-1,232l756,364r16,59l840,434r201,l1078,434r59,-15l1149,351r,-202l1149,112,1133,53,1065,41r-201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could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couldn’t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would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wouldn’t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2780"/>
          <w:tab w:val="left" w:pos="71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imagine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440"/>
        </w:tabs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traffic</w:t>
      </w:r>
      <w:r>
        <w:rPr>
          <w:rFonts w:ascii="Arial" w:eastAsia="Arial" w:hAnsi="Arial" w:cs="Arial"/>
          <w:color w:val="2A2A29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jams!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auto show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9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refuse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invitation.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7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position w:val="-1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use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 mobile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mum?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680"/>
        </w:tabs>
        <w:spacing w:before="81" w:after="0" w:line="300" w:lineRule="exact"/>
        <w:ind w:left="684" w:right="738" w:hanging="4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38" style="position:absolute;left:0;text-align:left;margin-left:36.85pt;margin-top:-.5pt;width:21.55pt;height:21.55pt;z-index:-251674112;mso-position-horizontal-relative:page" coordorigin="737,-10" coordsize="431,431">
            <v:group id="_x0000_s1541" style="position:absolute;left:756;top:9;width:393;height:393" coordorigin="756,9" coordsize="393,393">
              <v:shape id="_x0000_s1542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539" style="position:absolute;left:756;top:9;width:393;height:393" coordorigin="756,9" coordsize="393,393">
              <v:shape id="_x0000_s1540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part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forma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telephon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conversation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 xml:space="preserve"> wit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phrasa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5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verb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fro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2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/>
        <w:sectPr w:rsidR="00B83721">
          <w:pgSz w:w="12080" w:h="16840"/>
          <w:pgMar w:top="1080" w:right="1520" w:bottom="280" w:left="620" w:header="720" w:footer="720" w:gutter="0"/>
          <w:cols w:space="720"/>
        </w:sectPr>
      </w:pPr>
    </w:p>
    <w:p w:rsidR="00B83721" w:rsidRDefault="00FD1FE2">
      <w:pPr>
        <w:spacing w:before="25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lastRenderedPageBreak/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speak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Mr</w:t>
      </w:r>
      <w:proofErr w:type="spellEnd"/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Smith,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1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(…)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Sorr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120"/>
        </w:tabs>
        <w:spacing w:after="0" w:line="240" w:lineRule="auto"/>
        <w:ind w:left="105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7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later?</w:t>
      </w:r>
    </w:p>
    <w:p w:rsidR="00B83721" w:rsidRDefault="00B83721">
      <w:pPr>
        <w:spacing w:before="9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course.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4060"/>
        </w:tabs>
        <w:spacing w:after="0" w:line="240" w:lineRule="auto"/>
        <w:ind w:left="684" w:right="-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Delivery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Department,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please?</w:t>
      </w:r>
    </w:p>
    <w:p w:rsidR="00B83721" w:rsidRDefault="00B83721">
      <w:pPr>
        <w:spacing w:before="9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minute,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5860"/>
        </w:tabs>
        <w:spacing w:after="0" w:line="292" w:lineRule="auto"/>
        <w:ind w:left="1057" w:right="297" w:hanging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morning.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Mrs</w:t>
      </w:r>
      <w:proofErr w:type="spellEnd"/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Smith, please.</w:t>
      </w:r>
    </w:p>
    <w:p w:rsidR="00B83721" w:rsidRDefault="00FD1FE2">
      <w:pPr>
        <w:spacing w:before="90" w:after="0" w:line="295" w:lineRule="auto"/>
        <w:ind w:left="1057" w:right="504" w:hanging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Sorr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longer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numbe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ould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new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phone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number?</w:t>
      </w:r>
    </w:p>
    <w:p w:rsidR="00B83721" w:rsidRDefault="00FD1FE2">
      <w:pPr>
        <w:tabs>
          <w:tab w:val="left" w:pos="7580"/>
        </w:tabs>
        <w:spacing w:before="70" w:after="0" w:line="291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notebook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B83721" w:rsidRDefault="00FD1FE2">
      <w:pPr>
        <w:spacing w:after="0" w:line="200" w:lineRule="exact"/>
        <w:rPr>
          <w:sz w:val="20"/>
          <w:szCs w:val="20"/>
        </w:rPr>
      </w:pPr>
      <w:r>
        <w:br w:type="column"/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6" w:after="0" w:line="200" w:lineRule="exact"/>
        <w:rPr>
          <w:sz w:val="20"/>
          <w:szCs w:val="20"/>
        </w:rPr>
      </w:pPr>
    </w:p>
    <w:p w:rsidR="00B83721" w:rsidRDefault="0063194E">
      <w:pPr>
        <w:spacing w:after="0" w:line="467" w:lineRule="auto"/>
        <w:ind w:left="-41" w:right="90" w:firstLine="665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536" style="position:absolute;left:0;text-align:left;margin-left:465.75pt;margin-top:-2.9pt;width:67.15pt;height:19.8pt;z-index:-251660800;mso-position-horizontal-relative:page" coordorigin="9315,-58" coordsize="1343,396">
            <v:shape id="_x0000_s1537" style="position:absolute;left:9315;top:-58;width:1343;height:396" coordorigin="9315,-58" coordsize="1343,396" path="m9372,-58r-33,l9322,-51r-6,16l9315,-2r,283l9316,313r6,17l9339,336r32,1l10602,337r32,-1l10651,330r6,-16l10658,281r,-283l10635,-58r-1263,e" fillcolor="#dedede" stroked="f">
              <v:path arrowok="t"/>
            </v:shape>
            <w10:wrap anchorx="page"/>
          </v:group>
        </w:pict>
      </w:r>
      <w:r>
        <w:pict>
          <v:group id="_x0000_s1534" style="position:absolute;left:0;text-align:left;margin-left:438.6pt;margin-top:50.85pt;width:94.3pt;height:19.8pt;z-index:-251659776;mso-position-horizontal-relative:page" coordorigin="8773,1017" coordsize="1886,396">
            <v:shape id="_x0000_s1535" style="position:absolute;left:8773;top:1017;width:1886;height:396" coordorigin="8773,1017" coordsize="1886,396" path="m8829,1017r-33,l8780,1024r-7,16l8773,1073r,283l8773,1388r7,17l8796,1411r33,1l10602,1412r32,l10651,1405r6,-16l10658,1356r,-283l10634,1017r-1805,e" fillcolor="#dedede" stroked="f">
              <v:path arrowok="t"/>
            </v:shape>
            <w10:wrap anchorx="page"/>
          </v:group>
        </w:pict>
      </w:r>
      <w:r>
        <w:pict>
          <v:group id="_x0000_s1532" style="position:absolute;left:0;text-align:left;margin-left:432.5pt;margin-top:23.95pt;width:100.45pt;height:19.8pt;z-index:-251657728;mso-position-horizontal-relative:page" coordorigin="8650,479" coordsize="2009,396">
            <v:shape id="_x0000_s1533" style="position:absolute;left:8650;top:479;width:2009;height:396" coordorigin="8650,479" coordsize="2009,396" path="m8706,479r-32,1l8657,486r-6,17l8650,535r,284l8651,851r6,17l8673,874r33,1l10602,875r32,-1l10651,868r6,-17l10658,819r,-284l10635,480,8706,479e" fillcolor="#dedede" stroked="f">
              <v:path arrowok="t"/>
            </v:shape>
            <w10:wrap anchorx="page"/>
          </v:group>
        </w:pict>
      </w:r>
      <w:r>
        <w:pict>
          <v:group id="_x0000_s1530" style="position:absolute;left:0;text-align:left;margin-left:445.3pt;margin-top:77.7pt;width:87.65pt;height:19.8pt;z-index:-251656704;mso-position-horizontal-relative:page" coordorigin="8906,1554" coordsize="1753,396">
            <v:shape id="_x0000_s1531" style="position:absolute;left:8906;top:1554;width:1753;height:396" coordorigin="8906,1554" coordsize="1753,396" path="m8962,1554r-32,1l8913,1561r-7,17l8906,1610r,284l8906,1926r7,17l8929,1949r33,1l10602,1950r32,-1l10651,1943r6,-17l10658,1894r,-284l10635,1555r-1673,-1e" fillcolor="#dedede" stroked="f">
              <v:path arrowok="t"/>
            </v:shape>
            <w10:wrap anchorx="page"/>
          </v:group>
        </w:pict>
      </w:r>
      <w:proofErr w:type="gramStart"/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a</w:t>
      </w:r>
      <w:proofErr w:type="gramEnd"/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.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gone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out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b.</w:t>
      </w:r>
      <w:r w:rsidR="00FD1FE2">
        <w:rPr>
          <w:rFonts w:ascii="Arial" w:eastAsia="Arial" w:hAnsi="Arial" w:cs="Arial"/>
          <w:color w:val="2A2A29"/>
          <w:spacing w:val="3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connect</w:t>
      </w:r>
      <w:r w:rsidR="00FD1FE2">
        <w:rPr>
          <w:rFonts w:ascii="Arial" w:eastAsia="Arial" w:hAnsi="Arial" w:cs="Arial"/>
          <w:color w:val="2A2A29"/>
          <w:spacing w:val="17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me</w:t>
      </w:r>
      <w:r w:rsidR="00FD1FE2">
        <w:rPr>
          <w:rFonts w:ascii="Arial" w:eastAsia="Arial" w:hAnsi="Arial" w:cs="Arial"/>
          <w:color w:val="2A2A29"/>
          <w:spacing w:val="-3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87"/>
          <w:sz w:val="24"/>
          <w:szCs w:val="24"/>
        </w:rPr>
        <w:t xml:space="preserve">with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c.</w:t>
      </w:r>
      <w:r w:rsidR="00FD1FE2">
        <w:rPr>
          <w:rFonts w:ascii="Arial" w:eastAsia="Arial" w:hAnsi="Arial" w:cs="Arial"/>
          <w:color w:val="2A2A29"/>
          <w:spacing w:val="-1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put</w:t>
      </w:r>
      <w:r w:rsidR="00FD1FE2">
        <w:rPr>
          <w:rFonts w:ascii="Arial" w:eastAsia="Arial" w:hAnsi="Arial" w:cs="Arial"/>
          <w:color w:val="2A2A29"/>
          <w:spacing w:val="13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me</w:t>
      </w:r>
      <w:r w:rsidR="00FD1FE2">
        <w:rPr>
          <w:rFonts w:ascii="Arial" w:eastAsia="Arial" w:hAnsi="Arial" w:cs="Arial"/>
          <w:color w:val="2A2A29"/>
          <w:spacing w:val="-11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>through</w:t>
      </w:r>
    </w:p>
    <w:p w:rsidR="00B83721" w:rsidRDefault="0063194E">
      <w:pPr>
        <w:spacing w:before="7" w:after="0" w:line="467" w:lineRule="auto"/>
        <w:ind w:left="736" w:right="90" w:hanging="522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528" style="position:absolute;left:0;text-align:left;margin-left:471.4pt;margin-top:24.3pt;width:61.55pt;height:19.8pt;z-index:-251658752;mso-position-horizontal-relative:page" coordorigin="9428,486" coordsize="1231,396">
            <v:shape id="_x0000_s1529" style="position:absolute;left:9428;top:486;width:1231;height:396" coordorigin="9428,486" coordsize="1231,396" path="m9484,486r-32,1l9435,493r-6,17l9428,542r,284l9428,858r7,17l9451,881r33,1l10602,882r32,-1l10651,875r6,-17l10658,826r,-284l10635,487,9484,486e" fillcolor="#dedede" stroked="f">
              <v:path arrowok="t"/>
            </v:shape>
            <w10:wrap anchorx="page"/>
          </v:group>
        </w:pict>
      </w:r>
      <w:r>
        <w:pict>
          <v:group id="_x0000_s1526" style="position:absolute;left:0;text-align:left;margin-left:448.35pt;margin-top:51.2pt;width:84.55pt;height:19.8pt;z-index:-251655680;mso-position-horizontal-relative:page" coordorigin="8967,1024" coordsize="1691,396">
            <v:shape id="_x0000_s1527" style="position:absolute;left:8967;top:1024;width:1691;height:396" coordorigin="8967,1024" coordsize="1691,396" path="m9024,1024r-33,l8974,1031r-6,16l8967,1080r,283l8968,1395r6,17l8991,1418r32,1l10602,1419r32,l10651,1412r6,-16l10658,1363r,-283l10634,1024r-1610,e" fillcolor="#dedede" stroked="f">
              <v:path arrowok="t"/>
            </v:shape>
            <w10:wrap anchorx="page"/>
          </v:group>
        </w:pict>
      </w:r>
      <w:proofErr w:type="gramStart"/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d</w:t>
      </w:r>
      <w:proofErr w:type="gramEnd"/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.</w:t>
      </w:r>
      <w:r w:rsidR="00FD1FE2">
        <w:rPr>
          <w:rFonts w:ascii="Arial" w:eastAsia="Arial" w:hAnsi="Arial" w:cs="Arial"/>
          <w:color w:val="2A2A29"/>
          <w:spacing w:val="-13"/>
          <w:w w:val="8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write</w:t>
      </w:r>
      <w:r w:rsidR="00FD1FE2">
        <w:rPr>
          <w:rFonts w:ascii="Arial" w:eastAsia="Arial" w:hAnsi="Arial" w:cs="Arial"/>
          <w:color w:val="2A2A29"/>
          <w:spacing w:val="22"/>
          <w:w w:val="8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sz w:val="24"/>
          <w:szCs w:val="24"/>
        </w:rPr>
        <w:t>it</w:t>
      </w:r>
      <w:r w:rsidR="00FD1FE2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down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e.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hold</w:t>
      </w:r>
      <w:r w:rsidR="00FD1FE2">
        <w:rPr>
          <w:rFonts w:ascii="Arial" w:eastAsia="Arial" w:hAnsi="Arial" w:cs="Arial"/>
          <w:color w:val="2A2A29"/>
          <w:spacing w:val="19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on</w:t>
      </w:r>
    </w:p>
    <w:p w:rsidR="00B83721" w:rsidRDefault="00FD1FE2">
      <w:pPr>
        <w:spacing w:before="7" w:after="0" w:line="240" w:lineRule="auto"/>
        <w:ind w:right="90"/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t>f</w:t>
      </w:r>
      <w:proofErr w:type="gramEnd"/>
      <w:r>
        <w:rPr>
          <w:rFonts w:ascii="Arial" w:eastAsia="Arial" w:hAnsi="Arial" w:cs="Arial"/>
          <w:color w:val="2A2A29"/>
          <w:w w:val="77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him</w:t>
      </w:r>
      <w:r>
        <w:rPr>
          <w:rFonts w:ascii="Arial" w:eastAsia="Arial" w:hAnsi="Arial" w:cs="Arial"/>
          <w:color w:val="2A2A29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back</w:t>
      </w:r>
    </w:p>
    <w:p w:rsidR="00B83721" w:rsidRDefault="00B83721">
      <w:pPr>
        <w:spacing w:after="0"/>
        <w:jc w:val="right"/>
        <w:sectPr w:rsidR="00B83721">
          <w:type w:val="continuous"/>
          <w:pgSz w:w="12080" w:h="16840"/>
          <w:pgMar w:top="940" w:right="1520" w:bottom="280" w:left="620" w:header="720" w:footer="720" w:gutter="0"/>
          <w:cols w:num="2" w:space="720" w:equalWidth="0">
            <w:col w:w="7718" w:space="525"/>
            <w:col w:w="1697"/>
          </w:cols>
        </w:sectPr>
      </w:pPr>
    </w:p>
    <w:p w:rsidR="00B83721" w:rsidRDefault="0063194E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521" style="position:absolute;margin-left:594.8pt;margin-top:0;width:1pt;height:841.9pt;z-index:-251676160;mso-position-horizontal-relative:page;mso-position-vertical-relative:page" coordorigin="11896" coordsize="20,16838">
            <v:group id="_x0000_s1524" style="position:absolute;left:11906;width:2;height:16838" coordorigin="11906" coordsize="2,16838">
              <v:shape id="_x0000_s1525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522" style="position:absolute;left:11906;width:2;height:16838" coordorigin="11906" coordsize="2,16838">
              <v:shape id="_x0000_s1523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519" style="position:absolute;margin-left:65.2pt;margin-top:650.75pt;width:467.7pt;height:.1pt;z-index:-251667968;mso-position-horizontal-relative:page;mso-position-vertical-relative:page" coordorigin="1304,13015" coordsize="9354,2">
            <v:shape id="_x0000_s1520" style="position:absolute;left:1304;top:13015;width:9354;height:2" coordorigin="1304,13015" coordsize="9354,0" path="m1304,13015r9354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517" style="position:absolute;margin-left:65.2pt;margin-top:671.95pt;width:467.7pt;height:.1pt;z-index:-251666944;mso-position-horizontal-relative:page;mso-position-vertical-relative:page" coordorigin="1304,13439" coordsize="9354,2">
            <v:shape id="_x0000_s1518" style="position:absolute;left:1304;top:13439;width:9354;height:2" coordorigin="1304,13439" coordsize="9354,0" path="m1304,13439r9354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515" style="position:absolute;margin-left:65.2pt;margin-top:693.1pt;width:467.7pt;height:.1pt;z-index:-251665920;mso-position-horizontal-relative:page;mso-position-vertical-relative:page" coordorigin="1304,13862" coordsize="9354,2">
            <v:shape id="_x0000_s1516" style="position:absolute;left:1304;top:13862;width:9354;height:2" coordorigin="1304,13862" coordsize="9354,0" path="m1304,13862r9354,e" filled="f" strokecolor="#2a2a29" strokeweight=".25pt">
              <v:path arrowok="t"/>
            </v:shape>
            <w10:wrap anchorx="page" anchory="page"/>
          </v:group>
        </w:pict>
      </w: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5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09" style="position:absolute;left:0;text-align:left;margin-left:36.85pt;margin-top:-.5pt;width:21.55pt;height:21.55pt;z-index:-251673088;mso-position-horizontal-relative:page" coordorigin="737,-10" coordsize="431,431">
            <v:group id="_x0000_s1512" style="position:absolute;left:756;top:9;width:393;height:393" coordorigin="756,9" coordsize="393,393">
              <v:shape id="_x0000_s151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10" style="position:absolute;left:756;top:9;width:393;height:393" coordorigin="756,9" coordsize="393,393">
              <v:shape id="_x0000_s151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507" style="position:absolute;left:0;text-align:left;margin-left:65.2pt;margin-top:37.1pt;width:467.7pt;height:.1pt;z-index:-251672064;mso-position-horizontal-relative:page" coordorigin="1304,742" coordsize="9354,2">
            <v:shape id="_x0000_s1508" style="position:absolute;left:1304;top:742;width:9354;height:2" coordorigin="1304,742" coordsize="9354,0" path="m1304,742r9354,e" filled="f" strokecolor="#2a2a29" strokeweight=".25pt">
              <v:path arrowok="t"/>
            </v:shape>
            <w10:wrap anchorx="page"/>
          </v:group>
        </w:pict>
      </w:r>
      <w:r>
        <w:pict>
          <v:group id="_x0000_s1505" style="position:absolute;left:0;text-align:left;margin-left:65.2pt;margin-top:58.25pt;width:467.7pt;height:.1pt;z-index:-251671040;mso-position-horizontal-relative:page" coordorigin="1304,1165" coordsize="9354,2">
            <v:shape id="_x0000_s1506" style="position:absolute;left:1304;top:1165;width:9354;height:2" coordorigin="1304,1165" coordsize="9354,0" path="m1304,1165r9354,e" filled="f" strokecolor="#2a2a29" strokeweight=".25pt">
              <v:path arrowok="t"/>
            </v:shape>
            <w10:wrap anchorx="page"/>
          </v:group>
        </w:pict>
      </w:r>
      <w:r>
        <w:pict>
          <v:group id="_x0000_s1503" style="position:absolute;left:0;text-align:left;margin-left:65.2pt;margin-top:79.45pt;width:467.7pt;height:.1pt;z-index:-251670016;mso-position-horizontal-relative:page" coordorigin="1304,1589" coordsize="9354,2">
            <v:shape id="_x0000_s1504" style="position:absolute;left:1304;top:1589;width:9354;height:2" coordorigin="1304,1589" coordsize="9354,0" path="m1304,1589r9354,e" filled="f" strokecolor="#2a2a29" strokeweight=".25pt">
              <v:path arrowok="t"/>
            </v:shape>
            <w10:wrap anchorx="page"/>
          </v:group>
        </w:pict>
      </w:r>
      <w:r>
        <w:pict>
          <v:group id="_x0000_s1501" style="position:absolute;left:0;text-align:left;margin-left:65.2pt;margin-top:100.6pt;width:467.7pt;height:.1pt;z-index:-251668992;mso-position-horizontal-relative:page" coordorigin="1304,2012" coordsize="9354,2">
            <v:shape id="_x0000_s1502" style="position:absolute;left:1304;top:2012;width:9354;height:2" coordorigin="1304,2012" coordsize="9354,0" path="m1304,2012r9354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e-mai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frien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d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abou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you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4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father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4"/>
          <w:w w:val="119"/>
          <w:sz w:val="26"/>
          <w:szCs w:val="26"/>
        </w:rPr>
        <w:t>’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6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ne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w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8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2"/>
          <w:w w:val="116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5" w:after="0" w:line="240" w:lineRule="exact"/>
        <w:rPr>
          <w:sz w:val="24"/>
          <w:szCs w:val="24"/>
        </w:rPr>
      </w:pPr>
    </w:p>
    <w:p w:rsidR="00B83721" w:rsidRDefault="0063194E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499" style="position:absolute;left:0;text-align:left;margin-left:65.2pt;margin-top:-85.95pt;width:467.7pt;height:.1pt;z-index:-251664896;mso-position-horizontal-relative:page" coordorigin="1304,-1719" coordsize="9354,2">
            <v:shape id="_x0000_s1500" style="position:absolute;left:1304;top:-1719;width:9354;height:2" coordorigin="1304,-1719" coordsize="9354,0" path="m1304,-1719r9354,e" filled="f" strokecolor="#2a2a29" strokeweight=".25pt">
              <v:path arrowok="t"/>
            </v:shape>
            <w10:wrap anchorx="page"/>
          </v:group>
        </w:pict>
      </w:r>
      <w:r>
        <w:pict>
          <v:group id="_x0000_s1497" style="position:absolute;left:0;text-align:left;margin-left:65.2pt;margin-top:-64.75pt;width:467.7pt;height:.1pt;z-index:-251663872;mso-position-horizontal-relative:page" coordorigin="1304,-1295" coordsize="9354,2">
            <v:shape id="_x0000_s1498" style="position:absolute;left:1304;top:-1295;width:9354;height:2" coordorigin="1304,-1295" coordsize="9354,0" path="m1304,-1295r9354,e" filled="f" strokecolor="#2a2a29" strokeweight=".25pt">
              <v:path arrowok="t"/>
            </v:shape>
            <w10:wrap anchorx="page"/>
          </v:group>
        </w:pict>
      </w:r>
      <w:r>
        <w:pict>
          <v:group id="_x0000_s1495" style="position:absolute;left:0;text-align:left;margin-left:65.2pt;margin-top:-43.6pt;width:467.7pt;height:.1pt;z-index:-251662848;mso-position-horizontal-relative:page" coordorigin="1304,-872" coordsize="9354,2">
            <v:shape id="_x0000_s1496" style="position:absolute;left:1304;top:-872;width:9354;height:2" coordorigin="1304,-872" coordsize="9354,0" path="m1304,-872r9354,e" filled="f" strokecolor="#2a2a29" strokeweight=".25pt">
              <v:path arrowok="t"/>
            </v:shape>
            <w10:wrap anchorx="page"/>
          </v:group>
        </w:pict>
      </w:r>
      <w:r>
        <w:pict>
          <v:group id="_x0000_s1493" style="position:absolute;left:0;text-align:left;margin-left:65.2pt;margin-top:-22.4pt;width:467.7pt;height:.1pt;z-index:-251661824;mso-position-horizontal-relative:page" coordorigin="1304,-448" coordsize="9354,2">
            <v:shape id="_x0000_s1494" style="position:absolute;left:1304;top:-448;width:9354;height:2" coordorigin="1304,-448" coordsize="9354,0" path="m1304,-448r9354,e" filled="f" strokecolor="#2a2a29" strokeweight=".25pt">
              <v:path arrowok="t"/>
            </v:shape>
            <w10:wrap anchorx="page"/>
          </v:group>
        </w:pict>
      </w:r>
    </w:p>
    <w:p w:rsidR="00B83721" w:rsidRDefault="00B83721">
      <w:pPr>
        <w:spacing w:after="0"/>
        <w:sectPr w:rsidR="00B83721">
          <w:type w:val="continuous"/>
          <w:pgSz w:w="12080" w:h="16840"/>
          <w:pgMar w:top="940" w:right="1520" w:bottom="280" w:left="620" w:header="720" w:footer="720" w:gutter="0"/>
          <w:cols w:space="720"/>
        </w:sectPr>
      </w:pPr>
    </w:p>
    <w:p w:rsidR="00B83721" w:rsidRDefault="00FD1FE2">
      <w:pPr>
        <w:spacing w:before="61" w:after="0" w:line="240" w:lineRule="auto"/>
        <w:ind w:left="659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33496B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33496B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33496B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33496B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33496B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33496B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B83721" w:rsidRDefault="00B83721">
      <w:pPr>
        <w:spacing w:before="10" w:after="0" w:line="140" w:lineRule="exact"/>
        <w:rPr>
          <w:sz w:val="14"/>
          <w:szCs w:val="14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700"/>
          <w:tab w:val="left" w:pos="8680"/>
        </w:tabs>
        <w:spacing w:after="0" w:line="688" w:lineRule="exact"/>
        <w:ind w:left="117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position w:val="-1"/>
          <w:sz w:val="60"/>
          <w:szCs w:val="60"/>
        </w:rPr>
        <w:t>Unit</w:t>
      </w:r>
      <w:r>
        <w:rPr>
          <w:rFonts w:ascii="Arial" w:eastAsia="Arial" w:hAnsi="Arial" w:cs="Arial"/>
          <w:color w:val="2A2A29"/>
          <w:spacing w:val="-19"/>
          <w:w w:val="79"/>
          <w:position w:val="-1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60"/>
          <w:szCs w:val="60"/>
        </w:rPr>
        <w:t>6</w:t>
      </w:r>
      <w:r>
        <w:rPr>
          <w:rFonts w:ascii="Arial" w:eastAsia="Arial" w:hAnsi="Arial" w:cs="Arial"/>
          <w:color w:val="2A2A29"/>
          <w:position w:val="-1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40"/>
          <w:w w:val="119"/>
          <w:position w:val="-1"/>
          <w:sz w:val="46"/>
          <w:szCs w:val="4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46"/>
          <w:szCs w:val="46"/>
        </w:rPr>
        <w:t>omorrow</w:t>
      </w:r>
      <w:r>
        <w:rPr>
          <w:rFonts w:ascii="Times New Roman" w:eastAsia="Times New Roman" w:hAnsi="Times New Roman" w:cs="Times New Roman"/>
          <w:b/>
          <w:bCs/>
          <w:color w:val="2A2A29"/>
          <w:spacing w:val="-54"/>
          <w:w w:val="119"/>
          <w:position w:val="-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46"/>
          <w:szCs w:val="46"/>
        </w:rPr>
        <w:t>and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w w:val="119"/>
          <w:position w:val="-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46"/>
          <w:szCs w:val="46"/>
        </w:rPr>
        <w:t>yesteryear</w:t>
      </w:r>
      <w:r>
        <w:rPr>
          <w:rFonts w:ascii="Times New Roman" w:eastAsia="Times New Roman" w:hAnsi="Times New Roman" w:cs="Times New Roman"/>
          <w:b/>
          <w:bCs/>
          <w:color w:val="2A2A29"/>
          <w:spacing w:val="-116"/>
          <w:w w:val="119"/>
          <w:position w:val="-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position w:val="-1"/>
          <w:sz w:val="46"/>
          <w:szCs w:val="46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19"/>
          <w:position w:val="-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9"/>
          <w:position w:val="-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2"/>
          <w:w w:val="119"/>
          <w:position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position w:val="-1"/>
          <w:sz w:val="36"/>
          <w:szCs w:val="36"/>
        </w:rPr>
        <w:t>6C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9" w:after="0" w:line="260" w:lineRule="exact"/>
        <w:rPr>
          <w:sz w:val="26"/>
          <w:szCs w:val="26"/>
        </w:rPr>
      </w:pPr>
    </w:p>
    <w:p w:rsidR="00B83721" w:rsidRDefault="00FD1FE2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B83721" w:rsidRDefault="00B83721">
      <w:pPr>
        <w:spacing w:before="2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B83721" w:rsidRDefault="00B83721">
      <w:pPr>
        <w:spacing w:before="4" w:after="0" w:line="120" w:lineRule="exact"/>
        <w:rPr>
          <w:sz w:val="12"/>
          <w:szCs w:val="12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6" w:after="0" w:line="288" w:lineRule="auto"/>
        <w:ind w:left="713" w:right="349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485" style="position:absolute;left:0;text-align:left;margin-left:405.9pt;margin-top:-.95pt;width:165.4pt;height:171.9pt;z-index:-251651584;mso-position-horizontal-relative:page" coordorigin="8118,-19" coordsize="3308,3438">
            <v:group id="_x0000_s1491" style="position:absolute;left:8128;top:-9;width:3288;height:3418" coordorigin="8128,-9" coordsize="3288,3418">
              <v:shape id="_x0000_s1492" style="position:absolute;left:8128;top:-9;width:3288;height:3418" coordorigin="8128,-9" coordsize="3288,3418" path="m8128,-9r3288,l11416,3408r-3288,l8128,-9e" fillcolor="#2a2a29" stroked="f">
                <v:path arrowok="t"/>
              </v:shape>
            </v:group>
            <v:group id="_x0000_s1488" style="position:absolute;left:8207;top:69;width:3132;height:3262" coordorigin="8207,69" coordsize="3132,3262">
              <v:shape id="_x0000_s1490" style="position:absolute;left:8207;top:69;width:3132;height:3262" coordorigin="8207,69" coordsize="3132,3262" path="m8434,69r-75,1l8281,76r-55,33l8208,190r-1,65l8207,3146r1,64l8219,3276r43,43l8328,3330r64,1l11152,3331r35,l11265,3324r54,-33l11337,3211r2,-65l11339,255r-2,-64l11327,125r-43,-44l11218,71r-65,-2l8434,69e" stroked="f">
                <v:path arrowok="t"/>
              </v:shape>
              <v:shape id="_x0000_s1489" type="#_x0000_t75" style="position:absolute;left:8207;top:69;width:3132;height:3262">
                <v:imagedata r:id="rId11" o:title=""/>
              </v:shape>
            </v:group>
            <v:group id="_x0000_s1486" style="position:absolute;left:8207;top:69;width:3132;height:3262" coordorigin="8207,69" coordsize="3132,3262">
              <v:shape id="_x0000_s1487" style="position:absolute;left:8207;top:69;width:3132;height:3262" coordorigin="8207,69" coordsize="3132,3262" path="m8434,69r-75,1l8281,76r-55,33l8208,190r-1,65l8207,3105r,39l8208,3210r11,66l8262,3319r66,11l8392,3331r2720,l11152,3331r65,-1l11283,3319r43,-43l11337,3211r2,-65l11339,296r,-40l11337,191r-10,-66l11284,81r-66,-10l11153,69r-2719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484" type="#_x0000_t136" style="position:absolute;left:0;text-align:left;margin-left:70.85pt;margin-top:-31.8pt;width:399.15pt;height:20pt;rotation:358;z-index:-251650560;mso-position-horizontal-relative:page" fillcolor="#2a2a29" stroked="f">
            <o:extrusion v:ext="view" autorotationcenter="t"/>
            <v:textpath style="font-family:&quot;&amp;quot&quot;;font-size:20pt;v-text-kern:t;mso-text-shadow:auto" string="Scientists find gene that  erases memories"/>
            <w10:wrap anchorx="page"/>
          </v:shape>
        </w:pic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tists f</w:t>
      </w:r>
      <w:r w:rsidR="00FD1FE2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 w:rsidR="00FD1FE2"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M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assac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ts</w:t>
      </w:r>
      <w:r w:rsidR="00FD1FE2">
        <w:rPr>
          <w:rFonts w:ascii="Times New Roman" w:eastAsia="Times New Roman" w:hAnsi="Times New Roman" w:cs="Times New Roman"/>
          <w:color w:val="2A2A29"/>
          <w:spacing w:val="17"/>
          <w:w w:val="10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nsti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ute</w:t>
      </w:r>
      <w:r w:rsidR="00FD1FE2">
        <w:rPr>
          <w:rFonts w:ascii="Times New Roman" w:eastAsia="Times New Roman" w:hAnsi="Times New Roman" w:cs="Times New Roman"/>
          <w:color w:val="2A2A29"/>
          <w:spacing w:val="26"/>
          <w:w w:val="10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FD1FE2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chnolo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g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y </w:t>
      </w:r>
      <w:r w:rsidR="00FD1FE2">
        <w:rPr>
          <w:rFonts w:ascii="Times New Roman" w:eastAsia="Times New Roman" w:hAnsi="Times New Roman" w:cs="Times New Roman"/>
          <w:color w:val="2A2A29"/>
          <w:w w:val="101"/>
          <w:sz w:val="21"/>
          <w:szCs w:val="21"/>
        </w:rPr>
        <w:t>(M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01"/>
          <w:sz w:val="21"/>
          <w:szCs w:val="21"/>
        </w:rPr>
        <w:t>I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96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 xml:space="preserve">)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FD1FE2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und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FD1FE2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gene</w:t>
      </w:r>
      <w:r w:rsidR="00FD1FE2"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 w:rsidR="00FD1FE2"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help</w:t>
      </w:r>
      <w:r w:rsidR="00FD1FE2"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FD1FE2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fo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get </w:t>
      </w:r>
      <w:r w:rsidR="00FD1FE2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 w:rsidR="00FD1FE2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</w:t>
      </w:r>
      <w:r w:rsidR="00FD1FE2"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ma</w:t>
      </w:r>
      <w:r w:rsidR="00FD1FE2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 xml:space="preserve">tic </w:t>
      </w:r>
      <w:r w:rsidR="00FD1FE2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expe</w:t>
      </w:r>
      <w:r w:rsidR="00FD1FE2">
        <w:rPr>
          <w:rFonts w:ascii="Times New Roman" w:eastAsia="Times New Roman" w:hAnsi="Times New Roman" w:cs="Times New Roman"/>
          <w:color w:val="2A2A29"/>
          <w:spacing w:val="1"/>
          <w:w w:val="106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ience</w:t>
      </w:r>
      <w:r w:rsidR="00FD1FE2">
        <w:rPr>
          <w:rFonts w:ascii="Times New Roman" w:eastAsia="Times New Roman" w:hAnsi="Times New Roman" w:cs="Times New Roman"/>
          <w:color w:val="2A2A29"/>
          <w:spacing w:val="-4"/>
          <w:w w:val="106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.</w:t>
      </w:r>
      <w:r w:rsidR="00FD1FE2">
        <w:rPr>
          <w:rFonts w:ascii="Times New Roman" w:eastAsia="Times New Roman" w:hAnsi="Times New Roman" w:cs="Times New Roman"/>
          <w:color w:val="2A2A29"/>
          <w:spacing w:val="-4"/>
          <w:w w:val="106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FD1FE2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tists</w:t>
      </w:r>
      <w:r w:rsidR="00FD1FE2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FD1FE2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und</w:t>
      </w:r>
      <w:r w:rsidR="00FD1FE2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FD1FE2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memo</w:t>
      </w:r>
      <w:r w:rsidR="00FD1FE2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FD1FE2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gene</w:t>
      </w:r>
      <w:r w:rsidR="00FD1FE2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 w:rsidR="00FD1FE2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FD1FE2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mic</w:t>
      </w:r>
      <w:r w:rsidR="00FD1FE2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e</w:t>
      </w:r>
      <w:r w:rsidR="00FD1FE2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13" w:right="349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head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che</w:t>
      </w:r>
      <w:r>
        <w:rPr>
          <w:rFonts w:ascii="Times New Roman" w:eastAsia="Times New Roman" w:hAnsi="Times New Roman" w:cs="Times New Roman"/>
          <w:color w:val="2A2A29"/>
          <w:spacing w:val="-20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i-</w:t>
      </w:r>
      <w:proofErr w:type="spellStart"/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uei</w:t>
      </w:r>
      <w:proofErr w:type="spellEnd"/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sai,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tests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mice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fea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After</w:t>
      </w:r>
      <w:r>
        <w:rPr>
          <w:rFonts w:ascii="Times New Roman" w:eastAsia="Times New Roman" w:hAnsi="Times New Roman" w:cs="Times New Roman"/>
          <w:color w:val="2A2A29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expe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ime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positi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gs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epl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ac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ess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 fea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he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tists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ain </w:t>
      </w:r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activit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when the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mice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aid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aid.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urp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find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gene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eplac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old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memo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ies</w:t>
      </w:r>
      <w:r>
        <w:rPr>
          <w:rFonts w:ascii="Times New Roman" w:eastAsia="Times New Roman" w:hAnsi="Times New Roman" w:cs="Times New Roman"/>
          <w:color w:val="2A2A29"/>
          <w:spacing w:val="1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ith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find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gene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-4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FD1FE2">
      <w:pPr>
        <w:spacing w:after="0" w:line="288" w:lineRule="auto"/>
        <w:ind w:left="713" w:right="349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hope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 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painful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memo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ies</w:t>
      </w:r>
      <w:r>
        <w:rPr>
          <w:rFonts w:ascii="Times New Roman" w:eastAsia="Times New Roman" w:hAnsi="Times New Roman" w:cs="Times New Roman"/>
          <w:color w:val="2A2A29"/>
          <w:spacing w:val="3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-4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8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think 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925A69">
        <w:rPr>
          <w:rFonts w:ascii="Times New Roman" w:eastAsia="Times New Roman" w:hAnsi="Times New Roman" w:cs="Times New Roman"/>
          <w:color w:val="2A2A29"/>
          <w:sz w:val="21"/>
          <w:szCs w:val="21"/>
        </w:rPr>
        <w:t>eplace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memo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ies</w:t>
      </w:r>
      <w:r>
        <w:rPr>
          <w:rFonts w:ascii="Times New Roman" w:eastAsia="Times New Roman" w:hAnsi="Times New Roman" w:cs="Times New Roman"/>
          <w:color w:val="2A2A29"/>
          <w:spacing w:val="3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ith</w:t>
      </w:r>
    </w:p>
    <w:p w:rsidR="00B83721" w:rsidRDefault="00FD1FE2">
      <w:pPr>
        <w:spacing w:before="1" w:after="0" w:line="288" w:lineRule="auto"/>
        <w:ind w:left="71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proofErr w:type="gramEnd"/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positi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ug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-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benefit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painful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memo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A2A29"/>
          <w:spacing w:val="6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89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oldier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ime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victims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nat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-8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disaster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uffer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bad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memo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-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illness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pos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-t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tic</w:t>
      </w:r>
      <w:r>
        <w:rPr>
          <w:rFonts w:ascii="Times New Roman" w:eastAsia="Times New Roman" w:hAnsi="Times New Roman" w:cs="Times New Roman"/>
          <w:color w:val="2A2A29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der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9"/>
          <w:spacing w:val="3"/>
          <w:w w:val="10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9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D).</w:t>
      </w:r>
    </w:p>
    <w:p w:rsidR="00B83721" w:rsidRDefault="00B83721">
      <w:pPr>
        <w:spacing w:before="10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8"/>
          <w:szCs w:val="18"/>
        </w:rPr>
        <w:t xml:space="preserve"> </w:t>
      </w:r>
      <w:hyperlink r:id="rId12">
        <w:r>
          <w:rPr>
            <w:rFonts w:ascii="Times New Roman" w:eastAsia="Times New Roman" w:hAnsi="Times New Roman" w:cs="Times New Roman"/>
            <w:color w:val="2A2A29"/>
            <w:sz w:val="18"/>
            <w:szCs w:val="18"/>
          </w:rPr>
          <w:t>www.</w:t>
        </w:r>
        <w:r>
          <w:rPr>
            <w:rFonts w:ascii="Times New Roman" w:eastAsia="Times New Roman" w:hAnsi="Times New Roman" w:cs="Times New Roman"/>
            <w:color w:val="2A2A29"/>
            <w:spacing w:val="-8"/>
            <w:sz w:val="18"/>
            <w:szCs w:val="1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05"/>
          <w:sz w:val="18"/>
          <w:szCs w:val="18"/>
        </w:rPr>
        <w:t>ak</w:t>
      </w:r>
      <w:r>
        <w:rPr>
          <w:rFonts w:ascii="Times New Roman" w:eastAsia="Times New Roman" w:hAnsi="Times New Roman" w:cs="Times New Roman"/>
          <w:color w:val="2A2A29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2A2A29"/>
          <w:w w:val="107"/>
          <w:sz w:val="18"/>
          <w:szCs w:val="18"/>
        </w:rPr>
        <w:t>new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w w:val="103"/>
          <w:sz w:val="18"/>
          <w:szCs w:val="18"/>
        </w:rPr>
        <w:t>glis</w:t>
      </w:r>
      <w:r>
        <w:rPr>
          <w:rFonts w:ascii="Times New Roman" w:eastAsia="Times New Roman" w:hAnsi="Times New Roman" w:cs="Times New Roman"/>
          <w:color w:val="2A2A29"/>
          <w:spacing w:val="-2"/>
          <w:w w:val="10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2A2A29"/>
          <w:w w:val="107"/>
          <w:sz w:val="18"/>
          <w:szCs w:val="18"/>
        </w:rPr>
        <w:t>.com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20"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79" style="position:absolute;left:0;text-align:left;margin-left:70.85pt;margin-top:-.5pt;width:21.55pt;height:21.55pt;z-index:-251653632;mso-position-horizontal-relative:page" coordorigin="1417,-10" coordsize="431,431">
            <v:group id="_x0000_s1482" style="position:absolute;left:1436;top:9;width:393;height:393" coordorigin="1436,9" coordsize="393,393">
              <v:shape id="_x0000_s148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80" style="position:absolute;left:1436;top:9;width:393;height:393" coordorigin="1436,9" coordsize="393,393">
              <v:shape id="_x0000_s148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phrase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B83721" w:rsidRDefault="00B83721">
      <w:pPr>
        <w:spacing w:before="7" w:after="0" w:line="220" w:lineRule="exact"/>
      </w:pPr>
    </w:p>
    <w:p w:rsidR="00B83721" w:rsidRDefault="00FD1FE2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shocking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delete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bad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180" w:lineRule="exact"/>
        <w:rPr>
          <w:sz w:val="18"/>
          <w:szCs w:val="18"/>
        </w:rPr>
      </w:pPr>
    </w:p>
    <w:p w:rsidR="00B83721" w:rsidRDefault="00FD1FE2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help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9"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74" style="position:absolute;left:0;text-align:left;margin-left:70.85pt;margin-top:-.5pt;width:21.55pt;height:21.55pt;z-index:-251652608;mso-position-horizontal-relative:page" coordorigin="1417,-10" coordsize="431,431">
            <v:group id="_x0000_s1477" style="position:absolute;left:1436;top:9;width:393;height:393" coordorigin="1436,9" coordsize="393,393">
              <v:shape id="_x0000_s147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75" style="position:absolute;left:1436;top:9;width:393;height:393" coordorigin="1436,9" coordsize="393,393">
              <v:shape id="_x0000_s147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2C6F7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B83721" w:rsidRDefault="00FD1FE2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3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ones.</w:t>
      </w:r>
    </w:p>
    <w:p w:rsidR="00B83721" w:rsidRDefault="00B83721">
      <w:pPr>
        <w:spacing w:before="9" w:after="0" w:line="190" w:lineRule="exact"/>
        <w:rPr>
          <w:sz w:val="19"/>
          <w:szCs w:val="19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Scientists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found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gene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human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brains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erases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memories.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mice never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lost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Scientists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never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find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gene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human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brains.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Many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suffer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 PTSD.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Post-traumatic stress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disorder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(PTSD)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illness.</w:t>
      </w:r>
    </w:p>
    <w:p w:rsidR="00B83721" w:rsidRDefault="00B83721">
      <w:pPr>
        <w:spacing w:before="2" w:after="0" w:line="160" w:lineRule="exact"/>
        <w:rPr>
          <w:sz w:val="16"/>
          <w:szCs w:val="16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/>
        <w:sectPr w:rsidR="00B83721">
          <w:pgSz w:w="12080" w:h="16840"/>
          <w:pgMar w:top="320" w:right="620" w:bottom="280" w:left="1300" w:header="720" w:footer="720" w:gutter="0"/>
          <w:cols w:space="720"/>
        </w:sectPr>
      </w:pPr>
    </w:p>
    <w:p w:rsidR="00B83721" w:rsidRDefault="0063194E">
      <w:pPr>
        <w:spacing w:before="42"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  <w:r>
        <w:lastRenderedPageBreak/>
        <w:pict>
          <v:group id="_x0000_s1444" style="position:absolute;left:0;text-align:left;margin-left:0;margin-top:0;width:603.8pt;height:841.9pt;z-index:-251654656;mso-position-horizontal-relative:page;mso-position-vertical-relative:page" coordsize="12076,16838">
            <v:group id="_x0000_s1471" style="position:absolute;left:170;width:2;height:16838" coordorigin="170" coordsize="2,16838">
              <v:shape id="_x0000_s147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469" style="position:absolute;left:170;width:2;height:16838" coordorigin="170" coordsize="2,16838">
              <v:shape id="_x0000_s1470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467" style="position:absolute;width:12076;height:3603" coordsize="12076,3603">
              <v:shape id="_x0000_s1468" style="position:absolute;width:12076;height:3603" coordsize="12076,3603" path="m12076,l,,,3603,11099,2249r839,-117l12076,2110,12076,e" fillcolor="#ececec" stroked="f">
                <v:path arrowok="t"/>
              </v:shape>
            </v:group>
            <v:group id="_x0000_s1465" style="position:absolute;left:1353;top:1807;width:10051;height:1315" coordorigin="1353,1807" coordsize="10051,1315">
              <v:shape id="_x0000_s1466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463" style="position:absolute;left:1417;top:1871;width:9921;height:1191" coordorigin="1417,1871" coordsize="9921,1191">
              <v:shape id="_x0000_s1464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461" style="position:absolute;left:2169;top:2350;width:6491;height:2" coordorigin="2169,2350" coordsize="6491,2">
              <v:shape id="_x0000_s1462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459" style="position:absolute;left:9146;top:2350;width:652;height:2" coordorigin="9146,2350" coordsize="652,2">
              <v:shape id="_x0000_s1460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457" style="position:absolute;left:10468;top:2350;width:680;height:2" coordorigin="10468,2350" coordsize="680,2">
              <v:shape id="_x0000_s1458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455" style="position:absolute;left:2069;top:2812;width:510;height:2" coordorigin="2069,2812" coordsize="510,2">
              <v:shape id="_x0000_s1456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453" style="position:absolute;left:2713;top:2812;width:510;height:2" coordorigin="2713,2812" coordsize="510,2">
              <v:shape id="_x0000_s1454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451" style="position:absolute;left:3356;top:2812;width:561;height:2" coordorigin="3356,2812" coordsize="561,2">
              <v:shape id="_x0000_s1452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449" style="position:absolute;left:4947;top:2812;width:2563;height:2" coordorigin="4947,2812" coordsize="2563,2">
              <v:shape id="_x0000_s1450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447" style="position:absolute;left:8314;top:2812;width:2835;height:2" coordorigin="8314,2812" coordsize="2835,2">
              <v:shape id="_x0000_s1448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v:group id="_x0000_s1445" style="position:absolute;left:7482;width:4593;height:803" coordorigin="7482" coordsize="4593,803">
              <v:shape id="_x0000_s1446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w10:wrap anchorx="page" anchory="page"/>
          </v:group>
        </w:pict>
      </w:r>
      <w:r w:rsidR="00FD1FE2">
        <w:rPr>
          <w:rFonts w:ascii="Arial" w:eastAsia="Arial" w:hAnsi="Arial" w:cs="Arial"/>
          <w:color w:val="2A2A29"/>
          <w:w w:val="94"/>
          <w:sz w:val="12"/>
          <w:szCs w:val="12"/>
        </w:rPr>
        <w:t>NWR8TR-TESTS-13</w:t>
      </w:r>
    </w:p>
    <w:p w:rsidR="00B83721" w:rsidRDefault="00FD1FE2">
      <w:pPr>
        <w:spacing w:before="14" w:after="0" w:line="220" w:lineRule="exact"/>
      </w:pPr>
      <w:r>
        <w:br w:type="column"/>
      </w:r>
    </w:p>
    <w:p w:rsidR="00B83721" w:rsidRDefault="00B83721">
      <w:pPr>
        <w:spacing w:after="0"/>
        <w:sectPr w:rsidR="00B83721">
          <w:type w:val="continuous"/>
          <w:pgSz w:w="12080" w:h="16840"/>
          <w:pgMar w:top="940" w:right="620" w:bottom="280" w:left="1300" w:header="720" w:footer="720" w:gutter="0"/>
          <w:cols w:num="2" w:space="720" w:equalWidth="0">
            <w:col w:w="1174" w:space="8506"/>
            <w:col w:w="480"/>
          </w:cols>
        </w:sectPr>
      </w:pPr>
    </w:p>
    <w:p w:rsidR="00B83721" w:rsidRDefault="0063194E">
      <w:pPr>
        <w:spacing w:before="6" w:after="0" w:line="110" w:lineRule="exact"/>
        <w:rPr>
          <w:sz w:val="11"/>
          <w:szCs w:val="11"/>
        </w:rPr>
      </w:pPr>
      <w:r>
        <w:lastRenderedPageBreak/>
        <w:pict>
          <v:group id="_x0000_s1439" style="position:absolute;margin-left:594.8pt;margin-top:0;width:1pt;height:841.9pt;z-index:-251649536;mso-position-horizontal-relative:page;mso-position-vertical-relative:page" coordorigin="11896" coordsize="20,16838">
            <v:group id="_x0000_s1442" style="position:absolute;left:11906;width:2;height:16838" coordorigin="11906" coordsize="2,16838">
              <v:shape id="_x0000_s144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440" style="position:absolute;left:11906;width:2;height:16838" coordorigin="11906" coordsize="2,16838">
              <v:shape id="_x0000_s1441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shape id="_x0000_s1438" type="#_x0000_t75" style="position:absolute;margin-left:340.85pt;margin-top:634.4pt;width:214.75pt;height:207.5pt;z-index:-251648512;mso-position-horizontal-relative:page;mso-position-vertical-relative:page">
            <v:imagedata r:id="rId13" o:title=""/>
            <w10:wrap anchorx="page" anchory="page"/>
          </v:shape>
        </w:pic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640"/>
        </w:tabs>
        <w:spacing w:before="11" w:after="0" w:line="240" w:lineRule="auto"/>
        <w:ind w:left="217" w:right="435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35" style="position:absolute;left:0;text-align:left;margin-left:85.05pt;margin-top:-68.35pt;width:447.85pt;height:.1pt;z-index:-251647488;mso-position-horizontal-relative:page" coordorigin="1701,-1367" coordsize="8957,2">
            <v:shape id="_x0000_s1436" style="position:absolute;left:1701;top:-1367;width:8957;height:2" coordorigin="1701,-1367" coordsize="8957,0" path="m1701,-1367r8957,e" filled="f" strokecolor="#2a2a29" strokeweight=".25pt">
              <v:path arrowok="t"/>
            </v:shape>
            <w10:wrap anchorx="page"/>
          </v:group>
        </w:pict>
      </w:r>
      <w:r>
        <w:pict>
          <v:group id="_x0000_s1433" style="position:absolute;left:0;text-align:left;margin-left:85.05pt;margin-top:-47.15pt;width:447.85pt;height:.1pt;z-index:-251646464;mso-position-horizontal-relative:page" coordorigin="1701,-943" coordsize="8957,2">
            <v:shape id="_x0000_s1434" style="position:absolute;left:1701;top:-943;width:8957;height:2" coordorigin="1701,-943" coordsize="8957,0" path="m1701,-943r8957,e" filled="f" strokecolor="#2a2a29" strokeweight=".25pt">
              <v:path arrowok="t"/>
            </v:shape>
            <w10:wrap anchorx="page"/>
          </v:group>
        </w:pict>
      </w:r>
      <w:r>
        <w:pict>
          <v:group id="_x0000_s1431" style="position:absolute;left:0;text-align:left;margin-left:85.05pt;margin-top:-26pt;width:447.85pt;height:.1pt;z-index:-251645440;mso-position-horizontal-relative:page" coordorigin="1701,-520" coordsize="8957,2">
            <v:shape id="_x0000_s1432" style="position:absolute;left:1701;top:-520;width:8957;height:2" coordorigin="1701,-520" coordsize="8957,0" path="m1701,-520r8957,e" filled="f" strokecolor="#2a2a29" strokeweight=".25pt">
              <v:path arrowok="t"/>
            </v:shape>
            <w10:wrap anchorx="page"/>
          </v:group>
        </w:pict>
      </w:r>
      <w:r>
        <w:pict>
          <v:group id="_x0000_s1426" style="position:absolute;left:0;text-align:left;margin-left:36.85pt;margin-top:-.5pt;width:21.55pt;height:21.55pt;z-index:-251644416;mso-position-horizontal-relative:page" coordorigin="737,-10" coordsize="431,431">
            <v:group id="_x0000_s1429" style="position:absolute;left:756;top:9;width:393;height:393" coordorigin="756,9" coordsize="393,393">
              <v:shape id="_x0000_s14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427" style="position:absolute;left:756;top:9;width:393;height:393" coordorigin="756,9" coordsize="393,393">
              <v:shape id="_x0000_s14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63194E">
      <w:pPr>
        <w:spacing w:after="0" w:line="275" w:lineRule="exact"/>
        <w:ind w:left="646" w:right="4914"/>
        <w:jc w:val="center"/>
        <w:rPr>
          <w:rFonts w:ascii="Arial" w:eastAsia="Arial" w:hAnsi="Arial" w:cs="Arial"/>
          <w:sz w:val="24"/>
          <w:szCs w:val="24"/>
        </w:rPr>
      </w:pPr>
      <w:r>
        <w:pict>
          <v:group id="_x0000_s1424" style="position:absolute;left:0;text-align:left;margin-left:85.05pt;margin-top:29.45pt;width:447.85pt;height:.1pt;z-index:-251643392;mso-position-horizontal-relative:page" coordorigin="1701,589" coordsize="8957,2">
            <v:shape id="_x0000_s1425" style="position:absolute;left:1701;top:589;width:8957;height:2" coordorigin="1701,589" coordsize="8957,0" path="m1701,589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 w:rsidR="00FD1FE2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made</w:t>
      </w:r>
      <w:r w:rsidR="00FD1FE2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 w:rsidR="00FD1FE2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scientific</w:t>
      </w:r>
      <w:r w:rsidR="00FD1FE2">
        <w:rPr>
          <w:rFonts w:ascii="Arial" w:eastAsia="Arial" w:hAnsi="Arial" w:cs="Arial"/>
          <w:color w:val="2A2A29"/>
          <w:spacing w:val="37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discovery?</w:t>
      </w:r>
    </w:p>
    <w:p w:rsidR="00B83721" w:rsidRDefault="00B83721">
      <w:pPr>
        <w:spacing w:before="4" w:after="0" w:line="190" w:lineRule="exact"/>
        <w:rPr>
          <w:sz w:val="19"/>
          <w:szCs w:val="19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22" style="position:absolute;left:0;text-align:left;margin-left:85.05pt;margin-top:-32.8pt;width:447.85pt;height:.1pt;z-index:-251642368;mso-position-horizontal-relative:page" coordorigin="1701,-656" coordsize="8957,2">
            <v:shape id="_x0000_s1423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420" style="position:absolute;left:0;text-align:left;margin-left:85.05pt;margin-top:-11.6pt;width:447.85pt;height:.1pt;z-index:-251641344;mso-position-horizontal-relative:page" coordorigin="1701,-232" coordsize="8957,2">
            <v:shape id="_x0000_s1421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418" style="position:absolute;left:0;text-align:left;margin-left:85.05pt;margin-top:30.7pt;width:447.85pt;height:.1pt;z-index:-251640320;mso-position-horizontal-relative:page" coordorigin="1701,614" coordsize="8957,2">
            <v:shape id="_x0000_s1419" style="position:absolute;left:1701;top:614;width:8957;height:2" coordorigin="1701,614" coordsize="8957,0" path="m1701,614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 w:rsidR="00FD1FE2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was</w:t>
      </w:r>
      <w:r w:rsidR="00FD1FE2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responsible</w:t>
      </w:r>
      <w:r w:rsidR="00FD1FE2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 w:rsidR="00FD1FE2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 w:rsidR="00FD1FE2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research?</w:t>
      </w:r>
    </w:p>
    <w:p w:rsidR="00B83721" w:rsidRDefault="00B83721">
      <w:pPr>
        <w:spacing w:before="4" w:after="0" w:line="190" w:lineRule="exact"/>
        <w:rPr>
          <w:sz w:val="19"/>
          <w:szCs w:val="19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16" style="position:absolute;left:0;text-align:left;margin-left:85.05pt;margin-top:-32.8pt;width:447.85pt;height:.1pt;z-index:-251639296;mso-position-horizontal-relative:page" coordorigin="1701,-656" coordsize="8957,2">
            <v:shape id="_x0000_s1417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414" style="position:absolute;left:0;text-align:left;margin-left:85.05pt;margin-top:-11.6pt;width:447.85pt;height:.1pt;z-index:-251638272;mso-position-horizontal-relative:page" coordorigin="1701,-232" coordsize="8957,2">
            <v:shape id="_x0000_s1415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412" style="position:absolute;left:0;text-align:left;margin-left:85.05pt;margin-top:30.7pt;width:447.85pt;height:.1pt;z-index:-251637248;mso-position-horizontal-relative:page" coordorigin="1701,614" coordsize="8957,2">
            <v:shape id="_x0000_s1413" style="position:absolute;left:1701;top:614;width:8957;height:2" coordorigin="1701,614" coordsize="8957,0" path="m1701,614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FD1FE2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did</w:t>
      </w:r>
      <w:r w:rsidR="00FD1FE2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they find</w:t>
      </w:r>
      <w:r w:rsidR="00FD1FE2"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FD1FE2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FD1FE2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mice brain?</w:t>
      </w:r>
    </w:p>
    <w:p w:rsidR="00B83721" w:rsidRDefault="00B83721">
      <w:pPr>
        <w:spacing w:before="4" w:after="0" w:line="190" w:lineRule="exact"/>
        <w:rPr>
          <w:sz w:val="19"/>
          <w:szCs w:val="19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10" style="position:absolute;left:0;text-align:left;margin-left:85.05pt;margin-top:-32.8pt;width:447.85pt;height:.1pt;z-index:-251636224;mso-position-horizontal-relative:page" coordorigin="1701,-656" coordsize="8957,2">
            <v:shape id="_x0000_s1411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408" style="position:absolute;left:0;text-align:left;margin-left:85.05pt;margin-top:-11.6pt;width:447.85pt;height:.1pt;z-index:-251635200;mso-position-horizontal-relative:page" coordorigin="1701,-232" coordsize="8957,2">
            <v:shape id="_x0000_s1409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406" style="position:absolute;left:0;text-align:left;margin-left:85.05pt;margin-top:30.7pt;width:447.85pt;height:.1pt;z-index:-251634176;mso-position-horizontal-relative:page" coordorigin="1701,614" coordsize="8957,2">
            <v:shape id="_x0000_s1407" style="position:absolute;left:1701;top:614;width:8957;height:2" coordorigin="1701,614" coordsize="8957,0" path="m1701,614r8957,e" filled="f" strokecolor="#2a2a29" strokeweight=".25pt">
              <v:path arrowok="t"/>
            </v:shape>
            <w10:wrap anchorx="page"/>
          </v:group>
        </w:pict>
      </w:r>
      <w:r>
        <w:pict>
          <v:group id="_x0000_s1404" style="position:absolute;left:0;text-align:left;margin-left:85.05pt;margin-top:51.9pt;width:447.85pt;height:.1pt;z-index:-251633152;mso-position-horizontal-relative:page" coordorigin="1701,1038" coordsize="8957,2">
            <v:shape id="_x0000_s1405" style="position:absolute;left:1701;top:1038;width:8957;height:2" coordorigin="1701,1038" coordsize="8957,0" path="m1701,1038r8957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FD1FE2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 w:rsidR="00FD1FE2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could</w:t>
      </w:r>
      <w:r w:rsidR="00FD1FE2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benefit</w:t>
      </w:r>
      <w:r w:rsidR="00FD1FE2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from this</w:t>
      </w:r>
      <w:r w:rsidR="00FD1FE2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position w:val="-1"/>
          <w:sz w:val="24"/>
          <w:szCs w:val="24"/>
        </w:rPr>
        <w:t>research?</w:t>
      </w:r>
    </w:p>
    <w:p w:rsidR="00B83721" w:rsidRDefault="00B83721">
      <w:pPr>
        <w:spacing w:before="9" w:after="0" w:line="100" w:lineRule="exact"/>
        <w:rPr>
          <w:sz w:val="10"/>
          <w:szCs w:val="1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680"/>
        </w:tabs>
        <w:spacing w:before="81" w:after="0" w:line="300" w:lineRule="exact"/>
        <w:ind w:left="684" w:right="36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02" style="position:absolute;left:0;text-align:left;margin-left:85.05pt;margin-top:-27.4pt;width:447.85pt;height:.1pt;z-index:-251632128;mso-position-horizontal-relative:page" coordorigin="1701,-548" coordsize="8957,2">
            <v:shape id="_x0000_s1403" style="position:absolute;left:1701;top:-548;width:8957;height:2" coordorigin="1701,-548" coordsize="8957,0" path="m1701,-548r8957,e" filled="f" strokecolor="#2a2a29" strokeweight=".25pt">
              <v:path arrowok="t"/>
            </v:shape>
            <w10:wrap anchorx="page"/>
          </v:group>
        </w:pict>
      </w:r>
      <w:r>
        <w:pict>
          <v:group id="_x0000_s1397" style="position:absolute;left:0;text-align:left;margin-left:36.85pt;margin-top:-.5pt;width:21.55pt;height:21.55pt;z-index:-251631104;mso-position-horizontal-relative:page" coordorigin="737,-10" coordsize="431,431">
            <v:group id="_x0000_s1400" style="position:absolute;left:756;top:9;width:393;height:393" coordorigin="756,9" coordsize="393,393">
              <v:shape id="_x0000_s1401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398" style="position:absolute;left:756;top:9;width:393;height:393" coordorigin="756,9" coordsize="393,393">
              <v:shape id="_x0000_s1399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6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message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informa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language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.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Her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som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examples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.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 xml:space="preserve">Match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thei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meanings.</w:t>
      </w:r>
    </w:p>
    <w:p w:rsidR="00B83721" w:rsidRDefault="00B83721">
      <w:pPr>
        <w:spacing w:before="5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4EAE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2G2BT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question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10x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Parents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watching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GR8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 CU</w:t>
      </w:r>
      <w:r>
        <w:rPr>
          <w:rFonts w:ascii="Arial" w:eastAsia="Arial" w:hAnsi="Arial" w:cs="Arial"/>
          <w:color w:val="2A2A29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want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cinema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tonight?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PA</w:t>
      </w:r>
      <w:r>
        <w:rPr>
          <w:rFonts w:ascii="Arial" w:eastAsia="Arial" w:hAnsi="Arial" w:cs="Arial"/>
          <w:color w:val="2A2A29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e)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Friendship, love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CU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L8R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f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proofErr w:type="gramEnd"/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later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&lt;3</w:t>
      </w:r>
      <w:r>
        <w:rPr>
          <w:rFonts w:ascii="Arial" w:eastAsia="Arial" w:hAnsi="Arial" w:cs="Arial"/>
          <w:color w:val="2A2A29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g)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omorrow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?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4U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h)</w:t>
      </w:r>
      <w:r>
        <w:rPr>
          <w:rFonts w:ascii="Arial" w:eastAsia="Arial" w:hAnsi="Arial" w:cs="Arial"/>
          <w:b/>
          <w:bCs/>
          <w:color w:val="434342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Forever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</w:t>
      </w:r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2MOR</w:t>
      </w:r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>i</w:t>
      </w:r>
      <w:proofErr w:type="spellEnd"/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Thanks</w:t>
      </w:r>
      <w:proofErr w:type="gramEnd"/>
    </w:p>
    <w:p w:rsidR="00B83721" w:rsidRDefault="00B83721">
      <w:pPr>
        <w:spacing w:before="6" w:after="0" w:line="170" w:lineRule="exact"/>
        <w:rPr>
          <w:sz w:val="17"/>
          <w:szCs w:val="17"/>
        </w:rPr>
      </w:pPr>
    </w:p>
    <w:p w:rsidR="00B83721" w:rsidRDefault="00FD1FE2">
      <w:pPr>
        <w:tabs>
          <w:tab w:val="left" w:pos="4320"/>
        </w:tabs>
        <w:spacing w:after="0" w:line="275" w:lineRule="exact"/>
        <w:ind w:left="479" w:right="310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 xml:space="preserve">10. 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>W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AN2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go </w:t>
      </w:r>
      <w:proofErr w:type="spell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cnma</w:t>
      </w:r>
      <w:proofErr w:type="spellEnd"/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2nite?</w:t>
      </w:r>
      <w:r>
        <w:rPr>
          <w:rFonts w:ascii="Arial" w:eastAsia="Arial" w:hAnsi="Arial" w:cs="Arial"/>
          <w:color w:val="2A2A29"/>
          <w:spacing w:val="-5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j) </w:t>
      </w:r>
      <w:r>
        <w:rPr>
          <w:rFonts w:ascii="Arial" w:eastAsia="Arial" w:hAnsi="Arial" w:cs="Arial"/>
          <w:b/>
          <w:bCs/>
          <w:color w:val="434342"/>
          <w:spacing w:val="4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oo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good 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true</w:t>
      </w:r>
    </w:p>
    <w:p w:rsidR="00B83721" w:rsidRDefault="00B83721">
      <w:pPr>
        <w:spacing w:before="12" w:after="0" w:line="240" w:lineRule="exact"/>
        <w:rPr>
          <w:sz w:val="24"/>
          <w:szCs w:val="24"/>
        </w:rPr>
      </w:pPr>
    </w:p>
    <w:p w:rsidR="00B83721" w:rsidRDefault="00B83721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B83721" w:rsidRDefault="00B83721">
      <w:pPr>
        <w:spacing w:after="0"/>
        <w:sectPr w:rsidR="00B83721">
          <w:pgSz w:w="12080" w:h="16840"/>
          <w:pgMar w:top="1560" w:right="1540" w:bottom="280" w:left="620" w:header="720" w:footer="720" w:gutter="0"/>
          <w:cols w:space="720"/>
        </w:sectPr>
      </w:pPr>
    </w:p>
    <w:p w:rsidR="00B83721" w:rsidRDefault="00FD1FE2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33496B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33496B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33496B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33496B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33496B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33496B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B83721" w:rsidRDefault="00B83721">
      <w:pPr>
        <w:spacing w:before="1" w:after="0" w:line="110" w:lineRule="exact"/>
        <w:rPr>
          <w:sz w:val="11"/>
          <w:szCs w:val="11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92" style="position:absolute;left:0;text-align:left;margin-left:70.85pt;margin-top:-.5pt;width:21.55pt;height:21.55pt;z-index:-251628032;mso-position-horizontal-relative:page" coordorigin="1417,-10" coordsize="431,431">
            <v:group id="_x0000_s1395" style="position:absolute;left:1436;top:9;width:393;height:393" coordorigin="1436,9" coordsize="393,393">
              <v:shape id="_x0000_s139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93" style="position:absolute;left:1436;top:9;width:393;height:393" coordorigin="1436,9" coordsize="393,393">
              <v:shape id="_x0000_s139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could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couldn’t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would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,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7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wouldn’t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B83721" w:rsidRDefault="00B83721">
      <w:pPr>
        <w:spacing w:before="7" w:after="0" w:line="190" w:lineRule="exact"/>
        <w:rPr>
          <w:sz w:val="19"/>
          <w:szCs w:val="19"/>
        </w:rPr>
      </w:pPr>
    </w:p>
    <w:p w:rsidR="00B83721" w:rsidRDefault="00FD1FE2">
      <w:pPr>
        <w:tabs>
          <w:tab w:val="left" w:pos="2640"/>
          <w:tab w:val="left" w:pos="70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imagine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easy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3300"/>
        </w:tabs>
        <w:spacing w:after="0" w:line="240" w:lineRule="auto"/>
        <w:ind w:left="94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traffic</w:t>
      </w:r>
      <w:r>
        <w:rPr>
          <w:rFonts w:ascii="Arial" w:eastAsia="Arial" w:hAnsi="Arial" w:cs="Arial"/>
          <w:color w:val="2A2A29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jams!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6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auto show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us?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7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refuse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invitation.</w:t>
      </w:r>
    </w:p>
    <w:p w:rsidR="00B83721" w:rsidRDefault="00B83721">
      <w:pPr>
        <w:spacing w:before="4" w:after="0" w:line="200" w:lineRule="exact"/>
        <w:rPr>
          <w:sz w:val="20"/>
          <w:szCs w:val="20"/>
        </w:rPr>
      </w:pPr>
    </w:p>
    <w:p w:rsidR="00B83721" w:rsidRDefault="00FD1FE2">
      <w:pPr>
        <w:tabs>
          <w:tab w:val="left" w:pos="264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position w:val="-1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use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 mobile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mum?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540"/>
        </w:tabs>
        <w:spacing w:before="81" w:after="0" w:line="300" w:lineRule="exact"/>
        <w:ind w:left="544" w:right="958" w:hanging="4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87" style="position:absolute;left:0;text-align:left;margin-left:70.85pt;margin-top:-.5pt;width:21.55pt;height:21.55pt;z-index:-251627008;mso-position-horizontal-relative:page" coordorigin="1417,-10" coordsize="431,431">
            <v:group id="_x0000_s1390" style="position:absolute;left:1436;top:9;width:393;height:393" coordorigin="1436,9" coordsize="393,393">
              <v:shape id="_x0000_s1391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388" style="position:absolute;left:1436;top:9;width:393;height:393" coordorigin="1436,9" coordsize="393,393">
              <v:shape id="_x0000_s1389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part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4"/>
          <w:w w:val="12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forma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telephon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conversation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 xml:space="preserve"> wit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phrasa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5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verb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fro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m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1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th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2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/>
        <w:sectPr w:rsidR="00B83721">
          <w:pgSz w:w="12080" w:h="16840"/>
          <w:pgMar w:top="320" w:right="620" w:bottom="280" w:left="1440" w:header="720" w:footer="720" w:gutter="0"/>
          <w:cols w:space="720"/>
        </w:sectPr>
      </w:pPr>
    </w:p>
    <w:p w:rsidR="00B83721" w:rsidRDefault="00FD1FE2">
      <w:pPr>
        <w:spacing w:before="25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lastRenderedPageBreak/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speak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Mr</w:t>
      </w:r>
      <w:proofErr w:type="spellEnd"/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Smith,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298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(…)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Sorr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2980"/>
        </w:tabs>
        <w:spacing w:after="0" w:line="240" w:lineRule="auto"/>
        <w:ind w:left="9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6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later?</w:t>
      </w:r>
    </w:p>
    <w:p w:rsidR="00B83721" w:rsidRDefault="00B83721">
      <w:pPr>
        <w:spacing w:before="9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course.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3920"/>
        </w:tabs>
        <w:spacing w:after="0" w:line="240" w:lineRule="auto"/>
        <w:ind w:left="544" w:right="-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Delivery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Department,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please?</w:t>
      </w:r>
    </w:p>
    <w:p w:rsidR="00B83721" w:rsidRDefault="00B83721">
      <w:pPr>
        <w:spacing w:before="9" w:after="0" w:line="140" w:lineRule="exact"/>
        <w:rPr>
          <w:sz w:val="14"/>
          <w:szCs w:val="14"/>
        </w:rPr>
      </w:pPr>
    </w:p>
    <w:p w:rsidR="00B83721" w:rsidRDefault="00FD1FE2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minute,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tabs>
          <w:tab w:val="left" w:pos="5720"/>
        </w:tabs>
        <w:spacing w:after="0" w:line="292" w:lineRule="auto"/>
        <w:ind w:left="917" w:right="297" w:hanging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morning.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Mrs</w:t>
      </w:r>
      <w:proofErr w:type="spellEnd"/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Smith, please.</w:t>
      </w:r>
    </w:p>
    <w:p w:rsidR="00B83721" w:rsidRDefault="00FD1FE2">
      <w:pPr>
        <w:spacing w:before="90" w:after="0" w:line="295" w:lineRule="auto"/>
        <w:ind w:left="917" w:right="739" w:hanging="3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B: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Sorr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longer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numbe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ould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new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phone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number?</w:t>
      </w:r>
    </w:p>
    <w:p w:rsidR="00B83721" w:rsidRDefault="00FD1FE2">
      <w:pPr>
        <w:tabs>
          <w:tab w:val="left" w:pos="7440"/>
        </w:tabs>
        <w:spacing w:before="70" w:after="0" w:line="291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A: </w:t>
      </w:r>
      <w:r>
        <w:rPr>
          <w:rFonts w:ascii="Arial" w:eastAsia="Arial" w:hAnsi="Arial" w:cs="Arial"/>
          <w:b/>
          <w:bCs/>
          <w:color w:val="434342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please.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notebook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B83721" w:rsidRDefault="00FD1FE2">
      <w:pPr>
        <w:spacing w:after="0" w:line="200" w:lineRule="exact"/>
        <w:rPr>
          <w:sz w:val="20"/>
          <w:szCs w:val="20"/>
        </w:rPr>
      </w:pPr>
      <w:r>
        <w:br w:type="column"/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6" w:after="0" w:line="200" w:lineRule="exact"/>
        <w:rPr>
          <w:sz w:val="20"/>
          <w:szCs w:val="20"/>
        </w:rPr>
      </w:pPr>
    </w:p>
    <w:p w:rsidR="00B83721" w:rsidRDefault="0063194E">
      <w:pPr>
        <w:spacing w:after="0" w:line="467" w:lineRule="auto"/>
        <w:ind w:left="-41" w:right="309" w:firstLine="665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385" style="position:absolute;left:0;text-align:left;margin-left:499.75pt;margin-top:-2.9pt;width:67.15pt;height:19.8pt;z-index:-251614720;mso-position-horizontal-relative:page" coordorigin="9995,-58" coordsize="1343,396">
            <v:shape id="_x0000_s1386" style="position:absolute;left:9995;top:-58;width:1343;height:396" coordorigin="9995,-58" coordsize="1343,396" path="m10052,-58r-33,l10002,-51r-6,16l9995,-2r,283l9996,313r6,17l10019,336r33,1l11282,337r33,-1l11331,330r7,-16l11339,281r,-283l11315,-58r-1263,e" fillcolor="#dedede" stroked="f">
              <v:path arrowok="t"/>
            </v:shape>
            <w10:wrap anchorx="page"/>
          </v:group>
        </w:pict>
      </w:r>
      <w:r>
        <w:pict>
          <v:group id="_x0000_s1383" style="position:absolute;left:0;text-align:left;margin-left:472.65pt;margin-top:50.85pt;width:94.3pt;height:19.8pt;z-index:-251613696;mso-position-horizontal-relative:page" coordorigin="9453,1017" coordsize="1886,396">
            <v:shape id="_x0000_s1384" style="position:absolute;left:9453;top:1017;width:1886;height:396" coordorigin="9453,1017" coordsize="1886,396" path="m9510,1017r-33,l9460,1024r-6,16l9453,1073r,283l9454,1388r6,17l9477,1411r32,1l11282,1412r33,l11331,1405r7,-16l11339,1356r,-283l11315,1017r-1805,e" fillcolor="#dedede" stroked="f">
              <v:path arrowok="t"/>
            </v:shape>
            <w10:wrap anchorx="page"/>
          </v:group>
        </w:pict>
      </w:r>
      <w:r>
        <w:pict>
          <v:group id="_x0000_s1381" style="position:absolute;left:0;text-align:left;margin-left:466.5pt;margin-top:23.95pt;width:100.45pt;height:19.8pt;z-index:-251611648;mso-position-horizontal-relative:page" coordorigin="9330,479" coordsize="2009,396">
            <v:shape id="_x0000_s1382" style="position:absolute;left:9330;top:479;width:2009;height:396" coordorigin="9330,479" coordsize="2009,396" path="m9387,479r-33,1l9337,486r-6,17l9330,535r,284l9331,851r6,17l9354,874r32,1l11282,875r33,-1l11331,868r7,-17l11339,819r,-284l11315,480,9387,479e" fillcolor="#dedede" stroked="f">
              <v:path arrowok="t"/>
            </v:shape>
            <w10:wrap anchorx="page"/>
          </v:group>
        </w:pict>
      </w:r>
      <w:r>
        <w:pict>
          <v:group id="_x0000_s1379" style="position:absolute;left:0;text-align:left;margin-left:479.3pt;margin-top:77.7pt;width:87.65pt;height:19.8pt;z-index:-251610624;mso-position-horizontal-relative:page" coordorigin="9586,1554" coordsize="1753,396">
            <v:shape id="_x0000_s1380" style="position:absolute;left:9586;top:1554;width:1753;height:396" coordorigin="9586,1554" coordsize="1753,396" path="m9643,1554r-33,1l9593,1561r-6,17l9586,1610r,284l9587,1926r6,17l9610,1949r32,1l11282,1950r33,-1l11331,1943r7,-17l11339,1894r,-284l11315,1555r-1672,-1e" fillcolor="#dedede" stroked="f">
              <v:path arrowok="t"/>
            </v:shape>
            <w10:wrap anchorx="page"/>
          </v:group>
        </w:pict>
      </w:r>
      <w:proofErr w:type="gramStart"/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a</w:t>
      </w:r>
      <w:proofErr w:type="gramEnd"/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.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gone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out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b.</w:t>
      </w:r>
      <w:r w:rsidR="00FD1FE2">
        <w:rPr>
          <w:rFonts w:ascii="Arial" w:eastAsia="Arial" w:hAnsi="Arial" w:cs="Arial"/>
          <w:color w:val="2A2A29"/>
          <w:spacing w:val="3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connect</w:t>
      </w:r>
      <w:r w:rsidR="00FD1FE2">
        <w:rPr>
          <w:rFonts w:ascii="Arial" w:eastAsia="Arial" w:hAnsi="Arial" w:cs="Arial"/>
          <w:color w:val="2A2A29"/>
          <w:spacing w:val="17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5"/>
          <w:sz w:val="24"/>
          <w:szCs w:val="24"/>
        </w:rPr>
        <w:t>me</w:t>
      </w:r>
      <w:r w:rsidR="00FD1FE2">
        <w:rPr>
          <w:rFonts w:ascii="Arial" w:eastAsia="Arial" w:hAnsi="Arial" w:cs="Arial"/>
          <w:color w:val="2A2A29"/>
          <w:spacing w:val="-3"/>
          <w:w w:val="75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87"/>
          <w:sz w:val="24"/>
          <w:szCs w:val="24"/>
        </w:rPr>
        <w:t xml:space="preserve">with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c.</w:t>
      </w:r>
      <w:r w:rsidR="00FD1FE2">
        <w:rPr>
          <w:rFonts w:ascii="Arial" w:eastAsia="Arial" w:hAnsi="Arial" w:cs="Arial"/>
          <w:color w:val="2A2A29"/>
          <w:spacing w:val="-1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put</w:t>
      </w:r>
      <w:r w:rsidR="00FD1FE2">
        <w:rPr>
          <w:rFonts w:ascii="Arial" w:eastAsia="Arial" w:hAnsi="Arial" w:cs="Arial"/>
          <w:color w:val="2A2A29"/>
          <w:spacing w:val="13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7"/>
          <w:sz w:val="24"/>
          <w:szCs w:val="24"/>
        </w:rPr>
        <w:t>me</w:t>
      </w:r>
      <w:r w:rsidR="00FD1FE2">
        <w:rPr>
          <w:rFonts w:ascii="Arial" w:eastAsia="Arial" w:hAnsi="Arial" w:cs="Arial"/>
          <w:color w:val="2A2A29"/>
          <w:spacing w:val="-11"/>
          <w:w w:val="77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>through</w:t>
      </w:r>
    </w:p>
    <w:p w:rsidR="00B83721" w:rsidRDefault="0063194E">
      <w:pPr>
        <w:spacing w:before="7" w:after="0" w:line="467" w:lineRule="auto"/>
        <w:ind w:left="736" w:right="310" w:hanging="522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377" style="position:absolute;left:0;text-align:left;margin-left:505.4pt;margin-top:24.3pt;width:61.55pt;height:19.8pt;z-index:-251612672;mso-position-horizontal-relative:page" coordorigin="10108,486" coordsize="1231,396">
            <v:shape id="_x0000_s1378" style="position:absolute;left:10108;top:486;width:1231;height:396" coordorigin="10108,486" coordsize="1231,396" path="m10165,486r-33,1l10115,493r-6,17l10108,542r,284l10109,858r6,17l10132,881r32,1l11282,882r33,-1l11331,875r7,-17l11339,826r,-284l11315,487r-1150,-1e" fillcolor="#dedede" stroked="f">
              <v:path arrowok="t"/>
            </v:shape>
            <w10:wrap anchorx="page"/>
          </v:group>
        </w:pict>
      </w:r>
      <w:r>
        <w:pict>
          <v:group id="_x0000_s1375" style="position:absolute;left:0;text-align:left;margin-left:482.35pt;margin-top:51.2pt;width:84.55pt;height:19.8pt;z-index:-251609600;mso-position-horizontal-relative:page" coordorigin="9647,1024" coordsize="1691,396">
            <v:shape id="_x0000_s1376" style="position:absolute;left:9647;top:1024;width:1691;height:396" coordorigin="9647,1024" coordsize="1691,396" path="m9704,1024r-33,l9654,1031r-6,16l9647,1080r,283l9648,1395r6,17l9671,1418r33,1l11282,1419r33,l11331,1412r7,-16l11339,1363r,-283l11315,1024r-1611,e" fillcolor="#dedede" stroked="f">
              <v:path arrowok="t"/>
            </v:shape>
            <w10:wrap anchorx="page"/>
          </v:group>
        </w:pict>
      </w:r>
      <w:proofErr w:type="gramStart"/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d</w:t>
      </w:r>
      <w:proofErr w:type="gramEnd"/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.</w:t>
      </w:r>
      <w:r w:rsidR="00FD1FE2">
        <w:rPr>
          <w:rFonts w:ascii="Arial" w:eastAsia="Arial" w:hAnsi="Arial" w:cs="Arial"/>
          <w:color w:val="2A2A29"/>
          <w:spacing w:val="-13"/>
          <w:w w:val="8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81"/>
          <w:sz w:val="24"/>
          <w:szCs w:val="24"/>
        </w:rPr>
        <w:t>write</w:t>
      </w:r>
      <w:r w:rsidR="00FD1FE2">
        <w:rPr>
          <w:rFonts w:ascii="Arial" w:eastAsia="Arial" w:hAnsi="Arial" w:cs="Arial"/>
          <w:color w:val="2A2A29"/>
          <w:spacing w:val="22"/>
          <w:w w:val="81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sz w:val="24"/>
          <w:szCs w:val="24"/>
        </w:rPr>
        <w:t>it</w:t>
      </w:r>
      <w:r w:rsidR="00FD1FE2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down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e.</w:t>
      </w:r>
      <w:r w:rsidR="00FD1FE2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hold</w:t>
      </w:r>
      <w:r w:rsidR="00FD1FE2">
        <w:rPr>
          <w:rFonts w:ascii="Arial" w:eastAsia="Arial" w:hAnsi="Arial" w:cs="Arial"/>
          <w:color w:val="2A2A29"/>
          <w:spacing w:val="19"/>
          <w:w w:val="74"/>
          <w:sz w:val="24"/>
          <w:szCs w:val="24"/>
        </w:rPr>
        <w:t xml:space="preserve"> </w:t>
      </w:r>
      <w:r w:rsidR="00FD1FE2">
        <w:rPr>
          <w:rFonts w:ascii="Arial" w:eastAsia="Arial" w:hAnsi="Arial" w:cs="Arial"/>
          <w:color w:val="2A2A29"/>
          <w:w w:val="74"/>
          <w:sz w:val="24"/>
          <w:szCs w:val="24"/>
        </w:rPr>
        <w:t>on</w:t>
      </w:r>
    </w:p>
    <w:p w:rsidR="00B83721" w:rsidRDefault="00FD1FE2">
      <w:pPr>
        <w:spacing w:before="7" w:after="0" w:line="240" w:lineRule="auto"/>
        <w:ind w:right="310"/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t>f</w:t>
      </w:r>
      <w:proofErr w:type="gramEnd"/>
      <w:r>
        <w:rPr>
          <w:rFonts w:ascii="Arial" w:eastAsia="Arial" w:hAnsi="Arial" w:cs="Arial"/>
          <w:color w:val="2A2A29"/>
          <w:w w:val="77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him</w:t>
      </w:r>
      <w:r>
        <w:rPr>
          <w:rFonts w:ascii="Arial" w:eastAsia="Arial" w:hAnsi="Arial" w:cs="Arial"/>
          <w:color w:val="2A2A29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back</w:t>
      </w:r>
    </w:p>
    <w:p w:rsidR="00B83721" w:rsidRDefault="00B83721">
      <w:pPr>
        <w:spacing w:after="0"/>
        <w:jc w:val="right"/>
        <w:sectPr w:rsidR="00B83721">
          <w:type w:val="continuous"/>
          <w:pgSz w:w="12080" w:h="16840"/>
          <w:pgMar w:top="940" w:right="620" w:bottom="280" w:left="1440" w:header="720" w:footer="720" w:gutter="0"/>
          <w:cols w:num="2" w:space="720" w:equalWidth="0">
            <w:col w:w="7579" w:space="525"/>
            <w:col w:w="1916"/>
          </w:cols>
        </w:sectPr>
      </w:pPr>
    </w:p>
    <w:p w:rsidR="00B83721" w:rsidRDefault="0063194E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370" style="position:absolute;margin-left:8pt;margin-top:0;width:1pt;height:841.9pt;z-index:-251630080;mso-position-horizontal-relative:page;mso-position-vertical-relative:page" coordorigin="160" coordsize="20,16838">
            <v:group id="_x0000_s1373" style="position:absolute;left:170;width:2;height:16838" coordorigin="170" coordsize="2,16838">
              <v:shape id="_x0000_s1374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371" style="position:absolute;left:170;width:2;height:16838" coordorigin="170" coordsize="2,16838">
              <v:shape id="_x0000_s1372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368" style="position:absolute;margin-left:374.1pt;margin-top:0;width:229.65pt;height:40.15pt;z-index:-251629056;mso-position-horizontal-relative:page;mso-position-vertical-relative:page" coordorigin="7482" coordsize="4593,803">
            <v:shape id="_x0000_s1369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1366" style="position:absolute;margin-left:99.2pt;margin-top:665.75pt;width:467.7pt;height:.1pt;z-index:-251620864;mso-position-horizontal-relative:page;mso-position-vertical-relative:page" coordorigin="1984,13315" coordsize="9354,2">
            <v:shape id="_x0000_s1367" style="position:absolute;left:1984;top:13315;width:9354;height:2" coordorigin="1984,13315" coordsize="9354,0" path="m1984,13315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364" style="position:absolute;margin-left:99.2pt;margin-top:686.95pt;width:467.7pt;height:.1pt;z-index:-251619840;mso-position-horizontal-relative:page;mso-position-vertical-relative:page" coordorigin="1984,13739" coordsize="9354,2">
            <v:shape id="_x0000_s1365" style="position:absolute;left:1984;top:13739;width:9354;height:2" coordorigin="1984,13739" coordsize="9354,0" path="m1984,13739r9355,e" filled="f" strokecolor="#2a2a29" strokeweight=".25pt">
              <v:path arrowok="t"/>
            </v:shape>
            <w10:wrap anchorx="page" anchory="page"/>
          </v:group>
        </w:pict>
      </w:r>
    </w:p>
    <w:p w:rsidR="00B83721" w:rsidRDefault="00B83721">
      <w:pPr>
        <w:spacing w:before="15" w:after="0" w:line="280" w:lineRule="exact"/>
        <w:rPr>
          <w:sz w:val="28"/>
          <w:szCs w:val="28"/>
        </w:rPr>
      </w:pPr>
    </w:p>
    <w:p w:rsidR="00B83721" w:rsidRDefault="0063194E">
      <w:pPr>
        <w:tabs>
          <w:tab w:val="left" w:pos="540"/>
        </w:tabs>
        <w:spacing w:before="81" w:after="0" w:line="300" w:lineRule="exact"/>
        <w:ind w:left="544" w:right="328" w:hanging="425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59" style="position:absolute;left:0;text-align:left;margin-left:70.85pt;margin-top:-.5pt;width:21.55pt;height:21.55pt;z-index:-251625984;mso-position-horizontal-relative:page" coordorigin="1417,-10" coordsize="431,431">
            <v:group id="_x0000_s1362" style="position:absolute;left:1436;top:9;width:393;height:393" coordorigin="1436,9" coordsize="393,393">
              <v:shape id="_x0000_s1363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360" style="position:absolute;left:1436;top:9;width:393;height:393" coordorigin="1436,9" coordsize="393,393">
              <v:shape id="_x0000_s1361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357" style="position:absolute;left:0;text-align:left;margin-left:99.2pt;margin-top:52.1pt;width:467.7pt;height:.1pt;z-index:-251624960;mso-position-horizontal-relative:page" coordorigin="1984,1042" coordsize="9354,2">
            <v:shape id="_x0000_s1358" style="position:absolute;left:1984;top:1042;width:9354;height:2" coordorigin="1984,1042" coordsize="9354,0" path="m1984,1042r9355,e" filled="f" strokecolor="#2a2a29" strokeweight=".25pt">
              <v:path arrowok="t"/>
            </v:shape>
            <w10:wrap anchorx="page"/>
          </v:group>
        </w:pict>
      </w:r>
      <w:r>
        <w:pict>
          <v:group id="_x0000_s1355" style="position:absolute;left:0;text-align:left;margin-left:99.2pt;margin-top:73.25pt;width:467.7pt;height:.1pt;z-index:-251623936;mso-position-horizontal-relative:page" coordorigin="1984,1465" coordsize="9354,2">
            <v:shape id="_x0000_s1356" style="position:absolute;left:1984;top:1465;width:9354;height:2" coordorigin="1984,1465" coordsize="9354,0" path="m1984,1465r9355,e" filled="f" strokecolor="#2a2a29" strokeweight=".25pt">
              <v:path arrowok="t"/>
            </v:shape>
            <w10:wrap anchorx="page"/>
          </v:group>
        </w:pict>
      </w:r>
      <w:r>
        <w:pict>
          <v:group id="_x0000_s1353" style="position:absolute;left:0;text-align:left;margin-left:99.2pt;margin-top:94.45pt;width:467.7pt;height:.1pt;z-index:-251622912;mso-position-horizontal-relative:page" coordorigin="1984,1889" coordsize="9354,2">
            <v:shape id="_x0000_s1354" style="position:absolute;left:1984;top:1889;width:9354;height:2" coordorigin="1984,1889" coordsize="9354,0" path="m1984,1889r9355,e" filled="f" strokecolor="#2a2a29" strokeweight=".25pt">
              <v:path arrowok="t"/>
            </v:shape>
            <w10:wrap anchorx="page"/>
          </v:group>
        </w:pict>
      </w:r>
      <w:r>
        <w:pict>
          <v:group id="_x0000_s1351" style="position:absolute;left:0;text-align:left;margin-left:99.2pt;margin-top:115.6pt;width:467.7pt;height:.1pt;z-index:-251621888;mso-position-horizontal-relative:page" coordorigin="1984,2312" coordsize="9354,2">
            <v:shape id="_x0000_s1352" style="position:absolute;left:1984;top:2312;width:9354;height:2" coordorigin="1984,2312" coordsize="9354,0" path="m1984,2312r9355,e" filled="f" strokecolor="#2a2a29" strokeweight=".25pt">
              <v:path arrowok="t"/>
            </v:shape>
            <w10:wrap anchorx="page"/>
          </v:group>
        </w:pict>
      </w:r>
      <w:r w:rsidR="00FD1FE2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FD1FE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 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expressin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you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opinio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6"/>
          <w:w w:val="12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8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4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good/ba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d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3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ide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a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15"/>
          <w:w w:val="122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6"/>
          <w:sz w:val="26"/>
          <w:szCs w:val="26"/>
        </w:rPr>
        <w:t xml:space="preserve">to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eras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2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painfu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l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memorie</w:t>
      </w:r>
      <w:r w:rsidR="00FD1FE2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s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"/>
          <w:w w:val="119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FD1FE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FD1FE2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humans.</w:t>
      </w:r>
    </w:p>
    <w:p w:rsidR="00B83721" w:rsidRDefault="00B83721">
      <w:pPr>
        <w:spacing w:before="9" w:after="0" w:line="180" w:lineRule="exact"/>
        <w:rPr>
          <w:sz w:val="18"/>
          <w:szCs w:val="18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63194E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349" style="position:absolute;left:0;text-align:left;margin-left:99.2pt;margin-top:-94.35pt;width:467.7pt;height:.1pt;z-index:-251618816;mso-position-horizontal-relative:page" coordorigin="1984,-1887" coordsize="9354,2">
            <v:shape id="_x0000_s1350" style="position:absolute;left:1984;top:-1887;width:9354;height:2" coordorigin="1984,-1887" coordsize="9354,0" path="m1984,-1887r9355,e" filled="f" strokecolor="#2a2a29" strokeweight=".25pt">
              <v:path arrowok="t"/>
            </v:shape>
            <w10:wrap anchorx="page"/>
          </v:group>
        </w:pict>
      </w:r>
      <w:r>
        <w:pict>
          <v:group id="_x0000_s1347" style="position:absolute;left:0;text-align:left;margin-left:99.2pt;margin-top:-73.2pt;width:467.7pt;height:.1pt;z-index:-251617792;mso-position-horizontal-relative:page" coordorigin="1984,-1464" coordsize="9354,2">
            <v:shape id="_x0000_s1348" style="position:absolute;left:1984;top:-1464;width:9354;height:2" coordorigin="1984,-1464" coordsize="9354,0" path="m1984,-1464r9355,e" filled="f" strokecolor="#2a2a29" strokeweight=".25pt">
              <v:path arrowok="t"/>
            </v:shape>
            <w10:wrap anchorx="page"/>
          </v:group>
        </w:pict>
      </w:r>
      <w:r>
        <w:pict>
          <v:group id="_x0000_s1345" style="position:absolute;left:0;text-align:left;margin-left:99.2pt;margin-top:-52.05pt;width:467.7pt;height:.1pt;z-index:-251616768;mso-position-horizontal-relative:page" coordorigin="1984,-1041" coordsize="9354,2">
            <v:shape id="_x0000_s1346" style="position:absolute;left:1984;top:-1041;width:9354;height:2" coordorigin="1984,-1041" coordsize="9354,0" path="m1984,-1041r9355,e" filled="f" strokecolor="#2a2a29" strokeweight=".25pt">
              <v:path arrowok="t"/>
            </v:shape>
            <w10:wrap anchorx="page"/>
          </v:group>
        </w:pict>
      </w:r>
      <w:r>
        <w:pict>
          <v:group id="_x0000_s1343" style="position:absolute;left:0;text-align:left;margin-left:99.2pt;margin-top:-30.85pt;width:467.7pt;height:.1pt;z-index:-251615744;mso-position-horizontal-relative:page" coordorigin="1984,-617" coordsize="9354,2">
            <v:shape id="_x0000_s1344" style="position:absolute;left:1984;top:-617;width:9354;height:2" coordorigin="1984,-617" coordsize="9354,0" path="m1984,-617r9355,e" filled="f" strokecolor="#2a2a29" strokeweight=".25pt">
              <v:path arrowok="t"/>
            </v:shape>
            <w10:wrap anchorx="page"/>
          </v:group>
        </w:pict>
      </w:r>
    </w:p>
    <w:p w:rsidR="0063194E" w:rsidRDefault="0063194E" w:rsidP="0063194E">
      <w:pPr>
        <w:spacing w:after="0"/>
        <w:sectPr w:rsidR="0063194E">
          <w:type w:val="continuous"/>
          <w:pgSz w:w="12080" w:h="16840"/>
          <w:pgMar w:top="940" w:right="620" w:bottom="280" w:left="1440" w:header="720" w:footer="720" w:gutter="0"/>
          <w:cols w:space="720"/>
        </w:sectPr>
      </w:pPr>
    </w:p>
    <w:p w:rsidR="00B83721" w:rsidRDefault="00FD1FE2" w:rsidP="0063194E">
      <w:pPr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5"/>
          <w:sz w:val="60"/>
          <w:szCs w:val="60"/>
        </w:rPr>
        <w:lastRenderedPageBreak/>
        <w:t>Ans</w:t>
      </w:r>
      <w:r>
        <w:rPr>
          <w:rFonts w:ascii="Arial" w:eastAsia="Arial" w:hAnsi="Arial" w:cs="Arial"/>
          <w:color w:val="2A2A29"/>
          <w:spacing w:val="-8"/>
          <w:w w:val="75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er</w:t>
      </w:r>
      <w:r>
        <w:rPr>
          <w:rFonts w:ascii="Arial" w:eastAsia="Arial" w:hAnsi="Arial" w:cs="Arial"/>
          <w:color w:val="2A2A29"/>
          <w:spacing w:val="4"/>
          <w:w w:val="75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K</w:t>
      </w:r>
      <w:r>
        <w:rPr>
          <w:rFonts w:ascii="Arial" w:eastAsia="Arial" w:hAnsi="Arial" w:cs="Arial"/>
          <w:color w:val="2A2A29"/>
          <w:spacing w:val="-1"/>
          <w:w w:val="72"/>
          <w:sz w:val="60"/>
          <w:szCs w:val="60"/>
        </w:rPr>
        <w:t>e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y</w:t>
      </w:r>
    </w:p>
    <w:p w:rsidR="00B83721" w:rsidRDefault="00FD1FE2">
      <w:pPr>
        <w:spacing w:before="8" w:after="0" w:line="190" w:lineRule="exact"/>
        <w:rPr>
          <w:sz w:val="19"/>
          <w:szCs w:val="19"/>
        </w:rPr>
      </w:pPr>
      <w:r>
        <w:br w:type="column"/>
      </w:r>
    </w:p>
    <w:p w:rsidR="00B83721" w:rsidRDefault="00FD1FE2">
      <w:pPr>
        <w:tabs>
          <w:tab w:val="left" w:pos="10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sz w:val="40"/>
          <w:szCs w:val="40"/>
        </w:rPr>
        <w:t>Unit</w:t>
      </w:r>
      <w:r>
        <w:rPr>
          <w:rFonts w:ascii="Arial" w:eastAsia="Arial" w:hAnsi="Arial" w:cs="Arial"/>
          <w:color w:val="2A2A29"/>
          <w:spacing w:val="-13"/>
          <w:w w:val="79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6</w:t>
      </w:r>
      <w:r>
        <w:rPr>
          <w:rFonts w:ascii="Arial" w:eastAsia="Arial" w:hAnsi="Arial" w:cs="Arial"/>
          <w:color w:val="2A2A29"/>
          <w:sz w:val="40"/>
          <w:szCs w:val="4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31"/>
          <w:w w:val="116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6"/>
          <w:szCs w:val="36"/>
        </w:rPr>
        <w:t>omorrow</w:t>
      </w:r>
      <w:r>
        <w:rPr>
          <w:rFonts w:ascii="Times New Roman" w:eastAsia="Times New Roman" w:hAnsi="Times New Roman" w:cs="Times New Roman"/>
          <w:b/>
          <w:bCs/>
          <w:color w:val="2A2A29"/>
          <w:spacing w:val="9"/>
          <w:w w:val="11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and</w:t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yesteryear</w:t>
      </w:r>
    </w:p>
    <w:p w:rsidR="00B83721" w:rsidRDefault="00B83721">
      <w:pPr>
        <w:spacing w:after="0"/>
        <w:sectPr w:rsidR="00B83721">
          <w:pgSz w:w="12080" w:h="16840"/>
          <w:pgMar w:top="940" w:right="1300" w:bottom="280" w:left="620" w:header="720" w:footer="720" w:gutter="0"/>
          <w:cols w:num="2" w:space="720" w:equalWidth="0">
            <w:col w:w="2508" w:space="1740"/>
            <w:col w:w="5912"/>
          </w:cols>
        </w:sectPr>
      </w:pPr>
    </w:p>
    <w:p w:rsidR="00B83721" w:rsidRDefault="00B83721">
      <w:pPr>
        <w:spacing w:before="5" w:after="0" w:line="110" w:lineRule="exact"/>
        <w:rPr>
          <w:sz w:val="11"/>
          <w:szCs w:val="11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after="0"/>
        <w:sectPr w:rsidR="00B83721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B83721" w:rsidRDefault="00FD1FE2">
      <w:pPr>
        <w:spacing w:before="15" w:after="0" w:line="240" w:lineRule="auto"/>
        <w:ind w:left="117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lastRenderedPageBreak/>
        <w:t>Listenin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pacing w:val="32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24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8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6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7"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7"/>
          <w:sz w:val="26"/>
          <w:szCs w:val="26"/>
        </w:rPr>
        <w:t>Script</w:t>
      </w:r>
    </w:p>
    <w:p w:rsidR="00B83721" w:rsidRDefault="00B83721">
      <w:pPr>
        <w:spacing w:before="9" w:after="0" w:line="160" w:lineRule="exact"/>
        <w:rPr>
          <w:sz w:val="16"/>
          <w:szCs w:val="16"/>
        </w:rPr>
      </w:pPr>
    </w:p>
    <w:p w:rsidR="00B83721" w:rsidRDefault="00FD1FE2">
      <w:pPr>
        <w:spacing w:after="0" w:line="240" w:lineRule="auto"/>
        <w:ind w:left="11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08"/>
        </w:rPr>
        <w:t>A.</w:t>
      </w:r>
    </w:p>
    <w:p w:rsidR="00B83721" w:rsidRDefault="00FD1FE2">
      <w:pPr>
        <w:spacing w:before="26"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alai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born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ibet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6th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uly</w:t>
      </w:r>
    </w:p>
    <w:p w:rsidR="00B83721" w:rsidRDefault="00FD1FE2">
      <w:pPr>
        <w:spacing w:before="31" w:after="0" w:line="272" w:lineRule="auto"/>
        <w:ind w:left="117" w:right="1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1935.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eal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ame</w:t>
      </w:r>
      <w:r>
        <w:rPr>
          <w:rFonts w:ascii="Times New Roman" w:eastAsia="Times New Roman" w:hAnsi="Times New Roman" w:cs="Times New Roman"/>
          <w:color w:val="2A2A29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enzin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ya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ader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9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ib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"/>
          <w:w w:val="11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uddhists</w:t>
      </w:r>
      <w:r>
        <w:rPr>
          <w:rFonts w:ascii="Times New Roman" w:eastAsia="Times New Roman" w:hAnsi="Times New Roman" w:cs="Times New Roman"/>
          <w:color w:val="2A2A29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ndi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whe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usands</w:t>
      </w:r>
      <w:r>
        <w:rPr>
          <w:rFonts w:ascii="Times New Roman" w:eastAsia="Times New Roman" w:hAnsi="Times New Roman" w:cs="Times New Roman"/>
          <w:color w:val="2A2A29"/>
          <w:spacing w:val="-12"/>
          <w:w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his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foll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ers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visit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hi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most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uddhist</w:t>
      </w:r>
      <w:r>
        <w:rPr>
          <w:rFonts w:ascii="Times New Roman" w:eastAsia="Times New Roman" w:hAnsi="Times New Roman" w:cs="Times New Roman"/>
          <w:color w:val="2A2A29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gns</w:t>
      </w:r>
      <w:r>
        <w:rPr>
          <w:rFonts w:ascii="Times New Roman" w:eastAsia="Times New Roman" w:hAnsi="Times New Roman" w:cs="Times New Roman"/>
          <w:color w:val="2A2A29"/>
          <w:spacing w:val="18"/>
          <w:w w:val="10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 xml:space="preserve">for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dom</w:t>
      </w:r>
      <w:r>
        <w:rPr>
          <w:rFonts w:ascii="Times New Roman" w:eastAsia="Times New Roman" w:hAnsi="Times New Roman" w:cs="Times New Roman"/>
          <w:color w:val="2A2A29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ibet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peace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ld.</w:t>
      </w:r>
    </w:p>
    <w:p w:rsidR="00B83721" w:rsidRDefault="00B83721">
      <w:pPr>
        <w:spacing w:before="1" w:after="0" w:line="170" w:lineRule="exact"/>
        <w:rPr>
          <w:sz w:val="17"/>
          <w:szCs w:val="17"/>
        </w:rPr>
      </w:pPr>
    </w:p>
    <w:p w:rsidR="00B83721" w:rsidRDefault="00FD1FE2">
      <w:pPr>
        <w:spacing w:after="0" w:line="272" w:lineRule="auto"/>
        <w:ind w:left="117" w:right="-4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enzin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ame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alai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when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ust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old.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ame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9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ib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"/>
          <w:w w:val="11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leader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No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ber</w:t>
      </w:r>
      <w:r>
        <w:rPr>
          <w:rFonts w:ascii="Times New Roman" w:eastAsia="Times New Roman" w:hAnsi="Times New Roman" w:cs="Times New Roman"/>
          <w:color w:val="2A2A29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1950,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when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fift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en.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This</w:t>
      </w:r>
      <w:r>
        <w:rPr>
          <w:rFonts w:ascii="Times New Roman" w:eastAsia="Times New Roman" w:hAnsi="Times New Roman" w:cs="Times New Roman"/>
          <w:color w:val="2A2A29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ust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one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-12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after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hi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a</w:t>
      </w:r>
    </w:p>
    <w:p w:rsidR="00B83721" w:rsidRDefault="00FD1FE2">
      <w:pPr>
        <w:spacing w:before="1" w:after="0" w:line="272" w:lineRule="auto"/>
        <w:ind w:left="117" w:right="33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took</w:t>
      </w:r>
      <w:proofErr w:type="gramEnd"/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first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 job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his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om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Chine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nine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ear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 xml:space="preserve">ut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then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pe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ndi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urn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d.</w:t>
      </w:r>
    </w:p>
    <w:p w:rsidR="00B83721" w:rsidRDefault="00B83721">
      <w:pPr>
        <w:spacing w:before="1" w:after="0" w:line="150" w:lineRule="exact"/>
        <w:rPr>
          <w:sz w:val="15"/>
          <w:szCs w:val="15"/>
        </w:rPr>
      </w:pPr>
    </w:p>
    <w:p w:rsidR="00B83721" w:rsidRDefault="00FD1FE2">
      <w:pPr>
        <w:spacing w:after="0" w:line="240" w:lineRule="auto"/>
        <w:ind w:left="11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03"/>
        </w:rPr>
        <w:t>B.</w:t>
      </w:r>
    </w:p>
    <w:p w:rsidR="00B83721" w:rsidRDefault="00FD1FE2">
      <w:pPr>
        <w:spacing w:before="26" w:after="0" w:line="272" w:lineRule="auto"/>
        <w:ind w:left="117" w:right="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ell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ope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Ame</w:t>
      </w:r>
      <w:r>
        <w:rPr>
          <w:rFonts w:ascii="Times New Roman" w:eastAsia="Times New Roman" w:hAnsi="Times New Roman" w:cs="Times New Roman"/>
          <w:color w:val="2A2A29"/>
          <w:spacing w:val="1"/>
          <w:w w:val="10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02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usands</w:t>
      </w:r>
      <w:r>
        <w:rPr>
          <w:rFonts w:ascii="Times New Roman" w:eastAsia="Times New Roman" w:hAnsi="Times New Roman" w:cs="Times New Roman"/>
          <w:color w:val="2A2A29"/>
          <w:spacing w:val="-11"/>
          <w:w w:val="10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elcom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 w:rsidR="002C6F75"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hi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help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sp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ead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 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16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und</w:t>
      </w:r>
      <w:r>
        <w:rPr>
          <w:rFonts w:ascii="Times New Roman" w:eastAsia="Times New Roman" w:hAnsi="Times New Roman" w:cs="Times New Roman"/>
          <w:color w:val="2A2A29"/>
          <w:spacing w:val="-2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orld.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6"/>
          <w:sz w:val="20"/>
          <w:szCs w:val="20"/>
        </w:rPr>
        <w:t>gi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es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sp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ches</w:t>
      </w:r>
      <w:r>
        <w:rPr>
          <w:rFonts w:ascii="Times New Roman" w:eastAsia="Times New Roman" w:hAnsi="Times New Roman" w:cs="Times New Roman"/>
          <w:color w:val="2A2A29"/>
          <w:spacing w:val="-12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goes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got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obel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eace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1989.</w:t>
      </w:r>
    </w:p>
    <w:p w:rsidR="00B83721" w:rsidRDefault="00B83721">
      <w:pPr>
        <w:spacing w:before="1" w:after="0" w:line="170" w:lineRule="exact"/>
        <w:rPr>
          <w:sz w:val="17"/>
          <w:szCs w:val="17"/>
        </w:rPr>
      </w:pPr>
    </w:p>
    <w:p w:rsidR="00B83721" w:rsidRDefault="00FD1FE2">
      <w:pPr>
        <w:spacing w:after="0" w:line="272" w:lineRule="auto"/>
        <w:ind w:left="117" w:right="-2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alai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one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bes</w:t>
      </w:r>
      <w:r>
        <w:rPr>
          <w:rFonts w:ascii="Times New Roman" w:eastAsia="Times New Roman" w:hAnsi="Times New Roman" w:cs="Times New Roman"/>
          <w:color w:val="2A2A29"/>
          <w:spacing w:val="-6"/>
          <w:w w:val="107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-l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0"/>
          <w:w w:val="10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most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ell-kn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orld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leaders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ade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12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04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 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ues</w:t>
      </w:r>
      <w:r>
        <w:rPr>
          <w:rFonts w:ascii="Times New Roman" w:eastAsia="Times New Roman" w:hAnsi="Times New Roman" w:cs="Times New Roman"/>
          <w:color w:val="2A2A29"/>
          <w:spacing w:val="-14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ask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Chi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his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ibetan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ople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ol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their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land.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et</w:t>
      </w:r>
    </w:p>
    <w:p w:rsidR="00B83721" w:rsidRDefault="00FD1FE2">
      <w:pPr>
        <w:spacing w:before="1" w:after="0" w:line="272" w:lineRule="auto"/>
        <w:ind w:left="117" w:right="2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Chine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leaders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talk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ter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er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fu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.</w:t>
      </w:r>
    </w:p>
    <w:p w:rsidR="00B83721" w:rsidRDefault="00B83721">
      <w:pPr>
        <w:spacing w:before="2" w:after="0" w:line="140" w:lineRule="exact"/>
        <w:rPr>
          <w:sz w:val="14"/>
          <w:szCs w:val="14"/>
        </w:rPr>
      </w:pPr>
    </w:p>
    <w:p w:rsidR="00B83721" w:rsidRPr="00803B72" w:rsidRDefault="0063194E">
      <w:pPr>
        <w:spacing w:after="0" w:line="240" w:lineRule="auto"/>
        <w:ind w:left="2456" w:right="-65"/>
        <w:rPr>
          <w:rFonts w:ascii="Times New Roman" w:eastAsia="Times New Roman" w:hAnsi="Times New Roman" w:cs="Times New Roman"/>
          <w:sz w:val="17"/>
          <w:szCs w:val="17"/>
          <w:lang w:val="pt-PT"/>
        </w:rPr>
      </w:pPr>
      <w:hyperlink r:id="rId14">
        <w:r w:rsidR="00FD1FE2" w:rsidRPr="00803B72">
          <w:rPr>
            <w:rFonts w:ascii="Times New Roman" w:eastAsia="Times New Roman" w:hAnsi="Times New Roman" w:cs="Times New Roman"/>
            <w:color w:val="2A2A29"/>
            <w:w w:val="103"/>
            <w:sz w:val="17"/>
            <w:szCs w:val="17"/>
            <w:lang w:val="pt-PT"/>
          </w:rPr>
          <w:t>www.fam</w:t>
        </w:r>
        <w:r w:rsidR="00FD1FE2" w:rsidRPr="00803B72">
          <w:rPr>
            <w:rFonts w:ascii="Times New Roman" w:eastAsia="Times New Roman" w:hAnsi="Times New Roman" w:cs="Times New Roman"/>
            <w:color w:val="2A2A29"/>
            <w:spacing w:val="-1"/>
            <w:w w:val="103"/>
            <w:sz w:val="17"/>
            <w:szCs w:val="17"/>
            <w:lang w:val="pt-PT"/>
          </w:rPr>
          <w:t>o</w:t>
        </w:r>
        <w:r w:rsidR="00FD1FE2" w:rsidRPr="00803B72">
          <w:rPr>
            <w:rFonts w:ascii="Times New Roman" w:eastAsia="Times New Roman" w:hAnsi="Times New Roman" w:cs="Times New Roman"/>
            <w:color w:val="2A2A29"/>
            <w:w w:val="110"/>
            <w:sz w:val="17"/>
            <w:szCs w:val="17"/>
            <w:lang w:val="pt-PT"/>
          </w:rPr>
          <w:t>us</w:t>
        </w:r>
        <w:r w:rsidR="00FD1FE2" w:rsidRPr="00803B72">
          <w:rPr>
            <w:rFonts w:ascii="Times New Roman" w:eastAsia="Times New Roman" w:hAnsi="Times New Roman" w:cs="Times New Roman"/>
            <w:color w:val="2A2A29"/>
            <w:w w:val="113"/>
            <w:sz w:val="17"/>
            <w:szCs w:val="17"/>
            <w:lang w:val="pt-PT"/>
          </w:rPr>
          <w:t>p</w:t>
        </w:r>
        <w:r w:rsidR="00FD1FE2" w:rsidRPr="00803B72">
          <w:rPr>
            <w:rFonts w:ascii="Times New Roman" w:eastAsia="Times New Roman" w:hAnsi="Times New Roman" w:cs="Times New Roman"/>
            <w:color w:val="2A2A29"/>
            <w:spacing w:val="1"/>
            <w:w w:val="110"/>
            <w:sz w:val="17"/>
            <w:szCs w:val="17"/>
            <w:lang w:val="pt-PT"/>
          </w:rPr>
          <w:t>e</w:t>
        </w:r>
        <w:r w:rsidR="00FD1FE2" w:rsidRPr="00803B72">
          <w:rPr>
            <w:rFonts w:ascii="Times New Roman" w:eastAsia="Times New Roman" w:hAnsi="Times New Roman" w:cs="Times New Roman"/>
            <w:color w:val="2A2A29"/>
            <w:w w:val="107"/>
            <w:sz w:val="17"/>
            <w:szCs w:val="17"/>
            <w:lang w:val="pt-PT"/>
          </w:rPr>
          <w:t>opleles</w:t>
        </w:r>
        <w:r w:rsidR="00FD1FE2" w:rsidRPr="00803B72">
          <w:rPr>
            <w:rFonts w:ascii="Times New Roman" w:eastAsia="Times New Roman" w:hAnsi="Times New Roman" w:cs="Times New Roman"/>
            <w:color w:val="2A2A29"/>
            <w:spacing w:val="1"/>
            <w:w w:val="105"/>
            <w:sz w:val="17"/>
            <w:szCs w:val="17"/>
            <w:lang w:val="pt-PT"/>
          </w:rPr>
          <w:t>s</w:t>
        </w:r>
        <w:r w:rsidR="00FD1FE2" w:rsidRPr="00803B72">
          <w:rPr>
            <w:rFonts w:ascii="Times New Roman" w:eastAsia="Times New Roman" w:hAnsi="Times New Roman" w:cs="Times New Roman"/>
            <w:color w:val="2A2A29"/>
            <w:w w:val="110"/>
            <w:sz w:val="17"/>
            <w:szCs w:val="17"/>
            <w:lang w:val="pt-PT"/>
          </w:rPr>
          <w:t>on</w:t>
        </w:r>
        <w:r w:rsidR="00FD1FE2" w:rsidRPr="00803B72">
          <w:rPr>
            <w:rFonts w:ascii="Times New Roman" w:eastAsia="Times New Roman" w:hAnsi="Times New Roman" w:cs="Times New Roman"/>
            <w:color w:val="2A2A29"/>
            <w:spacing w:val="-3"/>
            <w:w w:val="110"/>
            <w:sz w:val="17"/>
            <w:szCs w:val="17"/>
            <w:lang w:val="pt-PT"/>
          </w:rPr>
          <w:t>s</w:t>
        </w:r>
        <w:r w:rsidR="00FD1FE2" w:rsidRPr="00803B72">
          <w:rPr>
            <w:rFonts w:ascii="Times New Roman" w:eastAsia="Times New Roman" w:hAnsi="Times New Roman" w:cs="Times New Roman"/>
            <w:color w:val="2A2A29"/>
            <w:w w:val="107"/>
            <w:sz w:val="17"/>
            <w:szCs w:val="17"/>
            <w:lang w:val="pt-PT"/>
          </w:rPr>
          <w:t>.com</w:t>
        </w:r>
      </w:hyperlink>
    </w:p>
    <w:p w:rsidR="00B83721" w:rsidRPr="00803B72" w:rsidRDefault="00B83721">
      <w:pPr>
        <w:spacing w:after="0" w:line="200" w:lineRule="exact"/>
        <w:rPr>
          <w:sz w:val="20"/>
          <w:szCs w:val="20"/>
          <w:lang w:val="pt-PT"/>
        </w:rPr>
      </w:pPr>
    </w:p>
    <w:p w:rsidR="00B83721" w:rsidRPr="00803B72" w:rsidRDefault="00B83721">
      <w:pPr>
        <w:spacing w:before="12" w:after="0" w:line="260" w:lineRule="exact"/>
        <w:rPr>
          <w:sz w:val="26"/>
          <w:szCs w:val="26"/>
          <w:lang w:val="pt-PT"/>
        </w:rPr>
      </w:pPr>
    </w:p>
    <w:p w:rsidR="00B83721" w:rsidRPr="00803B72" w:rsidRDefault="00FD1FE2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  <w:lang w:val="pt-PT"/>
        </w:rPr>
      </w:pPr>
      <w:r w:rsidRPr="00803B72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A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15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6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7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</w:p>
    <w:p w:rsidR="00B83721" w:rsidRPr="00803B72" w:rsidRDefault="00B83721">
      <w:pPr>
        <w:spacing w:before="1" w:after="0" w:line="120" w:lineRule="exact"/>
        <w:rPr>
          <w:sz w:val="12"/>
          <w:szCs w:val="12"/>
          <w:lang w:val="pt-PT"/>
        </w:rPr>
      </w:pPr>
    </w:p>
    <w:p w:rsidR="00B83721" w:rsidRDefault="00FD1FE2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Europe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welcomed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love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known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B83721" w:rsidRDefault="00FD1FE2">
      <w:pPr>
        <w:spacing w:before="25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their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brighter</w:t>
      </w:r>
      <w:proofErr w:type="gramEnd"/>
    </w:p>
    <w:p w:rsidR="00B83721" w:rsidRDefault="00B83721">
      <w:pPr>
        <w:spacing w:before="2" w:after="0" w:line="170" w:lineRule="exact"/>
        <w:rPr>
          <w:sz w:val="17"/>
          <w:szCs w:val="17"/>
        </w:rPr>
      </w:pP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FD1FE2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9"/>
          <w:sz w:val="26"/>
          <w:szCs w:val="26"/>
        </w:rPr>
        <w:t>6A</w:t>
      </w:r>
    </w:p>
    <w:p w:rsidR="00B83721" w:rsidRDefault="00B83721">
      <w:pPr>
        <w:spacing w:before="2" w:after="0" w:line="110" w:lineRule="exact"/>
        <w:rPr>
          <w:sz w:val="11"/>
          <w:szCs w:val="11"/>
        </w:rPr>
      </w:pPr>
    </w:p>
    <w:p w:rsidR="00B83721" w:rsidRDefault="00FD1FE2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stop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ultimate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manufacturer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monitor</w:t>
      </w:r>
      <w:proofErr w:type="gramEnd"/>
    </w:p>
    <w:p w:rsidR="00B83721" w:rsidRDefault="00B83721">
      <w:pPr>
        <w:spacing w:before="1" w:after="0" w:line="120" w:lineRule="exact"/>
        <w:rPr>
          <w:sz w:val="12"/>
          <w:szCs w:val="12"/>
        </w:rPr>
      </w:pPr>
    </w:p>
    <w:p w:rsidR="00B83721" w:rsidRDefault="00FD1FE2">
      <w:pPr>
        <w:spacing w:after="0" w:line="269" w:lineRule="auto"/>
        <w:ind w:left="400" w:right="56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communicat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2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other car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sam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w w:val="9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technolog</w:t>
      </w:r>
      <w:r>
        <w:rPr>
          <w:rFonts w:ascii="Arial" w:eastAsia="Arial" w:hAnsi="Arial" w:cs="Arial"/>
          <w:color w:val="2A2A29"/>
          <w:spacing w:val="-16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.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proofErr w:type="gramEnd"/>
      <w:r>
        <w:rPr>
          <w:rFonts w:ascii="Arial" w:eastAsia="Arial" w:hAnsi="Arial" w:cs="Arial"/>
          <w:color w:val="2A2A29"/>
          <w:spacing w:val="2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oyota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s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ai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eliminat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6"/>
          <w:w w:val="93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accidents.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proofErr w:type="gramEnd"/>
      <w:r>
        <w:rPr>
          <w:rFonts w:ascii="Arial" w:eastAsia="Arial" w:hAnsi="Arial" w:cs="Arial"/>
          <w:color w:val="2A2A29"/>
          <w:spacing w:val="37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 ne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driverles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wil</w:t>
      </w:r>
      <w:r>
        <w:rPr>
          <w:rFonts w:ascii="Arial" w:eastAsia="Arial" w:hAnsi="Arial" w:cs="Arial"/>
          <w:color w:val="2A2A29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reduc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traffi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jams.</w:t>
      </w:r>
    </w:p>
    <w:p w:rsidR="00B83721" w:rsidRDefault="00FD1FE2">
      <w:pPr>
        <w:spacing w:before="98" w:after="0" w:line="268" w:lineRule="auto"/>
        <w:ind w:left="400" w:right="-29" w:hanging="28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use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radar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vide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1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cameras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1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be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usefu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sto</w:t>
      </w:r>
      <w:r>
        <w:rPr>
          <w:rFonts w:ascii="Arial" w:eastAsia="Arial" w:hAnsi="Arial" w:cs="Arial"/>
          <w:color w:val="2A2A29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accident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wor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slee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during 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trip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>V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olv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teste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self-driv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grou</w:t>
      </w:r>
      <w:r>
        <w:rPr>
          <w:rFonts w:ascii="Arial" w:eastAsia="Arial" w:hAnsi="Arial" w:cs="Arial"/>
          <w:color w:val="2A2A29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cars</w:t>
      </w:r>
    </w:p>
    <w:p w:rsidR="00B83721" w:rsidRDefault="00FD1FE2">
      <w:pPr>
        <w:spacing w:before="4" w:after="0" w:line="272" w:lineRule="auto"/>
        <w:ind w:left="400" w:right="409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proofErr w:type="gramEnd"/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Spanis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highwa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Thes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coul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cut traffi</w:t>
      </w:r>
      <w:r>
        <w:rPr>
          <w:rFonts w:ascii="Arial" w:eastAsia="Arial" w:hAnsi="Arial" w:cs="Arial"/>
          <w:color w:val="2A2A29"/>
          <w:sz w:val="20"/>
          <w:szCs w:val="20"/>
        </w:rPr>
        <w:t>c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jam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avoi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9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accidents.</w:t>
      </w:r>
    </w:p>
    <w:p w:rsidR="00B83721" w:rsidRPr="00803B72" w:rsidRDefault="00FD1FE2">
      <w:pPr>
        <w:spacing w:before="38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63194E">
        <w:rPr>
          <w:lang w:val="pt-PT"/>
        </w:rPr>
        <w:br w:type="column"/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lastRenderedPageBreak/>
        <w:t>D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15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d)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j)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2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i)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2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c)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6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f)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7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e)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8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b);</w:t>
      </w:r>
    </w:p>
    <w:p w:rsidR="00B83721" w:rsidRPr="00803B72" w:rsidRDefault="00FD1FE2">
      <w:pPr>
        <w:spacing w:before="31" w:after="0" w:line="240" w:lineRule="auto"/>
        <w:ind w:left="283" w:right="-20"/>
        <w:rPr>
          <w:rFonts w:ascii="Arial" w:eastAsia="Arial" w:hAnsi="Arial" w:cs="Arial"/>
          <w:sz w:val="20"/>
          <w:szCs w:val="20"/>
          <w:lang w:val="pt-PT"/>
        </w:rPr>
      </w:pP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9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g)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10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h)</w:t>
      </w:r>
    </w:p>
    <w:p w:rsidR="00B83721" w:rsidRPr="00803B72" w:rsidRDefault="00B83721">
      <w:pPr>
        <w:spacing w:before="2" w:after="0" w:line="130" w:lineRule="exact"/>
        <w:rPr>
          <w:sz w:val="13"/>
          <w:szCs w:val="13"/>
          <w:lang w:val="pt-PT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B83721" w:rsidRDefault="00FD1FE2">
      <w:pPr>
        <w:spacing w:before="31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Could.</w:t>
      </w:r>
    </w:p>
    <w:p w:rsidR="00B83721" w:rsidRDefault="00B83721">
      <w:pPr>
        <w:spacing w:before="2" w:after="0" w:line="130" w:lineRule="exact"/>
        <w:rPr>
          <w:sz w:val="13"/>
          <w:szCs w:val="13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gon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cal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l</w:t>
      </w:r>
      <w:proofErr w:type="gramEnd"/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hi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7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back;</w:t>
      </w:r>
    </w:p>
    <w:p w:rsidR="00B83721" w:rsidRDefault="00FD1FE2">
      <w:pPr>
        <w:spacing w:before="31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connec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with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pu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through;</w:t>
      </w:r>
    </w:p>
    <w:p w:rsidR="00B83721" w:rsidRDefault="00FD1FE2">
      <w:pPr>
        <w:spacing w:before="36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writ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down.</w:t>
      </w:r>
    </w:p>
    <w:p w:rsidR="00B83721" w:rsidRDefault="00B83721">
      <w:pPr>
        <w:spacing w:before="2" w:after="0" w:line="130" w:lineRule="exact"/>
        <w:rPr>
          <w:sz w:val="13"/>
          <w:szCs w:val="13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0" w:after="0" w:line="220" w:lineRule="exact"/>
      </w:pPr>
    </w:p>
    <w:p w:rsidR="00B83721" w:rsidRDefault="00FD1FE2">
      <w:pPr>
        <w:spacing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6B</w:t>
      </w:r>
    </w:p>
    <w:p w:rsidR="00B83721" w:rsidRDefault="00B83721">
      <w:pPr>
        <w:spacing w:before="5" w:after="0" w:line="170" w:lineRule="exact"/>
        <w:rPr>
          <w:sz w:val="17"/>
          <w:szCs w:val="17"/>
        </w:rPr>
      </w:pPr>
    </w:p>
    <w:p w:rsidR="00B83721" w:rsidRPr="00803B72" w:rsidRDefault="00FD1FE2">
      <w:pPr>
        <w:spacing w:after="0" w:line="360" w:lineRule="auto"/>
        <w:ind w:right="2288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b). </w:t>
      </w:r>
      <w:r w:rsidRPr="0063194E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B</w:t>
      </w:r>
      <w:r w:rsidRPr="0063194E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63194E">
        <w:rPr>
          <w:rFonts w:ascii="Times New Roman" w:eastAsia="Times New Roman" w:hAnsi="Times New Roman" w:cs="Times New Roman"/>
          <w:b/>
          <w:bCs/>
          <w:color w:val="2A2A29"/>
          <w:spacing w:val="29"/>
          <w:lang w:val="pt-PT"/>
        </w:rPr>
        <w:t xml:space="preserve"> </w:t>
      </w:r>
      <w:r w:rsidRPr="0063194E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63194E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63194E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>T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4"/>
          <w:sz w:val="20"/>
          <w:szCs w:val="20"/>
          <w:lang w:val="pt-PT"/>
        </w:rPr>
        <w:t>F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4"/>
          <w:sz w:val="20"/>
          <w:szCs w:val="20"/>
          <w:lang w:val="pt-PT"/>
        </w:rPr>
        <w:t>F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>T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4"/>
          <w:sz w:val="20"/>
          <w:szCs w:val="20"/>
          <w:lang w:val="pt-PT"/>
        </w:rPr>
        <w:t xml:space="preserve">F. 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C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15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b.</w:t>
      </w:r>
    </w:p>
    <w:p w:rsidR="00B83721" w:rsidRPr="00803B72" w:rsidRDefault="00FD1FE2">
      <w:pPr>
        <w:spacing w:before="4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803B72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D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15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d)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j)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2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i)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2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c)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6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f)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7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color w:val="2A2A29"/>
          <w:spacing w:val="17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e)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8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b);</w:t>
      </w:r>
    </w:p>
    <w:p w:rsidR="00B83721" w:rsidRPr="00803B72" w:rsidRDefault="00FD1FE2">
      <w:pPr>
        <w:spacing w:before="31" w:after="0" w:line="240" w:lineRule="auto"/>
        <w:ind w:left="283" w:right="-20"/>
        <w:rPr>
          <w:rFonts w:ascii="Arial" w:eastAsia="Arial" w:hAnsi="Arial" w:cs="Arial"/>
          <w:sz w:val="20"/>
          <w:szCs w:val="20"/>
          <w:lang w:val="pt-PT"/>
        </w:rPr>
      </w:pP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9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g)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10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4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h)</w:t>
      </w:r>
    </w:p>
    <w:p w:rsidR="00B83721" w:rsidRPr="00803B72" w:rsidRDefault="00B83721">
      <w:pPr>
        <w:spacing w:before="2" w:after="0" w:line="130" w:lineRule="exact"/>
        <w:rPr>
          <w:sz w:val="13"/>
          <w:szCs w:val="13"/>
          <w:lang w:val="pt-PT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B83721" w:rsidRDefault="00FD1FE2">
      <w:pPr>
        <w:spacing w:before="31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Could.</w:t>
      </w:r>
    </w:p>
    <w:p w:rsidR="00B83721" w:rsidRDefault="00B83721">
      <w:pPr>
        <w:spacing w:before="2" w:after="0" w:line="130" w:lineRule="exact"/>
        <w:rPr>
          <w:sz w:val="13"/>
          <w:szCs w:val="13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gon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cal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l</w:t>
      </w:r>
      <w:proofErr w:type="gramEnd"/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hi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7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back;</w:t>
      </w:r>
    </w:p>
    <w:p w:rsidR="00B83721" w:rsidRDefault="00FD1FE2">
      <w:pPr>
        <w:spacing w:before="31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connec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with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pu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through;</w:t>
      </w:r>
    </w:p>
    <w:p w:rsidR="00B83721" w:rsidRDefault="00FD1FE2">
      <w:pPr>
        <w:spacing w:before="36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writ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down.</w:t>
      </w:r>
    </w:p>
    <w:p w:rsidR="00B83721" w:rsidRDefault="00B83721">
      <w:pPr>
        <w:spacing w:before="2" w:after="0" w:line="130" w:lineRule="exact"/>
        <w:rPr>
          <w:sz w:val="13"/>
          <w:szCs w:val="13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B83721" w:rsidRDefault="00B83721">
      <w:pPr>
        <w:spacing w:after="0" w:line="200" w:lineRule="exact"/>
        <w:rPr>
          <w:sz w:val="20"/>
          <w:szCs w:val="20"/>
        </w:rPr>
      </w:pPr>
    </w:p>
    <w:p w:rsidR="00B83721" w:rsidRDefault="00B83721">
      <w:pPr>
        <w:spacing w:before="10" w:after="0" w:line="220" w:lineRule="exact"/>
      </w:pPr>
    </w:p>
    <w:p w:rsidR="00B83721" w:rsidRDefault="00FD1FE2">
      <w:pPr>
        <w:spacing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6C</w:t>
      </w:r>
    </w:p>
    <w:p w:rsidR="00B83721" w:rsidRDefault="00B83721">
      <w:pPr>
        <w:spacing w:before="8" w:after="0" w:line="110" w:lineRule="exact"/>
        <w:rPr>
          <w:sz w:val="11"/>
          <w:szCs w:val="11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traumatic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erase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upsetting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benefit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B83721" w:rsidRDefault="00B83721">
      <w:pPr>
        <w:spacing w:before="7" w:after="0" w:line="120" w:lineRule="exact"/>
        <w:rPr>
          <w:sz w:val="12"/>
          <w:szCs w:val="12"/>
        </w:rPr>
      </w:pPr>
    </w:p>
    <w:p w:rsidR="00B83721" w:rsidRDefault="00FD1FE2">
      <w:pPr>
        <w:spacing w:after="0" w:line="269" w:lineRule="auto"/>
        <w:ind w:left="283" w:right="191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Scientist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foun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gen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brains 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eras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memories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1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mic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thei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fea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B83721" w:rsidRDefault="00FD1FE2">
      <w:pPr>
        <w:spacing w:before="9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wil</w:t>
      </w:r>
      <w:r>
        <w:rPr>
          <w:rFonts w:ascii="Arial" w:eastAsia="Arial" w:hAnsi="Arial" w:cs="Arial"/>
          <w:color w:val="2A2A29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tr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gen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humans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7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</w:p>
    <w:p w:rsidR="00B83721" w:rsidRDefault="00FD1FE2">
      <w:pPr>
        <w:spacing w:before="36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B83721" w:rsidRDefault="00B83721">
      <w:pPr>
        <w:spacing w:before="3" w:after="0" w:line="130" w:lineRule="exact"/>
        <w:rPr>
          <w:sz w:val="13"/>
          <w:szCs w:val="13"/>
        </w:rPr>
      </w:pPr>
    </w:p>
    <w:p w:rsidR="00B83721" w:rsidRDefault="00FD1FE2">
      <w:pPr>
        <w:spacing w:after="0"/>
        <w:ind w:left="283" w:right="256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Scientist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Massachusett</w:t>
      </w:r>
      <w:r>
        <w:rPr>
          <w:rFonts w:ascii="Arial" w:eastAsia="Arial" w:hAnsi="Arial" w:cs="Arial"/>
          <w:color w:val="2A2A29"/>
          <w:w w:val="97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0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Institut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 xml:space="preserve">of 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echnolog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hea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researche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27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Li-</w:t>
      </w:r>
      <w:proofErr w:type="spell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Huei</w:t>
      </w:r>
      <w:proofErr w:type="spell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sai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2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foun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gen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replace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old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memorie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ones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Peopl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painful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memories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: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soldiers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crim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victim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peopl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7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who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survive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natura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disasters.</w:t>
      </w:r>
    </w:p>
    <w:p w:rsidR="00B83721" w:rsidRPr="00803B72" w:rsidRDefault="00FD1FE2">
      <w:pPr>
        <w:spacing w:before="99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803B72">
        <w:rPr>
          <w:rFonts w:ascii="Times New Roman" w:eastAsia="Times New Roman" w:hAnsi="Times New Roman" w:cs="Times New Roman"/>
          <w:b/>
          <w:bCs/>
          <w:color w:val="2A2A29"/>
          <w:spacing w:val="-2"/>
          <w:lang w:val="pt-PT"/>
        </w:rPr>
        <w:t>D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lang w:val="pt-PT"/>
        </w:rPr>
        <w:t>.</w:t>
      </w:r>
      <w:r w:rsidRPr="00803B72">
        <w:rPr>
          <w:rFonts w:ascii="Times New Roman" w:eastAsia="Times New Roman" w:hAnsi="Times New Roman" w:cs="Times New Roman"/>
          <w:b/>
          <w:bCs/>
          <w:color w:val="2A2A29"/>
          <w:spacing w:val="15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h)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6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2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j)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2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3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i)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2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4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a)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20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5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39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c)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6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f)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7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e)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8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b);</w:t>
      </w:r>
    </w:p>
    <w:p w:rsidR="00B83721" w:rsidRDefault="00FD1FE2">
      <w:pPr>
        <w:spacing w:before="31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9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>.</w:t>
      </w:r>
      <w:r w:rsidRPr="00803B72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color w:val="2A2A29"/>
          <w:spacing w:val="-2"/>
          <w:sz w:val="20"/>
          <w:szCs w:val="20"/>
          <w:lang w:val="pt-PT"/>
        </w:rPr>
        <w:t>g)</w:t>
      </w:r>
      <w:r w:rsidRPr="00803B72">
        <w:rPr>
          <w:rFonts w:ascii="Arial" w:eastAsia="Arial" w:hAnsi="Arial" w:cs="Arial"/>
          <w:color w:val="2A2A29"/>
          <w:sz w:val="20"/>
          <w:szCs w:val="20"/>
          <w:lang w:val="pt-PT"/>
        </w:rPr>
        <w:t>;</w:t>
      </w:r>
      <w:r w:rsidRPr="00803B72">
        <w:rPr>
          <w:rFonts w:ascii="Arial" w:eastAsia="Arial" w:hAnsi="Arial" w:cs="Arial"/>
          <w:color w:val="2A2A29"/>
          <w:spacing w:val="-13"/>
          <w:sz w:val="20"/>
          <w:szCs w:val="20"/>
          <w:lang w:val="pt-PT"/>
        </w:rPr>
        <w:t xml:space="preserve"> </w:t>
      </w:r>
      <w:r w:rsidRPr="00803B72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pt-PT"/>
        </w:rPr>
        <w:t>10</w:t>
      </w:r>
      <w:r w:rsidRPr="00803B72">
        <w:rPr>
          <w:rFonts w:ascii="Arial" w:eastAsia="Arial" w:hAnsi="Arial" w:cs="Arial"/>
          <w:b/>
          <w:bCs/>
          <w:color w:val="2A2A29"/>
          <w:sz w:val="20"/>
          <w:szCs w:val="20"/>
          <w:lang w:val="pt-PT"/>
        </w:rPr>
        <w:t xml:space="preserve">. </w:t>
      </w:r>
      <w:r w:rsidRPr="00803B72">
        <w:rPr>
          <w:rFonts w:ascii="Arial" w:eastAsia="Arial" w:hAnsi="Arial" w:cs="Arial"/>
          <w:b/>
          <w:bCs/>
          <w:color w:val="2A2A29"/>
          <w:spacing w:val="4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</w:p>
    <w:p w:rsidR="00B83721" w:rsidRDefault="00B83721">
      <w:pPr>
        <w:spacing w:before="2" w:after="0" w:line="130" w:lineRule="exact"/>
        <w:rPr>
          <w:sz w:val="13"/>
          <w:szCs w:val="13"/>
        </w:rPr>
      </w:pPr>
    </w:p>
    <w:p w:rsidR="00B83721" w:rsidRDefault="00FD1FE2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B83721" w:rsidRDefault="00FD1FE2">
      <w:pPr>
        <w:spacing w:before="31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Could.</w:t>
      </w:r>
    </w:p>
    <w:p w:rsidR="00B83721" w:rsidRDefault="00B83721">
      <w:pPr>
        <w:spacing w:before="2" w:after="0" w:line="130" w:lineRule="exact"/>
        <w:rPr>
          <w:sz w:val="13"/>
          <w:szCs w:val="13"/>
        </w:rPr>
      </w:pPr>
    </w:p>
    <w:p w:rsidR="00B83721" w:rsidRDefault="00FD1FE2">
      <w:pPr>
        <w:spacing w:after="0" w:line="274" w:lineRule="auto"/>
        <w:ind w:left="283" w:right="483" w:hanging="283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on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gon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cal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l</w:t>
      </w:r>
      <w:proofErr w:type="gramEnd"/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back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w w:val="119"/>
          <w:sz w:val="20"/>
          <w:szCs w:val="20"/>
        </w:rPr>
        <w:t xml:space="preserve">4.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connec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with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pu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through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writ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3"/>
          <w:sz w:val="20"/>
          <w:szCs w:val="20"/>
        </w:rPr>
        <w:t xml:space="preserve">it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down.</w:t>
      </w:r>
    </w:p>
    <w:p w:rsidR="00B83721" w:rsidRDefault="00B83721">
      <w:pPr>
        <w:spacing w:before="1" w:after="0" w:line="100" w:lineRule="exact"/>
        <w:rPr>
          <w:sz w:val="10"/>
          <w:szCs w:val="10"/>
        </w:rPr>
      </w:pPr>
    </w:p>
    <w:p w:rsidR="00B83721" w:rsidRPr="0063194E" w:rsidRDefault="00FD1FE2" w:rsidP="0063194E">
      <w:pPr>
        <w:spacing w:after="0" w:line="253" w:lineRule="exact"/>
        <w:ind w:right="-20"/>
        <w:rPr>
          <w:rFonts w:ascii="Arial" w:eastAsia="Arial" w:hAnsi="Arial" w:cs="Arial"/>
          <w:sz w:val="20"/>
          <w:szCs w:val="20"/>
        </w:rPr>
        <w:sectPr w:rsidR="00B83721" w:rsidRPr="0063194E"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4795" w:space="566"/>
            <w:col w:w="4799"/>
          </w:cols>
        </w:sect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B83721" w:rsidRDefault="0063194E" w:rsidP="0063194E">
      <w:pPr>
        <w:spacing w:before="8" w:after="0" w:line="220" w:lineRule="exact"/>
        <w:sectPr w:rsidR="00B83721">
          <w:type w:val="continuous"/>
          <w:pgSz w:w="12080" w:h="16840"/>
          <w:pgMar w:top="940" w:right="1300" w:bottom="280" w:left="620" w:header="720" w:footer="720" w:gutter="0"/>
          <w:cols w:space="720"/>
        </w:sectPr>
      </w:pPr>
      <w:r>
        <w:lastRenderedPageBreak/>
        <w:pict>
          <v:group id="_x0000_s1336" style="position:absolute;margin-left:594.8pt;margin-top:0;width:1pt;height:841.9pt;z-index:-251608576;mso-position-horizontal-relative:page;mso-position-vertical-relative:page" coordorigin="11896" coordsize="20,16838">
            <v:group id="_x0000_s1339" style="position:absolute;left:11906;width:2;height:16838" coordorigin="11906" coordsize="2,16838">
              <v:shape id="_x0000_s1340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337" style="position:absolute;left:11906;width:2;height:16838" coordorigin="11906" coordsize="2,16838">
              <v:shape id="_x0000_s133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B83721" w:rsidRDefault="00B83721" w:rsidP="0063194E">
      <w:pPr>
        <w:spacing w:before="56" w:after="0" w:line="268" w:lineRule="auto"/>
        <w:ind w:right="133"/>
        <w:sectPr w:rsidR="00B83721">
          <w:type w:val="continuous"/>
          <w:pgSz w:w="12080" w:h="16840"/>
          <w:pgMar w:top="940" w:right="620" w:bottom="280" w:left="1300" w:header="720" w:footer="720" w:gutter="0"/>
          <w:cols w:num="2" w:space="720" w:equalWidth="0">
            <w:col w:w="4795" w:space="567"/>
            <w:col w:w="4798"/>
          </w:cols>
        </w:sectPr>
      </w:pPr>
    </w:p>
    <w:p w:rsidR="00B83721" w:rsidRPr="0063194E" w:rsidRDefault="0063194E" w:rsidP="0063194E">
      <w:pPr>
        <w:spacing w:before="4" w:after="0" w:line="120" w:lineRule="exact"/>
        <w:rPr>
          <w:sz w:val="12"/>
          <w:szCs w:val="12"/>
        </w:rPr>
      </w:pPr>
      <w:r>
        <w:lastRenderedPageBreak/>
        <w:pict>
          <v:group id="_x0000_s1028" style="position:absolute;margin-left:8pt;margin-top:0;width:1pt;height:841.9pt;z-index:-251561472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bookmarkStart w:id="0" w:name="_GoBack"/>
      <w:bookmarkEnd w:id="0"/>
    </w:p>
    <w:sectPr w:rsidR="00B83721" w:rsidRPr="0063194E" w:rsidSect="00B83721">
      <w:type w:val="continuous"/>
      <w:pgSz w:w="12080" w:h="16840"/>
      <w:pgMar w:top="94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83721"/>
    <w:rsid w:val="00180D89"/>
    <w:rsid w:val="002A0C9A"/>
    <w:rsid w:val="002C6F75"/>
    <w:rsid w:val="0033496B"/>
    <w:rsid w:val="003C3F19"/>
    <w:rsid w:val="0063194E"/>
    <w:rsid w:val="00803B72"/>
    <w:rsid w:val="00913CEB"/>
    <w:rsid w:val="00925A69"/>
    <w:rsid w:val="00B83721"/>
    <w:rsid w:val="00FD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6"/>
    <o:shapelayout v:ext="edit">
      <o:idmap v:ext="edit" data="1"/>
    </o:shapelayout>
  </w:shapeDefaults>
  <w:decimalSymbol w:val=","/>
  <w:listSeparator w:val=";"/>
  <w15:docId w15:val="{4A2DC8F3-E755-4D6F-A2AE-556B3FA3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://www.breakingnewsenglish.com/" TargetMode="External"/><Relationship Id="rId12" Type="http://schemas.openxmlformats.org/officeDocument/2006/relationships/hyperlink" Target="http://www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breakingnewsenglish.com/" TargetMode="External"/><Relationship Id="rId14" Type="http://schemas.openxmlformats.org/officeDocument/2006/relationships/hyperlink" Target="http://www.famouspeoplelessons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06D48C-D82F-4A05-8957-6EF479E558F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33</TotalTime>
  <Pages>15</Pages>
  <Words>3421</Words>
  <Characters>19505</Characters>
  <Application>Microsoft Office Word</Application>
  <DocSecurity>0</DocSecurity>
  <Lines>162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Pereira</cp:lastModifiedBy>
  <cp:revision>7</cp:revision>
  <dcterms:created xsi:type="dcterms:W3CDTF">2014-07-07T08:54:00Z</dcterms:created>
  <dcterms:modified xsi:type="dcterms:W3CDTF">2014-08-21T13:22:00Z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