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F5A" w:rsidRPr="00F84F78" w:rsidRDefault="00895333">
      <w:pPr>
        <w:widowControl w:val="0"/>
        <w:tabs>
          <w:tab w:val="left" w:pos="1920"/>
        </w:tabs>
        <w:autoSpaceDE w:val="0"/>
        <w:autoSpaceDN w:val="0"/>
        <w:adjustRightInd w:val="0"/>
        <w:spacing w:before="10" w:after="0" w:line="824" w:lineRule="exact"/>
        <w:ind w:left="1087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polyline id="_x0000_s1026" style="position:absolute;left:0;text-align:left;z-index:-251642368" points="106.65pt,4.9pt,105pt,4.95pt,103.4pt,5.15pt,101.85pt,5.45pt,100.35pt,5.9pt,98.9pt,6.45pt,97.5pt,7.1pt,96.15pt,7.85pt,94.9pt,8.7pt,93.7pt,9.65pt,92.55pt,10.7pt,91.5pt,11.85pt,90.55pt,13.05pt,89.7pt,14.3pt,88.95pt,15.65pt,88.3pt,17.05pt,87.75pt,18.5pt,87.3pt,20pt,87pt,21.55pt,86.8pt,23.15pt,86.75pt,24.8pt,86.8pt,26.45pt,87pt,28.05pt,87.3pt,29.6pt,87.75pt,31.1pt,88.3pt,32.55pt,88.95pt,33.95pt,89.7pt,35.3pt,90.55pt,36.6pt,91.5pt,37.8pt,92.55pt,38.9pt,93.7pt,39.95pt,94.9pt,40.9pt,96.15pt,41.75pt,97.5pt,42.5pt,98.9pt,43.15pt,100.35pt,43.7pt,101.85pt,44.15pt,103.4pt,44.5pt,105pt,44.65pt,106.65pt,44.75pt,108.3pt,44.65pt,109.9pt,44.5pt,111.45pt,44.15pt,112.95pt,43.7pt,114.4pt,43.15pt,115.8pt,42.5pt,117.15pt,41.75pt,118.45pt,40.9pt,119.65pt,39.95pt,120.75pt,38.9pt,121.8pt,37.8pt,122.75pt,36.6pt,123.6pt,35.3pt,124.35pt,33.95pt,125pt,32.55pt,125.55pt,31.1pt,126pt,29.6pt,126.35pt,28.05pt,126.5pt,26.45pt,126.6pt,24.8pt,126.5pt,23.15pt,126.35pt,21.55pt,126pt,20pt,125.55pt,18.5pt,125pt,17.05pt,124.35pt,15.65pt,123.6pt,14.3pt,122.75pt,13.05pt,121.8pt,11.85pt,120.75pt,10.7pt,119.65pt,9.65pt,118.45pt,8.7pt,117.15pt,7.85pt,115.8pt,7.1pt,114.4pt,6.45pt,112.95pt,5.9pt,111.45pt,5.45pt,109.9pt,5.15pt,108.3pt,4.95pt,106.65pt,4.9pt" coordsize="798,798" o:regroupid="1" o:allowincell="f" fillcolor="#2a2a29" stroked="f">
            <v:path arrowok="t"/>
          </v:polyline>
        </w:pict>
      </w:r>
      <w:r>
        <w:rPr>
          <w:noProof/>
        </w:rPr>
        <w:pict>
          <v:polyline id="_x0000_s1027" style="position:absolute;left:0;text-align:left;z-index:-251678208" points="59.8pt,2.15pt,55.95pt,2.15pt,54.35pt,2.15pt,52.9pt,2.25pt,51.6pt,2.35pt,50.5pt,2.5pt,49.5pt,2.75pt,48.7pt,3.05pt,48pt,3.4pt,47.4pt,3.9pt,46.9pt,4.5pt,46.55pt,5.2pt,46.25pt,6pt,46pt,7pt,45.85pt,8.1pt,45.75pt,9.4pt,45.65pt,10.85pt,45.65pt,12.45pt,45.65pt,14.3pt,45.65pt,35.35pt,45.65pt,37.15pt,45.65pt,38.8pt,45.75pt,40.2pt,45.85pt,41.5pt,46pt,42.6pt,46.25pt,43.6pt,46.55pt,44.4pt,46.9pt,45.1pt,47.4pt,45.7pt,48pt,46.2pt,48.7pt,46.55pt,49.5pt,46.85pt,50.5pt,47.1pt,51.6pt,47.25pt,52.9pt,47.35pt,54.35pt,47.45pt,55.95pt,47.45pt,57.75pt,47.5pt,292.75pt,47.5pt,294.55pt,47.45pt,296.2pt,47.45pt,297.65pt,47.35pt,298.9pt,47.25pt,300.05pt,47.1pt,301pt,46.85pt,301.85pt,46.55pt,302.55pt,46.2pt,303.15pt,45.7pt,303.6pt,45.1pt,304pt,44.4pt,304.3pt,43.6pt,304.5pt,42.6pt,304.7pt,41.5pt,304.8pt,40.2pt,304.85pt,38.8pt,304.9pt,37.15pt,304.9pt,35.35pt,304.9pt,14.3pt,304.9pt,12.45pt,304.85pt,10.85pt,304.8pt,9.4pt,304.7pt,8.1pt,304.5pt,7pt,304.3pt,6pt,304pt,5.2pt,303.6pt,4.5pt,303.15pt,3.9pt,302.55pt,3.4pt,301.85pt,3.05pt,301pt,2.75pt,300.05pt,2.5pt,298.9pt,2.35pt,297.65pt,2.25pt,296.2pt,2.15pt,294.55pt,2.15pt,59.8pt,2.15pt" coordsize="5186,907" o:regroupid="1" o:allowincell="f" fillcolor="#e3e3e3" stroked="f">
            <v:path arrowok="t"/>
          </v:polyline>
        </w:pict>
      </w:r>
      <w:r w:rsidR="001F4F5A" w:rsidRPr="00F84F78">
        <w:rPr>
          <w:rFonts w:ascii="Times New Roman" w:hAnsi="Times New Roman"/>
          <w:b/>
          <w:bCs/>
          <w:color w:val="2A2A29"/>
          <w:w w:val="120"/>
          <w:position w:val="10"/>
          <w:sz w:val="24"/>
          <w:szCs w:val="24"/>
          <w:lang w:val="en-US"/>
        </w:rPr>
        <w:t>Unit</w:t>
      </w:r>
      <w:r w:rsidR="001F4F5A" w:rsidRPr="00F84F78">
        <w:rPr>
          <w:rFonts w:ascii="Times New Roman" w:hAnsi="Times New Roman"/>
          <w:b/>
          <w:bCs/>
          <w:color w:val="2A2A29"/>
          <w:position w:val="10"/>
          <w:sz w:val="24"/>
          <w:szCs w:val="24"/>
          <w:lang w:val="en-US"/>
        </w:rPr>
        <w:tab/>
      </w:r>
      <w:r w:rsidR="001F4F5A" w:rsidRPr="00F84F78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1</w:t>
      </w:r>
    </w:p>
    <w:p w:rsidR="001F4F5A" w:rsidRPr="00F84F78" w:rsidRDefault="00895333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>
        <w:rPr>
          <w:noProof/>
        </w:rPr>
        <w:pict>
          <v:group id="_x0000_s1028" style="position:absolute;margin-left:-11pt;margin-top:-104.7pt;width:447.65pt;height:53.2pt;z-index:251676160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width:8953;height:1064;mso-position-horizontal-relative:margin">
              <v:imagedata r:id="rId5" o:title=""/>
            </v:shape>
            <v:shape id="_x0000_s1030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 w:rsidR="001F4F5A" w:rsidRPr="00F84F78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1F4F5A" w:rsidRPr="00F84F78" w:rsidRDefault="0089533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polyline id="_x0000_s1031" style="position:absolute;z-index:-251671040;mso-position-horizontal-relative:page;mso-position-vertical-relative:text" points="525.1pt,2.9pt,523.45pt,2.9pt,426.45pt,6.3pt,424.95pt,6.4pt,423.7pt,6.55pt,422.65pt,6.75pt,421.8pt,7.05pt,421.05pt,7.4pt,420.5pt,7.85pt,420.05pt,8.45pt,419.75pt,9.15pt,419.5pt,10.05pt,419.4pt,11.1pt,419.35pt,12.35pt,419.35pt,13.8pt,419.35pt,15.45pt,419.45pt,17.35pt,419.55pt,21.05pt,419.6pt,23pt,419.7pt,24.65pt,419.8pt,26.15pt,419.95pt,27.4pt,420.15pt,28.45pt,420.4pt,29.3pt,420.75pt,30.05pt,421.25pt,30.6pt,421.85pt,31.05pt,422.55pt,31.35pt,423.45pt,31.6pt,424.5pt,31.7pt,425.75pt,31.75pt,427.2pt,31.75pt,428.85pt,31.75pt,524.2pt,28.4pt,525.85pt,28.35pt,527.35pt,28.25pt,528.6pt,28.1pt,529.65pt,27.9pt,530.5pt,27.6pt,531.25pt,27.25pt,531.8pt,26.8pt,532.25pt,26.2pt,532.55pt,25.5pt,532.8pt,24.6pt,532.9pt,23.55pt,532.95pt,22.3pt,533pt,20.85pt,532.95pt,19.2pt,532.9pt,17.3pt,532.75pt,13.6pt,532.7pt,11.65pt,532.6pt,10pt,532.5pt,8.5pt,532.35pt,7.25pt,532.15pt,6.2pt,531.9pt,5.35pt,531.55pt,4.6pt,531.05pt,4.05pt,530.45pt,3.6pt,529.75pt,3.3pt,528.85pt,3.05pt,527.8pt,2.95pt,526.55pt,2.9pt,525.1pt,2.9pt" coordsize="2273,578" o:allowincell="f" fillcolor="#9e9e9e" stroked="f">
            <v:path arrowok="t"/>
            <w10:wrap anchorx="page"/>
          </v:polyline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2" type="#_x0000_t136" style="position:absolute;margin-left:461.15pt;margin-top:11.3pt;width:30.95pt;height:14.5pt;rotation:359;z-index:-251656704;mso-position-horizontal-relative:page" o:allowincell="f" stroked="f">
            <v:shadow color="#868686"/>
            <o:extrusion v:ext="view" autorotationcenter="t"/>
            <v:textpath style="font-family:&quot;Arial&quot;;font-size:14pt;v-text-kern:t" string="CEI "/>
            <w10:wrap anchorx="page"/>
          </v:shape>
        </w:pict>
      </w:r>
      <w:r w:rsidR="001F4F5A" w:rsidRPr="00F84F78">
        <w:rPr>
          <w:rFonts w:ascii="Arial" w:hAnsi="Arial" w:cs="Arial"/>
          <w:color w:val="2A2A29"/>
          <w:w w:val="95"/>
          <w:sz w:val="36"/>
          <w:szCs w:val="36"/>
          <w:lang w:val="en-US"/>
        </w:rPr>
        <w:t>Media</w:t>
      </w:r>
      <w:r w:rsidR="001F4F5A" w:rsidRPr="00F84F78">
        <w:rPr>
          <w:rFonts w:ascii="Arial" w:hAnsi="Arial" w:cs="Arial"/>
          <w:color w:val="2A2A29"/>
          <w:spacing w:val="-16"/>
          <w:w w:val="95"/>
          <w:sz w:val="36"/>
          <w:szCs w:val="36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w w:val="95"/>
          <w:sz w:val="36"/>
          <w:szCs w:val="36"/>
          <w:lang w:val="en-US"/>
        </w:rPr>
        <w:t>and</w:t>
      </w:r>
      <w:r w:rsidR="001F4F5A" w:rsidRPr="00F84F78">
        <w:rPr>
          <w:rFonts w:ascii="Arial" w:hAnsi="Arial" w:cs="Arial"/>
          <w:color w:val="2A2A29"/>
          <w:spacing w:val="-16"/>
          <w:w w:val="95"/>
          <w:sz w:val="36"/>
          <w:szCs w:val="36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t</w:t>
      </w:r>
      <w:r w:rsidR="001F4F5A" w:rsidRPr="00F84F78">
        <w:rPr>
          <w:rFonts w:ascii="Arial" w:hAnsi="Arial" w:cs="Arial"/>
          <w:color w:val="2A2A29"/>
          <w:sz w:val="36"/>
          <w:szCs w:val="36"/>
          <w:lang w:val="en-US"/>
        </w:rPr>
        <w:t>echno</w:t>
      </w:r>
      <w:r w:rsidR="001F4F5A" w:rsidRPr="00F84F78">
        <w:rPr>
          <w:rFonts w:ascii="Arial" w:hAnsi="Arial" w:cs="Arial"/>
          <w:color w:val="2A2A29"/>
          <w:spacing w:val="-4"/>
          <w:sz w:val="36"/>
          <w:szCs w:val="36"/>
          <w:lang w:val="en-US"/>
        </w:rPr>
        <w:t>l</w:t>
      </w:r>
      <w:r w:rsidR="001F4F5A" w:rsidRPr="00F84F78">
        <w:rPr>
          <w:rFonts w:ascii="Arial" w:hAnsi="Arial" w:cs="Arial"/>
          <w:color w:val="2A2A29"/>
          <w:sz w:val="36"/>
          <w:szCs w:val="36"/>
          <w:lang w:val="en-US"/>
        </w:rPr>
        <w:t>ogy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1F4F5A" w:rsidRPr="00F84F78">
          <w:type w:val="continuous"/>
          <w:pgSz w:w="11920" w:h="16840"/>
          <w:pgMar w:top="1260" w:right="1140" w:bottom="280" w:left="220" w:header="720" w:footer="720" w:gutter="0"/>
          <w:cols w:num="2" w:space="720" w:equalWidth="0">
            <w:col w:w="2330" w:space="341"/>
            <w:col w:w="7889"/>
          </w:cols>
          <w:noEndnote/>
        </w:sect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F4F5A" w:rsidRPr="00F84F78" w:rsidRDefault="00895333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Arial" w:hAnsi="Arial" w:cs="Arial"/>
          <w:color w:val="000000"/>
          <w:lang w:val="en-US"/>
        </w:rPr>
      </w:pPr>
      <w:r>
        <w:rPr>
          <w:noProof/>
        </w:rPr>
        <w:pict>
          <v:shape id="_x0000_s1033" style="position:absolute;margin-left:46.65pt;margin-top:2.8pt;width:474.25pt;height:97.2pt;z-index:-251641344" coordsize="9485,1944" o:regroupid="1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</v:shape>
        </w:pict>
      </w:r>
    </w:p>
    <w:p w:rsidR="00895333" w:rsidRDefault="001F4F5A">
      <w:pPr>
        <w:widowControl w:val="0"/>
        <w:autoSpaceDE w:val="0"/>
        <w:autoSpaceDN w:val="0"/>
        <w:adjustRightInd w:val="0"/>
        <w:spacing w:before="30" w:after="0" w:line="352" w:lineRule="auto"/>
        <w:ind w:left="1181" w:right="293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F84F78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F84F78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F84F78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F84F78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</w:t>
      </w:r>
      <w:r w:rsidR="00895333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</w:t>
      </w:r>
      <w:r w:rsidRPr="00F84F78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F84F7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F84F78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F84F78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F84F78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F84F78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before="30" w:after="0" w:line="352" w:lineRule="auto"/>
        <w:ind w:left="1181" w:right="29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F84F78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F84F78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F84F78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F84F78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F84F78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F84F78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F84F78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F84F78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F84F78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F84F78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44" w:lineRule="exact"/>
        <w:ind w:left="1181" w:right="301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F84F78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F84F78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F84F78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F84F78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F84F78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F84F78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F84F78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F84F78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F84F78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F84F78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F84F78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F84F78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F84F78">
        <w:rPr>
          <w:rFonts w:ascii="Arial" w:hAnsi="Arial" w:cs="Arial"/>
          <w:color w:val="2A2A29"/>
          <w:spacing w:val="32"/>
          <w:sz w:val="24"/>
          <w:szCs w:val="24"/>
          <w:u w:val="single"/>
          <w:lang w:val="en-US"/>
        </w:rPr>
        <w:t xml:space="preserve"> 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before="21"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F84F78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Pr="00F84F78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Pr="00F84F7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F84F78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F84F78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F84F7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Pr="00F84F78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F84F78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F84F78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F84F78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x</w:t>
      </w:r>
      <w:r w:rsidRPr="00F84F78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F84F78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F84F7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F84F78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under</w:t>
      </w:r>
      <w:r w:rsidRPr="00F84F78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F84F78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F84F7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esponding</w:t>
      </w:r>
      <w:r w:rsidRPr="00F84F78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w w:val="108"/>
          <w:sz w:val="24"/>
          <w:szCs w:val="24"/>
          <w:lang w:val="en-US"/>
        </w:rPr>
        <w:t>pictu</w:t>
      </w:r>
      <w:r w:rsidRPr="00F84F78">
        <w:rPr>
          <w:rFonts w:ascii="Arial" w:hAnsi="Arial" w:cs="Arial"/>
          <w:color w:val="2A2A29"/>
          <w:spacing w:val="-7"/>
          <w:w w:val="108"/>
          <w:sz w:val="24"/>
          <w:szCs w:val="24"/>
          <w:lang w:val="en-US"/>
        </w:rPr>
        <w:t>r</w:t>
      </w:r>
      <w:r w:rsidRPr="00F84F78">
        <w:rPr>
          <w:rFonts w:ascii="Arial" w:hAnsi="Arial" w:cs="Arial"/>
          <w:color w:val="2A2A29"/>
          <w:w w:val="98"/>
          <w:sz w:val="24"/>
          <w:szCs w:val="24"/>
          <w:lang w:val="en-US"/>
        </w:rPr>
        <w:t>es.</w:t>
      </w:r>
    </w:p>
    <w:p w:rsidR="001F4F5A" w:rsidRPr="00895333" w:rsidRDefault="00895333">
      <w:pPr>
        <w:widowControl w:val="0"/>
        <w:autoSpaceDE w:val="0"/>
        <w:autoSpaceDN w:val="0"/>
        <w:adjustRightInd w:val="0"/>
        <w:spacing w:before="34" w:after="0" w:line="270" w:lineRule="exact"/>
        <w:ind w:left="1339" w:right="-20"/>
        <w:rPr>
          <w:rFonts w:ascii="Arial" w:hAnsi="Arial" w:cs="Arial"/>
          <w:i/>
          <w:color w:val="000000"/>
          <w:sz w:val="24"/>
          <w:szCs w:val="24"/>
        </w:rPr>
      </w:pPr>
      <w:r w:rsidRPr="00895333">
        <w:rPr>
          <w:i/>
          <w:noProof/>
        </w:rPr>
        <w:pict>
          <v:shape id="_x0000_s1037" type="#_x0000_t136" style="position:absolute;left:0;text-align:left;margin-left:100pt;margin-top:44.85pt;width:410.6pt;height:12pt;rotation:357;z-index:-251657728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mobile phone • Internet • radio • television • newspaper • SMS • computer • email"/>
            <w10:wrap anchorx="page"/>
          </v:shape>
        </w:pict>
      </w:r>
      <w:r w:rsidR="001F4F5A" w:rsidRPr="0089533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(Esc</w:t>
      </w:r>
      <w:r w:rsidR="001F4F5A" w:rsidRPr="00895333">
        <w:rPr>
          <w:rFonts w:ascii="Arial" w:hAnsi="Arial" w:cs="Arial"/>
          <w:i/>
          <w:color w:val="2A2A29"/>
          <w:spacing w:val="-5"/>
          <w:w w:val="91"/>
          <w:position w:val="-1"/>
          <w:sz w:val="24"/>
          <w:szCs w:val="24"/>
        </w:rPr>
        <w:t>r</w:t>
      </w:r>
      <w:r w:rsidR="001F4F5A" w:rsidRPr="00895333">
        <w:rPr>
          <w:rFonts w:ascii="Arial" w:hAnsi="Arial" w:cs="Arial"/>
          <w:i/>
          <w:color w:val="2A2A29"/>
          <w:spacing w:val="-2"/>
          <w:w w:val="91"/>
          <w:position w:val="-1"/>
          <w:sz w:val="24"/>
          <w:szCs w:val="24"/>
        </w:rPr>
        <w:t>e</w:t>
      </w:r>
      <w:r w:rsidR="001F4F5A" w:rsidRPr="00895333">
        <w:rPr>
          <w:rFonts w:ascii="Arial" w:hAnsi="Arial" w:cs="Arial"/>
          <w:i/>
          <w:color w:val="2A2A29"/>
          <w:spacing w:val="2"/>
          <w:w w:val="91"/>
          <w:position w:val="-1"/>
          <w:sz w:val="24"/>
          <w:szCs w:val="24"/>
        </w:rPr>
        <w:t>v</w:t>
      </w:r>
      <w:r w:rsidR="001F4F5A" w:rsidRPr="0089533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e</w:t>
      </w:r>
      <w:r w:rsidR="001F4F5A" w:rsidRPr="00895333">
        <w:rPr>
          <w:rFonts w:ascii="Arial" w:hAnsi="Arial" w:cs="Arial"/>
          <w:i/>
          <w:color w:val="2A2A29"/>
          <w:spacing w:val="-3"/>
          <w:w w:val="91"/>
          <w:position w:val="-1"/>
          <w:sz w:val="24"/>
          <w:szCs w:val="24"/>
        </w:rPr>
        <w:t xml:space="preserve"> </w:t>
      </w:r>
      <w:r w:rsidR="001F4F5A" w:rsidRPr="0089533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as</w:t>
      </w:r>
      <w:r w:rsidR="001F4F5A" w:rsidRPr="00895333">
        <w:rPr>
          <w:rFonts w:ascii="Arial" w:hAnsi="Arial" w:cs="Arial"/>
          <w:i/>
          <w:color w:val="2A2A29"/>
          <w:spacing w:val="-4"/>
          <w:w w:val="91"/>
          <w:position w:val="-1"/>
          <w:sz w:val="24"/>
          <w:szCs w:val="24"/>
        </w:rPr>
        <w:t xml:space="preserve"> </w:t>
      </w:r>
      <w:r w:rsidR="001F4F5A" w:rsidRPr="0089533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pal</w:t>
      </w:r>
      <w:r w:rsidR="001F4F5A" w:rsidRPr="00895333">
        <w:rPr>
          <w:rFonts w:ascii="Arial" w:hAnsi="Arial" w:cs="Arial"/>
          <w:i/>
          <w:color w:val="2A2A29"/>
          <w:spacing w:val="-1"/>
          <w:w w:val="91"/>
          <w:position w:val="-1"/>
          <w:sz w:val="24"/>
          <w:szCs w:val="24"/>
        </w:rPr>
        <w:t>a</w:t>
      </w:r>
      <w:r w:rsidR="001F4F5A" w:rsidRPr="0089533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v</w:t>
      </w:r>
      <w:r w:rsidR="001F4F5A" w:rsidRPr="00895333">
        <w:rPr>
          <w:rFonts w:ascii="Arial" w:hAnsi="Arial" w:cs="Arial"/>
          <w:i/>
          <w:color w:val="2A2A29"/>
          <w:spacing w:val="2"/>
          <w:w w:val="91"/>
          <w:position w:val="-1"/>
          <w:sz w:val="24"/>
          <w:szCs w:val="24"/>
        </w:rPr>
        <w:t>r</w:t>
      </w:r>
      <w:r w:rsidR="001F4F5A" w:rsidRPr="0089533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as</w:t>
      </w:r>
      <w:r w:rsidR="001F4F5A" w:rsidRPr="00895333">
        <w:rPr>
          <w:rFonts w:ascii="Arial" w:hAnsi="Arial" w:cs="Arial"/>
          <w:i/>
          <w:color w:val="2A2A29"/>
          <w:spacing w:val="19"/>
          <w:w w:val="91"/>
          <w:position w:val="-1"/>
          <w:sz w:val="24"/>
          <w:szCs w:val="24"/>
        </w:rPr>
        <w:t xml:space="preserve"> </w:t>
      </w:r>
      <w:r w:rsidR="001F4F5A" w:rsidRPr="0089533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da</w:t>
      </w:r>
      <w:r w:rsidR="001F4F5A" w:rsidRPr="00895333">
        <w:rPr>
          <w:rFonts w:ascii="Arial" w:hAnsi="Arial" w:cs="Arial"/>
          <w:i/>
          <w:color w:val="2A2A29"/>
          <w:spacing w:val="-4"/>
          <w:w w:val="91"/>
          <w:position w:val="-1"/>
          <w:sz w:val="24"/>
          <w:szCs w:val="24"/>
        </w:rPr>
        <w:t xml:space="preserve"> </w:t>
      </w:r>
      <w:r w:rsidR="001F4F5A" w:rsidRPr="00895333">
        <w:rPr>
          <w:rFonts w:ascii="Arial" w:hAnsi="Arial" w:cs="Arial"/>
          <w:i/>
          <w:color w:val="2A2A29"/>
          <w:spacing w:val="-2"/>
          <w:w w:val="91"/>
          <w:position w:val="-1"/>
          <w:sz w:val="24"/>
          <w:szCs w:val="24"/>
        </w:rPr>
        <w:t>c</w:t>
      </w:r>
      <w:r w:rsidR="001F4F5A" w:rsidRPr="0089533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aixa</w:t>
      </w:r>
      <w:r w:rsidR="001F4F5A" w:rsidRPr="00895333">
        <w:rPr>
          <w:rFonts w:ascii="Arial" w:hAnsi="Arial" w:cs="Arial"/>
          <w:i/>
          <w:color w:val="2A2A29"/>
          <w:spacing w:val="3"/>
          <w:w w:val="91"/>
          <w:position w:val="-1"/>
          <w:sz w:val="24"/>
          <w:szCs w:val="24"/>
        </w:rPr>
        <w:t xml:space="preserve"> </w:t>
      </w:r>
      <w:r w:rsidR="001F4F5A" w:rsidRPr="00895333">
        <w:rPr>
          <w:rFonts w:ascii="Arial" w:hAnsi="Arial" w:cs="Arial"/>
          <w:i/>
          <w:color w:val="2A2A29"/>
          <w:position w:val="-1"/>
          <w:sz w:val="24"/>
          <w:szCs w:val="24"/>
        </w:rPr>
        <w:t>por</w:t>
      </w:r>
      <w:r w:rsidR="001F4F5A" w:rsidRPr="00895333">
        <w:rPr>
          <w:rFonts w:ascii="Arial" w:hAnsi="Arial" w:cs="Arial"/>
          <w:i/>
          <w:color w:val="2A2A29"/>
          <w:spacing w:val="-17"/>
          <w:position w:val="-1"/>
          <w:sz w:val="24"/>
          <w:szCs w:val="24"/>
        </w:rPr>
        <w:t xml:space="preserve"> </w:t>
      </w:r>
      <w:r w:rsidR="001F4F5A" w:rsidRPr="00895333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bai</w:t>
      </w:r>
      <w:r w:rsidR="001F4F5A" w:rsidRPr="00895333">
        <w:rPr>
          <w:rFonts w:ascii="Arial" w:hAnsi="Arial" w:cs="Arial"/>
          <w:i/>
          <w:color w:val="2A2A29"/>
          <w:spacing w:val="-4"/>
          <w:w w:val="93"/>
          <w:position w:val="-1"/>
          <w:sz w:val="24"/>
          <w:szCs w:val="24"/>
        </w:rPr>
        <w:t>x</w:t>
      </w:r>
      <w:r w:rsidR="001F4F5A" w:rsidRPr="00895333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o</w:t>
      </w:r>
      <w:r w:rsidR="001F4F5A" w:rsidRPr="00895333">
        <w:rPr>
          <w:rFonts w:ascii="Arial" w:hAnsi="Arial" w:cs="Arial"/>
          <w:i/>
          <w:color w:val="2A2A29"/>
          <w:spacing w:val="-10"/>
          <w:w w:val="93"/>
          <w:position w:val="-1"/>
          <w:sz w:val="24"/>
          <w:szCs w:val="24"/>
        </w:rPr>
        <w:t xml:space="preserve"> </w:t>
      </w:r>
      <w:r w:rsidR="001F4F5A" w:rsidRPr="00895333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das</w:t>
      </w:r>
      <w:r w:rsidR="001F4F5A" w:rsidRPr="00895333">
        <w:rPr>
          <w:rFonts w:ascii="Arial" w:hAnsi="Arial" w:cs="Arial"/>
          <w:i/>
          <w:color w:val="2A2A29"/>
          <w:spacing w:val="-9"/>
          <w:w w:val="93"/>
          <w:position w:val="-1"/>
          <w:sz w:val="24"/>
          <w:szCs w:val="24"/>
        </w:rPr>
        <w:t xml:space="preserve"> </w:t>
      </w:r>
      <w:r w:rsidR="001F4F5A" w:rsidRPr="00895333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imagens</w:t>
      </w:r>
      <w:r w:rsidR="001F4F5A" w:rsidRPr="00895333">
        <w:rPr>
          <w:rFonts w:ascii="Arial" w:hAnsi="Arial" w:cs="Arial"/>
          <w:i/>
          <w:color w:val="2A2A29"/>
          <w:spacing w:val="13"/>
          <w:w w:val="93"/>
          <w:position w:val="-1"/>
          <w:sz w:val="24"/>
          <w:szCs w:val="24"/>
        </w:rPr>
        <w:t xml:space="preserve"> </w:t>
      </w:r>
      <w:r w:rsidR="001F4F5A" w:rsidRPr="00895333">
        <w:rPr>
          <w:rFonts w:ascii="Arial" w:hAnsi="Arial" w:cs="Arial"/>
          <w:i/>
          <w:color w:val="2A2A29"/>
          <w:spacing w:val="-2"/>
          <w:position w:val="-1"/>
          <w:sz w:val="24"/>
          <w:szCs w:val="24"/>
        </w:rPr>
        <w:t>c</w:t>
      </w:r>
      <w:r w:rsidR="001F4F5A" w:rsidRPr="00895333">
        <w:rPr>
          <w:rFonts w:ascii="Arial" w:hAnsi="Arial" w:cs="Arial"/>
          <w:i/>
          <w:color w:val="2A2A29"/>
          <w:position w:val="-1"/>
          <w:sz w:val="24"/>
          <w:szCs w:val="24"/>
        </w:rPr>
        <w:t>or</w:t>
      </w:r>
      <w:r w:rsidR="001F4F5A" w:rsidRPr="00895333">
        <w:rPr>
          <w:rFonts w:ascii="Arial" w:hAnsi="Arial" w:cs="Arial"/>
          <w:i/>
          <w:color w:val="2A2A29"/>
          <w:spacing w:val="-5"/>
          <w:position w:val="-1"/>
          <w:sz w:val="24"/>
          <w:szCs w:val="24"/>
        </w:rPr>
        <w:t>r</w:t>
      </w:r>
      <w:r w:rsidR="001F4F5A" w:rsidRPr="00895333">
        <w:rPr>
          <w:rFonts w:ascii="Arial" w:hAnsi="Arial" w:cs="Arial"/>
          <w:i/>
          <w:color w:val="2A2A29"/>
          <w:position w:val="-1"/>
          <w:sz w:val="24"/>
          <w:szCs w:val="24"/>
        </w:rPr>
        <w:t>esponde</w:t>
      </w:r>
      <w:r w:rsidR="001F4F5A" w:rsidRPr="00895333">
        <w:rPr>
          <w:rFonts w:ascii="Arial" w:hAnsi="Arial" w:cs="Arial"/>
          <w:i/>
          <w:color w:val="2A2A29"/>
          <w:spacing w:val="-1"/>
          <w:position w:val="-1"/>
          <w:sz w:val="24"/>
          <w:szCs w:val="24"/>
        </w:rPr>
        <w:t>nt</w:t>
      </w:r>
      <w:r w:rsidR="001F4F5A" w:rsidRPr="00895333">
        <w:rPr>
          <w:rFonts w:ascii="Arial" w:hAnsi="Arial" w:cs="Arial"/>
          <w:i/>
          <w:color w:val="2A2A29"/>
          <w:position w:val="-1"/>
          <w:sz w:val="24"/>
          <w:szCs w:val="24"/>
        </w:rPr>
        <w:t>es.)</w:t>
      </w:r>
    </w:p>
    <w:p w:rsidR="001F4F5A" w:rsidRDefault="00895333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w:pict>
          <v:shape id="_x0000_s1036" style="position:absolute;margin-left:67.65pt;margin-top:8.85pt;width:453.8pt;height:52.1pt;z-index:-251679233" coordsize="9076,1042" o:regroupid="1" o:allowincell="f" path="m218,455r-38,2l147,459r-30,2l92,464r-21,4l53,474r-15,6l26,489,16,500,9,513,4,529,1,548,,570r,26l,626r2,34l10,823r2,38l14,894r3,29l20,949r4,21l29,988r7,15l45,1015r10,10l69,1032r16,5l104,1040r22,1l152,1041r30,l216,1039,8857,586r38,-2l8928,582r29,-2l8983,577r21,-4l9022,567r15,-6l9049,552r10,-11l9066,528r4,-16l9074,493r1,-22l9075,445r,-30l9073,381r-8,-163l9063,180r-3,-33l9058,117r-3,-25l9051,71r-5,-18l9039,38r-9,-12l9019,16,9006,9,8990,4,8971,1,8949,r-26,l8893,r-34,2l218,455xe" filled="f" strokecolor="#5c5b5b" strokeweight=".70553mm">
            <v:path arrowok="t"/>
          </v:shape>
        </w:pict>
      </w:r>
      <w:r>
        <w:rPr>
          <w:rFonts w:ascii="Arial" w:hAnsi="Arial" w:cs="Arial"/>
          <w:noProof/>
          <w:color w:val="000000"/>
          <w:sz w:val="18"/>
          <w:szCs w:val="18"/>
        </w:rPr>
        <w:pict>
          <v:polyline id="_x0000_s1035" style="position:absolute;z-index:-251680257" points="513.8pt,8.85pt,512.3pt,8.85pt,75pt,31.8pt,73.5pt,31.9pt,72.25pt,32.05pt,71.2pt,32.25pt,70.3pt,32.55pt,69.55pt,32.85pt,68.95pt,33.3pt,68.45pt,33.85pt,68.1pt,34.5pt,67.85pt,35.3pt,67.7pt,36.25pt,67.65pt,37.35pt,67.65pt,38.65pt,67.65pt,40.15pt,67.75pt,41.85pt,68.15pt,50pt,68.25pt,51.9pt,68.35pt,53.55pt,68.5pt,55pt,68.65pt,56.3pt,68.85pt,57.35pt,69.1pt,58.25pt,69.45pt,59pt,69.9pt,59.6pt,70.4pt,60.1pt,71.1pt,60.45pt,71.9pt,60.7pt,72.85pt,60.85pt,73.95pt,60.9pt,75.25pt,60.9pt,76.75pt,60.9pt,514.05pt,37.95pt,515.5pt,37.85pt,516.8pt,37.7pt,517.85pt,37.5pt,518.75pt,37.2pt,519.5pt,36.9pt,520.1pt,36.45pt,520.6pt,35.9pt,520.95pt,35.25pt,521.15pt,34.45pt,521.35pt,33.5pt,521.4pt,32.4pt,521.4pt,31.1pt,521.4pt,29.6pt,521.3pt,27.9pt,520.9pt,19.75pt,520.8pt,17.85pt,520.65pt,16.2pt,520.55pt,14.7pt,520.4pt,13.45pt,520.2pt,12.4pt,519.95pt,11.5pt,519.6pt,10.75pt,519.15pt,10.15pt,518.6pt,9.65pt,517.95pt,9.3pt,517.15pt,9.05pt,516.2pt,8.9pt,515.1pt,8.85pt,513.8pt,8.85pt" coordsize="9076,1042" o:regroupid="1" o:allowincell="f" fillcolor="#e3e3e3" stroked="f">
            <v:path arrowok="t"/>
          </v:polyline>
        </w:pict>
      </w:r>
    </w:p>
    <w:p w:rsidR="001F4F5A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F4F5A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F4F5A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F4F5A" w:rsidRDefault="00895333" w:rsidP="00895333">
      <w:pPr>
        <w:widowControl w:val="0"/>
        <w:tabs>
          <w:tab w:val="left" w:pos="2855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:rsidR="001F4F5A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F4F5A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F4F5A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F4F5A" w:rsidRDefault="00895333">
      <w:pPr>
        <w:widowControl w:val="0"/>
        <w:autoSpaceDE w:val="0"/>
        <w:autoSpaceDN w:val="0"/>
        <w:adjustRightInd w:val="0"/>
        <w:spacing w:after="0" w:line="240" w:lineRule="auto"/>
        <w:ind w:left="1339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>
          <v:shape id="_x0000_i1025" type="#_x0000_t75" style="width:103.3pt;height:80.15pt">
            <v:imagedata r:id="rId6" o:title=""/>
          </v:shape>
        </w:pict>
      </w:r>
    </w:p>
    <w:p w:rsidR="001F4F5A" w:rsidRDefault="001F4F5A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Times New Roman" w:hAnsi="Times New Roman"/>
          <w:color w:val="000000"/>
        </w:rPr>
      </w:pPr>
    </w:p>
    <w:p w:rsidR="001F4F5A" w:rsidRDefault="001F4F5A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Times New Roman" w:hAnsi="Times New Roman"/>
          <w:color w:val="000000"/>
        </w:rPr>
        <w:sectPr w:rsidR="001F4F5A">
          <w:type w:val="continuous"/>
          <w:pgSz w:w="11920" w:h="16840"/>
          <w:pgMar w:top="1260" w:right="1140" w:bottom="280" w:left="220" w:header="720" w:footer="720" w:gutter="0"/>
          <w:cols w:space="720" w:equalWidth="0">
            <w:col w:w="10560"/>
          </w:cols>
          <w:noEndnote/>
        </w:sectPr>
      </w:pPr>
    </w:p>
    <w:p w:rsidR="001F4F5A" w:rsidRDefault="00895333">
      <w:pPr>
        <w:widowControl w:val="0"/>
        <w:tabs>
          <w:tab w:val="left" w:pos="3400"/>
        </w:tabs>
        <w:autoSpaceDE w:val="0"/>
        <w:autoSpaceDN w:val="0"/>
        <w:adjustRightInd w:val="0"/>
        <w:spacing w:before="32" w:after="0" w:line="240" w:lineRule="auto"/>
        <w:ind w:left="1339" w:right="-70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lastRenderedPageBreak/>
        <w:pict>
          <v:group id="_x0000_s1038" style="position:absolute;left:0;text-align:left;margin-left:428.4pt;margin-top:-93.8pt;width:103.75pt;height:84.3pt;z-index:-251661824;mso-position-horizontal-relative:page" coordorigin="8568,-1876" coordsize="2075,1686" o:allowincell="f">
            <v:rect id="_x0000_s1039" style="position:absolute;left:10123;top:-1639;width:20;height:10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0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26" type="#_x0000_t75" style="width:1.9pt;height:50.7pt">
                          <v:imagedata r:id="rId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40" style="position:absolute;left:10148;top:-1624;width:20;height:20" coordsize="20,20" o:allowincell="f" path="m,l,e" fillcolor="#c2c2c1" stroked="f">
              <v:path arrowok="t"/>
            </v:shape>
            <v:group id="_x0000_s1041" style="position:absolute;left:10133;top:-1639;width:20;height:909" coordorigin="10133,-1639" coordsize="20,909" o:allowincell="f">
              <v:shape id="_x0000_s1042" style="position:absolute;left:10133;top:-1639;width:20;height:909;mso-position-horizontal-relative:page;mso-position-vertical-relative:page" coordsize="20,909" o:allowincell="f" path="m14,9r,81l17,909r1,l14,12r,-2l14,9e" filled="f" stroked="f">
                <v:path arrowok="t"/>
              </v:shape>
              <v:shape id="_x0000_s1043" style="position:absolute;left:10133;top:-1639;width:20;height:909;mso-position-horizontal-relative:page;mso-position-vertical-relative:page" coordsize="20,909" o:allowincell="f" path="m10,2r2,4l12,6r1,1l13,8r1,1l14,4,10,2e" filled="f" stroked="f">
                <v:path arrowok="t"/>
              </v:shape>
              <v:shape id="_x0000_s1044" style="position:absolute;left:10133;top:-1639;width:20;height:909;mso-position-horizontal-relative:page;mso-position-vertical-relative:page" coordsize="20,909" o:allowincell="f" path="m9,1r1,1l10,2,9,1e" filled="f" stroked="f">
                <v:path arrowok="t"/>
              </v:shape>
              <v:shape id="_x0000_s1045" style="position:absolute;left:10133;top:-1639;width:20;height:909;mso-position-horizontal-relative:page;mso-position-vertical-relative:page" coordsize="20,909" o:allowincell="f" path="m5,l9,1,7,,5,e" filled="f" stroked="f">
                <v:path arrowok="t"/>
              </v:shape>
              <v:shape id="_x0000_s1046" style="position:absolute;left:10133;top:-1639;width:20;height:909;mso-position-horizontal-relative:page;mso-position-vertical-relative:page" coordsize="20,909" o:allowincell="f" path="m5,l,,5,r,e" filled="f" stroked="f">
                <v:path arrowok="t"/>
              </v:shape>
            </v:group>
            <v:rect id="_x0000_s1047" style="position:absolute;left:10130;top:-1637;width:20;height:9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9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27" type="#_x0000_t75" style="width:.65pt;height:45.1pt">
                          <v:imagedata r:id="rId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8" style="position:absolute;left:9904;top:-1637;width:240;height:10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0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28" type="#_x0000_t75" style="width:11.9pt;height:50.7pt">
                          <v:imagedata r:id="rId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9" style="position:absolute;left:10053;top:-1583;width:6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29" type="#_x0000_t75" style="width:3.15pt;height:3.15pt">
                          <v:imagedata r:id="rId1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50" style="position:absolute;left:10053;top:-1599;width:49;height:63" coordsize="49,63" o:allowincell="f" path="m48,r,10l46,15,,61r,2l47,16r2,-5l49,1,48,e" filled="f" stroked="f">
              <v:path arrowok="t"/>
            </v:shape>
            <v:group id="_x0000_s1051" style="position:absolute;left:10053;top:-1600;width:49;height:49" coordorigin="10053,-1600" coordsize="49,49" o:allowincell="f">
              <v:shape id="_x0000_s1052" style="position:absolute;left:10053;top:-1600;width:49;height:49;mso-position-horizontal-relative:page;mso-position-vertical-relative:page" coordsize="49,49" o:allowincell="f" path="m48,l47,,45,,43,2,,47r,2l45,3,46,1,47,r1,l48,e" filled="f" stroked="f">
                <v:path arrowok="t"/>
              </v:shape>
              <v:shape id="_x0000_s1053" style="position:absolute;left:10053;top:-1600;width:49;height:49;mso-position-horizontal-relative:page;mso-position-vertical-relative:page" coordsize="49,49" o:allowincell="f" path="m48,r,l49,,48,r,e" filled="f" stroked="f">
                <v:path arrowok="t"/>
              </v:shape>
            </v:group>
            <v:shape id="_x0000_s1054" style="position:absolute;left:10101;top:-1600;width:20;height:20" coordsize="20,20" o:allowincell="f" path="m,l,,,,,e" filled="f" stroked="f">
              <v:path arrowok="t"/>
            </v:shape>
            <v:shape id="_x0000_s1055" style="position:absolute;left:10454;top:-1518;width:20;height:20" coordsize="20,20" o:allowincell="f" path="m4,l,4,,15r4,4l15,19r4,-4l19,4,15,,4,e" fillcolor="#2a2a29" stroked="f">
              <v:path arrowok="t"/>
            </v:shape>
            <v:rect id="_x0000_s1056" style="position:absolute;left:10455;top:-1518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0" type="#_x0000_t75" style="width:.65pt;height:.65pt">
                          <v:imagedata r:id="rId1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7" style="position:absolute;left:10279;top:-152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1" type="#_x0000_t75" style="width:.65pt;height:.65pt">
                          <v:imagedata r:id="rId1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8" style="position:absolute;left:10279;top:-152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2" type="#_x0000_t75" style="width:.65pt;height:.65pt">
                          <v:imagedata r:id="rId1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59" style="position:absolute;left:10280;top:-1519;width:20;height:20" coordsize="20,20" o:allowincell="f" path="m5,l2,,,2,,8r2,2l8,10,10,8r,-6l8,,5,e" filled="f" stroked="f">
              <v:path arrowok="t"/>
            </v:shape>
            <v:rect id="_x0000_s1060" style="position:absolute;left:10325;top:-152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3" type="#_x0000_t75" style="width:.65pt;height:.65pt">
                          <v:imagedata r:id="rId1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1" style="position:absolute;left:10325;top:-1519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4" type="#_x0000_t75" style="width:.65pt;height:.65pt">
                          <v:imagedata r:id="rId1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62" style="position:absolute;left:10326;top:-1518;width:20;height:20" coordsize="20,20" o:allowincell="f" path="m5,l2,,,2,,8r2,2l8,10,10,8r,-6l8,,5,e" filled="f" stroked="f">
              <v:path arrowok="t"/>
            </v:shape>
            <v:shape id="_x0000_s1063" style="position:absolute;left:10371;top:-1519;width:48;height:20" coordsize="48,20" o:allowincell="f" path="m1,l,1,,13r1,1l47,15r1,-1l48,2,47,,3,,1,e" fillcolor="#2a2a29" stroked="f">
              <v:path arrowok="t"/>
            </v:shape>
            <v:rect id="_x0000_s1064" style="position:absolute;left:10370;top:-1520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5" type="#_x0000_t75" style="width:2.5pt;height:.65pt">
                          <v:imagedata r:id="rId1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5" style="position:absolute;left:10373;top:-151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6" type="#_x0000_t75" style="width:2.5pt;height:.65pt">
                          <v:imagedata r:id="rId1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66" style="position:absolute;left:10376;top:-1506;width:38;height:20" coordsize="38,20" o:allowincell="f" path="m,l,1,38,2,38,,,e" filled="f" stroked="f">
              <v:path arrowok="t"/>
            </v:shape>
            <v:rect id="_x0000_s1067" style="position:absolute;left:10418;top:-1512;width:1;height:7" o:allowincell="f" filled="f" stroked="f">
              <v:path arrowok="t"/>
            </v:rect>
            <v:shape id="_x0000_s1068" style="position:absolute;left:10376;top:-1518;width:38;height:20" coordsize="38,20" o:allowincell="f" path="m,l,1,38,2,38,,,e" filled="f" stroked="f">
              <v:path arrowok="t"/>
            </v:shape>
            <v:rect id="_x0000_s1069" style="position:absolute;left:10374;top:-1513;width:1;height:7" o:allowincell="f" filled="f" stroked="f">
              <v:path arrowok="t"/>
            </v:rect>
            <v:rect id="_x0000_s1070" style="position:absolute;left:10375;top:-1513;width:40;height: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7" type="#_x0000_t75" style="width:1.9pt;height:.65pt">
                          <v:imagedata r:id="rId1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1" style="position:absolute;left:10410;top:-1508;width:4;height:0" o:allowincell="f" filled="f" stroked="f">
              <v:path arrowok="t"/>
            </v:rect>
            <v:shape id="_x0000_s1072" style="position:absolute;left:10406;top:-1512;width:20;height:20" coordsize="20,20" o:allowincell="f" path="m,l1,1r4,l3,,,e" filled="f" stroked="f">
              <v:path arrowok="t"/>
            </v:shape>
            <v:shape id="_x0000_s1073" style="position:absolute;left:10406;top:-1512;width:20;height:20" coordsize="20,20" o:allowincell="f" path="m,l1,2,1,1,,,,e" filled="f" stroked="f">
              <v:path arrowok="t"/>
            </v:shape>
            <v:rect id="_x0000_s1074" style="position:absolute;left:10400;top:-1509;width:3;height:1" o:allowincell="f" filled="f" stroked="f">
              <v:path arrowok="t"/>
            </v:rect>
            <v:shape id="_x0000_s1075" style="position:absolute;left:10397;top:-1512;width:20;height:20" coordsize="20,20" o:allowincell="f" path="m,l,1r4,l3,,,e" filled="f" stroked="f">
              <v:path arrowok="t"/>
            </v:shape>
            <v:shape id="_x0000_s1076" style="position:absolute;left:10397;top:-1512;width:20;height:20" coordsize="20,20" o:allowincell="f" path="m,l,,,2,,1,,e" filled="f" stroked="f">
              <v:path arrowok="t"/>
            </v:shape>
            <v:rect id="_x0000_s1077" style="position:absolute;left:10390;top:-1509;width:4;height:1" o:allowincell="f" filled="f" stroked="f">
              <v:path arrowok="t"/>
            </v:rect>
            <v:shape id="_x0000_s1078" style="position:absolute;left:10387;top:-1512;width:20;height:20" coordsize="20,20" o:allowincell="f" path="m,l,1r4,l3,,,e" filled="f" stroked="f">
              <v:path arrowok="t"/>
            </v:shape>
            <v:shape id="_x0000_s1079" style="position:absolute;left:10387;top:-1512;width:20;height:20" coordsize="20,20" o:allowincell="f" path="m,l,2,,1,,,,e" filled="f" stroked="f">
              <v:path arrowok="t"/>
            </v:shape>
            <v:rect id="_x0000_s1080" style="position:absolute;left:10380;top:-1509;width:3;height:0" o:allowincell="f" filled="f" stroked="f">
              <v:path arrowok="t"/>
            </v:rect>
            <v:shape id="_x0000_s1081" style="position:absolute;left:10378;top:-1513;width:20;height:20" coordsize="20,20" o:allowincell="f" path="m,l,1r4,l3,,,e" filled="f" stroked="f">
              <v:path arrowok="t"/>
            </v:shape>
            <v:shape id="_x0000_s1082" style="position:absolute;left:10378;top:-1513;width:20;height:20" coordsize="20,20" o:allowincell="f" path="m,l,2,,1,,,,e" filled="f" stroked="f">
              <v:path arrowok="t"/>
            </v:shape>
            <v:shape id="_x0000_s1083" style="position:absolute;left:10197;top:-1522;width:48;height:20" coordsize="48,20" o:allowincell="f" path="m1,l,1,,13r1,1l47,15r1,-1l48,2,47,1,1,e" fillcolor="#2a2a29" stroked="f">
              <v:path arrowok="t"/>
            </v:shape>
            <v:rect id="_x0000_s1084" style="position:absolute;left:10197;top:-1524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8" type="#_x0000_t75" style="width:2.5pt;height:.65pt">
                          <v:imagedata r:id="rId1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5" style="position:absolute;left:10199;top:-152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9" type="#_x0000_t75" style="width:2.5pt;height:.65pt">
                          <v:imagedata r:id="rId1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86" style="position:absolute;left:10202;top:-1510;width:38;height:20" coordsize="38,20" o:allowincell="f" path="m,l,1,38,2,38,,,e" filled="f" stroked="f">
              <v:path arrowok="t"/>
            </v:shape>
            <v:rect id="_x0000_s1087" style="position:absolute;left:10244;top:-1516;width:1;height:7" o:allowincell="f" filled="f" stroked="f">
              <v:path arrowok="t"/>
            </v:rect>
            <v:shape id="_x0000_s1088" style="position:absolute;left:10202;top:-1521;width:38;height:20" coordsize="38,20" o:allowincell="f" path="m,l,1,38,2,38,,,e" filled="f" stroked="f">
              <v:path arrowok="t"/>
            </v:shape>
            <v:rect id="_x0000_s1089" style="position:absolute;left:10200;top:-1517;width:1;height:7" o:allowincell="f" filled="f" stroked="f">
              <v:path arrowok="t"/>
            </v:rect>
            <v:shape id="_x0000_s1090" style="position:absolute;left:10201;top:-1514;width:40;height:20" coordsize="40,20" o:allowincell="f" path="m,l,2,40,3,40,,,e" fillcolor="#9f9f9f" stroked="f">
              <v:path arrowok="t"/>
            </v:shape>
            <v:shape id="_x0000_s1091" style="position:absolute;left:10201;top:-1517;width:40;height:20" coordsize="40,20" o:allowincell="f" path="m,l,2,40,3,38,,,e" filled="f" stroked="f">
              <v:path arrowok="t"/>
            </v:shape>
            <v:rect id="_x0000_s1092" style="position:absolute;left:10226;top:-1513;width:4;height:1" o:allowincell="f" filled="f" stroked="f">
              <v:path arrowok="t"/>
            </v:rect>
            <v:shape id="_x0000_s1093" style="position:absolute;left:10224;top:-1516;width:20;height:20" coordsize="20,20" o:allowincell="f" path="m,l,1r4,l3,,,e" filled="f" stroked="f">
              <v:path arrowok="t"/>
            </v:shape>
            <v:shape id="_x0000_s1094" style="position:absolute;left:10224;top:-1516;width:20;height:20" coordsize="20,20" o:allowincell="f" path="m,l,2,,1,,,,e" filled="f" stroked="f">
              <v:path arrowok="t"/>
            </v:shape>
            <v:rect id="_x0000_s1095" style="position:absolute;left:10236;top:-1512;width:4;height:0" o:allowincell="f" filled="f" stroked="f">
              <v:path arrowok="t"/>
            </v:rect>
            <v:shape id="_x0000_s1096" style="position:absolute;left:10233;top:-1516;width:20;height:20" coordsize="20,20" o:allowincell="f" path="m,l,1r4,l3,,,e" filled="f" stroked="f">
              <v:path arrowok="t"/>
            </v:shape>
            <v:shape id="_x0000_s1097" style="position:absolute;left:10233;top:-1516;width:20;height:20" coordsize="20,20" o:allowincell="f" path="m,l,2,,1,,,,e" filled="f" stroked="f">
              <v:path arrowok="t"/>
            </v:shape>
            <v:rect id="_x0000_s1098" style="position:absolute;left:10216;top:-1513;width:3;height:1" o:allowincell="f" filled="f" stroked="f">
              <v:path arrowok="t"/>
            </v:rect>
            <v:shape id="_x0000_s1099" style="position:absolute;left:10214;top:-1516;width:20;height:20" coordsize="20,20" o:allowincell="f" path="m,l,1r4,l3,,,e" filled="f" stroked="f">
              <v:path arrowok="t"/>
            </v:shape>
            <v:shape id="_x0000_s1100" style="position:absolute;left:10214;top:-1516;width:20;height:20" coordsize="20,20" o:allowincell="f" path="m,l,2,,1,,,,e" filled="f" stroked="f">
              <v:path arrowok="t"/>
            </v:shape>
            <v:rect id="_x0000_s1101" style="position:absolute;left:10206;top:-1513;width:3;height:0" o:allowincell="f" filled="f" stroked="f">
              <v:path arrowok="t"/>
            </v:rect>
            <v:shape id="_x0000_s1102" style="position:absolute;left:10204;top:-1516;width:20;height:20" coordsize="20,20" o:allowincell="f" path="m,1r3,l3,,,,,1e" filled="f" stroked="f">
              <v:path arrowok="t"/>
            </v:shape>
            <v:group id="_x0000_s1103" style="position:absolute;left:9904;top:-1563;width:149;height:681" coordorigin="9904,-1563" coordsize="149,681" o:allowincell="f">
              <v:shape id="_x0000_s1104" style="position:absolute;left:9904;top:-1563;width:149;height:681;mso-position-horizontal-relative:page;mso-position-vertical-relative:page" coordsize="149,681" o:allowincell="f" path="m148,r,l148,10r,l148,e" filled="f" stroked="f">
                <v:path arrowok="t"/>
              </v:shape>
              <v:shape id="_x0000_s1105" style="position:absolute;left:9904;top:-1563;width:149;height:681;mso-position-horizontal-relative:page;mso-position-vertical-relative:page" coordsize="149,681" o:allowincell="f" path="m148,r,e" filled="f" stroked="f">
                <v:path arrowok="t"/>
              </v:shape>
              <v:shape id="_x0000_s1106" style="position:absolute;left:9904;top:-1563;width:149;height:681;mso-position-horizontal-relative:page;mso-position-vertical-relative:page" coordsize="149,681" o:allowincell="f" path="m148,r,e" filled="f" stroked="f">
                <v:path arrowok="t"/>
              </v:shape>
              <v:shape id="_x0000_s1107" style="position:absolute;left:9904;top:-1563;width:149;height:681;mso-position-horizontal-relative:page;mso-position-vertical-relative:page" coordsize="149,681" o:allowincell="f" path="m148,r-1,l148,r,l148,e" filled="f" stroked="f">
                <v:path arrowok="t"/>
              </v:shape>
              <v:shape id="_x0000_s1108" style="position:absolute;left:9904;top:-1563;width:149;height:681;mso-position-horizontal-relative:page;mso-position-vertical-relative:page" coordsize="149,681" o:allowincell="f" path="m148,11r,1l148,25r,-1l148,11e" filled="f" stroked="f">
                <v:path arrowok="t"/>
              </v:shape>
              <v:shape id="_x0000_s1109" style="position:absolute;left:9904;top:-1563;width:149;height:681;mso-position-horizontal-relative:page;mso-position-vertical-relative:page" coordsize="149,681" o:allowincell="f" path="m148,26r,1l148,36r,-10e" filled="f" stroked="f">
                <v:path arrowok="t"/>
              </v:shape>
              <v:shape id="_x0000_s1110" style="position:absolute;left:9904;top:-1563;width:149;height:681;mso-position-horizontal-relative:page;mso-position-vertical-relative:page" coordsize="149,681" o:allowincell="f" path="m143,619r-11,15l116,648r-12,7l104,656r18,-12l138,629r5,-10e" filled="f" stroked="f">
                <v:path arrowok="t"/>
              </v:shape>
              <v:shape id="_x0000_s1111" style="position:absolute;left:9904;top:-1563;width:149;height:681;mso-position-horizontal-relative:page;mso-position-vertical-relative:page" coordsize="149,681" o:allowincell="f" path="m144,616r-1,3l144,617r,-1e" filled="f" stroked="f">
                <v:path arrowok="t"/>
              </v:shape>
              <v:shape id="_x0000_s1112" style="position:absolute;left:9904;top:-1563;width:149;height:681;mso-position-horizontal-relative:page;mso-position-vertical-relative:page" coordsize="149,681" o:allowincell="f" path="m148,47r,l149,598r-5,18l147,611r2,-13l148,47e" filled="f" stroked="f">
                <v:path arrowok="t"/>
              </v:shape>
              <v:shape id="_x0000_s1113" style="position:absolute;left:9904;top:-1563;width:149;height:681;mso-position-horizontal-relative:page;mso-position-vertical-relative:page" coordsize="149,681" o:allowincell="f" path="m99,657r-3,1l93,659r-3,1l90,660r1,l91,660r3,l96,659r3,-1l99,657e" filled="f" stroked="f">
                <v:path arrowok="t"/>
              </v:shape>
              <v:shape id="_x0000_s1114" style="position:absolute;left:9904;top:-1563;width:149;height:681;mso-position-horizontal-relative:page;mso-position-vertical-relative:page" coordsize="149,681" o:allowincell="f" path="m87,660r-3,1l84,662r3,-1l87,661r,-1e" filled="f" stroked="f">
                <v:path arrowok="t"/>
              </v:shape>
              <v:shape id="_x0000_s1115" style="position:absolute;left:9904;top:-1563;width:149;height:681;mso-position-horizontal-relative:page;mso-position-vertical-relative:page" coordsize="149,681" o:allowincell="f" path="m79,662r-2,1l77,663r2,l79,662e" filled="f" stroked="f">
                <v:path arrowok="t"/>
              </v:shape>
              <v:shape id="_x0000_s1116" style="position:absolute;left:9904;top:-1563;width:149;height:681;mso-position-horizontal-relative:page;mso-position-vertical-relative:page" coordsize="149,681" o:allowincell="f" path="m71,664r-2,l69,665r2,l71,664e" filled="f" stroked="f">
                <v:path arrowok="t"/>
              </v:shape>
              <v:shape id="_x0000_s1117" style="position:absolute;left:9904;top:-1563;width:149;height:681;mso-position-horizontal-relative:page;mso-position-vertical-relative:page" coordsize="149,681" o:allowincell="f" path="m64,665r-3,1l61,666r,1l61,667r4,-1l64,665r,e" filled="f" stroked="f">
                <v:path arrowok="t"/>
              </v:shape>
              <v:shape id="_x0000_s1118" style="position:absolute;left:9904;top:-1563;width:149;height:681;mso-position-horizontal-relative:page;mso-position-vertical-relative:page" coordsize="149,681" o:allowincell="f" path="m58,666r-7,2l51,669r,l59,667r,l59,667r-1,-1e" filled="f" stroked="f">
                <v:path arrowok="t"/>
              </v:shape>
              <v:shape id="_x0000_s1119" style="position:absolute;left:9904;top:-1563;width:149;height:681;mso-position-horizontal-relative:page;mso-position-vertical-relative:page" coordsize="149,681" o:allowincell="f" path="m47,669r-2,l45,670r2,l47,669e" filled="f" stroked="f">
                <v:path arrowok="t"/>
              </v:shape>
              <v:shape id="_x0000_s1120" style="position:absolute;left:9904;top:-1563;width:149;height:681;mso-position-horizontal-relative:page;mso-position-vertical-relative:page" coordsize="149,681" o:allowincell="f" path="m40,670r-1,1l39,672r1,-1l40,670e" filled="f" stroked="f">
                <v:path arrowok="t"/>
              </v:shape>
              <v:shape id="_x0000_s1121" style="position:absolute;left:9904;top:-1563;width:149;height:681;mso-position-horizontal-relative:page;mso-position-vertical-relative:page" coordsize="149,681" o:allowincell="f" path="m34,672r-2,l32,673r2,l34,672e" filled="f" stroked="f">
                <v:path arrowok="t"/>
              </v:shape>
              <v:shape id="_x0000_s1122" style="position:absolute;left:9904;top:-1563;width:149;height:681;mso-position-horizontal-relative:page;mso-position-vertical-relative:page" coordsize="149,681" o:allowincell="f" path="m23,674l,679r,1l27,674r-3,l23,674e" filled="f" stroked="f">
                <v:path arrowok="t"/>
              </v:shape>
              <v:shape id="_x0000_s1123" style="position:absolute;left:9904;top:-1563;width:149;height:681;mso-position-horizontal-relative:page;mso-position-vertical-relative:page" coordsize="149,681" o:allowincell="f" path="m24,674r3,e" filled="f" stroked="f">
                <v:path arrowok="t"/>
              </v:shape>
              <v:shape id="_x0000_s1124" style="position:absolute;left:9904;top:-1563;width:149;height:681;mso-position-horizontal-relative:page;mso-position-vertical-relative:page" coordsize="149,681" o:allowincell="f" path="m27,674r-3,e" filled="f" stroked="f">
                <v:path arrowok="t"/>
              </v:shape>
              <v:shape id="_x0000_s1125" style="position:absolute;left:9904;top:-1563;width:149;height:681;mso-position-horizontal-relative:page;mso-position-vertical-relative:page" coordsize="149,681" o:allowincell="f" path="m28,673r-3,1l25,674r-1,l27,674r2,l28,673r,e" filled="f" stroked="f">
                <v:path arrowok="t"/>
              </v:shape>
            </v:group>
            <v:shape id="_x0000_s1126" style="position:absolute;left:10052;top:-1538;width:20;height:20" coordsize="20,20" o:allowincell="f" path="m,l,2r,l,,,e" filled="f" stroked="f">
              <v:path arrowok="t"/>
            </v:shape>
            <v:shape id="_x0000_s1127" style="position:absolute;left:10052;top:-1552;width:20;height:20" coordsize="20,20" o:allowincell="f" path="m,l,2,,1,,,,e" filled="f" stroked="f">
              <v:path arrowok="t"/>
            </v:shape>
            <v:group id="_x0000_s1128" style="position:absolute;left:9904;top:-1562;width:149;height:679" coordorigin="9904,-1562" coordsize="149,679" o:allowincell="f">
              <v:shape id="_x0000_s1129" style="position:absolute;left:9904;top:-1562;width:149;height:679;mso-position-horizontal-relative:page;mso-position-vertical-relative:page" coordsize="149,679" o:allowincell="f" path="m148,r-1,l147,10r1,l148,e" filled="f" stroked="f">
                <v:path arrowok="t"/>
              </v:shape>
              <v:shape id="_x0000_s1130" style="position:absolute;left:9904;top:-1562;width:149;height:679;mso-position-horizontal-relative:page;mso-position-vertical-relative:page" coordsize="149,679" o:allowincell="f" path="m148,11r-1,1l147,25r1,-1l148,11e" filled="f" stroked="f">
                <v:path arrowok="t"/>
              </v:shape>
              <v:shape id="_x0000_s1131" style="position:absolute;left:9904;top:-1562;width:149;height:679;mso-position-horizontal-relative:page;mso-position-vertical-relative:page" coordsize="149,679" o:allowincell="f" path="m148,26r-1,1l148,36r,-10e" filled="f" stroked="f">
                <v:path arrowok="t"/>
              </v:shape>
              <v:shape id="_x0000_s1132" style="position:absolute;left:9904;top:-1562;width:149;height:679;mso-position-horizontal-relative:page;mso-position-vertical-relative:page" coordsize="149,679" o:allowincell="f" path="m132,634r-17,13l104,653r,1l123,643r9,-9e" filled="f" stroked="f">
                <v:path arrowok="t"/>
              </v:shape>
              <v:shape id="_x0000_s1133" style="position:absolute;left:9904;top:-1562;width:149;height:679;mso-position-horizontal-relative:page;mso-position-vertical-relative:page" coordsize="149,679" o:allowincell="f" path="m132,633r,1l132,634r,-1e" filled="f" stroked="f">
                <v:path arrowok="t"/>
              </v:shape>
              <v:shape id="_x0000_s1134" style="position:absolute;left:9904;top:-1562;width:149;height:679;mso-position-horizontal-relative:page;mso-position-vertical-relative:page" coordsize="149,679" o:allowincell="f" path="m142,618r-10,15l138,628r4,-10e" filled="f" stroked="f">
                <v:path arrowok="t"/>
              </v:shape>
              <v:shape id="_x0000_s1135" style="position:absolute;left:9904;top:-1562;width:149;height:679;mso-position-horizontal-relative:page;mso-position-vertical-relative:page" coordsize="149,679" o:allowincell="f" path="m144,615r-2,3l144,616r,-1e" filled="f" stroked="f">
                <v:path arrowok="t"/>
              </v:shape>
              <v:shape id="_x0000_s1136" style="position:absolute;left:9904;top:-1562;width:149;height:679;mso-position-horizontal-relative:page;mso-position-vertical-relative:page" coordsize="149,679" o:allowincell="f" path="m148,47r-1,l148,597r-4,18l147,609r2,-12l148,47e" filled="f" stroked="f">
                <v:path arrowok="t"/>
              </v:shape>
              <v:shape id="_x0000_s1137" style="position:absolute;left:9904;top:-1562;width:149;height:679;mso-position-horizontal-relative:page;mso-position-vertical-relative:page" coordsize="149,679" o:allowincell="f" path="m88,659r-5,1l84,661r3,-1l88,659r,e" filled="f" stroked="f">
                <v:path arrowok="t"/>
              </v:shape>
              <v:shape id="_x0000_s1138" style="position:absolute;left:9904;top:-1562;width:149;height:679;mso-position-horizontal-relative:page;mso-position-vertical-relative:page" coordsize="149,679" o:allowincell="f" path="m93,658r-2,l88,659r2,l90,659r3,-1l95,658r-1,l93,658e" filled="f" stroked="f">
                <v:path arrowok="t"/>
              </v:shape>
              <v:shape id="_x0000_s1139" style="position:absolute;left:9904;top:-1562;width:149;height:679;mso-position-horizontal-relative:page;mso-position-vertical-relative:page" coordsize="149,679" o:allowincell="f" path="m94,658r1,e" filled="f" stroked="f">
                <v:path arrowok="t"/>
              </v:shape>
              <v:shape id="_x0000_s1140" style="position:absolute;left:9904;top:-1562;width:149;height:679;mso-position-horizontal-relative:page;mso-position-vertical-relative:page" coordsize="149,679" o:allowincell="f" path="m95,658r-1,e" filled="f" stroked="f">
                <v:path arrowok="t"/>
              </v:shape>
              <v:shape id="_x0000_s1141" style="position:absolute;left:9904;top:-1562;width:149;height:679;mso-position-horizontal-relative:page;mso-position-vertical-relative:page" coordsize="149,679" o:allowincell="f" path="m99,656r-3,1l95,657r-1,1l94,658r1,l96,658r3,-2l99,656e" filled="f" stroked="f">
                <v:path arrowok="t"/>
              </v:shape>
              <v:shape id="_x0000_s1142" style="position:absolute;left:9904;top:-1562;width:149;height:679;mso-position-horizontal-relative:page;mso-position-vertical-relative:page" coordsize="149,679" o:allowincell="f" path="m79,661r-3,l77,662r2,l79,661e" filled="f" stroked="f">
                <v:path arrowok="t"/>
              </v:shape>
              <v:shape id="_x0000_s1143" style="position:absolute;left:9904;top:-1562;width:149;height:679;mso-position-horizontal-relative:page;mso-position-vertical-relative:page" coordsize="149,679" o:allowincell="f" path="m71,662r-2,1l69,664r2,-1l71,662e" filled="f" stroked="f">
                <v:path arrowok="t"/>
              </v:shape>
              <v:shape id="_x0000_s1144" style="position:absolute;left:9904;top:-1562;width:149;height:679;mso-position-horizontal-relative:page;mso-position-vertical-relative:page" coordsize="149,679" o:allowincell="f" path="m64,664r-2,l62,665r-1,l64,665r,-1e" filled="f" stroked="f">
                <v:path arrowok="t"/>
              </v:shape>
              <v:shape id="_x0000_s1145" style="position:absolute;left:9904;top:-1562;width:149;height:679;mso-position-horizontal-relative:page;mso-position-vertical-relative:page" coordsize="149,679" o:allowincell="f" path="m58,665r-8,2l50,667r,l51,668r7,-2l58,666r,-1e" filled="f" stroked="f">
                <v:path arrowok="t"/>
              </v:shape>
              <v:shape id="_x0000_s1146" style="position:absolute;left:9904;top:-1562;width:149;height:679;mso-position-horizontal-relative:page;mso-position-vertical-relative:page" coordsize="149,679" o:allowincell="f" path="m48,667r-3,1l45,668r,1l47,668r1,l48,667r,e" filled="f" stroked="f">
                <v:path arrowok="t"/>
              </v:shape>
              <v:shape id="_x0000_s1147" style="position:absolute;left:9904;top:-1562;width:149;height:679;mso-position-horizontal-relative:page;mso-position-vertical-relative:page" coordsize="149,679" o:allowincell="f" path="m40,669r-1,l39,670r1,l40,669e" filled="f" stroked="f">
                <v:path arrowok="t"/>
              </v:shape>
              <v:shape id="_x0000_s1148" style="position:absolute;left:9904;top:-1562;width:149;height:679;mso-position-horizontal-relative:page;mso-position-vertical-relative:page" coordsize="149,679" o:allowincell="f" path="m34,670r-2,l32,672r2,-1l34,670e" filled="f" stroked="f">
                <v:path arrowok="t"/>
              </v:shape>
              <v:shape id="_x0000_s1149" style="position:absolute;left:9904;top:-1562;width:149;height:679;mso-position-horizontal-relative:page;mso-position-vertical-relative:page" coordsize="149,679" o:allowincell="f" path="m28,671r-2,1l25,673r,l28,672r,-1e" filled="f" stroked="f">
                <v:path arrowok="t"/>
              </v:shape>
              <v:shape id="_x0000_s1150" style="position:absolute;left:9904;top:-1562;width:149;height:679;mso-position-horizontal-relative:page;mso-position-vertical-relative:page" coordsize="149,679" o:allowincell="f" path="m22,673l,677r,2l23,673r,l23,673r-1,e" filled="f" stroked="f">
                <v:path arrowok="t"/>
              </v:shape>
            </v:group>
            <v:shape id="_x0000_s1151" style="position:absolute;left:10052;top:-1538;width:20;height:20" coordsize="20,20" o:allowincell="f" path="m,l,2r,l,,,e" filled="f" stroked="f">
              <v:path arrowok="t"/>
            </v:shape>
            <v:shape id="_x0000_s1152" style="position:absolute;left:10052;top:-1552;width:20;height:20" coordsize="20,20" o:allowincell="f" path="m,l,2,,1,,,,e" filled="f" stroked="f">
              <v:path arrowok="t"/>
            </v:shape>
            <v:group id="_x0000_s1153" style="position:absolute;left:9904;top:-1550;width:148;height:666" coordorigin="9904,-1550" coordsize="148,666" o:allowincell="f">
              <v:shape id="_x0000_s1154" style="position:absolute;left:9904;top:-1550;width:148;height:666;mso-position-horizontal-relative:page;mso-position-vertical-relative:page" coordsize="148,666" o:allowincell="f" path="m147,r,l147,13r,-1l147,e" filled="f" stroked="f">
                <v:path arrowok="t"/>
              </v:shape>
              <v:shape id="_x0000_s1155" style="position:absolute;left:9904;top:-1550;width:148;height:666;mso-position-horizontal-relative:page;mso-position-vertical-relative:page" coordsize="148,666" o:allowincell="f" path="m147,14r,1l147,24r,-10e" filled="f" stroked="f">
                <v:path arrowok="t"/>
              </v:shape>
              <v:shape id="_x0000_s1156" style="position:absolute;left:9904;top:-1550;width:148;height:666;mso-position-horizontal-relative:page;mso-position-vertical-relative:page" coordsize="148,666" o:allowincell="f" path="m131,621r-16,14l104,640r,1l123,630r8,-9e" filled="f" stroked="f">
                <v:path arrowok="t"/>
              </v:shape>
              <v:shape id="_x0000_s1157" style="position:absolute;left:9904;top:-1550;width:148;height:666;mso-position-horizontal-relative:page;mso-position-vertical-relative:page" coordsize="148,666" o:allowincell="f" path="m131,621r,l131,621r,e" filled="f" stroked="f">
                <v:path arrowok="t"/>
              </v:shape>
              <v:shape id="_x0000_s1158" style="position:absolute;left:9904;top:-1550;width:148;height:666;mso-position-horizontal-relative:page;mso-position-vertical-relative:page" coordsize="148,666" o:allowincell="f" path="m142,605r-11,16l137,614r5,-9e" filled="f" stroked="f">
                <v:path arrowok="t"/>
              </v:shape>
              <v:shape id="_x0000_s1159" style="position:absolute;left:9904;top:-1550;width:148;height:666;mso-position-horizontal-relative:page;mso-position-vertical-relative:page" coordsize="148,666" o:allowincell="f" path="m143,602r-1,3l143,603r,-1e" filled="f" stroked="f">
                <v:path arrowok="t"/>
              </v:shape>
              <v:shape id="_x0000_s1160" style="position:absolute;left:9904;top:-1550;width:148;height:666;mso-position-horizontal-relative:page;mso-position-vertical-relative:page" coordsize="148,666" o:allowincell="f" path="m147,35r,l148,584r-5,18l146,596r2,-12l147,35e" filled="f" stroked="f">
                <v:path arrowok="t"/>
              </v:shape>
              <v:shape id="_x0000_s1161" style="position:absolute;left:9904;top:-1550;width:148;height:666;mso-position-horizontal-relative:page;mso-position-vertical-relative:page" coordsize="148,666" o:allowincell="f" path="m98,643r-2,l95,644r,l95,645r2,-1l99,643r-1,e" filled="f" stroked="f">
                <v:path arrowok="t"/>
              </v:shape>
              <v:shape id="_x0000_s1162" style="position:absolute;left:9904;top:-1550;width:148;height:666;mso-position-horizontal-relative:page;mso-position-vertical-relative:page" coordsize="148,666" o:allowincell="f" path="m92,645r-2,l83,647r,l91,646r2,-1l92,645r,l92,645e" filled="f" stroked="f">
                <v:path arrowok="t"/>
              </v:shape>
              <v:shape id="_x0000_s1163" style="position:absolute;left:9904;top:-1550;width:148;height:666;mso-position-horizontal-relative:page;mso-position-vertical-relative:page" coordsize="148,666" o:allowincell="f" path="m79,647r-3,1l76,649r3,-1l79,647e" filled="f" stroked="f">
                <v:path arrowok="t"/>
              </v:shape>
              <v:shape id="_x0000_s1164" style="position:absolute;left:9904;top:-1550;width:148;height:666;mso-position-horizontal-relative:page;mso-position-vertical-relative:page" coordsize="148,666" o:allowincell="f" path="m71,649r-2,l69,650r2,l71,649e" filled="f" stroked="f">
                <v:path arrowok="t"/>
              </v:shape>
              <v:shape id="_x0000_s1165" style="position:absolute;left:9904;top:-1550;width:148;height:666;mso-position-horizontal-relative:page;mso-position-vertical-relative:page" coordsize="148,666" o:allowincell="f" path="m64,650r-2,1l62,652r2,-1l64,650e" filled="f" stroked="f">
                <v:path arrowok="t"/>
              </v:shape>
              <v:shape id="_x0000_s1166" style="position:absolute;left:9904;top:-1550;width:148;height:666;mso-position-horizontal-relative:page;mso-position-vertical-relative:page" coordsize="148,666" o:allowincell="f" path="m52,653r-8,2l44,655r1,l48,655r,-1l50,654r4,-1l53,653r-1,l52,653e" filled="f" stroked="f">
                <v:path arrowok="t"/>
              </v:shape>
              <v:shape id="_x0000_s1167" style="position:absolute;left:9904;top:-1550;width:148;height:666;mso-position-horizontal-relative:page;mso-position-vertical-relative:page" coordsize="148,666" o:allowincell="f" path="m53,653r1,e" filled="f" stroked="f">
                <v:path arrowok="t"/>
              </v:shape>
              <v:shape id="_x0000_s1168" style="position:absolute;left:9904;top:-1550;width:148;height:666;mso-position-horizontal-relative:page;mso-position-vertical-relative:page" coordsize="148,666" o:allowincell="f" path="m54,653r-1,e" filled="f" stroked="f">
                <v:path arrowok="t"/>
              </v:shape>
              <v:shape id="_x0000_s1169" style="position:absolute;left:9904;top:-1550;width:148;height:666;mso-position-horizontal-relative:page;mso-position-vertical-relative:page" coordsize="148,666" o:allowincell="f" path="m57,652r-3,l54,653r-1,l54,653r4,l58,652r-1,e" filled="f" stroked="f">
                <v:path arrowok="t"/>
              </v:shape>
              <v:shape id="_x0000_s1170" style="position:absolute;left:9904;top:-1550;width:148;height:666;mso-position-horizontal-relative:page;mso-position-vertical-relative:page" coordsize="148,666" o:allowincell="f" path="m41,655r-3,1l39,657r1,-1l41,655e" filled="f" stroked="f">
                <v:path arrowok="t"/>
              </v:shape>
              <v:shape id="_x0000_s1171" style="position:absolute;left:9904;top:-1550;width:148;height:666;mso-position-horizontal-relative:page;mso-position-vertical-relative:page" coordsize="148,666" o:allowincell="f" path="m34,657r-2,l32,658r2,l34,657e" filled="f" stroked="f">
                <v:path arrowok="t"/>
              </v:shape>
              <v:shape id="_x0000_s1172" style="position:absolute;left:9904;top:-1550;width:148;height:666;mso-position-horizontal-relative:page;mso-position-vertical-relative:page" coordsize="148,666" o:allowincell="f" path="m28,658r-2,l26,659r2,l28,658e" filled="f" stroked="f">
                <v:path arrowok="t"/>
              </v:shape>
              <v:shape id="_x0000_s1173" style="position:absolute;left:9904;top:-1550;width:148;height:666;mso-position-horizontal-relative:page;mso-position-vertical-relative:page" coordsize="148,666" o:allowincell="f" path="m22,659l,664r,1l22,660r,-1l22,659e" filled="f" stroked="f">
                <v:path arrowok="t"/>
              </v:shape>
            </v:group>
            <v:group id="_x0000_s1174" style="position:absolute;left:10051;top:-1562;width:20;height:20" coordorigin="10051,-1562" coordsize="20,20" o:allowincell="f">
              <v:shape id="_x0000_s1175" style="position:absolute;left:10051;top:-1562;width:20;height:20;mso-position-horizontal-relative:page;mso-position-vertical-relative:page" coordsize="20,20" o:allowincell="f" path="m,l,,,10r,l,e" filled="f" stroked="f">
                <v:path arrowok="t"/>
              </v:shape>
              <v:shape id="_x0000_s1176" style="position:absolute;left:10051;top:-1562;width:20;height:20;mso-position-horizontal-relative:page;mso-position-vertical-relative:page" coordsize="20,20" o:allowincell="f" path="m,l,e" filled="f" stroked="f">
                <v:path arrowok="t"/>
              </v:shape>
              <v:shape id="_x0000_s1177" style="position:absolute;left:10051;top:-1562;width:20;height:20;mso-position-horizontal-relative:page;mso-position-vertical-relative:page" coordsize="20,20" o:allowincell="f" path="m,l,e" filled="f" stroked="f">
                <v:path arrowok="t"/>
              </v:shape>
              <v:shape id="_x0000_s1178" style="position:absolute;left:10051;top:-1562;width:20;height:20;mso-position-horizontal-relative:page;mso-position-vertical-relative:page" coordsize="20,20" o:allowincell="f" path="m,l,,,,,,,e" filled="f" stroked="f">
                <v:path arrowok="t"/>
              </v:shape>
            </v:group>
            <v:shape id="_x0000_s1179" style="position:absolute;left:10051;top:-1537;width:20;height:20" coordsize="20,20" o:allowincell="f" path="m,l,2r,l,,,e" filled="f" stroked="f">
              <v:path arrowok="t"/>
            </v:shape>
            <v:shape id="_x0000_s1180" style="position:absolute;left:10051;top:-1551;width:20;height:20" coordsize="20,20" o:allowincell="f" path="m,l,2,,1,,,,e" filled="f" stroked="f">
              <v:path arrowok="t"/>
            </v:shape>
            <v:group id="_x0000_s1181" style="position:absolute;left:9904;top:-1561;width:148;height:676" coordorigin="9904,-1561" coordsize="148,676" o:allowincell="f">
              <v:shape id="_x0000_s1182" style="position:absolute;left:9904;top:-1561;width:148;height:676;mso-position-horizontal-relative:page;mso-position-vertical-relative:page" coordsize="148,676" o:allowincell="f" path="m147,r-1,l146,10r1,l147,e" filled="f" stroked="f">
                <v:path arrowok="t"/>
              </v:shape>
              <v:shape id="_x0000_s1183" style="position:absolute;left:9904;top:-1561;width:148;height:676;mso-position-horizontal-relative:page;mso-position-vertical-relative:page" coordsize="148,676" o:allowincell="f" path="m147,11r-1,1l146,24r1,l147,11e" filled="f" stroked="f">
                <v:path arrowok="t"/>
              </v:shape>
              <v:shape id="_x0000_s1184" style="position:absolute;left:9904;top:-1561;width:148;height:676;mso-position-horizontal-relative:page;mso-position-vertical-relative:page" coordsize="148,676" o:allowincell="f" path="m147,26r-1,l147,36r,-10e" filled="f" stroked="f">
                <v:path arrowok="t"/>
              </v:shape>
              <v:shape id="_x0000_s1185" style="position:absolute;left:9904;top:-1561;width:148;height:676;mso-position-horizontal-relative:page;mso-position-vertical-relative:page" coordsize="148,676" o:allowincell="f" path="m130,632r-16,14l104,651r,1l123,640r7,-8e" filled="f" stroked="f">
                <v:path arrowok="t"/>
              </v:shape>
              <v:shape id="_x0000_s1186" style="position:absolute;left:9904;top:-1561;width:148;height:676;mso-position-horizontal-relative:page;mso-position-vertical-relative:page" coordsize="148,676" o:allowincell="f" path="m131,631r-1,1l131,632r,-1e" filled="f" stroked="f">
                <v:path arrowok="t"/>
              </v:shape>
              <v:shape id="_x0000_s1187" style="position:absolute;left:9904;top:-1561;width:148;height:676;mso-position-horizontal-relative:page;mso-position-vertical-relative:page" coordsize="148,676" o:allowincell="f" path="m141,616r-10,15l137,625r4,-9e" filled="f" stroked="f">
                <v:path arrowok="t"/>
              </v:shape>
              <v:shape id="_x0000_s1188" style="position:absolute;left:9904;top:-1561;width:148;height:676;mso-position-horizontal-relative:page;mso-position-vertical-relative:page" coordsize="148,676" o:allowincell="f" path="m143,613r-2,3l143,615r,-2e" filled="f" stroked="f">
                <v:path arrowok="t"/>
              </v:shape>
              <v:shape id="_x0000_s1189" style="position:absolute;left:9904;top:-1561;width:148;height:676;mso-position-horizontal-relative:page;mso-position-vertical-relative:page" coordsize="148,676" o:allowincell="f" path="m147,47r-1,l147,595r-4,18l146,606r2,-11l147,47e" filled="f" stroked="f">
                <v:path arrowok="t"/>
              </v:shape>
              <v:shape id="_x0000_s1190" style="position:absolute;left:9904;top:-1561;width:148;height:676;mso-position-horizontal-relative:page;mso-position-vertical-relative:page" coordsize="148,676" o:allowincell="f" path="m98,653r-1,1l96,654r-1,1l97,654r1,l98,653e" filled="f" stroked="f">
                <v:path arrowok="t"/>
              </v:shape>
              <v:shape id="_x0000_s1191" style="position:absolute;left:9904;top:-1561;width:148;height:676;mso-position-horizontal-relative:page;mso-position-vertical-relative:page" coordsize="148,676" o:allowincell="f" path="m91,655r-1,1l82,657r,l83,658r7,-1l91,656r1,l91,656r,-1e" filled="f" stroked="f">
                <v:path arrowok="t"/>
              </v:shape>
              <v:shape id="_x0000_s1192" style="position:absolute;left:9904;top:-1561;width:148;height:676;mso-position-horizontal-relative:page;mso-position-vertical-relative:page" coordsize="148,676" o:allowincell="f" path="m80,658r-4,1l76,659r3,l80,658r,e" filled="f" stroked="f">
                <v:path arrowok="t"/>
              </v:shape>
              <v:shape id="_x0000_s1193" style="position:absolute;left:9904;top:-1561;width:148;height:676;mso-position-horizontal-relative:page;mso-position-vertical-relative:page" coordsize="148,676" o:allowincell="f" path="m71,659r-2,1l69,661r2,-1l71,659e" filled="f" stroked="f">
                <v:path arrowok="t"/>
              </v:shape>
              <v:shape id="_x0000_s1194" style="position:absolute;left:9904;top:-1561;width:148;height:676;mso-position-horizontal-relative:page;mso-position-vertical-relative:page" coordsize="148,676" o:allowincell="f" path="m64,661r-2,l62,662r2,l64,661e" filled="f" stroked="f">
                <v:path arrowok="t"/>
              </v:shape>
              <v:shape id="_x0000_s1195" style="position:absolute;left:9904;top:-1561;width:148;height:676;mso-position-horizontal-relative:page;mso-position-vertical-relative:page" coordsize="148,676" o:allowincell="f" path="m57,662r-2,1l54,664r,l57,663r,-1e" filled="f" stroked="f">
                <v:path arrowok="t"/>
              </v:shape>
              <v:shape id="_x0000_s1196" style="position:absolute;left:9904;top:-1561;width:148;height:676;mso-position-horizontal-relative:page;mso-position-vertical-relative:page" coordsize="148,676" o:allowincell="f" path="m51,664r-8,1l44,665r,1l44,666r8,-2l51,664r,l51,664e" filled="f" stroked="f">
                <v:path arrowok="t"/>
              </v:shape>
              <v:shape id="_x0000_s1197" style="position:absolute;left:9904;top:-1561;width:148;height:676;mso-position-horizontal-relative:page;mso-position-vertical-relative:page" coordsize="148,676" o:allowincell="f" path="m41,665r-3,1l38,667r3,l41,666r,l41,665e" filled="f" stroked="f">
                <v:path arrowok="t"/>
              </v:shape>
              <v:shape id="_x0000_s1198" style="position:absolute;left:9904;top:-1561;width:148;height:676;mso-position-horizontal-relative:page;mso-position-vertical-relative:page" coordsize="148,676" o:allowincell="f" path="m34,667r-2,l32,668r2,l34,667e" filled="f" stroked="f">
                <v:path arrowok="t"/>
              </v:shape>
              <v:shape id="_x0000_s1199" style="position:absolute;left:9904;top:-1561;width:148;height:676;mso-position-horizontal-relative:page;mso-position-vertical-relative:page" coordsize="148,676" o:allowincell="f" path="m28,668r-2,1l26,670r2,-1l28,668e" filled="f" stroked="f">
                <v:path arrowok="t"/>
              </v:shape>
              <v:shape id="_x0000_s1200" style="position:absolute;left:9904;top:-1561;width:148;height:676;mso-position-horizontal-relative:page;mso-position-vertical-relative:page" coordsize="148,676" o:allowincell="f" path="m22,669l,674r,1l22,671r,-2e" filled="f" stroked="f">
                <v:path arrowok="t"/>
              </v:shape>
            </v:group>
            <v:shape id="_x0000_s1201" style="position:absolute;left:10051;top:-1537;width:20;height:20" coordsize="20,20" o:allowincell="f" path="m,l,2r,l,,,e" filled="f" stroked="f">
              <v:path arrowok="t"/>
            </v:shape>
            <v:shape id="_x0000_s1202" style="position:absolute;left:10051;top:-1551;width:20;height:20" coordsize="20,20" o:allowincell="f" path="m,l,2,,1,,,,e" filled="f" stroked="f">
              <v:path arrowok="t"/>
            </v:shape>
            <v:group id="_x0000_s1203" style="position:absolute;left:9904;top:-1549;width:147;height:662" coordorigin="9904,-1549" coordsize="147,662" o:allowincell="f">
              <v:shape id="_x0000_s1204" style="position:absolute;left:9904;top:-1549;width:147;height:662;mso-position-horizontal-relative:page;mso-position-vertical-relative:page" coordsize="147,662" o:allowincell="f" path="m146,r,l146,12r,l146,e" filled="f" stroked="f">
                <v:path arrowok="t"/>
              </v:shape>
              <v:shape id="_x0000_s1205" style="position:absolute;left:9904;top:-1549;width:147;height:662;mso-position-horizontal-relative:page;mso-position-vertical-relative:page" coordsize="147,662" o:allowincell="f" path="m146,14r,1l146,24r,-10e" filled="f" stroked="f">
                <v:path arrowok="t"/>
              </v:shape>
              <v:shape id="_x0000_s1206" style="position:absolute;left:9904;top:-1549;width:147;height:662;mso-position-horizontal-relative:page;mso-position-vertical-relative:page" coordsize="147,662" o:allowincell="f" path="m130,620r-17,13l104,638r,l122,627r8,-7e" filled="f" stroked="f">
                <v:path arrowok="t"/>
              </v:shape>
              <v:shape id="_x0000_s1207" style="position:absolute;left:9904;top:-1549;width:147;height:662;mso-position-horizontal-relative:page;mso-position-vertical-relative:page" coordsize="147,662" o:allowincell="f" path="m130,619r,1l130,619r,e" filled="f" stroked="f">
                <v:path arrowok="t"/>
              </v:shape>
              <v:shape id="_x0000_s1208" style="position:absolute;left:9904;top:-1549;width:147;height:662;mso-position-horizontal-relative:page;mso-position-vertical-relative:page" coordsize="147,662" o:allowincell="f" path="m141,604r-11,15l137,611r4,-7e" filled="f" stroked="f">
                <v:path arrowok="t"/>
              </v:shape>
              <v:shape id="_x0000_s1209" style="position:absolute;left:9904;top:-1549;width:147;height:662;mso-position-horizontal-relative:page;mso-position-vertical-relative:page" coordsize="147,662" o:allowincell="f" path="m142,600r-1,4l142,602r,-2e" filled="f" stroked="f">
                <v:path arrowok="t"/>
              </v:shape>
              <v:shape id="_x0000_s1210" style="position:absolute;left:9904;top:-1549;width:147;height:662;mso-position-horizontal-relative:page;mso-position-vertical-relative:page" coordsize="147,662" o:allowincell="f" path="m146,35r,l147,582r-5,18l146,593r1,-10l146,35e" filled="f" stroked="f">
                <v:path arrowok="t"/>
              </v:shape>
              <v:shape id="_x0000_s1211" style="position:absolute;left:9904;top:-1549;width:147;height:662;mso-position-horizontal-relative:page;mso-position-vertical-relative:page" coordsize="147,662" o:allowincell="f" path="m98,640r-1,1l96,641r,1l97,641r1,l98,640e" filled="f" stroked="f">
                <v:path arrowok="t"/>
              </v:shape>
              <v:shape id="_x0000_s1212" style="position:absolute;left:9904;top:-1549;width:147;height:662;mso-position-horizontal-relative:page;mso-position-vertical-relative:page" coordsize="147,662" o:allowincell="f" path="m85,644r-9,1l76,646r,l80,645r,l81,645r3,l88,644r-2,l85,644e" filled="f" stroked="f">
                <v:path arrowok="t"/>
              </v:shape>
              <v:shape id="_x0000_s1213" style="position:absolute;left:9904;top:-1549;width:147;height:662;mso-position-horizontal-relative:page;mso-position-vertical-relative:page" coordsize="147,662" o:allowincell="f" path="m84,645r-3,e" filled="f" stroked="f">
                <v:path arrowok="t"/>
              </v:shape>
              <v:shape id="_x0000_s1214" style="position:absolute;left:9904;top:-1549;width:147;height:662;mso-position-horizontal-relative:page;mso-position-vertical-relative:page" coordsize="147,662" o:allowincell="f" path="m86,644r2,e" filled="f" stroked="f">
                <v:path arrowok="t"/>
              </v:shape>
              <v:shape id="_x0000_s1215" style="position:absolute;left:9904;top:-1549;width:147;height:662;mso-position-horizontal-relative:page;mso-position-vertical-relative:page" coordsize="147,662" o:allowincell="f" path="m81,645r3,e" filled="f" stroked="f">
                <v:path arrowok="t"/>
              </v:shape>
              <v:shape id="_x0000_s1216" style="position:absolute;left:9904;top:-1549;width:147;height:662;mso-position-horizontal-relative:page;mso-position-vertical-relative:page" coordsize="147,662" o:allowincell="f" path="m84,645r-3,l82,645r2,e" filled="f" stroked="f">
                <v:path arrowok="t"/>
              </v:shape>
              <v:shape id="_x0000_s1217" style="position:absolute;left:9904;top:-1549;width:147;height:662;mso-position-horizontal-relative:page;mso-position-vertical-relative:page" coordsize="147,662" o:allowincell="f" path="m88,644r-2,e" filled="f" stroked="f">
                <v:path arrowok="t"/>
              </v:shape>
              <v:shape id="_x0000_s1218" style="position:absolute;left:9904;top:-1549;width:147;height:662;mso-position-horizontal-relative:page;mso-position-vertical-relative:page" coordsize="147,662" o:allowincell="f" path="m91,642r-1,l87,643r-1,l86,644r2,l91,643r,-1e" filled="f" stroked="f">
                <v:path arrowok="t"/>
              </v:shape>
              <v:shape id="_x0000_s1219" style="position:absolute;left:9904;top:-1549;width:147;height:662;mso-position-horizontal-relative:page;mso-position-vertical-relative:page" coordsize="147,662" o:allowincell="f" path="m72,646r-3,1l69,647r2,l72,646e" filled="f" stroked="f">
                <v:path arrowok="t"/>
              </v:shape>
              <v:shape id="_x0000_s1220" style="position:absolute;left:9904;top:-1549;width:147;height:662;mso-position-horizontal-relative:page;mso-position-vertical-relative:page" coordsize="147,662" o:allowincell="f" path="m64,648r-2,l62,649r2,l64,648e" filled="f" stroked="f">
                <v:path arrowok="t"/>
              </v:shape>
              <v:shape id="_x0000_s1221" style="position:absolute;left:9904;top:-1549;width:147;height:662;mso-position-horizontal-relative:page;mso-position-vertical-relative:page" coordsize="147,662" o:allowincell="f" path="m57,649r-2,l55,650r2,l57,649e" filled="f" stroked="f">
                <v:path arrowok="t"/>
              </v:shape>
              <v:shape id="_x0000_s1222" style="position:absolute;left:9904;top:-1549;width:147;height:662;mso-position-horizontal-relative:page;mso-position-vertical-relative:page" coordsize="147,662" o:allowincell="f" path="m45,651r-7,2l38,653r,1l41,653r1,l42,652r2,l48,652r-1,l45,652r,-1e" filled="f" stroked="f">
                <v:path arrowok="t"/>
              </v:shape>
              <v:shape id="_x0000_s1223" style="position:absolute;left:9904;top:-1549;width:147;height:662;mso-position-horizontal-relative:page;mso-position-vertical-relative:page" coordsize="147,662" o:allowincell="f" path="m44,652r-2,e" filled="f" stroked="f">
                <v:path arrowok="t"/>
              </v:shape>
              <v:shape id="_x0000_s1224" style="position:absolute;left:9904;top:-1549;width:147;height:662;mso-position-horizontal-relative:page;mso-position-vertical-relative:page" coordsize="147,662" o:allowincell="f" path="m47,652r1,e" filled="f" stroked="f">
                <v:path arrowok="t"/>
              </v:shape>
              <v:shape id="_x0000_s1225" style="position:absolute;left:9904;top:-1549;width:147;height:662;mso-position-horizontal-relative:page;mso-position-vertical-relative:page" coordsize="147,662" o:allowincell="f" path="m42,652r2,e" filled="f" stroked="f">
                <v:path arrowok="t"/>
              </v:shape>
              <v:shape id="_x0000_s1226" style="position:absolute;left:9904;top:-1549;width:147;height:662;mso-position-horizontal-relative:page;mso-position-vertical-relative:page" coordsize="147,662" o:allowincell="f" path="m44,652r-2,l43,653r1,-1e" filled="f" stroked="f">
                <v:path arrowok="t"/>
              </v:shape>
              <v:shape id="_x0000_s1227" style="position:absolute;left:9904;top:-1549;width:147;height:662;mso-position-horizontal-relative:page;mso-position-vertical-relative:page" coordsize="147,662" o:allowincell="f" path="m48,652r-1,e" filled="f" stroked="f">
                <v:path arrowok="t"/>
              </v:shape>
              <v:shape id="_x0000_s1228" style="position:absolute;left:9904;top:-1549;width:147;height:662;mso-position-horizontal-relative:page;mso-position-vertical-relative:page" coordsize="147,662" o:allowincell="f" path="m51,650r-4,1l47,651r,1l48,652r3,-1l51,651r,-1e" filled="f" stroked="f">
                <v:path arrowok="t"/>
              </v:shape>
              <v:shape id="_x0000_s1229" style="position:absolute;left:9904;top:-1549;width:147;height:662;mso-position-horizontal-relative:page;mso-position-vertical-relative:page" coordsize="147,662" o:allowincell="f" path="m34,653r-2,1l32,655r2,l34,653e" filled="f" stroked="f">
                <v:path arrowok="t"/>
              </v:shape>
              <v:shape id="_x0000_s1230" style="position:absolute;left:9904;top:-1549;width:147;height:662;mso-position-horizontal-relative:page;mso-position-vertical-relative:page" coordsize="147,662" o:allowincell="f" path="m28,655r-2,l26,656r2,l28,655e" filled="f" stroked="f">
                <v:path arrowok="t"/>
              </v:shape>
              <v:shape id="_x0000_s1231" style="position:absolute;left:9904;top:-1549;width:147;height:662;mso-position-horizontal-relative:page;mso-position-vertical-relative:page" coordsize="147,662" o:allowincell="f" path="m22,656l,660r,2l22,657r,-1e" filled="f" stroked="f">
                <v:path arrowok="t"/>
              </v:shape>
            </v:group>
            <v:group id="_x0000_s1232" style="position:absolute;left:10049;top:-1561;width:20;height:20" coordorigin="10049,-1561" coordsize="20,20" o:allowincell="f">
              <v:shape id="_x0000_s1233" style="position:absolute;left:10049;top:-1561;width:20;height:20;mso-position-horizontal-relative:page;mso-position-vertical-relative:page" coordsize="20,20" o:allowincell="f" path="m1,l,,,10r1,l1,e" filled="f" stroked="f">
                <v:path arrowok="t"/>
              </v:shape>
              <v:shape id="_x0000_s1234" style="position:absolute;left:10049;top:-1561;width:20;height:20;mso-position-horizontal-relative:page;mso-position-vertical-relative:page" coordsize="20,20" o:allowincell="f" path="m,l1,e" filled="f" stroked="f">
                <v:path arrowok="t"/>
              </v:shape>
              <v:shape id="_x0000_s1235" style="position:absolute;left:10049;top:-1561;width:20;height:20;mso-position-horizontal-relative:page;mso-position-vertical-relative:page" coordsize="20,20" o:allowincell="f" path="m1,l,e" filled="f" stroked="f">
                <v:path arrowok="t"/>
              </v:shape>
              <v:shape id="_x0000_s1236" style="position:absolute;left:10049;top:-1561;width:20;height:20;mso-position-horizontal-relative:page;mso-position-vertical-relative:page" coordsize="20,20" o:allowincell="f" path="m1,l,1,,,1,r,e" filled="f" stroked="f">
                <v:path arrowok="t"/>
              </v:shape>
            </v:group>
            <v:shape id="_x0000_s1237" style="position:absolute;left:10050;top:-1536;width:20;height:20" coordsize="20,20" o:allowincell="f" path="m,l,2r,l,,,e" filled="f" stroked="f">
              <v:path arrowok="t"/>
            </v:shape>
            <v:shape id="_x0000_s1238" style="position:absolute;left:10050;top:-1550;width:20;height:20" coordsize="20,20" o:allowincell="f" path="m,l,2,,1,,,,e" filled="f" stroked="f">
              <v:path arrowok="t"/>
            </v:shape>
            <v:group id="_x0000_s1239" style="position:absolute;left:9904;top:-1560;width:147;height:672" coordorigin="9904,-1560" coordsize="147,672" o:allowincell="f">
              <v:shape id="_x0000_s1240" style="position:absolute;left:9904;top:-1560;width:147;height:672;mso-position-horizontal-relative:page;mso-position-vertical-relative:page" coordsize="147,672" o:allowincell="f" path="m146,r-1,l145,10r1,l146,e" filled="f" stroked="f">
                <v:path arrowok="t"/>
              </v:shape>
              <v:shape id="_x0000_s1241" style="position:absolute;left:9904;top:-1560;width:147;height:672;mso-position-horizontal-relative:page;mso-position-vertical-relative:page" coordsize="147,672" o:allowincell="f" path="m145,r,l145,r,e" filled="f" stroked="f">
                <v:path arrowok="t"/>
              </v:shape>
              <v:shape id="_x0000_s1242" style="position:absolute;left:9904;top:-1560;width:147;height:672;mso-position-horizontal-relative:page;mso-position-vertical-relative:page" coordsize="147,672" o:allowincell="f" path="m146,r-1,l146,r,e" filled="f" stroked="f">
                <v:path arrowok="t"/>
              </v:shape>
              <v:shape id="_x0000_s1243" style="position:absolute;left:9904;top:-1560;width:147;height:672;mso-position-horizontal-relative:page;mso-position-vertical-relative:page" coordsize="147,672" o:allowincell="f" path="m146,11r-1,1l145,24r1,l146,11e" filled="f" stroked="f">
                <v:path arrowok="t"/>
              </v:shape>
              <v:shape id="_x0000_s1244" style="position:absolute;left:9904;top:-1560;width:147;height:672;mso-position-horizontal-relative:page;mso-position-vertical-relative:page" coordsize="147,672" o:allowincell="f" path="m146,26r-1,l146,36r,-10e" filled="f" stroked="f">
                <v:path arrowok="t"/>
              </v:shape>
              <v:shape id="_x0000_s1245" style="position:absolute;left:9904;top:-1560;width:147;height:672;mso-position-horizontal-relative:page;mso-position-vertical-relative:page" coordsize="147,672" o:allowincell="f" path="m129,631r-16,13l104,648r,1l122,638r7,-7e" filled="f" stroked="f">
                <v:path arrowok="t"/>
              </v:shape>
              <v:shape id="_x0000_s1246" style="position:absolute;left:9904;top:-1560;width:147;height:672;mso-position-horizontal-relative:page;mso-position-vertical-relative:page" coordsize="147,672" o:allowincell="f" path="m130,630r-1,1l130,630r,e" filled="f" stroked="f">
                <v:path arrowok="t"/>
              </v:shape>
              <v:shape id="_x0000_s1247" style="position:absolute;left:9904;top:-1560;width:147;height:672;mso-position-horizontal-relative:page;mso-position-vertical-relative:page" coordsize="147,672" o:allowincell="f" path="m140,614r-10,16l137,622r3,-8e" filled="f" stroked="f">
                <v:path arrowok="t"/>
              </v:shape>
              <v:shape id="_x0000_s1248" style="position:absolute;left:9904;top:-1560;width:147;height:672;mso-position-horizontal-relative:page;mso-position-vertical-relative:page" coordsize="147,672" o:allowincell="f" path="m142,611r-2,3l142,613r,-2e" filled="f" stroked="f">
                <v:path arrowok="t"/>
              </v:shape>
              <v:shape id="_x0000_s1249" style="position:absolute;left:9904;top:-1560;width:147;height:672;mso-position-horizontal-relative:page;mso-position-vertical-relative:page" coordsize="147,672" o:allowincell="f" path="m146,47r-1,l146,593r-4,18l145,603r2,-9l146,47e" filled="f" stroked="f">
                <v:path arrowok="t"/>
              </v:shape>
              <v:shape id="_x0000_s1250" style="position:absolute;left:9904;top:-1560;width:147;height:672;mso-position-horizontal-relative:page;mso-position-vertical-relative:page" coordsize="147,672" o:allowincell="f" path="m98,651r-1,l96,651r,1l98,652r,-1e" filled="f" stroked="f">
                <v:path arrowok="t"/>
              </v:shape>
              <v:shape id="_x0000_s1251" style="position:absolute;left:9904;top:-1560;width:147;height:672;mso-position-horizontal-relative:page;mso-position-vertical-relative:page" coordsize="147,672" o:allowincell="f" path="m91,653r-1,l87,654r,l87,655r3,-1l91,654r,-1e" filled="f" stroked="f">
                <v:path arrowok="t"/>
              </v:shape>
              <v:shape id="_x0000_s1252" style="position:absolute;left:9904;top:-1560;width:147;height:672;mso-position-horizontal-relative:page;mso-position-vertical-relative:page" coordsize="147,672" o:allowincell="f" path="m84,654r-9,2l75,656r1,1l85,655r-1,l84,654e" filled="f" stroked="f">
                <v:path arrowok="t"/>
              </v:shape>
              <v:shape id="_x0000_s1253" style="position:absolute;left:9904;top:-1560;width:147;height:672;mso-position-horizontal-relative:page;mso-position-vertical-relative:page" coordsize="147,672" o:allowincell="f" path="m72,657r-3,l69,658r3,l72,657r,e" filled="f" stroked="f">
                <v:path arrowok="t"/>
              </v:shape>
              <v:shape id="_x0000_s1254" style="position:absolute;left:9904;top:-1560;width:147;height:672;mso-position-horizontal-relative:page;mso-position-vertical-relative:page" coordsize="147,672" o:allowincell="f" path="m64,658r-2,l62,659r2,l64,658e" filled="f" stroked="f">
                <v:path arrowok="t"/>
              </v:shape>
              <v:shape id="_x0000_s1255" style="position:absolute;left:9904;top:-1560;width:147;height:672;mso-position-horizontal-relative:page;mso-position-vertical-relative:page" coordsize="147,672" o:allowincell="f" path="m57,659r-2,1l55,661r2,-1l57,659e" filled="f" stroked="f">
                <v:path arrowok="t"/>
              </v:shape>
              <v:shape id="_x0000_s1256" style="position:absolute;left:9904;top:-1560;width:147;height:672;mso-position-horizontal-relative:page;mso-position-vertical-relative:page" coordsize="147,672" o:allowincell="f" path="m50,661r-2,l48,662r-1,l51,662r-1,-1e" filled="f" stroked="f">
                <v:path arrowok="t"/>
              </v:shape>
              <v:shape id="_x0000_s1257" style="position:absolute;left:9904;top:-1560;width:147;height:672;mso-position-horizontal-relative:page;mso-position-vertical-relative:page" coordsize="147,672" o:allowincell="f" path="m44,662r-7,1l37,664r,l38,664r7,-1l45,662r-1,e" filled="f" stroked="f">
                <v:path arrowok="t"/>
              </v:shape>
              <v:shape id="_x0000_s1258" style="position:absolute;left:9904;top:-1560;width:147;height:672;mso-position-horizontal-relative:page;mso-position-vertical-relative:page" coordsize="147,672" o:allowincell="f" path="m35,664r-3,l32,665r2,l35,664r,l35,664e" filled="f" stroked="f">
                <v:path arrowok="t"/>
              </v:shape>
              <v:shape id="_x0000_s1259" style="position:absolute;left:9904;top:-1560;width:147;height:672;mso-position-horizontal-relative:page;mso-position-vertical-relative:page" coordsize="147,672" o:allowincell="f" path="m28,665r-2,l26,667r2,-1l28,665e" filled="f" stroked="f">
                <v:path arrowok="t"/>
              </v:shape>
              <v:shape id="_x0000_s1260" style="position:absolute;left:9904;top:-1560;width:147;height:672;mso-position-horizontal-relative:page;mso-position-vertical-relative:page" coordsize="147,672" o:allowincell="f" path="m21,666l,671r,1l22,667r-1,-1e" filled="f" stroked="f">
                <v:path arrowok="t"/>
              </v:shape>
            </v:group>
            <v:shape id="_x0000_s1261" style="position:absolute;left:10050;top:-1536;width:20;height:20" coordsize="20,20" o:allowincell="f" path="m,l,2r,l,,,e" filled="f" stroked="f">
              <v:path arrowok="t"/>
            </v:shape>
            <v:shape id="_x0000_s1262" style="position:absolute;left:10050;top:-1550;width:20;height:20" coordsize="20,20" o:allowincell="f" path="m,l,2,,1,,,,e" filled="f" stroked="f">
              <v:path arrowok="t"/>
            </v:shape>
            <v:group id="_x0000_s1263" style="position:absolute;left:9904;top:-1560;width:146;height:671" coordorigin="9904,-1560" coordsize="146,671" o:allowincell="f">
              <v:shape id="_x0000_s1264" style="position:absolute;left:9904;top:-1560;width:146;height:671;mso-position-horizontal-relative:page;mso-position-vertical-relative:page" coordsize="146,671" o:allowincell="f" path="m145,r,l145,10r,l145,e" filled="f" stroked="f">
                <v:path arrowok="t"/>
              </v:shape>
              <v:shape id="_x0000_s1265" style="position:absolute;left:9904;top:-1560;width:146;height:671;mso-position-horizontal-relative:page;mso-position-vertical-relative:page" coordsize="146,671" o:allowincell="f" path="m145,11r,1l145,24r,l145,11e" filled="f" stroked="f">
                <v:path arrowok="t"/>
              </v:shape>
              <v:shape id="_x0000_s1266" style="position:absolute;left:9904;top:-1560;width:146;height:671;mso-position-horizontal-relative:page;mso-position-vertical-relative:page" coordsize="146,671" o:allowincell="f" path="m145,26r,l145,36r,-10e" filled="f" stroked="f">
                <v:path arrowok="t"/>
              </v:shape>
              <v:shape id="_x0000_s1267" style="position:absolute;left:9904;top:-1560;width:146;height:671;mso-position-horizontal-relative:page;mso-position-vertical-relative:page" coordsize="146,671" o:allowincell="f" path="m128,630r-16,13l104,647r,1l122,636r6,-6e" filled="f" stroked="f">
                <v:path arrowok="t"/>
              </v:shape>
              <v:shape id="_x0000_s1268" style="position:absolute;left:9904;top:-1560;width:146;height:671;mso-position-horizontal-relative:page;mso-position-vertical-relative:page" coordsize="146,671" o:allowincell="f" path="m129,629r-1,1l129,629r,e" filled="f" stroked="f">
                <v:path arrowok="t"/>
              </v:shape>
              <v:shape id="_x0000_s1269" style="position:absolute;left:9904;top:-1560;width:146;height:671;mso-position-horizontal-relative:page;mso-position-vertical-relative:page" coordsize="146,671" o:allowincell="f" path="m140,614r-11,15l137,621r3,-7e" filled="f" stroked="f">
                <v:path arrowok="t"/>
              </v:shape>
              <v:shape id="_x0000_s1270" style="position:absolute;left:9904;top:-1560;width:146;height:671;mso-position-horizontal-relative:page;mso-position-vertical-relative:page" coordsize="146,671" o:allowincell="f" path="m141,610r-1,4l141,612r,-2e" filled="f" stroked="f">
                <v:path arrowok="t"/>
              </v:shape>
              <v:shape id="_x0000_s1271" style="position:absolute;left:9904;top:-1560;width:146;height:671;mso-position-horizontal-relative:page;mso-position-vertical-relative:page" coordsize="146,671" o:allowincell="f" path="m145,47r,l146,593r-5,17l145,602r1,-9l145,47e" filled="f" stroked="f">
                <v:path arrowok="t"/>
              </v:shape>
              <v:shape id="_x0000_s1272" style="position:absolute;left:9904;top:-1560;width:146;height:671;mso-position-horizontal-relative:page;mso-position-vertical-relative:page" coordsize="146,671" o:allowincell="f" path="m98,649r-2,1l96,651r1,-1l98,650r,-1e" filled="f" stroked="f">
                <v:path arrowok="t"/>
              </v:shape>
              <v:shape id="_x0000_s1273" style="position:absolute;left:9904;top:-1560;width:146;height:671;mso-position-horizontal-relative:page;mso-position-vertical-relative:page" coordsize="146,671" o:allowincell="f" path="m90,652r-2,l88,653r-1,l90,653r1,-1l90,652e" filled="f" stroked="f">
                <v:path arrowok="t"/>
              </v:shape>
              <v:shape id="_x0000_s1274" style="position:absolute;left:9904;top:-1560;width:146;height:671;mso-position-horizontal-relative:page;mso-position-vertical-relative:page" coordsize="146,671" o:allowincell="f" path="m83,653r-9,2l75,655r,l75,655r9,-1l84,653r-1,e" filled="f" stroked="f">
                <v:path arrowok="t"/>
              </v:shape>
              <v:shape id="_x0000_s1275" style="position:absolute;left:9904;top:-1560;width:146;height:671;mso-position-horizontal-relative:page;mso-position-vertical-relative:page" coordsize="146,671" o:allowincell="f" path="m73,655r-4,1l69,657r3,-1l72,656r1,-1l73,655e" filled="f" stroked="f">
                <v:path arrowok="t"/>
              </v:shape>
              <v:shape id="_x0000_s1276" style="position:absolute;left:9904;top:-1560;width:146;height:671;mso-position-horizontal-relative:page;mso-position-vertical-relative:page" coordsize="146,671" o:allowincell="f" path="m64,657r-2,l62,658r2,l64,657e" filled="f" stroked="f">
                <v:path arrowok="t"/>
              </v:shape>
              <v:shape id="_x0000_s1277" style="position:absolute;left:9904;top:-1560;width:146;height:671;mso-position-horizontal-relative:page;mso-position-vertical-relative:page" coordsize="146,671" o:allowincell="f" path="m57,658r-2,l55,659r2,l57,658e" filled="f" stroked="f">
                <v:path arrowok="t"/>
              </v:shape>
              <v:shape id="_x0000_s1278" style="position:absolute;left:9904;top:-1560;width:146;height:671;mso-position-horizontal-relative:page;mso-position-vertical-relative:page" coordsize="146,671" o:allowincell="f" path="m50,659r-2,1l48,661r2,-1l50,659e" filled="f" stroked="f">
                <v:path arrowok="t"/>
              </v:shape>
              <v:shape id="_x0000_s1279" style="position:absolute;left:9904;top:-1560;width:146;height:671;mso-position-horizontal-relative:page;mso-position-vertical-relative:page" coordsize="146,671" o:allowincell="f" path="m39,662r-8,1l31,663r1,1l35,663r,l36,663r2,l42,662r-2,l39,662r,e" filled="f" stroked="f">
                <v:path arrowok="t"/>
              </v:shape>
              <v:shape id="_x0000_s1280" style="position:absolute;left:9904;top:-1560;width:146;height:671;mso-position-horizontal-relative:page;mso-position-vertical-relative:page" coordsize="146,671" o:allowincell="f" path="m38,663r-2,e" filled="f" stroked="f">
                <v:path arrowok="t"/>
              </v:shape>
              <v:shape id="_x0000_s1281" style="position:absolute;left:9904;top:-1560;width:146;height:671;mso-position-horizontal-relative:page;mso-position-vertical-relative:page" coordsize="146,671" o:allowincell="f" path="m40,662r2,e" filled="f" stroked="f">
                <v:path arrowok="t"/>
              </v:shape>
              <v:shape id="_x0000_s1282" style="position:absolute;left:9904;top:-1560;width:146;height:671;mso-position-horizontal-relative:page;mso-position-vertical-relative:page" coordsize="146,671" o:allowincell="f" path="m36,663r2,e" filled="f" stroked="f">
                <v:path arrowok="t"/>
              </v:shape>
              <v:shape id="_x0000_s1283" style="position:absolute;left:9904;top:-1560;width:146;height:671;mso-position-horizontal-relative:page;mso-position-vertical-relative:page" coordsize="146,671" o:allowincell="f" path="m38,663r-2,l37,663r1,e" filled="f" stroked="f">
                <v:path arrowok="t"/>
              </v:shape>
              <v:shape id="_x0000_s1284" style="position:absolute;left:9904;top:-1560;width:146;height:671;mso-position-horizontal-relative:page;mso-position-vertical-relative:page" coordsize="146,671" o:allowincell="f" path="m42,662r-2,e" filled="f" stroked="f">
                <v:path arrowok="t"/>
              </v:shape>
              <v:shape id="_x0000_s1285" style="position:absolute;left:9904;top:-1560;width:146;height:671;mso-position-horizontal-relative:page;mso-position-vertical-relative:page" coordsize="146,671" o:allowincell="f" path="m44,660r-3,1l40,662r,l42,662r2,-1l44,661r,-1e" filled="f" stroked="f">
                <v:path arrowok="t"/>
              </v:shape>
              <v:shape id="_x0000_s1286" style="position:absolute;left:9904;top:-1560;width:146;height:671;mso-position-horizontal-relative:page;mso-position-vertical-relative:page" coordsize="146,671" o:allowincell="f" path="m28,663r-2,1l26,665r2,l28,663e" filled="f" stroked="f">
                <v:path arrowok="t"/>
              </v:shape>
              <v:shape id="_x0000_s1287" style="position:absolute;left:9904;top:-1560;width:146;height:671;mso-position-horizontal-relative:page;mso-position-vertical-relative:page" coordsize="146,671" o:allowincell="f" path="m22,665l,669r,1l21,666r1,-1e" filled="f" stroked="f">
                <v:path arrowok="t"/>
              </v:shape>
            </v:group>
            <v:shape id="_x0000_s1288" style="position:absolute;left:10049;top:-1535;width:20;height:20" coordsize="20,20" o:allowincell="f" path="m,l,2r,l,,,e" filled="f" stroked="f">
              <v:path arrowok="t"/>
            </v:shape>
            <v:shape id="_x0000_s1289" style="position:absolute;left:10049;top:-1550;width:20;height:20" coordsize="20,20" o:allowincell="f" path="m,l,2,,1,,,,e" filled="f" stroked="f">
              <v:path arrowok="t"/>
            </v:shape>
            <v:group id="_x0000_s1290" style="position:absolute;left:9904;top:-1512;width:146;height:622" coordorigin="9904,-1512" coordsize="146,622" o:allowincell="f">
              <v:shape id="_x0000_s1291" style="position:absolute;left:9904;top:-1512;width:146;height:622;mso-position-horizontal-relative:page;mso-position-vertical-relative:page" coordsize="146,622" o:allowincell="f" path="m128,582r-17,13l103,599r1,l122,588r6,-6e" filled="f" stroked="f">
                <v:path arrowok="t"/>
              </v:shape>
              <v:shape id="_x0000_s1292" style="position:absolute;left:9904;top:-1512;width:146;height:622;mso-position-horizontal-relative:page;mso-position-vertical-relative:page" coordsize="146,622" o:allowincell="f" path="m129,581r-1,1l128,581r1,e" filled="f" stroked="f">
                <v:path arrowok="t"/>
              </v:shape>
              <v:shape id="_x0000_s1293" style="position:absolute;left:9904;top:-1512;width:146;height:622;mso-position-horizontal-relative:page;mso-position-vertical-relative:page" coordsize="146,622" o:allowincell="f" path="m139,565r-10,16l136,572r3,-7e" filled="f" stroked="f">
                <v:path arrowok="t"/>
              </v:shape>
              <v:shape id="_x0000_s1294" style="position:absolute;left:9904;top:-1512;width:146;height:622;mso-position-horizontal-relative:page;mso-position-vertical-relative:page" coordsize="146,622" o:allowincell="f" path="m141,562r-2,3l141,564r,-2e" filled="f" stroked="f">
                <v:path arrowok="t"/>
              </v:shape>
              <v:shape id="_x0000_s1295" style="position:absolute;left:9904;top:-1512;width:146;height:622;mso-position-horizontal-relative:page;mso-position-vertical-relative:page" coordsize="146,622" o:allowincell="f" path="m145,r-1,l145,544r-4,18l145,554r1,-9l145,e" filled="f" stroked="f">
                <v:path arrowok="t"/>
              </v:shape>
              <v:shape id="_x0000_s1296" style="position:absolute;left:9904;top:-1512;width:146;height:622;mso-position-horizontal-relative:page;mso-position-vertical-relative:page" coordsize="146,622" o:allowincell="f" path="m98,601r-2,1l96,602r2,l98,601e" filled="f" stroked="f">
                <v:path arrowok="t"/>
              </v:shape>
              <v:shape id="_x0000_s1297" style="position:absolute;left:9904;top:-1512;width:146;height:622;mso-position-horizontal-relative:page;mso-position-vertical-relative:page" coordsize="146,622" o:allowincell="f" path="m90,603r-2,1l88,604r2,l90,603e" filled="f" stroked="f">
                <v:path arrowok="t"/>
              </v:shape>
              <v:shape id="_x0000_s1298" style="position:absolute;left:9904;top:-1512;width:146;height:622;mso-position-horizontal-relative:page;mso-position-vertical-relative:page" coordsize="146,622" o:allowincell="f" path="m77,606r-9,1l68,608r1,l73,607r1,l74,607r4,-1l77,606r,e" filled="f" stroked="f">
                <v:path arrowok="t"/>
              </v:shape>
              <v:shape id="_x0000_s1299" style="position:absolute;left:9904;top:-1512;width:146;height:622;mso-position-horizontal-relative:page;mso-position-vertical-relative:page" coordsize="146,622" o:allowincell="f" path="m74,607r,e" filled="f" stroked="f">
                <v:path arrowok="t"/>
              </v:shape>
              <v:shape id="_x0000_s1300" style="position:absolute;left:9904;top:-1512;width:146;height:622;mso-position-horizontal-relative:page;mso-position-vertical-relative:page" coordsize="146,622" o:allowincell="f" path="m74,607r,e" filled="f" stroked="f">
                <v:path arrowok="t"/>
              </v:shape>
              <v:shape id="_x0000_s1301" style="position:absolute;left:9904;top:-1512;width:146;height:622;mso-position-horizontal-relative:page;mso-position-vertical-relative:page" coordsize="146,622" o:allowincell="f" path="m74,607r,l74,607r,e" filled="f" stroked="f">
                <v:path arrowok="t"/>
              </v:shape>
              <v:shape id="_x0000_s1302" style="position:absolute;left:9904;top:-1512;width:146;height:622;mso-position-horizontal-relative:page;mso-position-vertical-relative:page" coordsize="146,622" o:allowincell="f" path="m79,606r-1,l79,606r,e" filled="f" stroked="f">
                <v:path arrowok="t"/>
              </v:shape>
              <v:shape id="_x0000_s1303" style="position:absolute;left:9904;top:-1512;width:146;height:622;mso-position-horizontal-relative:page;mso-position-vertical-relative:page" coordsize="146,622" o:allowincell="f" path="m83,604r-3,1l79,606r,l83,605r,l83,604e" filled="f" stroked="f">
                <v:path arrowok="t"/>
              </v:shape>
              <v:shape id="_x0000_s1304" style="position:absolute;left:9904;top:-1512;width:146;height:622;mso-position-horizontal-relative:page;mso-position-vertical-relative:page" coordsize="146,622" o:allowincell="f" path="m65,608r-3,l62,609r2,l65,608r,e" filled="f" stroked="f">
                <v:path arrowok="t"/>
              </v:shape>
              <v:shape id="_x0000_s1305" style="position:absolute;left:9904;top:-1512;width:146;height:622;mso-position-horizontal-relative:page;mso-position-vertical-relative:page" coordsize="146,622" o:allowincell="f" path="m57,609r-2,1l55,611r2,-1l57,609e" filled="f" stroked="f">
                <v:path arrowok="t"/>
              </v:shape>
              <v:shape id="_x0000_s1306" style="position:absolute;left:9904;top:-1512;width:146;height:622;mso-position-horizontal-relative:page;mso-position-vertical-relative:page" coordsize="146,622" o:allowincell="f" path="m50,611r-2,l48,612r2,l50,611e" filled="f" stroked="f">
                <v:path arrowok="t"/>
              </v:shape>
              <v:shape id="_x0000_s1307" style="position:absolute;left:9904;top:-1512;width:146;height:622;mso-position-horizontal-relative:page;mso-position-vertical-relative:page" coordsize="146,622" o:allowincell="f" path="m44,612r-3,l41,613r,l44,613r,-1l44,612e" filled="f" stroked="f">
                <v:path arrowok="t"/>
              </v:shape>
              <v:shape id="_x0000_s1308" style="position:absolute;left:9904;top:-1512;width:146;height:622;mso-position-horizontal-relative:page;mso-position-vertical-relative:page" coordsize="146,622" o:allowincell="f" path="m38,613r-8,1l31,614r,1l31,615r8,-1l38,614r,-1l38,613e" filled="f" stroked="f">
                <v:path arrowok="t"/>
              </v:shape>
              <v:shape id="_x0000_s1309" style="position:absolute;left:9904;top:-1512;width:146;height:622;mso-position-horizontal-relative:page;mso-position-vertical-relative:page" coordsize="146,622" o:allowincell="f" path="m29,615r-4,l26,616r,l28,616r,-1l29,615r,e" filled="f" stroked="f">
                <v:path arrowok="t"/>
              </v:shape>
              <v:shape id="_x0000_s1310" style="position:absolute;left:9904;top:-1512;width:146;height:622;mso-position-horizontal-relative:page;mso-position-vertical-relative:page" coordsize="146,622" o:allowincell="f" path="m22,616l,620r,1l22,617r,-1e" filled="f" stroked="f">
                <v:path arrowok="t"/>
              </v:shape>
            </v:group>
            <v:group id="_x0000_s1311" style="position:absolute;left:10049;top:-1547;width:20;height:24" coordorigin="10049,-1547" coordsize="20,24" o:allowincell="f">
              <v:shape id="_x0000_s1312" style="position:absolute;left:10049;top:-1547;width:20;height:24;mso-position-horizontal-relative:page;mso-position-vertical-relative:page" coordsize="20,24" o:allowincell="f" path="m,l,,,12r,l,e" filled="f" stroked="f">
                <v:path arrowok="t"/>
              </v:shape>
              <v:shape id="_x0000_s1313" style="position:absolute;left:10049;top:-1547;width:20;height:24;mso-position-horizontal-relative:page;mso-position-vertical-relative:page" coordsize="20,24" o:allowincell="f" path="m,14r,1l,24,,14e" filled="f" stroked="f">
                <v:path arrowok="t"/>
              </v:shape>
            </v:group>
            <v:shape id="_x0000_s1314" style="position:absolute;left:10049;top:-1559;width:20;height:20" coordsize="20,20" o:allowincell="f" path="m,l,,,,,e" fillcolor="#f7f7f7" stroked="f">
              <v:path arrowok="t"/>
            </v:shape>
            <v:shape id="_x0000_s1315" style="position:absolute;left:10049;top:-1559;width:20;height:20" coordsize="20,20" o:allowincell="f" path="m,l,10r,l,,,e" filled="f" stroked="f">
              <v:path arrowok="t"/>
            </v:shape>
            <v:shape id="_x0000_s1316" style="position:absolute;left:10049;top:-1535;width:20;height:20" coordsize="20,20" o:allowincell="f" path="m,l,2r,l,,,e" filled="f" stroked="f">
              <v:path arrowok="t"/>
            </v:shape>
            <v:shape id="_x0000_s1317" style="position:absolute;left:10049;top:-1549;width:20;height:20" coordsize="20,20" o:allowincell="f" path="m,l,2,,1,,,,e" filled="f" stroked="f">
              <v:path arrowok="t"/>
            </v:shape>
            <v:group id="_x0000_s1318" style="position:absolute;left:9904;top:-1547;width:145;height:656" coordorigin="9904,-1547" coordsize="145,656" o:allowincell="f">
              <v:shape id="_x0000_s1319" style="position:absolute;left:9904;top:-1547;width:145;height:656;mso-position-horizontal-relative:page;mso-position-vertical-relative:page" coordsize="145,656" o:allowincell="f" path="m144,r,l144,12r,l144,e" filled="f" stroked="f">
                <v:path arrowok="t"/>
              </v:shape>
              <v:shape id="_x0000_s1320" style="position:absolute;left:9904;top:-1547;width:145;height:656;mso-position-horizontal-relative:page;mso-position-vertical-relative:page" coordsize="145,656" o:allowincell="f" path="m144,14r,l144,24r,-10e" filled="f" stroked="f">
                <v:path arrowok="t"/>
              </v:shape>
              <v:shape id="_x0000_s1321" style="position:absolute;left:9904;top:-1547;width:145;height:656;mso-position-horizontal-relative:page;mso-position-vertical-relative:page" coordsize="145,656" o:allowincell="f" path="m127,616r-16,13l103,633r,l103,634r19,-12l127,616e" filled="f" stroked="f">
                <v:path arrowok="t"/>
              </v:shape>
              <v:shape id="_x0000_s1322" style="position:absolute;left:9904;top:-1547;width:145;height:656;mso-position-horizontal-relative:page;mso-position-vertical-relative:page" coordsize="145,656" o:allowincell="f" path="m128,615r-1,1l128,616r,-1e" filled="f" stroked="f">
                <v:path arrowok="t"/>
              </v:shape>
              <v:shape id="_x0000_s1323" style="position:absolute;left:9904;top:-1547;width:145;height:656;mso-position-horizontal-relative:page;mso-position-vertical-relative:page" coordsize="145,656" o:allowincell="f" path="m139,600r-11,15l136,607r3,-7e" filled="f" stroked="f">
                <v:path arrowok="t"/>
              </v:shape>
              <v:shape id="_x0000_s1324" style="position:absolute;left:9904;top:-1547;width:145;height:656;mso-position-horizontal-relative:page;mso-position-vertical-relative:page" coordsize="145,656" o:allowincell="f" path="m140,597r-1,3l140,599r,-2e" filled="f" stroked="f">
                <v:path arrowok="t"/>
              </v:shape>
              <v:shape id="_x0000_s1325" style="position:absolute;left:9904;top:-1547;width:145;height:656;mso-position-horizontal-relative:page;mso-position-vertical-relative:page" coordsize="145,656" o:allowincell="f" path="m144,35r,l145,579r-5,18l144,588r1,-9l144,35e" filled="f" stroked="f">
                <v:path arrowok="t"/>
              </v:shape>
              <v:shape id="_x0000_s1326" style="position:absolute;left:9904;top:-1547;width:145;height:656;mso-position-horizontal-relative:page;mso-position-vertical-relative:page" coordsize="145,656" o:allowincell="f" path="m98,635r-2,1l96,636r1,l98,636r,-1e" filled="f" stroked="f">
                <v:path arrowok="t"/>
              </v:shape>
              <v:shape id="_x0000_s1327" style="position:absolute;left:9904;top:-1547;width:145;height:656;mso-position-horizontal-relative:page;mso-position-vertical-relative:page" coordsize="145,656" o:allowincell="f" path="m90,637r-2,1l88,638r2,l90,637e" filled="f" stroked="f">
                <v:path arrowok="t"/>
              </v:shape>
              <v:shape id="_x0000_s1328" style="position:absolute;left:9904;top:-1547;width:145;height:656;mso-position-horizontal-relative:page;mso-position-vertical-relative:page" coordsize="145,656" o:allowincell="f" path="m83,639r-3,l80,640r,l83,639r,e" filled="f" stroked="f">
                <v:path arrowok="t"/>
              </v:shape>
              <v:shape id="_x0000_s1329" style="position:absolute;left:9904;top:-1547;width:145;height:656;mso-position-horizontal-relative:page;mso-position-vertical-relative:page" coordsize="145,656" o:allowincell="f" path="m76,640r-9,1l68,642r,l68,642r9,-1l76,640r,l76,640e" filled="f" stroked="f">
                <v:path arrowok="t"/>
              </v:shape>
              <v:shape id="_x0000_s1330" style="position:absolute;left:9904;top:-1547;width:145;height:656;mso-position-horizontal-relative:page;mso-position-vertical-relative:page" coordsize="145,656" o:allowincell="f" path="m65,642r-4,l62,643r3,l65,642r,l65,642e" filled="f" stroked="f">
                <v:path arrowok="t"/>
              </v:shape>
              <v:shape id="_x0000_s1331" style="position:absolute;left:9904;top:-1547;width:145;height:656;mso-position-horizontal-relative:page;mso-position-vertical-relative:page" coordsize="145,656" o:allowincell="f" path="m57,643r-2,1l55,644r2,l57,643e" filled="f" stroked="f">
                <v:path arrowok="t"/>
              </v:shape>
              <v:shape id="_x0000_s1332" style="position:absolute;left:9904;top:-1547;width:145;height:656;mso-position-horizontal-relative:page;mso-position-vertical-relative:page" coordsize="145,656" o:allowincell="f" path="m50,644r-2,1l48,646r2,-1l50,644e" filled="f" stroked="f">
                <v:path arrowok="t"/>
              </v:shape>
              <v:shape id="_x0000_s1333" style="position:absolute;left:9904;top:-1547;width:145;height:656;mso-position-horizontal-relative:page;mso-position-vertical-relative:page" coordsize="145,656" o:allowincell="f" path="m43,646r-1,l41,647r3,l43,646e" filled="f" stroked="f">
                <v:path arrowok="t"/>
              </v:shape>
              <v:shape id="_x0000_s1334" style="position:absolute;left:9904;top:-1547;width:145;height:656;mso-position-horizontal-relative:page;mso-position-vertical-relative:page" coordsize="145,656" o:allowincell="f" path="m32,648r-7,1l25,650r,l29,649r,l30,649r5,-1l34,648r-2,l32,648e" filled="f" stroked="f">
                <v:path arrowok="t"/>
              </v:shape>
              <v:shape id="_x0000_s1335" style="position:absolute;left:9904;top:-1547;width:145;height:656;mso-position-horizontal-relative:page;mso-position-vertical-relative:page" coordsize="145,656" o:allowincell="f" path="m34,648r1,e" filled="f" stroked="f">
                <v:path arrowok="t"/>
              </v:shape>
              <v:shape id="_x0000_s1336" style="position:absolute;left:9904;top:-1547;width:145;height:656;mso-position-horizontal-relative:page;mso-position-vertical-relative:page" coordsize="145,656" o:allowincell="f" path="m35,648r-1,e" filled="f" stroked="f">
                <v:path arrowok="t"/>
              </v:shape>
              <v:shape id="_x0000_s1337" style="position:absolute;left:9904;top:-1547;width:145;height:656;mso-position-horizontal-relative:page;mso-position-vertical-relative:page" coordsize="145,656" o:allowincell="f" path="m37,647r-3,l34,648r,l35,648r3,l37,647e" filled="f" stroked="f">
                <v:path arrowok="t"/>
              </v:shape>
              <v:shape id="_x0000_s1338" style="position:absolute;left:9904;top:-1547;width:145;height:656;mso-position-horizontal-relative:page;mso-position-vertical-relative:page" coordsize="145,656" o:allowincell="f" path="m22,650l,654r,1l22,651r,-1l22,650e" filled="f" stroked="f">
                <v:path arrowok="t"/>
              </v:shape>
            </v:group>
            <v:group id="_x0000_s1339" style="position:absolute;left:10048;top:-1559;width:20;height:20" coordorigin="10048,-1559" coordsize="20,20" o:allowincell="f">
              <v:shape id="_x0000_s1340" style="position:absolute;left:10048;top:-1559;width:20;height:20;mso-position-horizontal-relative:page;mso-position-vertical-relative:page" coordsize="20,20" o:allowincell="f" path="m,l,,,10r,l,e" filled="f" stroked="f">
                <v:path arrowok="t"/>
              </v:shape>
              <v:shape id="_x0000_s1341" style="position:absolute;left:10048;top:-1559;width:20;height:20;mso-position-horizontal-relative:page;mso-position-vertical-relative:page" coordsize="20,20" o:allowincell="f" path="m,l,,,,,e" filled="f" stroked="f">
                <v:path arrowok="t"/>
              </v:shape>
            </v:group>
            <v:shape id="_x0000_s1342" style="position:absolute;left:10048;top:-1534;width:20;height:20" coordsize="20,20" o:allowincell="f" path="m,l,2r,l,,,e" filled="f" stroked="f">
              <v:path arrowok="t"/>
            </v:shape>
            <v:shape id="_x0000_s1343" style="position:absolute;left:10048;top:-1549;width:20;height:20" coordsize="20,20" o:allowincell="f" path="m,l,2,,1,,,,e" filled="f" stroked="f">
              <v:path arrowok="t"/>
            </v:shape>
            <v:group id="_x0000_s1344" style="position:absolute;left:9904;top:-1558;width:145;height:665" coordorigin="9904,-1558" coordsize="145,665" o:allowincell="f">
              <v:shape id="_x0000_s1345" style="position:absolute;left:9904;top:-1558;width:145;height:665;mso-position-horizontal-relative:page;mso-position-vertical-relative:page" coordsize="145,665" o:allowincell="f" path="m144,r-1,l143,10r1,l144,e" filled="f" stroked="f">
                <v:path arrowok="t"/>
              </v:shape>
              <v:shape id="_x0000_s1346" style="position:absolute;left:9904;top:-1558;width:145;height:665;mso-position-horizontal-relative:page;mso-position-vertical-relative:page" coordsize="145,665" o:allowincell="f" path="m144,11r-1,1l143,24r1,l144,11e" filled="f" stroked="f">
                <v:path arrowok="t"/>
              </v:shape>
              <v:shape id="_x0000_s1347" style="position:absolute;left:9904;top:-1558;width:145;height:665;mso-position-horizontal-relative:page;mso-position-vertical-relative:page" coordsize="145,665" o:allowincell="f" path="m144,26r-1,l144,36r,-10e" filled="f" stroked="f">
                <v:path arrowok="t"/>
              </v:shape>
              <v:shape id="_x0000_s1348" style="position:absolute;left:9904;top:-1558;width:145;height:665;mso-position-horizontal-relative:page;mso-position-vertical-relative:page" coordsize="145,665" o:allowincell="f" path="m127,627r-17,13l103,644r,l103,644r18,-11l127,627e" filled="f" stroked="f">
                <v:path arrowok="t"/>
              </v:shape>
              <v:shape id="_x0000_s1349" style="position:absolute;left:9904;top:-1558;width:145;height:665;mso-position-horizontal-relative:page;mso-position-vertical-relative:page" coordsize="145,665" o:allowincell="f" path="m128,626r-1,1l127,627r1,-1e" filled="f" stroked="f">
                <v:path arrowok="t"/>
              </v:shape>
              <v:shape id="_x0000_s1350" style="position:absolute;left:9904;top:-1558;width:145;height:665;mso-position-horizontal-relative:page;mso-position-vertical-relative:page" coordsize="145,665" o:allowincell="f" path="m138,611r-10,15l136,617r2,-6e" filled="f" stroked="f">
                <v:path arrowok="t"/>
              </v:shape>
              <v:shape id="_x0000_s1351" style="position:absolute;left:9904;top:-1558;width:145;height:665;mso-position-horizontal-relative:page;mso-position-vertical-relative:page" coordsize="145,665" o:allowincell="f" path="m140,608r-2,3l139,610r1,-2e" filled="f" stroked="f">
                <v:path arrowok="t"/>
              </v:shape>
              <v:shape id="_x0000_s1352" style="position:absolute;left:9904;top:-1558;width:145;height:665;mso-position-horizontal-relative:page;mso-position-vertical-relative:page" coordsize="145,665" o:allowincell="f" path="m144,47r-1,l144,590r-4,18l144,599r1,-9l144,47e" filled="f" stroked="f">
                <v:path arrowok="t"/>
              </v:shape>
              <v:shape id="_x0000_s1353" style="position:absolute;left:9904;top:-1558;width:145;height:665;mso-position-horizontal-relative:page;mso-position-vertical-relative:page" coordsize="145,665" o:allowincell="f" path="m99,645r-3,1l96,647r2,-1l99,645e" filled="f" stroked="f">
                <v:path arrowok="t"/>
              </v:shape>
              <v:shape id="_x0000_s1354" style="position:absolute;left:9904;top:-1558;width:145;height:665;mso-position-horizontal-relative:page;mso-position-vertical-relative:page" coordsize="145,665" o:allowincell="f" path="m90,648r-2,l88,649r1,l90,649r,-1e" filled="f" stroked="f">
                <v:path arrowok="t"/>
              </v:shape>
              <v:shape id="_x0000_s1355" style="position:absolute;left:9904;top:-1558;width:145;height:665;mso-position-horizontal-relative:page;mso-position-vertical-relative:page" coordsize="145,665" o:allowincell="f" path="m83,649r-3,1l80,650r3,l83,649e" filled="f" stroked="f">
                <v:path arrowok="t"/>
              </v:shape>
              <v:shape id="_x0000_s1356" style="position:absolute;left:9904;top:-1558;width:145;height:665;mso-position-horizontal-relative:page;mso-position-vertical-relative:page" coordsize="145,665" o:allowincell="f" path="m70,651r-9,2l61,654r,l65,653r1,l66,653r3,l73,652r-2,l70,652r,-1e" filled="f" stroked="f">
                <v:path arrowok="t"/>
              </v:shape>
              <v:shape id="_x0000_s1357" style="position:absolute;left:9904;top:-1558;width:145;height:665;mso-position-horizontal-relative:page;mso-position-vertical-relative:page" coordsize="145,665" o:allowincell="f" path="m69,653r-3,e" filled="f" stroked="f">
                <v:path arrowok="t"/>
              </v:shape>
              <v:shape id="_x0000_s1358" style="position:absolute;left:9904;top:-1558;width:145;height:665;mso-position-horizontal-relative:page;mso-position-vertical-relative:page" coordsize="145,665" o:allowincell="f" path="m71,652r2,e" filled="f" stroked="f">
                <v:path arrowok="t"/>
              </v:shape>
              <v:shape id="_x0000_s1359" style="position:absolute;left:9904;top:-1558;width:145;height:665;mso-position-horizontal-relative:page;mso-position-vertical-relative:page" coordsize="145,665" o:allowincell="f" path="m66,653r3,e" filled="f" stroked="f">
                <v:path arrowok="t"/>
              </v:shape>
              <v:shape id="_x0000_s1360" style="position:absolute;left:9904;top:-1558;width:145;height:665;mso-position-horizontal-relative:page;mso-position-vertical-relative:page" coordsize="145,665" o:allowincell="f" path="m69,653r-3,l67,653r2,e" filled="f" stroked="f">
                <v:path arrowok="t"/>
              </v:shape>
              <v:shape id="_x0000_s1361" style="position:absolute;left:9904;top:-1558;width:145;height:665;mso-position-horizontal-relative:page;mso-position-vertical-relative:page" coordsize="145,665" o:allowincell="f" path="m73,652r-2,e" filled="f" stroked="f">
                <v:path arrowok="t"/>
              </v:shape>
              <v:shape id="_x0000_s1362" style="position:absolute;left:9904;top:-1558;width:145;height:665;mso-position-horizontal-relative:page;mso-position-vertical-relative:page" coordsize="145,665" o:allowincell="f" path="m76,650r-4,1l71,652r,l73,652r3,-1l76,650e" filled="f" stroked="f">
                <v:path arrowok="t"/>
              </v:shape>
              <v:shape id="_x0000_s1363" style="position:absolute;left:9904;top:-1558;width:145;height:665;mso-position-horizontal-relative:page;mso-position-vertical-relative:page" coordsize="145,665" o:allowincell="f" path="m58,654r-3,l55,655r2,l58,654e" filled="f" stroked="f">
                <v:path arrowok="t"/>
              </v:shape>
              <v:shape id="_x0000_s1364" style="position:absolute;left:9904;top:-1558;width:145;height:665;mso-position-horizontal-relative:page;mso-position-vertical-relative:page" coordsize="145,665" o:allowincell="f" path="m50,655r-2,l48,656r2,l50,655e" filled="f" stroked="f">
                <v:path arrowok="t"/>
              </v:shape>
              <v:shape id="_x0000_s1365" style="position:absolute;left:9904;top:-1558;width:145;height:665;mso-position-horizontal-relative:page;mso-position-vertical-relative:page" coordsize="145,665" o:allowincell="f" path="m43,656r-1,l42,657r1,l43,656e" filled="f" stroked="f">
                <v:path arrowok="t"/>
              </v:shape>
              <v:shape id="_x0000_s1366" style="position:absolute;left:9904;top:-1558;width:145;height:665;mso-position-horizontal-relative:page;mso-position-vertical-relative:page" coordsize="145,665" o:allowincell="f" path="m37,657r-2,1l35,658r-1,1l37,658r,-1e" filled="f" stroked="f">
                <v:path arrowok="t"/>
              </v:shape>
              <v:shape id="_x0000_s1367" style="position:absolute;left:9904;top:-1558;width:145;height:665;mso-position-horizontal-relative:page;mso-position-vertical-relative:page" coordsize="145,665" o:allowincell="f" path="m31,658r-7,2l24,660r,l25,660r7,-1l32,659r,l31,658e" filled="f" stroked="f">
                <v:path arrowok="t"/>
              </v:shape>
              <v:shape id="_x0000_s1368" style="position:absolute;left:9904;top:-1558;width:145;height:665;mso-position-horizontal-relative:page;mso-position-vertical-relative:page" coordsize="145,665" o:allowincell="f" path="m23,660l,664r,1l22,661r,-1l23,660r,e" filled="f" stroked="f">
                <v:path arrowok="t"/>
              </v:shape>
            </v:group>
            <v:shape id="_x0000_s1369" style="position:absolute;left:10048;top:-1534;width:20;height:20" coordsize="20,20" o:allowincell="f" path="m,l,2r,l,,,e" filled="f" stroked="f">
              <v:path arrowok="t"/>
            </v:shape>
            <v:shape id="_x0000_s1370" style="position:absolute;left:10048;top:-1548;width:20;height:20" coordsize="20,20" o:allowincell="f" path="m,l,2,,1,,,,e" filled="f" stroked="f">
              <v:path arrowok="t"/>
            </v:shape>
            <v:group id="_x0000_s1371" style="position:absolute;left:9904;top:-1546;width:144;height:652" coordorigin="9904,-1546" coordsize="144,652" o:allowincell="f">
              <v:shape id="_x0000_s1372" style="position:absolute;left:9904;top:-1546;width:144;height:652;mso-position-horizontal-relative:page;mso-position-vertical-relative:page" coordsize="144,652" o:allowincell="f" path="m143,r,l143,12r,l143,e" filled="f" stroked="f">
                <v:path arrowok="t"/>
              </v:shape>
              <v:shape id="_x0000_s1373" style="position:absolute;left:9904;top:-1546;width:144;height:652;mso-position-horizontal-relative:page;mso-position-vertical-relative:page" coordsize="144,652" o:allowincell="f" path="m143,14r,l143,24r,-10e" filled="f" stroked="f">
                <v:path arrowok="t"/>
              </v:shape>
              <v:shape id="_x0000_s1374" style="position:absolute;left:9904;top:-1546;width:144;height:652;mso-position-horizontal-relative:page;mso-position-vertical-relative:page" coordsize="144,652" o:allowincell="f" path="m126,614r-17,13l102,631r,l103,631r18,-11l126,614e" filled="f" stroked="f">
                <v:path arrowok="t"/>
              </v:shape>
              <v:shape id="_x0000_s1375" style="position:absolute;left:9904;top:-1546;width:144;height:652;mso-position-horizontal-relative:page;mso-position-vertical-relative:page" coordsize="144,652" o:allowincell="f" path="m127,613r-1,1l127,614r,-1e" filled="f" stroked="f">
                <v:path arrowok="t"/>
              </v:shape>
              <v:shape id="_x0000_s1376" style="position:absolute;left:9904;top:-1546;width:144;height:652;mso-position-horizontal-relative:page;mso-position-vertical-relative:page" coordsize="144,652" o:allowincell="f" path="m138,598r-11,15l135,604r3,-6e" filled="f" stroked="f">
                <v:path arrowok="t"/>
              </v:shape>
              <v:shape id="_x0000_s1377" style="position:absolute;left:9904;top:-1546;width:144;height:652;mso-position-horizontal-relative:page;mso-position-vertical-relative:page" coordsize="144,652" o:allowincell="f" path="m139,595r-1,3l139,597r,-2e" filled="f" stroked="f">
                <v:path arrowok="t"/>
              </v:shape>
              <v:shape id="_x0000_s1378" style="position:absolute;left:9904;top:-1546;width:144;height:652;mso-position-horizontal-relative:page;mso-position-vertical-relative:page" coordsize="144,652" o:allowincell="f" path="m143,35r,l144,577r-5,18l143,586r1,-8l143,35e" filled="f" stroked="f">
                <v:path arrowok="t"/>
              </v:shape>
              <v:shape id="_x0000_s1379" style="position:absolute;left:9904;top:-1546;width:144;height:652;mso-position-horizontal-relative:page;mso-position-vertical-relative:page" coordsize="144,652" o:allowincell="f" path="m99,632r-1,l96,633r,1l99,633r,-1l99,632e" filled="f" stroked="f">
                <v:path arrowok="t"/>
              </v:shape>
              <v:shape id="_x0000_s1380" style="position:absolute;left:9904;top:-1546;width:144;height:652;mso-position-horizontal-relative:page;mso-position-vertical-relative:page" coordsize="144,652" o:allowincell="f" path="m90,635r-1,l88,635r,1l90,635r,e" filled="f" stroked="f">
                <v:path arrowok="t"/>
              </v:shape>
              <v:shape id="_x0000_s1381" style="position:absolute;left:9904;top:-1546;width:144;height:652;mso-position-horizontal-relative:page;mso-position-vertical-relative:page" coordsize="144,652" o:allowincell="f" path="m82,636r-2,l80,637r3,l82,636e" filled="f" stroked="f">
                <v:path arrowok="t"/>
              </v:shape>
              <v:shape id="_x0000_s1382" style="position:absolute;left:9904;top:-1546;width:144;height:652;mso-position-horizontal-relative:page;mso-position-vertical-relative:page" coordsize="144,652" o:allowincell="f" path="m75,637r-3,1l72,638r,1l76,638r-1,-1e" filled="f" stroked="f">
                <v:path arrowok="t"/>
              </v:shape>
              <v:shape id="_x0000_s1383" style="position:absolute;left:9904;top:-1546;width:144;height:652;mso-position-horizontal-relative:page;mso-position-vertical-relative:page" coordsize="144,652" o:allowincell="f" path="m69,638r-9,2l61,640r,1l70,639r-1,l69,639r,-1e" filled="f" stroked="f">
                <v:path arrowok="t"/>
              </v:shape>
              <v:shape id="_x0000_s1384" style="position:absolute;left:9904;top:-1546;width:144;height:652;mso-position-horizontal-relative:page;mso-position-vertical-relative:page" coordsize="144,652" o:allowincell="f" path="m58,640r-3,1l55,642r3,-1l58,640r,e" filled="f" stroked="f">
                <v:path arrowok="t"/>
              </v:shape>
              <v:shape id="_x0000_s1385" style="position:absolute;left:9904;top:-1546;width:144;height:652;mso-position-horizontal-relative:page;mso-position-vertical-relative:page" coordsize="144,652" o:allowincell="f" path="m50,642r-2,l48,643r2,l50,642e" filled="f" stroked="f">
                <v:path arrowok="t"/>
              </v:shape>
              <v:shape id="_x0000_s1386" style="position:absolute;left:9904;top:-1546;width:144;height:652;mso-position-horizontal-relative:page;mso-position-vertical-relative:page" coordsize="144,652" o:allowincell="f" path="m43,643r-1,l42,644r1,l43,643e" filled="f" stroked="f">
                <v:path arrowok="t"/>
              </v:shape>
              <v:shape id="_x0000_s1387" style="position:absolute;left:9904;top:-1546;width:144;height:652;mso-position-horizontal-relative:page;mso-position-vertical-relative:page" coordsize="144,652" o:allowincell="f" path="m37,644r-2,l35,645r2,l37,644e" filled="f" stroked="f">
                <v:path arrowok="t"/>
              </v:shape>
              <v:shape id="_x0000_s1388" style="position:absolute;left:9904;top:-1546;width:144;height:652;mso-position-horizontal-relative:page;mso-position-vertical-relative:page" coordsize="144,652" o:allowincell="f" path="m26,646l,650r,1l27,647r-1,l26,646r,e" filled="f" stroked="f">
                <v:path arrowok="t"/>
              </v:shape>
              <v:shape id="_x0000_s1389" style="position:absolute;left:9904;top:-1546;width:144;height:652;mso-position-horizontal-relative:page;mso-position-vertical-relative:page" coordsize="144,652" o:allowincell="f" path="m27,647r,l27,647r,e" filled="f" stroked="f">
                <v:path arrowok="t"/>
              </v:shape>
              <v:shape id="_x0000_s1390" style="position:absolute;left:9904;top:-1546;width:144;height:652;mso-position-horizontal-relative:page;mso-position-vertical-relative:page" coordsize="144,652" o:allowincell="f" path="m31,645r-3,l28,646r-1,1l31,646r,-1e" filled="f" stroked="f">
                <v:path arrowok="t"/>
              </v:shape>
            </v:group>
            <v:shape id="_x0000_s1391" style="position:absolute;left:10047;top:-1558;width:20;height:20" coordsize="20,20" o:allowincell="f" path="m,l,10r,l,,,e" filled="f" stroked="f">
              <v:path arrowok="t"/>
            </v:shape>
            <v:shape id="_x0000_s1392" style="position:absolute;left:10047;top:-1533;width:20;height:20" coordsize="20,20" o:allowincell="f" path="m,l,2r,l,,,e" filled="f" stroked="f">
              <v:path arrowok="t"/>
            </v:shape>
            <v:shape id="_x0000_s1393" style="position:absolute;left:10047;top:-1548;width:20;height:20" coordsize="20,20" o:allowincell="f" path="m,l,2,,1,,,,e" filled="f" stroked="f">
              <v:path arrowok="t"/>
            </v:shape>
            <v:group id="_x0000_s1394" style="position:absolute;left:9904;top:-1545;width:144;height:650" coordorigin="9904,-1545" coordsize="144,650" o:allowincell="f">
              <v:shape id="_x0000_s1395" style="position:absolute;left:9904;top:-1545;width:144;height:650;mso-position-horizontal-relative:page;mso-position-vertical-relative:page" coordsize="144,650" o:allowincell="f" path="m143,r-1,l142,12r1,l143,e" filled="f" stroked="f">
                <v:path arrowok="t"/>
              </v:shape>
              <v:shape id="_x0000_s1396" style="position:absolute;left:9904;top:-1545;width:144;height:650;mso-position-horizontal-relative:page;mso-position-vertical-relative:page" coordsize="144,650" o:allowincell="f" path="m143,14r-1,l143,24r,-10e" filled="f" stroked="f">
                <v:path arrowok="t"/>
              </v:shape>
              <v:shape id="_x0000_s1397" style="position:absolute;left:9904;top:-1545;width:144;height:650;mso-position-horizontal-relative:page;mso-position-vertical-relative:page" coordsize="144,650" o:allowincell="f" path="m125,614r-17,12l95,632r1,1l98,632r1,-1l100,631r,-1l102,630r18,-11l125,614e" filled="f" stroked="f">
                <v:path arrowok="t"/>
              </v:shape>
              <v:shape id="_x0000_s1398" style="position:absolute;left:9904;top:-1545;width:144;height:650;mso-position-horizontal-relative:page;mso-position-vertical-relative:page" coordsize="144,650" o:allowincell="f" path="m102,630r-2,e" filled="f" stroked="f">
                <v:path arrowok="t"/>
              </v:shape>
              <v:shape id="_x0000_s1399" style="position:absolute;left:9904;top:-1545;width:144;height:650;mso-position-horizontal-relative:page;mso-position-vertical-relative:page" coordsize="144,650" o:allowincell="f" path="m100,630r2,e" filled="f" stroked="f">
                <v:path arrowok="t"/>
              </v:shape>
              <v:shape id="_x0000_s1400" style="position:absolute;left:9904;top:-1545;width:144;height:650;mso-position-horizontal-relative:page;mso-position-vertical-relative:page" coordsize="144,650" o:allowincell="f" path="m102,630r-2,l102,630r,e" filled="f" stroked="f">
                <v:path arrowok="t"/>
              </v:shape>
              <v:shape id="_x0000_s1401" style="position:absolute;left:9904;top:-1545;width:144;height:650;mso-position-horizontal-relative:page;mso-position-vertical-relative:page" coordsize="144,650" o:allowincell="f" path="m126,613r-1,1l126,613r,e" filled="f" stroked="f">
                <v:path arrowok="t"/>
              </v:shape>
              <v:shape id="_x0000_s1402" style="position:absolute;left:9904;top:-1545;width:144;height:650;mso-position-horizontal-relative:page;mso-position-vertical-relative:page" coordsize="144,650" o:allowincell="f" path="m137,598r-11,15l135,604r2,-6e" filled="f" stroked="f">
                <v:path arrowok="t"/>
              </v:shape>
              <v:shape id="_x0000_s1403" style="position:absolute;left:9904;top:-1545;width:144;height:650;mso-position-horizontal-relative:page;mso-position-vertical-relative:page" coordsize="144,650" o:allowincell="f" path="m139,594r-2,4l138,596r1,-2e" filled="f" stroked="f">
                <v:path arrowok="t"/>
              </v:shape>
              <v:shape id="_x0000_s1404" style="position:absolute;left:9904;top:-1545;width:144;height:650;mso-position-horizontal-relative:page;mso-position-vertical-relative:page" coordsize="144,650" o:allowincell="f" path="m143,35r-1,l143,576r-4,18l143,585r1,-8l143,35e" filled="f" stroked="f">
                <v:path arrowok="t"/>
              </v:shape>
              <v:shape id="_x0000_s1405" style="position:absolute;left:9904;top:-1545;width:144;height:650;mso-position-horizontal-relative:page;mso-position-vertical-relative:page" coordsize="144,650" o:allowincell="f" path="m90,633r-1,l88,634r,l90,634r,-1e" filled="f" stroked="f">
                <v:path arrowok="t"/>
              </v:shape>
              <v:shape id="_x0000_s1406" style="position:absolute;left:9904;top:-1545;width:144;height:650;mso-position-horizontal-relative:page;mso-position-vertical-relative:page" coordsize="144,650" o:allowincell="f" path="m82,635r-1,l80,636r2,-1l82,635e" filled="f" stroked="f">
                <v:path arrowok="t"/>
              </v:shape>
              <v:shape id="_x0000_s1407" style="position:absolute;left:9904;top:-1545;width:144;height:650;mso-position-horizontal-relative:page;mso-position-vertical-relative:page" coordsize="144,650" o:allowincell="f" path="m75,636r-2,l72,637r3,l75,636e" filled="f" stroked="f">
                <v:path arrowok="t"/>
              </v:shape>
              <v:shape id="_x0000_s1408" style="position:absolute;left:9904;top:-1545;width:144;height:650;mso-position-horizontal-relative:page;mso-position-vertical-relative:page" coordsize="144,650" o:allowincell="f" path="m62,638r-8,1l55,640r3,l59,639r,l62,639r4,-1l64,638r-2,e" filled="f" stroked="f">
                <v:path arrowok="t"/>
              </v:shape>
              <v:shape id="_x0000_s1409" style="position:absolute;left:9904;top:-1545;width:144;height:650;mso-position-horizontal-relative:page;mso-position-vertical-relative:page" coordsize="144,650" o:allowincell="f" path="m62,639r-3,e" filled="f" stroked="f">
                <v:path arrowok="t"/>
              </v:shape>
              <v:shape id="_x0000_s1410" style="position:absolute;left:9904;top:-1545;width:144;height:650;mso-position-horizontal-relative:page;mso-position-vertical-relative:page" coordsize="144,650" o:allowincell="f" path="m64,638r2,e" filled="f" stroked="f">
                <v:path arrowok="t"/>
              </v:shape>
              <v:shape id="_x0000_s1411" style="position:absolute;left:9904;top:-1545;width:144;height:650;mso-position-horizontal-relative:page;mso-position-vertical-relative:page" coordsize="144,650" o:allowincell="f" path="m59,639r3,e" filled="f" stroked="f">
                <v:path arrowok="t"/>
              </v:shape>
              <v:shape id="_x0000_s1412" style="position:absolute;left:9904;top:-1545;width:144;height:650;mso-position-horizontal-relative:page;mso-position-vertical-relative:page" coordsize="144,650" o:allowincell="f" path="m62,639r-3,l60,639r2,e" filled="f" stroked="f">
                <v:path arrowok="t"/>
              </v:shape>
              <v:shape id="_x0000_s1413" style="position:absolute;left:9904;top:-1545;width:144;height:650;mso-position-horizontal-relative:page;mso-position-vertical-relative:page" coordsize="144,650" o:allowincell="f" path="m66,638r-2,e" filled="f" stroked="f">
                <v:path arrowok="t"/>
              </v:shape>
              <v:shape id="_x0000_s1414" style="position:absolute;left:9904;top:-1545;width:144;height:650;mso-position-horizontal-relative:page;mso-position-vertical-relative:page" coordsize="144,650" o:allowincell="f" path="m68,637r-3,1l64,638r,l66,638r3,l68,637r,e" filled="f" stroked="f">
                <v:path arrowok="t"/>
              </v:shape>
              <v:shape id="_x0000_s1415" style="position:absolute;left:9904;top:-1545;width:144;height:650;mso-position-horizontal-relative:page;mso-position-vertical-relative:page" coordsize="144,650" o:allowincell="f" path="m51,640r-3,l48,641r2,l51,640e" filled="f" stroked="f">
                <v:path arrowok="t"/>
              </v:shape>
              <v:shape id="_x0000_s1416" style="position:absolute;left:9904;top:-1545;width:144;height:650;mso-position-horizontal-relative:page;mso-position-vertical-relative:page" coordsize="144,650" o:allowincell="f" path="m44,641r-2,l42,642r1,l44,641e" filled="f" stroked="f">
                <v:path arrowok="t"/>
              </v:shape>
              <v:shape id="_x0000_s1417" style="position:absolute;left:9904;top:-1545;width:144;height:650;mso-position-horizontal-relative:page;mso-position-vertical-relative:page" coordsize="144,650" o:allowincell="f" path="m37,642r-2,1l35,644r2,-1l37,642e" filled="f" stroked="f">
                <v:path arrowok="t"/>
              </v:shape>
              <v:shape id="_x0000_s1418" style="position:absolute;left:9904;top:-1545;width:144;height:650;mso-position-horizontal-relative:page;mso-position-vertical-relative:page" coordsize="144,650" o:allowincell="f" path="m31,643r-2,1l29,644r-1,1l31,644r,-1e" filled="f" stroked="f">
                <v:path arrowok="t"/>
              </v:shape>
              <v:shape id="_x0000_s1419" style="position:absolute;left:9904;top:-1545;width:144;height:650;mso-position-horizontal-relative:page;mso-position-vertical-relative:page" coordsize="144,650" o:allowincell="f" path="m25,644l,649r,1l26,645r-1,l25,644e" filled="f" stroked="f">
                <v:path arrowok="t"/>
              </v:shape>
            </v:group>
            <v:shape id="_x0000_s1420" style="position:absolute;left:10047;top:-1557;width:20;height:20" coordsize="20,20" o:allowincell="f" path="m,l,10r,l,,,e" filled="f" stroked="f">
              <v:path arrowok="t"/>
            </v:shape>
            <v:shape id="_x0000_s1421" style="position:absolute;left:10047;top:-1533;width:20;height:20" coordsize="20,20" o:allowincell="f" path="m,l,2r,l,,,e" filled="f" stroked="f">
              <v:path arrowok="t"/>
            </v:shape>
            <v:shape id="_x0000_s1422" style="position:absolute;left:10047;top:-1547;width:20;height:20" coordsize="20,20" o:allowincell="f" path="m,l,2,,1,,,,e" filled="f" stroked="f">
              <v:path arrowok="t"/>
            </v:shape>
            <v:group id="_x0000_s1423" style="position:absolute;left:9904;top:-1545;width:144;height:649" coordorigin="9904,-1545" coordsize="144,649" o:allowincell="f">
              <v:shape id="_x0000_s1424" style="position:absolute;left:9904;top:-1545;width:144;height:649;mso-position-horizontal-relative:page;mso-position-vertical-relative:page" coordsize="144,649" o:allowincell="f" path="m142,r,l142,12r,l142,e" filled="f" stroked="f">
                <v:path arrowok="t"/>
              </v:shape>
              <v:shape id="_x0000_s1425" style="position:absolute;left:9904;top:-1545;width:144;height:649;mso-position-horizontal-relative:page;mso-position-vertical-relative:page" coordsize="144,649" o:allowincell="f" path="m142,14r,l142,24r,-10e" filled="f" stroked="f">
                <v:path arrowok="t"/>
              </v:shape>
              <v:shape id="_x0000_s1426" style="position:absolute;left:9904;top:-1545;width:144;height:649;mso-position-horizontal-relative:page;mso-position-vertical-relative:page" coordsize="144,649" o:allowincell="f" path="m125,613r-17,12l95,631r,l115,622r10,-9e" filled="f" stroked="f">
                <v:path arrowok="t"/>
              </v:shape>
              <v:shape id="_x0000_s1427" style="position:absolute;left:9904;top:-1545;width:144;height:649;mso-position-horizontal-relative:page;mso-position-vertical-relative:page" coordsize="144,649" o:allowincell="f" path="m125,612r,1l125,613r,-1e" filled="f" stroked="f">
                <v:path arrowok="t"/>
              </v:shape>
              <v:shape id="_x0000_s1428" style="position:absolute;left:9904;top:-1545;width:144;height:649;mso-position-horizontal-relative:page;mso-position-vertical-relative:page" coordsize="144,649" o:allowincell="f" path="m137,597r-12,15l131,607r6,-10e" filled="f" stroked="f">
                <v:path arrowok="t"/>
              </v:shape>
              <v:shape id="_x0000_s1429" style="position:absolute;left:9904;top:-1545;width:144;height:649;mso-position-horizontal-relative:page;mso-position-vertical-relative:page" coordsize="144,649" o:allowincell="f" path="m138,594r-1,3l138,595r,-1e" filled="f" stroked="f">
                <v:path arrowok="t"/>
              </v:shape>
              <v:shape id="_x0000_s1430" style="position:absolute;left:9904;top:-1545;width:144;height:649;mso-position-horizontal-relative:page;mso-position-vertical-relative:page" coordsize="144,649" o:allowincell="f" path="m142,35r,l143,576r-5,18l141,589r2,-13l142,35e" filled="f" stroked="f">
                <v:path arrowok="t"/>
              </v:shape>
              <v:shape id="_x0000_s1431" style="position:absolute;left:9904;top:-1545;width:144;height:649;mso-position-horizontal-relative:page;mso-position-vertical-relative:page" coordsize="144,649" o:allowincell="f" path="m91,632r-2,l88,632r,1l89,633r1,l91,632e" filled="f" stroked="f">
                <v:path arrowok="t"/>
              </v:shape>
              <v:shape id="_x0000_s1432" style="position:absolute;left:9904;top:-1545;width:144;height:649;mso-position-horizontal-relative:page;mso-position-vertical-relative:page" coordsize="144,649" o:allowincell="f" path="m82,633r-1,1l81,634r1,l82,633e" filled="f" stroked="f">
                <v:path arrowok="t"/>
              </v:shape>
              <v:shape id="_x0000_s1433" style="position:absolute;left:9904;top:-1545;width:144;height:649;mso-position-horizontal-relative:page;mso-position-vertical-relative:page" coordsize="144,649" o:allowincell="f" path="m75,634r-2,1l73,636r2,-1l75,634e" filled="f" stroked="f">
                <v:path arrowok="t"/>
              </v:shape>
              <v:shape id="_x0000_s1434" style="position:absolute;left:9904;top:-1545;width:144;height:649;mso-position-horizontal-relative:page;mso-position-vertical-relative:page" coordsize="144,649" o:allowincell="f" path="m68,636r-3,l65,637r,l68,637r,-1l68,636e" filled="f" stroked="f">
                <v:path arrowok="t"/>
              </v:shape>
              <v:shape id="_x0000_s1435" style="position:absolute;left:9904;top:-1545;width:144;height:649;mso-position-horizontal-relative:page;mso-position-vertical-relative:page" coordsize="144,649" o:allowincell="f" path="m62,637r-9,1l54,638r,1l54,639r8,-2l62,637r,l62,637e" filled="f" stroked="f">
                <v:path arrowok="t"/>
              </v:shape>
              <v:shape id="_x0000_s1436" style="position:absolute;left:9904;top:-1545;width:144;height:649;mso-position-horizontal-relative:page;mso-position-vertical-relative:page" coordsize="144,649" o:allowincell="f" path="m51,638r-3,1l48,640r3,-1l51,639r,l51,638e" filled="f" stroked="f">
                <v:path arrowok="t"/>
              </v:shape>
              <v:shape id="_x0000_s1437" style="position:absolute;left:9904;top:-1545;width:144;height:649;mso-position-horizontal-relative:page;mso-position-vertical-relative:page" coordsize="144,649" o:allowincell="f" path="m44,640r-2,l42,641r2,l44,640e" filled="f" stroked="f">
                <v:path arrowok="t"/>
              </v:shape>
              <v:shape id="_x0000_s1438" style="position:absolute;left:9904;top:-1545;width:144;height:649;mso-position-horizontal-relative:page;mso-position-vertical-relative:page" coordsize="144,649" o:allowincell="f" path="m37,641r-2,l35,642r2,l37,641e" filled="f" stroked="f">
                <v:path arrowok="t"/>
              </v:shape>
              <v:shape id="_x0000_s1439" style="position:absolute;left:9904;top:-1545;width:144;height:649;mso-position-horizontal-relative:page;mso-position-vertical-relative:page" coordsize="144,649" o:allowincell="f" path="m31,642r-2,l29,643r2,l31,642e" filled="f" stroked="f">
                <v:path arrowok="t"/>
              </v:shape>
              <v:shape id="_x0000_s1440" style="position:absolute;left:9904;top:-1545;width:144;height:649;mso-position-horizontal-relative:page;mso-position-vertical-relative:page" coordsize="144,649" o:allowincell="f" path="m25,643l,647r,1l25,644r,-1l25,643e" filled="f" stroked="f">
                <v:path arrowok="t"/>
              </v:shape>
            </v:group>
            <v:group id="_x0000_s1441" style="position:absolute;left:10046;top:-1557;width:20;height:20" coordorigin="10046,-1557" coordsize="20,20" o:allowincell="f">
              <v:shape id="_x0000_s1442" style="position:absolute;left:10046;top:-1557;width:20;height:20;mso-position-horizontal-relative:page;mso-position-vertical-relative:page" coordsize="20,20" o:allowincell="f" path="m,l,,,10r,l,e" filled="f" stroked="f">
                <v:path arrowok="t"/>
              </v:shape>
              <v:shape id="_x0000_s1443" style="position:absolute;left:10046;top:-1557;width:20;height:20;mso-position-horizontal-relative:page;mso-position-vertical-relative:page" coordsize="20,20" o:allowincell="f" path="m,l,e" filled="f" stroked="f">
                <v:path arrowok="t"/>
              </v:shape>
              <v:shape id="_x0000_s1444" style="position:absolute;left:10046;top:-1557;width:20;height:20;mso-position-horizontal-relative:page;mso-position-vertical-relative:page" coordsize="20,20" o:allowincell="f" path="m,l,e" filled="f" stroked="f">
                <v:path arrowok="t"/>
              </v:shape>
              <v:shape id="_x0000_s1445" style="position:absolute;left:10046;top:-1557;width:20;height:20;mso-position-horizontal-relative:page;mso-position-vertical-relative:page" coordsize="20,20" o:allowincell="f" path="m,l,,,,,,,e" filled="f" stroked="f">
                <v:path arrowok="t"/>
              </v:shape>
            </v:group>
            <v:shape id="_x0000_s1446" style="position:absolute;left:10046;top:-1532;width:20;height:20" coordsize="20,20" o:allowincell="f" path="m,l,2r,l,,,e" filled="f" stroked="f">
              <v:path arrowok="t"/>
            </v:shape>
            <v:shape id="_x0000_s1447" style="position:absolute;left:10046;top:-1547;width:20;height:20" coordsize="20,20" o:allowincell="f" path="m,l,2,,1,,,,e" filled="f" stroked="f">
              <v:path arrowok="t"/>
            </v:shape>
            <v:group id="_x0000_s1448" style="position:absolute;left:9904;top:-1556;width:143;height:659" coordorigin="9904,-1556" coordsize="143,659" o:allowincell="f">
              <v:shape id="_x0000_s1449" style="position:absolute;left:9904;top:-1556;width:143;height:659;mso-position-horizontal-relative:page;mso-position-vertical-relative:page" coordsize="143,659" o:allowincell="f" path="m142,r,l142,10r,l142,e" filled="f" stroked="f">
                <v:path arrowok="t"/>
              </v:shape>
              <v:shape id="_x0000_s1450" style="position:absolute;left:9904;top:-1556;width:143;height:659;mso-position-horizontal-relative:page;mso-position-vertical-relative:page" coordsize="143,659" o:allowincell="f" path="m142,11r,1l142,24r,l142,11e" filled="f" stroked="f">
                <v:path arrowok="t"/>
              </v:shape>
              <v:shape id="_x0000_s1451" style="position:absolute;left:9904;top:-1556;width:143;height:659;mso-position-horizontal-relative:page;mso-position-vertical-relative:page" coordsize="143,659" o:allowincell="f" path="m142,26r,l142,35r,-9e" filled="f" stroked="f">
                <v:path arrowok="t"/>
              </v:shape>
              <v:shape id="_x0000_s1452" style="position:absolute;left:9904;top:-1556;width:143;height:659;mso-position-horizontal-relative:page;mso-position-vertical-relative:page" coordsize="143,659" o:allowincell="f" path="m107,637r-12,4l95,642r12,-5e" filled="f" stroked="f">
                <v:path arrowok="t"/>
              </v:shape>
              <v:shape id="_x0000_s1453" style="position:absolute;left:9904;top:-1556;width:143;height:659;mso-position-horizontal-relative:page;mso-position-vertical-relative:page" coordsize="143,659" o:allowincell="f" path="m107,636r,1l107,636r,e" filled="f" stroked="f">
                <v:path arrowok="t"/>
              </v:shape>
              <v:shape id="_x0000_s1454" style="position:absolute;left:9904;top:-1556;width:143;height:659;mso-position-horizontal-relative:page;mso-position-vertical-relative:page" coordsize="143,659" o:allowincell="f" path="m124,624r-17,12l114,633r10,-9e" filled="f" stroked="f">
                <v:path arrowok="t"/>
              </v:shape>
              <v:shape id="_x0000_s1455" style="position:absolute;left:9904;top:-1556;width:143;height:659;mso-position-horizontal-relative:page;mso-position-vertical-relative:page" coordsize="143,659" o:allowincell="f" path="m125,623r-1,1l125,624r,-1e" filled="f" stroked="f">
                <v:path arrowok="t"/>
              </v:shape>
              <v:shape id="_x0000_s1456" style="position:absolute;left:9904;top:-1556;width:143;height:659;mso-position-horizontal-relative:page;mso-position-vertical-relative:page" coordsize="143,659" o:allowincell="f" path="m136,608r-11,15l131,618r5,-10e" filled="f" stroked="f">
                <v:path arrowok="t"/>
              </v:shape>
              <v:shape id="_x0000_s1457" style="position:absolute;left:9904;top:-1556;width:143;height:659;mso-position-horizontal-relative:page;mso-position-vertical-relative:page" coordsize="143,659" o:allowincell="f" path="m138,605r-2,3l137,607r1,-2e" filled="f" stroked="f">
                <v:path arrowok="t"/>
              </v:shape>
              <v:shape id="_x0000_s1458" style="position:absolute;left:9904;top:-1556;width:143;height:659;mso-position-horizontal-relative:page;mso-position-vertical-relative:page" coordsize="143,659" o:allowincell="f" path="m142,47r,l142,587r-4,18l141,600r2,-13l142,47e" filled="f" stroked="f">
                <v:path arrowok="t"/>
              </v:shape>
              <v:shape id="_x0000_s1459" style="position:absolute;left:9904;top:-1556;width:143;height:659;mso-position-horizontal-relative:page;mso-position-vertical-relative:page" coordsize="143,659" o:allowincell="f" path="m91,642r-2,1l88,643r,1l89,643r2,l91,642e" filled="f" stroked="f">
                <v:path arrowok="t"/>
              </v:shape>
              <v:shape id="_x0000_s1460" style="position:absolute;left:9904;top:-1556;width:143;height:659;mso-position-horizontal-relative:page;mso-position-vertical-relative:page" coordsize="143,659" o:allowincell="f" path="m83,644r-2,l81,645r1,l83,644e" filled="f" stroked="f">
                <v:path arrowok="t"/>
              </v:shape>
              <v:shape id="_x0000_s1461" style="position:absolute;left:9904;top:-1556;width:143;height:659;mso-position-horizontal-relative:page;mso-position-vertical-relative:page" coordsize="143,659" o:allowincell="f" path="m75,645r-2,l73,646r2,l75,645e" filled="f" stroked="f">
                <v:path arrowok="t"/>
              </v:shape>
              <v:shape id="_x0000_s1462" style="position:absolute;left:9904;top:-1556;width:143;height:659;mso-position-horizontal-relative:page;mso-position-vertical-relative:page" coordsize="143,659" o:allowincell="f" path="m68,646r-2,1l65,647r3,l68,646e" filled="f" stroked="f">
                <v:path arrowok="t"/>
              </v:shape>
              <v:shape id="_x0000_s1463" style="position:absolute;left:9904;top:-1556;width:143;height:659;mso-position-horizontal-relative:page;mso-position-vertical-relative:page" coordsize="143,659" o:allowincell="f" path="m55,648r-8,1l48,650r,l51,650r1,-1l54,649r5,-1l57,648r-2,e" filled="f" stroked="f">
                <v:path arrowok="t"/>
              </v:shape>
              <v:shape id="_x0000_s1464" style="position:absolute;left:9904;top:-1556;width:143;height:659;mso-position-horizontal-relative:page;mso-position-vertical-relative:page" coordsize="143,659" o:allowincell="f" path="m54,649r-2,e" filled="f" stroked="f">
                <v:path arrowok="t"/>
              </v:shape>
              <v:shape id="_x0000_s1465" style="position:absolute;left:9904;top:-1556;width:143;height:659;mso-position-horizontal-relative:page;mso-position-vertical-relative:page" coordsize="143,659" o:allowincell="f" path="m57,648r2,e" filled="f" stroked="f">
                <v:path arrowok="t"/>
              </v:shape>
              <v:shape id="_x0000_s1466" style="position:absolute;left:9904;top:-1556;width:143;height:659;mso-position-horizontal-relative:page;mso-position-vertical-relative:page" coordsize="143,659" o:allowincell="f" path="m52,649r2,e" filled="f" stroked="f">
                <v:path arrowok="t"/>
              </v:shape>
              <v:shape id="_x0000_s1467" style="position:absolute;left:9904;top:-1556;width:143;height:659;mso-position-horizontal-relative:page;mso-position-vertical-relative:page" coordsize="143,659" o:allowincell="f" path="m54,649r-2,l53,649r1,e" filled="f" stroked="f">
                <v:path arrowok="t"/>
              </v:shape>
              <v:shape id="_x0000_s1468" style="position:absolute;left:9904;top:-1556;width:143;height:659;mso-position-horizontal-relative:page;mso-position-vertical-relative:page" coordsize="143,659" o:allowincell="f" path="m59,648r-2,e" filled="f" stroked="f">
                <v:path arrowok="t"/>
              </v:shape>
              <v:shape id="_x0000_s1469" style="position:absolute;left:9904;top:-1556;width:143;height:659;mso-position-horizontal-relative:page;mso-position-vertical-relative:page" coordsize="143,659" o:allowincell="f" path="m61,647r-3,1l57,648r,l59,648r3,l61,648r,-1e" filled="f" stroked="f">
                <v:path arrowok="t"/>
              </v:shape>
              <v:shape id="_x0000_s1470" style="position:absolute;left:9904;top:-1556;width:143;height:659;mso-position-horizontal-relative:page;mso-position-vertical-relative:page" coordsize="143,659" o:allowincell="f" path="m44,650r-3,l42,651r2,l44,650r,e" filled="f" stroked="f">
                <v:path arrowok="t"/>
              </v:shape>
              <v:shape id="_x0000_s1471" style="position:absolute;left:9904;top:-1556;width:143;height:659;mso-position-horizontal-relative:page;mso-position-vertical-relative:page" coordsize="143,659" o:allowincell="f" path="m37,651r-2,l35,652r2,l37,651e" filled="f" stroked="f">
                <v:path arrowok="t"/>
              </v:shape>
              <v:shape id="_x0000_s1472" style="position:absolute;left:9904;top:-1556;width:143;height:659;mso-position-horizontal-relative:page;mso-position-vertical-relative:page" coordsize="143,659" o:allowincell="f" path="m31,652r-2,l29,653r2,l31,652e" filled="f" stroked="f">
                <v:path arrowok="t"/>
              </v:shape>
              <v:shape id="_x0000_s1473" style="position:absolute;left:9904;top:-1556;width:143;height:659;mso-position-horizontal-relative:page;mso-position-vertical-relative:page" coordsize="143,659" o:allowincell="f" path="m24,653l,657r,1l25,654r-1,-1e" filled="f" stroked="f">
                <v:path arrowok="t"/>
              </v:shape>
            </v:group>
            <v:shape id="_x0000_s1474" style="position:absolute;left:10046;top:-1532;width:20;height:20" coordsize="20,20" o:allowincell="f" path="m,l,2r,l,,,e" filled="f" stroked="f">
              <v:path arrowok="t"/>
            </v:shape>
            <v:shape id="_x0000_s1475" style="position:absolute;left:10046;top:-1546;width:20;height:20" coordsize="20,20" o:allowincell="f" path="m,l,2,,1,,,,e" filled="f" stroked="f">
              <v:path arrowok="t"/>
            </v:shape>
            <v:group id="_x0000_s1476" style="position:absolute;left:9904;top:-1544;width:143;height:645" coordorigin="9904,-1544" coordsize="143,645" o:allowincell="f">
              <v:shape id="_x0000_s1477" style="position:absolute;left:9904;top:-1544;width:143;height:645;mso-position-horizontal-relative:page;mso-position-vertical-relative:page" coordsize="143,645" o:allowincell="f" path="m142,r-1,l141,12r1,l142,e" filled="f" stroked="f">
                <v:path arrowok="t"/>
              </v:shape>
              <v:shape id="_x0000_s1478" style="position:absolute;left:9904;top:-1544;width:143;height:645;mso-position-horizontal-relative:page;mso-position-vertical-relative:page" coordsize="143,645" o:allowincell="f" path="m142,14r-1,l141,23r1,-9e" filled="f" stroked="f">
                <v:path arrowok="t"/>
              </v:shape>
              <v:shape id="_x0000_s1479" style="position:absolute;left:9904;top:-1544;width:143;height:645;mso-position-horizontal-relative:page;mso-position-vertical-relative:page" coordsize="143,645" o:allowincell="f" path="m106,624r-12,4l94,629r1,l106,624e" filled="f" stroked="f">
                <v:path arrowok="t"/>
              </v:shape>
              <v:shape id="_x0000_s1480" style="position:absolute;left:9904;top:-1544;width:143;height:645;mso-position-horizontal-relative:page;mso-position-vertical-relative:page" coordsize="143,645" o:allowincell="f" path="m107,623r-1,1l106,624r1,-1e" filled="f" stroked="f">
                <v:path arrowok="t"/>
              </v:shape>
              <v:shape id="_x0000_s1481" style="position:absolute;left:9904;top:-1544;width:143;height:645;mso-position-horizontal-relative:page;mso-position-vertical-relative:page" coordsize="143,645" o:allowincell="f" path="m123,612r-16,11l114,620r9,-8e" filled="f" stroked="f">
                <v:path arrowok="t"/>
              </v:shape>
              <v:shape id="_x0000_s1482" style="position:absolute;left:9904;top:-1544;width:143;height:645;mso-position-horizontal-relative:page;mso-position-vertical-relative:page" coordsize="143,645" o:allowincell="f" path="m124,610r-1,2l124,611r,-1e" filled="f" stroked="f">
                <v:path arrowok="t"/>
              </v:shape>
              <v:shape id="_x0000_s1483" style="position:absolute;left:9904;top:-1544;width:143;height:645;mso-position-horizontal-relative:page;mso-position-vertical-relative:page" coordsize="143,645" o:allowincell="f" path="m135,596r-11,14l130,605r5,-9e" filled="f" stroked="f">
                <v:path arrowok="t"/>
              </v:shape>
              <v:shape id="_x0000_s1484" style="position:absolute;left:9904;top:-1544;width:143;height:645;mso-position-horizontal-relative:page;mso-position-vertical-relative:page" coordsize="143,645" o:allowincell="f" path="m137,593r-2,3l137,594r,-1e" filled="f" stroked="f">
                <v:path arrowok="t"/>
              </v:shape>
              <v:shape id="_x0000_s1485" style="position:absolute;left:9904;top:-1544;width:143;height:645;mso-position-horizontal-relative:page;mso-position-vertical-relative:page" coordsize="143,645" o:allowincell="f" path="m142,35r-1,l142,574r-5,19l140,587r2,-13l142,35e" filled="f" stroked="f">
                <v:path arrowok="t"/>
              </v:shape>
              <v:shape id="_x0000_s1486" style="position:absolute;left:9904;top:-1544;width:143;height:645;mso-position-horizontal-relative:page;mso-position-vertical-relative:page" coordsize="143,645" o:allowincell="f" path="m91,629r-1,l88,630r,1l89,630r2,l91,629r,e" filled="f" stroked="f">
                <v:path arrowok="t"/>
              </v:shape>
              <v:shape id="_x0000_s1487" style="position:absolute;left:9904;top:-1544;width:143;height:645;mso-position-horizontal-relative:page;mso-position-vertical-relative:page" coordsize="143,645" o:allowincell="f" path="m83,631r-3,l81,632r2,-1l83,631e" filled="f" stroked="f">
                <v:path arrowok="t"/>
              </v:shape>
              <v:shape id="_x0000_s1488" style="position:absolute;left:9904;top:-1544;width:143;height:645;mso-position-horizontal-relative:page;mso-position-vertical-relative:page" coordsize="143,645" o:allowincell="f" path="m75,632r-2,l73,633r2,l75,632e" filled="f" stroked="f">
                <v:path arrowok="t"/>
              </v:shape>
              <v:shape id="_x0000_s1489" style="position:absolute;left:9904;top:-1544;width:143;height:645;mso-position-horizontal-relative:page;mso-position-vertical-relative:page" coordsize="143,645" o:allowincell="f" path="m68,633r-2,l66,634r2,l68,633e" filled="f" stroked="f">
                <v:path arrowok="t"/>
              </v:shape>
              <v:shape id="_x0000_s1490" style="position:absolute;left:9904;top:-1544;width:143;height:645;mso-position-horizontal-relative:page;mso-position-vertical-relative:page" coordsize="143,645" o:allowincell="f" path="m61,634r-3,l58,635r,l58,635r3,l61,634e" filled="f" stroked="f">
                <v:path arrowok="t"/>
              </v:shape>
              <v:shape id="_x0000_s1491" style="position:absolute;left:9904;top:-1544;width:143;height:645;mso-position-horizontal-relative:page;mso-position-vertical-relative:page" coordsize="143,645" o:allowincell="f" path="m55,635r-9,1l47,636r,1l47,637r8,-1l55,636r,-1l55,635e" filled="f" stroked="f">
                <v:path arrowok="t"/>
              </v:shape>
              <v:shape id="_x0000_s1492" style="position:absolute;left:9904;top:-1544;width:143;height:645;mso-position-horizontal-relative:page;mso-position-vertical-relative:page" coordsize="143,645" o:allowincell="f" path="m45,636r-4,1l41,638r,l44,638r,-1l45,637r,-1e" filled="f" stroked="f">
                <v:path arrowok="t"/>
              </v:shape>
              <v:shape id="_x0000_s1493" style="position:absolute;left:9904;top:-1544;width:143;height:645;mso-position-horizontal-relative:page;mso-position-vertical-relative:page" coordsize="143,645" o:allowincell="f" path="m37,638r-2,l35,639r2,l37,638e" filled="f" stroked="f">
                <v:path arrowok="t"/>
              </v:shape>
              <v:shape id="_x0000_s1494" style="position:absolute;left:9904;top:-1544;width:143;height:645;mso-position-horizontal-relative:page;mso-position-vertical-relative:page" coordsize="143,645" o:allowincell="f" path="m31,639r-2,l29,640r2,l31,639e" filled="f" stroked="f">
                <v:path arrowok="t"/>
              </v:shape>
              <v:shape id="_x0000_s1495" style="position:absolute;left:9904;top:-1544;width:143;height:645;mso-position-horizontal-relative:page;mso-position-vertical-relative:page" coordsize="143,645" o:allowincell="f" path="m24,640l,644r,1l24,641r,-1e" filled="f" stroked="f">
                <v:path arrowok="t"/>
              </v:shape>
            </v:group>
            <v:shape id="_x0000_s1496" style="position:absolute;left:10044;top:-1556;width:20;height:20" coordsize="20,20" o:allowincell="f" path="m1,l,1r,l1,e" fillcolor="#f0f0f0" stroked="f">
              <v:path arrowok="t"/>
            </v:shape>
            <v:shape id="_x0000_s1497" style="position:absolute;left:10045;top:-1556;width:20;height:20" coordsize="20,20" o:allowincell="f" path="m,l,,,10r,l,e" filled="f" stroked="f">
              <v:path arrowok="t"/>
            </v:shape>
            <v:shape id="_x0000_s1498" style="position:absolute;left:10045;top:-1531;width:20;height:20" coordsize="20,20" o:allowincell="f" path="m,l,2r,l,,,e" filled="f" stroked="f">
              <v:path arrowok="t"/>
            </v:shape>
            <v:shape id="_x0000_s1499" style="position:absolute;left:10045;top:-1546;width:20;height:20" coordsize="20,20" o:allowincell="f" path="m,l,2,,1,,,,e" filled="f" stroked="f">
              <v:path arrowok="t"/>
            </v:shape>
            <v:group id="_x0000_s1500" style="position:absolute;left:9904;top:-1555;width:142;height:655" coordorigin="9904,-1555" coordsize="142,655" o:allowincell="f">
              <v:shape id="_x0000_s1501" style="position:absolute;left:9904;top:-1555;width:142;height:655;mso-position-horizontal-relative:page;mso-position-vertical-relative:page" coordsize="142,655" o:allowincell="f" path="m141,r,l141,10r,l141,e" filled="f" stroked="f">
                <v:path arrowok="t"/>
              </v:shape>
              <v:shape id="_x0000_s1502" style="position:absolute;left:9904;top:-1555;width:142;height:655;mso-position-horizontal-relative:page;mso-position-vertical-relative:page" coordsize="142,655" o:allowincell="f" path="m141,r-1,l140,r1,e" filled="f" stroked="f">
                <v:path arrowok="t"/>
              </v:shape>
              <v:shape id="_x0000_s1503" style="position:absolute;left:9904;top:-1555;width:142;height:655;mso-position-horizontal-relative:page;mso-position-vertical-relative:page" coordsize="142,655" o:allowincell="f" path="m141,11r,1l141,24r,l141,11e" filled="f" stroked="f">
                <v:path arrowok="t"/>
              </v:shape>
              <v:shape id="_x0000_s1504" style="position:absolute;left:9904;top:-1555;width:142;height:655;mso-position-horizontal-relative:page;mso-position-vertical-relative:page" coordsize="142,655" o:allowincell="f" path="m141,26r,l141,35r,-9e" filled="f" stroked="f">
                <v:path arrowok="t"/>
              </v:shape>
              <v:shape id="_x0000_s1505" style="position:absolute;left:9904;top:-1555;width:142;height:655;mso-position-horizontal-relative:page;mso-position-vertical-relative:page" coordsize="142,655" o:allowincell="f" path="m96,638r-2,1l91,640r-4,l88,641r2,l91,640r1,l92,639r3,l97,638r-1,e" filled="f" stroked="f">
                <v:path arrowok="t"/>
              </v:shape>
              <v:shape id="_x0000_s1506" style="position:absolute;left:9904;top:-1555;width:142;height:655;mso-position-horizontal-relative:page;mso-position-vertical-relative:page" coordsize="142,655" o:allowincell="f" path="m95,639r-3,e" filled="f" stroked="f">
                <v:path arrowok="t"/>
              </v:shape>
              <v:shape id="_x0000_s1507" style="position:absolute;left:9904;top:-1555;width:142;height:655;mso-position-horizontal-relative:page;mso-position-vertical-relative:page" coordsize="142,655" o:allowincell="f" path="m92,639r3,e" filled="f" stroked="f">
                <v:path arrowok="t"/>
              </v:shape>
              <v:shape id="_x0000_s1508" style="position:absolute;left:9904;top:-1555;width:142;height:655;mso-position-horizontal-relative:page;mso-position-vertical-relative:page" coordsize="142,655" o:allowincell="f" path="m95,639r-3,l94,640r,l95,639e" filled="f" stroked="f">
                <v:path arrowok="t"/>
              </v:shape>
              <v:shape id="_x0000_s1509" style="position:absolute;left:9904;top:-1555;width:142;height:655;mso-position-horizontal-relative:page;mso-position-vertical-relative:page" coordsize="142,655" o:allowincell="f" path="m99,638r-2,l98,639r,-1l99,638e" filled="f" stroked="f">
                <v:path arrowok="t"/>
              </v:shape>
              <v:shape id="_x0000_s1510" style="position:absolute;left:9904;top:-1555;width:142;height:655;mso-position-horizontal-relative:page;mso-position-vertical-relative:page" coordsize="142,655" o:allowincell="f" path="m105,635r-6,2l99,638r6,-3e" filled="f" stroked="f">
                <v:path arrowok="t"/>
              </v:shape>
              <v:shape id="_x0000_s1511" style="position:absolute;left:9904;top:-1555;width:142;height:655;mso-position-horizontal-relative:page;mso-position-vertical-relative:page" coordsize="142,655" o:allowincell="f" path="m106,634r-1,1l106,634r,e" filled="f" stroked="f">
                <v:path arrowok="t"/>
              </v:shape>
              <v:shape id="_x0000_s1512" style="position:absolute;left:9904;top:-1555;width:142;height:655;mso-position-horizontal-relative:page;mso-position-vertical-relative:page" coordsize="142,655" o:allowincell="f" path="m123,622r-17,12l114,631r9,-9e" filled="f" stroked="f">
                <v:path arrowok="t"/>
              </v:shape>
              <v:shape id="_x0000_s1513" style="position:absolute;left:9904;top:-1555;width:142;height:655;mso-position-horizontal-relative:page;mso-position-vertical-relative:page" coordsize="142,655" o:allowincell="f" path="m124,621r-1,1l124,622r,-1e" filled="f" stroked="f">
                <v:path arrowok="t"/>
              </v:shape>
              <v:shape id="_x0000_s1514" style="position:absolute;left:9904;top:-1555;width:142;height:655;mso-position-horizontal-relative:page;mso-position-vertical-relative:page" coordsize="142,655" o:allowincell="f" path="m135,607r-11,14l130,616r5,-9e" filled="f" stroked="f">
                <v:path arrowok="t"/>
              </v:shape>
              <v:shape id="_x0000_s1515" style="position:absolute;left:9904;top:-1555;width:142;height:655;mso-position-horizontal-relative:page;mso-position-vertical-relative:page" coordsize="142,655" o:allowincell="f" path="m137,604r-2,3l136,605r1,-1e" filled="f" stroked="f">
                <v:path arrowok="t"/>
              </v:shape>
              <v:shape id="_x0000_s1516" style="position:absolute;left:9904;top:-1555;width:142;height:655;mso-position-horizontal-relative:page;mso-position-vertical-relative:page" coordsize="142,655" o:allowincell="f" path="m141,47r,l141,585r-4,19l140,598r2,-13l141,47e" filled="f" stroked="f">
                <v:path arrowok="t"/>
              </v:shape>
              <v:shape id="_x0000_s1517" style="position:absolute;left:9904;top:-1555;width:142;height:655;mso-position-horizontal-relative:page;mso-position-vertical-relative:page" coordsize="142,655" o:allowincell="f" path="m83,641r-3,l80,642r3,l83,641e" filled="f" stroked="f">
                <v:path arrowok="t"/>
              </v:shape>
              <v:shape id="_x0000_s1518" style="position:absolute;left:9904;top:-1555;width:142;height:655;mso-position-horizontal-relative:page;mso-position-vertical-relative:page" coordsize="142,655" o:allowincell="f" path="m75,642r-2,1l73,643r2,l75,642e" filled="f" stroked="f">
                <v:path arrowok="t"/>
              </v:shape>
              <v:shape id="_x0000_s1519" style="position:absolute;left:9904;top:-1555;width:142;height:655;mso-position-horizontal-relative:page;mso-position-vertical-relative:page" coordsize="142,655" o:allowincell="f" path="m68,643r-2,1l66,645r2,-1l68,643e" filled="f" stroked="f">
                <v:path arrowok="t"/>
              </v:shape>
              <v:shape id="_x0000_s1520" style="position:absolute;left:9904;top:-1555;width:142;height:655;mso-position-horizontal-relative:page;mso-position-vertical-relative:page" coordsize="142,655" o:allowincell="f" path="m61,644r-3,1l58,646r3,-1l61,644e" filled="f" stroked="f">
                <v:path arrowok="t"/>
              </v:shape>
              <v:shape id="_x0000_s1521" style="position:absolute;left:9904;top:-1555;width:142;height:655;mso-position-horizontal-relative:page;mso-position-vertical-relative:page" coordsize="142,655" o:allowincell="f" path="m48,646r-8,2l41,648r,l45,648r1,l47,648r4,-1l50,647r-1,l48,646e" filled="f" stroked="f">
                <v:path arrowok="t"/>
              </v:shape>
              <v:shape id="_x0000_s1522" style="position:absolute;left:9904;top:-1555;width:142;height:655;mso-position-horizontal-relative:page;mso-position-vertical-relative:page" coordsize="142,655" o:allowincell="f" path="m47,648r-1,e" filled="f" stroked="f">
                <v:path arrowok="t"/>
              </v:shape>
              <v:shape id="_x0000_s1523" style="position:absolute;left:9904;top:-1555;width:142;height:655;mso-position-horizontal-relative:page;mso-position-vertical-relative:page" coordsize="142,655" o:allowincell="f" path="m50,647r1,e" filled="f" stroked="f">
                <v:path arrowok="t"/>
              </v:shape>
              <v:shape id="_x0000_s1524" style="position:absolute;left:9904;top:-1555;width:142;height:655;mso-position-horizontal-relative:page;mso-position-vertical-relative:page" coordsize="142,655" o:allowincell="f" path="m46,648r1,e" filled="f" stroked="f">
                <v:path arrowok="t"/>
              </v:shape>
              <v:shape id="_x0000_s1525" style="position:absolute;left:9904;top:-1555;width:142;height:655;mso-position-horizontal-relative:page;mso-position-vertical-relative:page" coordsize="142,655" o:allowincell="f" path="m47,648r-1,l46,648r1,e" filled="f" stroked="f">
                <v:path arrowok="t"/>
              </v:shape>
              <v:shape id="_x0000_s1526" style="position:absolute;left:9904;top:-1555;width:142;height:655;mso-position-horizontal-relative:page;mso-position-vertical-relative:page" coordsize="142,655" o:allowincell="f" path="m51,647r-1,e" filled="f" stroked="f">
                <v:path arrowok="t"/>
              </v:shape>
              <v:shape id="_x0000_s1527" style="position:absolute;left:9904;top:-1555;width:142;height:655;mso-position-horizontal-relative:page;mso-position-vertical-relative:page" coordsize="142,655" o:allowincell="f" path="m54,645r-3,1l50,647r,l51,647r4,-1l54,646r,-1e" filled="f" stroked="f">
                <v:path arrowok="t"/>
              </v:shape>
              <v:shape id="_x0000_s1528" style="position:absolute;left:9904;top:-1555;width:142;height:655;mso-position-horizontal-relative:page;mso-position-vertical-relative:page" coordsize="142,655" o:allowincell="f" path="m38,648r-3,l35,649r2,l38,648r,e" filled="f" stroked="f">
                <v:path arrowok="t"/>
              </v:shape>
              <v:shape id="_x0000_s1529" style="position:absolute;left:9904;top:-1555;width:142;height:655;mso-position-horizontal-relative:page;mso-position-vertical-relative:page" coordsize="142,655" o:allowincell="f" path="m31,649r-2,l29,650r2,l31,649e" filled="f" stroked="f">
                <v:path arrowok="t"/>
              </v:shape>
              <v:shape id="_x0000_s1530" style="position:absolute;left:9904;top:-1555;width:142;height:655;mso-position-horizontal-relative:page;mso-position-vertical-relative:page" coordsize="142,655" o:allowincell="f" path="m24,650l,654r,1l24,651r,-1e" filled="f" stroked="f">
                <v:path arrowok="t"/>
              </v:shape>
            </v:group>
            <v:shape id="_x0000_s1531" style="position:absolute;left:10045;top:-1531;width:20;height:20" coordsize="20,20" o:allowincell="f" path="m,l,2r,l,,,e" filled="f" stroked="f">
              <v:path arrowok="t"/>
            </v:shape>
            <v:shape id="_x0000_s1532" style="position:absolute;left:10045;top:-1545;width:20;height:20" coordsize="20,20" o:allowincell="f" path="m,l,2,,1,,,,e" filled="f" stroked="f">
              <v:path arrowok="t"/>
            </v:shape>
            <v:group id="_x0000_s1533" style="position:absolute;left:9904;top:-1555;width:142;height:654" coordorigin="9904,-1555" coordsize="142,654" o:allowincell="f">
              <v:shape id="_x0000_s1534" style="position:absolute;left:9904;top:-1555;width:142;height:654;mso-position-horizontal-relative:page;mso-position-vertical-relative:page" coordsize="142,654" o:allowincell="f" path="m141,r-1,l140,10r1,l141,e" filled="f" stroked="f">
                <v:path arrowok="t"/>
              </v:shape>
              <v:shape id="_x0000_s1535" style="position:absolute;left:9904;top:-1555;width:142;height:654;mso-position-horizontal-relative:page;mso-position-vertical-relative:page" coordsize="142,654" o:allowincell="f" path="m141,11r-1,1l140,24r1,l141,11e" filled="f" stroked="f">
                <v:path arrowok="t"/>
              </v:shape>
              <v:shape id="_x0000_s1536" style="position:absolute;left:9904;top:-1555;width:142;height:654;mso-position-horizontal-relative:page;mso-position-vertical-relative:page" coordsize="142,654" o:allowincell="f" path="m141,26r-1,l140,35r1,-9e" filled="f" stroked="f">
                <v:path arrowok="t"/>
              </v:shape>
              <v:shape id="_x0000_s1537" style="position:absolute;left:9904;top:-1555;width:142;height:654;mso-position-horizontal-relative:page;mso-position-vertical-relative:page" coordsize="142,654" o:allowincell="f" path="m105,633r-6,3l99,637r,l105,633e" filled="f" stroked="f">
                <v:path arrowok="t"/>
              </v:shape>
              <v:shape id="_x0000_s1538" style="position:absolute;left:9904;top:-1555;width:142;height:654;mso-position-horizontal-relative:page;mso-position-vertical-relative:page" coordsize="142,654" o:allowincell="f" path="m123,621r-17,12l118,627r5,-6e" filled="f" stroked="f">
                <v:path arrowok="t"/>
              </v:shape>
              <v:shape id="_x0000_s1539" style="position:absolute;left:9904;top:-1555;width:142;height:654;mso-position-horizontal-relative:page;mso-position-vertical-relative:page" coordsize="142,654" o:allowincell="f" path="m124,620r-1,1l123,621r1,-1e" filled="f" stroked="f">
                <v:path arrowok="t"/>
              </v:shape>
              <v:shape id="_x0000_s1540" style="position:absolute;left:9904;top:-1555;width:142;height:654;mso-position-horizontal-relative:page;mso-position-vertical-relative:page" coordsize="142,654" o:allowincell="f" path="m135,605r-11,15l132,611r3,-6e" filled="f" stroked="f">
                <v:path arrowok="t"/>
              </v:shape>
              <v:shape id="_x0000_s1541" style="position:absolute;left:9904;top:-1555;width:142;height:654;mso-position-horizontal-relative:page;mso-position-vertical-relative:page" coordsize="142,654" o:allowincell="f" path="m136,602r-1,3l136,604r,-2e" filled="f" stroked="f">
                <v:path arrowok="t"/>
              </v:shape>
              <v:shape id="_x0000_s1542" style="position:absolute;left:9904;top:-1555;width:142;height:654;mso-position-horizontal-relative:page;mso-position-vertical-relative:page" coordsize="142,654" o:allowincell="f" path="m141,47r-1,l141,584r-5,18l140,592r1,-8l141,47e" filled="f" stroked="f">
                <v:path arrowok="t"/>
              </v:shape>
              <v:shape id="_x0000_s1543" style="position:absolute;left:9904;top:-1555;width:142;height:654;mso-position-horizontal-relative:page;mso-position-vertical-relative:page" coordsize="142,654" o:allowincell="f" path="m95,637r-2,1l91,638r-4,1l87,640r,l91,639r3,l96,638r,l96,637r-1,e" filled="f" stroked="f">
                <v:path arrowok="t"/>
              </v:shape>
              <v:shape id="_x0000_s1544" style="position:absolute;left:9904;top:-1555;width:142;height:654;mso-position-horizontal-relative:page;mso-position-vertical-relative:page" coordsize="142,654" o:allowincell="f" path="m83,640r-3,l80,641r3,l83,640r,e" filled="f" stroked="f">
                <v:path arrowok="t"/>
              </v:shape>
              <v:shape id="_x0000_s1545" style="position:absolute;left:9904;top:-1555;width:142;height:654;mso-position-horizontal-relative:page;mso-position-vertical-relative:page" coordsize="142,654" o:allowincell="f" path="m75,641r-2,l73,642r2,l75,641e" filled="f" stroked="f">
                <v:path arrowok="t"/>
              </v:shape>
              <v:shape id="_x0000_s1546" style="position:absolute;left:9904;top:-1555;width:142;height:654;mso-position-horizontal-relative:page;mso-position-vertical-relative:page" coordsize="142,654" o:allowincell="f" path="m68,642r-2,l66,643r2,l68,642e" filled="f" stroked="f">
                <v:path arrowok="t"/>
              </v:shape>
              <v:shape id="_x0000_s1547" style="position:absolute;left:9904;top:-1555;width:142;height:654;mso-position-horizontal-relative:page;mso-position-vertical-relative:page" coordsize="142,654" o:allowincell="f" path="m61,643r-2,l58,644r3,l61,643e" filled="f" stroked="f">
                <v:path arrowok="t"/>
              </v:shape>
              <v:shape id="_x0000_s1548" style="position:absolute;left:9904;top:-1555;width:142;height:654;mso-position-horizontal-relative:page;mso-position-vertical-relative:page" coordsize="142,654" o:allowincell="f" path="m54,644r-3,l51,645r,l54,645r,-1l54,644e" filled="f" stroked="f">
                <v:path arrowok="t"/>
              </v:shape>
              <v:shape id="_x0000_s1549" style="position:absolute;left:9904;top:-1555;width:142;height:654;mso-position-horizontal-relative:page;mso-position-vertical-relative:page" coordsize="142,654" o:allowincell="f" path="m48,645r-14,2l35,647r,1l38,647r,l39,647r5,l48,646r,l48,645e" filled="f" stroked="f">
                <v:path arrowok="t"/>
              </v:shape>
              <v:shape id="_x0000_s1550" style="position:absolute;left:9904;top:-1555;width:142;height:654;mso-position-horizontal-relative:page;mso-position-vertical-relative:page" coordsize="142,654" o:allowincell="f" path="m44,647r-5,e" filled="f" stroked="f">
                <v:path arrowok="t"/>
              </v:shape>
              <v:shape id="_x0000_s1551" style="position:absolute;left:9904;top:-1555;width:142;height:654;mso-position-horizontal-relative:page;mso-position-vertical-relative:page" coordsize="142,654" o:allowincell="f" path="m39,647r5,e" filled="f" stroked="f">
                <v:path arrowok="t"/>
              </v:shape>
              <v:shape id="_x0000_s1552" style="position:absolute;left:9904;top:-1555;width:142;height:654;mso-position-horizontal-relative:page;mso-position-vertical-relative:page" coordsize="142,654" o:allowincell="f" path="m44,647r-5,l40,647r,l44,647e" filled="f" stroked="f">
                <v:path arrowok="t"/>
              </v:shape>
              <v:shape id="_x0000_s1553" style="position:absolute;left:9904;top:-1555;width:142;height:654;mso-position-horizontal-relative:page;mso-position-vertical-relative:page" coordsize="142,654" o:allowincell="f" path="m31,647r-2,1l29,649r,l31,649r,-1l31,647e" filled="f" stroked="f">
                <v:path arrowok="t"/>
              </v:shape>
              <v:shape id="_x0000_s1554" style="position:absolute;left:9904;top:-1555;width:142;height:654;mso-position-horizontal-relative:page;mso-position-vertical-relative:page" coordsize="142,654" o:allowincell="f" path="m25,648l,652r,1l24,650r1,-2e" filled="f" stroked="f">
                <v:path arrowok="t"/>
              </v:shape>
            </v:group>
            <v:shape id="_x0000_s1555" style="position:absolute;left:10045;top:-1531;width:20;height:20" coordsize="20,20" o:allowincell="f" path="m,l,2r,l,,,e" filled="f" stroked="f">
              <v:path arrowok="t"/>
            </v:shape>
            <v:shape id="_x0000_s1556" style="position:absolute;left:10044;top:-1545;width:20;height:20" coordsize="20,20" o:allowincell="f" path="m,l,2,,1,,,,e" filled="f" stroked="f">
              <v:path arrowok="t"/>
            </v:shape>
            <v:group id="_x0000_s1557" style="position:absolute;left:9904;top:-1507;width:141;height:605" coordorigin="9904,-1507" coordsize="141,605" o:allowincell="f">
              <v:shape id="_x0000_s1558" style="position:absolute;left:9904;top:-1507;width:141;height:605;mso-position-horizontal-relative:page;mso-position-vertical-relative:page" coordsize="141,605" o:allowincell="f" path="m122,573r-17,12l100,588r-1,l118,578r4,-5e" filled="f" stroked="f">
                <v:path arrowok="t"/>
              </v:shape>
              <v:shape id="_x0000_s1559" style="position:absolute;left:9904;top:-1507;width:141;height:605;mso-position-horizontal-relative:page;mso-position-vertical-relative:page" coordsize="141,605" o:allowincell="f" path="m123,572r-1,1l123,573r,-1e" filled="f" stroked="f">
                <v:path arrowok="t"/>
              </v:shape>
              <v:shape id="_x0000_s1560" style="position:absolute;left:9904;top:-1507;width:141;height:605;mso-position-horizontal-relative:page;mso-position-vertical-relative:page" coordsize="141,605" o:allowincell="f" path="m135,557r-12,15l133,562r2,-5e" filled="f" stroked="f">
                <v:path arrowok="t"/>
              </v:shape>
              <v:shape id="_x0000_s1561" style="position:absolute;left:9904;top:-1507;width:141;height:605;mso-position-horizontal-relative:page;mso-position-vertical-relative:page" coordsize="141,605" o:allowincell="f" path="m136,554r-1,3l135,556r1,-2e" filled="f" stroked="f">
                <v:path arrowok="t"/>
              </v:shape>
              <v:shape id="_x0000_s1562" style="position:absolute;left:9904;top:-1507;width:141;height:605;mso-position-horizontal-relative:page;mso-position-vertical-relative:page" coordsize="141,605" o:allowincell="f" path="m140,r,l140,536r-4,18l140,543r1,-6l140,e" filled="f" stroked="f">
                <v:path arrowok="t"/>
              </v:shape>
              <v:shape id="_x0000_s1563" style="position:absolute;left:9904;top:-1507;width:141;height:605;mso-position-horizontal-relative:page;mso-position-vertical-relative:page" coordsize="141,605" o:allowincell="f" path="m95,589r-2,1l91,590r-3,1l86,591r,l86,591r1,1l91,591r2,-1l95,590r,-1l95,589e" filled="f" stroked="f">
                <v:path arrowok="t"/>
              </v:shape>
              <v:shape id="_x0000_s1564" style="position:absolute;left:9904;top:-1507;width:141;height:605;mso-position-horizontal-relative:page;mso-position-vertical-relative:page" coordsize="141,605" o:allowincell="f" path="m84,591r-4,1l80,592r,1l83,592r1,l84,591r,e" filled="f" stroked="f">
                <v:path arrowok="t"/>
              </v:shape>
              <v:shape id="_x0000_s1565" style="position:absolute;left:9904;top:-1507;width:141;height:605;mso-position-horizontal-relative:page;mso-position-vertical-relative:page" coordsize="141,605" o:allowincell="f" path="m75,592r-2,1l73,594r2,-1l75,592e" filled="f" stroked="f">
                <v:path arrowok="t"/>
              </v:shape>
              <v:shape id="_x0000_s1566" style="position:absolute;left:9904;top:-1507;width:141;height:605;mso-position-horizontal-relative:page;mso-position-vertical-relative:page" coordsize="141,605" o:allowincell="f" path="m68,594r-2,l66,595r2,l68,594e" filled="f" stroked="f">
                <v:path arrowok="t"/>
              </v:shape>
              <v:shape id="_x0000_s1567" style="position:absolute;left:9904;top:-1507;width:141;height:605;mso-position-horizontal-relative:page;mso-position-vertical-relative:page" coordsize="141,605" o:allowincell="f" path="m61,595r-2,l59,596r2,l61,595e" filled="f" stroked="f">
                <v:path arrowok="t"/>
              </v:shape>
              <v:shape id="_x0000_s1568" style="position:absolute;left:9904;top:-1507;width:141;height:605;mso-position-horizontal-relative:page;mso-position-vertical-relative:page" coordsize="141,605" o:allowincell="f" path="m54,596r-2,l51,597r3,l54,596e" filled="f" stroked="f">
                <v:path arrowok="t"/>
              </v:shape>
              <v:shape id="_x0000_s1569" style="position:absolute;left:9904;top:-1507;width:141;height:605;mso-position-horizontal-relative:page;mso-position-vertical-relative:page" coordsize="141,605" o:allowincell="f" path="m47,597r-3,l44,597r,1l43,598r5,-1l47,597r,e" filled="f" stroked="f">
                <v:path arrowok="t"/>
              </v:shape>
              <v:shape id="_x0000_s1570" style="position:absolute;left:9904;top:-1507;width:141;height:605;mso-position-horizontal-relative:page;mso-position-vertical-relative:page" coordsize="141,605" o:allowincell="f" path="m41,597r-8,2l34,599r,l34,599r8,-1l42,598r-1,-1e" filled="f" stroked="f">
                <v:path arrowok="t"/>
              </v:shape>
              <v:shape id="_x0000_s1571" style="position:absolute;left:9904;top:-1507;width:141;height:605;mso-position-horizontal-relative:page;mso-position-vertical-relative:page" coordsize="141,605" o:allowincell="f" path="m32,599r-4,l29,600r2,l31,599r1,l32,599e" filled="f" stroked="f">
                <v:path arrowok="t"/>
              </v:shape>
              <v:shape id="_x0000_s1572" style="position:absolute;left:9904;top:-1507;width:141;height:605;mso-position-horizontal-relative:page;mso-position-vertical-relative:page" coordsize="141,605" o:allowincell="f" path="m25,600l,603r,2l25,601r,-1e" filled="f" stroked="f">
                <v:path arrowok="t"/>
              </v:shape>
            </v:group>
            <v:group id="_x0000_s1573" style="position:absolute;left:10044;top:-1554;width:20;height:35" coordorigin="10044,-1554" coordsize="20,35" o:allowincell="f">
              <v:shape id="_x0000_s1574" style="position:absolute;left:10044;top:-1554;width:20;height:35;mso-position-horizontal-relative:page;mso-position-vertical-relative:page" coordsize="20,35" o:allowincell="f" path="m,l,,,10r,l,e" filled="f" stroked="f">
                <v:path arrowok="t"/>
              </v:shape>
              <v:shape id="_x0000_s1575" style="position:absolute;left:10044;top:-1554;width:20;height:35;mso-position-horizontal-relative:page;mso-position-vertical-relative:page" coordsize="20,35" o:allowincell="f" path="m,11r,1l,24r,l,11e" filled="f" stroked="f">
                <v:path arrowok="t"/>
              </v:shape>
              <v:shape id="_x0000_s1576" style="position:absolute;left:10044;top:-1554;width:20;height:35;mso-position-horizontal-relative:page;mso-position-vertical-relative:page" coordsize="20,35" o:allowincell="f" path="m,26r,l,35,,26e" filled="f" stroked="f">
                <v:path arrowok="t"/>
              </v:shape>
            </v:group>
            <v:shape id="_x0000_s1577" style="position:absolute;left:10044;top:-1530;width:20;height:20" coordsize="20,20" o:allowincell="f" path="m,l,2r,l,,,e" filled="f" stroked="f">
              <v:path arrowok="t"/>
            </v:shape>
            <v:shape id="_x0000_s1578" style="position:absolute;left:10044;top:-1544;width:20;height:20" coordsize="20,20" o:allowincell="f" path="m,l,2,,1,,,,e" filled="f" stroked="f">
              <v:path arrowok="t"/>
            </v:shape>
            <v:group id="_x0000_s1579" style="position:absolute;left:9904;top:-1542;width:141;height:639" coordorigin="9904,-1542" coordsize="141,639" o:allowincell="f">
              <v:shape id="_x0000_s1580" style="position:absolute;left:9904;top:-1542;width:141;height:639;mso-position-horizontal-relative:page;mso-position-vertical-relative:page" coordsize="141,639" o:allowincell="f" path="m140,r-1,l139,12r1,l140,e" filled="f" stroked="f">
                <v:path arrowok="t"/>
              </v:shape>
              <v:shape id="_x0000_s1581" style="position:absolute;left:9904;top:-1542;width:141;height:639;mso-position-horizontal-relative:page;mso-position-vertical-relative:page" coordsize="141,639" o:allowincell="f" path="m140,14r-1,l140,23r,-9e" filled="f" stroked="f">
                <v:path arrowok="t"/>
              </v:shape>
              <v:shape id="_x0000_s1582" style="position:absolute;left:9904;top:-1542;width:141;height:639;mso-position-horizontal-relative:page;mso-position-vertical-relative:page" coordsize="141,639" o:allowincell="f" path="m122,607r-18,12l100,621r,1l118,611r4,-4e" filled="f" stroked="f">
                <v:path arrowok="t"/>
              </v:shape>
              <v:shape id="_x0000_s1583" style="position:absolute;left:9904;top:-1542;width:141;height:639;mso-position-horizontal-relative:page;mso-position-vertical-relative:page" coordsize="141,639" o:allowincell="f" path="m122,607r,l122,607r,e" filled="f" stroked="f">
                <v:path arrowok="t"/>
              </v:shape>
              <v:shape id="_x0000_s1584" style="position:absolute;left:9904;top:-1542;width:141;height:639;mso-position-horizontal-relative:page;mso-position-vertical-relative:page" coordsize="141,639" o:allowincell="f" path="m134,591r-12,16l133,596r1,-5e" filled="f" stroked="f">
                <v:path arrowok="t"/>
              </v:shape>
              <v:shape id="_x0000_s1585" style="position:absolute;left:9904;top:-1542;width:141;height:639;mso-position-horizontal-relative:page;mso-position-vertical-relative:page" coordsize="141,639" o:allowincell="f" path="m135,588r-1,3l135,590r,-2e" filled="f" stroked="f">
                <v:path arrowok="t"/>
              </v:shape>
              <v:shape id="_x0000_s1586" style="position:absolute;left:9904;top:-1542;width:141;height:639;mso-position-horizontal-relative:page;mso-position-vertical-relative:page" coordsize="141,639" o:allowincell="f" path="m140,35r-1,l140,571r-5,17l140,576r,-5l140,35e" filled="f" stroked="f">
                <v:path arrowok="t"/>
              </v:shape>
              <v:shape id="_x0000_s1587" style="position:absolute;left:9904;top:-1542;width:141;height:639;mso-position-horizontal-relative:page;mso-position-vertical-relative:page" coordsize="141,639" o:allowincell="f" path="m95,623r-2,l92,624r-2,l90,624r-2,l79,626r,l80,627r4,-1l85,626r1,l88,625r3,l93,624r2,l95,623e" filled="f" stroked="f">
                <v:path arrowok="t"/>
              </v:shape>
              <v:shape id="_x0000_s1588" style="position:absolute;left:9904;top:-1542;width:141;height:639;mso-position-horizontal-relative:page;mso-position-vertical-relative:page" coordsize="141,639" o:allowincell="f" path="m76,626r-3,1l73,628r2,-1l76,626r,e" filled="f" stroked="f">
                <v:path arrowok="t"/>
              </v:shape>
              <v:shape id="_x0000_s1589" style="position:absolute;left:9904;top:-1542;width:141;height:639;mso-position-horizontal-relative:page;mso-position-vertical-relative:page" coordsize="141,639" o:allowincell="f" path="m68,627r-2,1l66,629r2,-1l68,627e" filled="f" stroked="f">
                <v:path arrowok="t"/>
              </v:shape>
              <v:shape id="_x0000_s1590" style="position:absolute;left:9904;top:-1542;width:141;height:639;mso-position-horizontal-relative:page;mso-position-vertical-relative:page" coordsize="141,639" o:allowincell="f" path="m61,628r-2,1l59,630r2,-1l61,628e" filled="f" stroked="f">
                <v:path arrowok="t"/>
              </v:shape>
              <v:shape id="_x0000_s1591" style="position:absolute;left:9904;top:-1542;width:141;height:639;mso-position-horizontal-relative:page;mso-position-vertical-relative:page" coordsize="141,639" o:allowincell="f" path="m54,629r-2,1l52,631r2,-1l54,629e" filled="f" stroked="f">
                <v:path arrowok="t"/>
              </v:shape>
              <v:shape id="_x0000_s1592" style="position:absolute;left:9904;top:-1542;width:141;height:639;mso-position-horizontal-relative:page;mso-position-vertical-relative:page" coordsize="141,639" o:allowincell="f" path="m47,630r-2,1l45,631r-1,1l47,631r,-1e" filled="f" stroked="f">
                <v:path arrowok="t"/>
              </v:shape>
              <v:shape id="_x0000_s1593" style="position:absolute;left:9904;top:-1542;width:141;height:639;mso-position-horizontal-relative:page;mso-position-vertical-relative:page" coordsize="141,639" o:allowincell="f" path="m35,632r-7,1l28,633r,1l28,634r4,-1l32,633r1,l40,632r-3,l36,632r-1,e" filled="f" stroked="f">
                <v:path arrowok="t"/>
              </v:shape>
              <v:shape id="_x0000_s1594" style="position:absolute;left:9904;top:-1542;width:141;height:639;mso-position-horizontal-relative:page;mso-position-vertical-relative:page" coordsize="141,639" o:allowincell="f" path="m37,632r3,e" filled="f" stroked="f">
                <v:path arrowok="t"/>
              </v:shape>
              <v:shape id="_x0000_s1595" style="position:absolute;left:9904;top:-1542;width:141;height:639;mso-position-horizontal-relative:page;mso-position-vertical-relative:page" coordsize="141,639" o:allowincell="f" path="m40,632r-3,e" filled="f" stroked="f">
                <v:path arrowok="t"/>
              </v:shape>
              <v:shape id="_x0000_s1596" style="position:absolute;left:9904;top:-1542;width:141;height:639;mso-position-horizontal-relative:page;mso-position-vertical-relative:page" coordsize="141,639" o:allowincell="f" path="m41,631r-3,1l37,632r,l40,632r1,l41,631r,e" filled="f" stroked="f">
                <v:path arrowok="t"/>
              </v:shape>
              <v:shape id="_x0000_s1597" style="position:absolute;left:9904;top:-1542;width:141;height:639;mso-position-horizontal-relative:page;mso-position-vertical-relative:page" coordsize="141,639" o:allowincell="f" path="m25,633l,637r,1l25,634r,l25,633e" filled="f" stroked="f">
                <v:path arrowok="t"/>
              </v:shape>
            </v:group>
            <v:shape id="_x0000_s1598" style="position:absolute;left:10044;top:-1554;width:20;height:20" coordsize="20,20" o:allowincell="f" path="m,l,,,10r,l,e" filled="f" stroked="f">
              <v:path arrowok="t"/>
            </v:shape>
            <v:shape id="_x0000_s1599" style="position:absolute;left:10044;top:-1530;width:20;height:20" coordsize="20,20" o:allowincell="f" path="m,l,2r,l,,,e" filled="f" stroked="f">
              <v:path arrowok="t"/>
            </v:shape>
            <v:shape id="_x0000_s1600" style="position:absolute;left:10044;top:-1544;width:20;height:20" coordsize="20,20" o:allowincell="f" path="m,l,2,,1,,,,e" filled="f" stroked="f">
              <v:path arrowok="t"/>
            </v:shape>
            <v:group id="_x0000_s1601" style="position:absolute;left:9904;top:-1542;width:140;height:637" coordorigin="9904,-1542" coordsize="140,637" o:allowincell="f">
              <v:shape id="_x0000_s1602" style="position:absolute;left:9904;top:-1542;width:140;height:637;mso-position-horizontal-relative:page;mso-position-vertical-relative:page" coordsize="140,637" o:allowincell="f" path="m139,r,l139,12r,l139,e" filled="f" stroked="f">
                <v:path arrowok="t"/>
              </v:shape>
              <v:shape id="_x0000_s1603" style="position:absolute;left:9904;top:-1542;width:140;height:637;mso-position-horizontal-relative:page;mso-position-vertical-relative:page" coordsize="140,637" o:allowincell="f" path="m139,14r,l139,23r,-9e" filled="f" stroked="f">
                <v:path arrowok="t"/>
              </v:shape>
              <v:shape id="_x0000_s1604" style="position:absolute;left:9904;top:-1542;width:140;height:637;mso-position-horizontal-relative:page;mso-position-vertical-relative:page" coordsize="140,637" o:allowincell="f" path="m134,590r-12,16l104,618r-4,2l100,621r18,-11l133,594r1,-4e" filled="f" stroked="f">
                <v:path arrowok="t"/>
              </v:shape>
              <v:shape id="_x0000_s1605" style="position:absolute;left:9904;top:-1542;width:140;height:637;mso-position-horizontal-relative:page;mso-position-vertical-relative:page" coordsize="140,637" o:allowincell="f" path="m135,588r-1,2l134,590r1,-2e" filled="f" stroked="f">
                <v:path arrowok="t"/>
              </v:shape>
              <v:shape id="_x0000_s1606" style="position:absolute;left:9904;top:-1542;width:140;height:637;mso-position-horizontal-relative:page;mso-position-vertical-relative:page" coordsize="140,637" o:allowincell="f" path="m139,35r,l139,570r-4,18l139,575r1,-5l139,35e" filled="f" stroked="f">
                <v:path arrowok="t"/>
              </v:shape>
              <v:shape id="_x0000_s1607" style="position:absolute;left:9904;top:-1542;width:140;height:637;mso-position-horizontal-relative:page;mso-position-vertical-relative:page" coordsize="140,637" o:allowincell="f" path="m94,622r-1,l91,623r,l91,623r-1,1l92,623r1,l95,623r-1,-1e" filled="f" stroked="f">
                <v:path arrowok="t"/>
              </v:shape>
              <v:shape id="_x0000_s1608" style="position:absolute;left:9904;top:-1542;width:140;height:637;mso-position-horizontal-relative:page;mso-position-vertical-relative:page" coordsize="140,637" o:allowincell="f" path="m88,623r-10,2l78,625r1,l79,625r9,-1l88,624r,l88,623e" filled="f" stroked="f">
                <v:path arrowok="t"/>
              </v:shape>
              <v:shape id="_x0000_s1609" style="position:absolute;left:9904;top:-1542;width:140;height:637;mso-position-horizontal-relative:page;mso-position-vertical-relative:page" coordsize="140,637" o:allowincell="f" path="m77,625r-5,l72,626r1,l76,626r,-1l77,625r,e" filled="f" stroked="f">
                <v:path arrowok="t"/>
              </v:shape>
              <v:shape id="_x0000_s1610" style="position:absolute;left:9904;top:-1542;width:140;height:637;mso-position-horizontal-relative:page;mso-position-vertical-relative:page" coordsize="140,637" o:allowincell="f" path="m68,626r-3,l66,627r2,l68,626e" filled="f" stroked="f">
                <v:path arrowok="t"/>
              </v:shape>
              <v:shape id="_x0000_s1611" style="position:absolute;left:9904;top:-1542;width:140;height:637;mso-position-horizontal-relative:page;mso-position-vertical-relative:page" coordsize="140,637" o:allowincell="f" path="m61,627r-2,l59,628r2,l61,627e" filled="f" stroked="f">
                <v:path arrowok="t"/>
              </v:shape>
              <v:shape id="_x0000_s1612" style="position:absolute;left:9904;top:-1542;width:140;height:637;mso-position-horizontal-relative:page;mso-position-vertical-relative:page" coordsize="140,637" o:allowincell="f" path="m54,628r-2,l52,629r2,l54,628e" filled="f" stroked="f">
                <v:path arrowok="t"/>
              </v:shape>
              <v:shape id="_x0000_s1613" style="position:absolute;left:9904;top:-1542;width:140;height:637;mso-position-horizontal-relative:page;mso-position-vertical-relative:page" coordsize="140,637" o:allowincell="f" path="m47,629r-2,l45,630r2,l47,629e" filled="f" stroked="f">
                <v:path arrowok="t"/>
              </v:shape>
              <v:shape id="_x0000_s1614" style="position:absolute;left:9904;top:-1542;width:140;height:637;mso-position-horizontal-relative:page;mso-position-vertical-relative:page" coordsize="140,637" o:allowincell="f" path="m41,630r-3,l38,631r,l41,631r,-1e" filled="f" stroked="f">
                <v:path arrowok="t"/>
              </v:shape>
              <v:shape id="_x0000_s1615" style="position:absolute;left:9904;top:-1542;width:140;height:637;mso-position-horizontal-relative:page;mso-position-vertical-relative:page" coordsize="140,637" o:allowincell="f" path="m30,631l,635r,1l25,633r1,-1l26,632r5,l35,631r,l30,631r,e" filled="f" stroked="f">
                <v:path arrowok="t"/>
              </v:shape>
              <v:shape id="_x0000_s1616" style="position:absolute;left:9904;top:-1542;width:140;height:637;mso-position-horizontal-relative:page;mso-position-vertical-relative:page" coordsize="140,637" o:allowincell="f" path="m31,632r-5,e" filled="f" stroked="f">
                <v:path arrowok="t"/>
              </v:shape>
              <v:shape id="_x0000_s1617" style="position:absolute;left:9904;top:-1542;width:140;height:637;mso-position-horizontal-relative:page;mso-position-vertical-relative:page" coordsize="140,637" o:allowincell="f" path="m30,631r5,e" filled="f" stroked="f">
                <v:path arrowok="t"/>
              </v:shape>
              <v:shape id="_x0000_s1618" style="position:absolute;left:9904;top:-1542;width:140;height:637;mso-position-horizontal-relative:page;mso-position-vertical-relative:page" coordsize="140,637" o:allowincell="f" path="m26,632r5,e" filled="f" stroked="f">
                <v:path arrowok="t"/>
              </v:shape>
              <v:shape id="_x0000_s1619" style="position:absolute;left:9904;top:-1542;width:140;height:637;mso-position-horizontal-relative:page;mso-position-vertical-relative:page" coordsize="140,637" o:allowincell="f" path="m31,632r-5,l27,632r1,l31,632e" filled="f" stroked="f">
                <v:path arrowok="t"/>
              </v:shape>
              <v:shape id="_x0000_s1620" style="position:absolute;left:9904;top:-1542;width:140;height:637;mso-position-horizontal-relative:page;mso-position-vertical-relative:page" coordsize="140,637" o:allowincell="f" path="m35,631r-5,e" filled="f" stroked="f">
                <v:path arrowok="t"/>
              </v:shape>
              <v:shape id="_x0000_s1621" style="position:absolute;left:9904;top:-1542;width:140;height:637;mso-position-horizontal-relative:page;mso-position-vertical-relative:page" coordsize="140,637" o:allowincell="f" path="m35,630r-4,1l30,631r5,l35,631r,-1e" filled="f" stroked="f">
                <v:path arrowok="t"/>
              </v:shape>
            </v:group>
            <v:group id="_x0000_s1622" style="position:absolute;left:10043;top:-1553;width:20;height:20" coordorigin="10043,-1553" coordsize="20,20" o:allowincell="f">
              <v:shape id="_x0000_s1623" style="position:absolute;left:10043;top:-1553;width:20;height:20;mso-position-horizontal-relative:page;mso-position-vertical-relative:page" coordsize="20,20" o:allowincell="f" path="m,l,,,10r,l,e" filled="f" stroked="f">
                <v:path arrowok="t"/>
              </v:shape>
              <v:shape id="_x0000_s1624" style="position:absolute;left:10043;top:-1553;width:20;height:20;mso-position-horizontal-relative:page;mso-position-vertical-relative:page" coordsize="20,20" o:allowincell="f" path="m,l,e" filled="f" stroked="f">
                <v:path arrowok="t"/>
              </v:shape>
              <v:shape id="_x0000_s1625" style="position:absolute;left:10043;top:-1553;width:20;height:20;mso-position-horizontal-relative:page;mso-position-vertical-relative:page" coordsize="20,20" o:allowincell="f" path="m,l,e" filled="f" stroked="f">
                <v:path arrowok="t"/>
              </v:shape>
              <v:shape id="_x0000_s1626" style="position:absolute;left:10043;top:-1553;width:20;height:20;mso-position-horizontal-relative:page;mso-position-vertical-relative:page" coordsize="20,20" o:allowincell="f" path="m,l,,,,,,,e" filled="f" stroked="f">
                <v:path arrowok="t"/>
              </v:shape>
            </v:group>
            <v:shape id="_x0000_s1627" style="position:absolute;left:10043;top:-1529;width:20;height:20" coordsize="20,20" o:allowincell="f" path="m,l,2r,l,,,e" filled="f" stroked="f">
              <v:path arrowok="t"/>
            </v:shape>
            <v:shape id="_x0000_s1628" style="position:absolute;left:10043;top:-1543;width:20;height:20" coordsize="20,20" o:allowincell="f" path="m,l,2,,1,,,,e" filled="f" stroked="f">
              <v:path arrowok="t"/>
            </v:shape>
            <v:group id="_x0000_s1629" style="position:absolute;left:9904;top:-1553;width:140;height:647" coordorigin="9904,-1553" coordsize="140,647" o:allowincell="f">
              <v:shape id="_x0000_s1630" style="position:absolute;left:9904;top:-1553;width:140;height:647;mso-position-horizontal-relative:page;mso-position-vertical-relative:page" coordsize="140,647" o:allowincell="f" path="m139,r-1,l138,10r1,l139,e" filled="f" stroked="f">
                <v:path arrowok="t"/>
              </v:shape>
              <v:shape id="_x0000_s1631" style="position:absolute;left:9904;top:-1553;width:140;height:647;mso-position-horizontal-relative:page;mso-position-vertical-relative:page" coordsize="140,647" o:allowincell="f" path="m139,11r-1,1l138,24r1,l139,11e" filled="f" stroked="f">
                <v:path arrowok="t"/>
              </v:shape>
              <v:shape id="_x0000_s1632" style="position:absolute;left:9904;top:-1553;width:140;height:647;mso-position-horizontal-relative:page;mso-position-vertical-relative:page" coordsize="140,647" o:allowincell="f" path="m139,26r-1,l139,35r,-9e" filled="f" stroked="f">
                <v:path arrowok="t"/>
              </v:shape>
              <v:shape id="_x0000_s1633" style="position:absolute;left:9904;top:-1553;width:140;height:647;mso-position-horizontal-relative:page;mso-position-vertical-relative:page" coordsize="140,647" o:allowincell="f" path="m134,601r-13,16l103,629r-3,1l100,631r18,-11l132,604r2,-3e" filled="f" stroked="f">
                <v:path arrowok="t"/>
              </v:shape>
              <v:shape id="_x0000_s1634" style="position:absolute;left:9904;top:-1553;width:140;height:647;mso-position-horizontal-relative:page;mso-position-vertical-relative:page" coordsize="140,647" o:allowincell="f" path="m134,599r,2l134,601r,-2e" filled="f" stroked="f">
                <v:path arrowok="t"/>
              </v:shape>
              <v:shape id="_x0000_s1635" style="position:absolute;left:9904;top:-1553;width:140;height:647;mso-position-horizontal-relative:page;mso-position-vertical-relative:page" coordsize="140,647" o:allowincell="f" path="m139,46r-1,1l139,581r-5,18l139,585r,-4l139,46e" filled="f" stroked="f">
                <v:path arrowok="t"/>
              </v:shape>
              <v:shape id="_x0000_s1636" style="position:absolute;left:9904;top:-1553;width:140;height:647;mso-position-horizontal-relative:page;mso-position-vertical-relative:page" coordsize="140,647" o:allowincell="f" path="m94,632r-2,1l91,634r,l93,633r1,l94,632e" filled="f" stroked="f">
                <v:path arrowok="t"/>
              </v:shape>
              <v:shape id="_x0000_s1637" style="position:absolute;left:9904;top:-1553;width:140;height:647;mso-position-horizontal-relative:page;mso-position-vertical-relative:page" coordsize="140,647" o:allowincell="f" path="m81,635r-9,1l72,636r,1l87,635r-5,l81,635e" filled="f" stroked="f">
                <v:path arrowok="t"/>
              </v:shape>
              <v:shape id="_x0000_s1638" style="position:absolute;left:9904;top:-1553;width:140;height:647;mso-position-horizontal-relative:page;mso-position-vertical-relative:page" coordsize="140,647" o:allowincell="f" path="m82,635r5,e" filled="f" stroked="f">
                <v:path arrowok="t"/>
              </v:shape>
              <v:shape id="_x0000_s1639" style="position:absolute;left:9904;top:-1553;width:140;height:647;mso-position-horizontal-relative:page;mso-position-vertical-relative:page" coordsize="140,647" o:allowincell="f" path="m87,635r-5,e" filled="f" stroked="f">
                <v:path arrowok="t"/>
              </v:shape>
              <v:shape id="_x0000_s1640" style="position:absolute;left:9904;top:-1553;width:140;height:647;mso-position-horizontal-relative:page;mso-position-vertical-relative:page" coordsize="140,647" o:allowincell="f" path="m87,634r-4,l82,635r5,l88,635r-1,-1l87,634e" filled="f" stroked="f">
                <v:path arrowok="t"/>
              </v:shape>
              <v:shape id="_x0000_s1641" style="position:absolute;left:9904;top:-1553;width:140;height:647;mso-position-horizontal-relative:page;mso-position-vertical-relative:page" coordsize="140,647" o:allowincell="f" path="m69,636r-4,1l65,637r,1l68,637r,l69,636e" filled="f" stroked="f">
                <v:path arrowok="t"/>
              </v:shape>
              <v:shape id="_x0000_s1642" style="position:absolute;left:9904;top:-1553;width:140;height:647;mso-position-horizontal-relative:page;mso-position-vertical-relative:page" coordsize="140,647" o:allowincell="f" path="m61,637r-2,1l59,639r2,-1l61,637e" filled="f" stroked="f">
                <v:path arrowok="t"/>
              </v:shape>
              <v:shape id="_x0000_s1643" style="position:absolute;left:9904;top:-1553;width:140;height:647;mso-position-horizontal-relative:page;mso-position-vertical-relative:page" coordsize="140,647" o:allowincell="f" path="m54,638r-2,l52,639r2,l54,638e" filled="f" stroked="f">
                <v:path arrowok="t"/>
              </v:shape>
              <v:shape id="_x0000_s1644" style="position:absolute;left:9904;top:-1553;width:140;height:647;mso-position-horizontal-relative:page;mso-position-vertical-relative:page" coordsize="140,647" o:allowincell="f" path="m47,639r-2,l45,640r2,l47,639e" filled="f" stroked="f">
                <v:path arrowok="t"/>
              </v:shape>
              <v:shape id="_x0000_s1645" style="position:absolute;left:9904;top:-1553;width:140;height:647;mso-position-horizontal-relative:page;mso-position-vertical-relative:page" coordsize="140,647" o:allowincell="f" path="m40,640r-2,l38,641r3,l40,640e" filled="f" stroked="f">
                <v:path arrowok="t"/>
              </v:shape>
              <v:shape id="_x0000_s1646" style="position:absolute;left:9904;top:-1553;width:140;height:647;mso-position-horizontal-relative:page;mso-position-vertical-relative:page" coordsize="140,647" o:allowincell="f" path="m34,641r-2,l31,642r,l31,642r4,l34,641e" filled="f" stroked="f">
                <v:path arrowok="t"/>
              </v:shape>
              <v:shape id="_x0000_s1647" style="position:absolute;left:9904;top:-1553;width:140;height:647;mso-position-horizontal-relative:page;mso-position-vertical-relative:page" coordsize="140,647" o:allowincell="f" path="m29,642l,645r,2l30,642r-1,l29,642r,e" filled="f" stroked="f">
                <v:path arrowok="t"/>
              </v:shape>
            </v:group>
            <v:shape id="_x0000_s1648" style="position:absolute;left:10043;top:-1529;width:20;height:20" coordsize="20,20" o:allowincell="f" path="m,l,2r,l,,,e" filled="f" stroked="f">
              <v:path arrowok="t"/>
            </v:shape>
            <v:shape id="_x0000_s1649" style="position:absolute;left:10043;top:-1543;width:20;height:20" coordsize="20,20" o:allowincell="f" path="m,l,2,,1,,,,e" filled="f" stroked="f">
              <v:path arrowok="t"/>
            </v:shape>
            <v:group id="_x0000_s1650" style="position:absolute;left:9904;top:-1541;width:139;height:634" coordorigin="9904,-1541" coordsize="139,634" o:allowincell="f">
              <v:shape id="_x0000_s1651" style="position:absolute;left:9904;top:-1541;width:139;height:634;mso-position-horizontal-relative:page;mso-position-vertical-relative:page" coordsize="139,634" o:allowincell="f" path="m138,r,l138,12r,l138,e" filled="f" stroked="f">
                <v:path arrowok="t"/>
              </v:shape>
              <v:shape id="_x0000_s1652" style="position:absolute;left:9904;top:-1541;width:139;height:634;mso-position-horizontal-relative:page;mso-position-vertical-relative:page" coordsize="139,634" o:allowincell="f" path="m138,14r,l138,23r,-9e" filled="f" stroked="f">
                <v:path arrowok="t"/>
              </v:shape>
              <v:shape id="_x0000_s1653" style="position:absolute;left:9904;top:-1541;width:139;height:634;mso-position-horizontal-relative:page;mso-position-vertical-relative:page" coordsize="139,634" o:allowincell="f" path="m133,588r-13,17l102,616r-2,1l100,618r18,-11l132,591r1,-3e" filled="f" stroked="f">
                <v:path arrowok="t"/>
              </v:shape>
              <v:shape id="_x0000_s1654" style="position:absolute;left:9904;top:-1541;width:139;height:634;mso-position-horizontal-relative:page;mso-position-vertical-relative:page" coordsize="139,634" o:allowincell="f" path="m138,35r,l138,568r-5,20l139,572r,-4l138,35e" filled="f" stroked="f">
                <v:path arrowok="t"/>
              </v:shape>
              <v:shape id="_x0000_s1655" style="position:absolute;left:9904;top:-1541;width:139;height:634;mso-position-horizontal-relative:page;mso-position-vertical-relative:page" coordsize="139,634" o:allowincell="f" path="m94,619r-2,1l92,621r2,-1l94,619e" filled="f" stroked="f">
                <v:path arrowok="t"/>
              </v:shape>
              <v:shape id="_x0000_s1656" style="position:absolute;left:9904;top:-1541;width:139;height:634;mso-position-horizontal-relative:page;mso-position-vertical-relative:page" coordsize="139,634" o:allowincell="f" path="m87,621r-4,l83,622r,l83,622r4,-1l87,621e" filled="f" stroked="f">
                <v:path arrowok="t"/>
              </v:shape>
              <v:shape id="_x0000_s1657" style="position:absolute;left:9904;top:-1541;width:139;height:634;mso-position-horizontal-relative:page;mso-position-vertical-relative:page" coordsize="139,634" o:allowincell="f" path="m80,622r-15,2l65,624r,l69,624r,-1l70,623r6,l81,622r-1,l80,622r,e" filled="f" stroked="f">
                <v:path arrowok="t"/>
              </v:shape>
              <v:shape id="_x0000_s1658" style="position:absolute;left:9904;top:-1541;width:139;height:634;mso-position-horizontal-relative:page;mso-position-vertical-relative:page" coordsize="139,634" o:allowincell="f" path="m76,623r-6,e" filled="f" stroked="f">
                <v:path arrowok="t"/>
              </v:shape>
              <v:shape id="_x0000_s1659" style="position:absolute;left:9904;top:-1541;width:139;height:634;mso-position-horizontal-relative:page;mso-position-vertical-relative:page" coordsize="139,634" o:allowincell="f" path="m70,623r6,e" filled="f" stroked="f">
                <v:path arrowok="t"/>
              </v:shape>
              <v:shape id="_x0000_s1660" style="position:absolute;left:9904;top:-1541;width:139;height:634;mso-position-horizontal-relative:page;mso-position-vertical-relative:page" coordsize="139,634" o:allowincell="f" path="m76,623r-6,l71,623r,l72,624r4,-1e" filled="f" stroked="f">
                <v:path arrowok="t"/>
              </v:shape>
              <v:shape id="_x0000_s1661" style="position:absolute;left:9904;top:-1541;width:139;height:634;mso-position-horizontal-relative:page;mso-position-vertical-relative:page" coordsize="139,634" o:allowincell="f" path="m61,624r-3,l59,625r2,l61,624e" filled="f" stroked="f">
                <v:path arrowok="t"/>
              </v:shape>
              <v:shape id="_x0000_s1662" style="position:absolute;left:9904;top:-1541;width:139;height:634;mso-position-horizontal-relative:page;mso-position-vertical-relative:page" coordsize="139,634" o:allowincell="f" path="m54,625r-2,l52,626r2,l54,625e" filled="f" stroked="f">
                <v:path arrowok="t"/>
              </v:shape>
              <v:shape id="_x0000_s1663" style="position:absolute;left:9904;top:-1541;width:139;height:634;mso-position-horizontal-relative:page;mso-position-vertical-relative:page" coordsize="139,634" o:allowincell="f" path="m47,626r-2,l45,627r2,l47,626e" filled="f" stroked="f">
                <v:path arrowok="t"/>
              </v:shape>
              <v:shape id="_x0000_s1664" style="position:absolute;left:9904;top:-1541;width:139;height:634;mso-position-horizontal-relative:page;mso-position-vertical-relative:page" coordsize="139,634" o:allowincell="f" path="m40,627r-1,l38,628r2,l40,627e" filled="f" stroked="f">
                <v:path arrowok="t"/>
              </v:shape>
              <v:shape id="_x0000_s1665" style="position:absolute;left:9904;top:-1541;width:139;height:634;mso-position-horizontal-relative:page;mso-position-vertical-relative:page" coordsize="139,634" o:allowincell="f" path="m34,627r-2,1l32,628r,1l34,628r,-1e" filled="f" stroked="f">
                <v:path arrowok="t"/>
              </v:shape>
              <v:shape id="_x0000_s1666" style="position:absolute;left:9904;top:-1541;width:139;height:634;mso-position-horizontal-relative:page;mso-position-vertical-relative:page" coordsize="139,634" o:allowincell="f" path="m23,629l,632r,1l26,630r-2,l23,630r,-1l23,629e" filled="f" stroked="f">
                <v:path arrowok="t"/>
              </v:shape>
              <v:shape id="_x0000_s1667" style="position:absolute;left:9904;top:-1541;width:139;height:634;mso-position-horizontal-relative:page;mso-position-vertical-relative:page" coordsize="139,634" o:allowincell="f" path="m24,630r2,e" filled="f" stroked="f">
                <v:path arrowok="t"/>
              </v:shape>
              <v:shape id="_x0000_s1668" style="position:absolute;left:9904;top:-1541;width:139;height:634;mso-position-horizontal-relative:page;mso-position-vertical-relative:page" coordsize="139,634" o:allowincell="f" path="m26,630r-2,e" filled="f" stroked="f">
                <v:path arrowok="t"/>
              </v:shape>
              <v:shape id="_x0000_s1669" style="position:absolute;left:9904;top:-1541;width:139;height:634;mso-position-horizontal-relative:page;mso-position-vertical-relative:page" coordsize="139,634" o:allowincell="f" path="m28,628r-3,1l25,629r-1,1l26,630r2,-1l28,629r,-1e" filled="f" stroked="f">
                <v:path arrowok="t"/>
              </v:shape>
            </v:group>
            <v:shape id="_x0000_s1670" style="position:absolute;left:10042;top:-1552;width:20;height:20" coordsize="20,20" o:allowincell="f" path="m,l,,,10r,l,e" filled="f" stroked="f">
              <v:path arrowok="t"/>
            </v:shape>
            <v:shape id="_x0000_s1671" style="position:absolute;left:10042;top:-1528;width:20;height:20" coordsize="20,20" o:allowincell="f" path="m,l,2r,l,,,e" filled="f" stroked="f">
              <v:path arrowok="t"/>
            </v:shape>
            <v:shape id="_x0000_s1672" style="position:absolute;left:10042;top:-1542;width:20;height:20" coordsize="20,20" o:allowincell="f" path="m,l,2,,1,,,,e" filled="f" stroked="f">
              <v:path arrowok="t"/>
            </v:shape>
            <v:group id="_x0000_s1673" style="position:absolute;left:9904;top:-1505;width:139;height:597" coordorigin="9904,-1505" coordsize="139,597" o:allowincell="f">
              <v:shape id="_x0000_s1674" style="position:absolute;left:9904;top:-1505;width:139;height:597;mso-position-horizontal-relative:page;mso-position-vertical-relative:page" coordsize="139,597" o:allowincell="f" path="m138,r-1,l138,532r-5,20l120,569r-18,11l100,581r,1l118,571r14,-16l138,535r,-3l138,e" filled="f" stroked="f">
                <v:path arrowok="t"/>
              </v:shape>
              <v:shape id="_x0000_s1675" style="position:absolute;left:9904;top:-1505;width:139;height:597;mso-position-horizontal-relative:page;mso-position-vertical-relative:page" coordsize="139,597" o:allowincell="f" path="m94,583r-2,l92,584r1,l94,584r,-1e" filled="f" stroked="f">
                <v:path arrowok="t"/>
              </v:shape>
              <v:shape id="_x0000_s1676" style="position:absolute;left:9904;top:-1505;width:139;height:597;mso-position-horizontal-relative:page;mso-position-vertical-relative:page" coordsize="139,597" o:allowincell="f" path="m87,584r-3,1l83,585r,1l87,585r,-1e" filled="f" stroked="f">
                <v:path arrowok="t"/>
              </v:shape>
              <v:shape id="_x0000_s1677" style="position:absolute;left:9904;top:-1505;width:139;height:597;mso-position-horizontal-relative:page;mso-position-vertical-relative:page" coordsize="139,597" o:allowincell="f" path="m73,586r-9,1l64,587r1,1l65,588r12,-1l74,587r-1,-1l73,586e" filled="f" stroked="f">
                <v:path arrowok="t"/>
              </v:shape>
              <v:shape id="_x0000_s1678" style="position:absolute;left:9904;top:-1505;width:139;height:597;mso-position-horizontal-relative:page;mso-position-vertical-relative:page" coordsize="139,597" o:allowincell="f" path="m74,587r3,e" filled="f" stroked="f">
                <v:path arrowok="t"/>
              </v:shape>
              <v:shape id="_x0000_s1679" style="position:absolute;left:9904;top:-1505;width:139;height:597;mso-position-horizontal-relative:page;mso-position-vertical-relative:page" coordsize="139,597" o:allowincell="f" path="m77,587r-3,e" filled="f" stroked="f">
                <v:path arrowok="t"/>
              </v:shape>
              <v:shape id="_x0000_s1680" style="position:absolute;left:9904;top:-1505;width:139;height:597;mso-position-horizontal-relative:page;mso-position-vertical-relative:page" coordsize="139,597" o:allowincell="f" path="m79,585r-4,1l75,586r-1,1l77,587r3,-1l80,586r-1,-1e" filled="f" stroked="f">
                <v:path arrowok="t"/>
              </v:shape>
              <v:shape id="_x0000_s1681" style="position:absolute;left:9904;top:-1505;width:139;height:597;mso-position-horizontal-relative:page;mso-position-vertical-relative:page" coordsize="139,597" o:allowincell="f" path="m62,587r-4,1l58,589r3,-1l62,588r,-1e" filled="f" stroked="f">
                <v:path arrowok="t"/>
              </v:shape>
              <v:shape id="_x0000_s1682" style="position:absolute;left:9904;top:-1505;width:139;height:597;mso-position-horizontal-relative:page;mso-position-vertical-relative:page" coordsize="139,597" o:allowincell="f" path="m54,588r-2,1l52,590r2,-1l54,588e" filled="f" stroked="f">
                <v:path arrowok="t"/>
              </v:shape>
              <v:shape id="_x0000_s1683" style="position:absolute;left:9904;top:-1505;width:139;height:597;mso-position-horizontal-relative:page;mso-position-vertical-relative:page" coordsize="139,597" o:allowincell="f" path="m47,589r-2,1l45,591r2,-1l47,589e" filled="f" stroked="f">
                <v:path arrowok="t"/>
              </v:shape>
              <v:shape id="_x0000_s1684" style="position:absolute;left:9904;top:-1505;width:139;height:597;mso-position-horizontal-relative:page;mso-position-vertical-relative:page" coordsize="139,597" o:allowincell="f" path="m40,590r-1,l39,591r1,l40,590e" filled="f" stroked="f">
                <v:path arrowok="t"/>
              </v:shape>
              <v:shape id="_x0000_s1685" style="position:absolute;left:9904;top:-1505;width:139;height:597;mso-position-horizontal-relative:page;mso-position-vertical-relative:page" coordsize="139,597" o:allowincell="f" path="m34,591r-2,l32,592r2,l34,591e" filled="f" stroked="f">
                <v:path arrowok="t"/>
              </v:shape>
              <v:shape id="_x0000_s1686" style="position:absolute;left:9904;top:-1505;width:139;height:597;mso-position-horizontal-relative:page;mso-position-vertical-relative:page" coordsize="139,597" o:allowincell="f" path="m28,592r-2,l25,593r,l28,593r,-1l28,592e" filled="f" stroked="f">
                <v:path arrowok="t"/>
              </v:shape>
              <v:shape id="_x0000_s1687" style="position:absolute;left:9904;top:-1505;width:139;height:597;mso-position-horizontal-relative:page;mso-position-vertical-relative:page" coordsize="139,597" o:allowincell="f" path="m22,592l,595r,1l23,593r-1,l22,592e" filled="f" stroked="f">
                <v:path arrowok="t"/>
              </v:shape>
            </v:group>
            <v:group id="_x0000_s1688" style="position:absolute;left:10042;top:-1552;width:20;height:36" coordorigin="10042,-1552" coordsize="20,36" o:allowincell="f">
              <v:shape id="_x0000_s1689" style="position:absolute;left:10042;top:-1552;width:20;height:36;mso-position-horizontal-relative:page;mso-position-vertical-relative:page" coordsize="20,36" o:allowincell="f" path="m,l,,,10r,l,e" filled="f" stroked="f">
                <v:path arrowok="t"/>
              </v:shape>
              <v:shape id="_x0000_s1690" style="position:absolute;left:10042;top:-1552;width:20;height:36;mso-position-horizontal-relative:page;mso-position-vertical-relative:page" coordsize="20,36" o:allowincell="f" path="m,11r,1l,24r,l,11e" filled="f" stroked="f">
                <v:path arrowok="t"/>
              </v:shape>
              <v:shape id="_x0000_s1691" style="position:absolute;left:10042;top:-1552;width:20;height:36;mso-position-horizontal-relative:page;mso-position-vertical-relative:page" coordsize="20,36" o:allowincell="f" path="m,26r,l,35,,26e" filled="f" stroked="f">
                <v:path arrowok="t"/>
              </v:shape>
            </v:group>
            <v:shape id="_x0000_s1692" style="position:absolute;left:10042;top:-1528;width:20;height:20" coordsize="20,20" o:allowincell="f" path="m,l,2r,l,,,e" filled="f" stroked="f">
              <v:path arrowok="t"/>
            </v:shape>
            <v:shape id="_x0000_s1693" style="position:absolute;left:10042;top:-1542;width:20;height:20" coordsize="20,20" o:allowincell="f" path="m,l,2,,1,,,,e" filled="f" stroked="f">
              <v:path arrowok="t"/>
            </v:shape>
            <v:group id="_x0000_s1694" style="position:absolute;left:9904;top:-1540;width:138;height:631" coordorigin="9904,-1540" coordsize="138,631" o:allowincell="f">
              <v:shape id="_x0000_s1695" style="position:absolute;left:9904;top:-1540;width:138;height:631;mso-position-horizontal-relative:page;mso-position-vertical-relative:page" coordsize="138,631" o:allowincell="f" path="m137,r,l137,12r,l137,e" filled="f" stroked="f">
                <v:path arrowok="t"/>
              </v:shape>
              <v:shape id="_x0000_s1696" style="position:absolute;left:9904;top:-1540;width:138;height:631;mso-position-horizontal-relative:page;mso-position-vertical-relative:page" coordsize="138,631" o:allowincell="f" path="m137,14r,l137,23r,-9e" filled="f" stroked="f">
                <v:path arrowok="t"/>
              </v:shape>
              <v:shape id="_x0000_s1697" style="position:absolute;left:9904;top:-1540;width:138;height:631;mso-position-horizontal-relative:page;mso-position-vertical-relative:page" coordsize="138,631" o:allowincell="f" path="m137,35r,l137,566r-5,20l119,603r-18,11l100,615r,1l118,605r14,-17l138,569r,-3l137,35e" filled="f" stroked="f">
                <v:path arrowok="t"/>
              </v:shape>
              <v:shape id="_x0000_s1698" style="position:absolute;left:9904;top:-1540;width:138;height:631;mso-position-horizontal-relative:page;mso-position-vertical-relative:page" coordsize="138,631" o:allowincell="f" path="m94,617r-2,l92,618r1,l94,617r,e" filled="f" stroked="f">
                <v:path arrowok="t"/>
              </v:shape>
              <v:shape id="_x0000_s1699" style="position:absolute;left:9904;top:-1540;width:138;height:631;mso-position-horizontal-relative:page;mso-position-vertical-relative:page" coordsize="138,631" o:allowincell="f" path="m86,618r-2,l84,619r3,l86,618e" filled="f" stroked="f">
                <v:path arrowok="t"/>
              </v:shape>
              <v:shape id="_x0000_s1700" style="position:absolute;left:9904;top:-1540;width:138;height:631;mso-position-horizontal-relative:page;mso-position-vertical-relative:page" coordsize="138,631" o:allowincell="f" path="m79,619r-3,l76,620r-1,l79,620r,-1e" filled="f" stroked="f">
                <v:path arrowok="t"/>
              </v:shape>
              <v:shape id="_x0000_s1701" style="position:absolute;left:9904;top:-1540;width:138;height:631;mso-position-horizontal-relative:page;mso-position-vertical-relative:page" coordsize="138,631" o:allowincell="f" path="m72,620r-15,2l58,622r,l62,622r,l65,622r8,-1l73,620r-1,l72,620e" filled="f" stroked="f">
                <v:path arrowok="t"/>
              </v:shape>
              <v:shape id="_x0000_s1702" style="position:absolute;left:9904;top:-1540;width:138;height:631;mso-position-horizontal-relative:page;mso-position-vertical-relative:page" coordsize="138,631" o:allowincell="f" path="m65,622r-3,l64,622r1,e" filled="f" stroked="f">
                <v:path arrowok="t"/>
              </v:shape>
              <v:shape id="_x0000_s1703" style="position:absolute;left:9904;top:-1540;width:138;height:631;mso-position-horizontal-relative:page;mso-position-vertical-relative:page" coordsize="138,631" o:allowincell="f" path="m55,622r-4,l52,623r2,l54,622r1,e" filled="f" stroked="f">
                <v:path arrowok="t"/>
              </v:shape>
              <v:shape id="_x0000_s1704" style="position:absolute;left:9904;top:-1540;width:138;height:631;mso-position-horizontal-relative:page;mso-position-vertical-relative:page" coordsize="138,631" o:allowincell="f" path="m47,623r-2,l45,624r2,l47,623e" filled="f" stroked="f">
                <v:path arrowok="t"/>
              </v:shape>
              <v:shape id="_x0000_s1705" style="position:absolute;left:9904;top:-1540;width:138;height:631;mso-position-horizontal-relative:page;mso-position-vertical-relative:page" coordsize="138,631" o:allowincell="f" path="m40,624r-1,l39,625r1,l40,624e" filled="f" stroked="f">
                <v:path arrowok="t"/>
              </v:shape>
              <v:shape id="_x0000_s1706" style="position:absolute;left:9904;top:-1540;width:138;height:631;mso-position-horizontal-relative:page;mso-position-vertical-relative:page" coordsize="138,631" o:allowincell="f" path="m34,624r-2,1l32,626r2,-1l34,624e" filled="f" stroked="f">
                <v:path arrowok="t"/>
              </v:shape>
              <v:shape id="_x0000_s1707" style="position:absolute;left:9904;top:-1540;width:138;height:631;mso-position-horizontal-relative:page;mso-position-vertical-relative:page" coordsize="138,631" o:allowincell="f" path="m28,625r-2,l26,626r2,l28,625e" filled="f" stroked="f">
                <v:path arrowok="t"/>
              </v:shape>
              <v:shape id="_x0000_s1708" style="position:absolute;left:9904;top:-1540;width:138;height:631;mso-position-horizontal-relative:page;mso-position-vertical-relative:page" coordsize="138,631" o:allowincell="f" path="m22,626l,628r,2l22,627r,-1l22,626e" filled="f" stroked="f">
                <v:path arrowok="t"/>
              </v:shape>
            </v:group>
            <v:shape id="_x0000_s1709" style="position:absolute;left:10041;top:-1551;width:20;height:20" coordsize="20,20" o:allowincell="f" path="m,l,10r,l,,,e" filled="f" stroked="f">
              <v:path arrowok="t"/>
            </v:shape>
            <v:shape id="_x0000_s1710" style="position:absolute;left:10041;top:-1527;width:20;height:20" coordsize="20,20" o:allowincell="f" path="m,l,2r,l,,,e" filled="f" stroked="f">
              <v:path arrowok="t"/>
            </v:shape>
            <v:shape id="_x0000_s1711" style="position:absolute;left:10041;top:-1541;width:20;height:20" coordsize="20,20" o:allowincell="f" path="m,l,2,,1,,,,e" filled="f" stroked="f">
              <v:path arrowok="t"/>
            </v:shape>
            <v:group id="_x0000_s1712" style="position:absolute;left:9904;top:-1539;width:137;height:628" coordorigin="9904,-1539" coordsize="137,628" o:allowincell="f">
              <v:shape id="_x0000_s1713" style="position:absolute;left:9904;top:-1539;width:137;height:628;mso-position-horizontal-relative:page;mso-position-vertical-relative:page" coordsize="137,628" o:allowincell="f" path="m137,r-1,l136,12r1,l137,e" filled="f" stroked="f">
                <v:path arrowok="t"/>
              </v:shape>
              <v:shape id="_x0000_s1714" style="position:absolute;left:9904;top:-1539;width:137;height:628;mso-position-horizontal-relative:page;mso-position-vertical-relative:page" coordsize="137,628" o:allowincell="f" path="m137,14r-1,l137,23r,-9e" filled="f" stroked="f">
                <v:path arrowok="t"/>
              </v:shape>
              <v:shape id="_x0000_s1715" style="position:absolute;left:9904;top:-1539;width:137;height:628;mso-position-horizontal-relative:page;mso-position-vertical-relative:page" coordsize="137,628" o:allowincell="f" path="m137,35r-1,l137,565r-5,20l119,602r-19,11l100,614r,l118,603r14,-16l137,567r,-2l137,35e" filled="f" stroked="f">
                <v:path arrowok="t"/>
              </v:shape>
              <v:shape id="_x0000_s1716" style="position:absolute;left:9904;top:-1539;width:137;height:628;mso-position-horizontal-relative:page;mso-position-vertical-relative:page" coordsize="137,628" o:allowincell="f" path="m94,615r-2,1l92,617r1,-1l94,616r,-1e" filled="f" stroked="f">
                <v:path arrowok="t"/>
              </v:shape>
              <v:shape id="_x0000_s1717" style="position:absolute;left:9904;top:-1539;width:137;height:628;mso-position-horizontal-relative:page;mso-position-vertical-relative:page" coordsize="137,628" o:allowincell="f" path="m86,617r-2,l84,618r2,l86,617e" filled="f" stroked="f">
                <v:path arrowok="t"/>
              </v:shape>
              <v:shape id="_x0000_s1718" style="position:absolute;left:9904;top:-1539;width:137;height:628;mso-position-horizontal-relative:page;mso-position-vertical-relative:page" coordsize="137,628" o:allowincell="f" path="m79,618r-3,l76,619r3,l79,618e" filled="f" stroked="f">
                <v:path arrowok="t"/>
              </v:shape>
              <v:shape id="_x0000_s1719" style="position:absolute;left:9904;top:-1539;width:137;height:628;mso-position-horizontal-relative:page;mso-position-vertical-relative:page" coordsize="137,628" o:allowincell="f" path="m72,619r-4,l68,619r,1l67,620r5,-1l72,619r,e" filled="f" stroked="f">
                <v:path arrowok="t"/>
              </v:shape>
              <v:shape id="_x0000_s1720" style="position:absolute;left:9904;top:-1539;width:137;height:628;mso-position-horizontal-relative:page;mso-position-vertical-relative:page" coordsize="137,628" o:allowincell="f" path="m65,619r-14,2l51,621r,1l55,621r,l56,620r7,l66,620r,l66,620r-1,-1e" filled="f" stroked="f">
                <v:path arrowok="t"/>
              </v:shape>
              <v:shape id="_x0000_s1721" style="position:absolute;left:9904;top:-1539;width:137;height:628;mso-position-horizontal-relative:page;mso-position-vertical-relative:page" coordsize="137,628" o:allowincell="f" path="m63,620r-7,e" filled="f" stroked="f">
                <v:path arrowok="t"/>
              </v:shape>
              <v:shape id="_x0000_s1722" style="position:absolute;left:9904;top:-1539;width:137;height:628;mso-position-horizontal-relative:page;mso-position-vertical-relative:page" coordsize="137,628" o:allowincell="f" path="m56,620r7,e" filled="f" stroked="f">
                <v:path arrowok="t"/>
              </v:shape>
              <v:shape id="_x0000_s1723" style="position:absolute;left:9904;top:-1539;width:137;height:628;mso-position-horizontal-relative:page;mso-position-vertical-relative:page" coordsize="137,628" o:allowincell="f" path="m63,620r-7,l57,620r,1l57,621r6,-1e" filled="f" stroked="f">
                <v:path arrowok="t"/>
              </v:shape>
              <v:shape id="_x0000_s1724" style="position:absolute;left:9904;top:-1539;width:137;height:628;mso-position-horizontal-relative:page;mso-position-vertical-relative:page" coordsize="137,628" o:allowincell="f" path="m48,621r-3,1l45,623r2,-1l48,621e" filled="f" stroked="f">
                <v:path arrowok="t"/>
              </v:shape>
              <v:shape id="_x0000_s1725" style="position:absolute;left:9904;top:-1539;width:137;height:628;mso-position-horizontal-relative:page;mso-position-vertical-relative:page" coordsize="137,628" o:allowincell="f" path="m41,622r-3,l39,623r1,l41,622e" filled="f" stroked="f">
                <v:path arrowok="t"/>
              </v:shape>
              <v:rect id="_x0000_s1726" style="position:absolute;left:9997;top:-610;width:1;height:1;mso-position-horizontal-relative:page;mso-position-vertical-relative:page" o:allowincell="f" filled="f" stroked="f">
                <v:path arrowok="t"/>
              </v:rect>
              <v:shape id="_x0000_s1727" style="position:absolute;left:9904;top:-1539;width:137;height:628;mso-position-horizontal-relative:page;mso-position-vertical-relative:page" coordsize="137,628" o:allowincell="f" path="m28,624r-2,l26,625r2,l28,624e" filled="f" stroked="f">
                <v:path arrowok="t"/>
              </v:shape>
              <v:shape id="_x0000_s1728" style="position:absolute;left:9904;top:-1539;width:137;height:628;mso-position-horizontal-relative:page;mso-position-vertical-relative:page" coordsize="137,628" o:allowincell="f" path="m22,624l,627r,1l22,625r,-1e" filled="f" stroked="f">
                <v:path arrowok="t"/>
              </v:shape>
            </v:group>
            <v:shape id="_x0000_s1729" style="position:absolute;left:10041;top:-1551;width:20;height:20" coordsize="20,20" o:allowincell="f" path="m,l,,,10r,l,e" filled="f" stroked="f">
              <v:path arrowok="t"/>
            </v:shape>
            <v:shape id="_x0000_s1730" style="position:absolute;left:10041;top:-1527;width:20;height:20" coordsize="20,20" o:allowincell="f" path="m,l,2r,l,,,e" filled="f" stroked="f">
              <v:path arrowok="t"/>
            </v:shape>
            <v:shape id="_x0000_s1731" style="position:absolute;left:10041;top:-1541;width:20;height:20" coordsize="20,20" o:allowincell="f" path="m,l,2,,1,,,,e" filled="f" stroked="f">
              <v:path arrowok="t"/>
            </v:shape>
            <v:group id="_x0000_s1732" style="position:absolute;left:9904;top:-1550;width:137;height:638" coordorigin="9904,-1550" coordsize="137,638" o:allowincell="f">
              <v:shape id="_x0000_s1733" style="position:absolute;left:9904;top:-1550;width:137;height:638;mso-position-horizontal-relative:page;mso-position-vertical-relative:page" coordsize="137,638" o:allowincell="f" path="m136,r,l136,10r,l136,e" filled="f" stroked="f">
                <v:path arrowok="t"/>
              </v:shape>
              <v:shape id="_x0000_s1734" style="position:absolute;left:9904;top:-1550;width:137;height:638;mso-position-horizontal-relative:page;mso-position-vertical-relative:page" coordsize="137,638" o:allowincell="f" path="m136,11r,1l136,24r,l136,11e" filled="f" stroked="f">
                <v:path arrowok="t"/>
              </v:shape>
              <v:shape id="_x0000_s1735" style="position:absolute;left:9904;top:-1550;width:137;height:638;mso-position-horizontal-relative:page;mso-position-vertical-relative:page" coordsize="137,638" o:allowincell="f" path="m136,26r,l136,35r,-9e" filled="f" stroked="f">
                <v:path arrowok="t"/>
              </v:shape>
              <v:shape id="_x0000_s1736" style="position:absolute;left:9904;top:-1550;width:137;height:638;mso-position-horizontal-relative:page;mso-position-vertical-relative:page" coordsize="137,638" o:allowincell="f" path="m136,46r,1l136,576r-5,20l118,613r-18,11l99,624r1,1l118,614r13,-16l137,578,136,46e" filled="f" stroked="f">
                <v:path arrowok="t"/>
              </v:shape>
              <v:shape id="_x0000_s1737" style="position:absolute;left:9904;top:-1550;width:137;height:638;mso-position-horizontal-relative:page;mso-position-vertical-relative:page" coordsize="137,638" o:allowincell="f" path="m94,626r-1,l92,626r,1l94,627r,-1e" filled="f" stroked="f">
                <v:path arrowok="t"/>
              </v:shape>
              <v:shape id="_x0000_s1738" style="position:absolute;left:9904;top:-1550;width:137;height:638;mso-position-horizontal-relative:page;mso-position-vertical-relative:page" coordsize="137,638" o:allowincell="f" path="m86,627r-2,1l84,628r2,l86,627e" filled="f" stroked="f">
                <v:path arrowok="t"/>
              </v:shape>
              <v:shape id="_x0000_s1739" style="position:absolute;left:9904;top:-1550;width:137;height:638;mso-position-horizontal-relative:page;mso-position-vertical-relative:page" coordsize="137,638" o:allowincell="f" path="m79,628r-3,l76,629r3,l79,628e" filled="f" stroked="f">
                <v:path arrowok="t"/>
              </v:shape>
              <v:shape id="_x0000_s1740" style="position:absolute;left:9904;top:-1550;width:137;height:638;mso-position-horizontal-relative:page;mso-position-vertical-relative:page" coordsize="137,638" o:allowincell="f" path="m72,629r-3,l69,630r-1,l72,630r,-1l72,629e" filled="f" stroked="f">
                <v:path arrowok="t"/>
              </v:shape>
              <v:shape id="_x0000_s1741" style="position:absolute;left:9904;top:-1550;width:137;height:638;mso-position-horizontal-relative:page;mso-position-vertical-relative:page" coordsize="137,638" o:allowincell="f" path="m59,630r-9,1l50,632r1,l51,632r12,-1l60,631r-1,l59,630e" filled="f" stroked="f">
                <v:path arrowok="t"/>
              </v:shape>
              <v:shape id="_x0000_s1742" style="position:absolute;left:9904;top:-1550;width:137;height:638;mso-position-horizontal-relative:page;mso-position-vertical-relative:page" coordsize="137,638" o:allowincell="f" path="m60,631r3,e" filled="f" stroked="f">
                <v:path arrowok="t"/>
              </v:shape>
              <v:shape id="_x0000_s1743" style="position:absolute;left:9904;top:-1550;width:137;height:638;mso-position-horizontal-relative:page;mso-position-vertical-relative:page" coordsize="137,638" o:allowincell="f" path="m63,631r-3,e" filled="f" stroked="f">
                <v:path arrowok="t"/>
              </v:shape>
              <v:shape id="_x0000_s1744" style="position:absolute;left:9904;top:-1550;width:137;height:638;mso-position-horizontal-relative:page;mso-position-vertical-relative:page" coordsize="137,638" o:allowincell="f" path="m65,630r-4,l61,631r-1,l60,631r3,l65,631r,-1l65,630e" filled="f" stroked="f">
                <v:path arrowok="t"/>
              </v:shape>
              <v:shape id="_x0000_s1745" style="position:absolute;left:9904;top:-1550;width:137;height:638;mso-position-horizontal-relative:page;mso-position-vertical-relative:page" coordsize="137,638" o:allowincell="f" path="m48,632r-4,l45,633r,l48,633r,-1l48,632r,e" filled="f" stroked="f">
                <v:path arrowok="t"/>
              </v:shape>
              <v:shape id="_x0000_s1746" style="position:absolute;left:9904;top:-1550;width:137;height:638;mso-position-horizontal-relative:page;mso-position-vertical-relative:page" coordsize="137,638" o:allowincell="f" path="m41,632r-3,1l38,634r3,-1l41,632e" filled="f" stroked="f">
                <v:path arrowok="t"/>
              </v:shape>
              <v:rect id="_x0000_s1747" style="position:absolute;left:9997;top:-606;width:1;height:1;mso-position-horizontal-relative:page;mso-position-vertical-relative:page" o:allowincell="f" filled="f" stroked="f">
                <v:path arrowok="t"/>
              </v:rect>
              <v:shape id="_x0000_s1748" style="position:absolute;left:9904;top:-1550;width:137;height:638;mso-position-horizontal-relative:page;mso-position-vertical-relative:page" coordsize="137,638" o:allowincell="f" path="m28,634r-2,l26,635r2,l28,634e" filled="f" stroked="f">
                <v:path arrowok="t"/>
              </v:shape>
              <v:shape id="_x0000_s1749" style="position:absolute;left:9904;top:-1550;width:137;height:638;mso-position-horizontal-relative:page;mso-position-vertical-relative:page" coordsize="137,638" o:allowincell="f" path="m21,635l,637r,1l22,636r-1,-1e" filled="f" stroked="f">
                <v:path arrowok="t"/>
              </v:shape>
            </v:group>
            <v:shape id="_x0000_s1750" style="position:absolute;left:10040;top:-1526;width:20;height:20" coordsize="20,20" o:allowincell="f" path="m,l,2r,l,,,e" filled="f" stroked="f">
              <v:path arrowok="t"/>
            </v:shape>
            <v:shape id="_x0000_s1751" style="position:absolute;left:10040;top:-1540;width:20;height:20" coordsize="20,20" o:allowincell="f" path="m,l,2,,1,,,,e" filled="f" stroked="f">
              <v:path arrowok="t"/>
            </v:shape>
            <v:group id="_x0000_s1752" style="position:absolute;left:9904;top:-1503;width:137;height:590" coordorigin="9904,-1503" coordsize="137,590" o:allowincell="f">
              <v:shape id="_x0000_s1753" style="position:absolute;left:9904;top:-1503;width:137;height:590;mso-position-horizontal-relative:page;mso-position-vertical-relative:page" coordsize="137,590" o:allowincell="f" path="m136,r-1,l136,529r-5,20l117,565,99,576r,1l118,566r13,-16l136,530,136,e" filled="f" stroked="f">
                <v:path arrowok="t"/>
              </v:shape>
              <v:shape id="_x0000_s1754" style="position:absolute;left:9904;top:-1503;width:137;height:590;mso-position-horizontal-relative:page;mso-position-vertical-relative:page" coordsize="137,590" o:allowincell="f" path="m94,578r-2,l92,579r2,l94,578e" filled="f" stroked="f">
                <v:path arrowok="t"/>
              </v:shape>
              <v:shape id="_x0000_s1755" style="position:absolute;left:9904;top:-1503;width:137;height:590;mso-position-horizontal-relative:page;mso-position-vertical-relative:page" coordsize="137,590" o:allowincell="f" path="m86,579r-2,1l84,580r2,l86,579e" filled="f" stroked="f">
                <v:path arrowok="t"/>
              </v:shape>
              <v:shape id="_x0000_s1756" style="position:absolute;left:9904;top:-1503;width:137;height:590;mso-position-horizontal-relative:page;mso-position-vertical-relative:page" coordsize="137,590" o:allowincell="f" path="m79,580r-2,l76,581r3,l79,580e" filled="f" stroked="f">
                <v:path arrowok="t"/>
              </v:shape>
              <v:shape id="_x0000_s1757" style="position:absolute;left:9904;top:-1503;width:137;height:590;mso-position-horizontal-relative:page;mso-position-vertical-relative:page" coordsize="137,590" o:allowincell="f" path="m71,581r-2,l69,582r3,l71,581e" filled="f" stroked="f">
                <v:path arrowok="t"/>
              </v:shape>
              <v:shape id="_x0000_s1758" style="position:absolute;left:9904;top:-1503;width:137;height:590;mso-position-horizontal-relative:page;mso-position-vertical-relative:page" coordsize="137,590" o:allowincell="f" path="m64,582r-2,l61,583r,l65,582r,l64,582e" filled="f" stroked="f">
                <v:path arrowok="t"/>
              </v:shape>
              <v:shape id="_x0000_s1759" style="position:absolute;left:9904;top:-1503;width:137;height:590;mso-position-horizontal-relative:page;mso-position-vertical-relative:page" coordsize="137,590" o:allowincell="f" path="m52,583r-8,1l44,584r,l44,585r4,-1l49,584r2,l59,583r-1,l53,583r-1,e" filled="f" stroked="f">
                <v:path arrowok="t"/>
              </v:shape>
              <v:shape id="_x0000_s1760" style="position:absolute;left:9904;top:-1503;width:137;height:590;mso-position-horizontal-relative:page;mso-position-vertical-relative:page" coordsize="137,590" o:allowincell="f" path="m51,584r-2,e" filled="f" stroked="f">
                <v:path arrowok="t"/>
              </v:shape>
              <v:shape id="_x0000_s1761" style="position:absolute;left:9904;top:-1503;width:137;height:590;mso-position-horizontal-relative:page;mso-position-vertical-relative:page" coordsize="137,590" o:allowincell="f" path="m53,583r5,e" filled="f" stroked="f">
                <v:path arrowok="t"/>
              </v:shape>
              <v:shape id="_x0000_s1762" style="position:absolute;left:9904;top:-1503;width:137;height:590;mso-position-horizontal-relative:page;mso-position-vertical-relative:page" coordsize="137,590" o:allowincell="f" path="m49,584r2,e" filled="f" stroked="f">
                <v:path arrowok="t"/>
              </v:shape>
              <v:shape id="_x0000_s1763" style="position:absolute;left:9904;top:-1503;width:137;height:590;mso-position-horizontal-relative:page;mso-position-vertical-relative:page" coordsize="137,590" o:allowincell="f" path="m51,584r-2,l50,584r1,e" filled="f" stroked="f">
                <v:path arrowok="t"/>
              </v:shape>
              <v:shape id="_x0000_s1764" style="position:absolute;left:9904;top:-1503;width:137;height:590;mso-position-horizontal-relative:page;mso-position-vertical-relative:page" coordsize="137,590" o:allowincell="f" path="m58,583r-5,e" filled="f" stroked="f">
                <v:path arrowok="t"/>
              </v:shape>
              <v:shape id="_x0000_s1765" style="position:absolute;left:9904;top:-1503;width:137;height:590;mso-position-horizontal-relative:page;mso-position-vertical-relative:page" coordsize="137,590" o:allowincell="f" path="m58,582r-4,1l53,583r5,l58,583r,-1e" filled="f" stroked="f">
                <v:path arrowok="t"/>
              </v:shape>
              <v:shape id="_x0000_s1766" style="position:absolute;left:9904;top:-1503;width:137;height:590;mso-position-horizontal-relative:page;mso-position-vertical-relative:page" coordsize="137,590" o:allowincell="f" path="m42,584r-4,l38,585r3,l41,585r,-1l42,584e" filled="f" stroked="f">
                <v:path arrowok="t"/>
              </v:shape>
              <v:shape id="_x0000_s1767" style="position:absolute;left:9904;top:-1503;width:137;height:590;mso-position-horizontal-relative:page;mso-position-vertical-relative:page" coordsize="137,590" o:allowincell="f" path="m34,585r-2,l32,586r2,l34,585r,e" filled="f" stroked="f">
                <v:path arrowok="t"/>
              </v:shape>
              <v:rect id="_x0000_s1768" style="position:absolute;left:9991;top:-630;width:1;height:1;mso-position-horizontal-relative:page;mso-position-vertical-relative:page" o:allowincell="f" filled="f" stroked="f">
                <v:path arrowok="t"/>
              </v:rect>
              <v:shape id="_x0000_s1769" style="position:absolute;left:9904;top:-1503;width:137;height:590;mso-position-horizontal-relative:page;mso-position-vertical-relative:page" coordsize="137,590" o:allowincell="f" path="m21,586l,589r,1l21,587r,-1e" filled="f" stroked="f">
                <v:path arrowok="t"/>
              </v:shape>
            </v:group>
            <v:group id="_x0000_s1770" style="position:absolute;left:10039;top:-1550;width:20;height:36" coordorigin="10039,-1550" coordsize="20,36" o:allowincell="f">
              <v:shape id="_x0000_s1771" style="position:absolute;left:10039;top:-1550;width:20;height:36;mso-position-horizontal-relative:page;mso-position-vertical-relative:page" coordsize="20,36" o:allowincell="f" path="m,l,,,10r,l,e" filled="f" stroked="f">
                <v:path arrowok="t"/>
              </v:shape>
              <v:shape id="_x0000_s1772" style="position:absolute;left:10039;top:-1550;width:20;height:36;mso-position-horizontal-relative:page;mso-position-vertical-relative:page" coordsize="20,36" o:allowincell="f" path="m,l,,,,,e" filled="f" stroked="f">
                <v:path arrowok="t"/>
              </v:shape>
              <v:shape id="_x0000_s1773" style="position:absolute;left:10039;top:-1550;width:20;height:36;mso-position-horizontal-relative:page;mso-position-vertical-relative:page" coordsize="20,36" o:allowincell="f" path="m,l,,,,,e" filled="f" stroked="f">
                <v:path arrowok="t"/>
              </v:shape>
              <v:shape id="_x0000_s1774" style="position:absolute;left:10039;top:-1550;width:20;height:36;mso-position-horizontal-relative:page;mso-position-vertical-relative:page" coordsize="20,36" o:allowincell="f" path="m,11r,1l,24r,l,11e" filled="f" stroked="f">
                <v:path arrowok="t"/>
              </v:shape>
              <v:shape id="_x0000_s1775" style="position:absolute;left:10039;top:-1550;width:20;height:36;mso-position-horizontal-relative:page;mso-position-vertical-relative:page" coordsize="20,36" o:allowincell="f" path="m,26r,l,35,,26e" filled="f" stroked="f">
                <v:path arrowok="t"/>
              </v:shape>
            </v:group>
            <v:shape id="_x0000_s1776" style="position:absolute;left:10040;top:-1526;width:20;height:20" coordsize="20,20" o:allowincell="f" path="m,l,2r,l,,,e" filled="f" stroked="f">
              <v:path arrowok="t"/>
            </v:shape>
            <v:shape id="_x0000_s1777" style="position:absolute;left:10040;top:-1540;width:20;height:20" coordsize="20,20" o:allowincell="f" path="m,l,2,,1,,,,e" filled="f" stroked="f">
              <v:path arrowok="t"/>
            </v:shape>
            <v:group id="_x0000_s1778" style="position:absolute;left:9904;top:-1549;width:136;height:635" coordorigin="9904,-1549" coordsize="136,635" o:allowincell="f">
              <v:shape id="_x0000_s1779" style="position:absolute;left:9904;top:-1549;width:136;height:635;mso-position-horizontal-relative:page;mso-position-vertical-relative:page" coordsize="136,635" o:allowincell="f" path="m135,r,l135,10r,l135,e" filled="f" stroked="f">
                <v:path arrowok="t"/>
              </v:shape>
              <v:shape id="_x0000_s1780" style="position:absolute;left:9904;top:-1549;width:136;height:635;mso-position-horizontal-relative:page;mso-position-vertical-relative:page" coordsize="136,635" o:allowincell="f" path="m135,11r,1l135,24r,-1l135,11e" filled="f" stroked="f">
                <v:path arrowok="t"/>
              </v:shape>
              <v:shape id="_x0000_s1781" style="position:absolute;left:9904;top:-1549;width:136;height:635;mso-position-horizontal-relative:page;mso-position-vertical-relative:page" coordsize="136,635" o:allowincell="f" path="m135,26r,l135,35r,-9e" filled="f" stroked="f">
                <v:path arrowok="t"/>
              </v:shape>
              <v:shape id="_x0000_s1782" style="position:absolute;left:9904;top:-1549;width:136;height:635;mso-position-horizontal-relative:page;mso-position-vertical-relative:page" coordsize="136,635" o:allowincell="f" path="m135,46r,1l135,575r-5,20l117,611,99,622r,l99,623r18,-11l131,595r5,-20l135,46e" filled="f" stroked="f">
                <v:path arrowok="t"/>
              </v:shape>
              <v:shape id="_x0000_s1783" style="position:absolute;left:9904;top:-1549;width:136;height:635;mso-position-horizontal-relative:page;mso-position-vertical-relative:page" coordsize="136,635" o:allowincell="f" path="m95,623r-2,1l92,624r,1l94,624r1,-1e" filled="f" stroked="f">
                <v:path arrowok="t"/>
              </v:shape>
              <v:shape id="_x0000_s1784" style="position:absolute;left:9904;top:-1549;width:136;height:635;mso-position-horizontal-relative:page;mso-position-vertical-relative:page" coordsize="136,635" o:allowincell="f" path="m86,625r-2,l84,626r2,l86,625e" filled="f" stroked="f">
                <v:path arrowok="t"/>
              </v:shape>
              <v:shape id="_x0000_s1785" style="position:absolute;left:9904;top:-1549;width:136;height:635;mso-position-horizontal-relative:page;mso-position-vertical-relative:page" coordsize="136,635" o:allowincell="f" path="m79,626r-2,l77,627r2,-1l79,626e" filled="f" stroked="f">
                <v:path arrowok="t"/>
              </v:shape>
              <v:shape id="_x0000_s1786" style="position:absolute;left:9904;top:-1549;width:136;height:635;mso-position-horizontal-relative:page;mso-position-vertical-relative:page" coordsize="136,635" o:allowincell="f" path="m71,626r-2,l69,627r2,l71,626e" filled="f" stroked="f">
                <v:path arrowok="t"/>
              </v:shape>
              <v:shape id="_x0000_s1787" style="position:absolute;left:9904;top:-1549;width:136;height:635;mso-position-horizontal-relative:page;mso-position-vertical-relative:page" coordsize="136,635" o:allowincell="f" path="m64,627r-2,l62,628r2,l64,627e" filled="f" stroked="f">
                <v:path arrowok="t"/>
              </v:shape>
              <v:shape id="_x0000_s1788" style="position:absolute;left:9904;top:-1549;width:136;height:635;mso-position-horizontal-relative:page;mso-position-vertical-relative:page" coordsize="136,635" o:allowincell="f" path="m58,628r-4,l54,628r,1l54,629r4,l58,628r,e" filled="f" stroked="f">
                <v:path arrowok="t"/>
              </v:shape>
              <v:shape id="_x0000_s1789" style="position:absolute;left:9904;top:-1549;width:136;height:635;mso-position-horizontal-relative:page;mso-position-vertical-relative:page" coordsize="136,635" o:allowincell="f" path="m51,628r-4,1l46,629r-9,1l38,630r,1l42,630r,l45,630r7,-1l52,629r-1,l51,628e" filled="f" stroked="f">
                <v:path arrowok="t"/>
              </v:shape>
              <v:shape id="_x0000_s1790" style="position:absolute;left:9904;top:-1549;width:136;height:635;mso-position-horizontal-relative:page;mso-position-vertical-relative:page" coordsize="136,635" o:allowincell="f" path="m45,630r-3,e" filled="f" stroked="f">
                <v:path arrowok="t"/>
              </v:shape>
              <v:shape id="_x0000_s1791" style="position:absolute;left:9904;top:-1549;width:136;height:635;mso-position-horizontal-relative:page;mso-position-vertical-relative:page" coordsize="136,635" o:allowincell="f" path="m42,630r3,e" filled="f" stroked="f">
                <v:path arrowok="t"/>
              </v:shape>
              <v:shape id="_x0000_s1792" style="position:absolute;left:9904;top:-1549;width:136;height:635;mso-position-horizontal-relative:page;mso-position-vertical-relative:page" coordsize="136,635" o:allowincell="f" path="m45,630r-3,l44,630r1,e" filled="f" stroked="f">
                <v:path arrowok="t"/>
              </v:shape>
              <v:shape id="_x0000_s1793" style="position:absolute;left:9904;top:-1549;width:136;height:635;mso-position-horizontal-relative:page;mso-position-vertical-relative:page" coordsize="136,635" o:allowincell="f" path="m35,630r-3,l32,631r,l34,631r1,l35,630r,e" filled="f" stroked="f">
                <v:path arrowok="t"/>
              </v:shape>
              <v:shape id="_x0000_s1794" style="position:absolute;left:9904;top:-1549;width:136;height:635;mso-position-horizontal-relative:page;mso-position-vertical-relative:page" coordsize="136,635" o:allowincell="f" path="m28,631r-2,l26,632r2,l28,631e" filled="f" stroked="f">
                <v:path arrowok="t"/>
              </v:shape>
              <v:shape id="_x0000_s1795" style="position:absolute;left:9904;top:-1549;width:136;height:635;mso-position-horizontal-relative:page;mso-position-vertical-relative:page" coordsize="136,635" o:allowincell="f" path="m22,631l,634r,1l21,632r1,-1e" filled="f" stroked="f">
                <v:path arrowok="t"/>
              </v:shape>
            </v:group>
            <v:shape id="_x0000_s1796" style="position:absolute;left:10039;top:-1525;width:20;height:20" coordsize="20,20" o:allowincell="f" path="m,l,2r,l,,,e" filled="f" stroked="f">
              <v:path arrowok="t"/>
            </v:shape>
            <v:shape id="_x0000_s1797" style="position:absolute;left:10039;top:-1539;width:20;height:20" coordsize="20,20" o:allowincell="f" path="m,l,2,,1,,,,e" filled="f" stroked="f">
              <v:path arrowok="t"/>
            </v:shape>
            <v:group id="_x0000_s1798" style="position:absolute;left:9904;top:-1537;width:135;height:622" coordorigin="9904,-1537" coordsize="135,622" o:allowincell="f">
              <v:shape id="_x0000_s1799" style="position:absolute;left:9904;top:-1537;width:135;height:622;mso-position-horizontal-relative:page;mso-position-vertical-relative:page" coordsize="135,622" o:allowincell="f" path="m135,r-1,l134,12r1,l135,e" filled="f" stroked="f">
                <v:path arrowok="t"/>
              </v:shape>
              <v:shape id="_x0000_s1800" style="position:absolute;left:9904;top:-1537;width:135;height:622;mso-position-horizontal-relative:page;mso-position-vertical-relative:page" coordsize="135,622" o:allowincell="f" path="m135,14r-1,l135,23r,-9e" filled="f" stroked="f">
                <v:path arrowok="t"/>
              </v:shape>
              <v:shape id="_x0000_s1801" style="position:absolute;left:9904;top:-1537;width:135;height:622;mso-position-horizontal-relative:page;mso-position-vertical-relative:page" coordsize="135,622" o:allowincell="f" path="m135,34r,1l135,562r-5,20l116,598r-14,9l102,608r,l100,608r-2,1l98,609r1,1l117,599r13,-17l135,562r,-528e" filled="f" stroked="f">
                <v:path arrowok="t"/>
              </v:shape>
              <v:shape id="_x0000_s1802" style="position:absolute;left:9904;top:-1537;width:135;height:622;mso-position-horizontal-relative:page;mso-position-vertical-relative:page" coordsize="135,622" o:allowincell="f" path="m95,610r-1,l91,611r1,1l95,611r,-1l95,610e" filled="f" stroked="f">
                <v:path arrowok="t"/>
              </v:shape>
              <v:shape id="_x0000_s1803" style="position:absolute;left:9904;top:-1537;width:135;height:622;mso-position-horizontal-relative:page;mso-position-vertical-relative:page" coordsize="135,622" o:allowincell="f" path="m86,612r-2,l84,613r2,l86,612e" filled="f" stroked="f">
                <v:path arrowok="t"/>
              </v:shape>
              <v:rect id="_x0000_s1804" style="position:absolute;left:10041;top:-622;width:1;height:1;mso-position-horizontal-relative:page;mso-position-vertical-relative:page" o:allowincell="f" filled="f" stroked="f">
                <v:path arrowok="t"/>
              </v:rect>
              <v:shape id="_x0000_s1805" style="position:absolute;left:9904;top:-1537;width:135;height:622;mso-position-horizontal-relative:page;mso-position-vertical-relative:page" coordsize="135,622" o:allowincell="f" path="m71,613r-2,l69,614r2,l71,613e" filled="f" stroked="f">
                <v:path arrowok="t"/>
              </v:shape>
              <v:shape id="_x0000_s1806" style="position:absolute;left:9904;top:-1537;width:135;height:622;mso-position-horizontal-relative:page;mso-position-vertical-relative:page" coordsize="135,622" o:allowincell="f" path="m64,614r-2,l62,615r2,l64,614e" filled="f" stroked="f">
                <v:path arrowok="t"/>
              </v:shape>
              <v:shape id="_x0000_s1807" style="position:absolute;left:9904;top:-1537;width:135;height:622;mso-position-horizontal-relative:page;mso-position-vertical-relative:page" coordsize="135,622" o:allowincell="f" path="m57,615r-2,l55,615r-1,1l58,615r-1,l57,615e" filled="f" stroked="f">
                <v:path arrowok="t"/>
              </v:shape>
              <v:shape id="_x0000_s1808" style="position:absolute;left:9904;top:-1537;width:135;height:622;mso-position-horizontal-relative:page;mso-position-vertical-relative:page" coordsize="135,622" o:allowincell="f" path="m51,615r-3,l47,616r,l47,617r4,-1l51,616r,-1e" filled="f" stroked="f">
                <v:path arrowok="t"/>
              </v:shape>
              <v:shape id="_x0000_s1809" style="position:absolute;left:9904;top:-1537;width:135;height:622;mso-position-horizontal-relative:page;mso-position-vertical-relative:page" coordsize="135,622" o:allowincell="f" path="m45,616r-14,1l31,618r1,l35,618r,-1l36,617r5,l46,617r-1,l45,616r,e" filled="f" stroked="f">
                <v:path arrowok="t"/>
              </v:shape>
              <v:shape id="_x0000_s1810" style="position:absolute;left:9904;top:-1537;width:135;height:622;mso-position-horizontal-relative:page;mso-position-vertical-relative:page" coordsize="135,622" o:allowincell="f" path="m41,617r-5,e" filled="f" stroked="f">
                <v:path arrowok="t"/>
              </v:shape>
              <v:shape id="_x0000_s1811" style="position:absolute;left:9904;top:-1537;width:135;height:622;mso-position-horizontal-relative:page;mso-position-vertical-relative:page" coordsize="135,622" o:allowincell="f" path="m36,617r5,e" filled="f" stroked="f">
                <v:path arrowok="t"/>
              </v:shape>
              <v:shape id="_x0000_s1812" style="position:absolute;left:9904;top:-1537;width:135;height:622;mso-position-horizontal-relative:page;mso-position-vertical-relative:page" coordsize="135,622" o:allowincell="f" path="m41,617r-5,l37,617r,1l41,617e" filled="f" stroked="f">
                <v:path arrowok="t"/>
              </v:shape>
              <v:shape id="_x0000_s1813" style="position:absolute;left:9904;top:-1537;width:135;height:622;mso-position-horizontal-relative:page;mso-position-vertical-relative:page" coordsize="135,622" o:allowincell="f" path="m29,617r-4,1l26,618r,1l28,618r,l29,617e" filled="f" stroked="f">
                <v:path arrowok="t"/>
              </v:shape>
              <v:shape id="_x0000_s1814" style="position:absolute;left:9904;top:-1537;width:135;height:622;mso-position-horizontal-relative:page;mso-position-vertical-relative:page" coordsize="135,622" o:allowincell="f" path="m22,618l,620r,1l22,619r,-1e" filled="f" stroked="f">
                <v:path arrowok="t"/>
              </v:shape>
            </v:group>
            <v:shape id="_x0000_s1815" style="position:absolute;left:10039;top:-1549;width:20;height:20" coordsize="20,20" o:allowincell="f" path="m,l,10r,l,,,e" filled="f" stroked="f">
              <v:path arrowok="t"/>
            </v:shape>
            <v:shape id="_x0000_s1816" style="position:absolute;left:10039;top:-1525;width:20;height:20" coordsize="20,20" o:allowincell="f" path="m,l,2r,l,,,e" filled="f" stroked="f">
              <v:path arrowok="t"/>
            </v:shape>
            <v:shape id="_x0000_s1817" style="position:absolute;left:10039;top:-1539;width:20;height:20" coordsize="20,20" o:allowincell="f" path="m,l,2,,1,,,,e" filled="f" stroked="f">
              <v:path arrowok="t"/>
            </v:shape>
            <v:group id="_x0000_s1818" style="position:absolute;left:9904;top:-1502;width:135;height:585" coordorigin="9904,-1502" coordsize="135,585" o:allowincell="f">
              <v:shape id="_x0000_s1819" style="position:absolute;left:9904;top:-1502;width:135;height:585;mso-position-horizontal-relative:page;mso-position-vertical-relative:page" coordsize="135,585" o:allowincell="f" path="m103,572r-1,l103,572r,e" filled="f" stroked="f">
                <v:path arrowok="t"/>
              </v:shape>
              <v:shape id="_x0000_s1820" style="position:absolute;left:9904;top:-1502;width:135;height:585;mso-position-horizontal-relative:page;mso-position-vertical-relative:page" coordsize="135,585" o:allowincell="f" path="m129,547r-13,16l103,571r,l103,572r17,-12l129,547e" filled="f" stroked="f">
                <v:path arrowok="t"/>
              </v:shape>
              <v:shape id="_x0000_s1821" style="position:absolute;left:9904;top:-1502;width:135;height:585;mso-position-horizontal-relative:page;mso-position-vertical-relative:page" coordsize="135,585" o:allowincell="f" path="m129,546r,1l129,546r,e" filled="f" stroked="f">
                <v:path arrowok="t"/>
              </v:shape>
              <v:shape id="_x0000_s1822" style="position:absolute;left:9904;top:-1502;width:135;height:585;mso-position-horizontal-relative:page;mso-position-vertical-relative:page" coordsize="135,585" o:allowincell="f" path="m135,r-1,l134,526r-5,20l132,543r3,-16l135,e" filled="f" stroked="f">
                <v:path arrowok="t"/>
              </v:shape>
              <v:shape id="_x0000_s1823" style="position:absolute;left:9904;top:-1502;width:135;height:585;mso-position-horizontal-relative:page;mso-position-vertical-relative:page" coordsize="135,585" o:allowincell="f" path="m100,572r-1,l97,573r1,l98,574r2,-1l102,572r-2,e" filled="f" stroked="f">
                <v:path arrowok="t"/>
              </v:shape>
              <v:shape id="_x0000_s1824" style="position:absolute;left:9904;top:-1502;width:135;height:585;mso-position-horizontal-relative:page;mso-position-vertical-relative:page" coordsize="135,585" o:allowincell="f" path="m96,574r-2,l93,574r-2,1l91,576r3,-1l95,575r,-1l96,574r,e" filled="f" stroked="f">
                <v:path arrowok="t"/>
              </v:shape>
              <v:shape id="_x0000_s1825" style="position:absolute;left:9904;top:-1502;width:135;height:585;mso-position-horizontal-relative:page;mso-position-vertical-relative:page" coordsize="135,585" o:allowincell="f" path="m87,575r-3,1l84,577r2,-1l87,575e" filled="f" stroked="f">
                <v:path arrowok="t"/>
              </v:shape>
              <v:rect id="_x0000_s1826" style="position:absolute;left:10041;top:-641;width:2;height:1;mso-position-horizontal-relative:page;mso-position-vertical-relative:page" o:allowincell="f" filled="f" stroked="f">
                <v:path arrowok="t"/>
              </v:rect>
              <v:shape id="_x0000_s1827" style="position:absolute;left:9904;top:-1502;width:135;height:585;mso-position-horizontal-relative:page;mso-position-vertical-relative:page" coordsize="135,585" o:allowincell="f" path="m71,577r-2,l69,578r2,l71,577e" filled="f" stroked="f">
                <v:path arrowok="t"/>
              </v:shape>
              <v:rect id="_x0000_s1828" style="position:absolute;left:10026;top:-639;width:2;height:1;mso-position-horizontal-relative:page;mso-position-vertical-relative:page" o:allowincell="f" filled="f" stroked="f">
                <v:path arrowok="t"/>
              </v:rect>
              <v:shape id="_x0000_s1829" style="position:absolute;left:9904;top:-1502;width:135;height:585;mso-position-horizontal-relative:page;mso-position-vertical-relative:page" coordsize="135,585" o:allowincell="f" path="m57,578r-2,l55,579r2,l57,578e" filled="f" stroked="f">
                <v:path arrowok="t"/>
              </v:shape>
              <v:shape id="_x0000_s1830" style="position:absolute;left:9904;top:-1502;width:135;height:585;mso-position-horizontal-relative:page;mso-position-vertical-relative:page" coordsize="135,585" o:allowincell="f" path="m50,579r-2,l48,580r,l51,580r-1,-1l50,579e" filled="f" stroked="f">
                <v:path arrowok="t"/>
              </v:shape>
              <v:shape id="_x0000_s1831" style="position:absolute;left:9904;top:-1502;width:135;height:585;mso-position-horizontal-relative:page;mso-position-vertical-relative:page" coordsize="135,585" o:allowincell="f" path="m38,580r-13,1l25,581r,1l25,582r4,l29,581r,l36,581r4,l40,581r-1,l38,580r,e" filled="f" stroked="f">
                <v:path arrowok="t"/>
              </v:shape>
              <v:shape id="_x0000_s1832" style="position:absolute;left:9904;top:-1502;width:135;height:585;mso-position-horizontal-relative:page;mso-position-vertical-relative:page" coordsize="135,585" o:allowincell="f" path="m36,581r-7,e" filled="f" stroked="f">
                <v:path arrowok="t"/>
              </v:shape>
              <v:shape id="_x0000_s1833" style="position:absolute;left:9904;top:-1502;width:135;height:585;mso-position-horizontal-relative:page;mso-position-vertical-relative:page" coordsize="135,585" o:allowincell="f" path="m29,581r7,e" filled="f" stroked="f">
                <v:path arrowok="t"/>
              </v:shape>
              <v:shape id="_x0000_s1834" style="position:absolute;left:9904;top:-1502;width:135;height:585;mso-position-horizontal-relative:page;mso-position-vertical-relative:page" coordsize="135,585" o:allowincell="f" path="m36,581r-7,l31,581r,1l36,581e" filled="f" stroked="f">
                <v:path arrowok="t"/>
              </v:shape>
              <v:shape id="_x0000_s1835" style="position:absolute;left:9904;top:-1502;width:135;height:585;mso-position-horizontal-relative:page;mso-position-vertical-relative:page" coordsize="135,585" o:allowincell="f" path="m44,579r-3,1l41,580r-1,1l45,580r-1,l44,579e" filled="f" stroked="f">
                <v:path arrowok="t"/>
              </v:shape>
              <v:shape id="_x0000_s1836" style="position:absolute;left:9904;top:-1502;width:135;height:585;mso-position-horizontal-relative:page;mso-position-vertical-relative:page" coordsize="135,585" o:allowincell="f" path="m22,581l,584r,1l22,583r,-1l22,581e" filled="f" stroked="f">
                <v:path arrowok="t"/>
              </v:shape>
            </v:group>
            <v:group id="_x0000_s1837" style="position:absolute;left:10038;top:-1537;width:20;height:24" coordorigin="10038,-1537" coordsize="20,24" o:allowincell="f">
              <v:shape id="_x0000_s1838" style="position:absolute;left:10038;top:-1537;width:20;height:24;mso-position-horizontal-relative:page;mso-position-vertical-relative:page" coordsize="20,24" o:allowincell="f" path="m,l,,,12r,l,e" filled="f" stroked="f">
                <v:path arrowok="t"/>
              </v:shape>
              <v:shape id="_x0000_s1839" style="position:absolute;left:10038;top:-1537;width:20;height:24;mso-position-horizontal-relative:page;mso-position-vertical-relative:page" coordsize="20,24" o:allowincell="f" path="m,14r,l,23,,14e" filled="f" stroked="f">
                <v:path arrowok="t"/>
              </v:shape>
            </v:group>
            <v:shape id="_x0000_s1840" style="position:absolute;left:10038;top:-1548;width:20;height:20" coordsize="20,20" o:allowincell="f" path="m,l,,,10r,l,e" filled="f" stroked="f">
              <v:path arrowok="t"/>
            </v:shape>
            <v:shape id="_x0000_s1841" style="position:absolute;left:10038;top:-1525;width:20;height:20" coordsize="20,20" o:allowincell="f" path="m,l,2r,l,,,e" filled="f" stroked="f">
              <v:path arrowok="t"/>
            </v:shape>
            <v:shape id="_x0000_s1842" style="position:absolute;left:10038;top:-1538;width:20;height:20" coordsize="20,20" o:allowincell="f" path="m,l,2,,1,,,,e" filled="f" stroked="f">
              <v:path arrowok="t"/>
            </v:shape>
            <v:group id="_x0000_s1843" style="position:absolute;left:9904;top:-1548;width:135;height:630" coordorigin="9904,-1548" coordsize="135,630" o:allowincell="f">
              <v:shape id="_x0000_s1844" style="position:absolute;left:9904;top:-1548;width:135;height:630;mso-position-horizontal-relative:page;mso-position-vertical-relative:page" coordsize="135,630" o:allowincell="f" path="m134,r,l134,10r,l134,e" filled="f" stroked="f">
                <v:path arrowok="t"/>
              </v:shape>
              <v:shape id="_x0000_s1845" style="position:absolute;left:9904;top:-1548;width:135;height:630;mso-position-horizontal-relative:page;mso-position-vertical-relative:page" coordsize="135,630" o:allowincell="f" path="m134,11r,1l134,24r,-1l134,11e" filled="f" stroked="f">
                <v:path arrowok="t"/>
              </v:shape>
              <v:shape id="_x0000_s1846" style="position:absolute;left:9904;top:-1548;width:135;height:630;mso-position-horizontal-relative:page;mso-position-vertical-relative:page" coordsize="135,630" o:allowincell="f" path="m134,25r,1l134,35r,-10e" filled="f" stroked="f">
                <v:path arrowok="t"/>
              </v:shape>
              <v:shape id="_x0000_s1847" style="position:absolute;left:9904;top:-1548;width:135;height:630;mso-position-horizontal-relative:page;mso-position-vertical-relative:page" coordsize="135,630" o:allowincell="f" path="m113,610r-9,6l104,617r-1,l113,610e" filled="f" stroked="f">
                <v:path arrowok="t"/>
              </v:shape>
              <v:shape id="_x0000_s1848" style="position:absolute;left:9904;top:-1548;width:135;height:630;mso-position-horizontal-relative:page;mso-position-vertical-relative:page" coordsize="135,630" o:allowincell="f" path="m116,608r-3,2l115,608r1,e" filled="f" stroked="f">
                <v:path arrowok="t"/>
              </v:shape>
              <v:shape id="_x0000_s1849" style="position:absolute;left:9904;top:-1548;width:135;height:630;mso-position-horizontal-relative:page;mso-position-vertical-relative:page" coordsize="135,630" o:allowincell="f" path="m127,594r-11,14l121,605r6,-11e" filled="f" stroked="f">
                <v:path arrowok="t"/>
              </v:shape>
              <v:shape id="_x0000_s1850" style="position:absolute;left:9904;top:-1548;width:135;height:630;mso-position-horizontal-relative:page;mso-position-vertical-relative:page" coordsize="135,630" o:allowincell="f" path="m129,591r-2,3l129,592r,-1e" filled="f" stroked="f">
                <v:path arrowok="t"/>
              </v:shape>
              <v:shape id="_x0000_s1851" style="position:absolute;left:9904;top:-1548;width:135;height:630;mso-position-horizontal-relative:page;mso-position-vertical-relative:page" coordsize="135,630" o:allowincell="f" path="m134,46r,1l134,572r-5,19l132,587r2,-14l134,46e" filled="f" stroked="f">
                <v:path arrowok="t"/>
              </v:shape>
              <v:shape id="_x0000_s1852" style="position:absolute;left:9904;top:-1548;width:135;height:630;mso-position-horizontal-relative:page;mso-position-vertical-relative:page" coordsize="135,630" o:allowincell="f" path="m100,618r-3,1l94,620r-3,l91,621r,l93,621r1,-1l96,620r1,-1l97,619r2,l100,618r,e" filled="f" stroked="f">
                <v:path arrowok="t"/>
              </v:shape>
              <v:shape id="_x0000_s1853" style="position:absolute;left:9904;top:-1548;width:135;height:630;mso-position-horizontal-relative:page;mso-position-vertical-relative:page" coordsize="135,630" o:allowincell="f" path="m87,621r-3,l84,622r3,l87,621r,e" filled="f" stroked="f">
                <v:path arrowok="t"/>
              </v:shape>
              <v:shape id="_x0000_s1854" style="position:absolute;left:9904;top:-1548;width:135;height:630;mso-position-horizontal-relative:page;mso-position-vertical-relative:page" coordsize="135,630" o:allowincell="f" path="m79,621r-3,1l77,623r2,-1l79,621e" filled="f" stroked="f">
                <v:path arrowok="t"/>
              </v:shape>
              <v:rect id="_x0000_s1855" style="position:absolute;left:10033;top:-619;width:1;height:1;mso-position-horizontal-relative:page;mso-position-vertical-relative:page" o:allowincell="f" filled="f" stroked="f">
                <v:path arrowok="t"/>
              </v:rect>
              <v:shape id="_x0000_s1856" style="position:absolute;left:9904;top:-1548;width:135;height:630;mso-position-horizontal-relative:page;mso-position-vertical-relative:page" coordsize="135,630" o:allowincell="f" path="m64,623r-2,l62,624r2,l64,623e" filled="f" stroked="f">
                <v:path arrowok="t"/>
              </v:shape>
              <v:rect id="_x0000_s1857" style="position:absolute;left:10019;top:-618;width:2;height:1;mso-position-horizontal-relative:page;mso-position-vertical-relative:page" o:allowincell="f" filled="f" stroked="f">
                <v:path arrowok="t"/>
              </v:rect>
              <v:shape id="_x0000_s1858" style="position:absolute;left:9904;top:-1548;width:135;height:630;mso-position-horizontal-relative:page;mso-position-vertical-relative:page" coordsize="135,630" o:allowincell="f" path="m50,624r-2,l48,625r2,l50,624e" filled="f" stroked="f">
                <v:path arrowok="t"/>
              </v:shape>
              <v:shape id="_x0000_s1859" style="position:absolute;left:9904;top:-1548;width:135;height:630;mso-position-horizontal-relative:page;mso-position-vertical-relative:page" coordsize="135,630" o:allowincell="f" path="m44,625r-3,l41,626r,l44,626r,-1e" filled="f" stroked="f">
                <v:path arrowok="t"/>
              </v:shape>
              <v:shape id="_x0000_s1860" style="position:absolute;left:9904;top:-1548;width:135;height:630;mso-position-horizontal-relative:page;mso-position-vertical-relative:page" coordsize="135,630" o:allowincell="f" path="m32,626l,629r,1l22,628r1,-1l23,627r8,l34,626r,l32,626r,l32,626e" filled="f" stroked="f">
                <v:path arrowok="t"/>
              </v:shape>
              <v:shape id="_x0000_s1861" style="position:absolute;left:9904;top:-1548;width:135;height:630;mso-position-horizontal-relative:page;mso-position-vertical-relative:page" coordsize="135,630" o:allowincell="f" path="m31,627r-8,e" filled="f" stroked="f">
                <v:path arrowok="t"/>
              </v:shape>
              <v:shape id="_x0000_s1862" style="position:absolute;left:9904;top:-1548;width:135;height:630;mso-position-horizontal-relative:page;mso-position-vertical-relative:page" coordsize="135,630" o:allowincell="f" path="m34,626r,e" filled="f" stroked="f">
                <v:path arrowok="t"/>
              </v:shape>
              <v:shape id="_x0000_s1863" style="position:absolute;left:9904;top:-1548;width:135;height:630;mso-position-horizontal-relative:page;mso-position-vertical-relative:page" coordsize="135,630" o:allowincell="f" path="m23,627r8,e" filled="f" stroked="f">
                <v:path arrowok="t"/>
              </v:shape>
              <v:shape id="_x0000_s1864" style="position:absolute;left:9904;top:-1548;width:135;height:630;mso-position-horizontal-relative:page;mso-position-vertical-relative:page" coordsize="135,630" o:allowincell="f" path="m31,627r-8,l24,627r1,l31,627e" filled="f" stroked="f">
                <v:path arrowok="t"/>
              </v:shape>
              <v:shape id="_x0000_s1865" style="position:absolute;left:9904;top:-1548;width:135;height:630;mso-position-horizontal-relative:page;mso-position-vertical-relative:page" coordsize="135,630" o:allowincell="f" path="m34,626r,e" filled="f" stroked="f">
                <v:path arrowok="t"/>
              </v:shape>
              <v:shape id="_x0000_s1866" style="position:absolute;left:9904;top:-1548;width:135;height:630;mso-position-horizontal-relative:page;mso-position-vertical-relative:page" coordsize="135,630" o:allowincell="f" path="m38,625r-4,l34,626r,l34,626r4,l38,625r,e" filled="f" stroked="f">
                <v:path arrowok="t"/>
              </v:shape>
            </v:group>
            <v:shape id="_x0000_s1867" style="position:absolute;left:10038;top:-1524;width:20;height:20" coordsize="20,20" o:allowincell="f" path="m,l,2r,l,,,e" filled="f" stroked="f">
              <v:path arrowok="t"/>
            </v:shape>
            <v:shape id="_x0000_s1868" style="position:absolute;left:10038;top:-1538;width:20;height:20" coordsize="20,20" o:allowincell="f" path="m,l,2,,1,,,,e" filled="f" stroked="f">
              <v:path arrowok="t"/>
            </v:shape>
            <v:group id="_x0000_s1869" style="position:absolute;left:9904;top:-1536;width:134;height:617" coordorigin="9904,-1536" coordsize="134,617" o:allowincell="f">
              <v:shape id="_x0000_s1870" style="position:absolute;left:9904;top:-1536;width:134;height:617;mso-position-horizontal-relative:page;mso-position-vertical-relative:page" coordsize="134,617" o:allowincell="f" path="m134,r-1,l133,12r1,l134,e" filled="f" stroked="f">
                <v:path arrowok="t"/>
              </v:shape>
              <v:shape id="_x0000_s1871" style="position:absolute;left:9904;top:-1536;width:134;height:617;mso-position-horizontal-relative:page;mso-position-vertical-relative:page" coordsize="134,617" o:allowincell="f" path="m134,14r-1,l133,23r1,-9e" filled="f" stroked="f">
                <v:path arrowok="t"/>
              </v:shape>
              <v:shape id="_x0000_s1872" style="position:absolute;left:9904;top:-1536;width:134;height:617;mso-position-horizontal-relative:page;mso-position-vertical-relative:page" coordsize="134,617" o:allowincell="f" path="m112,598r-8,5l104,604r8,-6e" filled="f" stroked="f">
                <v:path arrowok="t"/>
              </v:shape>
              <v:shape id="_x0000_s1873" style="position:absolute;left:9904;top:-1536;width:134;height:617;mso-position-horizontal-relative:page;mso-position-vertical-relative:page" coordsize="134,617" o:allowincell="f" path="m115,595r-3,3l115,596r,-1e" filled="f" stroked="f">
                <v:path arrowok="t"/>
              </v:shape>
              <v:shape id="_x0000_s1874" style="position:absolute;left:9904;top:-1536;width:134;height:617;mso-position-horizontal-relative:page;mso-position-vertical-relative:page" coordsize="134,617" o:allowincell="f" path="m127,582r-12,13l121,591r6,-9e" filled="f" stroked="f">
                <v:path arrowok="t"/>
              </v:shape>
              <v:shape id="_x0000_s1875" style="position:absolute;left:9904;top:-1536;width:134;height:617;mso-position-horizontal-relative:page;mso-position-vertical-relative:page" coordsize="134,617" o:allowincell="f" path="m129,578r-2,4l128,580r1,-2e" filled="f" stroked="f">
                <v:path arrowok="t"/>
              </v:shape>
              <v:shape id="_x0000_s1876" style="position:absolute;left:9904;top:-1536;width:134;height:617;mso-position-horizontal-relative:page;mso-position-vertical-relative:page" coordsize="134,617" o:allowincell="f" path="m134,34r-1,1l133,560r-4,18l132,573r2,-13l134,34e" filled="f" stroked="f">
                <v:path arrowok="t"/>
              </v:shape>
              <v:shape id="_x0000_s1877" style="position:absolute;left:9904;top:-1536;width:134;height:617;mso-position-horizontal-relative:page;mso-position-vertical-relative:page" coordsize="134,617" o:allowincell="f" path="m99,605r-3,1l93,607r-3,l90,607r1,1l91,608r3,-1l97,607r3,-2l99,605r,e" filled="f" stroked="f">
                <v:path arrowok="t"/>
              </v:shape>
              <v:shape id="_x0000_s1878" style="position:absolute;left:9904;top:-1536;width:134;height:617;mso-position-horizontal-relative:page;mso-position-vertical-relative:page" coordsize="134,617" o:allowincell="f" path="m88,608r-1,l83,608r1,1l87,609r,-1l88,608e" filled="f" stroked="f">
                <v:path arrowok="t"/>
              </v:shape>
              <v:shape id="_x0000_s1879" style="position:absolute;left:9904;top:-1536;width:134;height:617;mso-position-horizontal-relative:page;mso-position-vertical-relative:page" coordsize="134,617" o:allowincell="f" path="m79,608r-3,1l76,609r3,l79,608e" filled="f" stroked="f">
                <v:path arrowok="t"/>
              </v:shape>
              <v:rect id="_x0000_s1880" style="position:absolute;left:10032;top:-626;width:2;height:1;mso-position-horizontal-relative:page;mso-position-vertical-relative:page" o:allowincell="f" filled="f" stroked="f">
                <v:path arrowok="t"/>
              </v:rect>
              <v:rect id="_x0000_s1881" style="position:absolute;left:10025;top:-625;width:1;height:1;mso-position-horizontal-relative:page;mso-position-vertical-relative:page" o:allowincell="f" filled="f" stroked="f">
                <v:path arrowok="t"/>
              </v:rect>
              <v:shape id="_x0000_s1882" style="position:absolute;left:9904;top:-1536;width:134;height:617;mso-position-horizontal-relative:page;mso-position-vertical-relative:page" coordsize="134,617" o:allowincell="f" path="m57,610r-2,l55,611r2,l57,610e" filled="f" stroked="f">
                <v:path arrowok="t"/>
              </v:shape>
              <v:rect id="_x0000_s1883" style="position:absolute;left:10011;top:-624;width:1;height:1;mso-position-horizontal-relative:page;mso-position-vertical-relative:page" o:allowincell="f" filled="f" stroked="f">
                <v:path arrowok="t"/>
              </v:rect>
              <v:shape id="_x0000_s1884" style="position:absolute;left:9904;top:-1536;width:134;height:617;mso-position-horizontal-relative:page;mso-position-vertical-relative:page" coordsize="134,617" o:allowincell="f" path="m44,611r-2,1l41,613r3,-1l44,611e" filled="f" stroked="f">
                <v:path arrowok="t"/>
              </v:shape>
              <v:shape id="_x0000_s1885" style="position:absolute;left:9904;top:-1536;width:134;height:617;mso-position-horizontal-relative:page;mso-position-vertical-relative:page" coordsize="134,617" o:allowincell="f" path="m37,612r-2,l35,613r-1,l38,613r-1,-1l37,612e" filled="f" stroked="f">
                <v:path arrowok="t"/>
              </v:shape>
              <v:shape id="_x0000_s1886" style="position:absolute;left:9904;top:-1536;width:134;height:617;mso-position-horizontal-relative:page;mso-position-vertical-relative:page" coordsize="134,617" o:allowincell="f" path="m25,613l,615r,1l28,614r-1,l26,614r,-1l25,613e" filled="f" stroked="f">
                <v:path arrowok="t"/>
              </v:shape>
              <v:shape id="_x0000_s1887" style="position:absolute;left:9904;top:-1536;width:134;height:617;mso-position-horizontal-relative:page;mso-position-vertical-relative:page" coordsize="134,617" o:allowincell="f" path="m27,614r1,e" filled="f" stroked="f">
                <v:path arrowok="t"/>
              </v:shape>
              <v:shape id="_x0000_s1888" style="position:absolute;left:9904;top:-1536;width:134;height:617;mso-position-horizontal-relative:page;mso-position-vertical-relative:page" coordsize="134,617" o:allowincell="f" path="m28,614r-1,e" filled="f" stroked="f">
                <v:path arrowok="t"/>
              </v:shape>
              <v:shape id="_x0000_s1889" style="position:absolute;left:9904;top:-1536;width:134;height:617;mso-position-horizontal-relative:page;mso-position-vertical-relative:page" coordsize="134,617" o:allowincell="f" path="m31,612r-3,1l28,613r-1,1l28,614r4,-1l32,613r-1,-1e" filled="f" stroked="f">
                <v:path arrowok="t"/>
              </v:shape>
            </v:group>
            <v:group id="_x0000_s1890" style="position:absolute;left:10037;top:-1547;width:20;height:20" coordorigin="10037,-1547" coordsize="20,20" o:allowincell="f">
              <v:shape id="_x0000_s1891" style="position:absolute;left:10037;top:-1547;width:20;height:20;mso-position-horizontal-relative:page;mso-position-vertical-relative:page" coordsize="20,20" o:allowincell="f" path="m,l,,,10,,9,,e" filled="f" stroked="f">
                <v:path arrowok="t"/>
              </v:shape>
              <v:shape id="_x0000_s1892" style="position:absolute;left:10037;top:-1547;width:20;height:20;mso-position-horizontal-relative:page;mso-position-vertical-relative:page" coordsize="20,20" o:allowincell="f" path="m,l,e" filled="f" stroked="f">
                <v:path arrowok="t"/>
              </v:shape>
              <v:shape id="_x0000_s1893" style="position:absolute;left:10037;top:-1547;width:20;height:20;mso-position-horizontal-relative:page;mso-position-vertical-relative:page" coordsize="20,20" o:allowincell="f" path="m,l,e" filled="f" stroked="f">
                <v:path arrowok="t"/>
              </v:shape>
              <v:shape id="_x0000_s1894" style="position:absolute;left:10037;top:-1547;width:20;height:20;mso-position-horizontal-relative:page;mso-position-vertical-relative:page" coordsize="20,20" o:allowincell="f" path="m,l,,,,,,,e" filled="f" stroked="f">
                <v:path arrowok="t"/>
              </v:shape>
            </v:group>
            <v:shape id="_x0000_s1895" style="position:absolute;left:10037;top:-1524;width:20;height:20" coordsize="20,20" o:allowincell="f" path="m,l,2r,l,,,e" filled="f" stroked="f">
              <v:path arrowok="t"/>
            </v:shape>
            <v:shape id="_x0000_s1896" style="position:absolute;left:10037;top:-1538;width:20;height:20" coordsize="20,20" o:allowincell="f" path="m,l,2,,1,,,,e" filled="f" stroked="f">
              <v:path arrowok="t"/>
            </v:shape>
            <v:group id="_x0000_s1897" style="position:absolute;left:9904;top:-1547;width:134;height:627" coordorigin="9904,-1547" coordsize="134,627" o:allowincell="f">
              <v:shape id="_x0000_s1898" style="position:absolute;left:9904;top:-1547;width:134;height:627;mso-position-horizontal-relative:page;mso-position-vertical-relative:page" coordsize="134,627" o:allowincell="f" path="m133,r,l133,10r,-1l133,e" filled="f" stroked="f">
                <v:path arrowok="t"/>
              </v:shape>
              <v:shape id="_x0000_s1899" style="position:absolute;left:9904;top:-1547;width:134;height:627;mso-position-horizontal-relative:page;mso-position-vertical-relative:page" coordsize="134,627" o:allowincell="f" path="m133,11r,1l133,24r,-1l133,11e" filled="f" stroked="f">
                <v:path arrowok="t"/>
              </v:shape>
              <v:shape id="_x0000_s1900" style="position:absolute;left:9904;top:-1547;width:134;height:627;mso-position-horizontal-relative:page;mso-position-vertical-relative:page" coordsize="134,627" o:allowincell="f" path="m133,25r,1l133,35r,-10e" filled="f" stroked="f">
                <v:path arrowok="t"/>
              </v:shape>
              <v:shape id="_x0000_s1901" style="position:absolute;left:9904;top:-1547;width:134;height:627;mso-position-horizontal-relative:page;mso-position-vertical-relative:page" coordsize="134,627" o:allowincell="f" path="m111,609r-7,4l104,614r7,-5e" filled="f" stroked="f">
                <v:path arrowok="t"/>
              </v:shape>
              <v:shape id="_x0000_s1902" style="position:absolute;left:9904;top:-1547;width:134;height:627;mso-position-horizontal-relative:page;mso-position-vertical-relative:page" coordsize="134,627" o:allowincell="f" path="m115,606r-4,3l114,607r1,-1e" filled="f" stroked="f">
                <v:path arrowok="t"/>
              </v:shape>
              <v:shape id="_x0000_s1903" style="position:absolute;left:9904;top:-1547;width:134;height:627;mso-position-horizontal-relative:page;mso-position-vertical-relative:page" coordsize="134,627" o:allowincell="f" path="m126,593r-11,13l121,601r5,-8e" filled="f" stroked="f">
                <v:path arrowok="t"/>
              </v:shape>
              <v:shape id="_x0000_s1904" style="position:absolute;left:9904;top:-1547;width:134;height:627;mso-position-horizontal-relative:page;mso-position-vertical-relative:page" coordsize="134,627" o:allowincell="f" path="m128,589r-2,4l128,591r,-2e" filled="f" stroked="f">
                <v:path arrowok="t"/>
              </v:shape>
              <v:shape id="_x0000_s1905" style="position:absolute;left:9904;top:-1547;width:134;height:627;mso-position-horizontal-relative:page;mso-position-vertical-relative:page" coordsize="134,627" o:allowincell="f" path="m133,46r,1l133,571r-5,18l131,583r2,-12l133,46e" filled="f" stroked="f">
                <v:path arrowok="t"/>
              </v:shape>
              <v:shape id="_x0000_s1906" style="position:absolute;left:9904;top:-1547;width:134;height:627;mso-position-horizontal-relative:page;mso-position-vertical-relative:page" coordsize="134,627" o:allowincell="f" path="m99,615r-3,1l94,617r,l93,617r-2,1l89,618r-2,l83,618r,1l83,619r5,l88,618r,l93,618r,l96,617r3,-1l99,615e" filled="f" stroked="f">
                <v:path arrowok="t"/>
              </v:shape>
              <v:shape id="_x0000_s1907" style="position:absolute;left:9904;top:-1547;width:134;height:627;mso-position-horizontal-relative:page;mso-position-vertical-relative:page" coordsize="134,627" o:allowincell="f" path="m93,618r-5,e" filled="f" stroked="f">
                <v:path arrowok="t"/>
              </v:shape>
              <v:shape id="_x0000_s1908" style="position:absolute;left:9904;top:-1547;width:134;height:627;mso-position-horizontal-relative:page;mso-position-vertical-relative:page" coordsize="134,627" o:allowincell="f" path="m88,618r5,e" filled="f" stroked="f">
                <v:path arrowok="t"/>
              </v:shape>
              <v:shape id="_x0000_s1909" style="position:absolute;left:9904;top:-1547;width:134;height:627;mso-position-horizontal-relative:page;mso-position-vertical-relative:page" coordsize="134,627" o:allowincell="f" path="m93,618r-5,l90,618r,1l93,618e" filled="f" stroked="f">
                <v:path arrowok="t"/>
              </v:shape>
              <v:shape id="_x0000_s1910" style="position:absolute;left:9904;top:-1547;width:134;height:627;mso-position-horizontal-relative:page;mso-position-vertical-relative:page" coordsize="134,627" o:allowincell="f" path="m80,619r-4,l76,620r,l79,620r,-1l80,619e" filled="f" stroked="f">
                <v:path arrowok="t"/>
              </v:shape>
              <v:shape id="_x0000_s1911" style="position:absolute;left:9904;top:-1547;width:134;height:627;mso-position-horizontal-relative:page;mso-position-vertical-relative:page" coordsize="134,627" o:allowincell="f" path="m72,619r-3,1l69,620r2,l72,619e" filled="f" stroked="f">
                <v:path arrowok="t"/>
              </v:shape>
              <v:rect id="_x0000_s1912" style="position:absolute;left:10025;top:-621;width:2;height:1;mso-position-horizontal-relative:page;mso-position-vertical-relative:page" o:allowincell="f" filled="f" stroked="f">
                <v:path arrowok="t"/>
              </v:rect>
              <v:rect id="_x0000_s1913" style="position:absolute;left:10018;top:-620;width:1;height:1;mso-position-horizontal-relative:page;mso-position-vertical-relative:page" o:allowincell="f" filled="f" stroked="f">
                <v:path arrowok="t"/>
              </v:rect>
              <v:rect id="_x0000_s1914" style="position:absolute;left:10011;top:-620;width:1;height:1;mso-position-horizontal-relative:page;mso-position-vertical-relative:page" o:allowincell="f" filled="f" stroked="f">
                <v:path arrowok="t"/>
              </v:rect>
              <v:rect id="_x0000_s1915" style="position:absolute;left:10005;top:-619;width:1;height:1;mso-position-horizontal-relative:page;mso-position-vertical-relative:page" o:allowincell="f" filled="f" stroked="f">
                <v:path arrowok="t"/>
              </v:rect>
              <v:shape id="_x0000_s1916" style="position:absolute;left:9904;top:-1547;width:134;height:627;mso-position-horizontal-relative:page;mso-position-vertical-relative:page" coordsize="134,627" o:allowincell="f" path="m37,622r-2,l35,623r2,l37,622e" filled="f" stroked="f">
                <v:path arrowok="t"/>
              </v:shape>
              <v:shape id="_x0000_s1917" style="position:absolute;left:9904;top:-1547;width:134;height:627;mso-position-horizontal-relative:page;mso-position-vertical-relative:page" coordsize="134,627" o:allowincell="f" path="m31,623r-2,l28,624r,l31,624r,-1l31,623e" filled="f" stroked="f">
                <v:path arrowok="t"/>
              </v:shape>
              <v:shape id="_x0000_s1918" style="position:absolute;left:9904;top:-1547;width:134;height:627;mso-position-horizontal-relative:page;mso-position-vertical-relative:page" coordsize="134,627" o:allowincell="f" path="m25,623l,625r,1l25,624r,l25,623e" filled="f" stroked="f">
                <v:path arrowok="t"/>
              </v:shape>
            </v:group>
            <v:shape id="_x0000_s1919" style="position:absolute;left:10037;top:-1523;width:20;height:20" coordsize="20,20" o:allowincell="f" path="m,l,2r,l,,,e" filled="f" stroked="f">
              <v:path arrowok="t"/>
            </v:shape>
            <v:shape id="_x0000_s1920" style="position:absolute;left:10037;top:-1537;width:20;height:20" coordsize="20,20" o:allowincell="f" path="m,l,2,,1,,,,e" filled="f" stroked="f">
              <v:path arrowok="t"/>
            </v:shape>
            <v:group id="_x0000_s1921" style="position:absolute;left:9904;top:-1535;width:133;height:614" coordorigin="9904,-1535" coordsize="133,614" o:allowincell="f">
              <v:shape id="_x0000_s1922" style="position:absolute;left:9904;top:-1535;width:133;height:614;mso-position-horizontal-relative:page;mso-position-vertical-relative:page" coordsize="133,614" o:allowincell="f" path="m133,r-1,l132,12r1,l133,e" filled="f" stroked="f">
                <v:path arrowok="t"/>
              </v:shape>
              <v:shape id="_x0000_s1923" style="position:absolute;left:9904;top:-1535;width:133;height:614;mso-position-horizontal-relative:page;mso-position-vertical-relative:page" coordsize="133,614" o:allowincell="f" path="m133,14r-1,l132,23r1,-9e" filled="f" stroked="f">
                <v:path arrowok="t"/>
              </v:shape>
              <v:shape id="_x0000_s1924" style="position:absolute;left:9904;top:-1535;width:133;height:614;mso-position-horizontal-relative:page;mso-position-vertical-relative:page" coordsize="133,614" o:allowincell="f" path="m110,596r-6,4l104,601r6,-5e" filled="f" stroked="f">
                <v:path arrowok="t"/>
              </v:shape>
              <v:shape id="_x0000_s1925" style="position:absolute;left:9904;top:-1535;width:133;height:614;mso-position-horizontal-relative:page;mso-position-vertical-relative:page" coordsize="133,614" o:allowincell="f" path="m115,593r-5,3l114,594r1,-1e" filled="f" stroked="f">
                <v:path arrowok="t"/>
              </v:shape>
              <v:shape id="_x0000_s1926" style="position:absolute;left:9904;top:-1535;width:133;height:614;mso-position-horizontal-relative:page;mso-position-vertical-relative:page" coordsize="133,614" o:allowincell="f" path="m125,580r-10,13l121,588r4,-8e" filled="f" stroked="f">
                <v:path arrowok="t"/>
              </v:shape>
              <v:shape id="_x0000_s1927" style="position:absolute;left:9904;top:-1535;width:133;height:614;mso-position-horizontal-relative:page;mso-position-vertical-relative:page" coordsize="133,614" o:allowincell="f" path="m128,576r-3,4l127,578r1,-2e" filled="f" stroked="f">
                <v:path arrowok="t"/>
              </v:shape>
              <v:shape id="_x0000_s1928" style="position:absolute;left:9904;top:-1535;width:133;height:614;mso-position-horizontal-relative:page;mso-position-vertical-relative:page" coordsize="133,614" o:allowincell="f" path="m133,34r-1,1l132,558r-4,18l131,570r2,-12l133,34e" filled="f" stroked="f">
                <v:path arrowok="t"/>
              </v:shape>
              <v:shape id="_x0000_s1929" style="position:absolute;left:9904;top:-1535;width:133;height:614;mso-position-horizontal-relative:page;mso-position-vertical-relative:page" coordsize="133,614" o:allowincell="f" path="m99,602r-3,1l95,604r,l94,604r,1l96,604r3,-1l99,602e" filled="f" stroked="f">
                <v:path arrowok="t"/>
              </v:shape>
              <v:shape id="_x0000_s1930" style="position:absolute;left:9904;top:-1535;width:133;height:614;mso-position-horizontal-relative:page;mso-position-vertical-relative:page" coordsize="133,614" o:allowincell="f" path="m92,604r-2,1l88,605r-6,l82,606r1,l83,606r4,l89,606r2,-1l93,605r-1,l92,604e" filled="f" stroked="f">
                <v:path arrowok="t"/>
              </v:shape>
              <v:shape id="_x0000_s1931" style="position:absolute;left:9904;top:-1535;width:133;height:614;mso-position-horizontal-relative:page;mso-position-vertical-relative:page" coordsize="133,614" o:allowincell="f" path="m81,606r-6,l76,606r,1l80,606r,l80,606r1,e" filled="f" stroked="f">
                <v:path arrowok="t"/>
              </v:shape>
              <v:shape id="_x0000_s1932" style="position:absolute;left:9904;top:-1535;width:133;height:614;mso-position-horizontal-relative:page;mso-position-vertical-relative:page" coordsize="133,614" o:allowincell="f" path="m72,606r-3,l69,607r3,l72,606r,e" filled="f" stroked="f">
                <v:path arrowok="t"/>
              </v:shape>
              <v:shape id="_x0000_s1933" style="position:absolute;left:9904;top:-1535;width:133;height:614;mso-position-horizontal-relative:page;mso-position-vertical-relative:page" coordsize="133,614" o:allowincell="f" path="m64,607r-2,l62,608r2,l64,607e" filled="f" stroked="f">
                <v:path arrowok="t"/>
              </v:shape>
              <v:rect id="_x0000_s1934" style="position:absolute;left:10018;top:-629;width:2;height:1;mso-position-horizontal-relative:page;mso-position-vertical-relative:page" o:allowincell="f" filled="f" stroked="f">
                <v:path arrowok="t"/>
              </v:rect>
              <v:rect id="_x0000_s1935" style="position:absolute;left:10011;top:-628;width:1;height:1;mso-position-horizontal-relative:page;mso-position-vertical-relative:page" o:allowincell="f" filled="f" stroked="f">
                <v:path arrowok="t"/>
              </v:rect>
              <v:rect id="_x0000_s1936" style="position:absolute;left:10005;top:-628;width:1;height:1;mso-position-horizontal-relative:page;mso-position-vertical-relative:page" o:allowincell="f" filled="f" stroked="f">
                <v:path arrowok="t"/>
              </v:rect>
              <v:rect id="_x0000_s1937" style="position:absolute;left:9998;top:-627;width:1;height:1;mso-position-horizontal-relative:page;mso-position-vertical-relative:page" o:allowincell="f" filled="f" stroked="f">
                <v:path arrowok="t"/>
              </v:rect>
              <v:shape id="_x0000_s1938" style="position:absolute;left:9904;top:-1535;width:133;height:614;mso-position-horizontal-relative:page;mso-position-vertical-relative:page" coordsize="133,614" o:allowincell="f" path="m31,609r-2,1l29,611r2,-1l31,609e" filled="f" stroked="f">
                <v:path arrowok="t"/>
              </v:shape>
              <v:shape id="_x0000_s1939" style="position:absolute;left:9904;top:-1535;width:133;height:614;mso-position-horizontal-relative:page;mso-position-vertical-relative:page" coordsize="133,614" o:allowincell="f" path="m25,610l,612r,1l25,611r,-1l25,610e" filled="f" stroked="f">
                <v:path arrowok="t"/>
              </v:shape>
            </v:group>
            <v:shape id="_x0000_s1940" style="position:absolute;left:10036;top:-1547;width:20;height:20" coordsize="20,20" o:allowincell="f" path="m,l,10,,9,,,,e" filled="f" stroked="f">
              <v:path arrowok="t"/>
            </v:shape>
            <v:shape id="_x0000_s1941" style="position:absolute;left:10037;top:-1523;width:20;height:20" coordsize="20,20" o:allowincell="f" path="m,l,2r,l,,,e" filled="f" stroked="f">
              <v:path arrowok="t"/>
            </v:shape>
            <v:shape id="_x0000_s1942" style="position:absolute;left:10037;top:-1537;width:20;height:20" coordsize="20,20" o:allowincell="f" path="m,l,2,,1,,,,e" filled="f" stroked="f">
              <v:path arrowok="t"/>
            </v:shape>
            <v:group id="_x0000_s1943" style="position:absolute;left:9904;top:-1500;width:133;height:577" coordorigin="9904,-1500" coordsize="133,577" o:allowincell="f">
              <v:shape id="_x0000_s1944" style="position:absolute;left:9904;top:-1500;width:133;height:577;mso-position-horizontal-relative:page;mso-position-vertical-relative:page" coordsize="133,577" o:allowincell="f" path="m110,560r-6,4l104,565r6,-5e" filled="f" stroked="f">
                <v:path arrowok="t"/>
              </v:shape>
              <v:shape id="_x0000_s1945" style="position:absolute;left:9904;top:-1500;width:133;height:577;mso-position-horizontal-relative:page;mso-position-vertical-relative:page" coordsize="133,577" o:allowincell="f" path="m114,557r-4,3l113,558r1,-1e" filled="f" stroked="f">
                <v:path arrowok="t"/>
              </v:shape>
              <v:shape id="_x0000_s1946" style="position:absolute;left:9904;top:-1500;width:133;height:577;mso-position-horizontal-relative:page;mso-position-vertical-relative:page" coordsize="133,577" o:allowincell="f" path="m125,544r-11,13l121,552r4,-8e" filled="f" stroked="f">
                <v:path arrowok="t"/>
              </v:shape>
              <v:shape id="_x0000_s1947" style="position:absolute;left:9904;top:-1500;width:133;height:577;mso-position-horizontal-relative:page;mso-position-vertical-relative:page" coordsize="133,577" o:allowincell="f" path="m127,540r-2,4l127,542r,-2e" filled="f" stroked="f">
                <v:path arrowok="t"/>
              </v:shape>
              <v:shape id="_x0000_s1948" style="position:absolute;left:9904;top:-1500;width:133;height:577;mso-position-horizontal-relative:page;mso-position-vertical-relative:page" coordsize="133,577" o:allowincell="f" path="m132,r,l132,523r-5,17l131,534r1,-11l132,e" filled="f" stroked="f">
                <v:path arrowok="t"/>
              </v:shape>
              <v:shape id="_x0000_s1949" style="position:absolute;left:9904;top:-1500;width:133;height:577;mso-position-horizontal-relative:page;mso-position-vertical-relative:page" coordsize="133,577" o:allowincell="f" path="m98,566r-1,1l96,567r-1,1l95,568r1,l99,567r-1,-1e" filled="f" stroked="f">
                <v:path arrowok="t"/>
              </v:shape>
              <v:shape id="_x0000_s1950" style="position:absolute;left:9904;top:-1500;width:133;height:577;mso-position-horizontal-relative:page;mso-position-vertical-relative:page" coordsize="133,577" o:allowincell="f" path="m91,568r-1,1l88,569r-14,1l75,570r,1l88,570r2,-1l92,569r,l91,569r,-1e" filled="f" stroked="f">
                <v:path arrowok="t"/>
              </v:shape>
              <v:shape id="_x0000_s1951" style="position:absolute;left:9904;top:-1500;width:133;height:577;mso-position-horizontal-relative:page;mso-position-vertical-relative:page" coordsize="133,577" o:allowincell="f" path="m73,570r-5,l68,571r1,l72,571r1,-1l73,570e" filled="f" stroked="f">
                <v:path arrowok="t"/>
              </v:shape>
              <v:shape id="_x0000_s1952" style="position:absolute;left:9904;top:-1500;width:133;height:577;mso-position-horizontal-relative:page;mso-position-vertical-relative:page" coordsize="133,577" o:allowincell="f" path="m65,571r-4,l62,571r,1l64,572r1,-1l65,571e" filled="f" stroked="f">
                <v:path arrowok="t"/>
              </v:shape>
              <v:shape id="_x0000_s1953" style="position:absolute;left:9904;top:-1500;width:133;height:577;mso-position-horizontal-relative:page;mso-position-vertical-relative:page" coordsize="133,577" o:allowincell="f" path="m57,571r-2,l55,572r2,l57,571e" filled="f" stroked="f">
                <v:path arrowok="t"/>
              </v:shape>
              <v:rect id="_x0000_s1954" style="position:absolute;left:10011;top:-647;width:2;height:1;mso-position-horizontal-relative:page;mso-position-vertical-relative:page" o:allowincell="f" filled="f" stroked="f">
                <v:path arrowok="t"/>
              </v:rect>
              <v:rect id="_x0000_s1955" style="position:absolute;left:10005;top:-647;width:1;height:1;mso-position-horizontal-relative:page;mso-position-vertical-relative:page" o:allowincell="f" filled="f" stroked="f">
                <v:path arrowok="t"/>
              </v:rect>
              <v:shape id="_x0000_s1956" style="position:absolute;left:9904;top:-1500;width:133;height:577;mso-position-horizontal-relative:page;mso-position-vertical-relative:page" coordsize="133,577" o:allowincell="f" path="m37,573r-2,l35,574r2,-1l37,573e" filled="f" stroked="f">
                <v:path arrowok="t"/>
              </v:shape>
              <v:rect id="_x0000_s1957" style="position:absolute;left:9992;top:-646;width:1;height:1;mso-position-horizontal-relative:page;mso-position-vertical-relative:page" o:allowincell="f" filled="f" stroked="f">
                <v:path arrowok="t"/>
              </v:rect>
              <v:shape id="_x0000_s1958" style="position:absolute;left:9904;top:-1500;width:133;height:577;mso-position-horizontal-relative:page;mso-position-vertical-relative:page" coordsize="133,577" o:allowincell="f" path="m24,573l,575r,1l25,575r-1,-2e" filled="f" stroked="f">
                <v:path arrowok="t"/>
              </v:shape>
            </v:group>
            <v:group id="_x0000_s1959" style="position:absolute;left:10036;top:-1534;width:20;height:23" coordorigin="10036,-1534" coordsize="20,23" o:allowincell="f">
              <v:shape id="_x0000_s1960" style="position:absolute;left:10036;top:-1534;width:20;height:23;mso-position-horizontal-relative:page;mso-position-vertical-relative:page" coordsize="20,23" o:allowincell="f" path="m,l,,,12r,l,e" filled="f" stroked="f">
                <v:path arrowok="t"/>
              </v:shape>
              <v:shape id="_x0000_s1961" style="position:absolute;left:10036;top:-1534;width:20;height:23;mso-position-horizontal-relative:page;mso-position-vertical-relative:page" coordsize="20,23" o:allowincell="f" path="m,14r,l,23,,14e" filled="f" stroked="f">
                <v:path arrowok="t"/>
              </v:shape>
            </v:group>
            <v:group id="_x0000_s1962" style="position:absolute;left:10035;top:-1546;width:20;height:20" coordorigin="10035,-1546" coordsize="20,20" o:allowincell="f">
              <v:shape id="_x0000_s1963" style="position:absolute;left:10035;top:-1546;width:20;height:20;mso-position-horizontal-relative:page;mso-position-vertical-relative:page" coordsize="20,20" o:allowincell="f" path="m1,l,,,10,1,9,1,e" filled="f" stroked="f">
                <v:path arrowok="t"/>
              </v:shape>
              <v:shape id="_x0000_s1964" style="position:absolute;left:10035;top:-1546;width:20;height:20;mso-position-horizontal-relative:page;mso-position-vertical-relative:page" coordsize="20,20" o:allowincell="f" path="m,l1,e" filled="f" stroked="f">
                <v:path arrowok="t"/>
              </v:shape>
              <v:shape id="_x0000_s1965" style="position:absolute;left:10035;top:-1546;width:20;height:20;mso-position-horizontal-relative:page;mso-position-vertical-relative:page" coordsize="20,20" o:allowincell="f" path="m1,l,e" filled="f" stroked="f">
                <v:path arrowok="t"/>
              </v:shape>
              <v:shape id="_x0000_s1966" style="position:absolute;left:10035;top:-1546;width:20;height:20;mso-position-horizontal-relative:page;mso-position-vertical-relative:page" coordsize="20,20" o:allowincell="f" path="m1,l,1r,l,,1,r,e" filled="f" stroked="f">
                <v:path arrowok="t"/>
              </v:shape>
            </v:group>
            <v:shape id="_x0000_s1967" style="position:absolute;left:10036;top:-1522;width:20;height:20" coordsize="20,20" o:allowincell="f" path="m,l,2r,l,,,e" filled="f" stroked="f">
              <v:path arrowok="t"/>
            </v:shape>
            <v:shape id="_x0000_s1968" style="position:absolute;left:10036;top:-1536;width:20;height:20" coordsize="20,20" o:allowincell="f" path="m,l,2,,1,,,,e" filled="f" stroked="f">
              <v:path arrowok="t"/>
            </v:shape>
            <v:group id="_x0000_s1969" style="position:absolute;left:9904;top:-1546;width:132;height:622" coordorigin="9904,-1546" coordsize="132,622" o:allowincell="f">
              <v:shape id="_x0000_s1970" style="position:absolute;left:9904;top:-1546;width:132;height:622;mso-position-horizontal-relative:page;mso-position-vertical-relative:page" coordsize="132,622" o:allowincell="f" path="m132,r-1,l131,10r1,-1l132,e" filled="f" stroked="f">
                <v:path arrowok="t"/>
              </v:shape>
              <v:shape id="_x0000_s1971" style="position:absolute;left:9904;top:-1546;width:132;height:622;mso-position-horizontal-relative:page;mso-position-vertical-relative:page" coordsize="132,622" o:allowincell="f" path="m132,11r-1,1l131,24r1,-1l132,11e" filled="f" stroked="f">
                <v:path arrowok="t"/>
              </v:shape>
              <v:shape id="_x0000_s1972" style="position:absolute;left:9904;top:-1546;width:132;height:622;mso-position-horizontal-relative:page;mso-position-vertical-relative:page" coordsize="132,622" o:allowincell="f" path="m132,25r-1,1l132,35r,-10e" filled="f" stroked="f">
                <v:path arrowok="t"/>
              </v:shape>
              <v:shape id="_x0000_s1973" style="position:absolute;left:9904;top:-1546;width:132;height:622;mso-position-horizontal-relative:page;mso-position-vertical-relative:page" coordsize="132,622" o:allowincell="f" path="m110,606r-6,3l104,610r6,-4e" filled="f" stroked="f">
                <v:path arrowok="t"/>
              </v:shape>
              <v:shape id="_x0000_s1974" style="position:absolute;left:9904;top:-1546;width:132;height:622;mso-position-horizontal-relative:page;mso-position-vertical-relative:page" coordsize="132,622" o:allowincell="f" path="m114,603r-4,3l113,604r1,-1e" filled="f" stroked="f">
                <v:path arrowok="t"/>
              </v:shape>
              <v:shape id="_x0000_s1975" style="position:absolute;left:9904;top:-1546;width:132;height:622;mso-position-horizontal-relative:page;mso-position-vertical-relative:page" coordsize="132,622" o:allowincell="f" path="m125,590r-11,13l121,597r4,-7e" filled="f" stroked="f">
                <v:path arrowok="t"/>
              </v:shape>
              <v:shape id="_x0000_s1976" style="position:absolute;left:9904;top:-1546;width:132;height:622;mso-position-horizontal-relative:page;mso-position-vertical-relative:page" coordsize="132,622" o:allowincell="f" path="m127,586r-2,4l126,588r1,-2e" filled="f" stroked="f">
                <v:path arrowok="t"/>
              </v:shape>
              <v:shape id="_x0000_s1977" style="position:absolute;left:9904;top:-1546;width:132;height:622;mso-position-horizontal-relative:page;mso-position-vertical-relative:page" coordsize="132,622" o:allowincell="f" path="m132,46r-1,l131,568r-4,18l131,579r1,-11l132,46e" filled="f" stroked="f">
                <v:path arrowok="t"/>
              </v:shape>
              <v:shape id="_x0000_s1978" style="position:absolute;left:9904;top:-1546;width:132;height:622;mso-position-horizontal-relative:page;mso-position-vertical-relative:page" coordsize="132,622" o:allowincell="f" path="m98,612r-1,l96,612r,1l96,613r1,l98,612r,e" filled="f" stroked="f">
                <v:path arrowok="t"/>
              </v:shape>
              <v:shape id="_x0000_s1979" style="position:absolute;left:9904;top:-1546;width:132;height:622;mso-position-horizontal-relative:page;mso-position-vertical-relative:page" coordsize="132,622" o:allowincell="f" path="m91,614r-1,l87,614r,1l86,615r,l88,615r2,l91,614r,l91,614e" filled="f" stroked="f">
                <v:path arrowok="t"/>
              </v:shape>
              <v:shape id="_x0000_s1980" style="position:absolute;left:9904;top:-1546;width:132;height:622;mso-position-horizontal-relative:page;mso-position-vertical-relative:page" coordsize="132,622" o:allowincell="f" path="m84,614r-17,2l68,616r,l68,616r5,l74,616r2,l85,615r,l84,615r,-1e" filled="f" stroked="f">
                <v:path arrowok="t"/>
              </v:shape>
              <v:shape id="_x0000_s1981" style="position:absolute;left:9904;top:-1546;width:132;height:622;mso-position-horizontal-relative:page;mso-position-vertical-relative:page" coordsize="132,622" o:allowincell="f" path="m76,616r-2,e" filled="f" stroked="f">
                <v:path arrowok="t"/>
              </v:shape>
              <v:shape id="_x0000_s1982" style="position:absolute;left:9904;top:-1546;width:132;height:622;mso-position-horizontal-relative:page;mso-position-vertical-relative:page" coordsize="132,622" o:allowincell="f" path="m74,616r2,e" filled="f" stroked="f">
                <v:path arrowok="t"/>
              </v:shape>
              <v:shape id="_x0000_s1983" style="position:absolute;left:9904;top:-1546;width:132;height:622;mso-position-horizontal-relative:page;mso-position-vertical-relative:page" coordsize="132,622" o:allowincell="f" path="m76,616r-2,l74,616r2,e" filled="f" stroked="f">
                <v:path arrowok="t"/>
              </v:shape>
              <v:shape id="_x0000_s1984" style="position:absolute;left:9904;top:-1546;width:132;height:622;mso-position-horizontal-relative:page;mso-position-vertical-relative:page" coordsize="132,622" o:allowincell="f" path="m66,616r-5,l61,617r4,l65,616r1,l66,616e" filled="f" stroked="f">
                <v:path arrowok="t"/>
              </v:shape>
              <v:shape id="_x0000_s1985" style="position:absolute;left:9904;top:-1546;width:132;height:622;mso-position-horizontal-relative:page;mso-position-vertical-relative:page" coordsize="132,622" o:allowincell="f" path="m58,616r-3,l55,617r,l57,617r1,-1l58,616e" filled="f" stroked="f">
                <v:path arrowok="t"/>
              </v:shape>
              <v:shape id="_x0000_s1986" style="position:absolute;left:9904;top:-1546;width:132;height:622;mso-position-horizontal-relative:page;mso-position-vertical-relative:page" coordsize="132,622" o:allowincell="f" path="m51,617r-3,l48,618r2,l51,617e" filled="f" stroked="f">
                <v:path arrowok="t"/>
              </v:shape>
              <v:rect id="_x0000_s1987" style="position:absolute;left:10004;top:-626;width:2;height:1;mso-position-horizontal-relative:page;mso-position-vertical-relative:page" o:allowincell="f" filled="f" stroked="f">
                <v:path arrowok="t"/>
              </v:rect>
              <v:rect id="_x0000_s1988" style="position:absolute;left:9997;top:-625;width:1;height:1;mso-position-horizontal-relative:page;mso-position-vertical-relative:page" o:allowincell="f" filled="f" stroked="f">
                <v:path arrowok="t"/>
              </v:rect>
              <v:shape id="_x0000_s1989" style="position:absolute;left:9904;top:-1546;width:132;height:622;mso-position-horizontal-relative:page;mso-position-vertical-relative:page" coordsize="132,622" o:allowincell="f" path="m31,618r-2,l29,619r2,l31,618e" filled="f" stroked="f">
                <v:path arrowok="t"/>
              </v:shape>
              <v:shape id="_x0000_s1990" style="position:absolute;left:9904;top:-1546;width:132;height:622;mso-position-horizontal-relative:page;mso-position-vertical-relative:page" coordsize="132,622" o:allowincell="f" path="m24,618l,620r,1l24,620r,-2e" filled="f" stroked="f">
                <v:path arrowok="t"/>
              </v:shape>
            </v:group>
            <v:shape id="_x0000_s1991" style="position:absolute;left:10036;top:-1522;width:20;height:20" coordsize="20,20" o:allowincell="f" path="m,l,2r,l,,,e" filled="f" stroked="f">
              <v:path arrowok="t"/>
            </v:shape>
            <v:shape id="_x0000_s1992" style="position:absolute;left:10036;top:-1536;width:20;height:20" coordsize="20,20" o:allowincell="f" path="m,l,2,,1,,,,e" filled="f" stroked="f">
              <v:path arrowok="t"/>
            </v:shape>
            <v:group id="_x0000_s1993" style="position:absolute;left:9904;top:-1545;width:132;height:620" coordorigin="9904,-1545" coordsize="132,620" o:allowincell="f">
              <v:shape id="_x0000_s1994" style="position:absolute;left:9904;top:-1545;width:132;height:620;mso-position-horizontal-relative:page;mso-position-vertical-relative:page" coordsize="132,620" o:allowincell="f" path="m131,r,l131,10r,-1l131,e" filled="f" stroked="f">
                <v:path arrowok="t"/>
              </v:shape>
              <v:shape id="_x0000_s1995" style="position:absolute;left:9904;top:-1545;width:132;height:620;mso-position-horizontal-relative:page;mso-position-vertical-relative:page" coordsize="132,620" o:allowincell="f" path="m131,11r,1l131,24r,-1l131,11e" filled="f" stroked="f">
                <v:path arrowok="t"/>
              </v:shape>
              <v:shape id="_x0000_s1996" style="position:absolute;left:9904;top:-1545;width:132;height:620;mso-position-horizontal-relative:page;mso-position-vertical-relative:page" coordsize="132,620" o:allowincell="f" path="m131,25r,1l131,35r,-10e" filled="f" stroked="f">
                <v:path arrowok="t"/>
              </v:shape>
              <v:shape id="_x0000_s1997" style="position:absolute;left:9904;top:-1545;width:132;height:620;mso-position-horizontal-relative:page;mso-position-vertical-relative:page" coordsize="132,620" o:allowincell="f" path="m109,605r-5,3l104,609r5,-4e" filled="f" stroked="f">
                <v:path arrowok="t"/>
              </v:shape>
              <v:shape id="_x0000_s1998" style="position:absolute;left:9904;top:-1545;width:132;height:620;mso-position-horizontal-relative:page;mso-position-vertical-relative:page" coordsize="132,620" o:allowincell="f" path="m113,601r-4,4l112,603r1,-2e" filled="f" stroked="f">
                <v:path arrowok="t"/>
              </v:shape>
              <v:shape id="_x0000_s1999" style="position:absolute;left:9904;top:-1545;width:132;height:620;mso-position-horizontal-relative:page;mso-position-vertical-relative:page" coordsize="132,620" o:allowincell="f" path="m124,589r-11,12l121,596r3,-7e" filled="f" stroked="f">
                <v:path arrowok="t"/>
              </v:shape>
              <v:shape id="_x0000_s2000" style="position:absolute;left:9904;top:-1545;width:132;height:620;mso-position-horizontal-relative:page;mso-position-vertical-relative:page" coordsize="132,620" o:allowincell="f" path="m126,585r-2,4l126,587r,-2e" filled="f" stroked="f">
                <v:path arrowok="t"/>
              </v:shape>
              <v:shape id="_x0000_s2001" style="position:absolute;left:9904;top:-1545;width:132;height:620;mso-position-horizontal-relative:page;mso-position-vertical-relative:page" coordsize="132,620" o:allowincell="f" path="m131,46r,l131,567r-5,18l130,577r1,-10l131,46e" filled="f" stroked="f">
                <v:path arrowok="t"/>
              </v:shape>
              <v:shape id="_x0000_s2002" style="position:absolute;left:9904;top:-1545;width:132;height:620;mso-position-horizontal-relative:page;mso-position-vertical-relative:page" coordsize="132,620" o:allowincell="f" path="m98,610r-1,1l96,611r,1l97,612r1,-1l98,610e" filled="f" stroked="f">
                <v:path arrowok="t"/>
              </v:shape>
              <v:shape id="_x0000_s2003" style="position:absolute;left:9904;top:-1545;width:132;height:620;mso-position-horizontal-relative:page;mso-position-vertical-relative:page" coordsize="132,620" o:allowincell="f" path="m91,612r-2,1l88,613r-1,1l87,614r3,-1l91,613r,-1e" filled="f" stroked="f">
                <v:path arrowok="t"/>
              </v:shape>
              <v:shape id="_x0000_s2004" style="position:absolute;left:9904;top:-1545;width:132;height:620;mso-position-horizontal-relative:page;mso-position-vertical-relative:page" coordsize="132,620" o:allowincell="f" path="m76,614r-16,1l60,615r1,l61,615r,1l66,615r,l69,615r9,-1l77,614r,l76,614e" filled="f" stroked="f">
                <v:path arrowok="t"/>
              </v:shape>
              <v:shape id="_x0000_s2005" style="position:absolute;left:9904;top:-1545;width:132;height:620;mso-position-horizontal-relative:page;mso-position-vertical-relative:page" coordsize="132,620" o:allowincell="f" path="m69,615r-3,e" filled="f" stroked="f">
                <v:path arrowok="t"/>
              </v:shape>
              <v:shape id="_x0000_s2006" style="position:absolute;left:9904;top:-1545;width:132;height:620;mso-position-horizontal-relative:page;mso-position-vertical-relative:page" coordsize="132,620" o:allowincell="f" path="m66,615r3,e" filled="f" stroked="f">
                <v:path arrowok="t"/>
              </v:shape>
              <v:shape id="_x0000_s2007" style="position:absolute;left:9904;top:-1545;width:132;height:620;mso-position-horizontal-relative:page;mso-position-vertical-relative:page" coordsize="132,620" o:allowincell="f" path="m69,615r-3,l67,615r2,e" filled="f" stroked="f">
                <v:path arrowok="t"/>
              </v:shape>
              <v:shape id="_x0000_s2008" style="position:absolute;left:9904;top:-1545;width:132;height:620;mso-position-horizontal-relative:page;mso-position-vertical-relative:page" coordsize="132,620" o:allowincell="f" path="m83,613r-4,l79,614r-1,l84,614r-1,-1e" filled="f" stroked="f">
                <v:path arrowok="t"/>
              </v:shape>
              <v:shape id="_x0000_s2009" style="position:absolute;left:9904;top:-1545;width:132;height:620;mso-position-horizontal-relative:page;mso-position-vertical-relative:page" coordsize="132,620" o:allowincell="f" path="m59,615r-5,l54,615r1,1l58,616r,-1l59,615r,e" filled="f" stroked="f">
                <v:path arrowok="t"/>
              </v:shape>
              <v:shape id="_x0000_s2010" style="position:absolute;left:9904;top:-1545;width:132;height:620;mso-position-horizontal-relative:page;mso-position-vertical-relative:page" coordsize="132,620" o:allowincell="f" path="m51,615r-3,l48,616r,l51,616r,l51,615e" filled="f" stroked="f">
                <v:path arrowok="t"/>
              </v:shape>
              <v:shape id="_x0000_s2011" style="position:absolute;left:9904;top:-1545;width:132;height:620;mso-position-horizontal-relative:page;mso-position-vertical-relative:page" coordsize="132,620" o:allowincell="f" path="m44,616r-3,l42,617r2,l44,616e" filled="f" stroked="f">
                <v:path arrowok="t"/>
              </v:shape>
              <v:rect id="_x0000_s2012" style="position:absolute;left:9997;top:-627;width:2;height:1;mso-position-horizontal-relative:page;mso-position-vertical-relative:page" o:allowincell="f" filled="f" stroked="f">
                <v:path arrowok="t"/>
              </v:rect>
              <v:rect id="_x0000_s2013" style="position:absolute;left:9991;top:-626;width:1;height:1;mso-position-horizontal-relative:page;mso-position-vertical-relative:page" o:allowincell="f" filled="f" stroked="f">
                <v:path arrowok="t"/>
              </v:rect>
              <v:shape id="_x0000_s2014" style="position:absolute;left:9904;top:-1545;width:132;height:620;mso-position-horizontal-relative:page;mso-position-vertical-relative:page" coordsize="132,620" o:allowincell="f" path="m24,617l,618r,2l24,618r,-1e" filled="f" stroked="f">
                <v:path arrowok="t"/>
              </v:shape>
            </v:group>
            <v:shape id="_x0000_s2015" style="position:absolute;left:10035;top:-1521;width:20;height:20" coordsize="20,20" o:allowincell="f" path="m,l,2r,l,,,e" filled="f" stroked="f">
              <v:path arrowok="t"/>
            </v:shape>
            <v:shape id="_x0000_s2016" style="position:absolute;left:10035;top:-1535;width:20;height:20" coordsize="20,20" o:allowincell="f" path="m,l,2,,1,,,,e" filled="f" stroked="f">
              <v:path arrowok="t"/>
            </v:shape>
            <v:group id="_x0000_s2017" style="position:absolute;left:9904;top:-1533;width:131;height:607" coordorigin="9904,-1533" coordsize="131,607" o:allowincell="f">
              <v:shape id="_x0000_s2018" style="position:absolute;left:9904;top:-1533;width:131;height:607;mso-position-horizontal-relative:page;mso-position-vertical-relative:page" coordsize="131,607" o:allowincell="f" path="m131,r-1,l130,12r1,l131,e" filled="f" stroked="f">
                <v:path arrowok="t"/>
              </v:shape>
              <v:shape id="_x0000_s2019" style="position:absolute;left:9904;top:-1533;width:131;height:607;mso-position-horizontal-relative:page;mso-position-vertical-relative:page" coordsize="131,607" o:allowincell="f" path="m131,14r-1,l131,23r,-9e" filled="f" stroked="f">
                <v:path arrowok="t"/>
              </v:shape>
              <v:shape id="_x0000_s2020" style="position:absolute;left:9904;top:-1533;width:131;height:607;mso-position-horizontal-relative:page;mso-position-vertical-relative:page" coordsize="131,607" o:allowincell="f" path="m109,592r-5,3l104,596r5,-4e" filled="f" stroked="f">
                <v:path arrowok="t"/>
              </v:shape>
              <v:shape id="_x0000_s2021" style="position:absolute;left:9904;top:-1533;width:131;height:607;mso-position-horizontal-relative:page;mso-position-vertical-relative:page" coordsize="131,607" o:allowincell="f" path="m113,589r-4,3l111,590r2,-1e" filled="f" stroked="f">
                <v:path arrowok="t"/>
              </v:shape>
              <v:shape id="_x0000_s2022" style="position:absolute;left:9904;top:-1533;width:131;height:607;mso-position-horizontal-relative:page;mso-position-vertical-relative:page" coordsize="131,607" o:allowincell="f" path="m124,576r-11,13l121,583r3,-7e" filled="f" stroked="f">
                <v:path arrowok="t"/>
              </v:shape>
              <v:shape id="_x0000_s2023" style="position:absolute;left:9904;top:-1533;width:131;height:607;mso-position-horizontal-relative:page;mso-position-vertical-relative:page" coordsize="131,607" o:allowincell="f" path="m126,572r-2,4l125,575r1,-3e" filled="f" stroked="f">
                <v:path arrowok="t"/>
              </v:shape>
              <v:shape id="_x0000_s2024" style="position:absolute;left:9904;top:-1533;width:131;height:607;mso-position-horizontal-relative:page;mso-position-vertical-relative:page" coordsize="131,607" o:allowincell="f" path="m131,34r-1,1l130,555r-4,17l130,564r1,-9l131,34e" filled="f" stroked="f">
                <v:path arrowok="t"/>
              </v:shape>
              <v:shape id="_x0000_s2025" style="position:absolute;left:9904;top:-1533;width:131;height:607;mso-position-horizontal-relative:page;mso-position-vertical-relative:page" coordsize="131,607" o:allowincell="f" path="m98,597r-2,1l96,599r1,l98,598r,-1e" filled="f" stroked="f">
                <v:path arrowok="t"/>
              </v:shape>
              <v:shape id="_x0000_s2026" style="position:absolute;left:9904;top:-1533;width:131;height:607;mso-position-horizontal-relative:page;mso-position-vertical-relative:page" coordsize="131,607" o:allowincell="f" path="m90,599r-1,1l88,600r,1l90,600r1,l90,599e" filled="f" stroked="f">
                <v:path arrowok="t"/>
              </v:shape>
              <v:shape id="_x0000_s2027" style="position:absolute;left:9904;top:-1533;width:131;height:607;mso-position-horizontal-relative:page;mso-position-vertical-relative:page" coordsize="131,607" o:allowincell="f" path="m83,600r-3,l79,601r4,l83,600r,e" filled="f" stroked="f">
                <v:path arrowok="t"/>
              </v:shape>
              <v:shape id="_x0000_s2028" style="position:absolute;left:9904;top:-1533;width:131;height:607;mso-position-horizontal-relative:page;mso-position-vertical-relative:page" coordsize="131,607" o:allowincell="f" path="m69,601r-22,1l47,603r1,l51,603r,l52,602r,l67,602r4,l69,602r,-1l69,601e" filled="f" stroked="f">
                <v:path arrowok="t"/>
              </v:shape>
              <v:shape id="_x0000_s2029" style="position:absolute;left:9904;top:-1533;width:131;height:607;mso-position-horizontal-relative:page;mso-position-vertical-relative:page" coordsize="131,607" o:allowincell="f" path="m67,602r-15,e" filled="f" stroked="f">
                <v:path arrowok="t"/>
              </v:shape>
              <v:shape id="_x0000_s2030" style="position:absolute;left:9904;top:-1533;width:131;height:607;mso-position-horizontal-relative:page;mso-position-vertical-relative:page" coordsize="131,607" o:allowincell="f" path="m52,602r15,e" filled="f" stroked="f">
                <v:path arrowok="t"/>
              </v:shape>
              <v:shape id="_x0000_s2031" style="position:absolute;left:9904;top:-1533;width:131;height:607;mso-position-horizontal-relative:page;mso-position-vertical-relative:page" coordsize="131,607" o:allowincell="f" path="m67,602r-15,l53,602r1,l54,603r13,-1e" filled="f" stroked="f">
                <v:path arrowok="t"/>
              </v:shape>
              <v:shape id="_x0000_s2032" style="position:absolute;left:9904;top:-1533;width:131;height:607;mso-position-horizontal-relative:page;mso-position-vertical-relative:page" coordsize="131,607" o:allowincell="f" path="m76,601r-4,l72,601r-1,1l76,601r,e" filled="f" stroked="f">
                <v:path arrowok="t"/>
              </v:shape>
              <v:shape id="_x0000_s2033" style="position:absolute;left:9904;top:-1533;width:131;height:607;mso-position-horizontal-relative:page;mso-position-vertical-relative:page" coordsize="131,607" o:allowincell="f" path="m45,602r-4,1l41,603r,1l44,603r,l45,602e" filled="f" stroked="f">
                <v:path arrowok="t"/>
              </v:shape>
              <v:shape id="_x0000_s2034" style="position:absolute;left:9904;top:-1533;width:131;height:607;mso-position-horizontal-relative:page;mso-position-vertical-relative:page" coordsize="131,607" o:allowincell="f" path="m38,603r-3,l35,604r,l37,604r1,-1e" filled="f" stroked="f">
                <v:path arrowok="t"/>
              </v:shape>
              <v:shape id="_x0000_s2035" style="position:absolute;left:9904;top:-1533;width:131;height:607;mso-position-horizontal-relative:page;mso-position-vertical-relative:page" coordsize="131,607" o:allowincell="f" path="m31,603r-2,l29,604r2,l31,603e" filled="f" stroked="f">
                <v:path arrowok="t"/>
              </v:shape>
              <v:shape id="_x0000_s2036" style="position:absolute;left:9904;top:-1533;width:131;height:607;mso-position-horizontal-relative:page;mso-position-vertical-relative:page" coordsize="131,607" o:allowincell="f" path="m25,604l,605r,1l24,605r1,-1e" filled="f" stroked="f">
                <v:path arrowok="t"/>
              </v:shape>
            </v:group>
            <v:shape id="_x0000_s2037" style="position:absolute;left:10035;top:-1545;width:20;height:20" coordsize="20,20" o:allowincell="f" path="m,l,10,,9,,,,e" filled="f" stroked="f">
              <v:path arrowok="t"/>
            </v:shape>
            <v:shape id="_x0000_s2038" style="position:absolute;left:10035;top:-1521;width:20;height:20" coordsize="20,20" o:allowincell="f" path="m,l,2r,l,,,e" filled="f" stroked="f">
              <v:path arrowok="t"/>
            </v:shape>
            <v:shape id="_x0000_s2039" style="position:absolute;left:10035;top:-1535;width:20;height:20" coordsize="20,20" o:allowincell="f" path="m,l,2,,1,,,,e" filled="f" stroked="f">
              <v:path arrowok="t"/>
            </v:shape>
            <v:group id="_x0000_s2040" style="position:absolute;left:9904;top:-1532;width:131;height:605" coordorigin="9904,-1532" coordsize="131,605" o:allowincell="f">
              <v:shape id="_x0000_s2041" style="position:absolute;left:9904;top:-1532;width:131;height:605;mso-position-horizontal-relative:page;mso-position-vertical-relative:page" coordsize="131,605" o:allowincell="f" path="m130,r,l130,12r,l130,e" filled="f" stroked="f">
                <v:path arrowok="t"/>
              </v:shape>
              <v:shape id="_x0000_s2042" style="position:absolute;left:9904;top:-1532;width:131;height:605;mso-position-horizontal-relative:page;mso-position-vertical-relative:page" coordsize="131,605" o:allowincell="f" path="m130,14r,l130,23r,-9e" filled="f" stroked="f">
                <v:path arrowok="t"/>
              </v:shape>
              <v:shape id="_x0000_s2043" style="position:absolute;left:9904;top:-1532;width:131;height:605;mso-position-horizontal-relative:page;mso-position-vertical-relative:page" coordsize="131,605" o:allowincell="f" path="m108,591r-4,3l104,594r4,-3e" filled="f" stroked="f">
                <v:path arrowok="t"/>
              </v:shape>
              <v:shape id="_x0000_s2044" style="position:absolute;left:9904;top:-1532;width:131;height:605;mso-position-horizontal-relative:page;mso-position-vertical-relative:page" coordsize="131,605" o:allowincell="f" path="m112,588r-4,3l111,589r1,-1e" filled="f" stroked="f">
                <v:path arrowok="t"/>
              </v:shape>
              <v:shape id="_x0000_s2045" style="position:absolute;left:9904;top:-1532;width:131;height:605;mso-position-horizontal-relative:page;mso-position-vertical-relative:page" coordsize="131,605" o:allowincell="f" path="m123,575r-11,13l120,581r3,-6e" filled="f" stroked="f">
                <v:path arrowok="t"/>
              </v:shape>
              <v:shape id="_x0000_s2046" style="position:absolute;left:9904;top:-1532;width:131;height:605;mso-position-horizontal-relative:page;mso-position-vertical-relative:page" coordsize="131,605" o:allowincell="f" path="m125,571r-2,4l125,574r,-3e" filled="f" stroked="f">
                <v:path arrowok="t"/>
              </v:shape>
              <v:shape id="_x0000_s2047" style="position:absolute;left:9904;top:-1532;width:131;height:605;mso-position-horizontal-relative:page;mso-position-vertical-relative:page" coordsize="131,605" o:allowincell="f" path="m130,34r,1l130,554r-5,17l129,563r1,-9l130,34e" filled="f" stroked="f">
                <v:path arrowok="t"/>
              </v:shape>
              <v:shape id="_x0000_s2048" style="position:absolute;left:9904;top:-1532;width:131;height:605;mso-position-horizontal-relative:page;mso-position-vertical-relative:page" coordsize="131,605" o:allowincell="f" path="m98,596r-2,1l96,598r2,-1l98,596e" filled="f" stroked="f">
                <v:path arrowok="t"/>
              </v:shape>
              <v:shape id="_x0000_s2049" style="position:absolute;left:9904;top:-1532;width:131;height:605;mso-position-horizontal-relative:page;mso-position-vertical-relative:page" coordsize="131,605" o:allowincell="f" path="m90,598r-2,l88,599r2,l90,598e" filled="f" stroked="f">
                <v:path arrowok="t"/>
              </v:shape>
              <v:shape id="_x0000_s2050" style="position:absolute;left:9904;top:-1532;width:131;height:605;mso-position-horizontal-relative:page;mso-position-vertical-relative:page" coordsize="131,605" o:allowincell="f" path="m83,599r-3,l80,600r3,l83,599e" filled="f" stroked="f">
                <v:path arrowok="t"/>
              </v:shape>
              <v:shape id="_x0000_s2051" style="position:absolute;left:9904;top:-1532;width:131;height:605;mso-position-horizontal-relative:page;mso-position-vertical-relative:page" coordsize="131,605" o:allowincell="f" path="m75,599r-3,l72,600r,l76,600r,l75,599e" filled="f" stroked="f">
                <v:path arrowok="t"/>
              </v:shape>
              <v:shape id="_x0000_s2052" style="position:absolute;left:9904;top:-1532;width:131;height:605;mso-position-horizontal-relative:page;mso-position-vertical-relative:page" coordsize="131,605" o:allowincell="f" path="m68,600r-3,l65,600r-1,1l64,601r5,-1l69,600r-1,e" filled="f" stroked="f">
                <v:path arrowok="t"/>
              </v:shape>
              <v:shape id="_x0000_s2053" style="position:absolute;left:9904;top:-1532;width:131;height:605;mso-position-horizontal-relative:page;mso-position-vertical-relative:page" coordsize="131,605" o:allowincell="f" path="m55,600r-15,1l40,601r1,1l41,602r4,l45,601r,l58,601r5,l62,601r-5,l55,600e" filled="f" stroked="f">
                <v:path arrowok="t"/>
              </v:shape>
              <v:shape id="_x0000_s2054" style="position:absolute;left:9904;top:-1532;width:131;height:605;mso-position-horizontal-relative:page;mso-position-vertical-relative:page" coordsize="131,605" o:allowincell="f" path="m58,601r-13,e" filled="f" stroked="f">
                <v:path arrowok="t"/>
              </v:shape>
              <v:shape id="_x0000_s2055" style="position:absolute;left:9904;top:-1532;width:131;height:605;mso-position-horizontal-relative:page;mso-position-vertical-relative:page" coordsize="131,605" o:allowincell="f" path="m57,601r5,e" filled="f" stroked="f">
                <v:path arrowok="t"/>
              </v:shape>
              <v:shape id="_x0000_s2056" style="position:absolute;left:9904;top:-1532;width:131;height:605;mso-position-horizontal-relative:page;mso-position-vertical-relative:page" coordsize="131,605" o:allowincell="f" path="m45,601r13,e" filled="f" stroked="f">
                <v:path arrowok="t"/>
              </v:shape>
              <v:shape id="_x0000_s2057" style="position:absolute;left:9904;top:-1532;width:131;height:605;mso-position-horizontal-relative:page;mso-position-vertical-relative:page" coordsize="131,605" o:allowincell="f" path="m58,601r-13,l46,601r1,l47,602r11,-1e" filled="f" stroked="f">
                <v:path arrowok="t"/>
              </v:shape>
              <v:shape id="_x0000_s2058" style="position:absolute;left:9904;top:-1532;width:131;height:605;mso-position-horizontal-relative:page;mso-position-vertical-relative:page" coordsize="131,605" o:allowincell="f" path="m62,601r-5,e" filled="f" stroked="f">
                <v:path arrowok="t"/>
              </v:shape>
              <v:shape id="_x0000_s2059" style="position:absolute;left:9904;top:-1532;width:131;height:605;mso-position-horizontal-relative:page;mso-position-vertical-relative:page" coordsize="131,605" o:allowincell="f" path="m62,600r-5,l57,601r5,l62,600r,e" filled="f" stroked="f">
                <v:path arrowok="t"/>
              </v:shape>
              <v:shape id="_x0000_s2060" style="position:absolute;left:9904;top:-1532;width:131;height:605;mso-position-horizontal-relative:page;mso-position-vertical-relative:page" coordsize="131,605" o:allowincell="f" path="m38,601r-4,l35,602r,l38,602r,l38,601r,e" filled="f" stroked="f">
                <v:path arrowok="t"/>
              </v:shape>
              <v:shape id="_x0000_s2061" style="position:absolute;left:9904;top:-1532;width:131;height:605;mso-position-horizontal-relative:page;mso-position-vertical-relative:page" coordsize="131,605" o:allowincell="f" path="m31,602r-3,l29,602r,1l31,603r,-1l31,602e" filled="f" stroked="f">
                <v:path arrowok="t"/>
              </v:shape>
              <v:shape id="_x0000_s2062" style="position:absolute;left:9904;top:-1532;width:131;height:605;mso-position-horizontal-relative:page;mso-position-vertical-relative:page" coordsize="131,605" o:allowincell="f" path="m25,602l,603r,2l25,603r,-1e" filled="f" stroked="f">
                <v:path arrowok="t"/>
              </v:shape>
            </v:group>
            <v:group id="_x0000_s2063" style="position:absolute;left:10034;top:-1544;width:20;height:20" coordorigin="10034,-1544" coordsize="20,20" o:allowincell="f">
              <v:shape id="_x0000_s2064" style="position:absolute;left:10034;top:-1544;width:20;height:20;mso-position-horizontal-relative:page;mso-position-vertical-relative:page" coordsize="20,20" o:allowincell="f" path="m,l,,,10,,9,,e" filled="f" stroked="f">
                <v:path arrowok="t"/>
              </v:shape>
              <v:shape id="_x0000_s2065" style="position:absolute;left:10034;top:-1544;width:20;height:20;mso-position-horizontal-relative:page;mso-position-vertical-relative:page" coordsize="20,20" o:allowincell="f" path="m,l,e" filled="f" stroked="f">
                <v:path arrowok="t"/>
              </v:shape>
              <v:shape id="_x0000_s2066" style="position:absolute;left:10034;top:-1544;width:20;height:20;mso-position-horizontal-relative:page;mso-position-vertical-relative:page" coordsize="20,20" o:allowincell="f" path="m,l,e" filled="f" stroked="f">
                <v:path arrowok="t"/>
              </v:shape>
              <v:shape id="_x0000_s2067" style="position:absolute;left:10034;top:-1544;width:20;height:20;mso-position-horizontal-relative:page;mso-position-vertical-relative:page" coordsize="20,20" o:allowincell="f" path="m,l,,,,,,,e" filled="f" stroked="f">
                <v:path arrowok="t"/>
              </v:shape>
            </v:group>
            <v:shape id="_x0000_s2068" style="position:absolute;left:10034;top:-1520;width:20;height:20" coordsize="20,20" o:allowincell="f" path="m,l,2r,l,,,e" filled="f" stroked="f">
              <v:path arrowok="t"/>
            </v:shape>
            <v:shape id="_x0000_s2069" style="position:absolute;left:10034;top:-1534;width:20;height:20" coordsize="20,20" o:allowincell="f" path="m,l,2,,1,,,,e" filled="f" stroked="f">
              <v:path arrowok="t"/>
            </v:shape>
            <v:group id="_x0000_s2070" style="position:absolute;left:9904;top:-1544;width:130;height:615" coordorigin="9904,-1544" coordsize="130,615" o:allowincell="f">
              <v:shape id="_x0000_s2071" style="position:absolute;left:9904;top:-1544;width:130;height:615;mso-position-horizontal-relative:page;mso-position-vertical-relative:page" coordsize="130,615" o:allowincell="f" path="m130,r-1,l129,10r1,-1l130,e" filled="f" stroked="f">
                <v:path arrowok="t"/>
              </v:shape>
              <v:shape id="_x0000_s2072" style="position:absolute;left:9904;top:-1544;width:130;height:615;mso-position-horizontal-relative:page;mso-position-vertical-relative:page" coordsize="130,615" o:allowincell="f" path="m130,11r-1,1l129,24r1,-1l130,11e" filled="f" stroked="f">
                <v:path arrowok="t"/>
              </v:shape>
              <v:shape id="_x0000_s2073" style="position:absolute;left:9904;top:-1544;width:130;height:615;mso-position-horizontal-relative:page;mso-position-vertical-relative:page" coordsize="130,615" o:allowincell="f" path="m130,25r-1,1l130,35r,-10e" filled="f" stroked="f">
                <v:path arrowok="t"/>
              </v:shape>
              <v:shape id="_x0000_s2074" style="position:absolute;left:9904;top:-1544;width:130;height:615;mso-position-horizontal-relative:page;mso-position-vertical-relative:page" coordsize="130,615" o:allowincell="f" path="m108,602r-5,2l104,605r4,-3e" filled="f" stroked="f">
                <v:path arrowok="t"/>
              </v:shape>
              <v:shape id="_x0000_s2075" style="position:absolute;left:9904;top:-1544;width:130;height:615;mso-position-horizontal-relative:page;mso-position-vertical-relative:page" coordsize="130,615" o:allowincell="f" path="m112,599r-4,3l110,600r2,-1e" filled="f" stroked="f">
                <v:path arrowok="t"/>
              </v:shape>
              <v:shape id="_x0000_s2076" style="position:absolute;left:9904;top:-1544;width:130;height:615;mso-position-horizontal-relative:page;mso-position-vertical-relative:page" coordsize="130,615" o:allowincell="f" path="m123,586r-11,13l120,592r3,-6e" filled="f" stroked="f">
                <v:path arrowok="t"/>
              </v:shape>
              <v:shape id="_x0000_s2077" style="position:absolute;left:9904;top:-1544;width:130;height:615;mso-position-horizontal-relative:page;mso-position-vertical-relative:page" coordsize="130,615" o:allowincell="f" path="m125,582r-2,4l124,585r1,-3e" filled="f" stroked="f">
                <v:path arrowok="t"/>
              </v:shape>
              <v:shape id="_x0000_s2078" style="position:absolute;left:9904;top:-1544;width:130;height:615;mso-position-horizontal-relative:page;mso-position-vertical-relative:page" coordsize="130,615" o:allowincell="f" path="m130,46r-1,l129,565r-4,17l129,573r1,-8l130,46e" filled="f" stroked="f">
                <v:path arrowok="t"/>
              </v:shape>
              <v:shape id="_x0000_s2079" style="position:absolute;left:9904;top:-1544;width:130;height:615;mso-position-horizontal-relative:page;mso-position-vertical-relative:page" coordsize="130,615" o:allowincell="f" path="m98,607r-1,l96,607r,1l98,607r,e" filled="f" stroked="f">
                <v:path arrowok="t"/>
              </v:shape>
              <v:shape id="_x0000_s2080" style="position:absolute;left:9904;top:-1544;width:130;height:615;mso-position-horizontal-relative:page;mso-position-vertical-relative:page" coordsize="130,615" o:allowincell="f" path="m90,609r-2,l88,610r2,-1l90,609e" filled="f" stroked="f">
                <v:path arrowok="t"/>
              </v:shape>
              <v:rect id="_x0000_s2081" style="position:absolute;left:10041;top:-635;width:2;height:0;mso-position-horizontal-relative:page;mso-position-vertical-relative:page" o:allowincell="f" filled="f" stroked="f">
                <v:path arrowok="t"/>
              </v:rect>
              <v:shape id="_x0000_s2082" style="position:absolute;left:9904;top:-1544;width:130;height:615;mso-position-horizontal-relative:page;mso-position-vertical-relative:page" coordsize="130,615" o:allowincell="f" path="m75,610r-2,l72,611r3,l75,610e" filled="f" stroked="f">
                <v:path arrowok="t"/>
              </v:shape>
              <v:shape id="_x0000_s2083" style="position:absolute;left:9904;top:-1544;width:130;height:615;mso-position-horizontal-relative:page;mso-position-vertical-relative:page" coordsize="130,615" o:allowincell="f" path="m68,610r-3,l65,611r,l68,611r,-1l68,610e" filled="f" stroked="f">
                <v:path arrowok="t"/>
              </v:shape>
              <v:shape id="_x0000_s2084" style="position:absolute;left:9904;top:-1544;width:130;height:615;mso-position-horizontal-relative:page;mso-position-vertical-relative:page" coordsize="130,615" o:allowincell="f" path="m61,610r-3,1l58,611r-1,l57,611r5,l61,611r,-1e" filled="f" stroked="f">
                <v:path arrowok="t"/>
              </v:shape>
              <v:shape id="_x0000_s2085" style="position:absolute;left:9904;top:-1544;width:130;height:615;mso-position-horizontal-relative:page;mso-position-vertical-relative:page" coordsize="130,615" o:allowincell="f" path="m48,611r-15,1l34,612r,l34,613r4,-1l39,612r5,l55,612r,l50,612r-1,-1l48,611e" filled="f" stroked="f">
                <v:path arrowok="t"/>
              </v:shape>
              <v:shape id="_x0000_s2086" style="position:absolute;left:9904;top:-1544;width:130;height:615;mso-position-horizontal-relative:page;mso-position-vertical-relative:page" coordsize="130,615" o:allowincell="f" path="m44,612r-4,e" filled="f" stroked="f">
                <v:path arrowok="t"/>
              </v:shape>
              <v:shape id="_x0000_s2087" style="position:absolute;left:9904;top:-1544;width:130;height:615;mso-position-horizontal-relative:page;mso-position-vertical-relative:page" coordsize="130,615" o:allowincell="f" path="m50,612r5,e" filled="f" stroked="f">
                <v:path arrowok="t"/>
              </v:shape>
              <v:shape id="_x0000_s2088" style="position:absolute;left:9904;top:-1544;width:130;height:615;mso-position-horizontal-relative:page;mso-position-vertical-relative:page" coordsize="130,615" o:allowincell="f" path="m40,612r4,e" filled="f" stroked="f">
                <v:path arrowok="t"/>
              </v:shape>
              <v:shape id="_x0000_s2089" style="position:absolute;left:9904;top:-1544;width:130;height:615;mso-position-horizontal-relative:page;mso-position-vertical-relative:page" coordsize="130,615" o:allowincell="f" path="m44,612r-4,l40,612r4,e" filled="f" stroked="f">
                <v:path arrowok="t"/>
              </v:shape>
              <v:shape id="_x0000_s2090" style="position:absolute;left:9904;top:-1544;width:130;height:615;mso-position-horizontal-relative:page;mso-position-vertical-relative:page" coordsize="130,615" o:allowincell="f" path="m55,612r-5,e" filled="f" stroked="f">
                <v:path arrowok="t"/>
              </v:shape>
              <v:shape id="_x0000_s2091" style="position:absolute;left:9904;top:-1544;width:130;height:615;mso-position-horizontal-relative:page;mso-position-vertical-relative:page" coordsize="130,615" o:allowincell="f" path="m55,611r-4,l50,611r,1l55,612r,-1l55,611r,e" filled="f" stroked="f">
                <v:path arrowok="t"/>
              </v:shape>
              <v:shape id="_x0000_s2092" style="position:absolute;left:9904;top:-1544;width:130;height:615;mso-position-horizontal-relative:page;mso-position-vertical-relative:page" coordsize="130,615" o:allowincell="f" path="m32,612r-4,l28,612r,1l31,613r1,-1l32,612r,e" filled="f" stroked="f">
                <v:path arrowok="t"/>
              </v:shape>
              <v:shape id="_x0000_s2093" style="position:absolute;left:9904;top:-1544;width:130;height:615;mso-position-horizontal-relative:page;mso-position-vertical-relative:page" coordsize="130,615" o:allowincell="f" path="m25,612l,613r,2l25,613r,-1l25,612e" filled="f" stroked="f">
                <v:path arrowok="t"/>
              </v:shape>
            </v:group>
            <v:shape id="_x0000_s2094" style="position:absolute;left:10034;top:-1520;width:20;height:20" coordsize="20,20" o:allowincell="f" path="m,l,2r,l,,,e" filled="f" stroked="f">
              <v:path arrowok="t"/>
            </v:shape>
            <v:shape id="_x0000_s2095" style="position:absolute;left:10034;top:-1534;width:20;height:20" coordsize="20,20" o:allowincell="f" path="m,l,2,,1,,,,e" filled="f" stroked="f">
              <v:path arrowok="t"/>
            </v:shape>
            <v:group id="_x0000_s2096" style="position:absolute;left:9904;top:-1497;width:130;height:567" coordorigin="9904,-1497" coordsize="130,567" o:allowincell="f">
              <v:shape id="_x0000_s2097" style="position:absolute;left:9904;top:-1497;width:130;height:567;mso-position-horizontal-relative:page;mso-position-vertical-relative:page" coordsize="130,567" o:allowincell="f" path="m107,554r-4,3l103,557r,l107,554e" filled="f" stroked="f">
                <v:path arrowok="t"/>
              </v:shape>
              <v:shape id="_x0000_s2098" style="position:absolute;left:9904;top:-1497;width:130;height:567;mso-position-horizontal-relative:page;mso-position-vertical-relative:page" coordsize="130,567" o:allowincell="f" path="m111,551r-4,3l110,553r1,-2e" filled="f" stroked="f">
                <v:path arrowok="t"/>
              </v:shape>
              <v:shape id="_x0000_s2099" style="position:absolute;left:9904;top:-1497;width:130;height:567;mso-position-horizontal-relative:page;mso-position-vertical-relative:page" coordsize="130,567" o:allowincell="f" path="m122,539r-11,12l120,544r2,-5e" filled="f" stroked="f">
                <v:path arrowok="t"/>
              </v:shape>
              <v:shape id="_x0000_s2100" style="position:absolute;left:9904;top:-1497;width:130;height:567;mso-position-horizontal-relative:page;mso-position-vertical-relative:page" coordsize="130,567" o:allowincell="f" path="m124,535r-2,4l124,537r,-2e" filled="f" stroked="f">
                <v:path arrowok="t"/>
              </v:shape>
              <v:shape id="_x0000_s2101" style="position:absolute;left:9904;top:-1497;width:130;height:567;mso-position-horizontal-relative:page;mso-position-vertical-relative:page" coordsize="130,567" o:allowincell="f" path="m129,r,l129,518r-5,17l129,526r,-8l129,e" filled="f" stroked="f">
                <v:path arrowok="t"/>
              </v:shape>
              <v:shape id="_x0000_s2102" style="position:absolute;left:9904;top:-1497;width:130;height:567;mso-position-horizontal-relative:page;mso-position-vertical-relative:page" coordsize="130,567" o:allowincell="f" path="m98,559r,l96,560r,l98,560r,-1e" filled="f" stroked="f">
                <v:path arrowok="t"/>
              </v:shape>
              <v:shape id="_x0000_s2103" style="position:absolute;left:9904;top:-1497;width:130;height:567;mso-position-horizontal-relative:page;mso-position-vertical-relative:page" coordsize="130,567" o:allowincell="f" path="m90,561r-2,l88,562r2,l90,561e" filled="f" stroked="f">
                <v:path arrowok="t"/>
              </v:shape>
              <v:rect id="_x0000_s2104" style="position:absolute;left:10041;top:-660;width:2;height:0;mso-position-horizontal-relative:page;mso-position-vertical-relative:page" o:allowincell="f" filled="f" stroked="f">
                <v:path arrowok="t"/>
              </v:rect>
              <v:rect id="_x0000_s2105" style="position:absolute;left:10034;top:-659;width:2;height:0;mso-position-horizontal-relative:page;mso-position-vertical-relative:page" o:allowincell="f" filled="f" stroked="f">
                <v:path arrowok="t"/>
              </v:rect>
              <v:shape id="_x0000_s2106" style="position:absolute;left:9904;top:-1497;width:130;height:567;mso-position-horizontal-relative:page;mso-position-vertical-relative:page" coordsize="130,567" o:allowincell="f" path="m68,562r-2,l65,563r3,l68,562e" filled="f" stroked="f">
                <v:path arrowok="t"/>
              </v:shape>
              <v:shape id="_x0000_s2107" style="position:absolute;left:9904;top:-1497;width:130;height:567;mso-position-horizontal-relative:page;mso-position-vertical-relative:page" coordsize="130,567" o:allowincell="f" path="m61,562r-3,1l58,564r3,-1l61,562e" filled="f" stroked="f">
                <v:path arrowok="t"/>
              </v:shape>
              <v:shape id="_x0000_s2108" style="position:absolute;left:9904;top:-1497;width:130;height:567;mso-position-horizontal-relative:page;mso-position-vertical-relative:page" coordsize="130,567" o:allowincell="f" path="m54,563r-3,l51,564r,l55,564r-1,-1l54,563e" filled="f" stroked="f">
                <v:path arrowok="t"/>
              </v:shape>
              <v:shape id="_x0000_s2109" style="position:absolute;left:9904;top:-1497;width:130;height:567;mso-position-horizontal-relative:page;mso-position-vertical-relative:page" coordsize="130,567" o:allowincell="f" path="m36,564l,565r,1l25,565r1,l26,564r14,l45,564r-2,l42,564r,l42,564r-5,l36,564e" filled="f" stroked="f">
                <v:path arrowok="t"/>
              </v:shape>
              <v:shape id="_x0000_s2110" style="position:absolute;left:9904;top:-1497;width:130;height:567;mso-position-horizontal-relative:page;mso-position-vertical-relative:page" coordsize="130,567" o:allowincell="f" path="m40,564r-14,e" filled="f" stroked="f">
                <v:path arrowok="t"/>
              </v:shape>
              <v:shape id="_x0000_s2111" style="position:absolute;left:9904;top:-1497;width:130;height:567;mso-position-horizontal-relative:page;mso-position-vertical-relative:page" coordsize="130,567" o:allowincell="f" path="m43,564r2,e" filled="f" stroked="f">
                <v:path arrowok="t"/>
              </v:shape>
              <v:shape id="_x0000_s2112" style="position:absolute;left:9904;top:-1497;width:130;height:567;mso-position-horizontal-relative:page;mso-position-vertical-relative:page" coordsize="130,567" o:allowincell="f" path="m37,564r5,e" filled="f" stroked="f">
                <v:path arrowok="t"/>
              </v:shape>
              <v:shape id="_x0000_s2113" style="position:absolute;left:9904;top:-1497;width:130;height:567;mso-position-horizontal-relative:page;mso-position-vertical-relative:page" coordsize="130,567" o:allowincell="f" path="m26,564r14,e" filled="f" stroked="f">
                <v:path arrowok="t"/>
              </v:shape>
              <v:shape id="_x0000_s2114" style="position:absolute;left:9904;top:-1497;width:130;height:567;mso-position-horizontal-relative:page;mso-position-vertical-relative:page" coordsize="130,567" o:allowincell="f" path="m40,564r-14,l27,564r1,1l28,565r12,-1e" filled="f" stroked="f">
                <v:path arrowok="t"/>
              </v:shape>
              <v:shape id="_x0000_s2115" style="position:absolute;left:9904;top:-1497;width:130;height:567;mso-position-horizontal-relative:page;mso-position-vertical-relative:page" coordsize="130,567" o:allowincell="f" path="m45,564r-2,e" filled="f" stroked="f">
                <v:path arrowok="t"/>
              </v:shape>
              <v:shape id="_x0000_s2116" style="position:absolute;left:9904;top:-1497;width:130;height:567;mso-position-horizontal-relative:page;mso-position-vertical-relative:page" coordsize="130,567" o:allowincell="f" path="m48,563r-4,l44,564r-1,l45,564r3,l48,564r,-1e" filled="f" stroked="f">
                <v:path arrowok="t"/>
              </v:shape>
              <v:shape id="_x0000_s2117" style="position:absolute;left:9904;top:-1497;width:130;height:567;mso-position-horizontal-relative:page;mso-position-vertical-relative:page" coordsize="130,567" o:allowincell="f" path="m42,564r-5,e" filled="f" stroked="f">
                <v:path arrowok="t"/>
              </v:shape>
              <v:shape id="_x0000_s2118" style="position:absolute;left:9904;top:-1497;width:130;height:567;mso-position-horizontal-relative:page;mso-position-vertical-relative:page" coordsize="130,567" o:allowincell="f" path="m41,563r-4,1l42,564r-1,-1e" filled="f" stroked="f">
                <v:path arrowok="t"/>
              </v:shape>
            </v:group>
            <v:group id="_x0000_s2119" style="position:absolute;left:10033;top:-1531;width:20;height:23" coordorigin="10033,-1531" coordsize="20,23" o:allowincell="f">
              <v:shape id="_x0000_s2120" style="position:absolute;left:10033;top:-1531;width:20;height:23;mso-position-horizontal-relative:page;mso-position-vertical-relative:page" coordsize="20,23" o:allowincell="f" path="m,l,,,12r,l,e" filled="f" stroked="f">
                <v:path arrowok="t"/>
              </v:shape>
              <v:shape id="_x0000_s2121" style="position:absolute;left:10033;top:-1531;width:20;height:23;mso-position-horizontal-relative:page;mso-position-vertical-relative:page" coordsize="20,23" o:allowincell="f" path="m,14r,l,23,,14e" filled="f" stroked="f">
                <v:path arrowok="t"/>
              </v:shape>
            </v:group>
            <v:shape id="_x0000_s2122" style="position:absolute;left:10033;top:-1543;width:20;height:20" coordsize="20,20" o:allowincell="f" path="m,l,10,,9,,,,e" filled="f" stroked="f">
              <v:path arrowok="t"/>
            </v:shape>
            <v:shape id="_x0000_s2123" style="position:absolute;left:10033;top:-1519;width:20;height:20" coordsize="20,20" o:allowincell="f" path="m,l,2r,l,,,e" filled="f" stroked="f">
              <v:path arrowok="t"/>
            </v:shape>
            <v:shape id="_x0000_s2124" style="position:absolute;left:10033;top:-1533;width:20;height:20" coordsize="20,20" o:allowincell="f" path="m,l,2,,1,,,,e" filled="f" stroked="f">
              <v:path arrowok="t"/>
            </v:shape>
            <v:group id="_x0000_s2125" style="position:absolute;left:9904;top:-1496;width:129;height:565" coordorigin="9904,-1496" coordsize="129,565" o:allowincell="f">
              <v:shape id="_x0000_s2126" style="position:absolute;left:9904;top:-1496;width:129;height:565;mso-position-horizontal-relative:page;mso-position-vertical-relative:page" coordsize="129,565" o:allowincell="f" path="m107,553r-4,3l103,556r,l107,553e" filled="f" stroked="f">
                <v:path arrowok="t"/>
              </v:shape>
              <v:shape id="_x0000_s2127" style="position:absolute;left:9904;top:-1496;width:129;height:565;mso-position-horizontal-relative:page;mso-position-vertical-relative:page" coordsize="129,565" o:allowincell="f" path="m111,550r-4,3l109,552r2,-2e" filled="f" stroked="f">
                <v:path arrowok="t"/>
              </v:shape>
              <v:shape id="_x0000_s2128" style="position:absolute;left:9904;top:-1496;width:129;height:565;mso-position-horizontal-relative:page;mso-position-vertical-relative:page" coordsize="129,565" o:allowincell="f" path="m122,538r-11,12l119,543r3,-5e" filled="f" stroked="f">
                <v:path arrowok="t"/>
              </v:shape>
              <v:shape id="_x0000_s2129" style="position:absolute;left:9904;top:-1496;width:129;height:565;mso-position-horizontal-relative:page;mso-position-vertical-relative:page" coordsize="129,565" o:allowincell="f" path="m124,534r-2,4l123,537r1,-3e" filled="f" stroked="f">
                <v:path arrowok="t"/>
              </v:shape>
              <v:shape id="_x0000_s2130" style="position:absolute;left:9904;top:-1496;width:129;height:565;mso-position-horizontal-relative:page;mso-position-vertical-relative:page" coordsize="129,565" o:allowincell="f" path="m129,r-1,l128,517r-4,17l128,524r1,-7l129,e" filled="f" stroked="f">
                <v:path arrowok="t"/>
              </v:shape>
              <v:shape id="_x0000_s2131" style="position:absolute;left:9904;top:-1496;width:129;height:565;mso-position-horizontal-relative:page;mso-position-vertical-relative:page" coordsize="129,565" o:allowincell="f" path="m99,557r-2,1l96,558r,1l98,559r,-1l98,558r1,-1e" filled="f" stroked="f">
                <v:path arrowok="t"/>
              </v:shape>
              <v:shape id="_x0000_s2132" style="position:absolute;left:9904;top:-1496;width:129;height:565;mso-position-horizontal-relative:page;mso-position-vertical-relative:page" coordsize="129,565" o:allowincell="f" path="m90,560r-2,l88,561r2,-1l90,560e" filled="f" stroked="f">
                <v:path arrowok="t"/>
              </v:shape>
              <v:shape id="_x0000_s2133" style="position:absolute;left:9904;top:-1496;width:129;height:565;mso-position-horizontal-relative:page;mso-position-vertical-relative:page" coordsize="129,565" o:allowincell="f" path="m82,560r-1,l81,561r1,l82,560e" filled="f" stroked="f">
                <v:path arrowok="t"/>
              </v:shape>
              <v:rect id="_x0000_s2134" style="position:absolute;left:10034;top:-661;width:2;height:0;mso-position-horizontal-relative:page;mso-position-vertical-relative:page" o:allowincell="f" filled="f" stroked="f">
                <v:path arrowok="t"/>
              </v:rect>
              <v:shape id="_x0000_s2135" style="position:absolute;left:9904;top:-1496;width:129;height:565;mso-position-horizontal-relative:page;mso-position-vertical-relative:page" coordsize="129,565" o:allowincell="f" path="m68,561r-2,l66,562r2,l68,561e" filled="f" stroked="f">
                <v:path arrowok="t"/>
              </v:shape>
              <v:shape id="_x0000_s2136" style="position:absolute;left:9904;top:-1496;width:129;height:565;mso-position-horizontal-relative:page;mso-position-vertical-relative:page" coordsize="129,565" o:allowincell="f" path="m61,561r-2,l58,562r3,l61,561e" filled="f" stroked="f">
                <v:path arrowok="t"/>
              </v:shape>
              <v:shape id="_x0000_s2137" style="position:absolute;left:9904;top:-1496;width:129;height:565;mso-position-horizontal-relative:page;mso-position-vertical-relative:page" coordsize="129,565" o:allowincell="f" path="m54,561r-3,l51,562r,l54,562r,l54,561e" filled="f" stroked="f">
                <v:path arrowok="t"/>
              </v:shape>
              <v:shape id="_x0000_s2138" style="position:absolute;left:9904;top:-1496;width:129;height:565;mso-position-horizontal-relative:page;mso-position-vertical-relative:page" coordsize="129,565" o:allowincell="f" path="m47,562r-2,l44,562r,1l48,563r-1,-1l47,562e" filled="f" stroked="f">
                <v:path arrowok="t"/>
              </v:shape>
              <v:shape id="_x0000_s2139" style="position:absolute;left:9904;top:-1496;width:129;height:565;mso-position-horizontal-relative:page;mso-position-vertical-relative:page" coordsize="129,565" o:allowincell="f" path="m41,562r-3,l38,562r-1,1l37,563r4,l41,562r,e" filled="f" stroked="f">
                <v:path arrowok="t"/>
              </v:shape>
              <v:shape id="_x0000_s2140" style="position:absolute;left:9904;top:-1496;width:129;height:565;mso-position-horizontal-relative:page;mso-position-vertical-relative:page" coordsize="129,565" o:allowincell="f" path="m29,563r-6,l,564r,1l36,563r,l30,563r-1,l29,563e" filled="f" stroked="f">
                <v:path arrowok="t"/>
              </v:shape>
              <v:shape id="_x0000_s2141" style="position:absolute;left:9904;top:-1496;width:129;height:565;mso-position-horizontal-relative:page;mso-position-vertical-relative:page" coordsize="129,565" o:allowincell="f" path="m30,563r6,e" filled="f" stroked="f">
                <v:path arrowok="t"/>
              </v:shape>
              <v:shape id="_x0000_s2142" style="position:absolute;left:9904;top:-1496;width:129;height:565;mso-position-horizontal-relative:page;mso-position-vertical-relative:page" coordsize="129,565" o:allowincell="f" path="m36,563r-6,e" filled="f" stroked="f">
                <v:path arrowok="t"/>
              </v:shape>
              <v:shape id="_x0000_s2143" style="position:absolute;left:9904;top:-1496;width:129;height:565;mso-position-horizontal-relative:page;mso-position-vertical-relative:page" coordsize="129,565" o:allowincell="f" path="m35,562r-4,l31,563r-1,l36,563r-1,l35,563r,-1e" filled="f" stroked="f">
                <v:path arrowok="t"/>
              </v:shape>
            </v:group>
            <v:group id="_x0000_s2144" style="position:absolute;left:10033;top:-1531;width:20;height:23" coordorigin="10033,-1531" coordsize="20,23" o:allowincell="f">
              <v:shape id="_x0000_s2145" style="position:absolute;left:10033;top:-1531;width:20;height:23;mso-position-horizontal-relative:page;mso-position-vertical-relative:page" coordsize="20,23" o:allowincell="f" path="m,l,,,12r,l,e" filled="f" stroked="f">
                <v:path arrowok="t"/>
              </v:shape>
              <v:shape id="_x0000_s2146" style="position:absolute;left:10033;top:-1531;width:20;height:23;mso-position-horizontal-relative:page;mso-position-vertical-relative:page" coordsize="20,23" o:allowincell="f" path="m,14r,l,23,,14e" filled="f" stroked="f">
                <v:path arrowok="t"/>
              </v:shape>
            </v:group>
            <v:shape id="_x0000_s2147" style="position:absolute;left:10033;top:-1543;width:20;height:20" coordsize="20,20" o:allowincell="f" path="m,l,10,,9,,,,e" filled="f" stroked="f">
              <v:path arrowok="t"/>
            </v:shape>
            <v:shape id="_x0000_s2148" style="position:absolute;left:10033;top:-1519;width:20;height:20" coordsize="20,20" o:allowincell="f" path="m,l,2r,l,,,e" filled="f" stroked="f">
              <v:path arrowok="t"/>
            </v:shape>
            <v:shape id="_x0000_s2149" style="position:absolute;left:10033;top:-1533;width:20;height:20" coordsize="20,20" o:allowincell="f" path="m,l,2,,1,,,,e" filled="f" stroked="f">
              <v:path arrowok="t"/>
            </v:shape>
            <v:group id="_x0000_s2150" style="position:absolute;left:9904;top:-1496;width:129;height:564" coordorigin="9904,-1496" coordsize="129,564" o:allowincell="f">
              <v:shape id="_x0000_s2151" style="position:absolute;left:9904;top:-1496;width:129;height:564;mso-position-horizontal-relative:page;mso-position-vertical-relative:page" coordsize="129,564" o:allowincell="f" path="m106,552r-4,3l102,555r1,l106,552e" filled="f" stroked="f">
                <v:path arrowok="t"/>
              </v:shape>
              <v:shape id="_x0000_s2152" style="position:absolute;left:9904;top:-1496;width:129;height:564;mso-position-horizontal-relative:page;mso-position-vertical-relative:page" coordsize="129,564" o:allowincell="f" path="m110,549r-4,3l108,551r2,-2e" filled="f" stroked="f">
                <v:path arrowok="t"/>
              </v:shape>
              <v:shape id="_x0000_s2153" style="position:absolute;left:9904;top:-1496;width:129;height:564;mso-position-horizontal-relative:page;mso-position-vertical-relative:page" coordsize="129,564" o:allowincell="f" path="m121,537r-11,12l119,542r2,-5e" filled="f" stroked="f">
                <v:path arrowok="t"/>
              </v:shape>
              <v:shape id="_x0000_s2154" style="position:absolute;left:9904;top:-1496;width:129;height:564;mso-position-horizontal-relative:page;mso-position-vertical-relative:page" coordsize="129,564" o:allowincell="f" path="m123,533r-2,4l123,536r,-3e" filled="f" stroked="f">
                <v:path arrowok="t"/>
              </v:shape>
              <v:shape id="_x0000_s2155" style="position:absolute;left:9904;top:-1496;width:129;height:564;mso-position-horizontal-relative:page;mso-position-vertical-relative:page" coordsize="129,564" o:allowincell="f" path="m128,r,l128,516r-5,17l128,523r1,-7l128,e" filled="f" stroked="f">
                <v:path arrowok="t"/>
              </v:shape>
              <v:shape id="_x0000_s2156" style="position:absolute;left:9904;top:-1496;width:129;height:564;mso-position-horizontal-relative:page;mso-position-vertical-relative:page" coordsize="129,564" o:allowincell="f" path="m99,556r-1,l97,557r-1,l96,558r1,l99,557r,-1l99,556e" filled="f" stroked="f">
                <v:path arrowok="t"/>
              </v:shape>
              <v:shape id="_x0000_s2157" style="position:absolute;left:9904;top:-1496;width:129;height:564;mso-position-horizontal-relative:page;mso-position-vertical-relative:page" coordsize="129,564" o:allowincell="f" path="m90,558r-2,1l88,559r2,l90,558e" filled="f" stroked="f">
                <v:path arrowok="t"/>
              </v:shape>
              <v:shape id="_x0000_s2158" style="position:absolute;left:9904;top:-1496;width:129;height:564;mso-position-horizontal-relative:page;mso-position-vertical-relative:page" coordsize="129,564" o:allowincell="f" path="m82,559r-1,l81,560r1,l82,559e" filled="f" stroked="f">
                <v:path arrowok="t"/>
              </v:shape>
              <v:shape id="_x0000_s2159" style="position:absolute;left:9904;top:-1496;width:129;height:564;mso-position-horizontal-relative:page;mso-position-vertical-relative:page" coordsize="129,564" o:allowincell="f" path="m75,559r-2,l73,560r2,l75,559e" filled="f" stroked="f">
                <v:path arrowok="t"/>
              </v:shape>
              <v:shape id="_x0000_s2160" style="position:absolute;left:9904;top:-1496;width:129;height:564;mso-position-horizontal-relative:page;mso-position-vertical-relative:page" coordsize="129,564" o:allowincell="f" path="m68,559r-2,1l66,560r2,l68,559e" filled="f" stroked="f">
                <v:path arrowok="t"/>
              </v:shape>
              <v:rect id="_x0000_s2161" style="position:absolute;left:10020;top:-662;width:2;height:0;mso-position-horizontal-relative:page;mso-position-vertical-relative:page" o:allowincell="f" filled="f" stroked="f">
                <v:path arrowok="t"/>
              </v:rect>
              <v:shape id="_x0000_s2162" style="position:absolute;left:9904;top:-1496;width:129;height:564;mso-position-horizontal-relative:page;mso-position-vertical-relative:page" coordsize="129,564" o:allowincell="f" path="m54,560r-2,l51,561r3,l54,560e" filled="f" stroked="f">
                <v:path arrowok="t"/>
              </v:shape>
              <v:shape id="_x0000_s2163" style="position:absolute;left:9904;top:-1496;width:129;height:564;mso-position-horizontal-relative:page;mso-position-vertical-relative:page" coordsize="129,564" o:allowincell="f" path="m47,560r-2,l45,561r2,l47,560e" filled="f" stroked="f">
                <v:path arrowok="t"/>
              </v:shape>
              <v:shape id="_x0000_s2164" style="position:absolute;left:9904;top:-1496;width:129;height:564;mso-position-horizontal-relative:page;mso-position-vertical-relative:page" coordsize="129,564" o:allowincell="f" path="m41,560r-3,l38,561r,1l41,561r,l41,560e" filled="f" stroked="f">
                <v:path arrowok="t"/>
              </v:shape>
              <v:shape id="_x0000_s2165" style="position:absolute;left:9904;top:-1496;width:129;height:564;mso-position-horizontal-relative:page;mso-position-vertical-relative:page" coordsize="129,564" o:allowincell="f" path="m34,561r-2,l31,562r,l35,562r-1,-1l34,561e" filled="f" stroked="f">
                <v:path arrowok="t"/>
              </v:shape>
              <v:shape id="_x0000_s2166" style="position:absolute;left:9904;top:-1496;width:129;height:564;mso-position-horizontal-relative:page;mso-position-vertical-relative:page" coordsize="129,564" o:allowincell="f" path="m28,561r-3,l25,562r,l24,562r5,l29,562r-1,-1e" filled="f" stroked="f">
                <v:path arrowok="t"/>
              </v:shape>
              <v:shape id="_x0000_s2167" style="position:absolute;left:9904;top:-1496;width:129;height:564;mso-position-horizontal-relative:page;mso-position-vertical-relative:page" coordsize="129,564" o:allowincell="f" path="m22,561l,562r,1l23,562r,l23,562r-1,-1e" filled="f" stroked="f">
                <v:path arrowok="t"/>
              </v:shape>
            </v:group>
            <v:group id="_x0000_s2168" style="position:absolute;left:10032;top:-1530;width:20;height:23" coordorigin="10032,-1530" coordsize="20,23" o:allowincell="f">
              <v:shape id="_x0000_s2169" style="position:absolute;left:10032;top:-1530;width:20;height:23;mso-position-horizontal-relative:page;mso-position-vertical-relative:page" coordsize="20,23" o:allowincell="f" path="m,l,,,12r,l,e" filled="f" stroked="f">
                <v:path arrowok="t"/>
              </v:shape>
              <v:shape id="_x0000_s2170" style="position:absolute;left:10032;top:-1530;width:20;height:23;mso-position-horizontal-relative:page;mso-position-vertical-relative:page" coordsize="20,23" o:allowincell="f" path="m,14r,l,23,,14e" filled="f" stroked="f">
                <v:path arrowok="t"/>
              </v:shape>
            </v:group>
            <v:shape id="_x0000_s2171" style="position:absolute;left:10032;top:-1542;width:20;height:20" coordsize="20,20" o:allowincell="f" path="m,l,10,,9,,,,e" filled="f" stroked="f">
              <v:path arrowok="t"/>
            </v:shape>
            <v:shape id="_x0000_s2172" style="position:absolute;left:10032;top:-1518;width:20;height:20" coordsize="20,20" o:allowincell="f" path="m,l,2r,l,,,e" filled="f" stroked="f">
              <v:path arrowok="t"/>
            </v:shape>
            <v:shape id="_x0000_s2173" style="position:absolute;left:10032;top:-1532;width:20;height:20" coordsize="20,20" o:allowincell="f" path="m,l,2,,1,,,,e" filled="f" stroked="f">
              <v:path arrowok="t"/>
            </v:shape>
            <v:group id="_x0000_s2174" style="position:absolute;left:9904;top:-1495;width:128;height:562" coordorigin="9904,-1495" coordsize="128,562" o:allowincell="f">
              <v:shape id="_x0000_s2175" style="position:absolute;left:9904;top:-1495;width:128;height:562;mso-position-horizontal-relative:page;mso-position-vertical-relative:page" coordsize="128,562" o:allowincell="f" path="m106,551r-5,3l102,554r4,-3e" filled="f" stroked="f">
                <v:path arrowok="t"/>
              </v:shape>
              <v:shape id="_x0000_s2176" style="position:absolute;left:9904;top:-1495;width:128;height:562;mso-position-horizontal-relative:page;mso-position-vertical-relative:page" coordsize="128,562" o:allowincell="f" path="m109,549r-3,2l108,550r1,-1e" filled="f" stroked="f">
                <v:path arrowok="t"/>
              </v:shape>
              <v:shape id="_x0000_s2177" style="position:absolute;left:9904;top:-1495;width:128;height:562;mso-position-horizontal-relative:page;mso-position-vertical-relative:page" coordsize="128,562" o:allowincell="f" path="m121,536r-12,13l118,541r3,-5e" filled="f" stroked="f">
                <v:path arrowok="t"/>
              </v:shape>
              <v:shape id="_x0000_s2178" style="position:absolute;left:9904;top:-1495;width:128;height:562;mso-position-horizontal-relative:page;mso-position-vertical-relative:page" coordsize="128,562" o:allowincell="f" path="m123,532r-2,4l122,535r1,-3e" filled="f" stroked="f">
                <v:path arrowok="t"/>
              </v:shape>
              <v:shape id="_x0000_s2179" style="position:absolute;left:9904;top:-1495;width:128;height:562;mso-position-horizontal-relative:page;mso-position-vertical-relative:page" coordsize="128,562" o:allowincell="f" path="m128,r-1,l127,515r-4,17l127,523r1,-8l128,e" filled="f" stroked="f">
                <v:path arrowok="t"/>
              </v:shape>
              <v:shape id="_x0000_s2180" style="position:absolute;left:9904;top:-1495;width:128;height:562;mso-position-horizontal-relative:page;mso-position-vertical-relative:page" coordsize="128,562" o:allowincell="f" path="m100,554r-2,1l97,555r-2,1l96,557r1,-1l98,556r1,-1l99,555r1,l100,554e" filled="f" stroked="f">
                <v:path arrowok="t"/>
              </v:shape>
              <v:shape id="_x0000_s2181" style="position:absolute;left:9904;top:-1495;width:128;height:562;mso-position-horizontal-relative:page;mso-position-vertical-relative:page" coordsize="128,562" o:allowincell="f" path="m90,557r-1,l88,557r,1l90,558r,-1e" filled="f" stroked="f">
                <v:path arrowok="t"/>
              </v:shape>
              <v:rect id="_x0000_s2182" style="position:absolute;left:10041;top:-664;width:2;height:0;mso-position-horizontal-relative:page;mso-position-vertical-relative:page" o:allowincell="f" filled="f" stroked="f">
                <v:path arrowok="t"/>
              </v:rect>
              <v:rect id="_x0000_s2183" style="position:absolute;left:10033;top:-664;width:1;height:0;mso-position-horizontal-relative:page;mso-position-vertical-relative:page" o:allowincell="f" filled="f" stroked="f">
                <v:path arrowok="t"/>
              </v:rect>
              <v:shape id="_x0000_s2184" style="position:absolute;left:9904;top:-1495;width:128;height:562;mso-position-horizontal-relative:page;mso-position-vertical-relative:page" coordsize="128,562" o:allowincell="f" path="m68,558r-2,l66,559r2,l68,558e" filled="f" stroked="f">
                <v:path arrowok="t"/>
              </v:shape>
              <v:rect id="_x0000_s2185" style="position:absolute;left:10019;top:-664;width:1;height:0;mso-position-horizontal-relative:page;mso-position-vertical-relative:page" o:allowincell="f" filled="f" stroked="f">
                <v:path arrowok="t"/>
              </v:rect>
              <v:rect id="_x0000_s2186" style="position:absolute;left:10012;top:-663;width:2;height:1;mso-position-horizontal-relative:page;mso-position-vertical-relative:page" o:allowincell="f" filled="f" stroked="f">
                <v:path arrowok="t"/>
              </v:rect>
              <v:rect id="_x0000_s2187" style="position:absolute;left:10005;top:-663;width:2;height:1;mso-position-horizontal-relative:page;mso-position-vertical-relative:page" o:allowincell="f" filled="f" stroked="f">
                <v:path arrowok="t"/>
              </v:rect>
              <v:shape id="_x0000_s2188" style="position:absolute;left:9904;top:-1495;width:128;height:562;mso-position-horizontal-relative:page;mso-position-vertical-relative:page" coordsize="128,562" o:allowincell="f" path="m40,559r-2,l38,560r3,l40,559e" filled="f" stroked="f">
                <v:path arrowok="t"/>
              </v:shape>
              <v:shape id="_x0000_s2189" style="position:absolute;left:9904;top:-1495;width:128;height:562;mso-position-horizontal-relative:page;mso-position-vertical-relative:page" coordsize="128,562" o:allowincell="f" path="m34,559r-2,l32,560r2,l34,559e" filled="f" stroked="f">
                <v:path arrowok="t"/>
              </v:shape>
              <v:shape id="_x0000_s2190" style="position:absolute;left:9904;top:-1495;width:128;height:562;mso-position-horizontal-relative:page;mso-position-vertical-relative:page" coordsize="128,562" o:allowincell="f" path="m28,559r-2,l25,560r,1l28,560r,l28,559e" filled="f" stroked="f">
                <v:path arrowok="t"/>
              </v:shape>
              <v:shape id="_x0000_s2191" style="position:absolute;left:9904;top:-1495;width:128;height:562;mso-position-horizontal-relative:page;mso-position-vertical-relative:page" coordsize="128,562" o:allowincell="f" path="m22,560l,560r,1l22,561r,-1l22,560e" filled="f" stroked="f">
                <v:path arrowok="t"/>
              </v:shape>
            </v:group>
            <v:group id="_x0000_s2192" style="position:absolute;left:10031;top:-1542;width:20;height:35" coordorigin="10031,-1542" coordsize="20,35" o:allowincell="f">
              <v:shape id="_x0000_s2193" style="position:absolute;left:10031;top:-1542;width:20;height:35;mso-position-horizontal-relative:page;mso-position-vertical-relative:page" coordsize="20,35" o:allowincell="f" path="m1,1l,1r,9l1,9,1,1e" filled="f" stroked="f">
                <v:path arrowok="t"/>
              </v:shape>
              <v:shape id="_x0000_s2194" style="position:absolute;left:10031;top:-1542;width:20;height:35;mso-position-horizontal-relative:page;mso-position-vertical-relative:page" coordsize="20,35" o:allowincell="f" path="m,l,1r,l,e" filled="f" stroked="f">
                <v:path arrowok="t"/>
              </v:shape>
              <v:shape id="_x0000_s2195" style="position:absolute;left:10031;top:-1542;width:20;height:35;mso-position-horizontal-relative:page;mso-position-vertical-relative:page" coordsize="20,35" o:allowincell="f" path="m1,l,,1,r,e" filled="f" stroked="f">
                <v:path arrowok="t"/>
              </v:shape>
              <v:shape id="_x0000_s2196" style="position:absolute;left:10031;top:-1542;width:20;height:35;mso-position-horizontal-relative:page;mso-position-vertical-relative:page" coordsize="20,35" o:allowincell="f" path="m1,11l,12,,24,1,23,1,11e" filled="f" stroked="f">
                <v:path arrowok="t"/>
              </v:shape>
              <v:shape id="_x0000_s2197" style="position:absolute;left:10031;top:-1542;width:20;height:35;mso-position-horizontal-relative:page;mso-position-vertical-relative:page" coordsize="20,35" o:allowincell="f" path="m1,25l,26r1,9l1,25e" filled="f" stroked="f">
                <v:path arrowok="t"/>
              </v:shape>
            </v:group>
            <v:shape id="_x0000_s2198" style="position:absolute;left:10032;top:-1518;width:20;height:20" coordsize="20,20" o:allowincell="f" path="m,l,2r,l,,,e" filled="f" stroked="f">
              <v:path arrowok="t"/>
            </v:shape>
            <v:shape id="_x0000_s2199" style="position:absolute;left:10032;top:-1532;width:20;height:20" coordsize="20,20" o:allowincell="f" path="m,l,2,,1,,,,e" filled="f" stroked="f">
              <v:path arrowok="t"/>
            </v:shape>
            <v:group id="_x0000_s2200" style="position:absolute;left:9904;top:-1541;width:128;height:607" coordorigin="9904,-1541" coordsize="128,607" o:allowincell="f">
              <v:shape id="_x0000_s2201" style="position:absolute;left:9904;top:-1541;width:128;height:607;mso-position-horizontal-relative:page;mso-position-vertical-relative:page" coordsize="128,607" o:allowincell="f" path="m127,r,l127,10r,-1l127,e" filled="f" stroked="f">
                <v:path arrowok="t"/>
              </v:shape>
              <v:shape id="_x0000_s2202" style="position:absolute;left:9904;top:-1541;width:128;height:607;mso-position-horizontal-relative:page;mso-position-vertical-relative:page" coordsize="128,607" o:allowincell="f" path="m127,r-1,l127,r,e" filled="f" stroked="f">
                <v:path arrowok="t"/>
              </v:shape>
              <v:shape id="_x0000_s2203" style="position:absolute;left:9904;top:-1541;width:128;height:607;mso-position-horizontal-relative:page;mso-position-vertical-relative:page" coordsize="128,607" o:allowincell="f" path="m127,r,l127,r,e" filled="f" stroked="f">
                <v:path arrowok="t"/>
              </v:shape>
              <v:shape id="_x0000_s2204" style="position:absolute;left:9904;top:-1541;width:128;height:607;mso-position-horizontal-relative:page;mso-position-vertical-relative:page" coordsize="128,607" o:allowincell="f" path="m127,11r,1l127,24r,-1l127,11e" filled="f" stroked="f">
                <v:path arrowok="t"/>
              </v:shape>
              <v:shape id="_x0000_s2205" style="position:absolute;left:9904;top:-1541;width:128;height:607;mso-position-horizontal-relative:page;mso-position-vertical-relative:page" coordsize="128,607" o:allowincell="f" path="m127,25r,1l127,34r,-9e" filled="f" stroked="f">
                <v:path arrowok="t"/>
              </v:shape>
              <v:shape id="_x0000_s2206" style="position:absolute;left:9904;top:-1541;width:128;height:607;mso-position-horizontal-relative:page;mso-position-vertical-relative:page" coordsize="128,607" o:allowincell="f" path="m105,597r-10,4l95,602r2,-1l98,601r2,-1l101,600r,l105,597e" filled="f" stroked="f">
                <v:path arrowok="t"/>
              </v:shape>
              <v:shape id="_x0000_s2207" style="position:absolute;left:9904;top:-1541;width:128;height:607;mso-position-horizontal-relative:page;mso-position-vertical-relative:page" coordsize="128,607" o:allowincell="f" path="m108,594r-3,3l107,596r1,-2e" filled="f" stroked="f">
                <v:path arrowok="t"/>
              </v:shape>
              <v:shape id="_x0000_s2208" style="position:absolute;left:9904;top:-1541;width:128;height:607;mso-position-horizontal-relative:page;mso-position-vertical-relative:page" coordsize="128,607" o:allowincell="f" path="m120,582r-12,12l118,587r2,-5e" filled="f" stroked="f">
                <v:path arrowok="t"/>
              </v:shape>
              <v:shape id="_x0000_s2209" style="position:absolute;left:9904;top:-1541;width:128;height:607;mso-position-horizontal-relative:page;mso-position-vertical-relative:page" coordsize="128,607" o:allowincell="f" path="m122,578r-2,4l121,581r1,-3e" filled="f" stroked="f">
                <v:path arrowok="t"/>
              </v:shape>
              <v:shape id="_x0000_s2210" style="position:absolute;left:9904;top:-1541;width:128;height:607;mso-position-horizontal-relative:page;mso-position-vertical-relative:page" coordsize="128,607" o:allowincell="f" path="m127,46r,l127,561r-5,17l127,569r1,-8l127,46e" filled="f" stroked="f">
                <v:path arrowok="t"/>
              </v:shape>
              <v:shape id="_x0000_s2211" style="position:absolute;left:9904;top:-1541;width:128;height:607;mso-position-horizontal-relative:page;mso-position-vertical-relative:page" coordsize="128,607" o:allowincell="f" path="m91,602r-3,l88,603r2,l91,602e" filled="f" stroked="f">
                <v:path arrowok="t"/>
              </v:shape>
              <v:rect id="_x0000_s2212" style="position:absolute;left:10040;top:-642;width:2;height:0;mso-position-horizontal-relative:page;mso-position-vertical-relative:page" o:allowincell="f" filled="f" stroked="f">
                <v:path arrowok="t"/>
              </v:rect>
              <v:rect id="_x0000_s2213" style="position:absolute;left:10033;top:-642;width:2;height:0;mso-position-horizontal-relative:page;mso-position-vertical-relative:page" o:allowincell="f" filled="f" stroked="f">
                <v:path arrowok="t"/>
              </v:rect>
              <v:rect id="_x0000_s2214" style="position:absolute;left:10026;top:-642;width:1;height:0;mso-position-horizontal-relative:page;mso-position-vertical-relative:page" o:allowincell="f" filled="f" stroked="f">
                <v:path arrowok="t"/>
              </v:rect>
              <v:shape id="_x0000_s2215" style="position:absolute;left:9904;top:-1541;width:128;height:607;mso-position-horizontal-relative:page;mso-position-vertical-relative:page" coordsize="128,607" o:allowincell="f" path="m61,603r-2,l59,604r2,l61,603e" filled="f" stroked="f">
                <v:path arrowok="t"/>
              </v:shape>
              <v:shape id="_x0000_s2216" style="position:absolute;left:9904;top:-1541;width:128;height:607;mso-position-horizontal-relative:page;mso-position-vertical-relative:page" coordsize="128,607" o:allowincell="f" path="m54,604r-2,l52,605r2,-1l54,604e" filled="f" stroked="f">
                <v:path arrowok="t"/>
              </v:shape>
              <v:rect id="_x0000_s2217" style="position:absolute;left:10005;top:-641;width:1;height:1;mso-position-horizontal-relative:page;mso-position-vertical-relative:page" o:allowincell="f" filled="f" stroked="f">
                <v:path arrowok="t"/>
              </v:rect>
              <v:rect id="_x0000_s2218" style="position:absolute;left:9998;top:-641;width:1;height:1;mso-position-horizontal-relative:page;mso-position-vertical-relative:page" o:allowincell="f" filled="f" stroked="f">
                <v:path arrowok="t"/>
              </v:rect>
              <v:rect id="_x0000_s2219" style="position:absolute;left:9992;top:-641;width:1;height:1;mso-position-horizontal-relative:page;mso-position-vertical-relative:page" o:allowincell="f" filled="f" stroked="f">
                <v:path arrowok="t"/>
              </v:rect>
              <v:shape id="_x0000_s2220" style="position:absolute;left:9904;top:-1541;width:128;height:607;mso-position-horizontal-relative:page;mso-position-vertical-relative:page" coordsize="128,607" o:allowincell="f" path="m28,604r-2,l26,605r2,l28,604e" filled="f" stroked="f">
                <v:path arrowok="t"/>
              </v:shape>
              <v:shape id="_x0000_s2221" style="position:absolute;left:9904;top:-1541;width:128;height:607;mso-position-horizontal-relative:page;mso-position-vertical-relative:page" coordsize="128,607" o:allowincell="f" path="m22,604l,605r,1l22,605r,-1e" filled="f" stroked="f">
                <v:path arrowok="t"/>
              </v:shape>
            </v:group>
            <v:shape id="_x0000_s2222" style="position:absolute;left:10031;top:-1518;width:20;height:20" coordsize="20,20" o:allowincell="f" path="m,l,2r,l,,,e" filled="f" stroked="f">
              <v:path arrowok="t"/>
            </v:shape>
            <v:shape id="_x0000_s2223" style="position:absolute;left:10031;top:-1531;width:20;height:20" coordsize="20,20" o:allowincell="f" path="m,l,2,,1,,,,e" filled="f" stroked="f">
              <v:path arrowok="t"/>
            </v:shape>
            <v:group id="_x0000_s2224" style="position:absolute;left:9904;top:-1541;width:127;height:605" coordorigin="9904,-1541" coordsize="127,605" o:allowincell="f">
              <v:shape id="_x0000_s2225" style="position:absolute;left:9904;top:-1541;width:127;height:605;mso-position-horizontal-relative:page;mso-position-vertical-relative:page" coordsize="127,605" o:allowincell="f" path="m127,r-1,l126,10r1,-1l127,e" filled="f" stroked="f">
                <v:path arrowok="t"/>
              </v:shape>
              <v:shape id="_x0000_s2226" style="position:absolute;left:9904;top:-1541;width:127;height:605;mso-position-horizontal-relative:page;mso-position-vertical-relative:page" coordsize="127,605" o:allowincell="f" path="m127,11r-1,1l126,24r1,-1l127,11e" filled="f" stroked="f">
                <v:path arrowok="t"/>
              </v:shape>
              <v:shape id="_x0000_s2227" style="position:absolute;left:9904;top:-1541;width:127;height:605;mso-position-horizontal-relative:page;mso-position-vertical-relative:page" coordsize="127,605" o:allowincell="f" path="m127,25r-1,1l127,34r,-9e" filled="f" stroked="f">
                <v:path arrowok="t"/>
              </v:shape>
              <v:shape id="_x0000_s2228" style="position:absolute;left:9904;top:-1541;width:127;height:605;mso-position-horizontal-relative:page;mso-position-vertical-relative:page" coordsize="127,605" o:allowincell="f" path="m101,597r-6,3l95,600r,1l101,597e" filled="f" stroked="f">
                <v:path arrowok="t"/>
              </v:shape>
              <v:shape id="_x0000_s2229" style="position:absolute;left:9904;top:-1541;width:127;height:605;mso-position-horizontal-relative:page;mso-position-vertical-relative:page" coordsize="127,605" o:allowincell="f" path="m107,594r-6,3l106,595r1,-1e" filled="f" stroked="f">
                <v:path arrowok="t"/>
              </v:shape>
              <v:shape id="_x0000_s2230" style="position:absolute;left:9904;top:-1541;width:127;height:605;mso-position-horizontal-relative:page;mso-position-vertical-relative:page" coordsize="127,605" o:allowincell="f" path="m119,582r-12,12l114,590r5,-8e" filled="f" stroked="f">
                <v:path arrowok="t"/>
              </v:shape>
              <v:shape id="_x0000_s2231" style="position:absolute;left:9904;top:-1541;width:127;height:605;mso-position-horizontal-relative:page;mso-position-vertical-relative:page" coordsize="127,605" o:allowincell="f" path="m121,578r-2,4l121,580r,-2e" filled="f" stroked="f">
                <v:path arrowok="t"/>
              </v:shape>
              <v:shape id="_x0000_s2232" style="position:absolute;left:9904;top:-1541;width:127;height:605;mso-position-horizontal-relative:page;mso-position-vertical-relative:page" coordsize="127,605" o:allowincell="f" path="m127,46r-1,l126,560r-5,18l125,572r2,-12l127,46e" filled="f" stroked="f">
                <v:path arrowok="t"/>
              </v:shape>
              <v:shape id="_x0000_s2233" style="position:absolute;left:9904;top:-1541;width:127;height:605;mso-position-horizontal-relative:page;mso-position-vertical-relative:page" coordsize="127,605" o:allowincell="f" path="m91,601r-2,l88,601r,1l91,602r,-1e" filled="f" stroked="f">
                <v:path arrowok="t"/>
              </v:shape>
              <v:shape id="_x0000_s2234" style="position:absolute;left:9904;top:-1541;width:127;height:605;mso-position-horizontal-relative:page;mso-position-vertical-relative:page" coordsize="127,605" o:allowincell="f" path="m83,601r-3,l80,602r3,l83,601e" filled="f" stroked="f">
                <v:path arrowok="t"/>
              </v:shape>
              <v:rect id="_x0000_s2235" style="position:absolute;left:10033;top:-644;width:2;height:0;mso-position-horizontal-relative:page;mso-position-vertical-relative:page" o:allowincell="f" filled="f" stroked="f">
                <v:path arrowok="t"/>
              </v:rect>
              <v:rect id="_x0000_s2236" style="position:absolute;left:10026;top:-644;width:2;height:0;mso-position-horizontal-relative:page;mso-position-vertical-relative:page" o:allowincell="f" filled="f" stroked="f">
                <v:path arrowok="t"/>
              </v:rect>
              <v:rect id="_x0000_s2237" style="position:absolute;left:10019;top:-644;width:2;height:0;mso-position-horizontal-relative:page;mso-position-vertical-relative:page" o:allowincell="f" filled="f" stroked="f">
                <v:path arrowok="t"/>
              </v:rect>
              <v:rect id="_x0000_s2238" style="position:absolute;left:10012;top:-644;width:1;height:1;mso-position-horizontal-relative:page;mso-position-vertical-relative:page" o:allowincell="f" filled="f" stroked="f">
                <v:path arrowok="t"/>
              </v:rect>
              <v:rect id="_x0000_s2239" style="position:absolute;left:10005;top:-644;width:1;height:1;mso-position-horizontal-relative:page;mso-position-vertical-relative:page" o:allowincell="f" filled="f" stroked="f">
                <v:path arrowok="t"/>
              </v:rect>
              <v:shape id="_x0000_s2240" style="position:absolute;left:9904;top:-1541;width:127;height:605;mso-position-horizontal-relative:page;mso-position-vertical-relative:page" coordsize="127,605" o:allowincell="f" path="m40,602r-1,l39,603r1,l40,602e" filled="f" stroked="f">
                <v:path arrowok="t"/>
              </v:shape>
              <v:shape id="_x0000_s2241" style="position:absolute;left:9904;top:-1541;width:127;height:605;mso-position-horizontal-relative:page;mso-position-vertical-relative:page" coordsize="127,605" o:allowincell="f" path="m34,603r-2,l32,604r2,-1l34,603e" filled="f" stroked="f">
                <v:path arrowok="t"/>
              </v:shape>
              <v:rect id="_x0000_s2242" style="position:absolute;left:9986;top:-643;width:1;height:1;mso-position-horizontal-relative:page;mso-position-vertical-relative:page" o:allowincell="f" filled="f" stroked="f">
                <v:path arrowok="t"/>
              </v:rect>
              <v:shape id="_x0000_s2243" style="position:absolute;left:9904;top:-1541;width:127;height:605;mso-position-horizontal-relative:page;mso-position-vertical-relative:page" coordsize="127,605" o:allowincell="f" path="m21,603l,603r,2l22,604r-1,-1e" filled="f" stroked="f">
                <v:path arrowok="t"/>
              </v:shape>
            </v:group>
            <v:shape id="_x0000_s2244" style="position:absolute;left:10031;top:-1517;width:20;height:20" coordsize="20,20" o:allowincell="f" path="m,l,2r,l,,,e" filled="f" stroked="f">
              <v:path arrowok="t"/>
            </v:shape>
            <v:shape id="_x0000_s2245" style="position:absolute;left:10031;top:-1531;width:20;height:20" coordsize="20,20" o:allowincell="f" path="m,l,2,,1,,,,e" filled="f" stroked="f">
              <v:path arrowok="t"/>
            </v:shape>
            <v:group id="_x0000_s2246" style="position:absolute;left:9904;top:-1494;width:127;height:557" coordorigin="9904,-1494" coordsize="127,557" o:allowincell="f">
              <v:shape id="_x0000_s2247" style="position:absolute;left:9904;top:-1494;width:127;height:557;mso-position-horizontal-relative:page;mso-position-vertical-relative:page" coordsize="127,557" o:allowincell="f" path="m101,550r-7,3l94,553r1,l101,550e" filled="f" stroked="f">
                <v:path arrowok="t"/>
              </v:shape>
              <v:shape id="_x0000_s2248" style="position:absolute;left:9904;top:-1494;width:127;height:557;mso-position-horizontal-relative:page;mso-position-vertical-relative:page" coordsize="127,557" o:allowincell="f" path="m107,546r-6,4l105,548r2,-2e" filled="f" stroked="f">
                <v:path arrowok="t"/>
              </v:shape>
              <v:shape id="_x0000_s2249" style="position:absolute;left:9904;top:-1494;width:127;height:557;mso-position-horizontal-relative:page;mso-position-vertical-relative:page" coordsize="127,557" o:allowincell="f" path="m118,535r-11,11l113,543r5,-8e" filled="f" stroked="f">
                <v:path arrowok="t"/>
              </v:shape>
              <v:shape id="_x0000_s2250" style="position:absolute;left:9904;top:-1494;width:127;height:557;mso-position-horizontal-relative:page;mso-position-vertical-relative:page" coordsize="127,557" o:allowincell="f" path="m121,531r-3,4l120,533r1,-2e" filled="f" stroked="f">
                <v:path arrowok="t"/>
              </v:shape>
              <v:shape id="_x0000_s2251" style="position:absolute;left:9904;top:-1494;width:127;height:557;mso-position-horizontal-relative:page;mso-position-vertical-relative:page" coordsize="127,557" o:allowincell="f" path="m126,r,l126,513r-5,18l125,525r2,-12l126,e" filled="f" stroked="f">
                <v:path arrowok="t"/>
              </v:shape>
              <v:shape id="_x0000_s2252" style="position:absolute;left:9904;top:-1494;width:127;height:557;mso-position-horizontal-relative:page;mso-position-vertical-relative:page" coordsize="127,557" o:allowincell="f" path="m92,553r-2,l89,554r-2,l88,554r3,l91,553r1,e" filled="f" stroked="f">
                <v:path arrowok="t"/>
              </v:shape>
              <v:shape id="_x0000_s2253" style="position:absolute;left:9904;top:-1494;width:127;height:557;mso-position-horizontal-relative:page;mso-position-vertical-relative:page" coordsize="127,557" o:allowincell="f" path="m83,554r-3,l80,554r,1l83,555r,-1e" filled="f" stroked="f">
                <v:path arrowok="t"/>
              </v:shape>
              <v:shape id="_x0000_s2254" style="position:absolute;left:9904;top:-1494;width:127;height:557;mso-position-horizontal-relative:page;mso-position-vertical-relative:page" coordsize="127,557" o:allowincell="f" path="m76,554r-3,l73,555r2,l76,554e" filled="f" stroked="f">
                <v:path arrowok="t"/>
              </v:shape>
              <v:shape id="_x0000_s2255" style="position:absolute;left:9904;top:-1494;width:127;height:557;mso-position-horizontal-relative:page;mso-position-vertical-relative:page" coordsize="127,557" o:allowincell="f" path="m68,554r-3,l66,555r2,l68,554e" filled="f" stroked="f">
                <v:path arrowok="t"/>
              </v:shape>
              <v:rect id="_x0000_s2256" style="position:absolute;left:10018;top:-669;width:2;height:0;mso-position-horizontal-relative:page;mso-position-vertical-relative:page" o:allowincell="f" filled="f" stroked="f">
                <v:path arrowok="t"/>
              </v:rect>
              <v:rect id="_x0000_s2257" style="position:absolute;left:10012;top:-669;width:2;height:1;mso-position-horizontal-relative:page;mso-position-vertical-relative:page" o:allowincell="f" filled="f" stroked="f">
                <v:path arrowok="t"/>
              </v:rect>
              <v:rect id="_x0000_s2258" style="position:absolute;left:10005;top:-669;width:2;height:1;mso-position-horizontal-relative:page;mso-position-vertical-relative:page" o:allowincell="f" filled="f" stroked="f">
                <v:path arrowok="t"/>
              </v:rect>
              <v:rect id="_x0000_s2259" style="position:absolute;left:9999;top:-668;width:1;height:1;mso-position-horizontal-relative:page;mso-position-vertical-relative:page" o:allowincell="f" filled="f" stroked="f">
                <v:path arrowok="t"/>
              </v:rect>
              <v:rect id="_x0000_s2260" style="position:absolute;left:9992;top:-668;width:1;height:1;mso-position-horizontal-relative:page;mso-position-vertical-relative:page" o:allowincell="f" filled="f" stroked="f">
                <v:path arrowok="t"/>
              </v:rect>
              <v:shape id="_x0000_s2261" style="position:absolute;left:9904;top:-1494;width:127;height:557;mso-position-horizontal-relative:page;mso-position-vertical-relative:page" coordsize="127,557" o:allowincell="f" path="m28,555r-2,l26,556r2,l28,555e" filled="f" stroked="f">
                <v:path arrowok="t"/>
              </v:shape>
              <v:shape id="_x0000_s2262" style="position:absolute;left:9904;top:-1494;width:127;height:557;mso-position-horizontal-relative:page;mso-position-vertical-relative:page" coordsize="127,557" o:allowincell="f" path="m21,555l,555r,1l21,556r,-1e" filled="f" stroked="f">
                <v:path arrowok="t"/>
              </v:shape>
            </v:group>
            <v:group id="_x0000_s2263" style="position:absolute;left:10030;top:-1529;width:20;height:24" coordorigin="10030,-1529" coordsize="20,24" o:allowincell="f">
              <v:shape id="_x0000_s2264" style="position:absolute;left:10030;top:-1529;width:20;height:24;mso-position-horizontal-relative:page;mso-position-vertical-relative:page" coordsize="20,24" o:allowincell="f" path="m,l,,,12,,11,,e" filled="f" stroked="f">
                <v:path arrowok="t"/>
              </v:shape>
              <v:shape id="_x0000_s2265" style="position:absolute;left:10030;top:-1529;width:20;height:24;mso-position-horizontal-relative:page;mso-position-vertical-relative:page" coordsize="20,24" o:allowincell="f" path="m,13r,1l,23,,13e" filled="f" stroked="f">
                <v:path arrowok="t"/>
              </v:shape>
            </v:group>
            <v:group id="_x0000_s2266" style="position:absolute;left:10030;top:-1540;width:20;height:20" coordorigin="10030,-1540" coordsize="20,20" o:allowincell="f">
              <v:shape id="_x0000_s2267" style="position:absolute;left:10030;top:-1540;width:20;height:20;mso-position-horizontal-relative:page;mso-position-vertical-relative:page" coordsize="20,20" o:allowincell="f" path="m,l,,,10,,9,,e" filled="f" stroked="f">
                <v:path arrowok="t"/>
              </v:shape>
              <v:shape id="_x0000_s2268" style="position:absolute;left:10030;top:-1540;width:20;height:20;mso-position-horizontal-relative:page;mso-position-vertical-relative:page" coordsize="20,20" o:allowincell="f" path="m,l,e" filled="f" stroked="f">
                <v:path arrowok="t"/>
              </v:shape>
              <v:shape id="_x0000_s2269" style="position:absolute;left:10030;top:-1540;width:20;height:20;mso-position-horizontal-relative:page;mso-position-vertical-relative:page" coordsize="20,20" o:allowincell="f" path="m,l,e" filled="f" stroked="f">
                <v:path arrowok="t"/>
              </v:shape>
              <v:shape id="_x0000_s2270" style="position:absolute;left:10030;top:-1540;width:20;height:20;mso-position-horizontal-relative:page;mso-position-vertical-relative:page" coordsize="20,20" o:allowincell="f" path="m,l,,,,,,,e" filled="f" stroked="f">
                <v:path arrowok="t"/>
              </v:shape>
            </v:group>
            <v:shape id="_x0000_s2271" style="position:absolute;left:10030;top:-1517;width:20;height:20" coordsize="20,20" o:allowincell="f" path="m,l,2r,l,,,e" filled="f" stroked="f">
              <v:path arrowok="t"/>
            </v:shape>
            <v:shape id="_x0000_s2272" style="position:absolute;left:10030;top:-1530;width:20;height:20" coordsize="20,20" o:allowincell="f" path="m,l,2,,1,,,,e" filled="f" stroked="f">
              <v:path arrowok="t"/>
            </v:shape>
            <v:group id="_x0000_s2273" style="position:absolute;left:9904;top:-1540;width:126;height:602" coordorigin="9904,-1540" coordsize="126,602" o:allowincell="f">
              <v:shape id="_x0000_s2274" style="position:absolute;left:9904;top:-1540;width:126;height:602;mso-position-horizontal-relative:page;mso-position-vertical-relative:page" coordsize="126,602" o:allowincell="f" path="m126,r,l126,10r,-1l126,e" filled="f" stroked="f">
                <v:path arrowok="t"/>
              </v:shape>
              <v:shape id="_x0000_s2275" style="position:absolute;left:9904;top:-1540;width:126;height:602;mso-position-horizontal-relative:page;mso-position-vertical-relative:page" coordsize="126,602" o:allowincell="f" path="m126,11r,1l126,24r,-1l126,11e" filled="f" stroked="f">
                <v:path arrowok="t"/>
              </v:shape>
              <v:shape id="_x0000_s2276" style="position:absolute;left:9904;top:-1540;width:126;height:602;mso-position-horizontal-relative:page;mso-position-vertical-relative:page" coordsize="126,602" o:allowincell="f" path="m126,25r,1l126,34r,-9e" filled="f" stroked="f">
                <v:path arrowok="t"/>
              </v:shape>
              <v:shape id="_x0000_s2277" style="position:absolute;left:9904;top:-1540;width:126;height:602;mso-position-horizontal-relative:page;mso-position-vertical-relative:page" coordsize="126,602" o:allowincell="f" path="m96,597r-3,1l90,598r-3,1l87,599r,l89,599r1,l92,599r,-1l93,598r1,l97,597r-1,e" filled="f" stroked="f">
                <v:path arrowok="t"/>
              </v:shape>
              <v:shape id="_x0000_s2278" style="position:absolute;left:9904;top:-1540;width:126;height:602;mso-position-horizontal-relative:page;mso-position-vertical-relative:page" coordsize="126,602" o:allowincell="f" path="m94,598r-1,e" filled="f" stroked="f">
                <v:path arrowok="t"/>
              </v:shape>
              <v:shape id="_x0000_s2279" style="position:absolute;left:9904;top:-1540;width:126;height:602;mso-position-horizontal-relative:page;mso-position-vertical-relative:page" coordsize="126,602" o:allowincell="f" path="m93,598r1,e" filled="f" stroked="f">
                <v:path arrowok="t"/>
              </v:shape>
              <v:shape id="_x0000_s2280" style="position:absolute;left:9904;top:-1540;width:126;height:602;mso-position-horizontal-relative:page;mso-position-vertical-relative:page" coordsize="126,602" o:allowincell="f" path="m94,598r-1,l94,598r,e" filled="f" stroked="f">
                <v:path arrowok="t"/>
              </v:shape>
              <v:shape id="_x0000_s2281" style="position:absolute;left:9904;top:-1540;width:126;height:602;mso-position-horizontal-relative:page;mso-position-vertical-relative:page" coordsize="126,602" o:allowincell="f" path="m107,592r-10,5l98,597r,l99,596r6,-3l107,592e" filled="f" stroked="f">
                <v:path arrowok="t"/>
              </v:shape>
              <v:shape id="_x0000_s2282" style="position:absolute;left:9904;top:-1540;width:126;height:602;mso-position-horizontal-relative:page;mso-position-vertical-relative:page" coordsize="126,602" o:allowincell="f" path="m118,581r-11,11l113,588r5,-7e" filled="f" stroked="f">
                <v:path arrowok="t"/>
              </v:shape>
              <v:shape id="_x0000_s2283" style="position:absolute;left:9904;top:-1540;width:126;height:602;mso-position-horizontal-relative:page;mso-position-vertical-relative:page" coordsize="126,602" o:allowincell="f" path="m121,576r-3,5l120,578r1,-2e" filled="f" stroked="f">
                <v:path arrowok="t"/>
              </v:shape>
              <v:shape id="_x0000_s2284" style="position:absolute;left:9904;top:-1540;width:126;height:602;mso-position-horizontal-relative:page;mso-position-vertical-relative:page" coordsize="126,602" o:allowincell="f" path="m126,46r,l125,558r-4,18l124,571r2,-13l126,46e" filled="f" stroked="f">
                <v:path arrowok="t"/>
              </v:shape>
              <v:shape id="_x0000_s2285" style="position:absolute;left:9904;top:-1540;width:126;height:602;mso-position-horizontal-relative:page;mso-position-vertical-relative:page" coordsize="126,602" o:allowincell="f" path="m84,599r-5,l80,599r,1l83,600r1,-1l84,599e" filled="f" stroked="f">
                <v:path arrowok="t"/>
              </v:shape>
              <v:shape id="_x0000_s2286" style="position:absolute;left:9904;top:-1540;width:126;height:602;mso-position-horizontal-relative:page;mso-position-vertical-relative:page" coordsize="126,602" o:allowincell="f" path="m76,599r-4,l73,600r3,l76,599r,e" filled="f" stroked="f">
                <v:path arrowok="t"/>
              </v:shape>
              <v:shape id="_x0000_s2287" style="position:absolute;left:9904;top:-1540;width:126;height:602;mso-position-horizontal-relative:page;mso-position-vertical-relative:page" coordsize="126,602" o:allowincell="f" path="m68,599r-3,l65,600r,l68,600r,-1l68,599e" filled="f" stroked="f">
                <v:path arrowok="t"/>
              </v:shape>
              <v:shape id="_x0000_s2288" style="position:absolute;left:9904;top:-1540;width:126;height:602;mso-position-horizontal-relative:page;mso-position-vertical-relative:page" coordsize="126,602" o:allowincell="f" path="m61,599r-3,l58,600r3,l61,599e" filled="f" stroked="f">
                <v:path arrowok="t"/>
              </v:shape>
              <v:shape id="_x0000_s2289" style="position:absolute;left:9904;top:-1540;width:126;height:602;mso-position-horizontal-relative:page;mso-position-vertical-relative:page" coordsize="126,602" o:allowincell="f" path="m54,599r-3,l52,600r2,l54,599e" filled="f" stroked="f">
                <v:path arrowok="t"/>
              </v:shape>
              <v:shape id="_x0000_s2290" style="position:absolute;left:9904;top:-1540;width:126;height:602;mso-position-horizontal-relative:page;mso-position-vertical-relative:page" coordsize="126,602" o:allowincell="f" path="m47,599r-2,l45,600r2,l47,599e" filled="f" stroked="f">
                <v:path arrowok="t"/>
              </v:shape>
              <v:rect id="_x0000_s2291" style="position:absolute;left:9997;top:-648;width:2;height:1;mso-position-horizontal-relative:page;mso-position-vertical-relative:page" o:allowincell="f" filled="f" stroked="f">
                <v:path arrowok="t"/>
              </v:rect>
              <v:rect id="_x0000_s2292" style="position:absolute;left:9991;top:-648;width:1;height:1;mso-position-horizontal-relative:page;mso-position-vertical-relative:page" o:allowincell="f" filled="f" stroked="f">
                <v:path arrowok="t"/>
              </v:rect>
              <v:rect id="_x0000_s2293" style="position:absolute;left:9985;top:-647;width:1;height:1;mso-position-horizontal-relative:page;mso-position-vertical-relative:page" o:allowincell="f" filled="f" stroked="f">
                <v:path arrowok="t"/>
              </v:rect>
              <v:shape id="_x0000_s2294" style="position:absolute;left:9904;top:-1540;width:126;height:602;mso-position-horizontal-relative:page;mso-position-vertical-relative:page" coordsize="126,602" o:allowincell="f" path="m22,600l,600r,1l21,601r1,-1e" filled="f" stroked="f">
                <v:path arrowok="t"/>
              </v:shape>
            </v:group>
            <v:shape id="_x0000_s2295" style="position:absolute;left:10030;top:-1516;width:20;height:20" coordsize="20,20" o:allowincell="f" path="m,l,2r,l,,,e" filled="f" stroked="f">
              <v:path arrowok="t"/>
            </v:shape>
            <v:shape id="_x0000_s2296" style="position:absolute;left:10030;top:-1530;width:20;height:20" coordsize="20,20" o:allowincell="f" path="m,l,2,,1,,,,e" filled="f" stroked="f">
              <v:path arrowok="t"/>
            </v:shape>
            <v:group id="_x0000_s2297" style="position:absolute;left:9904;top:-1493;width:126;height:554" coordorigin="9904,-1493" coordsize="126,554" o:allowincell="f">
              <v:shape id="_x0000_s2298" style="position:absolute;left:9904;top:-1493;width:126;height:554;mso-position-horizontal-relative:page;mso-position-vertical-relative:page" coordsize="126,554" o:allowincell="f" path="m102,547r-3,1l99,549r,l102,547e" filled="f" stroked="f">
                <v:path arrowok="t"/>
              </v:shape>
              <v:shape id="_x0000_s2299" style="position:absolute;left:9904;top:-1493;width:126;height:554;mso-position-horizontal-relative:page;mso-position-vertical-relative:page" coordsize="126,554" o:allowincell="f" path="m107,544r-5,3l105,546r2,-2e" filled="f" stroked="f">
                <v:path arrowok="t"/>
              </v:shape>
              <v:shape id="_x0000_s2300" style="position:absolute;left:9904;top:-1493;width:126;height:554;mso-position-horizontal-relative:page;mso-position-vertical-relative:page" coordsize="126,554" o:allowincell="f" path="m118,532r-11,12l116,537r2,-5e" filled="f" stroked="f">
                <v:path arrowok="t"/>
              </v:shape>
              <v:shape id="_x0000_s2301" style="position:absolute;left:9904;top:-1493;width:126;height:554;mso-position-horizontal-relative:page;mso-position-vertical-relative:page" coordsize="126,554" o:allowincell="f" path="m120,528r-2,4l119,531r1,-3e" filled="f" stroked="f">
                <v:path arrowok="t"/>
              </v:shape>
              <v:shape id="_x0000_s2302" style="position:absolute;left:9904;top:-1493;width:126;height:554;mso-position-horizontal-relative:page;mso-position-vertical-relative:page" coordsize="126,554" o:allowincell="f" path="m125,r,l125,511r-5,17l125,518r1,-7l125,e" filled="f" stroked="f">
                <v:path arrowok="t"/>
              </v:shape>
              <v:shape id="_x0000_s2303" style="position:absolute;left:9904;top:-1493;width:126;height:554;mso-position-horizontal-relative:page;mso-position-vertical-relative:page" coordsize="126,554" o:allowincell="f" path="m96,549r-4,1l89,551r-3,l86,551r1,1l87,552r3,l93,551r3,-1l96,550r,-1e" filled="f" stroked="f">
                <v:path arrowok="t"/>
              </v:shape>
              <v:shape id="_x0000_s2304" style="position:absolute;left:9904;top:-1493;width:126;height:554;mso-position-horizontal-relative:page;mso-position-vertical-relative:page" coordsize="126,554" o:allowincell="f" path="m85,551r-6,l79,551r,1l79,552r5,l84,551r1,e" filled="f" stroked="f">
                <v:path arrowok="t"/>
              </v:shape>
              <v:shape id="_x0000_s2305" style="position:absolute;left:9904;top:-1493;width:126;height:554;mso-position-horizontal-relative:page;mso-position-vertical-relative:page" coordsize="126,554" o:allowincell="f" path="m77,551r-5,l72,551r,1l76,552r,l77,551e" filled="f" stroked="f">
                <v:path arrowok="t"/>
              </v:shape>
              <v:shape id="_x0000_s2306" style="position:absolute;left:9904;top:-1493;width:126;height:554;mso-position-horizontal-relative:page;mso-position-vertical-relative:page" coordsize="126,554" o:allowincell="f" path="m69,551r-4,l65,552r,l68,552r1,-1l69,551e" filled="f" stroked="f">
                <v:path arrowok="t"/>
              </v:shape>
              <v:shape id="_x0000_s2307" style="position:absolute;left:9904;top:-1493;width:126;height:554;mso-position-horizontal-relative:page;mso-position-vertical-relative:page" coordsize="126,554" o:allowincell="f" path="m62,551r-4,l58,552r,l61,552r,l62,551e" filled="f" stroked="f">
                <v:path arrowok="t"/>
              </v:shape>
              <v:shape id="_x0000_s2308" style="position:absolute;left:9904;top:-1493;width:126;height:554;mso-position-horizontal-relative:page;mso-position-vertical-relative:page" coordsize="126,554" o:allowincell="f" path="m54,551r-3,l51,552r,l54,552r,l54,551e" filled="f" stroked="f">
                <v:path arrowok="t"/>
              </v:shape>
              <v:shape id="_x0000_s2309" style="position:absolute;left:9904;top:-1493;width:126;height:554;mso-position-horizontal-relative:page;mso-position-vertical-relative:page" coordsize="126,554" o:allowincell="f" path="m48,551r-4,l45,552r2,l47,552r1,-1e" filled="f" stroked="f">
                <v:path arrowok="t"/>
              </v:shape>
              <v:shape id="_x0000_s2310" style="position:absolute;left:9904;top:-1493;width:126;height:554;mso-position-horizontal-relative:page;mso-position-vertical-relative:page" coordsize="126,554" o:allowincell="f" path="m41,551r-3,l38,552r,1l41,552r,-1e" filled="f" stroked="f">
                <v:path arrowok="t"/>
              </v:shape>
              <v:shape id="_x0000_s2311" style="position:absolute;left:9904;top:-1493;width:126;height:554;mso-position-horizontal-relative:page;mso-position-vertical-relative:page" coordsize="126,554" o:allowincell="f" path="m34,552r-2,l32,552r,1l34,553r,-1e" filled="f" stroked="f">
                <v:path arrowok="t"/>
              </v:shape>
              <v:shape id="_x0000_s2312" style="position:absolute;left:9904;top:-1493;width:126;height:554;mso-position-horizontal-relative:page;mso-position-vertical-relative:page" coordsize="126,554" o:allowincell="f" path="m28,552r-2,l26,553r2,l28,552e" filled="f" stroked="f">
                <v:path arrowok="t"/>
              </v:shape>
              <v:shape id="_x0000_s2313" style="position:absolute;left:9904;top:-1493;width:126;height:554;mso-position-horizontal-relative:page;mso-position-vertical-relative:page" coordsize="126,554" o:allowincell="f" path="m22,552l,552r,1l22,553r,-1e" filled="f" stroked="f">
                <v:path arrowok="t"/>
              </v:shape>
            </v:group>
            <v:group id="_x0000_s2314" style="position:absolute;left:10029;top:-1528;width:20;height:24" coordorigin="10029,-1528" coordsize="20,24" o:allowincell="f">
              <v:shape id="_x0000_s2315" style="position:absolute;left:10029;top:-1528;width:20;height:24;mso-position-horizontal-relative:page;mso-position-vertical-relative:page" coordsize="20,24" o:allowincell="f" path="m,l,,,12,,11,,e" filled="f" stroked="f">
                <v:path arrowok="t"/>
              </v:shape>
              <v:shape id="_x0000_s2316" style="position:absolute;left:10029;top:-1528;width:20;height:24;mso-position-horizontal-relative:page;mso-position-vertical-relative:page" coordsize="20,24" o:allowincell="f" path="m,13r,1l,23,,13e" filled="f" stroked="f">
                <v:path arrowok="t"/>
              </v:shape>
            </v:group>
            <v:group id="_x0000_s2317" style="position:absolute;left:10029;top:-1539;width:20;height:20" coordorigin="10029,-1539" coordsize="20,20" o:allowincell="f">
              <v:shape id="_x0000_s2318" style="position:absolute;left:10029;top:-1539;width:20;height:20;mso-position-horizontal-relative:page;mso-position-vertical-relative:page" coordsize="20,20" o:allowincell="f" path="m,l,,,10,,9,,e" filled="f" stroked="f">
                <v:path arrowok="t"/>
              </v:shape>
              <v:shape id="_x0000_s2319" style="position:absolute;left:10029;top:-1539;width:20;height:20;mso-position-horizontal-relative:page;mso-position-vertical-relative:page" coordsize="20,20" o:allowincell="f" path="m,l,,,,,e" filled="f" stroked="f">
                <v:path arrowok="t"/>
              </v:shape>
              <v:shape id="_x0000_s2320" style="position:absolute;left:10029;top:-1539;width:20;height:20;mso-position-horizontal-relative:page;mso-position-vertical-relative:page" coordsize="20,20" o:allowincell="f" path="m,l,,,,,e" filled="f" stroked="f">
                <v:path arrowok="t"/>
              </v:shape>
            </v:group>
            <v:shape id="_x0000_s2321" style="position:absolute;left:10029;top:-1516;width:20;height:20" coordsize="20,20" o:allowincell="f" path="m,l,2r,l,,,e" filled="f" stroked="f">
              <v:path arrowok="t"/>
            </v:shape>
            <v:shape id="_x0000_s2322" style="position:absolute;left:10029;top:-1529;width:20;height:20" coordsize="20,20" o:allowincell="f" path="m,l,2,,1,,,,e" filled="f" stroked="f">
              <v:path arrowok="t"/>
            </v:shape>
            <v:group id="_x0000_s2323" style="position:absolute;left:9904;top:-1539;width:125;height:599" coordorigin="9904,-1539" coordsize="125,599" o:allowincell="f">
              <v:shape id="_x0000_s2324" style="position:absolute;left:9904;top:-1539;width:125;height:599;mso-position-horizontal-relative:page;mso-position-vertical-relative:page" coordsize="125,599" o:allowincell="f" path="m125,r,l125,10r,-1l125,e" filled="f" stroked="f">
                <v:path arrowok="t"/>
              </v:shape>
              <v:shape id="_x0000_s2325" style="position:absolute;left:9904;top:-1539;width:125;height:599;mso-position-horizontal-relative:page;mso-position-vertical-relative:page" coordsize="125,599" o:allowincell="f" path="m125,11r,1l125,24r,-1l125,11e" filled="f" stroked="f">
                <v:path arrowok="t"/>
              </v:shape>
              <v:shape id="_x0000_s2326" style="position:absolute;left:9904;top:-1539;width:125;height:599;mso-position-horizontal-relative:page;mso-position-vertical-relative:page" coordsize="125,599" o:allowincell="f" path="m125,25r,1l125,34r,-9e" filled="f" stroked="f">
                <v:path arrowok="t"/>
              </v:shape>
              <v:shape id="_x0000_s2327" style="position:absolute;left:9904;top:-1539;width:125;height:599;mso-position-horizontal-relative:page;mso-position-vertical-relative:page" coordsize="125,599" o:allowincell="f" path="m102,592r-2,1l99,594r3,-2e" filled="f" stroked="f">
                <v:path arrowok="t"/>
              </v:shape>
              <v:shape id="_x0000_s2328" style="position:absolute;left:9904;top:-1539;width:125;height:599;mso-position-horizontal-relative:page;mso-position-vertical-relative:page" coordsize="125,599" o:allowincell="f" path="m106,589r-4,3l104,591r2,-2e" filled="f" stroked="f">
                <v:path arrowok="t"/>
              </v:shape>
              <v:shape id="_x0000_s2329" style="position:absolute;left:9904;top:-1539;width:125;height:599;mso-position-horizontal-relative:page;mso-position-vertical-relative:page" coordsize="125,599" o:allowincell="f" path="m118,578r-12,11l116,582r2,-4e" filled="f" stroked="f">
                <v:path arrowok="t"/>
              </v:shape>
              <v:shape id="_x0000_s2330" style="position:absolute;left:9904;top:-1539;width:125;height:599;mso-position-horizontal-relative:page;mso-position-vertical-relative:page" coordsize="125,599" o:allowincell="f" path="m120,573r-2,5l119,577r1,-4e" filled="f" stroked="f">
                <v:path arrowok="t"/>
              </v:shape>
              <v:shape id="_x0000_s2331" style="position:absolute;left:9904;top:-1539;width:125;height:599;mso-position-horizontal-relative:page;mso-position-vertical-relative:page" coordsize="125,599" o:allowincell="f" path="m125,46r,l124,556r-4,17l125,563r,-7l125,46e" filled="f" stroked="f">
                <v:path arrowok="t"/>
              </v:shape>
              <v:shape id="_x0000_s2332" style="position:absolute;left:9904;top:-1539;width:125;height:599;mso-position-horizontal-relative:page;mso-position-vertical-relative:page" coordsize="125,599" o:allowincell="f" path="m95,595r-3,1l88,596r-31,l57,597r1,l58,597r4,l62,597r1,-1l92,596r4,-1l95,595e" filled="f" stroked="f">
                <v:path arrowok="t"/>
              </v:shape>
              <v:shape id="_x0000_s2333" style="position:absolute;left:9904;top:-1539;width:125;height:599;mso-position-horizontal-relative:page;mso-position-vertical-relative:page" coordsize="125,599" o:allowincell="f" path="m92,596r-29,e" filled="f" stroked="f">
                <v:path arrowok="t"/>
              </v:shape>
              <v:shape id="_x0000_s2334" style="position:absolute;left:9904;top:-1539;width:125;height:599;mso-position-horizontal-relative:page;mso-position-vertical-relative:page" coordsize="125,599" o:allowincell="f" path="m63,596r29,e" filled="f" stroked="f">
                <v:path arrowok="t"/>
              </v:shape>
              <v:shape id="_x0000_s2335" style="position:absolute;left:9904;top:-1539;width:125;height:599;mso-position-horizontal-relative:page;mso-position-vertical-relative:page" coordsize="125,599" o:allowincell="f" path="m92,596r-29,l64,596r,1l65,597r4,l69,597r1,-1l91,596r1,e" filled="f" stroked="f">
                <v:path arrowok="t"/>
              </v:shape>
              <v:shape id="_x0000_s2336" style="position:absolute;left:9904;top:-1539;width:125;height:599;mso-position-horizontal-relative:page;mso-position-vertical-relative:page" coordsize="125,599" o:allowincell="f" path="m91,596r-21,e" filled="f" stroked="f">
                <v:path arrowok="t"/>
              </v:shape>
              <v:shape id="_x0000_s2337" style="position:absolute;left:9904;top:-1539;width:125;height:599;mso-position-horizontal-relative:page;mso-position-vertical-relative:page" coordsize="125,599" o:allowincell="f" path="m70,596r21,e" filled="f" stroked="f">
                <v:path arrowok="t"/>
              </v:shape>
              <v:shape id="_x0000_s2338" style="position:absolute;left:9904;top:-1539;width:125;height:599;mso-position-horizontal-relative:page;mso-position-vertical-relative:page" coordsize="125,599" o:allowincell="f" path="m91,596r-21,l71,597r,l72,597r5,l77,597r1,l89,597r2,-1e" filled="f" stroked="f">
                <v:path arrowok="t"/>
              </v:shape>
              <v:shape id="_x0000_s2339" style="position:absolute;left:9904;top:-1539;width:125;height:599;mso-position-horizontal-relative:page;mso-position-vertical-relative:page" coordsize="125,599" o:allowincell="f" path="m89,597r-11,e" filled="f" stroked="f">
                <v:path arrowok="t"/>
              </v:shape>
              <v:shape id="_x0000_s2340" style="position:absolute;left:9904;top:-1539;width:125;height:599;mso-position-horizontal-relative:page;mso-position-vertical-relative:page" coordsize="125,599" o:allowincell="f" path="m78,597r11,e" filled="f" stroked="f">
                <v:path arrowok="t"/>
              </v:shape>
              <v:shape id="_x0000_s2341" style="position:absolute;left:9904;top:-1539;width:125;height:599;mso-position-horizontal-relative:page;mso-position-vertical-relative:page" coordsize="125,599" o:allowincell="f" path="m89,597r-11,l79,597r10,e" filled="f" stroked="f">
                <v:path arrowok="t"/>
              </v:shape>
              <v:shape id="_x0000_s2342" style="position:absolute;left:9904;top:-1539;width:125;height:599;mso-position-horizontal-relative:page;mso-position-vertical-relative:page" coordsize="125,599" o:allowincell="f" path="m55,596r-5,l51,597r,l54,597r1,l55,596e" filled="f" stroked="f">
                <v:path arrowok="t"/>
              </v:shape>
              <v:shape id="_x0000_s2343" style="position:absolute;left:9904;top:-1539;width:125;height:599;mso-position-horizontal-relative:page;mso-position-vertical-relative:page" coordsize="125,599" o:allowincell="f" path="m48,596r-4,l44,597r,l48,597r,l48,597r,-1e" filled="f" stroked="f">
                <v:path arrowok="t"/>
              </v:shape>
              <v:shape id="_x0000_s2344" style="position:absolute;left:9904;top:-1539;width:125;height:599;mso-position-horizontal-relative:page;mso-position-vertical-relative:page" coordsize="125,599" o:allowincell="f" path="m41,596r-3,l38,597r,l41,597r,l41,596e" filled="f" stroked="f">
                <v:path arrowok="t"/>
              </v:shape>
              <v:shape id="_x0000_s2345" style="position:absolute;left:9904;top:-1539;width:125;height:599;mso-position-horizontal-relative:page;mso-position-vertical-relative:page" coordsize="125,599" o:allowincell="f" path="m35,596r-4,l32,597r,1l34,597r1,l35,596e" filled="f" stroked="f">
                <v:path arrowok="t"/>
              </v:shape>
              <v:shape id="_x0000_s2346" style="position:absolute;left:9904;top:-1539;width:125;height:599;mso-position-horizontal-relative:page;mso-position-vertical-relative:page" coordsize="125,599" o:allowincell="f" path="m28,596r-3,l26,597r,1l28,598r,-1l28,596e" filled="f" stroked="f">
                <v:path arrowok="t"/>
              </v:shape>
              <v:shape id="_x0000_s2347" style="position:absolute;left:9904;top:-1539;width:125;height:599;mso-position-horizontal-relative:page;mso-position-vertical-relative:page" coordsize="125,599" o:allowincell="f" path="m22,597l,597r,1l22,598r,-1l22,597e" filled="f" stroked="f">
                <v:path arrowok="t"/>
              </v:shape>
            </v:group>
            <v:shape id="_x0000_s2348" style="position:absolute;left:10029;top:-1515;width:20;height:20" coordsize="20,20" o:allowincell="f" path="m,l,2r,l,,,e" filled="f" stroked="f">
              <v:path arrowok="t"/>
            </v:shape>
            <v:shape id="_x0000_s2349" style="position:absolute;left:10029;top:-1529;width:20;height:20" coordsize="20,20" o:allowincell="f" path="m,l,2,,1,,,,e" filled="f" stroked="f">
              <v:path arrowok="t"/>
            </v:shape>
            <v:group id="_x0000_s2350" style="position:absolute;left:9904;top:-1492;width:125;height:550" coordorigin="9904,-1492" coordsize="125,550" o:allowincell="f">
              <v:shape id="_x0000_s2351" style="position:absolute;left:9904;top:-1492;width:125;height:550;mso-position-horizontal-relative:page;mso-position-vertical-relative:page" coordsize="125,550" o:allowincell="f" path="m102,544r-2,1l100,546r2,-2e" filled="f" stroked="f">
                <v:path arrowok="t"/>
              </v:shape>
              <v:shape id="_x0000_s2352" style="position:absolute;left:9904;top:-1492;width:125;height:550;mso-position-horizontal-relative:page;mso-position-vertical-relative:page" coordsize="125,550" o:allowincell="f" path="m105,542r-3,2l103,544r2,-2e" filled="f" stroked="f">
                <v:path arrowok="t"/>
              </v:shape>
              <v:shape id="_x0000_s2353" style="position:absolute;left:9904;top:-1492;width:125;height:550;mso-position-horizontal-relative:page;mso-position-vertical-relative:page" coordsize="125,550" o:allowincell="f" path="m118,530r-13,12l116,534r2,-4e" filled="f" stroked="f">
                <v:path arrowok="t"/>
              </v:shape>
              <v:shape id="_x0000_s2354" style="position:absolute;left:9904;top:-1492;width:125;height:550;mso-position-horizontal-relative:page;mso-position-vertical-relative:page" coordsize="125,550" o:allowincell="f" path="m119,526r-1,4l118,529r1,-3e" filled="f" stroked="f">
                <v:path arrowok="t"/>
              </v:shape>
              <v:shape id="_x0000_s2355" style="position:absolute;left:9904;top:-1492;width:125;height:550;mso-position-horizontal-relative:page;mso-position-vertical-relative:page" coordsize="125,550" o:allowincell="f" path="m124,r,l124,509r-5,17l124,514r1,-5l124,e" filled="f" stroked="f">
                <v:path arrowok="t"/>
              </v:shape>
              <v:shape id="_x0000_s2356" style="position:absolute;left:9904;top:-1492;width:125;height:550;mso-position-horizontal-relative:page;mso-position-vertical-relative:page" coordsize="125,550" o:allowincell="f" path="m30,549r1,l31,549r,1l35,550r,-1l36,549r10,l30,549e" filled="f" stroked="f">
                <v:path arrowok="t"/>
              </v:shape>
              <v:shape id="_x0000_s2357" style="position:absolute;left:9904;top:-1492;width:125;height:550;mso-position-horizontal-relative:page;mso-position-vertical-relative:page" coordsize="125,550" o:allowincell="f" path="m46,549r-9,e" filled="f" stroked="f">
                <v:path arrowok="t"/>
              </v:shape>
              <v:shape id="_x0000_s2358" style="position:absolute;left:9904;top:-1492;width:125;height:550;mso-position-horizontal-relative:page;mso-position-vertical-relative:page" coordsize="125,550" o:allowincell="f" path="m37,549r9,e" filled="f" stroked="f">
                <v:path arrowok="t"/>
              </v:shape>
              <v:shape id="_x0000_s2359" style="position:absolute;left:9904;top:-1492;width:125;height:550;mso-position-horizontal-relative:page;mso-position-vertical-relative:page" coordsize="125,550" o:allowincell="f" path="m46,549r-9,l37,549r1,1l41,550r1,-1l42,549r46,l88,549r-6,l46,549e" filled="f" stroked="f">
                <v:path arrowok="t"/>
              </v:shape>
              <v:shape id="_x0000_s2360" style="position:absolute;left:9904;top:-1492;width:125;height:550;mso-position-horizontal-relative:page;mso-position-vertical-relative:page" coordsize="125,550" o:allowincell="f" path="m88,549r-46,e" filled="f" stroked="f">
                <v:path arrowok="t"/>
              </v:shape>
              <v:shape id="_x0000_s2361" style="position:absolute;left:9904;top:-1492;width:125;height:550;mso-position-horizontal-relative:page;mso-position-vertical-relative:page" coordsize="125,550" o:allowincell="f" path="m82,549r6,e" filled="f" stroked="f">
                <v:path arrowok="t"/>
              </v:shape>
              <v:shape id="_x0000_s2362" style="position:absolute;left:9904;top:-1492;width:125;height:550;mso-position-horizontal-relative:page;mso-position-vertical-relative:page" coordsize="125,550" o:allowincell="f" path="m42,549r46,e" filled="f" stroked="f">
                <v:path arrowok="t"/>
              </v:shape>
              <v:shape id="_x0000_s2363" style="position:absolute;left:9904;top:-1492;width:125;height:550;mso-position-horizontal-relative:page;mso-position-vertical-relative:page" coordsize="125,550" o:allowincell="f" path="m88,549r-46,l43,549r1,l44,550r4,l49,549r40,l91,549r-1,l88,549r,e" filled="f" stroked="f">
                <v:path arrowok="t"/>
              </v:shape>
              <v:shape id="_x0000_s2364" style="position:absolute;left:9904;top:-1492;width:125;height:550;mso-position-horizontal-relative:page;mso-position-vertical-relative:page" coordsize="125,550" o:allowincell="f" path="m89,549r-40,e" filled="f" stroked="f">
                <v:path arrowok="t"/>
              </v:shape>
              <v:shape id="_x0000_s2365" style="position:absolute;left:9904;top:-1492;width:125;height:550;mso-position-horizontal-relative:page;mso-position-vertical-relative:page" coordsize="125,550" o:allowincell="f" path="m49,549r40,e" filled="f" stroked="f">
                <v:path arrowok="t"/>
              </v:shape>
              <v:shape id="_x0000_s2366" style="position:absolute;left:9904;top:-1492;width:125;height:550;mso-position-horizontal-relative:page;mso-position-vertical-relative:page" coordsize="125,550" o:allowincell="f" path="m89,549r-40,l50,549r38,l89,549e" filled="f" stroked="f">
                <v:path arrowok="t"/>
              </v:shape>
              <v:shape id="_x0000_s2367" style="position:absolute;left:9904;top:-1492;width:125;height:550;mso-position-horizontal-relative:page;mso-position-vertical-relative:page" coordsize="125,550" o:allowincell="f" path="m95,547r-2,1l92,548r-1,l90,549r,l91,549r1,l95,548r,-1e" filled="f" stroked="f">
                <v:path arrowok="t"/>
              </v:shape>
              <v:shape id="_x0000_s2368" style="position:absolute;left:9904;top:-1492;width:125;height:550;mso-position-horizontal-relative:page;mso-position-vertical-relative:page" coordsize="125,550" o:allowincell="f" path="m88,549r-6,e" filled="f" stroked="f">
                <v:path arrowok="t"/>
              </v:shape>
              <v:shape id="_x0000_s2369" style="position:absolute;left:9904;top:-1492;width:125;height:550;mso-position-horizontal-relative:page;mso-position-vertical-relative:page" coordsize="125,550" o:allowincell="f" path="m88,548r-6,1l88,549r,-1e" filled="f" stroked="f">
                <v:path arrowok="t"/>
              </v:shape>
              <v:shape id="_x0000_s2370" style="position:absolute;left:9904;top:-1492;width:125;height:550;mso-position-horizontal-relative:page;mso-position-vertical-relative:page" coordsize="125,550" o:allowincell="f" path="m29,549r-4,l25,549r,l25,550r3,l29,549r,l29,549e" filled="f" stroked="f">
                <v:path arrowok="t"/>
              </v:shape>
              <v:shape id="_x0000_s2371" style="position:absolute;left:9904;top:-1492;width:125;height:550;mso-position-horizontal-relative:page;mso-position-vertical-relative:page" coordsize="125,550" o:allowincell="f" path="m23,549l,549r,1l22,550r,-1l23,549r,e" filled="f" stroked="f">
                <v:path arrowok="t"/>
              </v:shape>
            </v:group>
            <v:group id="_x0000_s2372" style="position:absolute;left:10028;top:-1538;width:20;height:35" coordorigin="10028,-1538" coordsize="20,35" o:allowincell="f">
              <v:shape id="_x0000_s2373" style="position:absolute;left:10028;top:-1538;width:20;height:35;mso-position-horizontal-relative:page;mso-position-vertical-relative:page" coordsize="20,35" o:allowincell="f" path="m,l,,,10,,9,,e" filled="f" stroked="f">
                <v:path arrowok="t"/>
              </v:shape>
              <v:shape id="_x0000_s2374" style="position:absolute;left:10028;top:-1538;width:20;height:35;mso-position-horizontal-relative:page;mso-position-vertical-relative:page" coordsize="20,35" o:allowincell="f" path="m,11r,1l,23r,l,11e" filled="f" stroked="f">
                <v:path arrowok="t"/>
              </v:shape>
              <v:shape id="_x0000_s2375" style="position:absolute;left:10028;top:-1538;width:20;height:35;mso-position-horizontal-relative:page;mso-position-vertical-relative:page" coordsize="20,35" o:allowincell="f" path="m,25r,1l,34,,25e" filled="f" stroked="f">
                <v:path arrowok="t"/>
              </v:shape>
            </v:group>
            <v:shape id="_x0000_s2376" style="position:absolute;left:10028;top:-1515;width:20;height:20" coordsize="20,20" o:allowincell="f" path="m,l,2r,l,,,e" filled="f" stroked="f">
              <v:path arrowok="t"/>
            </v:shape>
            <v:shape id="_x0000_s2377" style="position:absolute;left:10028;top:-1528;width:20;height:20" coordsize="20,20" o:allowincell="f" path="m,l,2,,1,,,,e" filled="f" stroked="f">
              <v:path arrowok="t"/>
            </v:shape>
            <v:rect id="_x0000_s2378" style="position:absolute;left:8703;top:-1743;width:1320;height:8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8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0" type="#_x0000_t75" style="width:66.35pt;height:39.45pt">
                          <v:imagedata r:id="rId1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2379" style="position:absolute;left:9947;top:-947;width:56;height:20" coordsize="56,20" o:allowincell="f" path="m56,l,,41,4,56,e" fillcolor="#898989" stroked="f">
              <v:path arrowok="t"/>
            </v:shape>
            <v:shape id="_x0000_s2380" style="position:absolute;left:8718;top:-949;width:20;height:20" coordsize="20,20" o:allowincell="f" path="m,l2,2r5,l,e" fillcolor="#898989" stroked="f">
              <v:path arrowok="t"/>
            </v:shape>
            <v:shape id="_x0000_s2381" style="position:absolute;left:10003;top:-948;width:20;height:20" coordsize="20,20" o:allowincell="f" path="m3,l,1r2,l3,e" fillcolor="#898989" stroked="f">
              <v:path arrowok="t"/>
            </v:shape>
            <v:shape id="_x0000_s2382" style="position:absolute;left:10007;top:-958;width:20;height:20" coordsize="20,20" o:allowincell="f" path="m11,l,9,3,8,11,e" fillcolor="#898989" stroked="f">
              <v:path arrowok="t"/>
            </v:shape>
            <v:shape id="_x0000_s2383" style="position:absolute;left:8713;top:-953;width:20;height:20" coordsize="20,20" o:allowincell="f" path="m,l3,3,4,4,,e" fillcolor="#898989" stroked="f">
              <v:path arrowok="t"/>
            </v:shape>
            <v:shape id="_x0000_s2384" style="position:absolute;left:8704;top:-964;width:20;height:20" coordsize="20,20" o:allowincell="f" path="m,l,3r9,8l,e" fillcolor="#898989" stroked="f">
              <v:path arrowok="t"/>
            </v:shape>
            <v:shape id="_x0000_s2385" style="position:absolute;left:10018;top:-963;width:20;height:20" coordsize="20,20" o:allowincell="f" path="m4,l,4,3,1,4,e" fillcolor="#898989" stroked="f">
              <v:path arrowok="t"/>
            </v:shape>
            <v:shape id="_x0000_s2386" style="position:absolute;left:10022;top:-970;width:20;height:20" coordsize="20,20" o:allowincell="f" path="m2,l,7,2,5,2,e" fillcolor="#898989" stroked="f">
              <v:path arrowok="t"/>
            </v:shape>
            <v:shape id="_x0000_s2387" style="position:absolute;left:8702;top:-968;width:20;height:20" coordsize="20,20" o:allowincell="f" path="m,l,2,1,3,,e" fillcolor="#898989" stroked="f">
              <v:path arrowok="t"/>
            </v:shape>
            <v:shape id="_x0000_s2388" style="position:absolute;left:8698;top:-1372;width:20;height:404" coordsize="20,404" o:allowincell="f" path="m2,l,389r4,14l2,e" fillcolor="#898989" stroked="f">
              <v:path arrowok="t"/>
            </v:shape>
            <v:shape id="_x0000_s2389" style="position:absolute;left:10024;top:-1318;width:20;height:348" coordsize="20,348" o:allowincell="f" path="m1,l,347,3,335,1,e" fillcolor="#898989" stroked="f">
              <v:path arrowok="t"/>
            </v:shape>
            <v:shape id="_x0000_s2390" style="position:absolute;left:10024;top:-1721;width:20;height:403" coordsize="20,403" o:allowincell="f" path="m,l2,403,4,14,,e" fillcolor="#898989" stroked="f">
              <v:path arrowok="t"/>
            </v:shape>
            <v:shape id="_x0000_s2391" style="position:absolute;left:8699;top:-1719;width:20;height:347" coordsize="20,347" o:allowincell="f" path="m3,l,12,1,347,3,e" fillcolor="#898989" stroked="f">
              <v:path arrowok="t"/>
            </v:shape>
            <v:shape id="_x0000_s2392" style="position:absolute;left:8702;top:-1727;width:20;height:20" coordsize="20,20" o:allowincell="f" path="m2,l,2,,7,2,e" fillcolor="#898989" stroked="f">
              <v:path arrowok="t"/>
            </v:shape>
            <v:shape id="_x0000_s2393" style="position:absolute;left:10023;top:-1725;width:20;height:20" coordsize="20,20" o:allowincell="f" path="m,l1,3,1,1,,e" fillcolor="#898989" stroked="f">
              <v:path arrowok="t"/>
            </v:shape>
            <v:shape id="_x0000_s2394" style="position:absolute;left:10013;top:-1736;width:20;height:20" coordsize="20,20" o:allowincell="f" path="m,l9,11,8,8,,e" fillcolor="#898989" stroked="f">
              <v:path arrowok="t"/>
            </v:shape>
            <v:shape id="_x0000_s2395" style="position:absolute;left:8705;top:-1731;width:20;height:20" coordsize="20,20" o:allowincell="f" path="m4,l,3,,4,4,e" fillcolor="#898989" stroked="f">
              <v:path arrowok="t"/>
            </v:shape>
            <v:shape id="_x0000_s2396" style="position:absolute;left:8709;top:-1741;width:20;height:20" coordsize="20,20" o:allowincell="f" path="m11,l8,,,9,11,e" fillcolor="#898989" stroked="f">
              <v:path arrowok="t"/>
            </v:shape>
            <v:shape id="_x0000_s2397" style="position:absolute;left:10009;top:-1740;width:20;height:20" coordsize="20,20" o:allowincell="f" path="m,l4,4,1,,,e" fillcolor="#898989" stroked="f">
              <v:path arrowok="t"/>
            </v:shape>
            <v:shape id="_x0000_s2398" style="position:absolute;left:9989;top:-1746;width:20;height:20" coordsize="20,20" o:allowincell="f" path="m1,l,,19,5,17,3,1,e" fillcolor="#898989" stroked="f">
              <v:path arrowok="t"/>
            </v:shape>
            <v:shape id="_x0000_s2399" style="position:absolute;left:8720;top:-1742;width:20;height:20" coordsize="20,20" o:allowincell="f" path="m3,l1,,,1,3,e" fillcolor="#898989" stroked="f">
              <v:path arrowok="t"/>
            </v:shape>
            <v:shape id="_x0000_s2400" style="position:absolute;left:8738;top:-1747;width:1251;height:20" coordsize="1251,20" o:allowincell="f" path="m,l1250,e" filled="f" strokecolor="#898989" strokeweight=".1pt">
              <v:path arrowok="t"/>
            </v:shape>
            <v:shape id="_x0000_s2401" style="position:absolute;left:9808;top:-949;width:187;height:20" coordsize="187,20" o:allowincell="f" path="m186,l,,180,1,186,e" fillcolor="#2a2a29" stroked="f">
              <v:path arrowok="t"/>
            </v:shape>
            <v:shape id="_x0000_s2402" style="position:absolute;left:8721;top:-953;width:20;height:20" coordsize="20,20" o:allowincell="f" path="m,l5,4r7,l,e" fillcolor="#2a2a29" stroked="f">
              <v:path arrowok="t"/>
            </v:shape>
            <v:shape id="_x0000_s2403" style="position:absolute;left:9995;top:-952;width:20;height:20" coordsize="20,20" o:allowincell="f" path="m8,l,2r4,l8,e" fillcolor="#2a2a29" stroked="f">
              <v:path arrowok="t"/>
            </v:shape>
            <v:shape id="_x0000_s2404" style="position:absolute;left:10003;top:-959;width:20;height:20" coordsize="20,20" o:allowincell="f" path="m10,l,7,6,5,10,e" fillcolor="#2a2a29" stroked="f">
              <v:path arrowok="t"/>
            </v:shape>
            <v:shape id="_x0000_s2405" style="position:absolute;left:8715;top:-958;width:20;height:20" coordsize="20,20" o:allowincell="f" path="m,l2,3,6,4,,e" fillcolor="#2a2a29" stroked="f">
              <v:path arrowok="t"/>
            </v:shape>
            <v:shape id="_x0000_s2406" style="position:absolute;left:8707;top:-968;width:20;height:20" coordsize="20,20" o:allowincell="f" path="m,l2,6r5,4l,e" fillcolor="#2a2a29" stroked="f">
              <v:path arrowok="t"/>
            </v:shape>
            <v:shape id="_x0000_s2407" style="position:absolute;left:10014;top:-966;width:20;height:20" coordsize="20,20" o:allowincell="f" path="m4,l,6,3,3,4,e" fillcolor="#2a2a29" stroked="f">
              <v:path arrowok="t"/>
            </v:shape>
            <v:shape id="_x0000_s2408" style="position:absolute;left:10018;top:-979;width:20;height:20" coordsize="20,20" o:allowincell="f" path="m4,l,12,4,7,4,e" fillcolor="#2a2a29" stroked="f">
              <v:path arrowok="t"/>
            </v:shape>
            <v:shape id="_x0000_s2409" style="position:absolute;left:8705;top:-977;width:20;height:20" coordsize="20,20" o:allowincell="f" path="m,l,4,2,8,,e" fillcolor="#2a2a29" stroked="f">
              <v:path arrowok="t"/>
            </v:shape>
            <v:shape id="_x0000_s2410" style="position:absolute;left:8703;top:-1415;width:20;height:438" coordsize="20,438" o:allowincell="f" path="m1,l,432r1,6l1,e" fillcolor="#2a2a29" stroked="f">
              <v:path arrowok="t"/>
            </v:shape>
            <v:shape id="_x0000_s2411" style="position:absolute;left:10022;top:-1270;width:20;height:291" coordsize="20,291" o:allowincell="f" path="m,l,291r1,-4l,e" fillcolor="#2a2a29" stroked="f">
              <v:path arrowok="t"/>
            </v:shape>
            <v:shape id="_x0000_s2412" style="position:absolute;left:10022;top:-1713;width:20;height:443" coordsize="20,443" o:allowincell="f" path="m,l,442,1,5,,e" fillcolor="#2a2a29" stroked="f">
              <v:path arrowok="t"/>
            </v:shape>
            <v:shape id="_x0000_s2413" style="position:absolute;left:8703;top:-1711;width:20;height:296" coordsize="20,296" o:allowincell="f" path="m1,l,3,,295,1,e" fillcolor="#2a2a29" stroked="f">
              <v:path arrowok="t"/>
            </v:shape>
            <v:shape id="_x0000_s2414" style="position:absolute;left:8704;top:-1724;width:20;height:20" coordsize="20,20" o:allowincell="f" path="m4,l,5r,7l4,e" fillcolor="#2a2a29" stroked="f">
              <v:path arrowok="t"/>
            </v:shape>
            <v:shape id="_x0000_s2415" style="position:absolute;left:10019;top:-1721;width:20;height:20" coordsize="20,20" o:allowincell="f" path="m,l2,8,2,3,,e" fillcolor="#2a2a29" stroked="f">
              <v:path arrowok="t"/>
            </v:shape>
            <v:shape id="_x0000_s2416" style="position:absolute;left:10012;top:-1732;width:20;height:20" coordsize="20,20" o:allowincell="f" path="m,l7,10,5,3,,e" fillcolor="#2a2a29" stroked="f">
              <v:path arrowok="t"/>
            </v:shape>
            <v:shape id="_x0000_s2417" style="position:absolute;left:8709;top:-1730;width:20;height:20" coordsize="20,20" o:allowincell="f" path="m4,l1,2,,6,4,e" fillcolor="#2a2a29" stroked="f">
              <v:path arrowok="t"/>
            </v:shape>
            <v:shape id="_x0000_s2418" style="position:absolute;left:8713;top:-1738;width:20;height:20" coordsize="20,20" o:allowincell="f" path="m10,l3,2,,7,10,e" fillcolor="#2a2a29" stroked="f">
              <v:path arrowok="t"/>
            </v:shape>
            <v:shape id="_x0000_s2419" style="position:absolute;left:10006;top:-1736;width:20;height:20" coordsize="20,20" o:allowincell="f" path="m,l6,4,3,1,,e" fillcolor="#2a2a29" stroked="f">
              <v:path arrowok="t"/>
            </v:shape>
            <v:shape id="_x0000_s2420" style="position:absolute;left:9989;top:-1742;width:20;height:20" coordsize="20,20" o:allowincell="f" path="m2,l,,16,5,10,1,2,e" fillcolor="#2a2a29" stroked="f">
              <v:path arrowok="t"/>
            </v:shape>
            <v:shape id="_x0000_s2421" style="position:absolute;left:8724;top:-1740;width:20;height:20" coordsize="20,20" o:allowincell="f" path="m8,l3,,,2,8,e" fillcolor="#2a2a29" stroked="f">
              <v:path arrowok="t"/>
            </v:shape>
            <v:shape id="_x0000_s2422" style="position:absolute;left:8738;top:-1742;width:1251;height:20" coordsize="1251,20" o:allowincell="f" path="m,l1250,e" filled="f" strokecolor="#2a2a29" strokeweight=".1pt">
              <v:path arrowok="t"/>
            </v:shape>
            <v:shape id="_x0000_s2423" style="position:absolute;left:8699;top:-1746;width:1307;height:803" coordsize="1307,803" o:allowincell="f" path="m1290,l39,,18,6,3,22,,763r6,21l22,799r1268,3l1303,798,39,798,18,792,5,774,4,39,10,18,28,5,1307,4r,-1l1290,e" fillcolor="#d0d0d0" stroked="f">
              <v:path arrowok="t"/>
            </v:shape>
            <v:shape id="_x0000_s2424" style="position:absolute;left:8738;top:-1742;width:1290;height:795" coordsize="1290,795" o:allowincell="f" path="m1268,r-18,l1271,6r13,18l1286,759r-7,21l1261,793,,794r1264,l1272,792r14,-16l1290,35r-7,-21l1268,e" fillcolor="#d0d0d0" stroked="f">
              <v:path arrowok="t"/>
            </v:shape>
            <v:shape id="_x0000_s2425" style="position:absolute;left:8752;top:-1690;width:20;height:689" coordsize="20,689" o:allowincell="f" path="m,689r,l,,,,,689xe" fillcolor="#2a2a29" stroked="f">
              <v:path arrowok="t"/>
            </v:shape>
            <v:shape id="_x0000_s2426" style="position:absolute;left:8752;top:-1690;width:20;height:689" coordsize="20,689" o:allowincell="f" path="m,689r,l,,,,,689xe" fillcolor="#2a2a29" stroked="f">
              <v:path arrowok="t"/>
            </v:shape>
            <v:shape id="_x0000_s2427" style="position:absolute;left:8752;top:-1690;width:20;height:689" coordsize="20,689" o:allowincell="f" path="m,689r,l,,,,,689xe" fillcolor="#2a2a29" stroked="f">
              <v:path arrowok="t"/>
            </v:shape>
            <v:shape id="_x0000_s2428" style="position:absolute;left:8752;top:-1690;width:20;height:689" coordsize="20,689" o:allowincell="f" path="m,688r,l,,,,,688xe" fillcolor="#2a2a29" stroked="f">
              <v:path arrowok="t"/>
            </v:shape>
            <v:shape id="_x0000_s2429" style="position:absolute;left:8752;top:-1690;width:20;height:689" coordsize="20,689" o:allowincell="f" path="m,688r,l,,,,,688xe" fillcolor="#2a2a29" stroked="f">
              <v:path arrowok="t"/>
            </v:shape>
            <v:shape id="_x0000_s2430" style="position:absolute;left:8752;top:-1690;width:20;height:689" coordsize="20,689" o:allowincell="f" path="m,688r,l,,,,,688xe" fillcolor="#2a2a29" stroked="f">
              <v:path arrowok="t"/>
            </v:shape>
            <v:shape id="_x0000_s2431" style="position:absolute;left:8752;top:-1690;width:20;height:689" coordsize="20,689" o:allowincell="f" path="m,688r,l,,,,,688xe" fillcolor="#2a2a29" stroked="f">
              <v:path arrowok="t"/>
            </v:shape>
            <v:shape id="_x0000_s2432" style="position:absolute;left:8752;top:-1690;width:20;height:689" coordsize="20,689" o:allowincell="f" path="m,688r,l,,,,,688xe" fillcolor="#2a2a29" stroked="f">
              <v:path arrowok="t"/>
            </v:shape>
            <v:shape id="_x0000_s2433" style="position:absolute;left:8752;top:-1690;width:20;height:689" coordsize="20,689" o:allowincell="f" path="m,688r,l,,,,,688xe" fillcolor="#2a2a29" stroked="f">
              <v:path arrowok="t"/>
            </v:shape>
            <v:shape id="_x0000_s2434" style="position:absolute;left:8752;top:-1690;width:20;height:689" coordsize="20,689" o:allowincell="f" path="m,688r,l,,,,,688xe" fillcolor="#2a2a29" stroked="f">
              <v:path arrowok="t"/>
            </v:shape>
            <v:shape id="_x0000_s2435" style="position:absolute;left:8752;top:-1690;width:20;height:689" coordsize="20,689" o:allowincell="f" path="m,688r,l,,,,,688xe" fillcolor="#2a2a29" stroked="f">
              <v:path arrowok="t"/>
            </v:shape>
            <v:shape id="_x0000_s2436" style="position:absolute;left:8752;top:-1689;width:20;height:688" coordsize="20,688" o:allowincell="f" path="m,688r,l,,,,,688xe" fillcolor="#2a2a29" stroked="f">
              <v:path arrowok="t"/>
            </v:shape>
            <v:shape id="_x0000_s2437" style="position:absolute;left:8752;top:-1689;width:20;height:688" coordsize="20,688" o:allowincell="f" path="m,688r,l,,,,,688xe" fillcolor="#2a2a29" stroked="f">
              <v:path arrowok="t"/>
            </v:shape>
            <v:shape id="_x0000_s2438" style="position:absolute;left:8752;top:-1689;width:20;height:688" coordsize="20,688" o:allowincell="f" path="m,688r,l,,,,,688xe" fillcolor="#2a2a29" stroked="f">
              <v:path arrowok="t"/>
            </v:shape>
            <v:shape id="_x0000_s2439" style="position:absolute;left:8752;top:-1689;width:20;height:688" coordsize="20,688" o:allowincell="f" path="m,688r,l,,,,,688xe" fillcolor="#2a2a29" stroked="f">
              <v:path arrowok="t"/>
            </v:shape>
            <v:shape id="_x0000_s2440" style="position:absolute;left:8752;top:-1689;width:20;height:688" coordsize="20,688" o:allowincell="f" path="m,688r,l,,,,,688xe" fillcolor="#2a2a29" stroked="f">
              <v:path arrowok="t"/>
            </v:shape>
            <v:shape id="_x0000_s2441" style="position:absolute;left:8752;top:-1689;width:20;height:688" coordsize="20,688" o:allowincell="f" path="m,688r,l,,,,,688xe" fillcolor="#2a2a29" stroked="f">
              <v:path arrowok="t"/>
            </v:shape>
            <v:shape id="_x0000_s2442" style="position:absolute;left:8752;top:-1689;width:20;height:688" coordsize="20,688" o:allowincell="f" path="m,688r,l,,,,,688xe" fillcolor="#2a2a29" stroked="f">
              <v:path arrowok="t"/>
            </v:shape>
            <v:shape id="_x0000_s2443" style="position:absolute;left:8752;top:-1689;width:20;height:688" coordsize="20,688" o:allowincell="f" path="m,688r,l,,,,,688xe" fillcolor="#2a2a29" stroked="f">
              <v:path arrowok="t"/>
            </v:shape>
            <v:shape id="_x0000_s2444" style="position:absolute;left:8752;top:-1689;width:20;height:688" coordsize="20,688" o:allowincell="f" path="m,688r,l,,,,,688xe" fillcolor="#2a2a29" stroked="f">
              <v:path arrowok="t"/>
            </v:shape>
            <v:shape id="_x0000_s2445" style="position:absolute;left:8752;top:-1689;width:20;height:688" coordsize="20,688" o:allowincell="f" path="m,688r,l,,,,,688xe" fillcolor="#2a2a29" stroked="f">
              <v:path arrowok="t"/>
            </v:shape>
            <v:shape id="_x0000_s2446" style="position:absolute;left:8752;top:-1689;width:20;height:688" coordsize="20,688" o:allowincell="f" path="m,688r,l,,,,,688xe" fillcolor="#2a2a29" stroked="f">
              <v:path arrowok="t"/>
            </v:shape>
            <v:shape id="_x0000_s2447" style="position:absolute;left:8752;top:-1689;width:20;height:688" coordsize="20,688" o:allowincell="f" path="m,688r,l,,,,,688xe" fillcolor="#2a2a29" stroked="f">
              <v:path arrowok="t"/>
            </v:shape>
            <v:shape id="_x0000_s2448" style="position:absolute;left:8752;top:-1689;width:20;height:688" coordsize="20,688" o:allowincell="f" path="m,688r,l,,,,,688xe" fillcolor="#2a2a29" stroked="f">
              <v:path arrowok="t"/>
            </v:shape>
            <v:shape id="_x0000_s2449" style="position:absolute;left:8752;top:-1689;width:20;height:688" coordsize="20,688" o:allowincell="f" path="m,688r,l,,,,,688xe" fillcolor="#2a2a29" stroked="f">
              <v:path arrowok="t"/>
            </v:shape>
            <v:shape id="_x0000_s2450" style="position:absolute;left:8752;top:-1689;width:20;height:688" coordsize="20,688" o:allowincell="f" path="m,688r,l,,,,,688xe" fillcolor="#2a2a29" stroked="f">
              <v:path arrowok="t"/>
            </v:shape>
            <v:shape id="_x0000_s2451" style="position:absolute;left:8752;top:-1689;width:20;height:688" coordsize="20,688" o:allowincell="f" path="m,688r,l,,,,,688xe" fillcolor="#2a2a29" stroked="f">
              <v:path arrowok="t"/>
            </v:shape>
            <v:shape id="_x0000_s2452" style="position:absolute;left:8752;top:-1689;width:20;height:688" coordsize="20,688" o:allowincell="f" path="m,688r,l,,,,,688xe" fillcolor="#2a2a29" stroked="f">
              <v:path arrowok="t"/>
            </v:shape>
            <v:shape id="_x0000_s2453" style="position:absolute;left:8752;top:-1689;width:20;height:688" coordsize="20,688" o:allowincell="f" path="m,687r,l,,,,,687xe" fillcolor="#2a2a29" stroked="f">
              <v:path arrowok="t"/>
            </v:shape>
            <v:shape id="_x0000_s2454" style="position:absolute;left:8752;top:-1689;width:20;height:688" coordsize="20,688" o:allowincell="f" path="m,687r,l,,,,,687xe" fillcolor="#2a2a29" stroked="f">
              <v:path arrowok="t"/>
            </v:shape>
            <v:shape id="_x0000_s2455" style="position:absolute;left:8753;top:-1689;width:20;height:688" coordsize="20,688" o:allowincell="f" path="m,687r,l,,,,,687xe" fillcolor="#2a2a29" stroked="f">
              <v:path arrowok="t"/>
            </v:shape>
            <v:shape id="_x0000_s2456" style="position:absolute;left:8753;top:-1689;width:20;height:688" coordsize="20,688" o:allowincell="f" path="m,687r,l,,,,,687xe" fillcolor="#2a2a29" stroked="f">
              <v:path arrowok="t"/>
            </v:shape>
            <v:shape id="_x0000_s2457" style="position:absolute;left:8753;top:-1689;width:20;height:688" coordsize="20,688" o:allowincell="f" path="m,687r,l,,,,,687xe" fillcolor="#2a2a29" stroked="f">
              <v:path arrowok="t"/>
            </v:shape>
            <v:shape id="_x0000_s2458" style="position:absolute;left:8753;top:-1689;width:20;height:688" coordsize="20,688" o:allowincell="f" path="m,687r,l,,,,,687xe" fillcolor="#2a2a29" stroked="f">
              <v:path arrowok="t"/>
            </v:shape>
            <v:shape id="_x0000_s2459" style="position:absolute;left:8753;top:-1689;width:20;height:688" coordsize="20,688" o:allowincell="f" path="m,687r,l,,,,,687xe" fillcolor="#2a2a29" stroked="f">
              <v:path arrowok="t"/>
            </v:shape>
            <v:shape id="_x0000_s2460" style="position:absolute;left:8753;top:-1689;width:20;height:688" coordsize="20,688" o:allowincell="f" path="m,687r,l,,,,,687xe" fillcolor="#2a2a29" stroked="f">
              <v:path arrowok="t"/>
            </v:shape>
            <v:shape id="_x0000_s2461" style="position:absolute;left:8753;top:-1689;width:20;height:688" coordsize="20,688" o:allowincell="f" path="m,687r,l,,,,,687xe" fillcolor="#2a2a29" stroked="f">
              <v:path arrowok="t"/>
            </v:shape>
            <v:shape id="_x0000_s2462" style="position:absolute;left:8753;top:-1689;width:20;height:688" coordsize="20,688" o:allowincell="f" path="m,687r,l,,,,,687xe" fillcolor="#2a2a29" stroked="f">
              <v:path arrowok="t"/>
            </v:shape>
            <v:shape id="_x0000_s2463" style="position:absolute;left:8753;top:-1689;width:20;height:688" coordsize="20,688" o:allowincell="f" path="m,687r,l,,,,,687xe" fillcolor="#2a2a29" stroked="f">
              <v:path arrowok="t"/>
            </v:shape>
            <v:shape id="_x0000_s2464" style="position:absolute;left:8753;top:-1689;width:20;height:688" coordsize="20,688" o:allowincell="f" path="m,687r,l,,,,,687xe" fillcolor="#2a2a29" stroked="f">
              <v:path arrowok="t"/>
            </v:shape>
            <v:shape id="_x0000_s2465" style="position:absolute;left:8753;top:-1689;width:20;height:688" coordsize="20,688" o:allowincell="f" path="m,687r,l,,,,,687xe" fillcolor="#2a2a29" stroked="f">
              <v:path arrowok="t"/>
            </v:shape>
            <v:shape id="_x0000_s2466" style="position:absolute;left:8753;top:-1689;width:20;height:688" coordsize="20,688" o:allowincell="f" path="m,687r,l,,,,,687xe" fillcolor="#2a2a29" stroked="f">
              <v:path arrowok="t"/>
            </v:shape>
            <v:rect id="_x0000_s2467" style="position:absolute;left:8753;top:-1689;width:1221;height:687" o:allowincell="f" fillcolor="#f6f6f5" stroked="f">
              <v:path arrowok="t"/>
            </v:rect>
            <v:group id="_x0000_s2468" style="position:absolute;left:9351;top:-1728;width:24;height:25" coordorigin="9351,-1728" coordsize="24,25" o:allowincell="f">
              <v:shape id="_x0000_s2469" style="position:absolute;left:9351;top:-1728;width:24;height:25;mso-position-horizontal-relative:page;mso-position-vertical-relative:page" coordsize="24,25" o:allowincell="f" path="m5,l,5,,18r5,6l18,24r1,-1l6,22,1,18,1,6,6,1r13,l18,,5,e" fillcolor="#2a2a29" stroked="f">
                <v:path arrowok="t"/>
              </v:shape>
              <v:shape id="_x0000_s2470" style="position:absolute;left:9351;top:-1728;width:24;height:25;mso-position-horizontal-relative:page;mso-position-vertical-relative:page" coordsize="24,25" o:allowincell="f" path="m19,1l6,1r12,l22,6r,12l18,23r1,l24,18,24,5,19,1e" fillcolor="#2a2a29" stroked="f">
                <v:path arrowok="t"/>
              </v:shape>
            </v:group>
            <v:rect id="_x0000_s2471" style="position:absolute;left:9354;top:-1726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1" type="#_x0000_t75" style="width:.65pt;height:.65pt">
                          <v:imagedata r:id="rId1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2472" style="position:absolute;left:9354;top:-1725;width:20;height:20" coordsize="20,20" o:allowincell="f" path="m4,l,4,,14r4,4l13,18r5,-4l17,4,14,,4,e" fillcolor="#2a2a29" stroked="f">
              <v:path arrowok="t"/>
            </v:shape>
            <v:group id="_x0000_s2473" style="position:absolute;left:9359;top:-1720;width:20;height:20" coordorigin="9359,-1720" coordsize="20,20" o:allowincell="f">
              <v:shape id="_x0000_s2474" style="position:absolute;left:9359;top:-1720;width:20;height:20;mso-position-horizontal-relative:page;mso-position-vertical-relative:page" coordsize="20,20" o:allowincell="f" path="m,4l,6,1,8r5,l3,8,1,8,,6r,l,4e" filled="f" stroked="f">
                <v:path arrowok="t"/>
              </v:shape>
              <v:shape id="_x0000_s2475" style="position:absolute;left:9359;top:-1720;width:20;height:20;mso-position-horizontal-relative:page;mso-position-vertical-relative:page" coordsize="20,20" o:allowincell="f" path="m3,8r3,e" filled="f" stroked="f">
                <v:path arrowok="t"/>
              </v:shape>
              <v:shape id="_x0000_s2476" style="position:absolute;left:9359;top:-1720;width:20;height:20;mso-position-horizontal-relative:page;mso-position-vertical-relative:page" coordsize="20,20" o:allowincell="f" path="m6,8l3,8e" filled="f" stroked="f">
                <v:path arrowok="t"/>
              </v:shape>
              <v:shape id="_x0000_s2477" style="position:absolute;left:9359;top:-1720;width:20;height:20;mso-position-horizontal-relative:page;mso-position-vertical-relative:page" coordsize="20,20" o:allowincell="f" path="m8,4l2,4r,1l3,8r3,l8,6,8,4e" filled="f" stroked="f">
                <v:path arrowok="t"/>
              </v:shape>
              <v:shape id="_x0000_s2478" style="position:absolute;left:9359;top:-1720;width:20;height:20;mso-position-horizontal-relative:page;mso-position-vertical-relative:page" coordsize="20,20" o:allowincell="f" path="m8,4l3,4r,l8,4r,e" filled="f" stroked="f">
                <v:path arrowok="t"/>
              </v:shape>
              <v:shape id="_x0000_s2479" style="position:absolute;left:9359;top:-1720;width:20;height:20;mso-position-horizontal-relative:page;mso-position-vertical-relative:page" coordsize="20,20" o:allowincell="f" path="m3,4l,4r,l3,4e" filled="f" stroked="f">
                <v:path arrowok="t"/>
              </v:shape>
              <v:shape id="_x0000_s2480" style="position:absolute;left:9359;top:-1720;width:20;height:20;mso-position-horizontal-relative:page;mso-position-vertical-relative:page" coordsize="20,20" o:allowincell="f" path="m8,3l3,3r,1l8,4,8,3e" filled="f" stroked="f">
                <v:path arrowok="t"/>
              </v:shape>
              <v:shape id="_x0000_s2481" style="position:absolute;left:9359;top:-1720;width:20;height:20;mso-position-horizontal-relative:page;mso-position-vertical-relative:page" coordsize="20,20" o:allowincell="f" path="m3,3l,3r,l3,3e" filled="f" stroked="f">
                <v:path arrowok="t"/>
              </v:shape>
              <v:shape id="_x0000_s2482" style="position:absolute;left:9359;top:-1720;width:20;height:20;mso-position-horizontal-relative:page;mso-position-vertical-relative:page" coordsize="20,20" o:allowincell="f" path="m6,l3,,4,2,3,3r5,l8,1,6,e" filled="f" stroked="f">
                <v:path arrowok="t"/>
              </v:shape>
              <v:shape id="_x0000_s2483" style="position:absolute;left:9359;top:-1720;width:20;height:20;mso-position-horizontal-relative:page;mso-position-vertical-relative:page" coordsize="20,20" o:allowincell="f" path="m3,l6,e" filled="f" stroked="f">
                <v:path arrowok="t"/>
              </v:shape>
              <v:shape id="_x0000_s2484" style="position:absolute;left:9359;top:-1720;width:20;height:20;mso-position-horizontal-relative:page;mso-position-vertical-relative:page" coordsize="20,20" o:allowincell="f" path="m6,l3,e" filled="f" stroked="f">
                <v:path arrowok="t"/>
              </v:shape>
              <v:shape id="_x0000_s2485" style="position:absolute;left:9359;top:-1720;width:20;height:20;mso-position-horizontal-relative:page;mso-position-vertical-relative:page" coordsize="20,20" o:allowincell="f" path="m6,l2,,1,,,1,1,,2,,3,,6,r,e" filled="f" stroked="f">
                <v:path arrowok="t"/>
              </v:shape>
            </v:group>
            <v:rect id="_x0000_s2486" style="position:absolute;left:9299;top:-1304;width:720;height:3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3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2" type="#_x0000_t75" style="width:35.7pt;height:16.9pt">
                          <v:imagedata r:id="rId1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487" style="position:absolute;left:9611;top:-1742;width:420;height:4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3" type="#_x0000_t75" style="width:20.05pt;height:22.55pt">
                          <v:imagedata r:id="rId2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2488" style="position:absolute;left:9324;top:-1687;width:650;height:686" coordorigin="9324,-1687" coordsize="650,686" o:allowincell="f">
              <v:shape id="_x0000_s2489" style="position:absolute;left:9324;top:-1687;width:650;height:686;mso-position-horizontal-relative:page;mso-position-vertical-relative:page" coordsize="650,686" o:allowincell="f" path="m650,l286,,,686r592,l592,573r1,-1l650,572r,-12l604,560r-1,-2l602,550r2,-4l622,546r,-3l622,542r-5,l616,540r,-1l616,533r-4,l611,532r,l611,528r,-2l611,523r1,l613,522r-6,l607,520r,-4l607,513r1,l608,512r5,l614,510r-9,l604,508r,l604,503r,-1l606,500r4,l611,498r1,-2l603,496r,-3l602,488r1,-2l609,486r,-3l609,482r6,l614,480r-12,l603,473r1,-3l609,470r,-2l610,466r-6,l604,463r,-3l604,456r2,-3l611,453r,-1l612,450r-5,l607,448r,-5l607,442r1,-2l614,440r,-2l615,438r,-2l612,436r-1,-3l611,433r-1,-3l611,428r,l612,426r1,-3l620,423r,-1l616,422r,-2l603,420r-1,-2l602,410r2,-4l622,406r,-3l622,402r1,-2l629,400r,-2l629,393r,-1l631,390r5,l636,388r1,-5l639,383r,-1l644,382r2,-2l650,380,650,e" filled="f" stroked="f">
                <v:path arrowok="t"/>
              </v:shape>
              <v:shape id="_x0000_s2490" style="position:absolute;left:9324;top:-1687;width:650;height:686;mso-position-horizontal-relative:page;mso-position-vertical-relative:page" coordsize="650,686" o:allowincell="f" path="m650,572r-54,e" filled="f" stroked="f">
                <v:path arrowok="t"/>
              </v:shape>
              <v:shape id="_x0000_s2491" style="position:absolute;left:9324;top:-1687;width:650;height:686;mso-position-horizontal-relative:page;mso-position-vertical-relative:page" coordsize="650,686" o:allowincell="f" path="m622,546r-15,e" filled="f" stroked="f">
                <v:path arrowok="t"/>
              </v:shape>
              <v:shape id="_x0000_s2492" style="position:absolute;left:9324;top:-1687;width:650;height:686;mso-position-horizontal-relative:page;mso-position-vertical-relative:page" coordsize="650,686" o:allowincell="f" path="m607,560r43,e" filled="f" stroked="f">
                <v:path arrowok="t"/>
              </v:shape>
              <v:shape id="_x0000_s2493" style="position:absolute;left:9324;top:-1687;width:650;height:686;mso-position-horizontal-relative:page;mso-position-vertical-relative:page" coordsize="650,686" o:allowincell="f" path="m613,512r-3,e" filled="f" stroked="f">
                <v:path arrowok="t"/>
              </v:shape>
              <v:shape id="_x0000_s2494" style="position:absolute;left:9324;top:-1687;width:650;height:686;mso-position-horizontal-relative:page;mso-position-vertical-relative:page" coordsize="650,686" o:allowincell="f" path="m610,522r3,e" filled="f" stroked="f">
                <v:path arrowok="t"/>
              </v:shape>
              <v:shape id="_x0000_s2495" style="position:absolute;left:9324;top:-1687;width:650;height:686;mso-position-horizontal-relative:page;mso-position-vertical-relative:page" coordsize="650,686" o:allowincell="f" path="m619,542r3,e" filled="f" stroked="f">
                <v:path arrowok="t"/>
              </v:shape>
              <v:shape id="_x0000_s2496" style="position:absolute;left:9324;top:-1687;width:650;height:686;mso-position-horizontal-relative:page;mso-position-vertical-relative:page" coordsize="650,686" o:allowincell="f" path="m613,533r3,e" filled="f" stroked="f">
                <v:path arrowok="t"/>
              </v:shape>
              <v:shape id="_x0000_s2497" style="position:absolute;left:9324;top:-1687;width:650;height:686;mso-position-horizontal-relative:page;mso-position-vertical-relative:page" coordsize="650,686" o:allowincell="f" path="m610,500r-2,e" filled="f" stroked="f">
                <v:path arrowok="t"/>
              </v:shape>
              <v:shape id="_x0000_s2498" style="position:absolute;left:9324;top:-1687;width:650;height:686;mso-position-horizontal-relative:page;mso-position-vertical-relative:page" coordsize="650,686" o:allowincell="f" path="m606,510r8,e" filled="f" stroked="f">
                <v:path arrowok="t"/>
              </v:shape>
              <v:shape id="_x0000_s2499" style="position:absolute;left:9324;top:-1687;width:650;height:686;mso-position-horizontal-relative:page;mso-position-vertical-relative:page" coordsize="650,686" o:allowincell="f" path="m609,486r-2,e" filled="f" stroked="f">
                <v:path arrowok="t"/>
              </v:shape>
              <v:shape id="_x0000_s2500" style="position:absolute;left:9324;top:-1687;width:650;height:686;mso-position-horizontal-relative:page;mso-position-vertical-relative:page" coordsize="650,686" o:allowincell="f" path="m605,496r7,e" filled="f" stroked="f">
                <v:path arrowok="t"/>
              </v:shape>
              <v:shape id="_x0000_s2501" style="position:absolute;left:9324;top:-1687;width:650;height:686;mso-position-horizontal-relative:page;mso-position-vertical-relative:page" coordsize="650,686" o:allowincell="f" path="m615,482r-2,e" filled="f" stroked="f">
                <v:path arrowok="t"/>
              </v:shape>
              <v:shape id="_x0000_s2502" style="position:absolute;left:9324;top:-1687;width:650;height:686;mso-position-horizontal-relative:page;mso-position-vertical-relative:page" coordsize="650,686" o:allowincell="f" path="m609,470r-3,e" filled="f" stroked="f">
                <v:path arrowok="t"/>
              </v:shape>
              <v:shape id="_x0000_s2503" style="position:absolute;left:9324;top:-1687;width:650;height:686;mso-position-horizontal-relative:page;mso-position-vertical-relative:page" coordsize="650,686" o:allowincell="f" path="m606,480r8,e" filled="f" stroked="f">
                <v:path arrowok="t"/>
              </v:shape>
              <v:shape id="_x0000_s2504" style="position:absolute;left:9324;top:-1687;width:650;height:686;mso-position-horizontal-relative:page;mso-position-vertical-relative:page" coordsize="650,686" o:allowincell="f" path="m611,453r-4,e" filled="f" stroked="f">
                <v:path arrowok="t"/>
              </v:shape>
              <v:shape id="_x0000_s2505" style="position:absolute;left:9324;top:-1687;width:650;height:686;mso-position-horizontal-relative:page;mso-position-vertical-relative:page" coordsize="650,686" o:allowincell="f" path="m607,466r3,e" filled="f" stroked="f">
                <v:path arrowok="t"/>
              </v:shape>
              <v:shape id="_x0000_s2506" style="position:absolute;left:9324;top:-1687;width:650;height:686;mso-position-horizontal-relative:page;mso-position-vertical-relative:page" coordsize="650,686" o:allowincell="f" path="m614,440r-3,e" filled="f" stroked="f">
                <v:path arrowok="t"/>
              </v:shape>
              <v:shape id="_x0000_s2507" style="position:absolute;left:9324;top:-1687;width:650;height:686;mso-position-horizontal-relative:page;mso-position-vertical-relative:page" coordsize="650,686" o:allowincell="f" path="m609,450r3,e" filled="f" stroked="f">
                <v:path arrowok="t"/>
              </v:shape>
              <v:shape id="_x0000_s2508" style="position:absolute;left:9324;top:-1687;width:650;height:686;mso-position-horizontal-relative:page;mso-position-vertical-relative:page" coordsize="650,686" o:allowincell="f" path="m620,423r-6,e" filled="f" stroked="f">
                <v:path arrowok="t"/>
              </v:shape>
              <v:shape id="_x0000_s2509" style="position:absolute;left:9324;top:-1687;width:650;height:686;mso-position-horizontal-relative:page;mso-position-vertical-relative:page" coordsize="650,686" o:allowincell="f" path="m613,436r2,e" filled="f" stroked="f">
                <v:path arrowok="t"/>
              </v:shape>
              <v:shape id="_x0000_s2510" style="position:absolute;left:9324;top:-1687;width:650;height:686;mso-position-horizontal-relative:page;mso-position-vertical-relative:page" coordsize="650,686" o:allowincell="f" path="m619,422r1,e" filled="f" stroked="f">
                <v:path arrowok="t"/>
              </v:shape>
              <v:shape id="_x0000_s2511" style="position:absolute;left:9324;top:-1687;width:650;height:686;mso-position-horizontal-relative:page;mso-position-vertical-relative:page" coordsize="650,686" o:allowincell="f" path="m636,390r-2,e" filled="f" stroked="f">
                <v:path arrowok="t"/>
              </v:shape>
              <v:shape id="_x0000_s2512" style="position:absolute;left:9324;top:-1687;width:650;height:686;mso-position-horizontal-relative:page;mso-position-vertical-relative:page" coordsize="650,686" o:allowincell="f" path="m622,406r-14,e" filled="f" stroked="f">
                <v:path arrowok="t"/>
              </v:shape>
              <v:shape id="_x0000_s2513" style="position:absolute;left:9324;top:-1687;width:650;height:686;mso-position-horizontal-relative:page;mso-position-vertical-relative:page" coordsize="650,686" o:allowincell="f" path="m605,420r11,e" filled="f" stroked="f">
                <v:path arrowok="t"/>
              </v:shape>
              <v:shape id="_x0000_s2514" style="position:absolute;left:9324;top:-1687;width:650;height:686;mso-position-horizontal-relative:page;mso-position-vertical-relative:page" coordsize="650,686" o:allowincell="f" path="m629,400r-3,e" filled="f" stroked="f">
                <v:path arrowok="t"/>
              </v:shape>
              <v:shape id="_x0000_s2515" style="position:absolute;left:9324;top:-1687;width:650;height:686;mso-position-horizontal-relative:page;mso-position-vertical-relative:page" coordsize="650,686" o:allowincell="f" path="m644,382r-3,e" filled="f" stroked="f">
                <v:path arrowok="t"/>
              </v:shape>
              <v:shape id="_x0000_s2516" style="position:absolute;left:9324;top:-1687;width:650;height:686;mso-position-horizontal-relative:page;mso-position-vertical-relative:page" coordsize="650,686" o:allowincell="f" path="m650,380r-1,e" filled="f" stroked="f">
                <v:path arrowok="t"/>
              </v:shape>
              <v:shape id="_x0000_s2517" style="position:absolute;left:9324;top:-1687;width:650;height:686;mso-position-horizontal-relative:page;mso-position-vertical-relative:page" coordsize="650,686" o:allowincell="f" path="m596,572r54,e" filled="f" stroked="f">
                <v:path arrowok="t"/>
              </v:shape>
              <v:shape id="_x0000_s2518" style="position:absolute;left:9324;top:-1687;width:650;height:686;mso-position-horizontal-relative:page;mso-position-vertical-relative:page" coordsize="650,686" o:allowincell="f" path="m650,572r-54,l601,580r3,8l604,680r-1,3l602,686r48,l650,572e" filled="f" stroked="f">
                <v:path arrowok="t"/>
              </v:shape>
              <v:shape id="_x0000_s2519" style="position:absolute;left:9324;top:-1687;width:650;height:686;mso-position-horizontal-relative:page;mso-position-vertical-relative:page" coordsize="650,686" o:allowincell="f" path="m650,560r-43,e" filled="f" stroked="f">
                <v:path arrowok="t"/>
              </v:shape>
              <v:shape id="_x0000_s2520" style="position:absolute;left:9324;top:-1687;width:650;height:686;mso-position-horizontal-relative:page;mso-position-vertical-relative:page" coordsize="650,686" o:allowincell="f" path="m607,546r15,e" filled="f" stroked="f">
                <v:path arrowok="t"/>
              </v:shape>
              <v:shape id="_x0000_s2521" style="position:absolute;left:9324;top:-1687;width:650;height:686;mso-position-horizontal-relative:page;mso-position-vertical-relative:page" coordsize="650,686" o:allowincell="f" path="m622,546r-15,l609,548r,8l607,560r43,l650,550r-21,l629,548r-6,l622,546e" filled="f" stroked="f">
                <v:path arrowok="t"/>
              </v:shape>
              <v:shape id="_x0000_s2522" style="position:absolute;left:9324;top:-1687;width:650;height:686;mso-position-horizontal-relative:page;mso-position-vertical-relative:page" coordsize="650,686" o:allowincell="f" path="m632,550r5,e" filled="f" stroked="f">
                <v:path arrowok="t"/>
              </v:shape>
              <v:shape id="_x0000_s2523" style="position:absolute;left:9324;top:-1687;width:650;height:686;mso-position-horizontal-relative:page;mso-position-vertical-relative:page" coordsize="650,686" o:allowincell="f" path="m639,550r11,e" filled="f" stroked="f">
                <v:path arrowok="t"/>
              </v:shape>
              <v:shape id="_x0000_s2524" style="position:absolute;left:9324;top:-1687;width:650;height:686;mso-position-horizontal-relative:page;mso-position-vertical-relative:page" coordsize="650,686" o:allowincell="f" path="m624,548r5,e" filled="f" stroked="f">
                <v:path arrowok="t"/>
              </v:shape>
              <v:shape id="_x0000_s2525" style="position:absolute;left:9324;top:-1687;width:650;height:686;mso-position-horizontal-relative:page;mso-position-vertical-relative:page" coordsize="650,686" o:allowincell="f" path="m637,550r-5,e" filled="f" stroked="f">
                <v:path arrowok="t"/>
              </v:shape>
              <v:shape id="_x0000_s2526" style="position:absolute;left:9324;top:-1687;width:650;height:686;mso-position-horizontal-relative:page;mso-position-vertical-relative:page" coordsize="650,686" o:allowincell="f" path="m637,538r-5,l633,540r1,2l633,548r-1,2l637,550r-1,-2l636,542r1,-4e" filled="f" stroked="f">
                <v:path arrowok="t"/>
              </v:shape>
              <v:shape id="_x0000_s2527" style="position:absolute;left:9324;top:-1687;width:650;height:686;mso-position-horizontal-relative:page;mso-position-vertical-relative:page" coordsize="650,686" o:allowincell="f" path="m632,538r5,e" filled="f" stroked="f">
                <v:path arrowok="t"/>
              </v:shape>
              <v:shape id="_x0000_s2528" style="position:absolute;left:9324;top:-1687;width:650;height:686;mso-position-horizontal-relative:page;mso-position-vertical-relative:page" coordsize="650,686" o:allowincell="f" path="m650,550r-11,e" filled="f" stroked="f">
                <v:path arrowok="t"/>
              </v:shape>
              <v:shape id="_x0000_s2529" style="position:absolute;left:9324;top:-1687;width:650;height:686;mso-position-horizontal-relative:page;mso-position-vertical-relative:page" coordsize="650,686" o:allowincell="f" path="m644,538r-4,l641,540r,6l640,548r-1,2l650,550r-1,-4l645,546r-1,-3l644,542r,-4e" filled="f" stroked="f">
                <v:path arrowok="t"/>
              </v:shape>
              <v:shape id="_x0000_s2530" style="position:absolute;left:9324;top:-1687;width:650;height:686;mso-position-horizontal-relative:page;mso-position-vertical-relative:page" coordsize="650,686" o:allowincell="f" path="m640,538r4,e" filled="f" stroked="f">
                <v:path arrowok="t"/>
              </v:shape>
              <v:shape id="_x0000_s2531" style="position:absolute;left:9324;top:-1687;width:650;height:686;mso-position-horizontal-relative:page;mso-position-vertical-relative:page" coordsize="650,686" o:allowincell="f" path="m645,546r4,e" filled="f" stroked="f">
                <v:path arrowok="t"/>
              </v:shape>
              <v:shape id="_x0000_s2532" style="position:absolute;left:9324;top:-1687;width:650;height:686;mso-position-horizontal-relative:page;mso-position-vertical-relative:page" coordsize="650,686" o:allowincell="f" path="m629,548r-5,e" filled="f" stroked="f">
                <v:path arrowok="t"/>
              </v:shape>
              <v:shape id="_x0000_s2533" style="position:absolute;left:9324;top:-1687;width:650;height:686;mso-position-horizontal-relative:page;mso-position-vertical-relative:page" coordsize="650,686" o:allowincell="f" path="m637,538r-5,e" filled="f" stroked="f">
                <v:path arrowok="t"/>
              </v:shape>
              <v:shape id="_x0000_s2534" style="position:absolute;left:9324;top:-1687;width:650;height:686;mso-position-horizontal-relative:page;mso-position-vertical-relative:page" coordsize="650,686" o:allowincell="f" path="m644,538r-4,e" filled="f" stroked="f">
                <v:path arrowok="t"/>
              </v:shape>
              <v:shape id="_x0000_s2535" style="position:absolute;left:9324;top:-1687;width:650;height:686;mso-position-horizontal-relative:page;mso-position-vertical-relative:page" coordsize="650,686" o:allowincell="f" path="m640,523r-4,l637,526r,6l635,533r-1,3l625,536r1,2l627,539r,1l627,543r-1,3l625,546r-1,2l629,548r,-5l629,540r2,-2l644,538r1,-2l646,533r3,l649,532r-9,l639,526r1,-3e" filled="f" stroked="f">
                <v:path arrowok="t"/>
              </v:shape>
              <v:shape id="_x0000_s2536" style="position:absolute;left:9324;top:-1687;width:650;height:686;mso-position-horizontal-relative:page;mso-position-vertical-relative:page" coordsize="650,686" o:allowincell="f" path="m625,536r8,e" filled="f" stroked="f">
                <v:path arrowok="t"/>
              </v:shape>
              <v:shape id="_x0000_s2537" style="position:absolute;left:9324;top:-1687;width:650;height:686;mso-position-horizontal-relative:page;mso-position-vertical-relative:page" coordsize="650,686" o:allowincell="f" path="m649,533r-1,e" filled="f" stroked="f">
                <v:path arrowok="t"/>
              </v:shape>
              <v:shape id="_x0000_s2538" style="position:absolute;left:9324;top:-1687;width:650;height:686;mso-position-horizontal-relative:page;mso-position-vertical-relative:page" coordsize="650,686" o:allowincell="f" path="m636,523r4,e" filled="f" stroked="f">
                <v:path arrowok="t"/>
              </v:shape>
              <v:shape id="_x0000_s2539" style="position:absolute;left:9324;top:-1687;width:650;height:686;mso-position-horizontal-relative:page;mso-position-vertical-relative:page" coordsize="650,686" o:allowincell="f" path="m644,532r5,e" filled="f" stroked="f">
                <v:path arrowok="t"/>
              </v:shape>
              <v:shape id="_x0000_s2540" style="position:absolute;left:9324;top:-1687;width:650;height:686;mso-position-horizontal-relative:page;mso-position-vertical-relative:page" coordsize="650,686" o:allowincell="f" path="m649,546r-4,e" filled="f" stroked="f">
                <v:path arrowok="t"/>
              </v:shape>
              <v:shape id="_x0000_s2541" style="position:absolute;left:9324;top:-1687;width:650;height:686;mso-position-horizontal-relative:page;mso-position-vertical-relative:page" coordsize="650,686" o:allowincell="f" path="m649,540r,3l647,543r-2,3l649,546r,-6e" filled="f" stroked="f">
                <v:path arrowok="t"/>
              </v:shape>
              <v:shape id="_x0000_s2542" style="position:absolute;left:9324;top:-1687;width:650;height:686;mso-position-horizontal-relative:page;mso-position-vertical-relative:page" coordsize="650,686" o:allowincell="f" path="m622,542r-3,e" filled="f" stroked="f">
                <v:path arrowok="t"/>
              </v:shape>
              <v:shape id="_x0000_s2543" style="position:absolute;left:9324;top:-1687;width:650;height:686;mso-position-horizontal-relative:page;mso-position-vertical-relative:page" coordsize="650,686" o:allowincell="f" path="m613,522r-3,e" filled="f" stroked="f">
                <v:path arrowok="t"/>
              </v:shape>
              <v:shape id="_x0000_s2544" style="position:absolute;left:9324;top:-1687;width:650;height:686;mso-position-horizontal-relative:page;mso-position-vertical-relative:page" coordsize="650,686" o:allowincell="f" path="m610,512r3,e" filled="f" stroked="f">
                <v:path arrowok="t"/>
              </v:shape>
              <v:shape id="_x0000_s2545" style="position:absolute;left:9324;top:-1687;width:650;height:686;mso-position-horizontal-relative:page;mso-position-vertical-relative:page" coordsize="650,686" o:allowincell="f" path="m633,536r-8,e" filled="f" stroked="f">
                <v:path arrowok="t"/>
              </v:shape>
              <v:shape id="_x0000_s2546" style="position:absolute;left:9324;top:-1687;width:650;height:686;mso-position-horizontal-relative:page;mso-position-vertical-relative:page" coordsize="650,686" o:allowincell="f" path="m613,512r-3,l611,516r,4l610,522r4,l614,523r1,3l615,528r-1,4l620,532r1,4l619,540r,2l622,542r,-2l622,538r2,-2l633,536r-1,-3l626,533r-1,-1l624,530r1,-2l620,528r-1,-2l619,526r-1,-3l618,520r1,l619,518r-5,l614,516r,l613,512e" filled="f" stroked="f">
                <v:path arrowok="t"/>
              </v:shape>
              <v:shape id="_x0000_s2547" style="position:absolute;left:9324;top:-1687;width:650;height:686;mso-position-horizontal-relative:page;mso-position-vertical-relative:page" coordsize="650,686" o:allowincell="f" path="m617,532r-3,e" filled="f" stroked="f">
                <v:path arrowok="t"/>
              </v:shape>
              <v:shape id="_x0000_s2548" style="position:absolute;left:9324;top:-1687;width:650;height:686;mso-position-horizontal-relative:page;mso-position-vertical-relative:page" coordsize="650,686" o:allowincell="f" path="m627,533r5,e" filled="f" stroked="f">
                <v:path arrowok="t"/>
              </v:shape>
              <v:shape id="_x0000_s2549" style="position:absolute;left:9324;top:-1687;width:650;height:686;mso-position-horizontal-relative:page;mso-position-vertical-relative:page" coordsize="650,686" o:allowincell="f" path="m621,528r4,e" filled="f" stroked="f">
                <v:path arrowok="t"/>
              </v:shape>
              <v:shape id="_x0000_s2550" style="position:absolute;left:9324;top:-1687;width:650;height:686;mso-position-horizontal-relative:page;mso-position-vertical-relative:page" coordsize="650,686" o:allowincell="f" path="m617,518r2,e" filled="f" stroked="f">
                <v:path arrowok="t"/>
              </v:shape>
              <v:shape id="_x0000_s2551" style="position:absolute;left:9324;top:-1687;width:650;height:686;mso-position-horizontal-relative:page;mso-position-vertical-relative:page" coordsize="650,686" o:allowincell="f" path="m648,533r1,e" filled="f" stroked="f">
                <v:path arrowok="t"/>
              </v:shape>
              <v:shape id="_x0000_s2552" style="position:absolute;left:9324;top:-1687;width:650;height:686;mso-position-horizontal-relative:page;mso-position-vertical-relative:page" coordsize="650,686" o:allowincell="f" path="m649,533r-1,l649,536r,3l649,533e" filled="f" stroked="f">
                <v:path arrowok="t"/>
              </v:shape>
              <v:shape id="_x0000_s2553" style="position:absolute;left:9324;top:-1687;width:650;height:686;mso-position-horizontal-relative:page;mso-position-vertical-relative:page" coordsize="650,686" o:allowincell="f" path="m616,533r-3,e" filled="f" stroked="f">
                <v:path arrowok="t"/>
              </v:shape>
              <v:shape id="_x0000_s2554" style="position:absolute;left:9324;top:-1687;width:650;height:686;mso-position-horizontal-relative:page;mso-position-vertical-relative:page" coordsize="650,686" o:allowincell="f" path="m614,532r3,e" filled="f" stroked="f">
                <v:path arrowok="t"/>
              </v:shape>
              <v:shape id="_x0000_s2555" style="position:absolute;left:9324;top:-1687;width:650;height:686;mso-position-horizontal-relative:page;mso-position-vertical-relative:page" coordsize="650,686" o:allowincell="f" path="m617,532r-3,l613,533r3,l617,532e" filled="f" stroked="f">
                <v:path arrowok="t"/>
              </v:shape>
              <v:shape id="_x0000_s2556" style="position:absolute;left:9324;top:-1687;width:650;height:686;mso-position-horizontal-relative:page;mso-position-vertical-relative:page" coordsize="650,686" o:allowincell="f" path="m640,523r-4,e" filled="f" stroked="f">
                <v:path arrowok="t"/>
              </v:shape>
              <v:shape id="_x0000_s2557" style="position:absolute;left:9324;top:-1687;width:650;height:686;mso-position-horizontal-relative:page;mso-position-vertical-relative:page" coordsize="650,686" o:allowincell="f" path="m632,533r-5,e" filled="f" stroked="f">
                <v:path arrowok="t"/>
              </v:shape>
              <v:shape id="_x0000_s2558" style="position:absolute;left:9324;top:-1687;width:650;height:686;mso-position-horizontal-relative:page;mso-position-vertical-relative:page" coordsize="650,686" o:allowincell="f" path="m640,522r-12,l629,523r1,3l629,530r,2l628,532r-1,1l632,533r,-3l632,526r1,-3l640,523r,-1e" filled="f" stroked="f">
                <v:path arrowok="t"/>
              </v:shape>
              <v:shape id="_x0000_s2559" style="position:absolute;left:9324;top:-1687;width:650;height:686;mso-position-horizontal-relative:page;mso-position-vertical-relative:page" coordsize="650,686" o:allowincell="f" path="m628,522r12,e" filled="f" stroked="f">
                <v:path arrowok="t"/>
              </v:shape>
              <v:shape id="_x0000_s2560" style="position:absolute;left:9324;top:-1687;width:650;height:686;mso-position-horizontal-relative:page;mso-position-vertical-relative:page" coordsize="650,686" o:allowincell="f" path="m649,532r-5,e" filled="f" stroked="f">
                <v:path arrowok="t"/>
              </v:shape>
              <v:shape id="_x0000_s2561" style="position:absolute;left:9324;top:-1687;width:650;height:686;mso-position-horizontal-relative:page;mso-position-vertical-relative:page" coordsize="650,686" o:allowincell="f" path="m647,522r-3,l644,523r1,3l645,528r-1,4l649,532r,-6l648,526r-1,-3l647,522e" filled="f" stroked="f">
                <v:path arrowok="t"/>
              </v:shape>
              <v:shape id="_x0000_s2562" style="position:absolute;left:9324;top:-1687;width:650;height:686;mso-position-horizontal-relative:page;mso-position-vertical-relative:page" coordsize="650,686" o:allowincell="f" path="m644,522r3,e" filled="f" stroked="f">
                <v:path arrowok="t"/>
              </v:shape>
              <v:shape id="_x0000_s2563" style="position:absolute;left:9324;top:-1687;width:650;height:686;mso-position-horizontal-relative:page;mso-position-vertical-relative:page" coordsize="650,686" o:allowincell="f" path="m625,528r-4,e" filled="f" stroked="f">
                <v:path arrowok="t"/>
              </v:shape>
              <v:shape id="_x0000_s2564" style="position:absolute;left:9324;top:-1687;width:650;height:686;mso-position-horizontal-relative:page;mso-position-vertical-relative:page" coordsize="650,686" o:allowincell="f" path="m640,522r-12,e" filled="f" stroked="f">
                <v:path arrowok="t"/>
              </v:shape>
              <v:shape id="_x0000_s2565" style="position:absolute;left:9324;top:-1687;width:650;height:686;mso-position-horizontal-relative:page;mso-position-vertical-relative:page" coordsize="650,686" o:allowincell="f" path="m647,522r-3,e" filled="f" stroked="f">
                <v:path arrowok="t"/>
              </v:shape>
              <v:shape id="_x0000_s2566" style="position:absolute;left:9324;top:-1687;width:650;height:686;mso-position-horizontal-relative:page;mso-position-vertical-relative:page" coordsize="650,686" o:allowincell="f" path="m642,493r-2,l641,496r,6l639,503r-1,3l627,506r1,2l628,510r,3l627,516r-5,l623,518r1,4l623,523r-1,3l621,528r4,l625,526r,-3l626,522r21,l647,520r-17,l629,518r,-5l630,512r1,-2l643,510r,-2l644,506r1,-3l650,503r,-3l643,500r-1,-2l642,498r,-5e" filled="f" stroked="f">
                <v:path arrowok="t"/>
              </v:shape>
              <v:shape id="_x0000_s2567" style="position:absolute;left:9324;top:-1687;width:650;height:686;mso-position-horizontal-relative:page;mso-position-vertical-relative:page" coordsize="650,686" o:allowincell="f" path="m637,510r-3,e" filled="f" stroked="f">
                <v:path arrowok="t"/>
              </v:shape>
              <v:shape id="_x0000_s2568" style="position:absolute;left:9324;top:-1687;width:650;height:686;mso-position-horizontal-relative:page;mso-position-vertical-relative:page" coordsize="650,686" o:allowincell="f" path="m632,520r5,e" filled="f" stroked="f">
                <v:path arrowok="t"/>
              </v:shape>
              <v:shape id="_x0000_s2569" style="position:absolute;left:9324;top:-1687;width:650;height:686;mso-position-horizontal-relative:page;mso-position-vertical-relative:page" coordsize="650,686" o:allowincell="f" path="m643,510r-2,e" filled="f" stroked="f">
                <v:path arrowok="t"/>
              </v:shape>
              <v:shape id="_x0000_s2570" style="position:absolute;left:9324;top:-1687;width:650;height:686;mso-position-horizontal-relative:page;mso-position-vertical-relative:page" coordsize="650,686" o:allowincell="f" path="m640,520r7,e" filled="f" stroked="f">
                <v:path arrowok="t"/>
              </v:shape>
              <v:shape id="_x0000_s2571" style="position:absolute;left:9324;top:-1687;width:650;height:686;mso-position-horizontal-relative:page;mso-position-vertical-relative:page" coordsize="650,686" o:allowincell="f" path="m622,516r1,e" filled="f" stroked="f">
                <v:path arrowok="t"/>
              </v:shape>
              <v:shape id="_x0000_s2572" style="position:absolute;left:9324;top:-1687;width:650;height:686;mso-position-horizontal-relative:page;mso-position-vertical-relative:page" coordsize="650,686" o:allowincell="f" path="m650,503r-2,e" filled="f" stroked="f">
                <v:path arrowok="t"/>
              </v:shape>
              <v:shape id="_x0000_s2573" style="position:absolute;left:9324;top:-1687;width:650;height:686;mso-position-horizontal-relative:page;mso-position-vertical-relative:page" coordsize="650,686" o:allowincell="f" path="m627,506r9,e" filled="f" stroked="f">
                <v:path arrowok="t"/>
              </v:shape>
              <v:shape id="_x0000_s2574" style="position:absolute;left:9324;top:-1687;width:650;height:686;mso-position-horizontal-relative:page;mso-position-vertical-relative:page" coordsize="650,686" o:allowincell="f" path="m640,493r2,e" filled="f" stroked="f">
                <v:path arrowok="t"/>
              </v:shape>
              <v:shape id="_x0000_s2575" style="position:absolute;left:9324;top:-1687;width:650;height:686;mso-position-horizontal-relative:page;mso-position-vertical-relative:page" coordsize="650,686" o:allowincell="f" path="m645,500r5,e" filled="f" stroked="f">
                <v:path arrowok="t"/>
              </v:shape>
              <v:shape id="_x0000_s2576" style="position:absolute;left:9324;top:-1687;width:650;height:686;mso-position-horizontal-relative:page;mso-position-vertical-relative:page" coordsize="650,686" o:allowincell="f" path="m637,520r-5,e" filled="f" stroked="f">
                <v:path arrowok="t"/>
              </v:shape>
              <v:shape id="_x0000_s2577" style="position:absolute;left:9324;top:-1687;width:650;height:686;mso-position-horizontal-relative:page;mso-position-vertical-relative:page" coordsize="650,686" o:allowincell="f" path="m634,510r3,e" filled="f" stroked="f">
                <v:path arrowok="t"/>
              </v:shape>
              <v:shape id="_x0000_s2578" style="position:absolute;left:9324;top:-1687;width:650;height:686;mso-position-horizontal-relative:page;mso-position-vertical-relative:page" coordsize="650,686" o:allowincell="f" path="m637,510r-3,l635,513r-1,3l634,518r-2,2l637,520r-1,-2l636,512r1,-2e" filled="f" stroked="f">
                <v:path arrowok="t"/>
              </v:shape>
              <v:shape id="_x0000_s2579" style="position:absolute;left:9324;top:-1687;width:650;height:686;mso-position-horizontal-relative:page;mso-position-vertical-relative:page" coordsize="650,686" o:allowincell="f" path="m647,520r-7,e" filled="f" stroked="f">
                <v:path arrowok="t"/>
              </v:shape>
              <v:shape id="_x0000_s2580" style="position:absolute;left:9324;top:-1687;width:650;height:686;mso-position-horizontal-relative:page;mso-position-vertical-relative:page" coordsize="650,686" o:allowincell="f" path="m641,510r2,e" filled="f" stroked="f">
                <v:path arrowok="t"/>
              </v:shape>
              <v:shape id="_x0000_s2581" style="position:absolute;left:9324;top:-1687;width:650;height:686;mso-position-horizontal-relative:page;mso-position-vertical-relative:page" coordsize="650,686" o:allowincell="f" path="m643,510r-2,l641,512r,4l640,520r7,l648,518r1,-2l645,516r-1,-3l644,513r,-1l643,512r,-2e" filled="f" stroked="f">
                <v:path arrowok="t"/>
              </v:shape>
              <v:shape id="_x0000_s2582" style="position:absolute;left:9324;top:-1687;width:650;height:686;mso-position-horizontal-relative:page;mso-position-vertical-relative:page" coordsize="650,686" o:allowincell="f" path="m647,516r2,e" filled="f" stroked="f">
                <v:path arrowok="t"/>
              </v:shape>
              <v:shape id="_x0000_s2583" style="position:absolute;left:9324;top:-1687;width:650;height:686;mso-position-horizontal-relative:page;mso-position-vertical-relative:page" coordsize="650,686" o:allowincell="f" path="m619,518r-2,e" filled="f" stroked="f">
                <v:path arrowok="t"/>
              </v:shape>
              <v:shape id="_x0000_s2584" style="position:absolute;left:9324;top:-1687;width:650;height:686;mso-position-horizontal-relative:page;mso-position-vertical-relative:page" coordsize="650,686" o:allowincell="f" path="m623,516r-1,e" filled="f" stroked="f">
                <v:path arrowok="t"/>
              </v:shape>
              <v:shape id="_x0000_s2585" style="position:absolute;left:9324;top:-1687;width:650;height:686;mso-position-horizontal-relative:page;mso-position-vertical-relative:page" coordsize="650,686" o:allowincell="f" path="m624,508r-7,l618,510r,3l617,518r3,l620,516r3,l623,513r,-3l624,508e" filled="f" stroked="f">
                <v:path arrowok="t"/>
              </v:shape>
              <v:shape id="_x0000_s2586" style="position:absolute;left:9324;top:-1687;width:650;height:686;mso-position-horizontal-relative:page;mso-position-vertical-relative:page" coordsize="650,686" o:allowincell="f" path="m617,508r2,e" filled="f" stroked="f">
                <v:path arrowok="t"/>
              </v:shape>
              <v:shape id="_x0000_s2587" style="position:absolute;left:9324;top:-1687;width:650;height:686;mso-position-horizontal-relative:page;mso-position-vertical-relative:page" coordsize="650,686" o:allowincell="f" path="m622,508r2,e" filled="f" stroked="f">
                <v:path arrowok="t"/>
              </v:shape>
              <v:shape id="_x0000_s2588" style="position:absolute;left:9324;top:-1687;width:650;height:686;mso-position-horizontal-relative:page;mso-position-vertical-relative:page" coordsize="650,686" o:allowincell="f" path="m648,503r2,e" filled="f" stroked="f">
                <v:path arrowok="t"/>
              </v:shape>
              <v:shape id="_x0000_s2589" style="position:absolute;left:9324;top:-1687;width:650;height:686;mso-position-horizontal-relative:page;mso-position-vertical-relative:page" coordsize="650,686" o:allowincell="f" path="m649,516r-2,e" filled="f" stroked="f">
                <v:path arrowok="t"/>
              </v:shape>
              <v:shape id="_x0000_s2590" style="position:absolute;left:9324;top:-1687;width:650;height:686;mso-position-horizontal-relative:page;mso-position-vertical-relative:page" coordsize="650,686" o:allowincell="f" path="m650,503r-2,l648,506r1,4l648,513r-1,3l650,516r,-13e" filled="f" stroked="f">
                <v:path arrowok="t"/>
              </v:shape>
              <v:shape id="_x0000_s2591" style="position:absolute;left:9324;top:-1687;width:650;height:686;mso-position-horizontal-relative:page;mso-position-vertical-relative:page" coordsize="650,686" o:allowincell="f" path="m614,510r-8,e" filled="f" stroked="f">
                <v:path arrowok="t"/>
              </v:shape>
              <v:shape id="_x0000_s2592" style="position:absolute;left:9324;top:-1687;width:650;height:686;mso-position-horizontal-relative:page;mso-position-vertical-relative:page" coordsize="650,686" o:allowincell="f" path="m608,500r2,e" filled="f" stroked="f">
                <v:path arrowok="t"/>
              </v:shape>
              <v:shape id="_x0000_s2593" style="position:absolute;left:9324;top:-1687;width:650;height:686;mso-position-horizontal-relative:page;mso-position-vertical-relative:page" coordsize="650,686" o:allowincell="f" path="m619,508r-2,e" filled="f" stroked="f">
                <v:path arrowok="t"/>
              </v:shape>
              <v:shape id="_x0000_s2594" style="position:absolute;left:9324;top:-1687;width:650;height:686;mso-position-horizontal-relative:page;mso-position-vertical-relative:page" coordsize="650,686" o:allowincell="f" path="m610,500r-2,l609,503r-1,5l606,510r8,l615,508r4,l619,506r-8,l611,503r-1,l610,500e" filled="f" stroked="f">
                <v:path arrowok="t"/>
              </v:shape>
              <v:shape id="_x0000_s2595" style="position:absolute;left:9324;top:-1687;width:650;height:686;mso-position-horizontal-relative:page;mso-position-vertical-relative:page" coordsize="650,686" o:allowincell="f" path="m613,506r5,e" filled="f" stroked="f">
                <v:path arrowok="t"/>
              </v:shape>
              <v:shape id="_x0000_s2596" style="position:absolute;left:9324;top:-1687;width:650;height:686;mso-position-horizontal-relative:page;mso-position-vertical-relative:page" coordsize="650,686" o:allowincell="f" path="m642,493r-2,e" filled="f" stroked="f">
                <v:path arrowok="t"/>
              </v:shape>
              <v:shape id="_x0000_s2597" style="position:absolute;left:9324;top:-1687;width:650;height:686;mso-position-horizontal-relative:page;mso-position-vertical-relative:page" coordsize="650,686" o:allowincell="f" path="m636,506r-9,e" filled="f" stroked="f">
                <v:path arrowok="t"/>
              </v:shape>
              <v:shape id="_x0000_s2598" style="position:absolute;left:9324;top:-1687;width:650;height:686;mso-position-horizontal-relative:page;mso-position-vertical-relative:page" coordsize="650,686" o:allowincell="f" path="m624,508r-2,e" filled="f" stroked="f">
                <v:path arrowok="t"/>
              </v:shape>
              <v:shape id="_x0000_s2599" style="position:absolute;left:9324;top:-1687;width:650;height:686;mso-position-horizontal-relative:page;mso-position-vertical-relative:page" coordsize="650,686" o:allowincell="f" path="m646,466r-13,l633,472r-1,4l634,476r,2l635,480r,2l634,486r-1,2l628,488r2,2l629,493r-1,5l622,498r1,2l623,503r-1,5l624,508r1,-2l636,506r-1,-3l630,503r-1,-1l630,498r,-2l631,493r11,l643,492r1,-2l637,490r-1,-2l636,482r1,-2l643,480r-1,-2l642,476r1,-3l644,472r,l645,470r5,l650,468r-3,l646,466e" filled="f" stroked="f">
                <v:path arrowok="t"/>
              </v:shape>
              <v:shape id="_x0000_s2600" style="position:absolute;left:9324;top:-1687;width:650;height:686;mso-position-horizontal-relative:page;mso-position-vertical-relative:page" coordsize="650,686" o:allowincell="f" path="m622,498r3,e" filled="f" stroked="f">
                <v:path arrowok="t"/>
              </v:shape>
              <v:shape id="_x0000_s2601" style="position:absolute;left:9324;top:-1687;width:650;height:686;mso-position-horizontal-relative:page;mso-position-vertical-relative:page" coordsize="650,686" o:allowincell="f" path="m637,493r-3,e" filled="f" stroked="f">
                <v:path arrowok="t"/>
              </v:shape>
              <v:shape id="_x0000_s2602" style="position:absolute;left:9324;top:-1687;width:650;height:686;mso-position-horizontal-relative:page;mso-position-vertical-relative:page" coordsize="650,686" o:allowincell="f" path="m632,503r3,e" filled="f" stroked="f">
                <v:path arrowok="t"/>
              </v:shape>
              <v:shape id="_x0000_s2603" style="position:absolute;left:9324;top:-1687;width:650;height:686;mso-position-horizontal-relative:page;mso-position-vertical-relative:page" coordsize="650,686" o:allowincell="f" path="m643,480r-2,e" filled="f" stroked="f">
                <v:path arrowok="t"/>
              </v:shape>
              <v:shape id="_x0000_s2604" style="position:absolute;left:9324;top:-1687;width:650;height:686;mso-position-horizontal-relative:page;mso-position-vertical-relative:page" coordsize="650,686" o:allowincell="f" path="m640,490r4,e" filled="f" stroked="f">
                <v:path arrowok="t"/>
              </v:shape>
              <v:shape id="_x0000_s2605" style="position:absolute;left:9324;top:-1687;width:650;height:686;mso-position-horizontal-relative:page;mso-position-vertical-relative:page" coordsize="650,686" o:allowincell="f" path="m628,488r3,e" filled="f" stroked="f">
                <v:path arrowok="t"/>
              </v:shape>
              <v:shape id="_x0000_s2606" style="position:absolute;left:9324;top:-1687;width:650;height:686;mso-position-horizontal-relative:page;mso-position-vertical-relative:page" coordsize="650,686" o:allowincell="f" path="m633,476r-1,e" filled="f" stroked="f">
                <v:path arrowok="t"/>
              </v:shape>
              <v:shape id="_x0000_s2607" style="position:absolute;left:9324;top:-1687;width:650;height:686;mso-position-horizontal-relative:page;mso-position-vertical-relative:page" coordsize="650,686" o:allowincell="f" path="m650,470r-3,e" filled="f" stroked="f">
                <v:path arrowok="t"/>
              </v:shape>
              <v:shape id="_x0000_s2608" style="position:absolute;left:9324;top:-1687;width:650;height:686;mso-position-horizontal-relative:page;mso-position-vertical-relative:page" coordsize="650,686" o:allowincell="f" path="m633,466r13,e" filled="f" stroked="f">
                <v:path arrowok="t"/>
              </v:shape>
              <v:shape id="_x0000_s2609" style="position:absolute;left:9324;top:-1687;width:650;height:686;mso-position-horizontal-relative:page;mso-position-vertical-relative:page" coordsize="650,686" o:allowincell="f" path="m648,468r2,e" filled="f" stroked="f">
                <v:path arrowok="t"/>
              </v:shape>
              <v:shape id="_x0000_s2610" style="position:absolute;left:9324;top:-1687;width:650;height:686;mso-position-horizontal-relative:page;mso-position-vertical-relative:page" coordsize="650,686" o:allowincell="f" path="m618,506r-5,e" filled="f" stroked="f">
                <v:path arrowok="t"/>
              </v:shape>
              <v:shape id="_x0000_s2611" style="position:absolute;left:9324;top:-1687;width:650;height:686;mso-position-horizontal-relative:page;mso-position-vertical-relative:page" coordsize="650,686" o:allowincell="f" path="m625,498r-3,e" filled="f" stroked="f">
                <v:path arrowok="t"/>
              </v:shape>
              <v:shape id="_x0000_s2612" style="position:absolute;left:9324;top:-1687;width:650;height:686;mso-position-horizontal-relative:page;mso-position-vertical-relative:page" coordsize="650,686" o:allowincell="f" path="m625,496r-11,l615,498r,2l614,503r-1,l613,506r5,l618,502r1,-2l619,500r1,-2l625,498r,-2e" filled="f" stroked="f">
                <v:path arrowok="t"/>
              </v:shape>
              <v:shape id="_x0000_s2613" style="position:absolute;left:9324;top:-1687;width:650;height:686;mso-position-horizontal-relative:page;mso-position-vertical-relative:page" coordsize="650,686" o:allowincell="f" path="m614,496r2,e" filled="f" stroked="f">
                <v:path arrowok="t"/>
              </v:shape>
              <v:shape id="_x0000_s2614" style="position:absolute;left:9324;top:-1687;width:650;height:686;mso-position-horizontal-relative:page;mso-position-vertical-relative:page" coordsize="650,686" o:allowincell="f" path="m618,496r7,e" filled="f" stroked="f">
                <v:path arrowok="t"/>
              </v:shape>
              <v:shape id="_x0000_s2615" style="position:absolute;left:9324;top:-1687;width:650;height:686;mso-position-horizontal-relative:page;mso-position-vertical-relative:page" coordsize="650,686" o:allowincell="f" path="m635,503r-3,e" filled="f" stroked="f">
                <v:path arrowok="t"/>
              </v:shape>
              <v:shape id="_x0000_s2616" style="position:absolute;left:9324;top:-1687;width:650;height:686;mso-position-horizontal-relative:page;mso-position-vertical-relative:page" coordsize="650,686" o:allowincell="f" path="m634,493r3,e" filled="f" stroked="f">
                <v:path arrowok="t"/>
              </v:shape>
              <v:shape id="_x0000_s2617" style="position:absolute;left:9324;top:-1687;width:650;height:686;mso-position-horizontal-relative:page;mso-position-vertical-relative:page" coordsize="650,686" o:allowincell="f" path="m637,493r-3,l635,498r-1,2l634,502r-2,1l635,503r,-5l637,493e" filled="f" stroked="f">
                <v:path arrowok="t"/>
              </v:shape>
              <v:shape id="_x0000_s2618" style="position:absolute;left:9324;top:-1687;width:650;height:686;mso-position-horizontal-relative:page;mso-position-vertical-relative:page" coordsize="650,686" o:allowincell="f" path="m650,500r-5,e" filled="f" stroked="f">
                <v:path arrowok="t"/>
              </v:shape>
              <v:shape id="_x0000_s2619" style="position:absolute;left:9324;top:-1687;width:650;height:686;mso-position-horizontal-relative:page;mso-position-vertical-relative:page" coordsize="650,686" o:allowincell="f" path="m650,490r-3,l647,492r1,1l647,498r-2,2l650,500r,-10e" filled="f" stroked="f">
                <v:path arrowok="t"/>
              </v:shape>
              <v:shape id="_x0000_s2620" style="position:absolute;left:9324;top:-1687;width:650;height:686;mso-position-horizontal-relative:page;mso-position-vertical-relative:page" coordsize="650,686" o:allowincell="f" path="m647,490r2,e" filled="f" stroked="f">
                <v:path arrowok="t"/>
              </v:shape>
              <v:shape id="_x0000_s2621" style="position:absolute;left:9324;top:-1687;width:650;height:686;mso-position-horizontal-relative:page;mso-position-vertical-relative:page" coordsize="650,686" o:allowincell="f" path="m612,496r-7,e" filled="f" stroked="f">
                <v:path arrowok="t"/>
              </v:shape>
              <v:shape id="_x0000_s2622" style="position:absolute;left:9324;top:-1687;width:650;height:686;mso-position-horizontal-relative:page;mso-position-vertical-relative:page" coordsize="650,686" o:allowincell="f" path="m607,486r2,e" filled="f" stroked="f">
                <v:path arrowok="t"/>
              </v:shape>
              <v:shape id="_x0000_s2623" style="position:absolute;left:9324;top:-1687;width:650;height:686;mso-position-horizontal-relative:page;mso-position-vertical-relative:page" coordsize="650,686" o:allowincell="f" path="m616,496r-2,e" filled="f" stroked="f">
                <v:path arrowok="t"/>
              </v:shape>
              <v:shape id="_x0000_s2624" style="position:absolute;left:9324;top:-1687;width:650;height:686;mso-position-horizontal-relative:page;mso-position-vertical-relative:page" coordsize="650,686" o:allowincell="f" path="m609,486r-2,l607,492r-1,1l605,496r11,l615,493r,-1l609,492r,-2l609,490r,-2l609,486e" filled="f" stroked="f">
                <v:path arrowok="t"/>
              </v:shape>
              <v:shape id="_x0000_s2625" style="position:absolute;left:9324;top:-1687;width:650;height:686;mso-position-horizontal-relative:page;mso-position-vertical-relative:page" coordsize="650,686" o:allowincell="f" path="m611,492r4,e" filled="f" stroked="f">
                <v:path arrowok="t"/>
              </v:shape>
              <v:shape id="_x0000_s2626" style="position:absolute;left:9324;top:-1687;width:650;height:686;mso-position-horizontal-relative:page;mso-position-vertical-relative:page" coordsize="650,686" o:allowincell="f" path="m625,496r-7,e" filled="f" stroked="f">
                <v:path arrowok="t"/>
              </v:shape>
              <v:shape id="_x0000_s2627" style="position:absolute;left:9324;top:-1687;width:650;height:686;mso-position-horizontal-relative:page;mso-position-vertical-relative:page" coordsize="650,686" o:allowincell="f" path="m622,486r-2,l620,488r,2l620,493r-2,3l625,496r-1,-4l625,490r,-2l623,488r-1,-2e" filled="f" stroked="f">
                <v:path arrowok="t"/>
              </v:shape>
              <v:shape id="_x0000_s2628" style="position:absolute;left:9324;top:-1687;width:650;height:686;mso-position-horizontal-relative:page;mso-position-vertical-relative:page" coordsize="650,686" o:allowincell="f" path="m620,486r2,e" filled="f" stroked="f">
                <v:path arrowok="t"/>
              </v:shape>
              <v:shape id="_x0000_s2629" style="position:absolute;left:9324;top:-1687;width:650;height:686;mso-position-horizontal-relative:page;mso-position-vertical-relative:page" coordsize="650,686" o:allowincell="f" path="m624,488r1,e" filled="f" stroked="f">
                <v:path arrowok="t"/>
              </v:shape>
              <v:shape id="_x0000_s2630" style="position:absolute;left:9324;top:-1687;width:650;height:686;mso-position-horizontal-relative:page;mso-position-vertical-relative:page" coordsize="650,686" o:allowincell="f" path="m613,482r2,e" filled="f" stroked="f">
                <v:path arrowok="t"/>
              </v:shape>
              <v:shape id="_x0000_s2631" style="position:absolute;left:9324;top:-1687;width:650;height:686;mso-position-horizontal-relative:page;mso-position-vertical-relative:page" coordsize="650,686" o:allowincell="f" path="m615,492r-4,e" filled="f" stroked="f">
                <v:path arrowok="t"/>
              </v:shape>
              <v:shape id="_x0000_s2632" style="position:absolute;left:9324;top:-1687;width:650;height:686;mso-position-horizontal-relative:page;mso-position-vertical-relative:page" coordsize="650,686" o:allowincell="f" path="m622,486r-2,e" filled="f" stroked="f">
                <v:path arrowok="t"/>
              </v:shape>
              <v:shape id="_x0000_s2633" style="position:absolute;left:9324;top:-1687;width:650;height:686;mso-position-horizontal-relative:page;mso-position-vertical-relative:page" coordsize="650,686" o:allowincell="f" path="m621,472r-3,l619,473r,5l618,482r-5,l613,488r-1,2l611,492r4,l615,490r1,-2l617,486r5,l622,483r,-3l622,478r2,-2l629,476r-1,-3l622,473r-1,-1e" filled="f" stroked="f">
                <v:path arrowok="t"/>
              </v:shape>
              <v:shape id="_x0000_s2634" style="position:absolute;left:9324;top:-1687;width:650;height:686;mso-position-horizontal-relative:page;mso-position-vertical-relative:page" coordsize="650,686" o:allowincell="f" path="m629,476r-3,e" filled="f" stroked="f">
                <v:path arrowok="t"/>
              </v:shape>
              <v:shape id="_x0000_s2635" style="position:absolute;left:9324;top:-1687;width:650;height:686;mso-position-horizontal-relative:page;mso-position-vertical-relative:page" coordsize="650,686" o:allowincell="f" path="m618,472r3,e" filled="f" stroked="f">
                <v:path arrowok="t"/>
              </v:shape>
              <v:shape id="_x0000_s2636" style="position:absolute;left:9324;top:-1687;width:650;height:686;mso-position-horizontal-relative:page;mso-position-vertical-relative:page" coordsize="650,686" o:allowincell="f" path="m625,473r3,e" filled="f" stroked="f">
                <v:path arrowok="t"/>
              </v:shape>
              <v:shape id="_x0000_s2637" style="position:absolute;left:9324;top:-1687;width:650;height:686;mso-position-horizontal-relative:page;mso-position-vertical-relative:page" coordsize="650,686" o:allowincell="f" path="m644,490r-4,e" filled="f" stroked="f">
                <v:path arrowok="t"/>
              </v:shape>
              <v:shape id="_x0000_s2638" style="position:absolute;left:9324;top:-1687;width:650;height:686;mso-position-horizontal-relative:page;mso-position-vertical-relative:page" coordsize="650,686" o:allowincell="f" path="m641,480r2,e" filled="f" stroked="f">
                <v:path arrowok="t"/>
              </v:shape>
              <v:shape id="_x0000_s2639" style="position:absolute;left:9324;top:-1687;width:650;height:686;mso-position-horizontal-relative:page;mso-position-vertical-relative:page" coordsize="650,686" o:allowincell="f" path="m649,490r-2,e" filled="f" stroked="f">
                <v:path arrowok="t"/>
              </v:shape>
              <v:shape id="_x0000_s2640" style="position:absolute;left:9324;top:-1687;width:650;height:686;mso-position-horizontal-relative:page;mso-position-vertical-relative:page" coordsize="650,686" o:allowincell="f" path="m643,480r-2,l641,486r-1,4l649,490r-1,-2l648,488r,-5l648,482r-5,l643,480e" filled="f" stroked="f">
                <v:path arrowok="t"/>
              </v:shape>
              <v:shape id="_x0000_s2641" style="position:absolute;left:9324;top:-1687;width:650;height:686;mso-position-horizontal-relative:page;mso-position-vertical-relative:page" coordsize="650,686" o:allowincell="f" path="m646,482r2,e" filled="f" stroked="f">
                <v:path arrowok="t"/>
              </v:shape>
              <v:shape id="_x0000_s2642" style="position:absolute;left:9324;top:-1687;width:650;height:686;mso-position-horizontal-relative:page;mso-position-vertical-relative:page" coordsize="650,686" o:allowincell="f" path="m631,488r-3,e" filled="f" stroked="f">
                <v:path arrowok="t"/>
              </v:shape>
              <v:shape id="_x0000_s2643" style="position:absolute;left:9324;top:-1687;width:650;height:686;mso-position-horizontal-relative:page;mso-position-vertical-relative:page" coordsize="650,686" o:allowincell="f" path="m625,488r-1,e" filled="f" stroked="f">
                <v:path arrowok="t"/>
              </v:shape>
              <v:shape id="_x0000_s2644" style="position:absolute;left:9324;top:-1687;width:650;height:686;mso-position-horizontal-relative:page;mso-position-vertical-relative:page" coordsize="650,686" o:allowincell="f" path="m631,486r-6,l624,488r7,l631,486e" filled="f" stroked="f">
                <v:path arrowok="t"/>
              </v:shape>
              <v:shape id="_x0000_s2645" style="position:absolute;left:9324;top:-1687;width:650;height:686;mso-position-horizontal-relative:page;mso-position-vertical-relative:page" coordsize="650,686" o:allowincell="f" path="m626,486r4,e" filled="f" stroked="f">
                <v:path arrowok="t"/>
              </v:shape>
              <v:shape id="_x0000_s2646" style="position:absolute;left:9324;top:-1687;width:650;height:686;mso-position-horizontal-relative:page;mso-position-vertical-relative:page" coordsize="650,686" o:allowincell="f" path="m632,476r1,e" filled="f" stroked="f">
                <v:path arrowok="t"/>
              </v:shape>
              <v:shape id="_x0000_s2647" style="position:absolute;left:9324;top:-1687;width:650;height:686;mso-position-horizontal-relative:page;mso-position-vertical-relative:page" coordsize="650,686" o:allowincell="f" path="m626,476r3,e" filled="f" stroked="f">
                <v:path arrowok="t"/>
              </v:shape>
              <v:shape id="_x0000_s2648" style="position:absolute;left:9324;top:-1687;width:650;height:686;mso-position-horizontal-relative:page;mso-position-vertical-relative:page" coordsize="650,686" o:allowincell="f" path="m630,486r-4,e" filled="f" stroked="f">
                <v:path arrowok="t"/>
              </v:shape>
              <v:shape id="_x0000_s2649" style="position:absolute;left:9324;top:-1687;width:650;height:686;mso-position-horizontal-relative:page;mso-position-vertical-relative:page" coordsize="650,686" o:allowincell="f" path="m633,476r-7,l626,478r,2l627,482r-1,4l630,486r,-3l630,482r,-2l631,478r1,l633,476e" filled="f" stroked="f">
                <v:path arrowok="t"/>
              </v:shape>
              <v:shape id="_x0000_s2650" style="position:absolute;left:9324;top:-1687;width:650;height:686;mso-position-horizontal-relative:page;mso-position-vertical-relative:page" coordsize="650,686" o:allowincell="f" path="m647,470r3,e" filled="f" stroked="f">
                <v:path arrowok="t"/>
              </v:shape>
              <v:shape id="_x0000_s2651" style="position:absolute;left:9324;top:-1687;width:650;height:686;mso-position-horizontal-relative:page;mso-position-vertical-relative:page" coordsize="650,686" o:allowincell="f" path="m648,482r-2,e" filled="f" stroked="f">
                <v:path arrowok="t"/>
              </v:shape>
              <v:shape id="_x0000_s2652" style="position:absolute;left:9324;top:-1687;width:650;height:686;mso-position-horizontal-relative:page;mso-position-vertical-relative:page" coordsize="650,686" o:allowincell="f" path="m650,470r-3,l647,472r1,1l648,476r-1,4l646,482r2,l649,480r1,l650,470e" filled="f" stroked="f">
                <v:path arrowok="t"/>
              </v:shape>
              <v:shape id="_x0000_s2653" style="position:absolute;left:9324;top:-1687;width:650;height:686;mso-position-horizontal-relative:page;mso-position-vertical-relative:page" coordsize="650,686" o:allowincell="f" path="m614,480r-8,e" filled="f" stroked="f">
                <v:path arrowok="t"/>
              </v:shape>
              <v:shape id="_x0000_s2654" style="position:absolute;left:9324;top:-1687;width:650;height:686;mso-position-horizontal-relative:page;mso-position-vertical-relative:page" coordsize="650,686" o:allowincell="f" path="m606,470r3,e" filled="f" stroked="f">
                <v:path arrowok="t"/>
              </v:shape>
              <v:shape id="_x0000_s2655" style="position:absolute;left:9324;top:-1687;width:650;height:686;mso-position-horizontal-relative:page;mso-position-vertical-relative:page" coordsize="650,686" o:allowincell="f" path="m609,470r-3,l607,472r,6l606,480r8,l614,476r-5,l609,473r,-3e" filled="f" stroked="f">
                <v:path arrowok="t"/>
              </v:shape>
              <v:shape id="_x0000_s2656" style="position:absolute;left:9324;top:-1687;width:650;height:686;mso-position-horizontal-relative:page;mso-position-vertical-relative:page" coordsize="650,686" o:allowincell="f" path="m612,476r2,e" filled="f" stroked="f">
                <v:path arrowok="t"/>
              </v:shape>
              <v:shape id="_x0000_s2657" style="position:absolute;left:9324;top:-1687;width:650;height:686;mso-position-horizontal-relative:page;mso-position-vertical-relative:page" coordsize="650,686" o:allowincell="f" path="m610,466r-3,e" filled="f" stroked="f">
                <v:path arrowok="t"/>
              </v:shape>
              <v:shape id="_x0000_s2658" style="position:absolute;left:9324;top:-1687;width:650;height:686;mso-position-horizontal-relative:page;mso-position-vertical-relative:page" coordsize="650,686" o:allowincell="f" path="m607,453r4,e" filled="f" stroked="f">
                <v:path arrowok="t"/>
              </v:shape>
              <v:shape id="_x0000_s2659" style="position:absolute;left:9324;top:-1687;width:650;height:686;mso-position-horizontal-relative:page;mso-position-vertical-relative:page" coordsize="650,686" o:allowincell="f" path="m621,472r-3,e" filled="f" stroked="f">
                <v:path arrowok="t"/>
              </v:shape>
              <v:shape id="_x0000_s2660" style="position:absolute;left:9324;top:-1687;width:650;height:686;mso-position-horizontal-relative:page;mso-position-vertical-relative:page" coordsize="650,686" o:allowincell="f" path="m614,476r-2,e" filled="f" stroked="f">
                <v:path arrowok="t"/>
              </v:shape>
              <v:shape id="_x0000_s2661" style="position:absolute;left:9324;top:-1687;width:650;height:686;mso-position-horizontal-relative:page;mso-position-vertical-relative:page" coordsize="650,686" o:allowincell="f" path="m611,453r-4,l608,456r1,2l608,463r-1,3l613,466r,2l613,473r-1,3l614,476r1,-4l621,472r,-4l616,468r-1,-2l615,462r1,-2l611,460r,-2l611,453e" filled="f" stroked="f">
                <v:path arrowok="t"/>
              </v:shape>
              <v:shape id="_x0000_s2662" style="position:absolute;left:9324;top:-1687;width:650;height:686;mso-position-horizontal-relative:page;mso-position-vertical-relative:page" coordsize="650,686" o:allowincell="f" path="m619,468r2,e" filled="f" stroked="f">
                <v:path arrowok="t"/>
              </v:shape>
              <v:shape id="_x0000_s2663" style="position:absolute;left:9324;top:-1687;width:650;height:686;mso-position-horizontal-relative:page;mso-position-vertical-relative:page" coordsize="650,686" o:allowincell="f" path="m614,460r2,e" filled="f" stroked="f">
                <v:path arrowok="t"/>
              </v:shape>
              <v:shape id="_x0000_s2664" style="position:absolute;left:9324;top:-1687;width:650;height:686;mso-position-horizontal-relative:page;mso-position-vertical-relative:page" coordsize="650,686" o:allowincell="f" path="m646,466r-13,e" filled="f" stroked="f">
                <v:path arrowok="t"/>
              </v:shape>
              <v:shape id="_x0000_s2665" style="position:absolute;left:9324;top:-1687;width:650;height:686;mso-position-horizontal-relative:page;mso-position-vertical-relative:page" coordsize="650,686" o:allowincell="f" path="m628,473r-3,e" filled="f" stroked="f">
                <v:path arrowok="t"/>
              </v:shape>
              <v:shape id="_x0000_s2666" style="position:absolute;left:9324;top:-1687;width:650;height:686;mso-position-horizontal-relative:page;mso-position-vertical-relative:page" coordsize="650,686" o:allowincell="f" path="m645,463r-20,l626,466r,6l625,473r3,l628,468r1,-2l646,466r-1,-3e" filled="f" stroked="f">
                <v:path arrowok="t"/>
              </v:shape>
              <v:shape id="_x0000_s2667" style="position:absolute;left:9324;top:-1687;width:650;height:686;mso-position-horizontal-relative:page;mso-position-vertical-relative:page" coordsize="650,686" o:allowincell="f" path="m625,463r20,e" filled="f" stroked="f">
                <v:path arrowok="t"/>
              </v:shape>
              <v:shape id="_x0000_s2668" style="position:absolute;left:9324;top:-1687;width:650;height:686;mso-position-horizontal-relative:page;mso-position-vertical-relative:page" coordsize="650,686" o:allowincell="f" path="m621,468r-2,e" filled="f" stroked="f">
                <v:path arrowok="t"/>
              </v:shape>
              <v:shape id="_x0000_s2669" style="position:absolute;left:9324;top:-1687;width:650;height:686;mso-position-horizontal-relative:page;mso-position-vertical-relative:page" coordsize="650,686" o:allowincell="f" path="m645,463r-20,e" filled="f" stroked="f">
                <v:path arrowok="t"/>
              </v:shape>
              <v:shape id="_x0000_s2670" style="position:absolute;left:9324;top:-1687;width:650;height:686;mso-position-horizontal-relative:page;mso-position-vertical-relative:page" coordsize="650,686" o:allowincell="f" path="m623,456r-5,l620,458r,2l620,462r,4l619,468r2,l621,466r2,-3l645,463r,-1l631,462r-1,-2l624,460r-1,-2l623,456e" filled="f" stroked="f">
                <v:path arrowok="t"/>
              </v:shape>
              <v:shape id="_x0000_s2671" style="position:absolute;left:9324;top:-1687;width:650;height:686;mso-position-horizontal-relative:page;mso-position-vertical-relative:page" coordsize="650,686" o:allowincell="f" path="m633,462r12,e" filled="f" stroked="f">
                <v:path arrowok="t"/>
              </v:shape>
              <v:shape id="_x0000_s2672" style="position:absolute;left:9324;top:-1687;width:650;height:686;mso-position-horizontal-relative:page;mso-position-vertical-relative:page" coordsize="650,686" o:allowincell="f" path="m618,456r5,e" filled="f" stroked="f">
                <v:path arrowok="t"/>
              </v:shape>
              <v:shape id="_x0000_s2673" style="position:absolute;left:9324;top:-1687;width:650;height:686;mso-position-horizontal-relative:page;mso-position-vertical-relative:page" coordsize="650,686" o:allowincell="f" path="m627,460r3,e" filled="f" stroked="f">
                <v:path arrowok="t"/>
              </v:shape>
              <v:shape id="_x0000_s2674" style="position:absolute;left:9324;top:-1687;width:650;height:686;mso-position-horizontal-relative:page;mso-position-vertical-relative:page" coordsize="650,686" o:allowincell="f" path="m650,468r-2,e" filled="f" stroked="f">
                <v:path arrowok="t"/>
              </v:shape>
              <v:shape id="_x0000_s2675" style="position:absolute;left:9324;top:-1687;width:650;height:686;mso-position-horizontal-relative:page;mso-position-vertical-relative:page" coordsize="650,686" o:allowincell="f" path="m650,463r-1,3l649,466r-1,2l650,468r,-5e" filled="f" stroked="f">
                <v:path arrowok="t"/>
              </v:shape>
              <v:shape id="_x0000_s2676" style="position:absolute;left:9324;top:-1687;width:650;height:686;mso-position-horizontal-relative:page;mso-position-vertical-relative:page" coordsize="650,686" o:allowincell="f" path="m645,462r-12,e" filled="f" stroked="f">
                <v:path arrowok="t"/>
              </v:shape>
              <v:shape id="_x0000_s2677" style="position:absolute;left:9324;top:-1687;width:650;height:686;mso-position-horizontal-relative:page;mso-position-vertical-relative:page" coordsize="650,686" o:allowincell="f" path="m636,450r-2,l634,452r,l635,453r,3l633,462r12,l645,460r1,-4l644,456r-1,-3l637,453r-1,-1l636,450e" filled="f" stroked="f">
                <v:path arrowok="t"/>
              </v:shape>
              <v:shape id="_x0000_s2678" style="position:absolute;left:9324;top:-1687;width:650;height:686;mso-position-horizontal-relative:page;mso-position-vertical-relative:page" coordsize="650,686" o:allowincell="f" path="m645,456r1,e" filled="f" stroked="f">
                <v:path arrowok="t"/>
              </v:shape>
              <v:shape id="_x0000_s2679" style="position:absolute;left:9324;top:-1687;width:650;height:686;mso-position-horizontal-relative:page;mso-position-vertical-relative:page" coordsize="650,686" o:allowincell="f" path="m639,453r4,e" filled="f" stroked="f">
                <v:path arrowok="t"/>
              </v:shape>
              <v:shape id="_x0000_s2680" style="position:absolute;left:9324;top:-1687;width:650;height:686;mso-position-horizontal-relative:page;mso-position-vertical-relative:page" coordsize="650,686" o:allowincell="f" path="m634,450r2,e" filled="f" stroked="f">
                <v:path arrowok="t"/>
              </v:shape>
              <v:shape id="_x0000_s2681" style="position:absolute;left:9324;top:-1687;width:650;height:686;mso-position-horizontal-relative:page;mso-position-vertical-relative:page" coordsize="650,686" o:allowincell="f" path="m612,450r-3,e" filled="f" stroked="f">
                <v:path arrowok="t"/>
              </v:shape>
              <v:shape id="_x0000_s2682" style="position:absolute;left:9324;top:-1687;width:650;height:686;mso-position-horizontal-relative:page;mso-position-vertical-relative:page" coordsize="650,686" o:allowincell="f" path="m611,440r3,e" filled="f" stroked="f">
                <v:path arrowok="t"/>
              </v:shape>
              <v:shape id="_x0000_s2683" style="position:absolute;left:9324;top:-1687;width:650;height:686;mso-position-horizontal-relative:page;mso-position-vertical-relative:page" coordsize="650,686" o:allowincell="f" path="m616,460r-2,e" filled="f" stroked="f">
                <v:path arrowok="t"/>
              </v:shape>
              <v:shape id="_x0000_s2684" style="position:absolute;left:9324;top:-1687;width:650;height:686;mso-position-horizontal-relative:page;mso-position-vertical-relative:page" coordsize="650,686" o:allowincell="f" path="m623,456r-5,e" filled="f" stroked="f">
                <v:path arrowok="t"/>
              </v:shape>
              <v:shape id="_x0000_s2685" style="position:absolute;left:9324;top:-1687;width:650;height:686;mso-position-horizontal-relative:page;mso-position-vertical-relative:page" coordsize="650,686" o:allowincell="f" path="m614,440r-3,l611,443r-1,5l609,450r6,l616,452r-1,6l614,460r2,l616,458r1,-2l623,456r,-3l624,453r,-1l619,452r-1,-2l618,446r1,-3l615,443r-1,-3e" filled="f" stroked="f">
                <v:path arrowok="t"/>
              </v:shape>
              <v:shape id="_x0000_s2686" style="position:absolute;left:9324;top:-1687;width:650;height:686;mso-position-horizontal-relative:page;mso-position-vertical-relative:page" coordsize="650,686" o:allowincell="f" path="m622,452r2,e" filled="f" stroked="f">
                <v:path arrowok="t"/>
              </v:shape>
              <v:shape id="_x0000_s2687" style="position:absolute;left:9324;top:-1687;width:650;height:686;mso-position-horizontal-relative:page;mso-position-vertical-relative:page" coordsize="650,686" o:allowincell="f" path="m618,443r1,e" filled="f" stroked="f">
                <v:path arrowok="t"/>
              </v:shape>
              <v:shape id="_x0000_s2688" style="position:absolute;left:9324;top:-1687;width:650;height:686;mso-position-horizontal-relative:page;mso-position-vertical-relative:page" coordsize="650,686" o:allowincell="f" path="m630,460r-3,e" filled="f" stroked="f">
                <v:path arrowok="t"/>
              </v:shape>
              <v:shape id="_x0000_s2689" style="position:absolute;left:9324;top:-1687;width:650;height:686;mso-position-horizontal-relative:page;mso-position-vertical-relative:page" coordsize="650,686" o:allowincell="f" path="m633,450r-5,l629,453r-2,7l630,460r,-4l630,453r1,-1l632,452r1,-2e" filled="f" stroked="f">
                <v:path arrowok="t"/>
              </v:shape>
              <v:shape id="_x0000_s2690" style="position:absolute;left:9324;top:-1687;width:650;height:686;mso-position-horizontal-relative:page;mso-position-vertical-relative:page" coordsize="650,686" o:allowincell="f" path="m628,450r5,e" filled="f" stroked="f">
                <v:path arrowok="t"/>
              </v:shape>
              <v:shape id="_x0000_s2691" style="position:absolute;left:9324;top:-1687;width:650;height:686;mso-position-horizontal-relative:page;mso-position-vertical-relative:page" coordsize="650,686" o:allowincell="f" path="m646,456r-1,e" filled="f" stroked="f">
                <v:path arrowok="t"/>
              </v:shape>
              <v:shape id="_x0000_s2692" style="position:absolute;left:9324;top:-1687;width:650;height:686;mso-position-horizontal-relative:page;mso-position-vertical-relative:page" coordsize="650,686" o:allowincell="f" path="m650,443r-3,l648,446r,4l647,452r-1,1l645,456r5,l650,443e" filled="f" stroked="f">
                <v:path arrowok="t"/>
              </v:shape>
              <v:shape id="_x0000_s2693" style="position:absolute;left:9324;top:-1687;width:650;height:686;mso-position-horizontal-relative:page;mso-position-vertical-relative:page" coordsize="650,686" o:allowincell="f" path="m647,443r3,e" filled="f" stroked="f">
                <v:path arrowok="t"/>
              </v:shape>
              <v:shape id="_x0000_s2694" style="position:absolute;left:9324;top:-1687;width:650;height:686;mso-position-horizontal-relative:page;mso-position-vertical-relative:page" coordsize="650,686" o:allowincell="f" path="m643,453r-4,e" filled="f" stroked="f">
                <v:path arrowok="t"/>
              </v:shape>
              <v:shape id="_x0000_s2695" style="position:absolute;left:9324;top:-1687;width:650;height:686;mso-position-horizontal-relative:page;mso-position-vertical-relative:page" coordsize="650,686" o:allowincell="f" path="m650,443r-3,e" filled="f" stroked="f">
                <v:path arrowok="t"/>
              </v:shape>
              <v:shape id="_x0000_s2696" style="position:absolute;left:9324;top:-1687;width:650;height:686;mso-position-horizontal-relative:page;mso-position-vertical-relative:page" coordsize="650,686" o:allowincell="f" path="m650,442r-9,l641,443r,7l640,452r-1,1l643,453r-1,-1l642,450r1,-2l643,446r1,l644,443r6,l650,442e" filled="f" stroked="f">
                <v:path arrowok="t"/>
              </v:shape>
              <v:shape id="_x0000_s2697" style="position:absolute;left:9324;top:-1687;width:650;height:686;mso-position-horizontal-relative:page;mso-position-vertical-relative:page" coordsize="650,686" o:allowincell="f" path="m641,442r9,e" filled="f" stroked="f">
                <v:path arrowok="t"/>
              </v:shape>
              <v:shape id="_x0000_s2698" style="position:absolute;left:9324;top:-1687;width:650;height:686;mso-position-horizontal-relative:page;mso-position-vertical-relative:page" coordsize="650,686" o:allowincell="f" path="m636,450r-2,e" filled="f" stroked="f">
                <v:path arrowok="t"/>
              </v:shape>
              <v:shape id="_x0000_s2699" style="position:absolute;left:9324;top:-1687;width:650;height:686;mso-position-horizontal-relative:page;mso-position-vertical-relative:page" coordsize="650,686" o:allowincell="f" path="m624,452r-2,e" filled="f" stroked="f">
                <v:path arrowok="t"/>
              </v:shape>
              <v:shape id="_x0000_s2700" style="position:absolute;left:9324;top:-1687;width:650;height:686;mso-position-horizontal-relative:page;mso-position-vertical-relative:page" coordsize="650,686" o:allowincell="f" path="m633,450r-5,e" filled="f" stroked="f">
                <v:path arrowok="t"/>
              </v:shape>
              <v:shape id="_x0000_s2701" style="position:absolute;left:9324;top:-1687;width:650;height:686;mso-position-horizontal-relative:page;mso-position-vertical-relative:page" coordsize="650,686" o:allowincell="f" path="m628,442r-6,l623,443r,3l623,450r-1,2l624,452r1,-2l636,450r,-2l628,448r,-2l628,442e" filled="f" stroked="f">
                <v:path arrowok="t"/>
              </v:shape>
              <v:shape id="_x0000_s2702" style="position:absolute;left:9324;top:-1687;width:650;height:686;mso-position-horizontal-relative:page;mso-position-vertical-relative:page" coordsize="650,686" o:allowincell="f" path="m631,448r5,e" filled="f" stroked="f">
                <v:path arrowok="t"/>
              </v:shape>
              <v:shape id="_x0000_s2703" style="position:absolute;left:9324;top:-1687;width:650;height:686;mso-position-horizontal-relative:page;mso-position-vertical-relative:page" coordsize="650,686" o:allowincell="f" path="m622,442r6,e" filled="f" stroked="f">
                <v:path arrowok="t"/>
              </v:shape>
              <v:shape id="_x0000_s2704" style="position:absolute;left:9324;top:-1687;width:650;height:686;mso-position-horizontal-relative:page;mso-position-vertical-relative:page" coordsize="650,686" o:allowincell="f" path="m650,442r-9,e" filled="f" stroked="f">
                <v:path arrowok="t"/>
              </v:shape>
              <v:shape id="_x0000_s2705" style="position:absolute;left:9324;top:-1687;width:650;height:686;mso-position-horizontal-relative:page;mso-position-vertical-relative:page" coordsize="650,686" o:allowincell="f" path="m636,448r-5,e" filled="f" stroked="f">
                <v:path arrowok="t"/>
              </v:shape>
              <v:shape id="_x0000_s2706" style="position:absolute;left:9324;top:-1687;width:650;height:686;mso-position-horizontal-relative:page;mso-position-vertical-relative:page" coordsize="650,686" o:allowincell="f" path="m634,438r-2,l633,442r,1l632,446r-1,2l636,448r,-2l637,443r2,-1l650,442r,-2l634,440r,-2e" filled="f" stroked="f">
                <v:path arrowok="t"/>
              </v:shape>
              <v:shape id="_x0000_s2707" style="position:absolute;left:9324;top:-1687;width:650;height:686;mso-position-horizontal-relative:page;mso-position-vertical-relative:page" coordsize="650,686" o:allowincell="f" path="m632,438r2,e" filled="f" stroked="f">
                <v:path arrowok="t"/>
              </v:shape>
              <v:shape id="_x0000_s2708" style="position:absolute;left:9324;top:-1687;width:650;height:686;mso-position-horizontal-relative:page;mso-position-vertical-relative:page" coordsize="650,686" o:allowincell="f" path="m636,440r11,e" filled="f" stroked="f">
                <v:path arrowok="t"/>
              </v:shape>
              <v:shape id="_x0000_s2709" style="position:absolute;left:9324;top:-1687;width:650;height:686;mso-position-horizontal-relative:page;mso-position-vertical-relative:page" coordsize="650,686" o:allowincell="f" path="m619,443r-1,e" filled="f" stroked="f">
                <v:path arrowok="t"/>
              </v:shape>
              <v:shape id="_x0000_s2710" style="position:absolute;left:9324;top:-1687;width:650;height:686;mso-position-horizontal-relative:page;mso-position-vertical-relative:page" coordsize="650,686" o:allowincell="f" path="m628,442r-6,e" filled="f" stroked="f">
                <v:path arrowok="t"/>
              </v:shape>
              <v:shape id="_x0000_s2711" style="position:absolute;left:9324;top:-1687;width:650;height:686;mso-position-horizontal-relative:page;mso-position-vertical-relative:page" coordsize="650,686" o:allowincell="f" path="m623,433r-5,l619,436r,4l618,443r1,l620,442r8,l628,440r-4,l624,438r-1,l623,433e" filled="f" stroked="f">
                <v:path arrowok="t"/>
              </v:shape>
              <v:shape id="_x0000_s2712" style="position:absolute;left:9324;top:-1687;width:650;height:686;mso-position-horizontal-relative:page;mso-position-vertical-relative:page" coordsize="650,686" o:allowincell="f" path="m626,440r2,e" filled="f" stroked="f">
                <v:path arrowok="t"/>
              </v:shape>
              <v:shape id="_x0000_s2713" style="position:absolute;left:9324;top:-1687;width:650;height:686;mso-position-horizontal-relative:page;mso-position-vertical-relative:page" coordsize="650,686" o:allowincell="f" path="m618,433r5,e" filled="f" stroked="f">
                <v:path arrowok="t"/>
              </v:shape>
              <v:shape id="_x0000_s2714" style="position:absolute;left:9324;top:-1687;width:650;height:686;mso-position-horizontal-relative:page;mso-position-vertical-relative:page" coordsize="650,686" o:allowincell="f" path="m634,438r-2,e" filled="f" stroked="f">
                <v:path arrowok="t"/>
              </v:shape>
              <v:shape id="_x0000_s2715" style="position:absolute;left:9324;top:-1687;width:650;height:686;mso-position-horizontal-relative:page;mso-position-vertical-relative:page" coordsize="650,686" o:allowincell="f" path="m628,440r-2,e" filled="f" stroked="f">
                <v:path arrowok="t"/>
              </v:shape>
              <v:shape id="_x0000_s2716" style="position:absolute;left:9324;top:-1687;width:650;height:686;mso-position-horizontal-relative:page;mso-position-vertical-relative:page" coordsize="650,686" o:allowincell="f" path="m635,430r-7,l628,432r,4l626,438r,2l628,440r1,-2l634,438r,-5l635,430e" filled="f" stroked="f">
                <v:path arrowok="t"/>
              </v:shape>
              <v:shape id="_x0000_s2717" style="position:absolute;left:9324;top:-1687;width:650;height:686;mso-position-horizontal-relative:page;mso-position-vertical-relative:page" coordsize="650,686" o:allowincell="f" path="m632,430r3,e" filled="f" stroked="f">
                <v:path arrowok="t"/>
              </v:shape>
              <v:shape id="_x0000_s2718" style="position:absolute;left:9324;top:-1687;width:650;height:686;mso-position-horizontal-relative:page;mso-position-vertical-relative:page" coordsize="650,686" o:allowincell="f" path="m628,430r2,e" filled="f" stroked="f">
                <v:path arrowok="t"/>
              </v:shape>
              <v:shape id="_x0000_s2719" style="position:absolute;left:9324;top:-1687;width:650;height:686;mso-position-horizontal-relative:page;mso-position-vertical-relative:page" coordsize="650,686" o:allowincell="f" path="m647,440r-11,e" filled="f" stroked="f">
                <v:path arrowok="t"/>
              </v:shape>
              <v:shape id="_x0000_s2720" style="position:absolute;left:9324;top:-1687;width:650;height:686;mso-position-horizontal-relative:page;mso-position-vertical-relative:page" coordsize="650,686" o:allowincell="f" path="m635,430r-3,e" filled="f" stroked="f">
                <v:path arrowok="t"/>
              </v:shape>
              <v:shape id="_x0000_s2721" style="position:absolute;left:9324;top:-1687;width:650;height:686;mso-position-horizontal-relative:page;mso-position-vertical-relative:page" coordsize="650,686" o:allowincell="f" path="m636,418r-3,l634,420r,l635,423r-1,3l632,430r7,l639,432r,4l638,438r-2,2l647,440r-1,-2l641,438r-1,-2l640,432r1,-4l642,426r8,l650,423r-13,l637,422r-1,l636,420r,-2e" filled="f" stroked="f">
                <v:path arrowok="t"/>
              </v:shape>
              <v:shape id="_x0000_s2722" style="position:absolute;left:9324;top:-1687;width:650;height:686;mso-position-horizontal-relative:page;mso-position-vertical-relative:page" coordsize="650,686" o:allowincell="f" path="m650,426r-5,e" filled="f" stroked="f">
                <v:path arrowok="t"/>
              </v:shape>
              <v:shape id="_x0000_s2723" style="position:absolute;left:9324;top:-1687;width:650;height:686;mso-position-horizontal-relative:page;mso-position-vertical-relative:page" coordsize="650,686" o:allowincell="f" path="m644,438r2,e" filled="f" stroked="f">
                <v:path arrowok="t"/>
              </v:shape>
              <v:shape id="_x0000_s2724" style="position:absolute;left:9324;top:-1687;width:650;height:686;mso-position-horizontal-relative:page;mso-position-vertical-relative:page" coordsize="650,686" o:allowincell="f" path="m638,423r12,e" filled="f" stroked="f">
                <v:path arrowok="t"/>
              </v:shape>
              <v:shape id="_x0000_s2725" style="position:absolute;left:9324;top:-1687;width:650;height:686;mso-position-horizontal-relative:page;mso-position-vertical-relative:page" coordsize="650,686" o:allowincell="f" path="m633,418r3,e" filled="f" stroked="f">
                <v:path arrowok="t"/>
              </v:shape>
              <v:shape id="_x0000_s2726" style="position:absolute;left:9324;top:-1687;width:650;height:686;mso-position-horizontal-relative:page;mso-position-vertical-relative:page" coordsize="650,686" o:allowincell="f" path="m646,438r-2,e" filled="f" stroked="f">
                <v:path arrowok="t"/>
              </v:shape>
              <v:shape id="_x0000_s2727" style="position:absolute;left:9324;top:-1687;width:650;height:686;mso-position-horizontal-relative:page;mso-position-vertical-relative:page" coordsize="650,686" o:allowincell="f" path="m645,426r5,e" filled="f" stroked="f">
                <v:path arrowok="t"/>
              </v:shape>
              <v:shape id="_x0000_s2728" style="position:absolute;left:9324;top:-1687;width:650;height:686;mso-position-horizontal-relative:page;mso-position-vertical-relative:page" coordsize="650,686" o:allowincell="f" path="m650,426r-5,l646,428r-1,5l644,438r2,l646,433r1,-1l647,430r2,l649,428r1,l650,426e" filled="f" stroked="f">
                <v:path arrowok="t"/>
              </v:shape>
              <v:shape id="_x0000_s2729" style="position:absolute;left:9324;top:-1687;width:650;height:686;mso-position-horizontal-relative:page;mso-position-vertical-relative:page" coordsize="650,686" o:allowincell="f" path="m615,436r-2,e" filled="f" stroked="f">
                <v:path arrowok="t"/>
              </v:shape>
              <v:shape id="_x0000_s2730" style="position:absolute;left:9324;top:-1687;width:650;height:686;mso-position-horizontal-relative:page;mso-position-vertical-relative:page" coordsize="650,686" o:allowincell="f" path="m614,423r6,e" filled="f" stroked="f">
                <v:path arrowok="t"/>
              </v:shape>
              <v:shape id="_x0000_s2731" style="position:absolute;left:9324;top:-1687;width:650;height:686;mso-position-horizontal-relative:page;mso-position-vertical-relative:page" coordsize="650,686" o:allowincell="f" path="m623,433r-5,e" filled="f" stroked="f">
                <v:path arrowok="t"/>
              </v:shape>
              <v:shape id="_x0000_s2732" style="position:absolute;left:9324;top:-1687;width:650;height:686;mso-position-horizontal-relative:page;mso-position-vertical-relative:page" coordsize="650,686" o:allowincell="f" path="m620,423r-6,l614,426r1,l615,430r-1,3l613,436r2,l616,433r7,l623,432r-2,l620,430r,l619,426r1,-3e" filled="f" stroked="f">
                <v:path arrowok="t"/>
              </v:shape>
              <v:shape id="_x0000_s2733" style="position:absolute;left:9324;top:-1687;width:650;height:686;mso-position-horizontal-relative:page;mso-position-vertical-relative:page" coordsize="650,686" o:allowincell="f" path="m622,432r1,e" filled="f" stroked="f">
                <v:path arrowok="t"/>
              </v:shape>
              <v:shape id="_x0000_s2734" style="position:absolute;left:9324;top:-1687;width:650;height:686;mso-position-horizontal-relative:page;mso-position-vertical-relative:page" coordsize="650,686" o:allowincell="f" path="m623,432r-1,e" filled="f" stroked="f">
                <v:path arrowok="t"/>
              </v:shape>
              <v:shape id="_x0000_s2735" style="position:absolute;left:9324;top:-1687;width:650;height:686;mso-position-horizontal-relative:page;mso-position-vertical-relative:page" coordsize="650,686" o:allowincell="f" path="m624,430r-1,l622,432r1,l624,430e" filled="f" stroked="f">
                <v:path arrowok="t"/>
              </v:shape>
              <v:shape id="_x0000_s2736" style="position:absolute;left:9324;top:-1687;width:650;height:686;mso-position-horizontal-relative:page;mso-position-vertical-relative:page" coordsize="650,686" o:allowincell="f" path="m623,430r1,e" filled="f" stroked="f">
                <v:path arrowok="t"/>
              </v:shape>
              <v:shape id="_x0000_s2737" style="position:absolute;left:9324;top:-1687;width:650;height:686;mso-position-horizontal-relative:page;mso-position-vertical-relative:page" coordsize="650,686" o:allowincell="f" path="m630,430r-2,e" filled="f" stroked="f">
                <v:path arrowok="t"/>
              </v:shape>
              <v:shape id="_x0000_s2738" style="position:absolute;left:9324;top:-1687;width:650;height:686;mso-position-horizontal-relative:page;mso-position-vertical-relative:page" coordsize="650,686" o:allowincell="f" path="m624,430r-1,e" filled="f" stroked="f">
                <v:path arrowok="t"/>
              </v:shape>
              <v:shape id="_x0000_s2739" style="position:absolute;left:9324;top:-1687;width:650;height:686;mso-position-horizontal-relative:page;mso-position-vertical-relative:page" coordsize="650,686" o:allowincell="f" path="m630,420r-6,l625,423r-1,3l623,430r7,l630,428r-1,l629,423r1,-3e" filled="f" stroked="f">
                <v:path arrowok="t"/>
              </v:shape>
              <v:shape id="_x0000_s2740" style="position:absolute;left:9324;top:-1687;width:650;height:686;mso-position-horizontal-relative:page;mso-position-vertical-relative:page" coordsize="650,686" o:allowincell="f" path="m624,420r2,e" filled="f" stroked="f">
                <v:path arrowok="t"/>
              </v:shape>
              <v:shape id="_x0000_s2741" style="position:absolute;left:9324;top:-1687;width:650;height:686;mso-position-horizontal-relative:page;mso-position-vertical-relative:page" coordsize="650,686" o:allowincell="f" path="m629,420r1,e" filled="f" stroked="f">
                <v:path arrowok="t"/>
              </v:shape>
              <v:shape id="_x0000_s2742" style="position:absolute;left:9324;top:-1687;width:650;height:686;mso-position-horizontal-relative:page;mso-position-vertical-relative:page" coordsize="650,686" o:allowincell="f" path="m650,423r-12,e" filled="f" stroked="f">
                <v:path arrowok="t"/>
              </v:shape>
              <v:shape id="_x0000_s2743" style="position:absolute;left:9324;top:-1687;width:650;height:686;mso-position-horizontal-relative:page;mso-position-vertical-relative:page" coordsize="650,686" o:allowincell="f" path="m650,410r-2,l649,412r,4l648,418r-1,4l639,422r-1,1l650,423r,-13e" filled="f" stroked="f">
                <v:path arrowok="t"/>
              </v:shape>
              <v:shape id="_x0000_s2744" style="position:absolute;left:9324;top:-1687;width:650;height:686;mso-position-horizontal-relative:page;mso-position-vertical-relative:page" coordsize="650,686" o:allowincell="f" path="m640,422r4,e" filled="f" stroked="f">
                <v:path arrowok="t"/>
              </v:shape>
              <v:shape id="_x0000_s2745" style="position:absolute;left:9324;top:-1687;width:650;height:686;mso-position-horizontal-relative:page;mso-position-vertical-relative:page" coordsize="650,686" o:allowincell="f" path="m648,410r2,e" filled="f" stroked="f">
                <v:path arrowok="t"/>
              </v:shape>
              <v:shape id="_x0000_s2746" style="position:absolute;left:9324;top:-1687;width:650;height:686;mso-position-horizontal-relative:page;mso-position-vertical-relative:page" coordsize="650,686" o:allowincell="f" path="m620,422r-1,e" filled="f" stroked="f">
                <v:path arrowok="t"/>
              </v:shape>
              <v:shape id="_x0000_s2747" style="position:absolute;left:9324;top:-1687;width:650;height:686;mso-position-horizontal-relative:page;mso-position-vertical-relative:page" coordsize="650,686" o:allowincell="f" path="m626,420r-2,e" filled="f" stroked="f">
                <v:path arrowok="t"/>
              </v:shape>
              <v:shape id="_x0000_s2748" style="position:absolute;left:9324;top:-1687;width:650;height:686;mso-position-horizontal-relative:page;mso-position-vertical-relative:page" coordsize="650,686" o:allowincell="f" path="m626,412r-6,l621,413r-1,5l619,420r,2l620,422r1,-2l626,420r,-2l626,413r,-1e" filled="f" stroked="f">
                <v:path arrowok="t"/>
              </v:shape>
              <v:shape id="_x0000_s2749" style="position:absolute;left:9324;top:-1687;width:650;height:686;mso-position-horizontal-relative:page;mso-position-vertical-relative:page" coordsize="650,686" o:allowincell="f" path="m620,412r6,e" filled="f" stroked="f">
                <v:path arrowok="t"/>
              </v:shape>
              <v:shape id="_x0000_s2750" style="position:absolute;left:9324;top:-1687;width:650;height:686;mso-position-horizontal-relative:page;mso-position-vertical-relative:page" coordsize="650,686" o:allowincell="f" path="m634,390r2,e" filled="f" stroked="f">
                <v:path arrowok="t"/>
              </v:shape>
              <v:shape id="_x0000_s2751" style="position:absolute;left:9324;top:-1687;width:650;height:686;mso-position-horizontal-relative:page;mso-position-vertical-relative:page" coordsize="650,686" o:allowincell="f" path="m650,410r-2,e" filled="f" stroked="f">
                <v:path arrowok="t"/>
              </v:shape>
              <v:shape id="_x0000_s2752" style="position:absolute;left:9324;top:-1687;width:650;height:686;mso-position-horizontal-relative:page;mso-position-vertical-relative:page" coordsize="650,686" o:allowincell="f" path="m644,422r-4,e" filled="f" stroked="f">
                <v:path arrowok="t"/>
              </v:shape>
              <v:shape id="_x0000_s2753" style="position:absolute;left:9324;top:-1687;width:650;height:686;mso-position-horizontal-relative:page;mso-position-vertical-relative:page" coordsize="650,686" o:allowincell="f" path="m636,390r-2,l634,396r-1,2l631,400r6,l638,402r,4l637,410r-1,2l641,412r,1l641,418r-1,4l644,422r-1,-2l644,416r,-4l645,410r5,l650,408r-8,l641,406r,-4l641,400r1,-4l650,396r,-3l637,393r-1,-1l636,390e" filled="f" stroked="f">
                <v:path arrowok="t"/>
              </v:shape>
              <v:shape id="_x0000_s2754" style="position:absolute;left:9324;top:-1687;width:650;height:686;mso-position-horizontal-relative:page;mso-position-vertical-relative:page" coordsize="650,686" o:allowincell="f" path="m637,412r-1,e" filled="f" stroked="f">
                <v:path arrowok="t"/>
              </v:shape>
              <v:shape id="_x0000_s2755" style="position:absolute;left:9324;top:-1687;width:650;height:686;mso-position-horizontal-relative:page;mso-position-vertical-relative:page" coordsize="650,686" o:allowincell="f" path="m636,400r-5,e" filled="f" stroked="f">
                <v:path arrowok="t"/>
              </v:shape>
              <v:shape id="_x0000_s2756" style="position:absolute;left:9324;top:-1687;width:650;height:686;mso-position-horizontal-relative:page;mso-position-vertical-relative:page" coordsize="650,686" o:allowincell="f" path="m650,396r-4,e" filled="f" stroked="f">
                <v:path arrowok="t"/>
              </v:shape>
              <v:shape id="_x0000_s2757" style="position:absolute;left:9324;top:-1687;width:650;height:686;mso-position-horizontal-relative:page;mso-position-vertical-relative:page" coordsize="650,686" o:allowincell="f" path="m643,408r7,e" filled="f" stroked="f">
                <v:path arrowok="t"/>
              </v:shape>
              <v:shape id="_x0000_s2758" style="position:absolute;left:9324;top:-1687;width:650;height:686;mso-position-horizontal-relative:page;mso-position-vertical-relative:page" coordsize="650,686" o:allowincell="f" path="m640,393r10,e" filled="f" stroked="f">
                <v:path arrowok="t"/>
              </v:shape>
              <v:shape id="_x0000_s2759" style="position:absolute;left:9324;top:-1687;width:650;height:686;mso-position-horizontal-relative:page;mso-position-vertical-relative:page" coordsize="650,686" o:allowincell="f" path="m616,420r-11,e" filled="f" stroked="f">
                <v:path arrowok="t"/>
              </v:shape>
              <v:shape id="_x0000_s2760" style="position:absolute;left:9324;top:-1687;width:650;height:686;mso-position-horizontal-relative:page;mso-position-vertical-relative:page" coordsize="650,686" o:allowincell="f" path="m608,406r14,e" filled="f" stroked="f">
                <v:path arrowok="t"/>
              </v:shape>
              <v:shape id="_x0000_s2761" style="position:absolute;left:9324;top:-1687;width:650;height:686;mso-position-horizontal-relative:page;mso-position-vertical-relative:page" coordsize="650,686" o:allowincell="f" path="m626,412r-6,e" filled="f" stroked="f">
                <v:path arrowok="t"/>
              </v:shape>
              <v:shape id="_x0000_s2762" style="position:absolute;left:9324;top:-1687;width:650;height:686;mso-position-horizontal-relative:page;mso-position-vertical-relative:page" coordsize="650,686" o:allowincell="f" path="m622,406r-14,l609,408r,5l607,418r-2,2l616,420r,-4l616,413r1,-1l626,412r1,-2l622,410r,-2l622,406e" filled="f" stroked="f">
                <v:path arrowok="t"/>
              </v:shape>
              <v:shape id="_x0000_s2763" style="position:absolute;left:9324;top:-1687;width:650;height:686;mso-position-horizontal-relative:page;mso-position-vertical-relative:page" coordsize="650,686" o:allowincell="f" path="m625,410r2,e" filled="f" stroked="f">
                <v:path arrowok="t"/>
              </v:shape>
              <v:shape id="_x0000_s2764" style="position:absolute;left:9324;top:-1687;width:650;height:686;mso-position-horizontal-relative:page;mso-position-vertical-relative:page" coordsize="650,686" o:allowincell="f" path="m636,418r-3,e" filled="f" stroked="f">
                <v:path arrowok="t"/>
              </v:shape>
              <v:shape id="_x0000_s2765" style="position:absolute;left:9324;top:-1687;width:650;height:686;mso-position-horizontal-relative:page;mso-position-vertical-relative:page" coordsize="650,686" o:allowincell="f" path="m630,420r-1,e" filled="f" stroked="f">
                <v:path arrowok="t"/>
              </v:shape>
              <v:shape id="_x0000_s2766" style="position:absolute;left:9324;top:-1687;width:650;height:686;mso-position-horizontal-relative:page;mso-position-vertical-relative:page" coordsize="650,686" o:allowincell="f" path="m636,412r1,e" filled="f" stroked="f">
                <v:path arrowok="t"/>
              </v:shape>
              <v:shape id="_x0000_s2767" style="position:absolute;left:9324;top:-1687;width:650;height:686;mso-position-horizontal-relative:page;mso-position-vertical-relative:page" coordsize="650,686" o:allowincell="f" path="m634,410r-3,l631,413r-1,3l629,420r2,l631,418r5,l636,416r1,-4l634,412r,-2e" filled="f" stroked="f">
                <v:path arrowok="t"/>
              </v:shape>
              <v:shape id="_x0000_s2768" style="position:absolute;left:9324;top:-1687;width:650;height:686;mso-position-horizontal-relative:page;mso-position-vertical-relative:page" coordsize="650,686" o:allowincell="f" path="m631,410r2,e" filled="f" stroked="f">
                <v:path arrowok="t"/>
              </v:shape>
              <v:shape id="_x0000_s2769" style="position:absolute;left:9324;top:-1687;width:650;height:686;mso-position-horizontal-relative:page;mso-position-vertical-relative:page" coordsize="650,686" o:allowincell="f" path="m626,400r3,e" filled="f" stroked="f">
                <v:path arrowok="t"/>
              </v:shape>
              <v:shape id="_x0000_s2770" style="position:absolute;left:9324;top:-1687;width:650;height:686;mso-position-horizontal-relative:page;mso-position-vertical-relative:page" coordsize="650,686" o:allowincell="f" path="m631,400r5,e" filled="f" stroked="f">
                <v:path arrowok="t"/>
              </v:shape>
              <v:shape id="_x0000_s2771" style="position:absolute;left:9324;top:-1687;width:650;height:686;mso-position-horizontal-relative:page;mso-position-vertical-relative:page" coordsize="650,686" o:allowincell="f" path="m627,410r-2,e" filled="f" stroked="f">
                <v:path arrowok="t"/>
              </v:shape>
              <v:shape id="_x0000_s2772" style="position:absolute;left:9324;top:-1687;width:650;height:686;mso-position-horizontal-relative:page;mso-position-vertical-relative:page" coordsize="650,686" o:allowincell="f" path="m636,400r-10,l627,402r,1l626,408r-1,2l628,410r1,-2l633,408r,-5l634,402r2,-2e" filled="f" stroked="f">
                <v:path arrowok="t"/>
              </v:shape>
              <v:shape id="_x0000_s2773" style="position:absolute;left:9324;top:-1687;width:650;height:686;mso-position-horizontal-relative:page;mso-position-vertical-relative:page" coordsize="650,686" o:allowincell="f" path="m633,408r-3,e" filled="f" stroked="f">
                <v:path arrowok="t"/>
              </v:shape>
              <v:shape id="_x0000_s2774" style="position:absolute;left:9324;top:-1687;width:650;height:686;mso-position-horizontal-relative:page;mso-position-vertical-relative:page" coordsize="650,686" o:allowincell="f" path="m633,410r-2,e" filled="f" stroked="f">
                <v:path arrowok="t"/>
              </v:shape>
              <v:shape id="_x0000_s2775" style="position:absolute;left:9324;top:-1687;width:650;height:686;mso-position-horizontal-relative:page;mso-position-vertical-relative:page" coordsize="650,686" o:allowincell="f" path="m630,408r3,e" filled="f" stroked="f">
                <v:path arrowok="t"/>
              </v:shape>
              <v:shape id="_x0000_s2776" style="position:absolute;left:9324;top:-1687;width:650;height:686;mso-position-horizontal-relative:page;mso-position-vertical-relative:page" coordsize="650,686" o:allowincell="f" path="m633,408r-3,l630,410r3,l633,408e" filled="f" stroked="f">
                <v:path arrowok="t"/>
              </v:shape>
              <v:shape id="_x0000_s2777" style="position:absolute;left:9324;top:-1687;width:650;height:686;mso-position-horizontal-relative:page;mso-position-vertical-relative:page" coordsize="650,686" o:allowincell="f" path="m650,408r-7,e" filled="f" stroked="f">
                <v:path arrowok="t"/>
              </v:shape>
              <v:shape id="_x0000_s2778" style="position:absolute;left:9324;top:-1687;width:650;height:686;mso-position-horizontal-relative:page;mso-position-vertical-relative:page" coordsize="650,686" o:allowincell="f" path="m646,396r4,e" filled="f" stroked="f">
                <v:path arrowok="t"/>
              </v:shape>
              <v:shape id="_x0000_s2779" style="position:absolute;left:9324;top:-1687;width:650;height:686;mso-position-horizontal-relative:page;mso-position-vertical-relative:page" coordsize="650,686" o:allowincell="f" path="m650,396r-4,l646,398r,5l645,406r-2,2l650,408r,-2l649,406r,-3l649,400r,l649,398r1,l650,396e" filled="f" stroked="f">
                <v:path arrowok="t"/>
              </v:shape>
              <v:shape id="_x0000_s2780" style="position:absolute;left:9324;top:-1687;width:650;height:686;mso-position-horizontal-relative:page;mso-position-vertical-relative:page" coordsize="650,686" o:allowincell="f" path="m641,382r3,e" filled="f" stroked="f">
                <v:path arrowok="t"/>
              </v:shape>
              <v:shape id="_x0000_s2781" style="position:absolute;left:9324;top:-1687;width:650;height:686;mso-position-horizontal-relative:page;mso-position-vertical-relative:page" coordsize="650,686" o:allowincell="f" path="m650,393r-10,e" filled="f" stroked="f">
                <v:path arrowok="t"/>
              </v:shape>
              <v:shape id="_x0000_s2782" style="position:absolute;left:9324;top:-1687;width:650;height:686;mso-position-horizontal-relative:page;mso-position-vertical-relative:page" coordsize="650,686" o:allowincell="f" path="m644,382r-3,l641,383r,7l640,393r10,l650,392r-5,l644,390r,-4l644,382e" filled="f" stroked="f">
                <v:path arrowok="t"/>
              </v:shape>
              <v:shape id="_x0000_s2783" style="position:absolute;left:9324;top:-1687;width:650;height:686;mso-position-horizontal-relative:page;mso-position-vertical-relative:page" coordsize="650,686" o:allowincell="f" path="m646,392r4,e" filled="f" stroked="f">
                <v:path arrowok="t"/>
              </v:shape>
              <v:shape id="_x0000_s2784" style="position:absolute;left:9324;top:-1687;width:650;height:686;mso-position-horizontal-relative:page;mso-position-vertical-relative:page" coordsize="650,686" o:allowincell="f" path="m649,380r1,e" filled="f" stroked="f">
                <v:path arrowok="t"/>
              </v:shape>
              <v:shape id="_x0000_s2785" style="position:absolute;left:9324;top:-1687;width:650;height:686;mso-position-horizontal-relative:page;mso-position-vertical-relative:page" coordsize="650,686" o:allowincell="f" path="m650,392r-4,e" filled="f" stroked="f">
                <v:path arrowok="t"/>
              </v:shape>
              <v:shape id="_x0000_s2786" style="position:absolute;left:9324;top:-1687;width:650;height:686;mso-position-horizontal-relative:page;mso-position-vertical-relative:page" coordsize="650,686" o:allowincell="f" path="m650,380r-1,l650,382r-1,1l649,388r-1,2l646,392r4,l650,380e" filled="f" stroked="f">
                <v:path arrowok="t"/>
              </v:shape>
            </v:group>
            <v:shape id="_x0000_s2787" style="position:absolute;left:9994;top:-1742;width:20;height:20" coordsize="20,20" o:allowincell="f" path="m,l,,5,1,,e" filled="f" stroked="f">
              <v:path arrowok="t"/>
            </v:shape>
            <v:rect id="_x0000_s2788" style="position:absolute;left:8700;top:-346;width:1500;height:1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4" type="#_x0000_t75" style="width:74.5pt;height:5pt">
                          <v:imagedata r:id="rId2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2789" style="position:absolute;left:8708;top:-518;width:1484;height:198" coordsize="1484,198" o:allowincell="f" path="m1356,l122,,,181r763,17l1483,181,1356,e" fillcolor="#2a2a29" stroked="f">
              <v:path arrowok="t"/>
            </v:shape>
            <v:rect id="_x0000_s2790" style="position:absolute;left:9664;top:-505;width:18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5" type="#_x0000_t75" style="width:8.75pt;height:1.9pt">
                          <v:imagedata r:id="rId2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791" style="position:absolute;left:9429;top:-505;width:22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6" type="#_x0000_t75" style="width:11.25pt;height:1.9pt">
                          <v:imagedata r:id="rId2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792" style="position:absolute;left:9181;top:-505;width:22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7" type="#_x0000_t75" style="width:11.25pt;height:1.9pt">
                          <v:imagedata r:id="rId2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793" style="position:absolute;left:8932;top:-505;width:2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8" type="#_x0000_t75" style="width:11.25pt;height:1.9pt">
                          <v:imagedata r:id="rId2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794" style="position:absolute;left:8820;top:-505;width:8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9" type="#_x0000_t75" style="width:3.75pt;height:.65pt">
                          <v:imagedata r:id="rId2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795" style="position:absolute;left:9426;top:-510;width:2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0" type="#_x0000_t75" style="width:11.25pt;height:1.9pt">
                          <v:imagedata r:id="rId2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796" style="position:absolute;left:9177;top:-510;width:2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1" type="#_x0000_t75" style="width:11.9pt;height:1.9pt">
                          <v:imagedata r:id="rId2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797" style="position:absolute;left:9662;top:-510;width:18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2" type="#_x0000_t75" style="width:8.75pt;height:1.9pt">
                          <v:imagedata r:id="rId2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798" style="position:absolute;left:8928;top:-510;width:2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3" type="#_x0000_t75" style="width:11.9pt;height:1.9pt">
                          <v:imagedata r:id="rId3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799" style="position:absolute;left:9850;top:-505;width:2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4" type="#_x0000_t75" style="width:11.9pt;height:.65pt">
                          <v:imagedata r:id="rId3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00" style="position:absolute;left:9848;top:-510;width:2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5" type="#_x0000_t75" style="width:11.9pt;height:1.9pt">
                          <v:imagedata r:id="rId3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01" style="position:absolute;left:8816;top:-510;width:8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6" type="#_x0000_t75" style="width:3.75pt;height:1.9pt">
                          <v:imagedata r:id="rId3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02" style="position:absolute;left:9672;top:-473;width:20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7" type="#_x0000_t75" style="width:9.4pt;height:3.15pt">
                          <v:imagedata r:id="rId3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03" style="position:absolute;left:9670;top:-478;width:20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8" type="#_x0000_t75" style="width:10pt;height:2.5pt">
                          <v:imagedata r:id="rId3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04" style="position:absolute;left:9695;top:-375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9" type="#_x0000_t75" style="width:3.15pt;height:1.9pt">
                          <v:imagedata r:id="rId3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05" style="position:absolute;left:9863;top:-473;width:320;height:1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0" type="#_x0000_t75" style="width:16.3pt;height:7.5pt">
                          <v:imagedata r:id="rId3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06" style="position:absolute;left:9749;top:-399;width:140;height: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1" type="#_x0000_t75" style="width:7.5pt;height:3.75pt">
                          <v:imagedata r:id="rId3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07" style="position:absolute;left:9693;top:-404;width:22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2" type="#_x0000_t75" style="width:10.65pt;height:3.15pt">
                          <v:imagedata r:id="rId3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08" style="position:absolute;left:9861;top:-478;width:320;height:1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3" type="#_x0000_t75" style="width:16.3pt;height:6.25pt">
                          <v:imagedata r:id="rId4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09" style="position:absolute;left:8726;top:-473;width:960;height:1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4" type="#_x0000_t75" style="width:48.85pt;height:7.5pt">
                          <v:imagedata r:id="rId4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10" style="position:absolute;left:8721;top:-478;width:960;height:1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5" type="#_x0000_t75" style="width:48.85pt;height:6.25pt">
                          <v:imagedata r:id="rId4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11" style="position:absolute;left:8708;top:-308;width:148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6" type="#_x0000_t75" style="width:75.15pt;height:1.9pt">
                          <v:imagedata r:id="rId4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12" style="position:absolute;left:8703;top:-526;width:1500;height:2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7" type="#_x0000_t75" style="width:75.15pt;height:10.65pt">
                          <v:imagedata r:id="rId4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13" style="position:absolute;left:8700;top:-343;width:150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8" type="#_x0000_t75" style="width:75.15pt;height:1.9pt">
                          <v:imagedata r:id="rId4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14" style="position:absolute;left:8700;top:-333;width:150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9" type="#_x0000_t75" style="width:75.15pt;height:2.5pt">
                          <v:imagedata r:id="rId4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2815" style="position:absolute;left:9883;top:-500;width:24;height:20" coordorigin="9883,-500" coordsize="24,20" o:allowincell="f">
              <v:shape id="_x0000_s2816" style="position:absolute;left:9883;top:-500;width:24;height:20;mso-position-horizontal-relative:page;mso-position-vertical-relative:page" coordsize="24,20" o:allowincell="f" path="m1,l,,,,1,4r,l2,4r25,l27,4,3,4,2,4r,l1,3,,,,,,,25,r,l1,e" filled="f" stroked="f">
                <v:path arrowok="t"/>
              </v:shape>
              <v:shape id="_x0000_s2817" style="position:absolute;left:9883;top:-500;width:24;height:20;mso-position-horizontal-relative:page;mso-position-vertical-relative:page" coordsize="24,20" o:allowincell="f" path="m25,l24,e" filled="f" stroked="f">
                <v:path arrowok="t"/>
              </v:shape>
              <v:shape id="_x0000_s2818" style="position:absolute;left:9883;top:-500;width:24;height:20;mso-position-horizontal-relative:page;mso-position-vertical-relative:page" coordsize="24,20" o:allowincell="f" path="m3,4r24,e" filled="f" stroked="f">
                <v:path arrowok="t"/>
              </v:shape>
              <v:shape id="_x0000_s2819" style="position:absolute;left:9883;top:-500;width:24;height:20;mso-position-horizontal-relative:page;mso-position-vertical-relative:page" coordsize="24,20" o:allowincell="f" path="m27,4l3,4e" filled="f" stroked="f">
                <v:path arrowok="t"/>
              </v:shape>
              <v:shape id="_x0000_s2820" style="position:absolute;left:9883;top:-500;width:24;height:20;mso-position-horizontal-relative:page;mso-position-vertical-relative:page" coordsize="24,20" o:allowincell="f" path="m24,r1,e" filled="f" stroked="f">
                <v:path arrowok="t"/>
              </v:shape>
              <v:shape id="_x0000_s2821" style="position:absolute;left:9883;top:-500;width:24;height:20;mso-position-horizontal-relative:page;mso-position-vertical-relative:page" coordsize="24,20" o:allowincell="f" path="m25,l24,r1,l25,r1,3l26,4r,l3,4r24,l27,3,25,r,e" filled="f" stroked="f">
                <v:path arrowok="t"/>
              </v:shape>
            </v:group>
            <v:shape id="_x0000_s2822" style="position:absolute;left:9880;top:-500;width:26;height:20" coordsize="26,20" o:allowincell="f" path="m1,l,,,,,,1,3r,l2,4r23,l26,3r,l24,r,l24,,1,e" filled="f" stroked="f">
              <v:path arrowok="t"/>
            </v:shape>
            <v:shape id="_x0000_s2823" style="position:absolute;left:9881;top:-500;width:25;height:20" coordsize="25,20" o:allowincell="f" path="m,l,,,,1,3r,l25,3,24,,23,,,e" filled="f" stroked="f">
              <v:path arrowok="t"/>
            </v:shape>
            <v:group id="_x0000_s2824" style="position:absolute;left:9886;top:-494;width:21;height:20" coordorigin="9886,-494" coordsize="21,20" o:allowincell="f">
              <v:shape id="_x0000_s2825" style="position:absolute;left:9886;top:-494;width:21;height:20;mso-position-horizontal-relative:page;mso-position-vertical-relative:page" coordsize="21,20" o:allowincell="f" path="m14,4r-1,l12,4r,l12,5r,l12,5r1,1l14,6r1,l15,5r-2,l13,5r,-1l14,4r,e" fillcolor="#dadad9" stroked="f">
                <v:path arrowok="t"/>
              </v:shape>
              <v:shape id="_x0000_s2826" style="position:absolute;left:9886;top:-494;width:21;height:20;mso-position-horizontal-relative:page;mso-position-vertical-relative:page" coordsize="21,20" o:allowincell="f" path="m16,3r-1,l16,6r1,l17,5r,l19,5r-1,l18,4r-1,l16,3e" fillcolor="#dadad9" stroked="f">
                <v:path arrowok="t"/>
              </v:shape>
              <v:shape id="_x0000_s2827" style="position:absolute;left:9886;top:-494;width:21;height:20;mso-position-horizontal-relative:page;mso-position-vertical-relative:page" coordsize="21,20" o:allowincell="f" path="m19,5r-2,l18,6r2,l19,5e" fillcolor="#dadad9" stroked="f">
                <v:path arrowok="t"/>
              </v:shape>
              <v:shape id="_x0000_s2828" style="position:absolute;left:9886;top:-494;width:21;height:20;mso-position-horizontal-relative:page;mso-position-vertical-relative:page" coordsize="21,20" o:allowincell="f" path="m19,4r-2,l17,4r1,l19,4e" fillcolor="#dadad9" stroked="f">
                <v:path arrowok="t"/>
              </v:shape>
              <v:shape id="_x0000_s2829" style="position:absolute;left:9886;top:-494;width:21;height:20;mso-position-horizontal-relative:page;mso-position-vertical-relative:page" coordsize="21,20" o:allowincell="f" path="m9,4l7,4r,l7,5r,l7,5r,1l9,6r1,l11,5,9,5,8,5r,l8,4r2,l10,4,9,4e" fillcolor="#dadad9" stroked="f">
                <v:path arrowok="t"/>
              </v:shape>
              <v:shape id="_x0000_s2830" style="position:absolute;left:9886;top:-494;width:21;height:20;mso-position-horizontal-relative:page;mso-position-vertical-relative:page" coordsize="21,20" o:allowincell="f" path="m3,3l2,3,3,6r4,l6,5,4,5,3,3e" fillcolor="#dadad9" stroked="f">
                <v:path arrowok="t"/>
              </v:shape>
              <v:shape id="_x0000_s2831" style="position:absolute;left:9886;top:-494;width:21;height:20;mso-position-horizontal-relative:page;mso-position-vertical-relative:page" coordsize="21,20" o:allowincell="f" path="m10,4l8,4,9,5r,l11,5r,l10,4r,e" fillcolor="#dadad9" stroked="f">
                <v:path arrowok="t"/>
              </v:shape>
              <v:shape id="_x0000_s2832" style="position:absolute;left:9886;top:-494;width:21;height:20;mso-position-horizontal-relative:page;mso-position-vertical-relative:page" coordsize="21,20" o:allowincell="f" path="m12,l11,r1,2l13,2r,-1l13,1r5,l18,1r-1,l12,1,12,e" fillcolor="#dadad9" stroked="f">
                <v:path arrowok="t"/>
              </v:shape>
              <v:shape id="_x0000_s2833" style="position:absolute;left:9886;top:-494;width:21;height:20;mso-position-horizontal-relative:page;mso-position-vertical-relative:page" coordsize="21,20" o:allowincell="f" path="m15,1r-1,l14,2r2,l15,1r,e" fillcolor="#dadad9" stroked="f">
                <v:path arrowok="t"/>
              </v:shape>
              <v:shape id="_x0000_s2834" style="position:absolute;left:9886;top:-494;width:21;height:20;mso-position-horizontal-relative:page;mso-position-vertical-relative:page" coordsize="21,20" o:allowincell="f" path="m18,1r-3,l16,1r1,1l19,2,18,1r,e" fillcolor="#dadad9" stroked="f">
                <v:path arrowok="t"/>
              </v:shape>
              <v:shape id="_x0000_s2835" style="position:absolute;left:9886;top:-494;width:21;height:20;mso-position-horizontal-relative:page;mso-position-vertical-relative:page" coordsize="21,20" o:allowincell="f" path="m16,l12,1r5,l17,,16,e" fillcolor="#dadad9" stroked="f">
                <v:path arrowok="t"/>
              </v:shape>
              <v:shape id="_x0000_s2836" style="position:absolute;left:9886;top:-494;width:21;height:20;mso-position-horizontal-relative:page;mso-position-vertical-relative:page" coordsize="21,20" o:allowincell="f" path="m7,l6,r,2l6,2r1,l8,2r1,l11,2r,l9,2,8,1,7,e" fillcolor="#dadad9" stroked="f">
                <v:path arrowok="t"/>
              </v:shape>
              <v:shape id="_x0000_s2837" style="position:absolute;left:9886;top:-494;width:21;height:20;mso-position-horizontal-relative:page;mso-position-vertical-relative:page" coordsize="21,20" o:allowincell="f" path="m11,2l9,2r,l11,2r,e" fillcolor="#dadad9" stroked="f">
                <v:path arrowok="t"/>
              </v:shape>
              <v:shape id="_x0000_s2838" style="position:absolute;left:9886;top:-494;width:21;height:20;mso-position-horizontal-relative:page;mso-position-vertical-relative:page" coordsize="21,20" o:allowincell="f" path="m10,l8,,9,1r,1l11,2,10,e" fillcolor="#dadad9" stroked="f">
                <v:path arrowok="t"/>
              </v:shape>
              <v:shape id="_x0000_s2839" style="position:absolute;left:9886;top:-494;width:21;height:20;mso-position-horizontal-relative:page;mso-position-vertical-relative:page" coordsize="21,20" o:allowincell="f" path="m1,l,,1,2r1,l2,1,1,,2,,1,e" fillcolor="#dadad9" stroked="f">
                <v:path arrowok="t"/>
              </v:shape>
              <v:shape id="_x0000_s2840" style="position:absolute;left:9886;top:-494;width:21;height:20;mso-position-horizontal-relative:page;mso-position-vertical-relative:page" coordsize="21,20" o:allowincell="f" path="m2,l1,,2,1,4,2r1,l5,1,4,1,2,e" fillcolor="#dadad9" stroked="f">
                <v:path arrowok="t"/>
              </v:shape>
              <v:shape id="_x0000_s2841" style="position:absolute;left:9886;top:-494;width:21;height:20;mso-position-horizontal-relative:page;mso-position-vertical-relative:page" coordsize="21,20" o:allowincell="f" path="m4,l3,r,1l4,1r1,l4,e" fillcolor="#dadad9" stroked="f">
                <v:path arrowok="t"/>
              </v:shape>
            </v:group>
            <v:group id="_x0000_s2842" style="position:absolute;left:9952;top:-500;width:25;height:20" coordorigin="9952,-500" coordsize="25,20" o:allowincell="f">
              <v:shape id="_x0000_s2843" style="position:absolute;left:9952;top:-500;width:25;height:20;mso-position-horizontal-relative:page;mso-position-vertical-relative:page" coordsize="25,20" o:allowincell="f" path="m1,l,,,,1,4r,l2,4r25,l27,4,3,4,2,4r,l2,3,,,,,,,25,r,l1,e" filled="f" stroked="f">
                <v:path arrowok="t"/>
              </v:shape>
              <v:shape id="_x0000_s2844" style="position:absolute;left:9952;top:-500;width:25;height:20;mso-position-horizontal-relative:page;mso-position-vertical-relative:page" coordsize="25,20" o:allowincell="f" path="m25,l24,e" filled="f" stroked="f">
                <v:path arrowok="t"/>
              </v:shape>
              <v:shape id="_x0000_s2845" style="position:absolute;left:9952;top:-500;width:25;height:20;mso-position-horizontal-relative:page;mso-position-vertical-relative:page" coordsize="25,20" o:allowincell="f" path="m3,4r24,e" filled="f" stroked="f">
                <v:path arrowok="t"/>
              </v:shape>
              <v:shape id="_x0000_s2846" style="position:absolute;left:9952;top:-500;width:25;height:20;mso-position-horizontal-relative:page;mso-position-vertical-relative:page" coordsize="25,20" o:allowincell="f" path="m27,4l3,4e" filled="f" stroked="f">
                <v:path arrowok="t"/>
              </v:shape>
              <v:shape id="_x0000_s2847" style="position:absolute;left:9952;top:-500;width:25;height:20;mso-position-horizontal-relative:page;mso-position-vertical-relative:page" coordsize="25,20" o:allowincell="f" path="m24,r1,e" filled="f" stroked="f">
                <v:path arrowok="t"/>
              </v:shape>
              <v:shape id="_x0000_s2848" style="position:absolute;left:9952;top:-500;width:25;height:20;mso-position-horizontal-relative:page;mso-position-vertical-relative:page" coordsize="25,20" o:allowincell="f" path="m25,l24,r1,l25,r1,3l27,4r-1,l3,4r24,l27,3,25,r,e" filled="f" stroked="f">
                <v:path arrowok="t"/>
              </v:shape>
            </v:group>
            <v:shape id="_x0000_s2849" style="position:absolute;left:9950;top:-500;width:26;height:20" coordsize="26,20" o:allowincell="f" path="m1,l,,,,,,1,3r,l2,4r24,l26,3r,l24,r,l24,,1,e" filled="f" stroked="f">
              <v:path arrowok="t"/>
            </v:shape>
            <v:shape id="_x0000_s2850" style="position:absolute;left:9950;top:-500;width:26;height:20" coordsize="26,20" o:allowincell="f" path="m,l,,,,1,3r,l25,3,24,,23,,,e" filled="f" stroked="f">
              <v:path arrowok="t"/>
            </v:shape>
            <v:group id="_x0000_s2851" style="position:absolute;left:9957;top:-494;width:20;height:20" coordorigin="9957,-494" coordsize="20,20" o:allowincell="f">
              <v:shape id="_x0000_s2852" style="position:absolute;left:9957;top:-494;width:20;height:20;mso-position-horizontal-relative:page;mso-position-vertical-relative:page" coordsize="20,20" o:allowincell="f" path="m9,4l6,4r,l6,5r,l7,5r,1l9,6r1,l10,5,9,5,8,5r,l8,4r2,l9,4r,e" fillcolor="#dadad9" stroked="f">
                <v:path arrowok="t"/>
              </v:shape>
              <v:shape id="_x0000_s2853" style="position:absolute;left:9957;top:-494;width:20;height:20;mso-position-horizontal-relative:page;mso-position-vertical-relative:page" coordsize="20,20" o:allowincell="f" path="m14,4r-2,l11,4r,1l12,5r,1l14,6r1,l15,5r-2,l13,5r,-1l13,4r1,e" fillcolor="#dadad9" stroked="f">
                <v:path arrowok="t"/>
              </v:shape>
              <v:shape id="_x0000_s2854" style="position:absolute;left:9957;top:-494;width:20;height:20;mso-position-horizontal-relative:page;mso-position-vertical-relative:page" coordsize="20,20" o:allowincell="f" path="m3,3l1,3,3,6r3,l6,5,4,5,3,3e" fillcolor="#dadad9" stroked="f">
                <v:path arrowok="t"/>
              </v:shape>
              <v:shape id="_x0000_s2855" style="position:absolute;left:9957;top:-494;width:20;height:20;mso-position-horizontal-relative:page;mso-position-vertical-relative:page" coordsize="20,20" o:allowincell="f" path="m15,3r-1,l16,6r1,l17,5r,l18,5r,l18,4r-1,l15,3e" fillcolor="#dadad9" stroked="f">
                <v:path arrowok="t"/>
              </v:shape>
              <v:shape id="_x0000_s2856" style="position:absolute;left:9957;top:-494;width:20;height:20;mso-position-horizontal-relative:page;mso-position-vertical-relative:page" coordsize="20,20" o:allowincell="f" path="m18,5r-1,l18,6r2,l18,5e" fillcolor="#dadad9" stroked="f">
                <v:path arrowok="t"/>
              </v:shape>
              <v:shape id="_x0000_s2857" style="position:absolute;left:9957;top:-494;width:20;height:20;mso-position-horizontal-relative:page;mso-position-vertical-relative:page" coordsize="20,20" o:allowincell="f" path="m10,4l8,4,9,5r,l10,5r,l10,4r,e" fillcolor="#dadad9" stroked="f">
                <v:path arrowok="t"/>
              </v:shape>
              <v:shape id="_x0000_s2858" style="position:absolute;left:9957;top:-494;width:20;height:20;mso-position-horizontal-relative:page;mso-position-vertical-relative:page" coordsize="20,20" o:allowincell="f" path="m19,4r-2,l17,4r1,l19,4e" fillcolor="#dadad9" stroked="f">
                <v:path arrowok="t"/>
              </v:shape>
              <v:shape id="_x0000_s2859" style="position:absolute;left:9957;top:-494;width:20;height:20;mso-position-horizontal-relative:page;mso-position-vertical-relative:page" coordsize="20,20" o:allowincell="f" path="m10,l9,r,1l10,3r2,l11,2r2,l13,2r1,l12,2r-1,l11,1r,l11,1r2,l13,1,13,,10,r,e" fillcolor="#dadad9" stroked="f">
                <v:path arrowok="t"/>
              </v:shape>
              <v:shape id="_x0000_s2860" style="position:absolute;left:9957;top:-494;width:20;height:20;mso-position-horizontal-relative:page;mso-position-vertical-relative:page" coordsize="20,20" o:allowincell="f" path="m3,l1,,,,,,,1r,l1,2r1,l3,2r1,l4,2,2,2,1,1r,l1,r,l2,r,l3,e" fillcolor="#dadad9" stroked="f">
                <v:path arrowok="t"/>
              </v:shape>
              <v:shape id="_x0000_s2861" style="position:absolute;left:9957;top:-494;width:20;height:20;mso-position-horizontal-relative:page;mso-position-vertical-relative:page" coordsize="20,20" o:allowincell="f" path="m8,2l7,2r,l8,2e" fillcolor="#dadad9" stroked="f">
                <v:path arrowok="t"/>
              </v:shape>
              <v:shape id="_x0000_s2862" style="position:absolute;left:9957;top:-494;width:20;height:20;mso-position-horizontal-relative:page;mso-position-vertical-relative:page" coordsize="20,20" o:allowincell="f" path="m13,2r-2,l13,2r,e" fillcolor="#dadad9" stroked="f">
                <v:path arrowok="t"/>
              </v:shape>
              <v:shape id="_x0000_s2863" style="position:absolute;left:9957;top:-494;width:20;height:20;mso-position-horizontal-relative:page;mso-position-vertical-relative:page" coordsize="20,20" o:allowincell="f" path="m15,2r,l17,2r,l18,2r-2,l15,2e" fillcolor="#dadad9" stroked="f">
                <v:path arrowok="t"/>
              </v:shape>
              <v:shape id="_x0000_s2864" style="position:absolute;left:9957;top:-494;width:20;height:20;mso-position-horizontal-relative:page;mso-position-vertical-relative:page" coordsize="20,20" o:allowincell="f" path="m8,1l5,1r1,l6,1,5,1r,l4,2r1,l5,2r2,l8,2r1,l6,2r,l6,1r1,l8,1r,l8,1e" fillcolor="#dadad9" stroked="f">
                <v:path arrowok="t"/>
              </v:shape>
              <v:shape id="_x0000_s2865" style="position:absolute;left:9957;top:-494;width:20;height:20;mso-position-horizontal-relative:page;mso-position-vertical-relative:page" coordsize="20,20" o:allowincell="f" path="m8,1l7,1,6,2r3,l8,1e" fillcolor="#dadad9" stroked="f">
                <v:path arrowok="t"/>
              </v:shape>
              <v:shape id="_x0000_s2866" style="position:absolute;left:9957;top:-494;width:20;height:20;mso-position-horizontal-relative:page;mso-position-vertical-relative:page" coordsize="20,20" o:allowincell="f" path="m17,l14,r,l14,1r,l15,1r1,1l16,2r2,l17,1r,l15,1r1,l17,1,17,e" fillcolor="#dadad9" stroked="f">
                <v:path arrowok="t"/>
              </v:shape>
              <v:shape id="_x0000_s2867" style="position:absolute;left:9957;top:-494;width:20;height:20;mso-position-horizontal-relative:page;mso-position-vertical-relative:page" coordsize="20,20" o:allowincell="f" path="m13,1r-2,l12,1r,1l14,2,13,1r,l13,1e" fillcolor="#dadad9" stroked="f">
                <v:path arrowok="t"/>
              </v:shape>
              <v:shape id="_x0000_s2868" style="position:absolute;left:9957;top:-494;width:20;height:20;mso-position-horizontal-relative:page;mso-position-vertical-relative:page" coordsize="20,20" o:allowincell="f" path="m6,l4,r,1l5,1r3,l7,,6,e" fillcolor="#dadad9" stroked="f">
                <v:path arrowok="t"/>
              </v:shape>
              <v:shape id="_x0000_s2869" style="position:absolute;left:9957;top:-494;width:20;height:20;mso-position-horizontal-relative:page;mso-position-vertical-relative:page" coordsize="20,20" o:allowincell="f" path="m17,1r-1,l17,1r,e" fillcolor="#dadad9" stroked="f">
                <v:path arrowok="t"/>
              </v:shape>
              <v:shape id="_x0000_s2870" style="position:absolute;left:9957;top:-494;width:20;height:20;mso-position-horizontal-relative:page;mso-position-vertical-relative:page" coordsize="20,20" o:allowincell="f" path="m12,l10,r3,l12,e" fillcolor="#dadad9" stroked="f">
                <v:path arrowok="t"/>
              </v:shape>
            </v:group>
            <v:group id="_x0000_s2871" style="position:absolute;left:10018;top:-500;width:28;height:20" coordorigin="10018,-500" coordsize="28,20" o:allowincell="f">
              <v:shape id="_x0000_s2872" style="position:absolute;left:10018;top:-500;width:28;height:20;mso-position-horizontal-relative:page;mso-position-vertical-relative:page" coordsize="28,20" o:allowincell="f" path="m1,l,,,,1,4r1,l2,4r25,l27,4,3,4r,l2,4,2,3,,,,,,,25,r,l1,e" filled="f" stroked="f">
                <v:path arrowok="t"/>
              </v:shape>
              <v:shape id="_x0000_s2873" style="position:absolute;left:10018;top:-500;width:28;height:20;mso-position-horizontal-relative:page;mso-position-vertical-relative:page" coordsize="28,20" o:allowincell="f" path="m25,l24,e" filled="f" stroked="f">
                <v:path arrowok="t"/>
              </v:shape>
              <v:shape id="_x0000_s2874" style="position:absolute;left:10018;top:-500;width:28;height:20;mso-position-horizontal-relative:page;mso-position-vertical-relative:page" coordsize="28,20" o:allowincell="f" path="m3,4r24,e" filled="f" stroked="f">
                <v:path arrowok="t"/>
              </v:shape>
              <v:shape id="_x0000_s2875" style="position:absolute;left:10018;top:-500;width:28;height:20;mso-position-horizontal-relative:page;mso-position-vertical-relative:page" coordsize="28,20" o:allowincell="f" path="m27,4l3,4e" filled="f" stroked="f">
                <v:path arrowok="t"/>
              </v:shape>
              <v:shape id="_x0000_s2876" style="position:absolute;left:10018;top:-500;width:28;height:20;mso-position-horizontal-relative:page;mso-position-vertical-relative:page" coordsize="28,20" o:allowincell="f" path="m24,r1,e" filled="f" stroked="f">
                <v:path arrowok="t"/>
              </v:shape>
              <v:shape id="_x0000_s2877" style="position:absolute;left:10018;top:-500;width:28;height:20;mso-position-horizontal-relative:page;mso-position-vertical-relative:page" coordsize="28,20" o:allowincell="f" path="m25,l24,r1,l25,r2,3l27,4r,l3,4r24,l27,3,25,r,e" filled="f" stroked="f">
                <v:path arrowok="t"/>
              </v:shape>
            </v:group>
            <v:shape id="_x0000_s2878" style="position:absolute;left:10019;top:-500;width:27;height:20" coordsize="27,20" o:allowincell="f" path="m1,l,,,,,,1,3r1,l2,4r24,l26,3r,l24,r,l24,,1,e" filled="f" stroked="f">
              <v:path arrowok="t"/>
            </v:shape>
            <v:shape id="_x0000_s2879" style="position:absolute;left:10019;top:-500;width:26;height:20" coordsize="26,20" o:allowincell="f" path="m,l,,,,1,3r1,l3,3r21,l25,3,24,,23,r,l,e" fillcolor="#a4a4a3" stroked="f">
              <v:path arrowok="t"/>
            </v:shape>
            <v:group id="_x0000_s2880" style="position:absolute;left:10025;top:-494;width:23;height:20" coordorigin="10025,-494" coordsize="23,20" o:allowincell="f">
              <v:shape id="_x0000_s2881" style="position:absolute;left:10025;top:-494;width:23;height:20;mso-position-horizontal-relative:page;mso-position-vertical-relative:page" coordsize="23,20" o:allowincell="f" path="m16,4r-1,l14,4r,l14,5r,l15,6r2,l17,6r,l15,5r,l15,4r1,l16,4e" fillcolor="#dadad9" stroked="f">
                <v:path arrowok="t"/>
              </v:shape>
              <v:shape id="_x0000_s2882" style="position:absolute;left:10025;top:-494;width:23;height:20;mso-position-horizontal-relative:page;mso-position-vertical-relative:page" coordsize="23,20" o:allowincell="f" path="m18,3r-2,l18,6r2,l19,6r,-1l21,5r-1,l20,5r-1,l18,3e" fillcolor="#dadad9" stroked="f">
                <v:path arrowok="t"/>
              </v:shape>
              <v:shape id="_x0000_s2883" style="position:absolute;left:10025;top:-494;width:23;height:20;mso-position-horizontal-relative:page;mso-position-vertical-relative:page" coordsize="23,20" o:allowincell="f" path="m21,5r-2,l21,6r1,l21,5e" fillcolor="#dadad9" stroked="f">
                <v:path arrowok="t"/>
              </v:shape>
              <v:shape id="_x0000_s2884" style="position:absolute;left:10025;top:-494;width:23;height:20;mso-position-horizontal-relative:page;mso-position-vertical-relative:page" coordsize="23,20" o:allowincell="f" path="m21,4r-2,l19,5r1,l21,4e" fillcolor="#dadad9" stroked="f">
                <v:path arrowok="t"/>
              </v:shape>
              <v:shape id="_x0000_s2885" style="position:absolute;left:10025;top:-494;width:23;height:20;mso-position-horizontal-relative:page;mso-position-vertical-relative:page" coordsize="23,20" o:allowincell="f" path="m11,4l9,4r,1l9,5r1,1l11,6r2,l13,6,11,5r-1,l10,5r,-1l12,4r,l11,4e" fillcolor="#dadad9" stroked="f">
                <v:path arrowok="t"/>
              </v:shape>
              <v:shape id="_x0000_s2886" style="position:absolute;left:10025;top:-494;width:23;height:20;mso-position-horizontal-relative:page;mso-position-vertical-relative:page" coordsize="23,20" o:allowincell="f" path="m5,3l4,3,5,6r4,l9,5,7,5,5,3e" fillcolor="#dadad9" stroked="f">
                <v:path arrowok="t"/>
              </v:shape>
              <v:shape id="_x0000_s2887" style="position:absolute;left:10025;top:-494;width:23;height:20;mso-position-horizontal-relative:page;mso-position-vertical-relative:page" coordsize="23,20" o:allowincell="f" path="m12,4r-2,l11,5r,l11,6r2,l13,5,12,4r,e" fillcolor="#dadad9" stroked="f">
                <v:path arrowok="t"/>
              </v:shape>
              <v:shape id="_x0000_s2888" style="position:absolute;left:10025;top:-494;width:23;height:20;mso-position-horizontal-relative:page;mso-position-vertical-relative:page" coordsize="23,20" o:allowincell="f" path="m17,l16,r2,2l19,2,17,e" fillcolor="#dadad9" stroked="f">
                <v:path arrowok="t"/>
              </v:shape>
              <v:shape id="_x0000_s2889" style="position:absolute;left:10025;top:-494;width:23;height:20;mso-position-horizontal-relative:page;mso-position-vertical-relative:page" coordsize="23,20" o:allowincell="f" path="m20,l18,r2,2l22,2,20,e" fillcolor="#dadad9" stroked="f">
                <v:path arrowok="t"/>
              </v:shape>
              <v:shape id="_x0000_s2890" style="position:absolute;left:10025;top:-494;width:23;height:20;mso-position-horizontal-relative:page;mso-position-vertical-relative:page" coordsize="23,20" o:allowincell="f" path="m14,l12,1r,l12,2r1,l14,2r2,l16,2r-1,l14,2r-1,l13,1r,l15,1r,l14,e" fillcolor="#dadad9" stroked="f">
                <v:path arrowok="t"/>
              </v:shape>
              <v:shape id="_x0000_s2891" style="position:absolute;left:10025;top:-494;width:23;height:20;mso-position-horizontal-relative:page;mso-position-vertical-relative:page" coordsize="23,20" o:allowincell="f" path="m15,1r-2,l14,1r,l15,1r,1l16,2r,-1l16,1r-1,e" fillcolor="#dadad9" stroked="f">
                <v:path arrowok="t"/>
              </v:shape>
              <v:shape id="_x0000_s2892" style="position:absolute;left:10025;top:-494;width:23;height:20;mso-position-horizontal-relative:page;mso-position-vertical-relative:page" coordsize="23,20" o:allowincell="f" path="m9,l8,,9,2r2,l10,2r,-1l11,1r,l10,1,9,e" fillcolor="#dadad9" stroked="f">
                <v:path arrowok="t"/>
              </v:shape>
              <v:shape id="_x0000_s2893" style="position:absolute;left:10025;top:-494;width:23;height:20;mso-position-horizontal-relative:page;mso-position-vertical-relative:page" coordsize="23,20" o:allowincell="f" path="m8,l6,,5,1r,l5,1r,1l6,2r1,l9,2,8,2,6,2,6,1r,l7,1,8,e" fillcolor="#dadad9" stroked="f">
                <v:path arrowok="t"/>
              </v:shape>
              <v:shape id="_x0000_s2894" style="position:absolute;left:10025;top:-494;width:23;height:20;mso-position-horizontal-relative:page;mso-position-vertical-relative:page" coordsize="23,20" o:allowincell="f" path="m11,l10,1r1,l11,e" fillcolor="#dadad9" stroked="f">
                <v:path arrowok="t"/>
              </v:shape>
              <v:shape id="_x0000_s2895" style="position:absolute;left:10025;top:-494;width:23;height:20;mso-position-horizontal-relative:page;mso-position-vertical-relative:page" coordsize="23,20" o:allowincell="f" path="m1,2r,l4,2r,l2,2,1,2e" fillcolor="#dadad9" stroked="f">
                <v:path arrowok="t"/>
              </v:shape>
              <v:shape id="_x0000_s2896" style="position:absolute;left:10025;top:-494;width:23;height:20;mso-position-horizontal-relative:page;mso-position-vertical-relative:page" coordsize="23,20" o:allowincell="f" path="m3,l,,,,,,,1r,l1,1r1,l3,2r,l2,2r2,l4,2,4,1r,l1,1,1,r,l3,r,e" fillcolor="#dadad9" stroked="f">
                <v:path arrowok="t"/>
              </v:shape>
              <v:shape id="_x0000_s2897" style="position:absolute;left:10025;top:-494;width:23;height:20;mso-position-horizontal-relative:page;mso-position-vertical-relative:page" coordsize="23,20" o:allowincell="f" path="m3,l1,,3,r,e" fillcolor="#dadad9" stroked="f">
                <v:path arrowok="t"/>
              </v:shape>
            </v:group>
            <v:rect id="_x0000_s2898" style="position:absolute;left:9376;top:-476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0" type="#_x0000_t75" style="width:2.5pt;height:1.9pt">
                          <v:imagedata r:id="rId4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899" style="position:absolute;left:9376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1" type="#_x0000_t75" style="width:.65pt;height:.65pt">
                          <v:imagedata r:id="rId4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00" style="position:absolute;left:9397;top:-48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2" type="#_x0000_t75" style="width:.65pt;height:.65pt">
                          <v:imagedata r:id="rId4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01" style="position:absolute;left:9379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3" type="#_x0000_t75" style="width:1.9pt;height:.65pt">
                          <v:imagedata r:id="rId5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02" style="position:absolute;left:9380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4" type="#_x0000_t75" style="width:1.9pt;height:.65pt">
                          <v:imagedata r:id="rId5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03" style="position:absolute;left:9491;top:-476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5" type="#_x0000_t75" style="width:2.5pt;height:1.9pt">
                          <v:imagedata r:id="rId5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04" style="position:absolute;left:9516;top:-48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6" type="#_x0000_t75" style="width:.65pt;height:.65pt">
                          <v:imagedata r:id="rId5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05" style="position:absolute;left:9491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7" type="#_x0000_t75" style="width:.65pt;height:.65pt">
                          <v:imagedata r:id="rId5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06" style="position:absolute;left:9495;top:-48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8" type="#_x0000_t75" style="width:1.9pt;height:.65pt">
                          <v:imagedata r:id="rId5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07" style="position:absolute;left:9495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9" type="#_x0000_t75" style="width:1.9pt;height:.65pt">
                          <v:imagedata r:id="rId5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08" style="position:absolute;left:9606;top:-477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0" type="#_x0000_t75" style="width:2.5pt;height:1.9pt">
                          <v:imagedata r:id="rId5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09" style="position:absolute;left:9630;top:-48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1" type="#_x0000_t75" style="width:.65pt;height:.65pt">
                          <v:imagedata r:id="rId5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10" style="position:absolute;left:9606;top:-48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2" type="#_x0000_t75" style="width:.65pt;height:.65pt">
                          <v:imagedata r:id="rId5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11" style="position:absolute;left:9609;top:-48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3" type="#_x0000_t75" style="width:1.9pt;height:.65pt">
                          <v:imagedata r:id="rId6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12" style="position:absolute;left:9609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4" type="#_x0000_t75" style="width:1.9pt;height:.65pt">
                          <v:imagedata r:id="rId6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13" style="position:absolute;left:8804;top:-476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5" type="#_x0000_t75" style="width:2.5pt;height:1.9pt">
                          <v:imagedata r:id="rId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14" style="position:absolute;left:8804;top:-464;width:20;height: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6" type="#_x0000_t75" style="width:.65pt;height:.65pt">
                          <v:imagedata r:id="rId6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15" style="position:absolute;left:8824;top:-4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7" type="#_x0000_t75" style="width:1.9pt;height:.65pt">
                          <v:imagedata r:id="rId6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16" style="position:absolute;left:8807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8" type="#_x0000_t75" style="width:2.5pt;height:.65pt">
                          <v:imagedata r:id="rId6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17" style="position:absolute;left:8807;top:-4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9" type="#_x0000_t75" style="width:2.5pt;height:.65pt">
                          <v:imagedata r:id="rId6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18" style="position:absolute;left:8861;top:-476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0" type="#_x0000_t75" style="width:2.5pt;height:1.9pt">
                          <v:imagedata r:id="rId6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19" style="position:absolute;left:8861;top:-479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1" type="#_x0000_t75" style="width:.65pt;height:.65pt">
                          <v:imagedata r:id="rId6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20" style="position:absolute;left:8884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2" type="#_x0000_t75" style="width:1.9pt;height:.65pt">
                          <v:imagedata r:id="rId6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21" style="position:absolute;left:8863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3" type="#_x0000_t75" style="width:2.5pt;height:.65pt">
                          <v:imagedata r:id="rId7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22" style="position:absolute;left:8864;top:-4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4" type="#_x0000_t75" style="width:2.5pt;height:.65pt">
                          <v:imagedata r:id="rId7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23" style="position:absolute;left:8918;top:-476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5" type="#_x0000_t75" style="width:2.5pt;height:1.9pt">
                          <v:imagedata r:id="rId7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24" style="position:absolute;left:8939;top:-4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6" type="#_x0000_t75" style="width:1.9pt;height:.65pt">
                          <v:imagedata r:id="rId7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25" style="position:absolute;left:8918;top:-479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7" type="#_x0000_t75" style="width:.65pt;height:.65pt">
                          <v:imagedata r:id="rId7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26" style="position:absolute;left:8920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8" type="#_x0000_t75" style="width:2.5pt;height:.65pt">
                          <v:imagedata r:id="rId7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27" style="position:absolute;left:8921;top:-4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9" type="#_x0000_t75" style="width:2.5pt;height:.65pt">
                          <v:imagedata r:id="rId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28" style="position:absolute;left:8974;top:-476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0" type="#_x0000_t75" style="width:2.5pt;height:1.9pt">
                          <v:imagedata r:id="rId7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29" style="position:absolute;left:8975;top:-479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1" type="#_x0000_t75" style="width:.65pt;height:.65pt">
                          <v:imagedata r:id="rId7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30" style="position:absolute;left:8996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2" type="#_x0000_t75" style="width:1.9pt;height:.65pt">
                          <v:imagedata r:id="rId7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31" style="position:absolute;left:8977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3" type="#_x0000_t75" style="width:2.5pt;height:.65pt">
                          <v:imagedata r:id="rId8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32" style="position:absolute;left:8978;top:-4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4" type="#_x0000_t75" style="width:2.5pt;height:.65pt">
                          <v:imagedata r:id="rId8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33" style="position:absolute;left:9031;top:-476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5" type="#_x0000_t75" style="width:2.5pt;height:1.9pt">
                          <v:imagedata r:id="rId8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34" style="position:absolute;left:9053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6" type="#_x0000_t75" style="width:1.9pt;height:.65pt">
                          <v:imagedata r:id="rId8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35" style="position:absolute;left:9032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7" type="#_x0000_t75" style="width:.65pt;height:.65pt">
                          <v:imagedata r:id="rId8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36" style="position:absolute;left:9034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8" type="#_x0000_t75" style="width:2.5pt;height:.65pt">
                          <v:imagedata r:id="rId8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37" style="position:absolute;left:9035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9" type="#_x0000_t75" style="width:2.5pt;height:.65pt">
                          <v:imagedata r:id="rId8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38" style="position:absolute;left:9089;top:-476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0" type="#_x0000_t75" style="width:2.5pt;height:1.9pt">
                          <v:imagedata r:id="rId8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39" style="position:absolute;left:9089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1" type="#_x0000_t75" style="width:.65pt;height:.65pt">
                          <v:imagedata r:id="rId7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40" style="position:absolute;left:9110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2" type="#_x0000_t75" style="width:1.9pt;height:.65pt">
                          <v:imagedata r:id="rId8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41" style="position:absolute;left:9092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3" type="#_x0000_t75" style="width:2.5pt;height:.65pt">
                          <v:imagedata r:id="rId8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42" style="position:absolute;left:9092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4" type="#_x0000_t75" style="width:2.5pt;height:.65pt">
                          <v:imagedata r:id="rId8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43" style="position:absolute;left:9146;top:-476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5" type="#_x0000_t75" style="width:2.5pt;height:1.9pt">
                          <v:imagedata r:id="rId9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44" style="position:absolute;left:9146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6" type="#_x0000_t75" style="width:.65pt;height:.65pt">
                          <v:imagedata r:id="rId9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45" style="position:absolute;left:9167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7" type="#_x0000_t75" style="width:1.9pt;height:.65pt">
                          <v:imagedata r:id="rId9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46" style="position:absolute;left:9149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8" type="#_x0000_t75" style="width:2.5pt;height:.65pt">
                          <v:imagedata r:id="rId9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47" style="position:absolute;left:9149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9" type="#_x0000_t75" style="width:2.5pt;height:.65pt">
                          <v:imagedata r:id="rId9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48" style="position:absolute;left:9203;top:-476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0" type="#_x0000_t75" style="width:2.5pt;height:1.9pt">
                          <v:imagedata r:id="rId9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49" style="position:absolute;left:9203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1" type="#_x0000_t75" style="width:.65pt;height:.65pt">
                          <v:imagedata r:id="rId9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50" style="position:absolute;left:9224;top:-48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2" type="#_x0000_t75" style="width:1.9pt;height:.65pt">
                          <v:imagedata r:id="rId9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51" style="position:absolute;left:9206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3" type="#_x0000_t75" style="width:2.5pt;height:.65pt">
                          <v:imagedata r:id="rId9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52" style="position:absolute;left:9207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4" type="#_x0000_t75" style="width:1.9pt;height:.65pt">
                          <v:imagedata r:id="rId9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53" style="position:absolute;left:9261;top:-476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5" type="#_x0000_t75" style="width:2.5pt;height:1.9pt">
                          <v:imagedata r:id="rId10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54" style="position:absolute;left:9261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6" type="#_x0000_t75" style="width:.65pt;height:.65pt">
                          <v:imagedata r:id="rId10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55" style="position:absolute;left:9281;top:-48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7" type="#_x0000_t75" style="width:1.9pt;height:.65pt">
                          <v:imagedata r:id="rId10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56" style="position:absolute;left:9264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8" type="#_x0000_t75" style="width:1.9pt;height:.65pt">
                          <v:imagedata r:id="rId10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57" style="position:absolute;left:9264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9" type="#_x0000_t75" style="width:1.9pt;height:.65pt">
                          <v:imagedata r:id="rId10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58" style="position:absolute;left:9318;top:-476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0" type="#_x0000_t75" style="width:2.5pt;height:1.9pt">
                          <v:imagedata r:id="rId10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59" style="position:absolute;left:9318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1" type="#_x0000_t75" style="width:.65pt;height:.65pt">
                          <v:imagedata r:id="rId10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60" style="position:absolute;left:9340;top:-48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2" type="#_x0000_t75" style="width:.65pt;height:.65pt">
                          <v:imagedata r:id="rId10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61" style="position:absolute;left:9322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3" type="#_x0000_t75" style="width:1.9pt;height:.65pt">
                          <v:imagedata r:id="rId10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62" style="position:absolute;left:9322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4" type="#_x0000_t75" style="width:1.9pt;height:.65pt">
                          <v:imagedata r:id="rId10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63" style="position:absolute;left:9434;top:-476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5" type="#_x0000_t75" style="width:2.5pt;height:1.9pt">
                          <v:imagedata r:id="rId11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64" style="position:absolute;left:9434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6" type="#_x0000_t75" style="width:.65pt;height:.65pt">
                          <v:imagedata r:id="rId11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65" style="position:absolute;left:9455;top:-48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7" type="#_x0000_t75" style="width:.65pt;height:.65pt">
                          <v:imagedata r:id="rId11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66" style="position:absolute;left:9437;top:-48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8" type="#_x0000_t75" style="width:1.9pt;height:.65pt">
                          <v:imagedata r:id="rId11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67" style="position:absolute;left:9438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9" type="#_x0000_t75" style="width:1.9pt;height:.65pt">
                          <v:imagedata r:id="rId11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68" style="position:absolute;left:9548;top:-476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0" type="#_x0000_t75" style="width:2.5pt;height:1.9pt">
                          <v:imagedata r:id="rId11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69" style="position:absolute;left:9548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1" type="#_x0000_t75" style="width:.65pt;height:.65pt">
                          <v:imagedata r:id="rId11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70" style="position:absolute;left:9573;top:-48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2" type="#_x0000_t75" style="width:.65pt;height:.65pt">
                          <v:imagedata r:id="rId11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71" style="position:absolute;left:9552;top:-48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3" type="#_x0000_t75" style="width:1.9pt;height:.65pt">
                          <v:imagedata r:id="rId11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72" style="position:absolute;left:9552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4" type="#_x0000_t75" style="width:1.9pt;height:.65pt">
                          <v:imagedata r:id="rId11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73" style="position:absolute;left:8788;top:-453;width:10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5" type="#_x0000_t75" style="width:3.75pt;height:1.9pt">
                          <v:imagedata r:id="rId12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2974" style="position:absolute;left:8788;top:-440;width:38;height:20" coordsize="38,20" o:allowincell="f" path="m2,l,3,,4,,5r1,l2,6r1,l38,6,38,,3,,2,r,e" filled="f" stroked="f">
              <v:path arrowok="t"/>
            </v:shape>
            <v:rect id="_x0000_s2975" style="position:absolute;left:8826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6" type="#_x0000_t75" style="width:2.5pt;height:.65pt">
                          <v:imagedata r:id="rId12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76" style="position:absolute;left:8791;top:-458;width:8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7" type="#_x0000_t75" style="width:3.75pt;height:.65pt">
                          <v:imagedata r:id="rId12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77" style="position:absolute;left:8791;top:-457;width:8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8" type="#_x0000_t75" style="width:3.75pt;height:.65pt">
                          <v:imagedata r:id="rId12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78" style="position:absolute;left:8879;top:-45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9" type="#_x0000_t75" style="width:2.5pt;height:1.9pt">
                          <v:imagedata r:id="rId12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79" style="position:absolute;left:8879;top:-456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50" type="#_x0000_t75" style="width:.65pt;height:.65pt">
                          <v:imagedata r:id="rId12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80" style="position:absolute;left:8899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51" type="#_x0000_t75" style="width:1.9pt;height:.65pt">
                          <v:imagedata r:id="rId12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81" style="position:absolute;left:8882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52" type="#_x0000_t75" style="width:2.5pt;height:.65pt">
                          <v:imagedata r:id="rId12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82" style="position:absolute;left:8882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53" type="#_x0000_t75" style="width:2.5pt;height:.65pt">
                          <v:imagedata r:id="rId12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83" style="position:absolute;left:8936;top:-45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54" type="#_x0000_t75" style="width:2.5pt;height:1.9pt">
                          <v:imagedata r:id="rId12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84" style="position:absolute;left:8937;top:-456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55" type="#_x0000_t75" style="width:.65pt;height:.65pt">
                          <v:imagedata r:id="rId13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85" style="position:absolute;left:8958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56" type="#_x0000_t75" style="width:1.9pt;height:.65pt">
                          <v:imagedata r:id="rId13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86" style="position:absolute;left:8939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57" type="#_x0000_t75" style="width:2.5pt;height:.65pt">
                          <v:imagedata r:id="rId13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87" style="position:absolute;left:8940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58" type="#_x0000_t75" style="width:2.5pt;height:.65pt">
                          <v:imagedata r:id="rId13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88" style="position:absolute;left:8994;top:-45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59" type="#_x0000_t75" style="width:2.5pt;height:1.9pt">
                          <v:imagedata r:id="rId13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89" style="position:absolute;left:8995;top:-456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0" type="#_x0000_t75" style="width:.65pt;height:.65pt">
                          <v:imagedata r:id="rId13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90" style="position:absolute;left:9015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1" type="#_x0000_t75" style="width:1.9pt;height:.65pt">
                          <v:imagedata r:id="rId13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91" style="position:absolute;left:8997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2" type="#_x0000_t75" style="width:2.5pt;height:.65pt">
                          <v:imagedata r:id="rId13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92" style="position:absolute;left:8998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3" type="#_x0000_t75" style="width:2.5pt;height:.65pt">
                          <v:imagedata r:id="rId13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93" style="position:absolute;left:9053;top:-45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4" type="#_x0000_t75" style="width:2.5pt;height:1.9pt">
                          <v:imagedata r:id="rId13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94" style="position:absolute;left:9053;top:-456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5" type="#_x0000_t75" style="width:.65pt;height:.65pt">
                          <v:imagedata r:id="rId14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95" style="position:absolute;left:9074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6" type="#_x0000_t75" style="width:1.9pt;height:.65pt">
                          <v:imagedata r:id="rId8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96" style="position:absolute;left:9056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7" type="#_x0000_t75" style="width:2.5pt;height:.65pt">
                          <v:imagedata r:id="rId14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97" style="position:absolute;left:9056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8" type="#_x0000_t75" style="width:2.5pt;height:.65pt">
                          <v:imagedata r:id="rId14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98" style="position:absolute;left:9111;top:-45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9" type="#_x0000_t75" style="width:2.5pt;height:1.9pt">
                          <v:imagedata r:id="rId14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2999" style="position:absolute;left:9111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0" type="#_x0000_t75" style="width:.65pt;height:.65pt">
                          <v:imagedata r:id="rId14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00" style="position:absolute;left:9131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1" type="#_x0000_t75" style="width:1.9pt;height:.65pt">
                          <v:imagedata r:id="rId14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01" style="position:absolute;left:9114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2" type="#_x0000_t75" style="width:2.5pt;height:.65pt">
                          <v:imagedata r:id="rId14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02" style="position:absolute;left:9114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3" type="#_x0000_t75" style="width:2.5pt;height:.65pt">
                          <v:imagedata r:id="rId14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03" style="position:absolute;left:9169;top:-45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4" type="#_x0000_t75" style="width:2.5pt;height:1.9pt">
                          <v:imagedata r:id="rId14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04" style="position:absolute;left:9190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5" type="#_x0000_t75" style="width:1.9pt;height:.65pt">
                          <v:imagedata r:id="rId12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05" style="position:absolute;left:9169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6" type="#_x0000_t75" style="width:.65pt;height:.65pt">
                          <v:imagedata r:id="rId14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06" style="position:absolute;left:9172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7" type="#_x0000_t75" style="width:2.5pt;height:.65pt">
                          <v:imagedata r:id="rId15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07" style="position:absolute;left:9173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8" type="#_x0000_t75" style="width:2.5pt;height:.65pt">
                          <v:imagedata r:id="rId15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08" style="position:absolute;left:9227;top:-453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9" type="#_x0000_t75" style="width:2.5pt;height:1.9pt">
                          <v:imagedata r:id="rId15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09" style="position:absolute;left:9228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80" type="#_x0000_t75" style="width:.65pt;height:.65pt">
                          <v:imagedata r:id="rId15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10" style="position:absolute;left:9249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81" type="#_x0000_t75" style="width:1.9pt;height:.65pt">
                          <v:imagedata r:id="rId15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11" style="position:absolute;left:9231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82" type="#_x0000_t75" style="width:2.5pt;height:.65pt">
                          <v:imagedata r:id="rId15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12" style="position:absolute;left:9231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83" type="#_x0000_t75" style="width:2.5pt;height:.65pt">
                          <v:imagedata r:id="rId15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13" style="position:absolute;left:9286;top:-453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84" type="#_x0000_t75" style="width:2.5pt;height:1.9pt">
                          <v:imagedata r:id="rId15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14" style="position:absolute;left:9286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85" type="#_x0000_t75" style="width:.65pt;height:.65pt">
                          <v:imagedata r:id="rId15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15" style="position:absolute;left:9307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86" type="#_x0000_t75" style="width:1.9pt;height:.65pt">
                          <v:imagedata r:id="rId10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16" style="position:absolute;left:9289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87" type="#_x0000_t75" style="width:2.5pt;height:.65pt">
                          <v:imagedata r:id="rId15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17" style="position:absolute;left:9290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88" type="#_x0000_t75" style="width:1.9pt;height:.65pt">
                          <v:imagedata r:id="rId16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18" style="position:absolute;left:9345;top:-453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89" type="#_x0000_t75" style="width:2.5pt;height:1.9pt">
                          <v:imagedata r:id="rId16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19" style="position:absolute;left:9367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90" type="#_x0000_t75" style="width:1.9pt;height:.65pt">
                          <v:imagedata r:id="rId1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20" style="position:absolute;left:9345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91" type="#_x0000_t75" style="width:.65pt;height:.65pt">
                          <v:imagedata r:id="rId16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21" style="position:absolute;left:9348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92" type="#_x0000_t75" style="width:1.9pt;height:.65pt">
                          <v:imagedata r:id="rId16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22" style="position:absolute;left:9348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93" type="#_x0000_t75" style="width:1.9pt;height:.65pt">
                          <v:imagedata r:id="rId16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23" style="position:absolute;left:9403;top:-453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94" type="#_x0000_t75" style="width:2.5pt;height:1.9pt">
                          <v:imagedata r:id="rId16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24" style="position:absolute;left:9403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95" type="#_x0000_t75" style="width:.65pt;height:.65pt">
                          <v:imagedata r:id="rId16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25" style="position:absolute;left:9425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96" type="#_x0000_t75" style="width:.65pt;height:.65pt">
                          <v:imagedata r:id="rId1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26" style="position:absolute;left:9407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97" type="#_x0000_t75" style="width:1.9pt;height:.65pt">
                          <v:imagedata r:id="rId16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27" style="position:absolute;left:9407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98" type="#_x0000_t75" style="width:1.9pt;height:.65pt">
                          <v:imagedata r:id="rId16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28" style="position:absolute;left:9462;top:-43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99" type="#_x0000_t75" style="width:2.5pt;height:.65pt">
                          <v:imagedata r:id="rId17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29" style="position:absolute;left:9462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00" type="#_x0000_t75" style="width:.65pt;height:.65pt">
                          <v:imagedata r:id="rId17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30" style="position:absolute;left:9486;top:-458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01" type="#_x0000_t75" style="width:.65pt;height:.65pt">
                          <v:imagedata r:id="rId1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31" style="position:absolute;left:9466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02" type="#_x0000_t75" style="width:1.9pt;height:.65pt">
                          <v:imagedata r:id="rId17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32" style="position:absolute;left:9466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03" type="#_x0000_t75" style="width:1.9pt;height:.65pt">
                          <v:imagedata r:id="rId17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33" style="position:absolute;left:9520;top:-453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04" type="#_x0000_t75" style="width:2.5pt;height:1.9pt">
                          <v:imagedata r:id="rId17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34" style="position:absolute;left:9520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05" type="#_x0000_t75" style="width:.65pt;height:.65pt">
                          <v:imagedata r:id="rId17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35" style="position:absolute;left:9545;top:-458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06" type="#_x0000_t75" style="width:.65pt;height:.65pt">
                          <v:imagedata r:id="rId1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36" style="position:absolute;left:9524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07" type="#_x0000_t75" style="width:1.9pt;height:.65pt">
                          <v:imagedata r:id="rId17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37" style="position:absolute;left:9524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08" type="#_x0000_t75" style="width:1.9pt;height:.65pt">
                          <v:imagedata r:id="rId17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38" style="position:absolute;left:9116;top:-429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09" type="#_x0000_t75" style="width:2.5pt;height:1.9pt">
                          <v:imagedata r:id="rId17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39" style="position:absolute;left:9137;top:-433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10" type="#_x0000_t75" style="width:1.9pt;height:.65pt">
                          <v:imagedata r:id="rId18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40" style="position:absolute;left:9116;top:-43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11" type="#_x0000_t75" style="width:.65pt;height:.65pt">
                          <v:imagedata r:id="rId18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41" style="position:absolute;left:9119;top:-434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12" type="#_x0000_t75" style="width:2.5pt;height:.65pt">
                          <v:imagedata r:id="rId18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42" style="position:absolute;left:9119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13" type="#_x0000_t75" style="width:2.5pt;height:.65pt">
                          <v:imagedata r:id="rId18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43" style="position:absolute;left:8771;top:-429;width:10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14" type="#_x0000_t75" style="width:5.65pt;height:1.9pt">
                          <v:imagedata r:id="rId18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44" style="position:absolute;left:8771;top:-416;width:40;height: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15" type="#_x0000_t75" style="width:2.5pt;height:.65pt">
                          <v:imagedata r:id="rId18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45" style="position:absolute;left:8816;top:-433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16" type="#_x0000_t75" style="width:3.15pt;height:.65pt">
                          <v:imagedata r:id="rId18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46" style="position:absolute;left:8774;top:-433;width:10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17" type="#_x0000_t75" style="width:5pt;height:.65pt">
                          <v:imagedata r:id="rId18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47" style="position:absolute;left:8775;top:-433;width:10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18" type="#_x0000_t75" style="width:5pt;height:.65pt">
                          <v:imagedata r:id="rId18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48" style="position:absolute;left:8877;top:-429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19" type="#_x0000_t75" style="width:3.15pt;height:1.9pt">
                          <v:imagedata r:id="rId18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49" style="position:absolute;left:8898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20" type="#_x0000_t75" style="width:1.9pt;height:.65pt">
                          <v:imagedata r:id="rId19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50" style="position:absolute;left:8877;top:-43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21" type="#_x0000_t75" style="width:.65pt;height:.65pt">
                          <v:imagedata r:id="rId19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51" style="position:absolute;left:8880;top:-434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22" type="#_x0000_t75" style="width:2.5pt;height:.65pt">
                          <v:imagedata r:id="rId19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52" style="position:absolute;left:8880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23" type="#_x0000_t75" style="width:2.5pt;height:.65pt">
                          <v:imagedata r:id="rId19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53" style="position:absolute;left:8937;top:-429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24" type="#_x0000_t75" style="width:2.5pt;height:1.9pt">
                          <v:imagedata r:id="rId19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54" style="position:absolute;left:8937;top:-43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25" type="#_x0000_t75" style="width:.65pt;height:.65pt">
                          <v:imagedata r:id="rId19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55" style="position:absolute;left:8957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26" type="#_x0000_t75" style="width:1.9pt;height:.65pt">
                          <v:imagedata r:id="rId19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56" style="position:absolute;left:8940;top:-434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27" type="#_x0000_t75" style="width:2.5pt;height:.65pt">
                          <v:imagedata r:id="rId19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57" style="position:absolute;left:8940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28" type="#_x0000_t75" style="width:2.5pt;height:.65pt">
                          <v:imagedata r:id="rId19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58" style="position:absolute;left:8996;top:-429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29" type="#_x0000_t75" style="width:2.5pt;height:1.9pt">
                          <v:imagedata r:id="rId19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59" style="position:absolute;left:8996;top:-43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30" type="#_x0000_t75" style="width:.65pt;height:.65pt">
                          <v:imagedata r:id="rId19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60" style="position:absolute;left:9018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31" type="#_x0000_t75" style="width:1.9pt;height:.65pt">
                          <v:imagedata r:id="rId20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61" style="position:absolute;left:8999;top:-434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32" type="#_x0000_t75" style="width:2.5pt;height:.65pt">
                          <v:imagedata r:id="rId20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62" style="position:absolute;left:9000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33" type="#_x0000_t75" style="width:2.5pt;height:.65pt">
                          <v:imagedata r:id="rId20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63" style="position:absolute;left:9056;top:-429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34" type="#_x0000_t75" style="width:2.5pt;height:1.9pt">
                          <v:imagedata r:id="rId20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64" style="position:absolute;left:9056;top:-43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35" type="#_x0000_t75" style="width:.65pt;height:.65pt">
                          <v:imagedata r:id="rId20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65" style="position:absolute;left:9078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36" type="#_x0000_t75" style="width:1.9pt;height:.65pt">
                          <v:imagedata r:id="rId20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66" style="position:absolute;left:9059;top:-434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37" type="#_x0000_t75" style="width:2.5pt;height:.65pt">
                          <v:imagedata r:id="rId20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67" style="position:absolute;left:9059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38" type="#_x0000_t75" style="width:2.5pt;height:.65pt">
                          <v:imagedata r:id="rId20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68" style="position:absolute;left:9176;top:-429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39" type="#_x0000_t75" style="width:2.5pt;height:1.9pt">
                          <v:imagedata r:id="rId20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69" style="position:absolute;left:9198;top:-433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40" type="#_x0000_t75" style="width:1.9pt;height:.65pt">
                          <v:imagedata r:id="rId20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70" style="position:absolute;left:9176;top:-43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41" type="#_x0000_t75" style="width:.65pt;height:.65pt">
                          <v:imagedata r:id="rId21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71" style="position:absolute;left:9179;top:-434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42" type="#_x0000_t75" style="width:2.5pt;height:.65pt">
                          <v:imagedata r:id="rId21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72" style="position:absolute;left:9179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43" type="#_x0000_t75" style="width:2.5pt;height:.65pt">
                          <v:imagedata r:id="rId21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73" style="position:absolute;left:9236;top:-429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44" type="#_x0000_t75" style="width:2.5pt;height:1.9pt">
                          <v:imagedata r:id="rId21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74" style="position:absolute;left:9257;top:-433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45" type="#_x0000_t75" style="width:1.9pt;height:.65pt">
                          <v:imagedata r:id="rId21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75" style="position:absolute;left:9236;top:-43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46" type="#_x0000_t75" style="width:.65pt;height:.65pt">
                          <v:imagedata r:id="rId21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76" style="position:absolute;left:9239;top:-434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47" type="#_x0000_t75" style="width:2.5pt;height:.65pt">
                          <v:imagedata r:id="rId21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77" style="position:absolute;left:9239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48" type="#_x0000_t75" style="width:2.5pt;height:.65pt">
                          <v:imagedata r:id="rId21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78" style="position:absolute;left:9296;top:-429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49" type="#_x0000_t75" style="width:2.5pt;height:1.9pt">
                          <v:imagedata r:id="rId21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79" style="position:absolute;left:9296;top:-43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50" type="#_x0000_t75" style="width:.65pt;height:.65pt">
                          <v:imagedata r:id="rId21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80" style="position:absolute;left:9318;top:-433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51" type="#_x0000_t75" style="width:1.9pt;height:.65pt">
                          <v:imagedata r:id="rId22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81" style="position:absolute;left:9299;top:-434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52" type="#_x0000_t75" style="width:2.5pt;height:.65pt">
                          <v:imagedata r:id="rId22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82" style="position:absolute;left:9300;top:-434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53" type="#_x0000_t75" style="width:2.5pt;height:.65pt">
                          <v:imagedata r:id="rId22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83" style="position:absolute;left:9356;top:-429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54" type="#_x0000_t75" style="width:2.5pt;height:1.9pt">
                          <v:imagedata r:id="rId22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84" style="position:absolute;left:9356;top:-43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55" type="#_x0000_t75" style="width:.65pt;height:.65pt">
                          <v:imagedata r:id="rId1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85" style="position:absolute;left:9379;top:-433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56" type="#_x0000_t75" style="width:1.9pt;height:.65pt">
                          <v:imagedata r:id="rId22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86" style="position:absolute;left:9360;top:-434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57" type="#_x0000_t75" style="width:2.5pt;height:.65pt">
                          <v:imagedata r:id="rId22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87" style="position:absolute;left:9360;top:-434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58" type="#_x0000_t75" style="width:1.9pt;height:.65pt">
                          <v:imagedata r:id="rId22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88" style="position:absolute;left:9417;top:-428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59" type="#_x0000_t75" style="width:2.5pt;height:1.9pt">
                          <v:imagedata r:id="rId22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89" style="position:absolute;left:9417;top:-43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60" type="#_x0000_t75" style="width:.65pt;height:.65pt">
                          <v:imagedata r:id="rId1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90" style="position:absolute;left:9439;top:-433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61" type="#_x0000_t75" style="width:.65pt;height:.65pt">
                          <v:imagedata r:id="rId22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91" style="position:absolute;left:9420;top:-434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62" type="#_x0000_t75" style="width:1.9pt;height:.65pt">
                          <v:imagedata r:id="rId22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92" style="position:absolute;left:9421;top:-434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63" type="#_x0000_t75" style="width:1.9pt;height:.65pt">
                          <v:imagedata r:id="rId23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93" style="position:absolute;left:9477;top:-41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64" type="#_x0000_t75" style="width:2.5pt;height:.65pt">
                          <v:imagedata r:id="rId23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94" style="position:absolute;left:9477;top:-433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65" type="#_x0000_t75" style="width:.65pt;height:.65pt">
                          <v:imagedata r:id="rId23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95" style="position:absolute;left:9501;top:-433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66" type="#_x0000_t75" style="width:.65pt;height:.65pt">
                          <v:imagedata r:id="rId23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96" style="position:absolute;left:9480;top:-434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67" type="#_x0000_t75" style="width:1.9pt;height:.65pt">
                          <v:imagedata r:id="rId23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97" style="position:absolute;left:9481;top:-434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68" type="#_x0000_t75" style="width:1.9pt;height:.65pt">
                          <v:imagedata r:id="rId23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98" style="position:absolute;left:9583;top:-453;width: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69" type="#_x0000_t75" style="width:.65pt;height:1.9pt">
                          <v:imagedata r:id="rId23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099" style="position:absolute;left:9536;top:-428;width:12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70" type="#_x0000_t75" style="width:6.25pt;height:1.9pt">
                          <v:imagedata r:id="rId23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00" style="position:absolute;left:9583;top:-457;width: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71" type="#_x0000_t75" style="width:.65pt;height:1.9pt">
                          <v:imagedata r:id="rId23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01" style="position:absolute;left:9540;top:-459;width:12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72" type="#_x0000_t75" style="width:5.65pt;height:2.5pt">
                          <v:imagedata r:id="rId23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02" style="position:absolute;left:9540;top:-458;width:12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73" type="#_x0000_t75" style="width:5.65pt;height:2.5pt">
                          <v:imagedata r:id="rId24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03" style="position:absolute;left:9603;top:-458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74" type="#_x0000_t75" style="width:3.15pt;height:2.5pt">
                          <v:imagedata r:id="rId24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04" style="position:absolute;left:9536;top:-433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75" type="#_x0000_t75" style="width:3.15pt;height:.65pt">
                          <v:imagedata r:id="rId24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05" style="position:absolute;left:9200;top:-40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76" type="#_x0000_t75" style="width:2.5pt;height:1.9pt">
                          <v:imagedata r:id="rId24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06" style="position:absolute;left:9223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77" type="#_x0000_t75" style="width:1.9pt;height:1.9pt">
                          <v:imagedata r:id="rId24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07" style="position:absolute;left:9200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78" type="#_x0000_t75" style="width:.65pt;height:.65pt">
                          <v:imagedata r:id="rId24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08" style="position:absolute;left:9203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79" type="#_x0000_t75" style="width:2.5pt;height:.65pt">
                          <v:imagedata r:id="rId24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09" style="position:absolute;left:9203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80" type="#_x0000_t75" style="width:2.5pt;height:.65pt">
                          <v:imagedata r:id="rId24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10" style="position:absolute;left:9382;top:-403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81" type="#_x0000_t75" style="width:2.5pt;height:1.9pt">
                          <v:imagedata r:id="rId24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11" style="position:absolute;left:9382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82" type="#_x0000_t75" style="width:.65pt;height:.65pt">
                          <v:imagedata r:id="rId24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12" style="position:absolute;left:9406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83" type="#_x0000_t75" style="width:1.9pt;height:1.9pt">
                          <v:imagedata r:id="rId25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13" style="position:absolute;left:9385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84" type="#_x0000_t75" style="width:2.5pt;height:.65pt">
                          <v:imagedata r:id="rId25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14" style="position:absolute;left:9385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85" type="#_x0000_t75" style="width:2.5pt;height:.65pt">
                          <v:imagedata r:id="rId25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15" style="position:absolute;left:9443;top:-386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86" type="#_x0000_t75" style="width:2.5pt;height:.65pt">
                          <v:imagedata r:id="rId25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16" style="position:absolute;left:9443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87" type="#_x0000_t75" style="width:.65pt;height:.65pt">
                          <v:imagedata r:id="rId25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17" style="position:absolute;left:9466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88" type="#_x0000_t75" style="width:1.9pt;height:1.9pt">
                          <v:imagedata r:id="rId25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18" style="position:absolute;left:9446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89" type="#_x0000_t75" style="width:2.5pt;height:.65pt">
                          <v:imagedata r:id="rId25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19" style="position:absolute;left:9447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90" type="#_x0000_t75" style="width:1.9pt;height:.65pt">
                          <v:imagedata r:id="rId25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20" style="position:absolute;left:8753;top:-403;width:1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91" type="#_x0000_t75" style="width:7.5pt;height:1.9pt">
                          <v:imagedata r:id="rId25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21" style="position:absolute;left:8753;top:-389;width:60;height: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92" type="#_x0000_t75" style="width:3.15pt;height:.65pt">
                          <v:imagedata r:id="rId25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22" style="position:absolute;left:8818;top:-408;width:8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93" type="#_x0000_t75" style="width:3.75pt;height:1.9pt">
                          <v:imagedata r:id="rId26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23" style="position:absolute;left:8756;top:-408;width:1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94" type="#_x0000_t75" style="width:6.25pt;height:.65pt">
                          <v:imagedata r:id="rId26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24" style="position:absolute;left:8757;top:-408;width:1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95" type="#_x0000_t75" style="width:6.25pt;height:.65pt">
                          <v:imagedata r:id="rId2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25" style="position:absolute;left:8899;top:-40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96" type="#_x0000_t75" style="width:3.15pt;height:1.9pt">
                          <v:imagedata r:id="rId26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26" style="position:absolute;left:8899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97" type="#_x0000_t75" style="width:.65pt;height:.65pt">
                          <v:imagedata r:id="rId26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27" style="position:absolute;left:8922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98" type="#_x0000_t75" style="width:1.9pt;height:1.9pt">
                          <v:imagedata r:id="rId26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28" style="position:absolute;left:8902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99" type="#_x0000_t75" style="width:2.5pt;height:.65pt">
                          <v:imagedata r:id="rId26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29" style="position:absolute;left:8902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00" type="#_x0000_t75" style="width:2.5pt;height:.65pt">
                          <v:imagedata r:id="rId26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30" style="position:absolute;left:8959;top:-40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01" type="#_x0000_t75" style="width:3.15pt;height:1.9pt">
                          <v:imagedata r:id="rId26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31" style="position:absolute;left:8959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02" type="#_x0000_t75" style="width:.65pt;height:.65pt">
                          <v:imagedata r:id="rId26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32" style="position:absolute;left:8982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03" type="#_x0000_t75" style="width:1.9pt;height:1.9pt">
                          <v:imagedata r:id="rId27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33" style="position:absolute;left:8962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04" type="#_x0000_t75" style="width:2.5pt;height:.65pt">
                          <v:imagedata r:id="rId27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34" style="position:absolute;left:8962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05" type="#_x0000_t75" style="width:2.5pt;height:.65pt">
                          <v:imagedata r:id="rId27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35" style="position:absolute;left:9019;top:-40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06" type="#_x0000_t75" style="width:2.5pt;height:1.9pt">
                          <v:imagedata r:id="rId27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36" style="position:absolute;left:9042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07" type="#_x0000_t75" style="width:1.9pt;height:1.9pt">
                          <v:imagedata r:id="rId27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37" style="position:absolute;left:9019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08" type="#_x0000_t75" style="width:.65pt;height:.65pt">
                          <v:imagedata r:id="rId27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38" style="position:absolute;left:9022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09" type="#_x0000_t75" style="width:2.5pt;height:.65pt">
                          <v:imagedata r:id="rId2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39" style="position:absolute;left:9022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10" type="#_x0000_t75" style="width:2.5pt;height:.65pt">
                          <v:imagedata r:id="rId27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40" style="position:absolute;left:9079;top:-40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11" type="#_x0000_t75" style="width:2.5pt;height:1.9pt">
                          <v:imagedata r:id="rId27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41" style="position:absolute;left:9103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12" type="#_x0000_t75" style="width:1.9pt;height:1.9pt">
                          <v:imagedata r:id="rId27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42" style="position:absolute;left:9079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13" type="#_x0000_t75" style="width:.65pt;height:.65pt">
                          <v:imagedata r:id="rId26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43" style="position:absolute;left:9082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14" type="#_x0000_t75" style="width:2.5pt;height:.65pt">
                          <v:imagedata r:id="rId28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44" style="position:absolute;left:9082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15" type="#_x0000_t75" style="width:2.5pt;height:.65pt">
                          <v:imagedata r:id="rId28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45" style="position:absolute;left:9139;top:-40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16" type="#_x0000_t75" style="width:2.5pt;height:1.9pt">
                          <v:imagedata r:id="rId28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46" style="position:absolute;left:9139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17" type="#_x0000_t75" style="width:.65pt;height:.65pt">
                          <v:imagedata r:id="rId28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47" style="position:absolute;left:9163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18" type="#_x0000_t75" style="width:1.9pt;height:1.9pt">
                          <v:imagedata r:id="rId28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48" style="position:absolute;left:9142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19" type="#_x0000_t75" style="width:2.5pt;height:.65pt">
                          <v:imagedata r:id="rId28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49" style="position:absolute;left:9143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20" type="#_x0000_t75" style="width:2.5pt;height:.65pt">
                          <v:imagedata r:id="rId28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50" style="position:absolute;left:9260;top:-40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21" type="#_x0000_t75" style="width:2.5pt;height:1.9pt">
                          <v:imagedata r:id="rId28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51" style="position:absolute;left:9260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22" type="#_x0000_t75" style="width:.65pt;height:.65pt">
                          <v:imagedata r:id="rId28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52" style="position:absolute;left:9283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23" type="#_x0000_t75" style="width:1.9pt;height:1.9pt">
                          <v:imagedata r:id="rId28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53" style="position:absolute;left:9263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24" type="#_x0000_t75" style="width:2.5pt;height:.65pt">
                          <v:imagedata r:id="rId29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54" style="position:absolute;left:9264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25" type="#_x0000_t75" style="width:2.5pt;height:.65pt">
                          <v:imagedata r:id="rId29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55" style="position:absolute;left:9321;top:-40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26" type="#_x0000_t75" style="width:2.5pt;height:1.9pt">
                          <v:imagedata r:id="rId29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56" style="position:absolute;left:9321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27" type="#_x0000_t75" style="width:.65pt;height:.65pt">
                          <v:imagedata r:id="rId29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57" style="position:absolute;left:9344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28" type="#_x0000_t75" style="width:1.9pt;height:1.9pt">
                          <v:imagedata r:id="rId29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58" style="position:absolute;left:9324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29" type="#_x0000_t75" style="width:2.5pt;height:.65pt">
                          <v:imagedata r:id="rId29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59" style="position:absolute;left:9324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30" type="#_x0000_t75" style="width:2.5pt;height:.65pt">
                          <v:imagedata r:id="rId29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60" style="position:absolute;left:9503;top:-403;width:1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31" type="#_x0000_t75" style="width:8.15pt;height:1.9pt">
                          <v:imagedata r:id="rId29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61" style="position:absolute;left:9589;top:-407;width:8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32" type="#_x0000_t75" style="width:3.75pt;height:1.9pt">
                          <v:imagedata r:id="rId29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62" style="position:absolute;left:9503;top:-407;width:8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33" type="#_x0000_t75" style="width:3.75pt;height:.65pt">
                          <v:imagedata r:id="rId29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63" style="position:absolute;left:9506;top:-408;width:1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34" type="#_x0000_t75" style="width:8.15pt;height:.65pt">
                          <v:imagedata r:id="rId30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64" style="position:absolute;left:9507;top:-408;width:1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35" type="#_x0000_t75" style="width:8.15pt;height:.65pt">
                          <v:imagedata r:id="rId30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65" style="position:absolute;left:9605;top:-376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36" type="#_x0000_t75" style="width:3.15pt;height:1.9pt">
                          <v:imagedata r:id="rId30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66" style="position:absolute;left:9605;top:-3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37" type="#_x0000_t75" style="width:1.9pt;height:1.9pt">
                          <v:imagedata r:id="rId30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67" style="position:absolute;left:9645;top:-3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38" type="#_x0000_t75" style="width:1.9pt;height:1.9pt">
                          <v:imagedata r:id="rId30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68" style="position:absolute;left:9609;top:-381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39" type="#_x0000_t75" style="width:3.15pt;height:.65pt">
                          <v:imagedata r:id="rId30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69" style="position:absolute;left:9609;top:-381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40" type="#_x0000_t75" style="width:3.15pt;height:.65pt">
                          <v:imagedata r:id="rId30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70" style="position:absolute;left:8734;top:-377;width:8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41" type="#_x0000_t75" style="width:3.75pt;height:2.5pt">
                          <v:imagedata r:id="rId30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71" style="position:absolute;left:8765;top:-3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42" type="#_x0000_t75" style="width:2.5pt;height:1.9pt">
                          <v:imagedata r:id="rId30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172" style="position:absolute;left:8733;top:-361;width:31;height:20" coordsize="31,20" o:allowincell="f" path="m2,l,3,,4,,5r,l1,6r1,l3,6,30,7,30,,4,,3,r,l2,e" filled="f" stroked="f">
              <v:path arrowok="t"/>
            </v:shape>
            <v:rect id="_x0000_s3173" style="position:absolute;left:8737;top:-382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43" type="#_x0000_t75" style="width:3.15pt;height:.65pt">
                          <v:imagedata r:id="rId30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74" style="position:absolute;left:8737;top:-381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44" type="#_x0000_t75" style="width:3.15pt;height:.65pt">
                          <v:imagedata r:id="rId31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75" style="position:absolute;left:8808;top:-377;width:8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45" type="#_x0000_t75" style="width:3.75pt;height:1.9pt">
                          <v:imagedata r:id="rId31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76" style="position:absolute;left:8839;top:-3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46" type="#_x0000_t75" style="width:2.5pt;height:1.9pt">
                          <v:imagedata r:id="rId31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77" style="position:absolute;left:8808;top:-3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47" type="#_x0000_t75" style="width:1.9pt;height:1.9pt">
                          <v:imagedata r:id="rId31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78" style="position:absolute;left:8811;top:-382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48" type="#_x0000_t75" style="width:3.15pt;height:.65pt">
                          <v:imagedata r:id="rId31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79" style="position:absolute;left:8811;top:-381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49" type="#_x0000_t75" style="width:3.15pt;height:.65pt">
                          <v:imagedata r:id="rId31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80" style="position:absolute;left:8883;top:-377;width:8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50" type="#_x0000_t75" style="width:3.75pt;height:2.5pt">
                          <v:imagedata r:id="rId31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81" style="position:absolute;left:8883;top:-3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51" type="#_x0000_t75" style="width:1.9pt;height:1.9pt">
                          <v:imagedata r:id="rId31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82" style="position:absolute;left:8912;top:-3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52" type="#_x0000_t75" style="width:2.5pt;height:1.9pt">
                          <v:imagedata r:id="rId1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83" style="position:absolute;left:8886;top:-382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53" type="#_x0000_t75" style="width:3.15pt;height:.65pt">
                          <v:imagedata r:id="rId31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84" style="position:absolute;left:8886;top:-381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54" type="#_x0000_t75" style="width:3.15pt;height:.65pt">
                          <v:imagedata r:id="rId31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85" style="position:absolute;left:9455;top:-358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55" type="#_x0000_t75" style="width:3.15pt;height:.65pt">
                          <v:imagedata r:id="rId32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86" style="position:absolute;left:9456;top:-3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56" type="#_x0000_t75" style="width:1.9pt;height:1.9pt">
                          <v:imagedata r:id="rId1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87" style="position:absolute;left:9490;top:-3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57" type="#_x0000_t75" style="width:1.9pt;height:1.9pt">
                          <v:imagedata r:id="rId1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88" style="position:absolute;left:9459;top:-382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58" type="#_x0000_t75" style="width:3.15pt;height:.65pt">
                          <v:imagedata r:id="rId32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89" style="position:absolute;left:9460;top:-381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59" type="#_x0000_t75" style="width:3.15pt;height:.65pt">
                          <v:imagedata r:id="rId32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90" style="position:absolute;left:9530;top:-376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60" type="#_x0000_t75" style="width:3.15pt;height:1.9pt">
                          <v:imagedata r:id="rId32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91" style="position:absolute;left:9530;top:-3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61" type="#_x0000_t75" style="width:1.9pt;height:1.9pt">
                          <v:imagedata r:id="rId32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92" style="position:absolute;left:9564;top:-3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62" type="#_x0000_t75" style="width:1.9pt;height:1.9pt">
                          <v:imagedata r:id="rId30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93" style="position:absolute;left:9534;top:-382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63" type="#_x0000_t75" style="width:3.15pt;height:.65pt">
                          <v:imagedata r:id="rId32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94" style="position:absolute;left:9534;top:-381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64" type="#_x0000_t75" style="width:3.15pt;height:.65pt">
                          <v:imagedata r:id="rId32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95" style="position:absolute;left:9379;top:-376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65" type="#_x0000_t75" style="width:3.15pt;height:2.5pt">
                          <v:imagedata r:id="rId32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96" style="position:absolute;left:9379;top:-3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66" type="#_x0000_t75" style="width:1.9pt;height:1.9pt">
                          <v:imagedata r:id="rId32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97" style="position:absolute;left:9414;top:-3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67" type="#_x0000_t75" style="width:1.9pt;height:1.9pt">
                          <v:imagedata r:id="rId30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98" style="position:absolute;left:9383;top:-381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68" type="#_x0000_t75" style="width:3.15pt;height:.65pt">
                          <v:imagedata r:id="rId32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199" style="position:absolute;left:9383;top:-381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69" type="#_x0000_t75" style="width:3.15pt;height:.65pt">
                          <v:imagedata r:id="rId33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00" style="position:absolute;left:8957;top:-380;width:20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70" type="#_x0000_t75" style="width:10.65pt;height:1.9pt">
                          <v:imagedata r:id="rId33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01" style="position:absolute;left:9161;top:-381;width:22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71" type="#_x0000_t75" style="width:10.65pt;height:1.9pt">
                          <v:imagedata r:id="rId33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02" style="position:absolute;left:8957;top:-376;width:42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72" type="#_x0000_t75" style="width:21.3pt;height:2.5pt">
                          <v:imagedata r:id="rId33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03" style="position:absolute;left:8960;top:-381;width:40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73" type="#_x0000_t75" style="width:20.05pt;height:1.9pt">
                          <v:imagedata r:id="rId33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04" style="position:absolute;left:8961;top:-381;width:40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74" type="#_x0000_t75" style="width:20.05pt;height:1.9pt">
                          <v:imagedata r:id="rId33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05" style="position:absolute;left:9240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75" type="#_x0000_t75" style="width:.65pt;height:.65pt">
                          <v:imagedata r:id="rId33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06" style="position:absolute;left:9260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76" type="#_x0000_t75" style="width:1.9pt;height:.65pt">
                          <v:imagedata r:id="rId33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07" style="position:absolute;left:9240;top:-5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77" type="#_x0000_t75" style="width:2.5pt;height:1.9pt">
                          <v:imagedata r:id="rId33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08" style="position:absolute;left:9243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78" type="#_x0000_t75" style="width:1.9pt;height:.65pt">
                          <v:imagedata r:id="rId33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09" style="position:absolute;left:9244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79" type="#_x0000_t75" style="width:1.9pt;height:.65pt">
                          <v:imagedata r:id="rId34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10" style="position:absolute;left:9433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80" type="#_x0000_t75" style="width:.65pt;height:.65pt">
                          <v:imagedata r:id="rId34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11" style="position:absolute;left:9454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81" type="#_x0000_t75" style="width:.65pt;height:.65pt">
                          <v:imagedata r:id="rId34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12" style="position:absolute;left:9433;top:-5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82" type="#_x0000_t75" style="width:2.5pt;height:1.9pt">
                          <v:imagedata r:id="rId34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13" style="position:absolute;left:9436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83" type="#_x0000_t75" style="width:1.9pt;height:.65pt">
                          <v:imagedata r:id="rId34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14" style="position:absolute;left:9437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84" type="#_x0000_t75" style="width:1.9pt;height:.65pt">
                          <v:imagedata r:id="rId34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15" style="position:absolute;left:9546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85" type="#_x0000_t75" style="width:.65pt;height:.65pt">
                          <v:imagedata r:id="rId34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16" style="position:absolute;left:9568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86" type="#_x0000_t75" style="width:.65pt;height:.65pt">
                          <v:imagedata r:id="rId34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17" style="position:absolute;left:9546;top:-5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87" type="#_x0000_t75" style="width:2.5pt;height:1.9pt">
                          <v:imagedata r:id="rId34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18" style="position:absolute;left:9549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88" type="#_x0000_t75" style="width:1.9pt;height:.65pt">
                          <v:imagedata r:id="rId34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19" style="position:absolute;left:9550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89" type="#_x0000_t75" style="width:1.9pt;height:.65pt">
                          <v:imagedata r:id="rId35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20" style="position:absolute;left:9699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90" type="#_x0000_t75" style="width:.65pt;height:.65pt">
                          <v:imagedata r:id="rId35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21" style="position:absolute;left:9674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91" type="#_x0000_t75" style="width:1.9pt;height:.65pt">
                          <v:imagedata r:id="rId35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22" style="position:absolute;left:9673;top:-5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92" type="#_x0000_t75" style="width:2.5pt;height:1.9pt">
                          <v:imagedata r:id="rId35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23" style="position:absolute;left:9677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93" type="#_x0000_t75" style="width:1.9pt;height:.65pt">
                          <v:imagedata r:id="rId35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24" style="position:absolute;left:9677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94" type="#_x0000_t75" style="width:1.9pt;height:.65pt">
                          <v:imagedata r:id="rId35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25" style="position:absolute;left:9785;top:-5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95" type="#_x0000_t75" style="width:2.5pt;height:1.9pt">
                          <v:imagedata r:id="rId35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26" style="position:absolute;left:9786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96" type="#_x0000_t75" style="width:1.9pt;height:.65pt">
                          <v:imagedata r:id="rId35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27" style="position:absolute;left:9813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97" type="#_x0000_t75" style="width:.65pt;height:.65pt">
                          <v:imagedata r:id="rId35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28" style="position:absolute;left:9790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98" type="#_x0000_t75" style="width:2.5pt;height:.65pt">
                          <v:imagedata r:id="rId35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29" style="position:absolute;left:9790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399" type="#_x0000_t75" style="width:1.9pt;height:.65pt">
                          <v:imagedata r:id="rId36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30" style="position:absolute;left:8825;top:-497;width:20;height: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00" type="#_x0000_t75" style="width:.65pt;height:.65pt">
                          <v:imagedata r:id="rId36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31" style="position:absolute;left:8847;top:-51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01" type="#_x0000_t75" style="width:1.9pt;height:.65pt">
                          <v:imagedata r:id="rId3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32" style="position:absolute;left:8825;top:-508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02" type="#_x0000_t75" style="width:2.5pt;height:1.9pt">
                          <v:imagedata r:id="rId36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33" style="position:absolute;left:8828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03" type="#_x0000_t75" style="width:2.5pt;height:.65pt">
                          <v:imagedata r:id="rId36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34" style="position:absolute;left:8829;top:-51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04" type="#_x0000_t75" style="width:2.5pt;height:.65pt">
                          <v:imagedata r:id="rId36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35" style="position:absolute;left:8935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05" type="#_x0000_t75" style="width:.65pt;height:.65pt">
                          <v:imagedata r:id="rId7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36" style="position:absolute;left:8956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06" type="#_x0000_t75" style="width:1.9pt;height:.65pt">
                          <v:imagedata r:id="rId36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37" style="position:absolute;left:8935;top:-508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07" type="#_x0000_t75" style="width:2.5pt;height:1.9pt">
                          <v:imagedata r:id="rId36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38" style="position:absolute;left:8938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08" type="#_x0000_t75" style="width:2.5pt;height:.65pt">
                          <v:imagedata r:id="rId36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39" style="position:absolute;left:8938;top:-51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09" type="#_x0000_t75" style="width:2.5pt;height:.65pt">
                          <v:imagedata r:id="rId36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40" style="position:absolute;left:8992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10" type="#_x0000_t75" style="width:.65pt;height:.65pt">
                          <v:imagedata r:id="rId37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41" style="position:absolute;left:9012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11" type="#_x0000_t75" style="width:1.9pt;height:.65pt">
                          <v:imagedata r:id="rId37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42" style="position:absolute;left:8992;top:-508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12" type="#_x0000_t75" style="width:2.5pt;height:1.9pt">
                          <v:imagedata r:id="rId37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43" style="position:absolute;left:8995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13" type="#_x0000_t75" style="width:2.5pt;height:.65pt">
                          <v:imagedata r:id="rId37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44" style="position:absolute;left:8995;top:-51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14" type="#_x0000_t75" style="width:2.5pt;height:.65pt">
                          <v:imagedata r:id="rId37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45" style="position:absolute;left:9048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15" type="#_x0000_t75" style="width:.65pt;height:.65pt">
                          <v:imagedata r:id="rId37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46" style="position:absolute;left:9070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16" type="#_x0000_t75" style="width:1.9pt;height:.65pt">
                          <v:imagedata r:id="rId3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47" style="position:absolute;left:9048;top:-508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17" type="#_x0000_t75" style="width:2.5pt;height:1.9pt">
                          <v:imagedata r:id="rId37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48" style="position:absolute;left:9051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18" type="#_x0000_t75" style="width:2.5pt;height:.65pt">
                          <v:imagedata r:id="rId37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49" style="position:absolute;left:9051;top:-51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19" type="#_x0000_t75" style="width:2.5pt;height:.65pt">
                          <v:imagedata r:id="rId37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50" style="position:absolute;left:9105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20" type="#_x0000_t75" style="width:.65pt;height:.65pt">
                          <v:imagedata r:id="rId38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51" style="position:absolute;left:9125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21" type="#_x0000_t75" style="width:1.9pt;height:.65pt">
                          <v:imagedata r:id="rId38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52" style="position:absolute;left:9105;top:-5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22" type="#_x0000_t75" style="width:2.5pt;height:1.9pt">
                          <v:imagedata r:id="rId38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53" style="position:absolute;left:9108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23" type="#_x0000_t75" style="width:2.5pt;height:.65pt">
                          <v:imagedata r:id="rId38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54" style="position:absolute;left:9108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24" type="#_x0000_t75" style="width:2.5pt;height:.65pt">
                          <v:imagedata r:id="rId38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55" style="position:absolute;left:9184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25" type="#_x0000_t75" style="width:.65pt;height:.65pt">
                          <v:imagedata r:id="rId38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56" style="position:absolute;left:9203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26" type="#_x0000_t75" style="width:1.9pt;height:.65pt">
                          <v:imagedata r:id="rId38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57" style="position:absolute;left:9184;top:-5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27" type="#_x0000_t75" style="width:2.5pt;height:1.9pt">
                          <v:imagedata r:id="rId38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58" style="position:absolute;left:9187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28" type="#_x0000_t75" style="width:1.9pt;height:.65pt">
                          <v:imagedata r:id="rId38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59" style="position:absolute;left:9187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29" type="#_x0000_t75" style="width:1.9pt;height:.65pt">
                          <v:imagedata r:id="rId38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60" style="position:absolute;left:9297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30" type="#_x0000_t75" style="width:.65pt;height:.65pt">
                          <v:imagedata r:id="rId39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61" style="position:absolute;left:9317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31" type="#_x0000_t75" style="width:1.9pt;height:.65pt">
                          <v:imagedata r:id="rId39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62" style="position:absolute;left:9297;top:-5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32" type="#_x0000_t75" style="width:2.5pt;height:1.9pt">
                          <v:imagedata r:id="rId39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63" style="position:absolute;left:9300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33" type="#_x0000_t75" style="width:1.9pt;height:.65pt">
                          <v:imagedata r:id="rId39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64" style="position:absolute;left:9300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34" type="#_x0000_t75" style="width:1.9pt;height:.65pt">
                          <v:imagedata r:id="rId39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65" style="position:absolute;left:9354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35" type="#_x0000_t75" style="width:.65pt;height:.65pt">
                          <v:imagedata r:id="rId39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66" style="position:absolute;left:9376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36" type="#_x0000_t75" style="width:.65pt;height:.65pt">
                          <v:imagedata r:id="rId39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67" style="position:absolute;left:9354;top:-5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37" type="#_x0000_t75" style="width:2.5pt;height:1.9pt">
                          <v:imagedata r:id="rId39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68" style="position:absolute;left:9357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38" type="#_x0000_t75" style="width:1.9pt;height:.65pt">
                          <v:imagedata r:id="rId39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69" style="position:absolute;left:9357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39" type="#_x0000_t75" style="width:1.9pt;height:.65pt">
                          <v:imagedata r:id="rId39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70" style="position:absolute;left:9490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40" type="#_x0000_t75" style="width:.65pt;height:.65pt">
                          <v:imagedata r:id="rId40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71" style="position:absolute;left:9512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41" type="#_x0000_t75" style="width:.65pt;height:.65pt">
                          <v:imagedata r:id="rId40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72" style="position:absolute;left:9490;top:-5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42" type="#_x0000_t75" style="width:2.5pt;height:1.9pt">
                          <v:imagedata r:id="rId40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73" style="position:absolute;left:9493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43" type="#_x0000_t75" style="width:1.9pt;height:.65pt">
                          <v:imagedata r:id="rId40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74" style="position:absolute;left:9494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44" type="#_x0000_t75" style="width:1.9pt;height:.65pt">
                          <v:imagedata r:id="rId40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75" style="position:absolute;left:9602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45" type="#_x0000_t75" style="width:.65pt;height:.65pt">
                          <v:imagedata r:id="rId40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76" style="position:absolute;left:9625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46" type="#_x0000_t75" style="width:.65pt;height:.65pt">
                          <v:imagedata r:id="rId40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77" style="position:absolute;left:9601;top:-5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47" type="#_x0000_t75" style="width:2.5pt;height:1.9pt">
                          <v:imagedata r:id="rId40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78" style="position:absolute;left:9605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48" type="#_x0000_t75" style="width:1.9pt;height:.65pt">
                          <v:imagedata r:id="rId40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79" style="position:absolute;left:9606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49" type="#_x0000_t75" style="width:1.9pt;height:.65pt">
                          <v:imagedata r:id="rId40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80" style="position:absolute;left:9730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50" type="#_x0000_t75" style="width:1.9pt;height:.65pt">
                          <v:imagedata r:id="rId41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81" style="position:absolute;left:9756;top:-51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51" type="#_x0000_t75" style="width:.65pt;height:.65pt">
                          <v:imagedata r:id="rId41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82" style="position:absolute;left:9729;top:-5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52" type="#_x0000_t75" style="width:2.5pt;height:1.9pt">
                          <v:imagedata r:id="rId41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83" style="position:absolute;left:9733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53" type="#_x0000_t75" style="width:1.9pt;height:.65pt">
                          <v:imagedata r:id="rId41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84" style="position:absolute;left:9734;top:-51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54" type="#_x0000_t75" style="width:1.9pt;height:.65pt">
                          <v:imagedata r:id="rId41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85" style="position:absolute;left:8804;top:-499;width:10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55" type="#_x0000_t75" style="width:52.6pt;height:.65pt">
                          <v:imagedata r:id="rId41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86" style="position:absolute;left:9684;top:-48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56" type="#_x0000_t75" style="width:2.5pt;height:.65pt">
                          <v:imagedata r:id="rId41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87" style="position:absolute;left:9684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57" type="#_x0000_t75" style="width:1.9pt;height:.65pt">
                          <v:imagedata r:id="rId41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88" style="position:absolute;left:9680;top:-477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58" type="#_x0000_t75" style="width:2.5pt;height:1.9pt">
                          <v:imagedata r:id="rId41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89" style="position:absolute;left:9680;top:-48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59" type="#_x0000_t75" style="width:1.9pt;height:.65pt">
                          <v:imagedata r:id="rId41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90" style="position:absolute;left:9706;top:-48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60" type="#_x0000_t75" style="width:.65pt;height:.65pt">
                          <v:imagedata r:id="rId42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91" style="position:absolute;left:9741;top:-48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61" type="#_x0000_t75" style="width:2.5pt;height:.65pt">
                          <v:imagedata r:id="rId42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92" style="position:absolute;left:9742;top:-48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62" type="#_x0000_t75" style="width:2.5pt;height:.65pt">
                          <v:imagedata r:id="rId42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93" style="position:absolute;left:9736;top:-477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63" type="#_x0000_t75" style="width:2.5pt;height:1.9pt">
                          <v:imagedata r:id="rId42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94" style="position:absolute;left:9738;top:-48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64" type="#_x0000_t75" style="width:1.9pt;height:.65pt">
                          <v:imagedata r:id="rId42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95" style="position:absolute;left:9765;top:-48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65" type="#_x0000_t75" style="width:.65pt;height:.65pt">
                          <v:imagedata r:id="rId42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96" style="position:absolute;left:9798;top:-48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66" type="#_x0000_t75" style="width:2.5pt;height:.65pt">
                          <v:imagedata r:id="rId42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97" style="position:absolute;left:9799;top:-48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67" type="#_x0000_t75" style="width:2.5pt;height:.65pt">
                          <v:imagedata r:id="rId42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98" style="position:absolute;left:9793;top:-477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68" type="#_x0000_t75" style="width:2.5pt;height:1.9pt">
                          <v:imagedata r:id="rId42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299" style="position:absolute;left:9795;top:-48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69" type="#_x0000_t75" style="width:1.9pt;height:.65pt">
                          <v:imagedata r:id="rId1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00" style="position:absolute;left:9823;top:-481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70" type="#_x0000_t75" style="width:.65pt;height:.65pt">
                          <v:imagedata r:id="rId42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01" style="position:absolute;left:9689;top:-459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71" type="#_x0000_t75" style="width:2.5pt;height:.65pt">
                          <v:imagedata r:id="rId43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02" style="position:absolute;left:9689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72" type="#_x0000_t75" style="width:2.5pt;height:.65pt">
                          <v:imagedata r:id="rId43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03" style="position:absolute;left:9684;top:-45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73" type="#_x0000_t75" style="width:2.5pt;height:1.9pt">
                          <v:imagedata r:id="rId43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04" style="position:absolute;left:9711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74" type="#_x0000_t75" style="width:.65pt;height:.65pt">
                          <v:imagedata r:id="rId43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05" style="position:absolute;left:9685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75" type="#_x0000_t75" style="width:1.9pt;height:.65pt">
                          <v:imagedata r:id="rId43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06" style="position:absolute;left:9748;top:-459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76" type="#_x0000_t75" style="width:2.5pt;height:.65pt">
                          <v:imagedata r:id="rId43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07" style="position:absolute;left:9748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77" type="#_x0000_t75" style="width:2.5pt;height:.65pt">
                          <v:imagedata r:id="rId43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08" style="position:absolute;left:9742;top:-45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78" type="#_x0000_t75" style="width:2.5pt;height:1.9pt">
                          <v:imagedata r:id="rId43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09" style="position:absolute;left:9744;top:-458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79" type="#_x0000_t75" style="width:1.9pt;height:.65pt">
                          <v:imagedata r:id="rId43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10" style="position:absolute;left:9772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80" type="#_x0000_t75" style="width:.65pt;height:.65pt">
                          <v:imagedata r:id="rId43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11" style="position:absolute;left:9801;top:-453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81" type="#_x0000_t75" style="width:2.5pt;height:1.9pt">
                          <v:imagedata r:id="rId44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12" style="position:absolute;left:9802;top:-458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82" type="#_x0000_t75" style="width:1.9pt;height:.65pt">
                          <v:imagedata r:id="rId1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13" style="position:absolute;left:9832;top:-45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83" type="#_x0000_t75" style="width:.65pt;height:.65pt">
                          <v:imagedata r:id="rId1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14" style="position:absolute;left:9806;top:-459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84" type="#_x0000_t75" style="width:2.5pt;height:.65pt">
                          <v:imagedata r:id="rId44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15" style="position:absolute;left:9807;top:-45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85" type="#_x0000_t75" style="width:2.5pt;height:.65pt">
                          <v:imagedata r:id="rId44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16" style="position:absolute;left:9679;top:-434;width:18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86" type="#_x0000_t75" style="width:8.75pt;height:1.9pt">
                          <v:imagedata r:id="rId44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17" style="position:absolute;left:9765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87" type="#_x0000_t75" style="width:2.5pt;height:.65pt">
                          <v:imagedata r:id="rId44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18" style="position:absolute;left:9766;top:-4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88" type="#_x0000_t75" style="width:2.5pt;height:.65pt">
                          <v:imagedata r:id="rId44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19" style="position:absolute;left:9761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89" type="#_x0000_t75" style="width:1.9pt;height:1.9pt">
                          <v:imagedata r:id="rId44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20" style="position:absolute;left:9790;top:-407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90" type="#_x0000_t75" style="width:1.9pt;height:1.9pt">
                          <v:imagedata r:id="rId44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21" style="position:absolute;left:9760;top:-402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91" type="#_x0000_t75" style="width:2.5pt;height:2.5pt">
                          <v:imagedata r:id="rId44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22" style="position:absolute;left:9708;top:-3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92" type="#_x0000_t75" style="width:2.5pt;height:.65pt">
                          <v:imagedata r:id="rId44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23" style="position:absolute;left:9709;top:-3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93" type="#_x0000_t75" style="width:2.5pt;height:.65pt">
                          <v:imagedata r:id="rId45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24" style="position:absolute;left:9704;top:-3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94" type="#_x0000_t75" style="width:1.9pt;height:1.9pt">
                          <v:imagedata r:id="rId45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25" style="position:absolute;left:9734;top:-3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95" type="#_x0000_t75" style="width:1.9pt;height:1.9pt">
                          <v:imagedata r:id="rId1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26" style="position:absolute;left:9703;top:-375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96" type="#_x0000_t75" style="width:2.5pt;height:2.5pt">
                          <v:imagedata r:id="rId45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27" style="position:absolute;left:9837;top:-3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97" type="#_x0000_t75" style="width:2.5pt;height:.65pt">
                          <v:imagedata r:id="rId45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28" style="position:absolute;left:9838;top:-3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98" type="#_x0000_t75" style="width:2.5pt;height:.65pt">
                          <v:imagedata r:id="rId45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29" style="position:absolute;left:9832;top:-375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499" type="#_x0000_t75" style="width:3.15pt;height:2.5pt">
                          <v:imagedata r:id="rId45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30" style="position:absolute;left:9833;top:-3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00" type="#_x0000_t75" style="width:1.9pt;height:1.9pt">
                          <v:imagedata r:id="rId45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31" style="position:absolute;left:9865;top:-3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01" type="#_x0000_t75" style="width:1.9pt;height:1.9pt">
                          <v:imagedata r:id="rId1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32" style="position:absolute;left:9769;top:-3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02" type="#_x0000_t75" style="width:1.9pt;height:1.9pt">
                          <v:imagedata r:id="rId45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33" style="position:absolute;left:9800;top:-3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03" type="#_x0000_t75" style="width:.65pt;height:1.9pt">
                          <v:imagedata r:id="rId1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34" style="position:absolute;left:9767;top:-375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04" type="#_x0000_t75" style="width:3.15pt;height:2.5pt">
                          <v:imagedata r:id="rId45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35" style="position:absolute;left:9773;top:-3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05" type="#_x0000_t75" style="width:2.5pt;height:.65pt">
                          <v:imagedata r:id="rId45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36" style="position:absolute;left:9773;top:-3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06" type="#_x0000_t75" style="width:2.5pt;height:.65pt">
                          <v:imagedata r:id="rId46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37" style="position:absolute;left:9693;top:-355;width:20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07" type="#_x0000_t75" style="width:10.65pt;height:1.9pt">
                          <v:imagedata r:id="rId46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38" style="position:absolute;left:8711;top:-364;width:98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08" type="#_x0000_t75" style="width:49.45pt;height:2.5pt">
                          <v:imagedata r:id="rId4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39" style="position:absolute;left:10046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09" type="#_x0000_t75" style="width:2.5pt;height:.65pt">
                          <v:imagedata r:id="rId46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40" style="position:absolute;left:10046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10" type="#_x0000_t75" style="width:2.5pt;height:.65pt">
                          <v:imagedata r:id="rId46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41" style="position:absolute;left:10041;top:-476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11" type="#_x0000_t75" style="width:3.15pt;height:1.9pt">
                          <v:imagedata r:id="rId46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42" style="position:absolute;left:10042;top:-4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12" type="#_x0000_t75" style="width:1.9pt;height:.65pt">
                          <v:imagedata r:id="rId46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43" style="position:absolute;left:10075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13" type="#_x0000_t75" style="width:.65pt;height:.65pt">
                          <v:imagedata r:id="rId46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44" style="position:absolute;left:10060;top:-457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14" type="#_x0000_t75" style="width:3.15pt;height:2.5pt">
                          <v:imagedata r:id="rId46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45" style="position:absolute;left:10061;top:-457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15" type="#_x0000_t75" style="width:3.15pt;height:2.5pt">
                          <v:imagedata r:id="rId46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46" style="position:absolute;left:10055;top:-452;width:8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16" type="#_x0000_t75" style="width:3.75pt;height:3.15pt">
                          <v:imagedata r:id="rId47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47" style="position:absolute;left:10057;top:-457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17" type="#_x0000_t75" style="width:2.5pt;height:2.5pt">
                          <v:imagedata r:id="rId47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48" style="position:absolute;left:10099;top:-456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18" type="#_x0000_t75" style="width:1.9pt;height:2.5pt">
                          <v:imagedata r:id="rId47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49" style="position:absolute;left:10092;top:-407;width:8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19" type="#_x0000_t75" style="width:3.15pt;height:2.5pt">
                          <v:imagedata r:id="rId47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50" style="position:absolute;left:10092;top:-407;width:8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20" type="#_x0000_t75" style="width:3.15pt;height:2.5pt">
                          <v:imagedata r:id="rId47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51" style="position:absolute;left:10086;top:-402;width:8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21" type="#_x0000_t75" style="width:3.75pt;height:3.15pt">
                          <v:imagedata r:id="rId47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52" style="position:absolute;left:10088;top:-406;width:6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22" type="#_x0000_t75" style="width:2.5pt;height:2.5pt">
                          <v:imagedata r:id="rId4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53" style="position:absolute;left:10133;top:-406;width:4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23" type="#_x0000_t75" style="width:1.9pt;height:2.5pt">
                          <v:imagedata r:id="rId47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54" style="position:absolute;left:9989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24" type="#_x0000_t75" style="width:2.5pt;height:.65pt">
                          <v:imagedata r:id="rId47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55" style="position:absolute;left:9990;top:-4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25" type="#_x0000_t75" style="width:2.5pt;height:.65pt">
                          <v:imagedata r:id="rId47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56" style="position:absolute;left:9984;top:-476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26" type="#_x0000_t75" style="width:2.5pt;height:1.9pt">
                          <v:imagedata r:id="rId48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57" style="position:absolute;left:9986;top:-4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27" type="#_x0000_t75" style="width:1.9pt;height:.65pt">
                          <v:imagedata r:id="rId1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58" style="position:absolute;left:10017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28" type="#_x0000_t75" style="width:.65pt;height:.65pt">
                          <v:imagedata r:id="rId48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59" style="position:absolute;left:10003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29" type="#_x0000_t75" style="width:2.5pt;height:.65pt">
                          <v:imagedata r:id="rId48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60" style="position:absolute;left:10003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30" type="#_x0000_t75" style="width:2.5pt;height:.65pt">
                          <v:imagedata r:id="rId48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61" style="position:absolute;left:9997;top:-452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31" type="#_x0000_t75" style="width:3.15pt;height:1.9pt">
                          <v:imagedata r:id="rId48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62" style="position:absolute;left:10031;top:-456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32" type="#_x0000_t75" style="width:.65pt;height:.65pt">
                          <v:imagedata r:id="rId48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63" style="position:absolute;left:9999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33" type="#_x0000_t75" style="width:1.9pt;height:.65pt">
                          <v:imagedata r:id="rId1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64" style="position:absolute;left:10011;top:-428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34" type="#_x0000_t75" style="width:3.15pt;height:1.9pt">
                          <v:imagedata r:id="rId48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65" style="position:absolute;left:10017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35" type="#_x0000_t75" style="width:2.5pt;height:.65pt">
                          <v:imagedata r:id="rId48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66" style="position:absolute;left:10017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36" type="#_x0000_t75" style="width:2.5pt;height:.65pt">
                          <v:imagedata r:id="rId48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67" style="position:absolute;left:10013;top:-43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37" type="#_x0000_t75" style="width:1.9pt;height:.65pt">
                          <v:imagedata r:id="rId48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68" style="position:absolute;left:10046;top:-43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38" type="#_x0000_t75" style="width:.65pt;height:.65pt">
                          <v:imagedata r:id="rId1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69" style="position:absolute;left:10025;top:-402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39" type="#_x0000_t75" style="width:3.15pt;height:1.9pt">
                          <v:imagedata r:id="rId49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70" style="position:absolute;left:10031;top:-407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40" type="#_x0000_t75" style="width:2.5pt;height:.65pt">
                          <v:imagedata r:id="rId49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71" style="position:absolute;left:10031;top:-407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41" type="#_x0000_t75" style="width:2.5pt;height:.65pt">
                          <v:imagedata r:id="rId49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72" style="position:absolute;left:10027;top:-406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42" type="#_x0000_t75" style="width:1.9pt;height:1.9pt">
                          <v:imagedata r:id="rId49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73" style="position:absolute;left:10064;top:-406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43" type="#_x0000_t75" style="width:.65pt;height:1.9pt">
                          <v:imagedata r:id="rId49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74" style="position:absolute;left:10047;top:-380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44" type="#_x0000_t75" style="width:2.5pt;height:.65pt">
                          <v:imagedata r:id="rId49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75" style="position:absolute;left:10047;top:-379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45" type="#_x0000_t75" style="width:2.5pt;height:.65pt">
                          <v:imagedata r:id="rId49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76" style="position:absolute;left:10040;top:-375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46" type="#_x0000_t75" style="width:3.15pt;height:2.5pt">
                          <v:imagedata r:id="rId49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77" style="position:absolute;left:10042;top:-379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47" type="#_x0000_t75" style="width:1.9pt;height:1.9pt">
                          <v:imagedata r:id="rId49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78" style="position:absolute;left:10080;top:-378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48" type="#_x0000_t75" style="width:.65pt;height:1.9pt">
                          <v:imagedata r:id="rId1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79" style="position:absolute;left:9929;top:-4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49" type="#_x0000_t75" style="width:1.9pt;height:.65pt">
                          <v:imagedata r:id="rId1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80" style="position:absolute;left:9959;top:-479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50" type="#_x0000_t75" style="width:.65pt;height:.65pt">
                          <v:imagedata r:id="rId49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81" style="position:absolute;left:9928;top:-476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51" type="#_x0000_t75" style="width:2.5pt;height:1.9pt">
                          <v:imagedata r:id="rId50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82" style="position:absolute;left:9933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52" type="#_x0000_t75" style="width:2.5pt;height:.65pt">
                          <v:imagedata r:id="rId50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83" style="position:absolute;left:9933;top:-4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53" type="#_x0000_t75" style="width:2.5pt;height:.65pt">
                          <v:imagedata r:id="rId50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84" style="position:absolute;left:9945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54" type="#_x0000_t75" style="width:2.5pt;height:.65pt">
                          <v:imagedata r:id="rId50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85" style="position:absolute;left:9945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55" type="#_x0000_t75" style="width:2.5pt;height:.65pt">
                          <v:imagedata r:id="rId50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86" style="position:absolute;left:9939;top:-452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56" type="#_x0000_t75" style="width:2.5pt;height:1.9pt">
                          <v:imagedata r:id="rId50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87" style="position:absolute;left:9941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57" type="#_x0000_t75" style="width:1.9pt;height:.65pt">
                          <v:imagedata r:id="rId1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88" style="position:absolute;left:9973;top:-456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58" type="#_x0000_t75" style="width:.65pt;height:.65pt">
                          <v:imagedata r:id="rId50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89" style="position:absolute;left:9957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59" type="#_x0000_t75" style="width:2.5pt;height:.65pt">
                          <v:imagedata r:id="rId50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90" style="position:absolute;left:9957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60" type="#_x0000_t75" style="width:2.5pt;height:.65pt">
                          <v:imagedata r:id="rId50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91" style="position:absolute;left:9952;top:-427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61" type="#_x0000_t75" style="width:3.15pt;height:1.9pt">
                          <v:imagedata r:id="rId50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92" style="position:absolute;left:9986;top:-43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62" type="#_x0000_t75" style="width:.65pt;height:.65pt">
                          <v:imagedata r:id="rId1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93" style="position:absolute;left:9953;top:-43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63" type="#_x0000_t75" style="width:1.9pt;height:.65pt">
                          <v:imagedata r:id="rId51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94" style="position:absolute;left:9970;top:-407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64" type="#_x0000_t75" style="width:2.5pt;height:.65pt">
                          <v:imagedata r:id="rId51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95" style="position:absolute;left:9970;top:-40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65" type="#_x0000_t75" style="width:2.5pt;height:.65pt">
                          <v:imagedata r:id="rId51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96" style="position:absolute;left:9965;top:-402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66" type="#_x0000_t75" style="width:3.15pt;height:1.9pt">
                          <v:imagedata r:id="rId51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97" style="position:absolute;left:9966;top:-406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67" type="#_x0000_t75" style="width:1.9pt;height:1.9pt">
                          <v:imagedata r:id="rId51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98" style="position:absolute;left:10000;top:-406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68" type="#_x0000_t75" style="width:.65pt;height:.65pt">
                          <v:imagedata r:id="rId51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399" style="position:absolute;left:9872;top:-475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69" type="#_x0000_t75" style="width:2.5pt;height:1.9pt">
                          <v:imagedata r:id="rId51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00" style="position:absolute;left:9904;top:-480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70" type="#_x0000_t75" style="width:.65pt;height:.65pt">
                          <v:imagedata r:id="rId51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01" style="position:absolute;left:9873;top:-4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71" type="#_x0000_t75" style="width:1.9pt;height:.65pt">
                          <v:imagedata r:id="rId1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02" style="position:absolute;left:9876;top:-48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72" type="#_x0000_t75" style="width:2.5pt;height:.65pt">
                          <v:imagedata r:id="rId51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03" style="position:absolute;left:9877;top:-480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73" type="#_x0000_t75" style="width:2.5pt;height:.65pt">
                          <v:imagedata r:id="rId51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04" style="position:absolute;left:9887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74" type="#_x0000_t75" style="width:2.5pt;height:.65pt">
                          <v:imagedata r:id="rId52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05" style="position:absolute;left:9887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75" type="#_x0000_t75" style="width:2.5pt;height:.65pt">
                          <v:imagedata r:id="rId52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06" style="position:absolute;left:9882;top:-452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76" type="#_x0000_t75" style="width:2.5pt;height:1.9pt">
                          <v:imagedata r:id="rId52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07" style="position:absolute;left:9883;top:-45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77" type="#_x0000_t75" style="width:1.9pt;height:.65pt">
                          <v:imagedata r:id="rId1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08" style="position:absolute;left:9914;top:-456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78" type="#_x0000_t75" style="width:.65pt;height:.65pt">
                          <v:imagedata r:id="rId1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09" style="position:absolute;left:9898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79" type="#_x0000_t75" style="width:2.5pt;height:.65pt">
                          <v:imagedata r:id="rId52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10" style="position:absolute;left:9898;top:-433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80" type="#_x0000_t75" style="width:2.5pt;height:.65pt">
                          <v:imagedata r:id="rId52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11" style="position:absolute;left:9893;top:-427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81" type="#_x0000_t75" style="width:2.5pt;height:1.9pt">
                          <v:imagedata r:id="rId52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12" style="position:absolute;left:9894;top:-432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82" type="#_x0000_t75" style="width:1.9pt;height:.65pt">
                          <v:imagedata r:id="rId52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13" style="position:absolute;left:9926;top:-432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83" type="#_x0000_t75" style="width:.65pt;height:.65pt">
                          <v:imagedata r:id="rId1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14" style="position:absolute;left:9904;top:-401;width: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84" type="#_x0000_t75" style="width:3.15pt;height:1.9pt">
                          <v:imagedata r:id="rId52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15" style="position:absolute;left:9939;top:-406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85" type="#_x0000_t75" style="width:.65pt;height:1.9pt">
                          <v:imagedata r:id="rId52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16" style="position:absolute;left:9905;top:-406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86" type="#_x0000_t75" style="width:1.9pt;height:1.9pt">
                          <v:imagedata r:id="rId52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17" style="position:absolute;left:9909;top:-40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87" type="#_x0000_t75" style="width:2.5pt;height:.65pt">
                          <v:imagedata r:id="rId53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18" style="position:absolute;left:9910;top:-407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88" type="#_x0000_t75" style="width:2.5pt;height:.65pt">
                          <v:imagedata r:id="rId53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19" style="position:absolute;left:9921;top:-380;width:1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89" type="#_x0000_t75" style="width:5.65pt;height:.65pt">
                          <v:imagedata r:id="rId53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20" style="position:absolute;left:9922;top:-379;width:1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90" type="#_x0000_t75" style="width:5.65pt;height:.65pt">
                          <v:imagedata r:id="rId53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21" style="position:absolute;left:9916;top:-375;width:12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91" type="#_x0000_t75" style="width:6.25pt;height:2.5pt">
                          <v:imagedata r:id="rId53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22" style="position:absolute;left:9917;top:-379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92" type="#_x0000_t75" style="width:3.15pt;height:1.9pt">
                          <v:imagedata r:id="rId53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23" style="position:absolute;left:9982;top:-378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93" type="#_x0000_t75" style="width:3.15pt;height:1.9pt">
                          <v:imagedata r:id="rId53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24" style="position:absolute;left:9910;top:-362;width:26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94" type="#_x0000_t75" style="width:13.15pt;height:1.9pt">
                          <v:imagedata r:id="rId53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25" style="position:absolute;left:8627;top:-641;width:1640;height:4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95" type="#_x0000_t75" style="width:82pt;height:21.3pt">
                          <v:imagedata r:id="rId53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3426" style="position:absolute;left:10229;top:-502;width:109;height:148" coordorigin="10229,-502" coordsize="109,148" o:allowincell="f">
              <v:shape id="_x0000_s3427" style="position:absolute;left:10229;top:-502;width:109;height:148;mso-position-horizontal-relative:page;mso-position-vertical-relative:page" coordsize="109,148" o:allowincell="f" path="m4,l3,,1,3,,9,,23r,5l1,34,,22,1,11,4,e" filled="f" stroked="f">
                <v:path arrowok="t"/>
              </v:shape>
              <v:shape id="_x0000_s3428" style="position:absolute;left:10229;top:-502;width:109;height:148;mso-position-horizontal-relative:page;mso-position-vertical-relative:page" coordsize="109,148" o:allowincell="f" path="m32,102r13,16l61,131r18,9l89,143r9,3l108,148,88,141,69,132,53,121,38,109r-6,-7e" filled="f" stroked="f">
                <v:path arrowok="t"/>
              </v:shape>
            </v:group>
            <v:rect id="_x0000_s3429" style="position:absolute;left:10230;top:-506;width:260;height:1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96" type="#_x0000_t75" style="width:13.15pt;height:8.15pt">
                          <v:imagedata r:id="rId53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30" style="position:absolute;left:10249;top:-511;width:280;height:1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97" type="#_x0000_t75" style="width:13.75pt;height:7.5pt">
                          <v:imagedata r:id="rId53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3431" style="position:absolute;left:10293;top:-434;width:224;height:33" coordorigin="10293,-434" coordsize="224,33" o:allowincell="f">
              <v:shape id="_x0000_s3432" style="position:absolute;left:10293;top:-434;width:224;height:33;mso-position-horizontal-relative:page;mso-position-vertical-relative:page" coordsize="224,33" o:allowincell="f" path="m222,10r-2,4l219,15r-1,2l216,19r-1,1l214,21r-2,2l212,24r,l212,24r1,-1l217,19r3,-4l222,10e" filled="f" stroked="f">
                <v:path arrowok="t"/>
              </v:shape>
              <v:shape id="_x0000_s3433" style="position:absolute;left:10293;top:-434;width:224;height:33;mso-position-horizontal-relative:page;mso-position-vertical-relative:page" coordsize="224,33" o:allowincell="f" path="m223,5r,2l222,10r,l222,10r1,-3l223,5e" filled="f" stroked="f">
                <v:path arrowok="t"/>
              </v:shape>
              <v:shape id="_x0000_s3434" style="position:absolute;left:10293;top:-434;width:224;height:33;mso-position-horizontal-relative:page;mso-position-vertical-relative:page" coordsize="224,33" o:allowincell="f" path="m223,r,5l223,2r,-2e" filled="f" stroked="f">
                <v:path arrowok="t"/>
              </v:shape>
              <v:shape id="_x0000_s3435" style="position:absolute;left:10293;top:-434;width:224;height:33;mso-position-horizontal-relative:page;mso-position-vertical-relative:page" coordsize="224,33" o:allowincell="f" path="m30,21r11,2l60,25r28,2l88,26,60,24,50,23,30,21e" filled="f" stroked="f">
                <v:path arrowok="t"/>
              </v:shape>
              <v:shape id="_x0000_s3436" style="position:absolute;left:10293;top:-434;width:224;height:33;mso-position-horizontal-relative:page;mso-position-vertical-relative:page" coordsize="224,33" o:allowincell="f" path="m26,21r1,l30,21r-4,e" filled="f" stroked="f">
                <v:path arrowok="t"/>
              </v:shape>
              <v:shape id="_x0000_s3437" style="position:absolute;left:10293;top:-434;width:224;height:33;mso-position-horizontal-relative:page;mso-position-vertical-relative:page" coordsize="224,33" o:allowincell="f" path="m14,17r5,2l26,21,14,17e" filled="f" stroked="f">
                <v:path arrowok="t"/>
              </v:shape>
              <v:shape id="_x0000_s3438" style="position:absolute;left:10293;top:-434;width:224;height:33;mso-position-horizontal-relative:page;mso-position-vertical-relative:page" coordsize="224,33" o:allowincell="f" path="m4,13r4,3l14,17,4,13e" filled="f" stroked="f">
                <v:path arrowok="t"/>
              </v:shape>
              <v:shape id="_x0000_s3439" style="position:absolute;left:10293;top:-434;width:224;height:33;mso-position-horizontal-relative:page;mso-position-vertical-relative:page" coordsize="224,33" o:allowincell="f" path="m,8r1,2l2,11r2,2l4,13,3,12,2,11,,9,,8e" filled="f" stroked="f">
                <v:path arrowok="t"/>
              </v:shape>
              <v:shape id="_x0000_s3440" style="position:absolute;left:10293;top:-434;width:224;height:33;mso-position-horizontal-relative:page;mso-position-vertical-relative:page" coordsize="224,33" o:allowincell="f" path="m203,28r-3,1l200,30r1,-1l202,29r1,l203,28e" filled="f" stroked="f">
                <v:path arrowok="t"/>
              </v:shape>
              <v:shape id="_x0000_s3441" style="position:absolute;left:10293;top:-434;width:224;height:33;mso-position-horizontal-relative:page;mso-position-vertical-relative:page" coordsize="224,33" o:allowincell="f" path="m140,31r-1,l149,32r12,1l178,33r5,l178,33,160,32r-5,l142,31r-2,e" filled="f" stroked="f">
                <v:path arrowok="t"/>
              </v:shape>
              <v:shape id="_x0000_s3442" style="position:absolute;left:10293;top:-434;width:224;height:33;mso-position-horizontal-relative:page;mso-position-vertical-relative:page" coordsize="224,33" o:allowincell="f" path="m178,33r5,e" filled="f" stroked="f">
                <v:path arrowok="t"/>
              </v:shape>
              <v:shape id="_x0000_s3443" style="position:absolute;left:10293;top:-434;width:224;height:33;mso-position-horizontal-relative:page;mso-position-vertical-relative:page" coordsize="224,33" o:allowincell="f" path="m183,33r-5,e" filled="f" stroked="f">
                <v:path arrowok="t"/>
              </v:shape>
              <v:shape id="_x0000_s3444" style="position:absolute;left:10293;top:-434;width:224;height:33;mso-position-horizontal-relative:page;mso-position-vertical-relative:page" coordsize="224,33" o:allowincell="f" path="m190,32r-6,l178,33r5,l184,33r6,-1l190,32e" filled="f" stroked="f">
                <v:path arrowok="t"/>
              </v:shape>
            </v:group>
            <v:shape id="_x0000_s3445" style="position:absolute;left:10415;top:-405;width:20;height:20" coordsize="20,20" o:allowincell="f" path="m,l7,,4,,,e" filled="f" stroked="f">
              <v:path arrowok="t"/>
            </v:shape>
            <v:rect id="_x0000_s3446" style="position:absolute;left:10383;top:-439;width:14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98" type="#_x0000_t75" style="width:7.5pt;height:3.15pt">
                          <v:imagedata r:id="rId54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47" style="position:absolute;left:10283;top:-562;width:240;height:1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599" type="#_x0000_t75" style="width:11.25pt;height:8.15pt">
                          <v:imagedata r:id="rId54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448" style="position:absolute;left:10510;top:-418;width:20;height:20" coordsize="20,20" o:allowincell="f" path="m2,l1,,,2,,1,1,,2,e" filled="f" stroked="f">
              <v:path arrowok="t"/>
            </v:shape>
            <v:group id="_x0000_s3449" style="position:absolute;left:10486;top:-484;width:29;height:69" coordorigin="10486,-484" coordsize="29,69" o:allowincell="f">
              <v:shape id="_x0000_s3450" style="position:absolute;left:10486;top:-484;width:29;height:69;mso-position-horizontal-relative:page;mso-position-vertical-relative:page" coordsize="29,69" o:allowincell="f" path="m25,67r-1,2l25,68r,-1e" filled="f" stroked="f">
                <v:path arrowok="t"/>
              </v:shape>
              <v:shape id="_x0000_s3451" style="position:absolute;left:10486;top:-484;width:29;height:69;mso-position-horizontal-relative:page;mso-position-vertical-relative:page" coordsize="29,69" o:allowincell="f" path="m29,62r-4,5l28,63r1,-1e" filled="f" stroked="f">
                <v:path arrowok="t"/>
              </v:shape>
              <v:shape id="_x0000_s3452" style="position:absolute;left:10486;top:-484;width:29;height:69;mso-position-horizontal-relative:page;mso-position-vertical-relative:page" coordsize="29,69" o:allowincell="f" path="m4,7r2,4l9,14,26,40r4,10l30,57r-1,5l29,61r2,-5l30,49,26,40,19,28,8,13,6,9r,l4,7e" filled="f" stroked="f">
                <v:path arrowok="t"/>
              </v:shape>
              <v:shape id="_x0000_s3453" style="position:absolute;left:10486;top:-484;width:29;height:69;mso-position-horizontal-relative:page;mso-position-vertical-relative:page" coordsize="29,69" o:allowincell="f" path="m6,9r,e" filled="f" stroked="f">
                <v:path arrowok="t"/>
              </v:shape>
              <v:shape id="_x0000_s3454" style="position:absolute;left:10486;top:-484;width:29;height:69;mso-position-horizontal-relative:page;mso-position-vertical-relative:page" coordsize="29,69" o:allowincell="f" path="m6,9r,e" filled="f" stroked="f">
                <v:path arrowok="t"/>
              </v:shape>
              <v:shape id="_x0000_s3455" style="position:absolute;left:10486;top:-484;width:29;height:69;mso-position-horizontal-relative:page;mso-position-vertical-relative:page" coordsize="29,69" o:allowincell="f" path="m,l2,3,6,9r,l4,7,,e" filled="f" stroked="f">
                <v:path arrowok="t"/>
              </v:shape>
            </v:group>
            <v:shape id="_x0000_s3456" style="position:absolute;left:10392;top:-495;width:20;height:20" coordsize="20,20" o:allowincell="f" path="m,l1,,,,,e" filled="f" stroked="f">
              <v:path arrowok="t"/>
            </v:shape>
            <v:rect id="_x0000_s3457" style="position:absolute;left:10386;top:-502;width:120;height:1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00" type="#_x0000_t75" style="width:6.25pt;height:5pt">
                          <v:imagedata r:id="rId54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58" style="position:absolute;left:10245;top:-547;width:200;height:1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01" type="#_x0000_t75" style="width:10.65pt;height:7.5pt">
                          <v:imagedata r:id="rId54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3459" style="position:absolute;left:10250;top:-507;width:40;height:77" coordorigin="10250,-507" coordsize="40,77" o:allowincell="f">
              <v:shape id="_x0000_s3460" style="position:absolute;left:10250;top:-507;width:40;height:77;mso-position-horizontal-relative:page;mso-position-vertical-relative:page" coordsize="40,77" o:allowincell="f" path="m38,73r1,3l40,77r,-1l38,73e" filled="f" stroked="f">
                <v:path arrowok="t"/>
              </v:shape>
              <v:shape id="_x0000_s3461" style="position:absolute;left:10250;top:-507;width:40;height:77;mso-position-horizontal-relative:page;mso-position-vertical-relative:page" coordsize="40,77" o:allowincell="f" path="m34,63r,3l38,73,34,63e" filled="f" stroked="f">
                <v:path arrowok="t"/>
              </v:shape>
              <v:shape id="_x0000_s3462" style="position:absolute;left:10250;top:-507;width:40;height:77;mso-position-horizontal-relative:page;mso-position-vertical-relative:page" coordsize="40,77" o:allowincell="f" path="m,l,,3,7r3,4l15,20r6,5l26,38r7,23l34,63r,-7l27,38,22,24,16,19,6,10,3,7,,e" filled="f" stroked="f">
                <v:path arrowok="t"/>
              </v:shape>
            </v:group>
            <v:rect id="_x0000_s3463" style="position:absolute;left:10291;top:-497;width:160;height:1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02" type="#_x0000_t75" style="width:8.15pt;height:5pt">
                          <v:imagedata r:id="rId54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64" style="position:absolute;left:10303;top:-410;width:22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03" type="#_x0000_t75" style="width:10.65pt;height:1.9pt">
                          <v:imagedata r:id="rId54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65" style="position:absolute;left:10278;top:-507;width:240;height:1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04" type="#_x0000_t75" style="width:11.9pt;height:6.25pt">
                          <v:imagedata r:id="rId54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66" style="position:absolute;left:10492;top:-1064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05" type="#_x0000_t75" style="width:.65pt;height:.65pt">
                          <v:imagedata r:id="rId54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67" style="position:absolute;left:10493;top:-1063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06" type="#_x0000_t75" style="width:.65pt;height:.65pt">
                          <v:imagedata r:id="rId1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3468" style="position:absolute;left:10494;top:-1061;width:20;height:20" coordorigin="10494,-1061" coordsize="20,20" o:allowincell="f">
              <v:shape id="_x0000_s3469" style="position:absolute;left:10494;top:-1061;width:20;height:20;mso-position-horizontal-relative:page;mso-position-vertical-relative:page" coordsize="20,20" o:allowincell="f" path="m15,7l7,7r8,l15,7e" filled="f" stroked="f">
                <v:path arrowok="t"/>
              </v:shape>
              <v:shape id="_x0000_s3470" style="position:absolute;left:10494;top:-1061;width:20;height:20;mso-position-horizontal-relative:page;mso-position-vertical-relative:page" coordsize="20,20" o:allowincell="f" path="m15,7l7,7r8,l15,7e" filled="f" stroked="f">
                <v:path arrowok="t"/>
              </v:shape>
            </v:group>
            <v:group id="_x0000_s3471" style="position:absolute;left:10492;top:-1038;width:20;height:20" coordorigin="10492,-1038" coordsize="20,20" o:allowincell="f">
              <v:shape id="_x0000_s3472" style="position:absolute;left:10492;top:-1038;width:20;height:20;mso-position-horizontal-relative:page;mso-position-vertical-relative:page" coordsize="20,20" o:allowincell="f" path="m1,l,,,6r1,l1,2r1,l1,e" fillcolor="#a4a4a3" stroked="f">
                <v:path arrowok="t"/>
              </v:shape>
              <v:shape id="_x0000_s3473" style="position:absolute;left:10492;top:-1038;width:20;height:20;mso-position-horizontal-relative:page;mso-position-vertical-relative:page" coordsize="20,20" o:allowincell="f" path="m5,2l4,2r,4l5,6,5,2e" fillcolor="#a4a4a3" stroked="f">
                <v:path arrowok="t"/>
              </v:shape>
              <v:shape id="_x0000_s3474" style="position:absolute;left:10492;top:-1038;width:20;height:20;mso-position-horizontal-relative:page;mso-position-vertical-relative:page" coordsize="20,20" o:allowincell="f" path="m2,2l1,2r,2l2,6r1,l3,4r,l2,2e" fillcolor="#a4a4a3" stroked="f">
                <v:path arrowok="t"/>
              </v:shape>
              <v:shape id="_x0000_s3475" style="position:absolute;left:10492;top:-1038;width:20;height:20;mso-position-horizontal-relative:page;mso-position-vertical-relative:page" coordsize="20,20" o:allowincell="f" path="m5,l4,,3,2r,2l3,4,4,2r1,l5,e" fillcolor="#a4a4a3" stroked="f">
                <v:path arrowok="t"/>
              </v:shape>
            </v:group>
            <v:group id="_x0000_s3476" style="position:absolute;left:10499;top:-1038;width:20;height:20" coordorigin="10499,-1038" coordsize="20,20" o:allowincell="f">
              <v:shape id="_x0000_s3477" style="position:absolute;left:10499;top:-1038;width:20;height:20;mso-position-horizontal-relative:page;mso-position-vertical-relative:page" coordsize="20,20" o:allowincell="f" path="m3,l,,,1,,5,,7,3,6,4,5r,l1,5r,l1,1r1,l4,1,3,e" fillcolor="#a4a4a3" stroked="f">
                <v:path arrowok="t"/>
              </v:shape>
              <v:shape id="_x0000_s3478" style="position:absolute;left:10499;top:-1038;width:20;height:20;mso-position-horizontal-relative:page;mso-position-vertical-relative:page" coordsize="20,20" o:allowincell="f" path="m4,1l2,1r,2l2,5r,l1,5r3,l4,1e" fillcolor="#a4a4a3" stroked="f">
                <v:path arrowok="t"/>
              </v:shape>
            </v:group>
            <v:group id="_x0000_s3479" style="position:absolute;left:10504;top:-1038;width:20;height:20" coordorigin="10504,-1038" coordsize="20,20" o:allowincell="f">
              <v:shape id="_x0000_s3480" style="position:absolute;left:10504;top:-1038;width:20;height:20;mso-position-horizontal-relative:page;mso-position-vertical-relative:page" coordsize="20,20" o:allowincell="f" path="m1,l,,,6r1,l3,6,3,5,1,5,1,1r1,l3,1,3,,1,e" fillcolor="#a4a4a3" stroked="f">
                <v:path arrowok="t"/>
              </v:shape>
              <v:shape id="_x0000_s3481" style="position:absolute;left:10504;top:-1038;width:20;height:20;mso-position-horizontal-relative:page;mso-position-vertical-relative:page" coordsize="20,20" o:allowincell="f" path="m3,1l2,1r,l2,5r,l3,5r,l4,5,4,1,3,1r,e" fillcolor="#a4a4a3" stroked="f">
                <v:path arrowok="t"/>
              </v:shape>
            </v:group>
            <v:group id="_x0000_s3482" style="position:absolute;left:10509;top:-1038;width:20;height:20" coordorigin="10509,-1038" coordsize="20,20" o:allowincell="f">
              <v:shape id="_x0000_s3483" style="position:absolute;left:10509;top:-1038;width:20;height:20;mso-position-horizontal-relative:page;mso-position-vertical-relative:page" coordsize="20,20" o:allowincell="f" path="m3,l,,,6r3,l3,5,1,5,1,3r1,l2,2,1,2,1,1r2,l3,e" fillcolor="#a4a4a3" stroked="f">
                <v:path arrowok="t"/>
              </v:shape>
              <v:shape id="_x0000_s3484" style="position:absolute;left:10509;top:-1038;width:20;height:20;mso-position-horizontal-relative:page;mso-position-vertical-relative:page" coordsize="20,20" o:allowincell="f" path="m3,5l1,5r2,l3,5e" fillcolor="#a4a4a3" stroked="f">
                <v:path arrowok="t"/>
              </v:shape>
              <v:shape id="_x0000_s3485" style="position:absolute;left:10509;top:-1038;width:20;height:20;mso-position-horizontal-relative:page;mso-position-vertical-relative:page" coordsize="20,20" o:allowincell="f" path="m2,2l1,2r1,l2,2e" fillcolor="#a4a4a3" stroked="f">
                <v:path arrowok="t"/>
              </v:shape>
            </v:group>
            <v:rect id="_x0000_s3486" style="position:absolute;left:10491;top:-1025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07" type="#_x0000_t75" style="width:.65pt;height:.65pt">
                          <v:imagedata r:id="rId54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487" style="position:absolute;left:10493;top:-1023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08" type="#_x0000_t75" style="width:.65pt;height:.65pt">
                          <v:imagedata r:id="rId1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3488" style="position:absolute;left:10494;top:-1021;width:20;height:20" coordorigin="10494,-1021" coordsize="20,20" o:allowincell="f">
              <v:shape id="_x0000_s3489" style="position:absolute;left:10494;top:-1021;width:20;height:20;mso-position-horizontal-relative:page;mso-position-vertical-relative:page" coordsize="20,20" o:allowincell="f" path="m15,7l7,7r8,l15,7e" filled="f" stroked="f">
                <v:path arrowok="t"/>
              </v:shape>
              <v:shape id="_x0000_s3490" style="position:absolute;left:10494;top:-1021;width:20;height:20;mso-position-horizontal-relative:page;mso-position-vertical-relative:page" coordsize="20,20" o:allowincell="f" path="m15,7l7,7r8,l15,7e" filled="f" stroked="f">
                <v:path arrowok="t"/>
              </v:shape>
            </v:group>
            <v:group id="_x0000_s3491" style="position:absolute;left:10490;top:-998;width:20;height:20" coordorigin="10490,-998" coordsize="20,20" o:allowincell="f">
              <v:shape id="_x0000_s3492" style="position:absolute;left:10490;top:-998;width:20;height:20;mso-position-horizontal-relative:page;mso-position-vertical-relative:page" coordsize="20,20" o:allowincell="f" path="m2,l,,,,,2,1,3,2,5,1,5,,5,,6r1,l2,6r1,l3,5,1,5,,5r3,l3,4,2,2,1,1r1,l3,1,3,,2,e" fillcolor="#a4a4a3" stroked="f">
                <v:path arrowok="t"/>
              </v:shape>
              <v:shape id="_x0000_s3493" style="position:absolute;left:10490;top:-998;width:20;height:20;mso-position-horizontal-relative:page;mso-position-vertical-relative:page" coordsize="20,20" o:allowincell="f" path="m3,1l2,1r1,l3,1e" fillcolor="#a4a4a3" stroked="f">
                <v:path arrowok="t"/>
              </v:shape>
            </v:group>
            <v:group id="_x0000_s3494" style="position:absolute;left:10494;top:-998;width:20;height:20" coordorigin="10494,-998" coordsize="20,20" o:allowincell="f">
              <v:shape id="_x0000_s3495" style="position:absolute;left:10494;top:-998;width:20;height:20;mso-position-horizontal-relative:page;mso-position-vertical-relative:page" coordsize="20,20" o:allowincell="f" path="m3,l,,,6r3,l3,5,1,5,1,3r1,l2,2,1,2,1,1r2,l3,e" fillcolor="#a4a4a3" stroked="f">
                <v:path arrowok="t"/>
              </v:shape>
              <v:shape id="_x0000_s3496" style="position:absolute;left:10494;top:-998;width:20;height:20;mso-position-horizontal-relative:page;mso-position-vertical-relative:page" coordsize="20,20" o:allowincell="f" path="m3,5l1,5r2,l3,5e" fillcolor="#a4a4a3" stroked="f">
                <v:path arrowok="t"/>
              </v:shape>
              <v:shape id="_x0000_s3497" style="position:absolute;left:10494;top:-998;width:20;height:20;mso-position-horizontal-relative:page;mso-position-vertical-relative:page" coordsize="20,20" o:allowincell="f" path="m2,2l1,2r1,l2,2e" fillcolor="#a4a4a3" stroked="f">
                <v:path arrowok="t"/>
              </v:shape>
            </v:group>
            <v:group id="_x0000_s3498" style="position:absolute;left:10498;top:-998;width:20;height:20" coordorigin="10498,-998" coordsize="20,20" o:allowincell="f">
              <v:shape id="_x0000_s3499" style="position:absolute;left:10498;top:-998;width:20;height:20;mso-position-horizontal-relative:page;mso-position-vertical-relative:page" coordsize="20,20" o:allowincell="f" path="m1,l,,,6r3,l3,5,1,5,1,e" fillcolor="#a4a4a3" stroked="f">
                <v:path arrowok="t"/>
              </v:shape>
              <v:shape id="_x0000_s3500" style="position:absolute;left:10498;top:-998;width:20;height:20;mso-position-horizontal-relative:page;mso-position-vertical-relative:page" coordsize="20,20" o:allowincell="f" path="m3,5l1,5r2,l3,5e" fillcolor="#a4a4a3" stroked="f">
                <v:path arrowok="t"/>
              </v:shape>
            </v:group>
            <v:group id="_x0000_s3501" style="position:absolute;left:10502;top:-998;width:20;height:20" coordorigin="10502,-998" coordsize="20,20" o:allowincell="f">
              <v:shape id="_x0000_s3502" style="position:absolute;left:10502;top:-998;width:20;height:20;mso-position-horizontal-relative:page;mso-position-vertical-relative:page" coordsize="20,20" o:allowincell="f" path="m3,l,,,6r3,l3,5,1,5,1,3r1,l2,2,1,2,1,1r2,l3,e" fillcolor="#a4a4a3" stroked="f">
                <v:path arrowok="t"/>
              </v:shape>
              <v:shape id="_x0000_s3503" style="position:absolute;left:10502;top:-998;width:20;height:20;mso-position-horizontal-relative:page;mso-position-vertical-relative:page" coordsize="20,20" o:allowincell="f" path="m3,5l1,5r2,l3,5e" fillcolor="#a4a4a3" stroked="f">
                <v:path arrowok="t"/>
              </v:shape>
              <v:shape id="_x0000_s3504" style="position:absolute;left:10502;top:-998;width:20;height:20;mso-position-horizontal-relative:page;mso-position-vertical-relative:page" coordsize="20,20" o:allowincell="f" path="m2,2l1,2r1,l2,2e" fillcolor="#a4a4a3" stroked="f">
                <v:path arrowok="t"/>
              </v:shape>
            </v:group>
            <v:group id="_x0000_s3505" style="position:absolute;left:10506;top:-998;width:20;height:20" coordorigin="10506,-998" coordsize="20,20" o:allowincell="f">
              <v:shape id="_x0000_s3506" style="position:absolute;left:10506;top:-998;width:20;height:20;mso-position-horizontal-relative:page;mso-position-vertical-relative:page" coordsize="20,20" o:allowincell="f" path="m1,l,1,,5,,6r3,l3,5,2,5,1,5,1,1r1,l3,1,3,,1,e" fillcolor="#a4a4a3" stroked="f">
                <v:path arrowok="t"/>
              </v:shape>
              <v:shape id="_x0000_s3507" style="position:absolute;left:10506;top:-998;width:20;height:20;mso-position-horizontal-relative:page;mso-position-vertical-relative:page" coordsize="20,20" o:allowincell="f" path="m3,5l2,5r1,l3,5e" fillcolor="#a4a4a3" stroked="f">
                <v:path arrowok="t"/>
              </v:shape>
              <v:shape id="_x0000_s3508" style="position:absolute;left:10506;top:-998;width:20;height:20;mso-position-horizontal-relative:page;mso-position-vertical-relative:page" coordsize="20,20" o:allowincell="f" path="m3,1l2,1r1,l3,1e" fillcolor="#a4a4a3" stroked="f">
                <v:path arrowok="t"/>
              </v:shape>
            </v:group>
            <v:group id="_x0000_s3509" style="position:absolute;left:10510;top:-998;width:20;height:20" coordorigin="10510,-998" coordsize="20,20" o:allowincell="f">
              <v:rect id="_x0000_s3510" style="position:absolute;left:10513;top:-995;width:1;height:5;mso-position-horizontal-relative:page;mso-position-vertical-relative:page" o:allowincell="f" fillcolor="#a4a4a3" stroked="f">
                <v:path arrowok="t"/>
              </v:rect>
              <v:shape id="_x0000_s3511" style="position:absolute;left:10510;top:-998;width:20;height:20;mso-position-horizontal-relative:page;mso-position-vertical-relative:page" coordsize="20,20" o:allowincell="f" path="m3,l,,,1r1,l2,1r,l3,1,3,e" fillcolor="#a4a4a3" stroked="f">
                <v:path arrowok="t"/>
              </v:shape>
            </v:group>
            <v:rect id="_x0000_s3512" style="position:absolute;left:10491;top:-985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09" type="#_x0000_t75" style="width:.65pt;height:.65pt">
                          <v:imagedata r:id="rId54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513" style="position:absolute;left:10493;top:-983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10" type="#_x0000_t75" style="width:.65pt;height:.65pt">
                          <v:imagedata r:id="rId1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3514" style="position:absolute;left:10496;top:-958;width:20;height:20" coordorigin="10496,-958" coordsize="20,20" o:allowincell="f">
              <v:shape id="_x0000_s3515" style="position:absolute;left:10496;top:-958;width:20;height:20;mso-position-horizontal-relative:page;mso-position-vertical-relative:page" coordsize="20,20" o:allowincell="f" path="m,5l,6r1,l2,6r1,l3,5,1,5,,5e" fillcolor="#a4a4a3" stroked="f">
                <v:path arrowok="t"/>
              </v:shape>
              <v:shape id="_x0000_s3516" style="position:absolute;left:10496;top:-958;width:20;height:20;mso-position-horizontal-relative:page;mso-position-vertical-relative:page" coordsize="20,20" o:allowincell="f" path="m2,l,,,,,2,1,3,2,5,1,5r2,l3,4,2,2,1,1r1,l3,1,3,,2,e" fillcolor="#a4a4a3" stroked="f">
                <v:path arrowok="t"/>
              </v:shape>
              <v:shape id="_x0000_s3517" style="position:absolute;left:10496;top:-958;width:20;height:20;mso-position-horizontal-relative:page;mso-position-vertical-relative:page" coordsize="20,20" o:allowincell="f" path="m3,1l2,1r1,l3,1e" fillcolor="#a4a4a3" stroked="f">
                <v:path arrowok="t"/>
              </v:shape>
            </v:group>
            <v:group id="_x0000_s3518" style="position:absolute;left:10500;top:-958;width:20;height:20" coordorigin="10500,-958" coordsize="20,20" o:allowincell="f">
              <v:shape id="_x0000_s3519" style="position:absolute;left:10500;top:-958;width:20;height:20;mso-position-horizontal-relative:page;mso-position-vertical-relative:page" coordsize="20,20" o:allowincell="f" path="m3,l,,,6r3,l3,5,1,5,1,3r1,l2,2,1,2,1,1r2,l3,e" fillcolor="#a4a4a3" stroked="f">
                <v:path arrowok="t"/>
              </v:shape>
              <v:shape id="_x0000_s3520" style="position:absolute;left:10500;top:-958;width:20;height:20;mso-position-horizontal-relative:page;mso-position-vertical-relative:page" coordsize="20,20" o:allowincell="f" path="m3,5l1,5r2,l3,5e" fillcolor="#a4a4a3" stroked="f">
                <v:path arrowok="t"/>
              </v:shape>
              <v:shape id="_x0000_s3521" style="position:absolute;left:10500;top:-958;width:20;height:20;mso-position-horizontal-relative:page;mso-position-vertical-relative:page" coordsize="20,20" o:allowincell="f" path="m2,2l1,2r1,l2,2e" fillcolor="#a4a4a3" stroked="f">
                <v:path arrowok="t"/>
              </v:shape>
            </v:group>
            <v:group id="_x0000_s3522" style="position:absolute;left:10504;top:-958;width:20;height:20" coordorigin="10504,-958" coordsize="20,20" o:allowincell="f">
              <v:rect id="_x0000_s3523" style="position:absolute;left:10507;top:-955;width:1;height:5;mso-position-horizontal-relative:page;mso-position-vertical-relative:page" o:allowincell="f" fillcolor="#a4a4a3" stroked="f">
                <v:path arrowok="t"/>
              </v:rect>
              <v:shape id="_x0000_s3524" style="position:absolute;left:10504;top:-958;width:20;height:20;mso-position-horizontal-relative:page;mso-position-vertical-relative:page" coordsize="20,20" o:allowincell="f" path="m3,l,,,1r1,l2,1r,l3,1,3,e" fillcolor="#a4a4a3" stroked="f">
                <v:path arrowok="t"/>
              </v:shape>
            </v:group>
            <v:group id="_x0000_s3525" style="position:absolute;left:10439;top:-1054;width:20;height:20" coordorigin="10439,-1054" coordsize="20,20" o:allowincell="f">
              <v:shape id="_x0000_s3526" style="position:absolute;left:10439;top:-1054;width:20;height:20;mso-position-horizontal-relative:page;mso-position-vertical-relative:page" coordsize="20,20" o:allowincell="f" path="m1,l,,,6r3,l3,5,1,5,1,e" fillcolor="#6f6f6e" stroked="f">
                <v:path arrowok="t"/>
              </v:shape>
              <v:shape id="_x0000_s3527" style="position:absolute;left:10439;top:-1054;width:20;height:20;mso-position-horizontal-relative:page;mso-position-vertical-relative:page" coordsize="20,20" o:allowincell="f" path="m3,5l1,5r2,l3,5e" fillcolor="#6f6f6e" stroked="f">
                <v:path arrowok="t"/>
              </v:shape>
            </v:group>
            <v:group id="_x0000_s3528" style="position:absolute;left:10443;top:-1054;width:20;height:20" coordorigin="10443,-1054" coordsize="20,20" o:allowincell="f">
              <v:shape id="_x0000_s3529" style="position:absolute;left:10443;top:-1054;width:20;height:20;mso-position-horizontal-relative:page;mso-position-vertical-relative:page" coordsize="20,20" o:allowincell="f" path="m2,l1,,,6r1,l1,5r1,l3,5,3,4,1,4,2,1r1,l2,e" fillcolor="#6f6f6e" stroked="f">
                <v:path arrowok="t"/>
              </v:shape>
              <v:shape id="_x0000_s3530" style="position:absolute;left:10443;top:-1054;width:20;height:20;mso-position-horizontal-relative:page;mso-position-vertical-relative:page" coordsize="20,20" o:allowincell="f" path="m3,5l2,5,3,6r1,l3,5e" fillcolor="#6f6f6e" stroked="f">
                <v:path arrowok="t"/>
              </v:shape>
              <v:shape id="_x0000_s3531" style="position:absolute;left:10443;top:-1054;width:20;height:20;mso-position-horizontal-relative:page;mso-position-vertical-relative:page" coordsize="20,20" o:allowincell="f" path="m3,1l2,1r,3l1,4r2,l3,1e" fillcolor="#6f6f6e" stroked="f">
                <v:path arrowok="t"/>
              </v:shape>
            </v:group>
            <v:group id="_x0000_s3532" style="position:absolute;left:10448;top:-1054;width:20;height:20" coordorigin="10448,-1054" coordsize="20,20" o:allowincell="f">
              <v:shape id="_x0000_s3533" style="position:absolute;left:10448;top:-1054;width:20;height:20;mso-position-horizontal-relative:page;mso-position-vertical-relative:page" coordsize="20,20" o:allowincell="f" path="m1,l,,,6r1,l1,3r1,l2,3,2,2,1,2,1,1r,l3,1,3,,1,e" fillcolor="#6f6f6e" stroked="f">
                <v:path arrowok="t"/>
              </v:shape>
              <v:shape id="_x0000_s3534" style="position:absolute;left:10448;top:-1054;width:20;height:20;mso-position-horizontal-relative:page;mso-position-vertical-relative:page" coordsize="20,20" o:allowincell="f" path="m2,3l1,3,2,4r,2l3,6,3,4,2,3e" fillcolor="#6f6f6e" stroked="f">
                <v:path arrowok="t"/>
              </v:shape>
              <v:shape id="_x0000_s3535" style="position:absolute;left:10448;top:-1054;width:20;height:20;mso-position-horizontal-relative:page;mso-position-vertical-relative:page" coordsize="20,20" o:allowincell="f" path="m3,1l1,1r1,l1,2r1,l3,1r,e" fillcolor="#6f6f6e" stroked="f">
                <v:path arrowok="t"/>
              </v:shape>
            </v:group>
            <v:group id="_x0000_s3536" style="position:absolute;left:10452;top:-1054;width:20;height:20" coordorigin="10452,-1054" coordsize="20,20" o:allowincell="f">
              <v:shape id="_x0000_s3537" style="position:absolute;left:10452;top:-1054;width:20;height:20;mso-position-horizontal-relative:page;mso-position-vertical-relative:page" coordsize="20,20" o:allowincell="f" path="m1,l,,,6r1,l1,2r1,l1,e" fillcolor="#6f6f6e" stroked="f">
                <v:path arrowok="t"/>
              </v:shape>
              <v:shape id="_x0000_s3538" style="position:absolute;left:10452;top:-1054;width:20;height:20;mso-position-horizontal-relative:page;mso-position-vertical-relative:page" coordsize="20,20" o:allowincell="f" path="m5,2l4,2r,4l5,6,5,2e" fillcolor="#6f6f6e" stroked="f">
                <v:path arrowok="t"/>
              </v:shape>
              <v:shape id="_x0000_s3539" style="position:absolute;left:10452;top:-1054;width:20;height:20;mso-position-horizontal-relative:page;mso-position-vertical-relative:page" coordsize="20,20" o:allowincell="f" path="m2,2l1,2r,2l2,6r1,l3,4,2,4,2,2e" fillcolor="#6f6f6e" stroked="f">
                <v:path arrowok="t"/>
              </v:shape>
              <v:shape id="_x0000_s3540" style="position:absolute;left:10452;top:-1054;width:20;height:20;mso-position-horizontal-relative:page;mso-position-vertical-relative:page" coordsize="20,20" o:allowincell="f" path="m5,l3,r,2l2,4r1,l4,2r1,l5,e" fillcolor="#6f6f6e" stroked="f">
                <v:path arrowok="t"/>
              </v:shape>
            </v:group>
            <v:rect id="_x0000_s3541" style="position:absolute;left:10137;top:-1647;width:460;height:11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11" type="#_x0000_t75" style="width:22.55pt;height:56.35pt">
                          <v:imagedata r:id="rId54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542" style="position:absolute;left:8650;top:-1119;width:1480;height:6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12" type="#_x0000_t75" style="width:74.5pt;height:30.05pt">
                          <v:imagedata r:id="rId54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543" style="position:absolute;left:8752;top:-1332;width:1260;height:5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5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13" type="#_x0000_t75" style="width:62.6pt;height:27.55pt">
                          <v:imagedata r:id="rId55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>
        <w:rPr>
          <w:noProof/>
        </w:rPr>
        <w:pict>
          <v:rect id="_x0000_s3544" style="position:absolute;left:0;text-align:left;margin-left:312.5pt;margin-top:-91.1pt;width:103pt;height:79pt;z-index:-251659776;mso-position-horizontal-relative:page" o:allowincell="f" filled="f" stroked="f">
            <v:textbox inset="0,0,0,0">
              <w:txbxContent>
                <w:p w:rsidR="001F4F5A" w:rsidRDefault="00895333">
                  <w:pPr>
                    <w:spacing w:after="0" w:line="1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614" type="#_x0000_t75" style="width:103.3pt;height:79.5pt">
                        <v:imagedata r:id="rId551" o:title=""/>
                      </v:shape>
                    </w:pict>
                  </w:r>
                </w:p>
                <w:p w:rsidR="001F4F5A" w:rsidRDefault="001F4F5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545" style="position:absolute;left:0;text-align:left;margin-left:195.25pt;margin-top:-91.1pt;width:104pt;height:80pt;z-index:-251658752;mso-position-horizontal-relative:page" o:allowincell="f" filled="f" stroked="f">
            <v:textbox inset="0,0,0,0">
              <w:txbxContent>
                <w:p w:rsidR="001F4F5A" w:rsidRDefault="00895333">
                  <w:pPr>
                    <w:spacing w:after="0" w:line="16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615" type="#_x0000_t75" style="width:103.3pt;height:79.5pt">
                        <v:imagedata r:id="rId552" o:title=""/>
                      </v:shape>
                    </w:pict>
                  </w:r>
                </w:p>
                <w:p w:rsidR="001F4F5A" w:rsidRDefault="001F4F5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1F4F5A"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1.</w:t>
      </w:r>
      <w:r w:rsidR="001F4F5A"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 w:rsidR="001F4F5A"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 w:rsidR="001F4F5A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 w:rsidR="001F4F5A"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1F4F5A" w:rsidRDefault="001F4F5A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Times New Roman" w:hAnsi="Times New Roman"/>
          <w:color w:val="000000"/>
          <w:sz w:val="28"/>
          <w:szCs w:val="28"/>
        </w:rPr>
      </w:pPr>
    </w:p>
    <w:p w:rsidR="001F4F5A" w:rsidRDefault="00895333">
      <w:pPr>
        <w:widowControl w:val="0"/>
        <w:autoSpaceDE w:val="0"/>
        <w:autoSpaceDN w:val="0"/>
        <w:adjustRightInd w:val="0"/>
        <w:spacing w:after="0" w:line="240" w:lineRule="auto"/>
        <w:ind w:left="1548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8"/>
          <w:szCs w:val="28"/>
        </w:rPr>
        <w:pict>
          <v:shape id="_x0000_i1616" type="#_x0000_t75" style="width:82.65pt;height:80.15pt">
            <v:imagedata r:id="rId553" o:title=""/>
          </v:shape>
        </w:pict>
      </w:r>
    </w:p>
    <w:p w:rsidR="001F4F5A" w:rsidRDefault="001F4F5A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1F4F5A" w:rsidRDefault="001F4F5A">
      <w:pPr>
        <w:widowControl w:val="0"/>
        <w:tabs>
          <w:tab w:val="left" w:pos="3400"/>
        </w:tabs>
        <w:autoSpaceDE w:val="0"/>
        <w:autoSpaceDN w:val="0"/>
        <w:adjustRightInd w:val="0"/>
        <w:spacing w:after="0" w:line="228" w:lineRule="exact"/>
        <w:ind w:left="1339" w:right="-7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5.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1F4F5A" w:rsidRDefault="001F4F5A">
      <w:pPr>
        <w:widowControl w:val="0"/>
        <w:tabs>
          <w:tab w:val="left" w:pos="2060"/>
        </w:tabs>
        <w:autoSpaceDE w:val="0"/>
        <w:autoSpaceDN w:val="0"/>
        <w:adjustRightInd w:val="0"/>
        <w:spacing w:before="32" w:after="0" w:line="240" w:lineRule="auto"/>
        <w:ind w:right="-7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br w:type="column"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lastRenderedPageBreak/>
        <w:t>2.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1F4F5A" w:rsidRDefault="001F4F5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color w:val="000000"/>
          <w:sz w:val="11"/>
          <w:szCs w:val="11"/>
        </w:rPr>
      </w:pPr>
    </w:p>
    <w:p w:rsidR="001F4F5A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1F4F5A" w:rsidRDefault="0089533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pict>
          <v:shape id="_x0000_i1617" type="#_x0000_t75" style="width:102.7pt;height:77.65pt">
            <v:imagedata r:id="rId554" o:title=""/>
          </v:shape>
        </w:pict>
      </w:r>
    </w:p>
    <w:p w:rsidR="001F4F5A" w:rsidRDefault="001F4F5A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Times New Roman" w:hAnsi="Times New Roman"/>
          <w:color w:val="000000"/>
          <w:sz w:val="28"/>
          <w:szCs w:val="28"/>
        </w:rPr>
      </w:pPr>
    </w:p>
    <w:p w:rsidR="001F4F5A" w:rsidRDefault="001F4F5A">
      <w:pPr>
        <w:widowControl w:val="0"/>
        <w:tabs>
          <w:tab w:val="left" w:pos="2060"/>
        </w:tabs>
        <w:autoSpaceDE w:val="0"/>
        <w:autoSpaceDN w:val="0"/>
        <w:adjustRightInd w:val="0"/>
        <w:spacing w:after="0" w:line="228" w:lineRule="exact"/>
        <w:ind w:right="-7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6.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1F4F5A" w:rsidRDefault="001F4F5A">
      <w:pPr>
        <w:widowControl w:val="0"/>
        <w:tabs>
          <w:tab w:val="left" w:pos="2060"/>
        </w:tabs>
        <w:autoSpaceDE w:val="0"/>
        <w:autoSpaceDN w:val="0"/>
        <w:adjustRightInd w:val="0"/>
        <w:spacing w:before="32" w:after="0" w:line="240" w:lineRule="auto"/>
        <w:ind w:right="-7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br w:type="column"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lastRenderedPageBreak/>
        <w:t>3.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1F4F5A" w:rsidRDefault="001F4F5A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Times New Roman" w:hAnsi="Times New Roman"/>
          <w:color w:val="000000"/>
          <w:sz w:val="28"/>
          <w:szCs w:val="28"/>
        </w:rPr>
      </w:pPr>
    </w:p>
    <w:p w:rsidR="001F4F5A" w:rsidRDefault="00895333">
      <w:pPr>
        <w:widowControl w:val="0"/>
        <w:autoSpaceDE w:val="0"/>
        <w:autoSpaceDN w:val="0"/>
        <w:adjustRightInd w:val="0"/>
        <w:spacing w:after="0" w:line="240" w:lineRule="auto"/>
        <w:ind w:left="379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8"/>
          <w:szCs w:val="28"/>
        </w:rPr>
        <w:pict>
          <v:shape id="_x0000_i1618" type="#_x0000_t75" style="width:65.75pt;height:79.5pt">
            <v:imagedata r:id="rId555" o:title=""/>
          </v:shape>
        </w:pict>
      </w:r>
    </w:p>
    <w:p w:rsidR="001F4F5A" w:rsidRDefault="001F4F5A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/>
          <w:color w:val="000000"/>
          <w:sz w:val="26"/>
          <w:szCs w:val="26"/>
        </w:rPr>
      </w:pPr>
    </w:p>
    <w:p w:rsidR="001F4F5A" w:rsidRPr="00F84F78" w:rsidRDefault="001F4F5A">
      <w:pPr>
        <w:widowControl w:val="0"/>
        <w:tabs>
          <w:tab w:val="left" w:pos="2060"/>
        </w:tabs>
        <w:autoSpaceDE w:val="0"/>
        <w:autoSpaceDN w:val="0"/>
        <w:adjustRightInd w:val="0"/>
        <w:spacing w:after="0" w:line="228" w:lineRule="exact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F84F78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7.</w:t>
      </w:r>
      <w:r w:rsidRPr="00F84F7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F84F78">
        <w:rPr>
          <w:rFonts w:ascii="Times New Roman" w:hAnsi="Times New Roman"/>
          <w:b/>
          <w:bCs/>
          <w:color w:val="2A2A29"/>
          <w:spacing w:val="-12"/>
          <w:sz w:val="20"/>
          <w:szCs w:val="20"/>
          <w:lang w:val="en-US"/>
        </w:rPr>
        <w:t xml:space="preserve"> </w:t>
      </w:r>
      <w:r w:rsidRPr="00F84F78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F84F78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1F4F5A" w:rsidRPr="00F84F78" w:rsidRDefault="001F4F5A">
      <w:pPr>
        <w:widowControl w:val="0"/>
        <w:tabs>
          <w:tab w:val="left" w:pos="2060"/>
        </w:tabs>
        <w:autoSpaceDE w:val="0"/>
        <w:autoSpaceDN w:val="0"/>
        <w:adjustRightInd w:val="0"/>
        <w:spacing w:before="32" w:after="0" w:line="240" w:lineRule="auto"/>
        <w:ind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F84F78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F84F78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4.</w:t>
      </w:r>
      <w:r w:rsidRPr="00F84F7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F84F78">
        <w:rPr>
          <w:rFonts w:ascii="Times New Roman" w:hAnsi="Times New Roman"/>
          <w:b/>
          <w:bCs/>
          <w:color w:val="2A2A29"/>
          <w:spacing w:val="-12"/>
          <w:sz w:val="20"/>
          <w:szCs w:val="20"/>
          <w:lang w:val="en-US"/>
        </w:rPr>
        <w:t xml:space="preserve"> </w:t>
      </w:r>
      <w:r w:rsidRPr="00F84F78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F84F78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895333">
      <w:pPr>
        <w:widowControl w:val="0"/>
        <w:tabs>
          <w:tab w:val="left" w:pos="2060"/>
        </w:tabs>
        <w:autoSpaceDE w:val="0"/>
        <w:autoSpaceDN w:val="0"/>
        <w:adjustRightInd w:val="0"/>
        <w:spacing w:after="0" w:line="228" w:lineRule="exact"/>
        <w:ind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3546" style="position:absolute;margin-left:429.8pt;margin-top:-92.7pt;width:103.1pt;height:79.4pt;z-index:-251660800;mso-position-horizontal-relative:page" coordorigin="8596,-1854" coordsize="2062,1588" o:allowincell="f">
            <v:rect id="_x0000_s3547" style="position:absolute;left:8596;top:-1854;width:2060;height:15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19" type="#_x0000_t75" style="width:103.3pt;height:79.5pt">
                          <v:imagedata r:id="rId55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548" style="position:absolute;left:8866;top:-1561;width:1300;height:7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7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20" type="#_x0000_t75" style="width:64.5pt;height:35.05pt">
                          <v:imagedata r:id="rId55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549" style="position:absolute;left:8845;top:-1463;width:740;height:4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21" type="#_x0000_t75" style="width:36.3pt;height:23.15pt">
                          <v:imagedata r:id="rId55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550" style="position:absolute;left:9448;top:-1580;width:680;height:4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22" type="#_x0000_t75" style="width:33.8pt;height:23.15pt">
                          <v:imagedata r:id="rId55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551" style="position:absolute;left:8597;top:-750;width:1940;height:3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23" type="#_x0000_t75" style="width:97.65pt;height:16.9pt">
                          <v:imagedata r:id="rId56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552" style="position:absolute;left:9616;top:-406;width:1020;height:1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24" type="#_x0000_t75" style="width:50.7pt;height:7.5pt">
                          <v:imagedata r:id="rId56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553" style="position:absolute;left:9143;top:-1781;width:980;height:12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25" type="#_x0000_t75" style="width:48.85pt;height:60.1pt">
                          <v:imagedata r:id="rId5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554" style="position:absolute;left:8924;top:-1781;width:580;height:12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26" type="#_x0000_t75" style="width:28.15pt;height:60.1pt">
                          <v:imagedata r:id="rId56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555" style="position:absolute;left:9077;top:-1762;width:880;height:6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27" type="#_x0000_t75" style="width:44.45pt;height:33.8pt">
                          <v:imagedata r:id="rId56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556" style="position:absolute;left:9077;top:-1760;width:380;height:5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5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28" type="#_x0000_t75" style="width:19.4pt;height:26.9pt">
                          <v:imagedata r:id="rId56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557" style="position:absolute;left:8935;top:-1281;width:160;height:5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5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29" type="#_x0000_t75" style="width:8.15pt;height:24.4pt">
                          <v:imagedata r:id="rId56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558" style="position:absolute;left:9906;top:-854;width:20;height:20" coordsize="20,20" o:allowincell="f" path="m3,l2,,1,,,2r,l,3,,4,,5,3,4,4,2,4,1,3,r,e" fillcolor="#2a2a29" stroked="f">
              <v:path arrowok="t"/>
            </v:shape>
            <v:rect id="_x0000_s3559" style="position:absolute;left:9395;top:-1544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30" type="#_x0000_t75" style="width:1.9pt;height:1.9pt">
                          <v:imagedata r:id="rId56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560" style="position:absolute;left:9817;top:-916;width:80;height:1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31" type="#_x0000_t75" style="width:3.15pt;height:5.65pt">
                          <v:imagedata r:id="rId56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561" style="position:absolute;left:9438;top:-1594;width:20;height:20" coordsize="20,20" o:allowincell="f" path="m4,l3,,,,,1,,2r,l1,3r1,l2,4,1,5r,1l1,7r,l3,8,2,6,2,5r1,l3,5,4,4,4,3,4,2r,l5,2,6,1r,l6,,4,e" filled="f" stroked="f">
              <v:path arrowok="t"/>
            </v:shape>
            <v:group id="_x0000_s3562" style="position:absolute;left:9578;top:-1722;width:20;height:20" coordorigin="9578,-1722" coordsize="20,20" o:allowincell="f">
              <v:shape id="_x0000_s3563" style="position:absolute;left:9578;top:-1722;width:20;height:20;mso-position-horizontal-relative:page;mso-position-vertical-relative:page" coordsize="20,20" o:allowincell="f" path="m3,6l5,8,6,6r,l7,6r,l4,6,3,6e" filled="f" stroked="f">
                <v:path arrowok="t"/>
              </v:shape>
              <v:shape id="_x0000_s3564" style="position:absolute;left:9578;top:-1722;width:20;height:20;mso-position-horizontal-relative:page;mso-position-vertical-relative:page" coordsize="20,20" o:allowincell="f" path="m7,6l6,6e" filled="f" stroked="f">
                <v:path arrowok="t"/>
              </v:shape>
              <v:shape id="_x0000_s3565" style="position:absolute;left:9578;top:-1722;width:20;height:20;mso-position-horizontal-relative:page;mso-position-vertical-relative:page" coordsize="20,20" o:allowincell="f" path="m4,6r3,e" filled="f" stroked="f">
                <v:path arrowok="t"/>
              </v:shape>
              <v:shape id="_x0000_s3566" style="position:absolute;left:9578;top:-1722;width:20;height:20;mso-position-horizontal-relative:page;mso-position-vertical-relative:page" coordsize="20,20" o:allowincell="f" path="m6,6r1,e" filled="f" stroked="f">
                <v:path arrowok="t"/>
              </v:shape>
              <v:shape id="_x0000_s3567" style="position:absolute;left:9578;top:-1722;width:20;height:20;mso-position-horizontal-relative:page;mso-position-vertical-relative:page" coordsize="20,20" o:allowincell="f" path="m7,6l6,6,7,7r,l7,6e" filled="f" stroked="f">
                <v:path arrowok="t"/>
              </v:shape>
              <v:shape id="_x0000_s3568" style="position:absolute;left:9578;top:-1722;width:20;height:20;mso-position-horizontal-relative:page;mso-position-vertical-relative:page" coordsize="20,20" o:allowincell="f" path="m12,5l8,5r3,1l12,5r,e" filled="f" stroked="f">
                <v:path arrowok="t"/>
              </v:shape>
              <v:shape id="_x0000_s3569" style="position:absolute;left:9578;top:-1722;width:20;height:20;mso-position-horizontal-relative:page;mso-position-vertical-relative:page" coordsize="20,20" o:allowincell="f" path="m8,5r4,e" filled="f" stroked="f">
                <v:path arrowok="t"/>
              </v:shape>
              <v:shape id="_x0000_s3570" style="position:absolute;left:9578;top:-1722;width:20;height:20;mso-position-horizontal-relative:page;mso-position-vertical-relative:page" coordsize="20,20" o:allowincell="f" path="m14,4r-1,l13,4r,1l14,6r1,l15,6r,-1l16,5r,l14,4e" filled="f" stroked="f">
                <v:path arrowok="t"/>
              </v:shape>
              <v:shape id="_x0000_s3571" style="position:absolute;left:9578;top:-1722;width:20;height:20;mso-position-horizontal-relative:page;mso-position-vertical-relative:page" coordsize="20,20" o:allowincell="f" path="m16,5r,e" filled="f" stroked="f">
                <v:path arrowok="t"/>
              </v:shape>
              <v:shape id="_x0000_s3572" style="position:absolute;left:9578;top:-1722;width:20;height:20;mso-position-horizontal-relative:page;mso-position-vertical-relative:page" coordsize="20,20" o:allowincell="f" path="m7,6l4,6e" filled="f" stroked="f">
                <v:path arrowok="t"/>
              </v:shape>
              <v:shape id="_x0000_s3573" style="position:absolute;left:9578;top:-1722;width:20;height:20;mso-position-horizontal-relative:page;mso-position-vertical-relative:page" coordsize="20,20" o:allowincell="f" path="m4,5r,l4,6r3,l7,5r2,l8,5,5,5,4,5r,l4,5e" filled="f" stroked="f">
                <v:path arrowok="t"/>
              </v:shape>
              <v:shape id="_x0000_s3574" style="position:absolute;left:9578;top:-1722;width:20;height:20;mso-position-horizontal-relative:page;mso-position-vertical-relative:page" coordsize="20,20" o:allowincell="f" path="m9,5l7,5e" filled="f" stroked="f">
                <v:path arrowok="t"/>
              </v:shape>
              <v:shape id="_x0000_s3575" style="position:absolute;left:9578;top:-1722;width:20;height:20;mso-position-horizontal-relative:page;mso-position-vertical-relative:page" coordsize="20,20" o:allowincell="f" path="m5,5r3,e" filled="f" stroked="f">
                <v:path arrowok="t"/>
              </v:shape>
              <v:shape id="_x0000_s3576" style="position:absolute;left:9578;top:-1722;width:20;height:20;mso-position-horizontal-relative:page;mso-position-vertical-relative:page" coordsize="20,20" o:allowincell="f" path="m4,5r,e" filled="f" stroked="f">
                <v:path arrowok="t"/>
              </v:shape>
              <v:shape id="_x0000_s3577" style="position:absolute;left:9578;top:-1722;width:20;height:20;mso-position-horizontal-relative:page;mso-position-vertical-relative:page" coordsize="20,20" o:allowincell="f" path="m7,5r2,e" filled="f" stroked="f">
                <v:path arrowok="t"/>
              </v:shape>
              <v:shape id="_x0000_s3578" style="position:absolute;left:9578;top:-1722;width:20;height:20;mso-position-horizontal-relative:page;mso-position-vertical-relative:page" coordsize="20,20" o:allowincell="f" path="m9,5l7,5,8,6r,l9,6,9,5e" filled="f" stroked="f">
                <v:path arrowok="t"/>
              </v:shape>
              <v:shape id="_x0000_s3579" style="position:absolute;left:9578;top:-1722;width:20;height:20;mso-position-horizontal-relative:page;mso-position-vertical-relative:page" coordsize="20,20" o:allowincell="f" path="m12,5l8,5e" filled="f" stroked="f">
                <v:path arrowok="t"/>
              </v:shape>
              <v:shape id="_x0000_s3580" style="position:absolute;left:9578;top:-1722;width:20;height:20;mso-position-horizontal-relative:page;mso-position-vertical-relative:page" coordsize="20,20" o:allowincell="f" path="m8,5l5,5e" filled="f" stroked="f">
                <v:path arrowok="t"/>
              </v:shape>
              <v:shape id="_x0000_s3581" style="position:absolute;left:9578;top:-1722;width:20;height:20;mso-position-horizontal-relative:page;mso-position-vertical-relative:page" coordsize="20,20" o:allowincell="f" path="m,1r,l,1,1,3r1,l3,4r1,l5,5r,l8,5r,l12,5r,l12,4r,l12,3r-1,l13,3r1,l13,3r,-1l12,2,13,1r-1,l2,1r,l,1r,e" filled="f" stroked="f">
                <v:path arrowok="t"/>
              </v:shape>
              <v:shape id="_x0000_s3582" style="position:absolute;left:9578;top:-1722;width:20;height:20;mso-position-horizontal-relative:page;mso-position-vertical-relative:page" coordsize="20,20" o:allowincell="f" path="m14,3r-1,e" filled="f" stroked="f">
                <v:path arrowok="t"/>
              </v:shape>
              <v:shape id="_x0000_s3583" style="position:absolute;left:9578;top:-1722;width:20;height:20;mso-position-horizontal-relative:page;mso-position-vertical-relative:page" coordsize="20,20" o:allowincell="f" path="m2,1r10,e" filled="f" stroked="f">
                <v:path arrowok="t"/>
              </v:shape>
              <v:shape id="_x0000_s3584" style="position:absolute;left:9578;top:-1722;width:20;height:20;mso-position-horizontal-relative:page;mso-position-vertical-relative:page" coordsize="20,20" o:allowincell="f" path="m,1r2,e" filled="f" stroked="f">
                <v:path arrowok="t"/>
              </v:shape>
              <v:shape id="_x0000_s3585" style="position:absolute;left:9578;top:-1722;width:20;height:20;mso-position-horizontal-relative:page;mso-position-vertical-relative:page" coordsize="20,20" o:allowincell="f" path="m16,5r,e" filled="f" stroked="f">
                <v:path arrowok="t"/>
              </v:shape>
              <v:shape id="_x0000_s3586" style="position:absolute;left:9578;top:-1722;width:20;height:20;mso-position-horizontal-relative:page;mso-position-vertical-relative:page" coordsize="20,20" o:allowincell="f" path="m16,5r,l16,5r1,l16,5e" filled="f" stroked="f">
                <v:path arrowok="t"/>
              </v:shape>
              <v:shape id="_x0000_s3587" style="position:absolute;left:9578;top:-1722;width:20;height:20;mso-position-horizontal-relative:page;mso-position-vertical-relative:page" coordsize="20,20" o:allowincell="f" path="m4,5r,e" filled="f" stroked="f">
                <v:path arrowok="t"/>
              </v:shape>
              <v:shape id="_x0000_s3588" style="position:absolute;left:9578;top:-1722;width:20;height:20;mso-position-horizontal-relative:page;mso-position-vertical-relative:page" coordsize="20,20" o:allowincell="f" path="m3,4r,1l4,5r,l4,4,3,4e" filled="f" stroked="f">
                <v:path arrowok="t"/>
              </v:shape>
              <v:shape id="_x0000_s3589" style="position:absolute;left:9578;top:-1722;width:20;height:20;mso-position-horizontal-relative:page;mso-position-vertical-relative:page" coordsize="20,20" o:allowincell="f" path="m13,3l12,4r1,l13,3e" filled="f" stroked="f">
                <v:path arrowok="t"/>
              </v:shape>
              <v:shape id="_x0000_s3590" style="position:absolute;left:9578;top:-1722;width:20;height:20;mso-position-horizontal-relative:page;mso-position-vertical-relative:page" coordsize="20,20" o:allowincell="f" path="m13,3r1,e" filled="f" stroked="f">
                <v:path arrowok="t"/>
              </v:shape>
              <v:shape id="_x0000_s3591" style="position:absolute;left:9578;top:-1722;width:20;height:20;mso-position-horizontal-relative:page;mso-position-vertical-relative:page" coordsize="20,20" o:allowincell="f" path="m14,3r-1,l13,3r1,l14,3e" filled="f" stroked="f">
                <v:path arrowok="t"/>
              </v:shape>
              <v:shape id="_x0000_s3592" style="position:absolute;left:9578;top:-1722;width:20;height:20;mso-position-horizontal-relative:page;mso-position-vertical-relative:page" coordsize="20,20" o:allowincell="f" path="m12,1l2,1e" filled="f" stroked="f">
                <v:path arrowok="t"/>
              </v:shape>
              <v:shape id="_x0000_s3593" style="position:absolute;left:9578;top:-1722;width:20;height:20;mso-position-horizontal-relative:page;mso-position-vertical-relative:page" coordsize="20,20" o:allowincell="f" path="m5,r,l4,,2,r,1l2,1r,l2,1r10,l10,,5,e" filled="f" stroked="f">
                <v:path arrowok="t"/>
              </v:shape>
              <v:shape id="_x0000_s3594" style="position:absolute;left:9578;top:-1722;width:20;height:20;mso-position-horizontal-relative:page;mso-position-vertical-relative:page" coordsize="20,20" o:allowincell="f" path="m2,1l,1e" filled="f" stroked="f">
                <v:path arrowok="t"/>
              </v:shape>
              <v:shape id="_x0000_s3595" style="position:absolute;left:9578;top:-1722;width:20;height:20;mso-position-horizontal-relative:page;mso-position-vertical-relative:page" coordsize="20,20" o:allowincell="f" path="m1,1r,l1,1,,1r2,l1,1e" filled="f" stroked="f">
                <v:path arrowok="t"/>
              </v:shape>
            </v:group>
            <v:shape id="_x0000_s3596" style="position:absolute;left:9589;top:-1722;width:20;height:20" coordsize="20,20" o:allowincell="f" path="m1,l,,,,1,1r,l,1r,l2,2r2,l5,2,4,1r,l4,1,1,e" filled="f" stroked="f">
              <v:path arrowok="t"/>
            </v:shape>
            <v:shape id="_x0000_s3597" style="position:absolute;left:9424;top:-1563;width:20;height:20" coordsize="20,20" o:allowincell="f" path="m7,l5,,3,1r,1l2,3,1,4r,l1,6,,7r,l,8,,9r,l1,8,1,7,2,6,2,5,2,4r1,l3,4r1,l4,3r,l4,3r1,l6,2r1,l8,2,8,1r,l9,1,9,r,l7,e" filled="f" stroked="f">
              <v:path arrowok="t"/>
            </v:shape>
            <v:group id="_x0000_s3598" style="position:absolute;left:9623;top:-1737;width:20;height:20" coordorigin="9623,-1737" coordsize="20,20" o:allowincell="f">
              <v:shape id="_x0000_s3599" style="position:absolute;left:9623;top:-1737;width:20;height:20;mso-position-horizontal-relative:page;mso-position-vertical-relative:page" coordsize="20,20" o:allowincell="f" path="m,l,,2,r,1l3,1,6,2r1,l7,2r9,3l17,4r,l17,4r-1,l16,4r,l16,4,14,3r,l14,2r,l15,2r-1,l12,2,11,1r1,l12,1,12,,5,,,e" filled="f" stroked="f">
                <v:path arrowok="t"/>
              </v:shape>
              <v:shape id="_x0000_s3600" style="position:absolute;left:9623;top:-1737;width:20;height:20;mso-position-horizontal-relative:page;mso-position-vertical-relative:page" coordsize="20,20" o:allowincell="f" path="m5,r7,e" filled="f" stroked="f">
                <v:path arrowok="t"/>
              </v:shape>
              <v:shape id="_x0000_s3601" style="position:absolute;left:9623;top:-1737;width:20;height:20;mso-position-horizontal-relative:page;mso-position-vertical-relative:page" coordsize="20,20" o:allowincell="f" path="m12,l5,e" filled="f" stroked="f">
                <v:path arrowok="t"/>
              </v:shape>
              <v:shape id="_x0000_s3602" style="position:absolute;left:9623;top:-1737;width:20;height:20;mso-position-horizontal-relative:page;mso-position-vertical-relative:page" coordsize="20,20" o:allowincell="f" path="m4,l5,r7,l12,,4,e" filled="f" stroked="f">
                <v:path arrowok="t"/>
              </v:shape>
              <v:shape id="_x0000_s3603" style="position:absolute;left:9623;top:-1737;width:20;height:20;mso-position-horizontal-relative:page;mso-position-vertical-relative:page" coordsize="20,20" o:allowincell="f" path="m6,r,l12,e" filled="f" stroked="f">
                <v:path arrowok="t"/>
              </v:shape>
              <v:shape id="_x0000_s3604" style="position:absolute;left:9623;top:-1737;width:20;height:20;mso-position-horizontal-relative:page;mso-position-vertical-relative:page" coordsize="20,20" o:allowincell="f" path="m12,l6,e" filled="f" stroked="f">
                <v:path arrowok="t"/>
              </v:shape>
              <v:shape id="_x0000_s3605" style="position:absolute;left:9623;top:-1737;width:20;height:20;mso-position-horizontal-relative:page;mso-position-vertical-relative:page" coordsize="20,20" o:allowincell="f" path="m5,l6,r,l12,,11,,8,,6,,5,e" filled="f" stroked="f">
                <v:path arrowok="t"/>
              </v:shape>
              <v:shape id="_x0000_s3606" style="position:absolute;left:9623;top:-1737;width:20;height:20;mso-position-horizontal-relative:page;mso-position-vertical-relative:page" coordsize="20,20" o:allowincell="f" path="m8,r3,e" filled="f" stroked="f">
                <v:path arrowok="t"/>
              </v:shape>
              <v:shape id="_x0000_s3607" style="position:absolute;left:9623;top:-1737;width:20;height:20;mso-position-horizontal-relative:page;mso-position-vertical-relative:page" coordsize="20,20" o:allowincell="f" path="m11,l8,e" filled="f" stroked="f">
                <v:path arrowok="t"/>
              </v:shape>
              <v:shape id="_x0000_s3608" style="position:absolute;left:9623;top:-1737;width:20;height:20;mso-position-horizontal-relative:page;mso-position-vertical-relative:page" coordsize="20,20" o:allowincell="f" path="m11,l8,r3,l11,e" filled="f" stroked="f">
                <v:path arrowok="t"/>
              </v:shape>
            </v:group>
            <v:group id="_x0000_s3609" style="position:absolute;left:9571;top:-1718;width:20;height:20" coordorigin="9571,-1718" coordsize="20,20" o:allowincell="f">
              <v:shape id="_x0000_s3610" style="position:absolute;left:9571;top:-1718;width:20;height:20;mso-position-horizontal-relative:page;mso-position-vertical-relative:page" coordsize="20,20" o:allowincell="f" path="m8,5l6,5,7,6,7,5r1,l8,5r,e" filled="f" stroked="f">
                <v:path arrowok="t"/>
              </v:shape>
              <v:shape id="_x0000_s3611" style="position:absolute;left:9571;top:-1718;width:20;height:20;mso-position-horizontal-relative:page;mso-position-vertical-relative:page" coordsize="20,20" o:allowincell="f" path="m6,5r2,e" filled="f" stroked="f">
                <v:path arrowok="t"/>
              </v:shape>
              <v:shape id="_x0000_s3612" style="position:absolute;left:9571;top:-1718;width:20;height:20;mso-position-horizontal-relative:page;mso-position-vertical-relative:page" coordsize="20,20" o:allowincell="f" path="m8,5l7,5e" filled="f" stroked="f">
                <v:path arrowok="t"/>
              </v:shape>
              <v:shape id="_x0000_s3613" style="position:absolute;left:9571;top:-1718;width:20;height:20;mso-position-horizontal-relative:page;mso-position-vertical-relative:page" coordsize="20,20" o:allowincell="f" path="m12,4l8,4r1,l9,5r1,l10,5r1,l11,5,12,4r,e" filled="f" stroked="f">
                <v:path arrowok="t"/>
              </v:shape>
              <v:shape id="_x0000_s3614" style="position:absolute;left:9571;top:-1718;width:20;height:20;mso-position-horizontal-relative:page;mso-position-vertical-relative:page" coordsize="20,20" o:allowincell="f" path="m8,4r4,e" filled="f" stroked="f">
                <v:path arrowok="t"/>
              </v:shape>
              <v:shape id="_x0000_s3615" style="position:absolute;left:9571;top:-1718;width:20;height:20;mso-position-horizontal-relative:page;mso-position-vertical-relative:page" coordsize="20,20" o:allowincell="f" path="m11,5r-1,e" filled="f" stroked="f">
                <v:path arrowok="t"/>
              </v:shape>
              <v:shape id="_x0000_s3616" style="position:absolute;left:9571;top:-1718;width:20;height:20;mso-position-horizontal-relative:page;mso-position-vertical-relative:page" coordsize="20,20" o:allowincell="f" path="m8,5l6,5e" filled="f" stroked="f">
                <v:path arrowok="t"/>
              </v:shape>
              <v:shape id="_x0000_s3617" style="position:absolute;left:9571;top:-1718;width:20;height:20;mso-position-horizontal-relative:page;mso-position-vertical-relative:page" coordsize="20,20" o:allowincell="f" path="m12,4l8,4e" filled="f" stroked="f">
                <v:path arrowok="t"/>
              </v:shape>
              <v:shape id="_x0000_s3618" style="position:absolute;left:9571;top:-1718;width:20;height:20;mso-position-horizontal-relative:page;mso-position-vertical-relative:page" coordsize="20,20" o:allowincell="f" path="m10,4l4,4r,1l5,5r1,l8,5,8,4r4,l12,4r-2,l10,4e" filled="f" stroked="f">
                <v:path arrowok="t"/>
              </v:shape>
              <v:shape id="_x0000_s3619" style="position:absolute;left:9571;top:-1718;width:20;height:20;mso-position-horizontal-relative:page;mso-position-vertical-relative:page" coordsize="20,20" o:allowincell="f" path="m10,4r2,e" filled="f" stroked="f">
                <v:path arrowok="t"/>
              </v:shape>
              <v:shape id="_x0000_s3620" style="position:absolute;left:9571;top:-1718;width:20;height:20;mso-position-horizontal-relative:page;mso-position-vertical-relative:page" coordsize="20,20" o:allowincell="f" path="m4,4r6,e" filled="f" stroked="f">
                <v:path arrowok="t"/>
              </v:shape>
              <v:shape id="_x0000_s3621" style="position:absolute;left:9571;top:-1718;width:20;height:20;mso-position-horizontal-relative:page;mso-position-vertical-relative:page" coordsize="20,20" o:allowincell="f" path="m7,5r1,e" filled="f" stroked="f">
                <v:path arrowok="t"/>
              </v:shape>
              <v:shape id="_x0000_s3622" style="position:absolute;left:9571;top:-1718;width:20;height:20;mso-position-horizontal-relative:page;mso-position-vertical-relative:page" coordsize="20,20" o:allowincell="f" path="m8,5l7,5r1,l8,5e" filled="f" stroked="f">
                <v:path arrowok="t"/>
              </v:shape>
              <v:shape id="_x0000_s3623" style="position:absolute;left:9571;top:-1718;width:20;height:20;mso-position-horizontal-relative:page;mso-position-vertical-relative:page" coordsize="20,20" o:allowincell="f" path="m10,5r1,e" filled="f" stroked="f">
                <v:path arrowok="t"/>
              </v:shape>
              <v:shape id="_x0000_s3624" style="position:absolute;left:9571;top:-1718;width:20;height:20;mso-position-horizontal-relative:page;mso-position-vertical-relative:page" coordsize="20,20" o:allowincell="f" path="m11,5r-1,l11,5r,l11,5e" filled="f" stroked="f">
                <v:path arrowok="t"/>
              </v:shape>
              <v:shape id="_x0000_s3625" style="position:absolute;left:9571;top:-1718;width:20;height:20;mso-position-horizontal-relative:page;mso-position-vertical-relative:page" coordsize="20,20" o:allowincell="f" path="m12,4r-2,e" filled="f" stroked="f">
                <v:path arrowok="t"/>
              </v:shape>
              <v:shape id="_x0000_s3626" style="position:absolute;left:9571;top:-1718;width:20;height:20;mso-position-horizontal-relative:page;mso-position-vertical-relative:page" coordsize="20,20" o:allowincell="f" path="m10,3r,1l10,4r2,l10,3e" filled="f" stroked="f">
                <v:path arrowok="t"/>
              </v:shape>
              <v:shape id="_x0000_s3627" style="position:absolute;left:9571;top:-1718;width:20;height:20;mso-position-horizontal-relative:page;mso-position-vertical-relative:page" coordsize="20,20" o:allowincell="f" path="m10,4l4,4e" filled="f" stroked="f">
                <v:path arrowok="t"/>
              </v:shape>
              <v:shape id="_x0000_s3628" style="position:absolute;left:9571;top:-1718;width:20;height:20;mso-position-horizontal-relative:page;mso-position-vertical-relative:page" coordsize="20,20" o:allowincell="f" path="m3,1l2,2r,l2,2,1,2r,1l1,3,,3,,4r1,l4,4r6,l9,4,8,4,7,3,1,3,,3r1,l7,3,6,2r2,l7,2,4,2,3,2,3,1e" filled="f" stroked="f">
                <v:path arrowok="t"/>
              </v:shape>
              <v:shape id="_x0000_s3629" style="position:absolute;left:9571;top:-1718;width:20;height:20;mso-position-horizontal-relative:page;mso-position-vertical-relative:page" coordsize="20,20" o:allowincell="f" path="m8,4r1,e" filled="f" stroked="f">
                <v:path arrowok="t"/>
              </v:shape>
              <v:shape id="_x0000_s3630" style="position:absolute;left:9571;top:-1718;width:20;height:20;mso-position-horizontal-relative:page;mso-position-vertical-relative:page" coordsize="20,20" o:allowincell="f" path="m4,2r3,e" filled="f" stroked="f">
                <v:path arrowok="t"/>
              </v:shape>
              <v:shape id="_x0000_s3631" style="position:absolute;left:9571;top:-1718;width:20;height:20;mso-position-horizontal-relative:page;mso-position-vertical-relative:page" coordsize="20,20" o:allowincell="f" path="m9,4l8,4e" filled="f" stroked="f">
                <v:path arrowok="t"/>
              </v:shape>
              <v:shape id="_x0000_s3632" style="position:absolute;left:9571;top:-1718;width:20;height:20;mso-position-horizontal-relative:page;mso-position-vertical-relative:page" coordsize="20,20" o:allowincell="f" path="m8,3r,1l9,4,8,3e" filled="f" stroked="f">
                <v:path arrowok="t"/>
              </v:shape>
              <v:shape id="_x0000_s3633" style="position:absolute;left:9571;top:-1718;width:20;height:20;mso-position-horizontal-relative:page;mso-position-vertical-relative:page" coordsize="20,20" o:allowincell="f" path="m7,2l4,2e" filled="f" stroked="f">
                <v:path arrowok="t"/>
              </v:shape>
              <v:shape id="_x0000_s3634" style="position:absolute;left:9571;top:-1718;width:20;height:20;mso-position-horizontal-relative:page;mso-position-vertical-relative:page" coordsize="20,20" o:allowincell="f" path="m3,r,l4,,3,1r,l3,1r,l3,2r1,l7,2r,l7,1r,l6,1r,l3,e" filled="f" stroked="f">
                <v:path arrowok="t"/>
              </v:shape>
            </v:group>
            <v:rect id="_x0000_s3635" style="position:absolute;left:9604;top:-1737;width:20;height: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32" type="#_x0000_t75" style="width:1.9pt;height:.65pt">
                          <v:imagedata r:id="rId56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636" style="position:absolute;left:9521;top:-1711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33" type="#_x0000_t75" style="width:1.9pt;height:.65pt">
                          <v:imagedata r:id="rId57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3637" style="position:absolute;left:9913;top:-1176;width:20;height:20" coordorigin="9913,-1176" coordsize="20,20" o:allowincell="f">
              <v:shape id="_x0000_s3638" style="position:absolute;left:9913;top:-1176;width:20;height:20;mso-position-horizontal-relative:page;mso-position-vertical-relative:page" coordsize="20,20" o:allowincell="f" path="m1,1l,3,,4,2,7,6,5,8,2,8,1,3,1,2,1,1,1e" filled="f" stroked="f">
                <v:path arrowok="t"/>
              </v:shape>
              <v:shape id="_x0000_s3639" style="position:absolute;left:9913;top:-1176;width:20;height:20;mso-position-horizontal-relative:page;mso-position-vertical-relative:page" coordsize="20,20" o:allowincell="f" path="m3,1r5,e" filled="f" stroked="f">
                <v:path arrowok="t"/>
              </v:shape>
              <v:shape id="_x0000_s3640" style="position:absolute;left:9913;top:-1176;width:20;height:20;mso-position-horizontal-relative:page;mso-position-vertical-relative:page" coordsize="20,20" o:allowincell="f" path="m8,1l3,1e" filled="f" stroked="f">
                <v:path arrowok="t"/>
              </v:shape>
              <v:shape id="_x0000_s3641" style="position:absolute;left:9913;top:-1176;width:20;height:20;mso-position-horizontal-relative:page;mso-position-vertical-relative:page" coordsize="20,20" o:allowincell="f" path="m6,r,l5,r,l3,1r5,l8,,6,e" filled="f" stroked="f">
                <v:path arrowok="t"/>
              </v:shape>
            </v:group>
            <v:rect id="_x0000_s3642" style="position:absolute;left:9420;top:-1568;width:4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34" type="#_x0000_t75" style="width:2.5pt;height:3.15pt">
                          <v:imagedata r:id="rId57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643" style="position:absolute;left:9461;top:-1580;width:20;height:20" coordsize="20,20" o:allowincell="f" path="m6,r,l6,,5,r,l4,,3,1r,1l2,3,1,3,,5r,l,5r,l1,5,2,6r,l3,6,4,5r,l5,4r,l6,3,7,2,6,2,6,e" filled="f" stroked="f">
              <v:path arrowok="t"/>
            </v:shape>
            <v:group id="_x0000_s3644" style="position:absolute;left:9513;top:-1427;width:20;height:20" coordorigin="9513,-1427" coordsize="20,20" o:allowincell="f">
              <v:shape id="_x0000_s3645" style="position:absolute;left:9513;top:-1427;width:20;height:20;mso-position-horizontal-relative:page;mso-position-vertical-relative:page" coordsize="20,20" o:allowincell="f" path="m2,2l,4,,5,,6r,l,8,,9r2,3l3,12r,l4,13r,1l4,14r1,1l5,13,6,8,7,2,4,2,2,2e" filled="f" stroked="f">
                <v:path arrowok="t"/>
              </v:shape>
              <v:shape id="_x0000_s3646" style="position:absolute;left:9513;top:-1427;width:20;height:20;mso-position-horizontal-relative:page;mso-position-vertical-relative:page" coordsize="20,20" o:allowincell="f" path="m5,2r,l7,2e" filled="f" stroked="f">
                <v:path arrowok="t"/>
              </v:shape>
              <v:shape id="_x0000_s3647" style="position:absolute;left:9513;top:-1427;width:20;height:20;mso-position-horizontal-relative:page;mso-position-vertical-relative:page" coordsize="20,20" o:allowincell="f" path="m7,2l5,2e" filled="f" stroked="f">
                <v:path arrowok="t"/>
              </v:shape>
              <v:shape id="_x0000_s3648" style="position:absolute;left:9513;top:-1427;width:20;height:20;mso-position-horizontal-relative:page;mso-position-vertical-relative:page" coordsize="20,20" o:allowincell="f" path="m6,r,l5,1r,1l7,2,7,,6,e" filled="f" stroked="f">
                <v:path arrowok="t"/>
              </v:shape>
            </v:group>
            <v:rect id="_x0000_s3649" style="position:absolute;left:9545;top:-1383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35" type="#_x0000_t75" style="width:1.9pt;height:.65pt">
                          <v:imagedata r:id="rId56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3650" style="position:absolute;left:9641;top:-1360;width:20;height:20" coordorigin="9641,-1360" coordsize="20,20" o:allowincell="f">
              <v:shape id="_x0000_s3651" style="position:absolute;left:9641;top:-1360;width:20;height:20;mso-position-horizontal-relative:page;mso-position-vertical-relative:page" coordsize="20,20" o:allowincell="f" path="m15,2l3,2r1,l5,3r,l7,3r1,l9,2r6,l15,2e" filled="f" stroked="f">
                <v:path arrowok="t"/>
              </v:shape>
              <v:shape id="_x0000_s3652" style="position:absolute;left:9641;top:-1360;width:20;height:20;mso-position-horizontal-relative:page;mso-position-vertical-relative:page" coordsize="20,20" o:allowincell="f" path="m3,2r12,e" filled="f" stroked="f">
                <v:path arrowok="t"/>
              </v:shape>
              <v:shape id="_x0000_s3653" style="position:absolute;left:9641;top:-1360;width:20;height:20;mso-position-horizontal-relative:page;mso-position-vertical-relative:page" coordsize="20,20" o:allowincell="f" path="m15,2l3,2e" filled="f" stroked="f">
                <v:path arrowok="t"/>
              </v:shape>
              <v:shape id="_x0000_s3654" style="position:absolute;left:9641;top:-1360;width:20;height:20;mso-position-horizontal-relative:page;mso-position-vertical-relative:page" coordsize="20,20" o:allowincell="f" path="m4,l,,,1r1,l2,2r1,l15,2r,-1l12,1r-1,l11,1,8,1,4,e" filled="f" stroked="f">
                <v:path arrowok="t"/>
              </v:shape>
              <v:shape id="_x0000_s3655" style="position:absolute;left:9641;top:-1360;width:20;height:20;mso-position-horizontal-relative:page;mso-position-vertical-relative:page" coordsize="20,20" o:allowincell="f" path="m12,1r3,e" filled="f" stroked="f">
                <v:path arrowok="t"/>
              </v:shape>
              <v:shape id="_x0000_s3656" style="position:absolute;left:9641;top:-1360;width:20;height:20;mso-position-horizontal-relative:page;mso-position-vertical-relative:page" coordsize="20,20" o:allowincell="f" path="m8,1r3,e" filled="f" stroked="f">
                <v:path arrowok="t"/>
              </v:shape>
              <v:shape id="_x0000_s3657" style="position:absolute;left:9641;top:-1360;width:20;height:20;mso-position-horizontal-relative:page;mso-position-vertical-relative:page" coordsize="20,20" o:allowincell="f" path="m15,1r-3,e" filled="f" stroked="f">
                <v:path arrowok="t"/>
              </v:shape>
              <v:shape id="_x0000_s3658" style="position:absolute;left:9641;top:-1360;width:20;height:20;mso-position-horizontal-relative:page;mso-position-vertical-relative:page" coordsize="20,20" o:allowincell="f" path="m14,1r-1,l13,1r-1,l15,1r,l14,1e" filled="f" stroked="f">
                <v:path arrowok="t"/>
              </v:shape>
              <v:shape id="_x0000_s3659" style="position:absolute;left:9641;top:-1360;width:20;height:20;mso-position-horizontal-relative:page;mso-position-vertical-relative:page" coordsize="20,20" o:allowincell="f" path="m11,1l8,1e" filled="f" stroked="f">
                <v:path arrowok="t"/>
              </v:shape>
              <v:shape id="_x0000_s3660" style="position:absolute;left:9641;top:-1360;width:20;height:20;mso-position-horizontal-relative:page;mso-position-vertical-relative:page" coordsize="20,20" o:allowincell="f" path="m10,l9,,8,r,1l11,1,11,,10,e" filled="f" stroked="f">
                <v:path arrowok="t"/>
              </v:shape>
            </v:group>
            <v:rect id="_x0000_s3661" style="position:absolute;left:9614;top:-1386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36" type="#_x0000_t75" style="width:.65pt;height:.65pt">
                          <v:imagedata r:id="rId54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662" style="position:absolute;left:9625;top:-1391;width:20;height:20" coordsize="20,20" o:allowincell="f" path="m,l,1,1,2,4,4,6,5r1,l9,6r,1l11,7r,l12,6r-1,l10,5r,-1l10,4r,-1l8,2,5,1r,l3,,2,,1,,,e" filled="f" stroked="f">
              <v:path arrowok="t"/>
            </v:shape>
            <v:shape id="_x0000_s3663" style="position:absolute;left:9922;top:-866;width:20;height:20" coordsize="20,20" o:allowincell="f" path="m4,l3,,2,1r,l1,2r,l1,3r,l,5,,6,3,4,3,3,4,1,4,e" fillcolor="#2a2a29" stroked="f">
              <v:path arrowok="t"/>
            </v:shape>
            <v:shape id="_x0000_s3664" style="position:absolute;left:9704;top:-1369;width:20;height:20" coordsize="20,20" o:allowincell="f" path="m13,l11,,10,1,8,2,5,2,4,2r,1l4,3,2,5,,5r,l,6,1,8,4,9r2,l7,8r,l8,8,9,7r,l11,7r,-2l12,5r,-1l13,3,12,2r,-1l13,1,13,r,e" filled="f" stroked="f">
              <v:path arrowok="t"/>
            </v:shape>
            <v:shape id="_x0000_s3665" style="position:absolute;left:9648;top:-1655;width:20;height:20" coordsize="20,20" o:allowincell="f" path="m3,l1,r,l,1,3,4r4,l9,4,6,,3,e" filled="f" stroked="f">
              <v:path arrowok="t"/>
            </v:shape>
            <v:rect id="_x0000_s3666" style="position:absolute;left:9363;top:-1758;width:660;height:3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3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37" type="#_x0000_t75" style="width:32.55pt;height:19.4pt">
                          <v:imagedata r:id="rId57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667" style="position:absolute;left:9779;top:-1412;width:20;height:20" coordsize="20,20" o:allowincell="f" path="m,l,,,,,1r1,l1,,,e" filled="f" stroked="f">
              <v:path arrowok="t"/>
            </v:shape>
            <v:group id="_x0000_s3668" style="position:absolute;left:9509;top:-1409;width:20;height:20" coordorigin="9509,-1409" coordsize="20,20" o:allowincell="f">
              <v:shape id="_x0000_s3669" style="position:absolute;left:9509;top:-1409;width:20;height:20;mso-position-horizontal-relative:page;mso-position-vertical-relative:page" coordsize="20,20" o:allowincell="f" path="m2,1l,1,2,3r,2l2,7r,2l2,9r,1l2,11r,1l2,17r1,2l4,18r1,l4,16r1,l8,15r,l9,14r1,-3l11,5r,-3l10,2r,l6,2,2,1r,e" filled="f" stroked="f">
                <v:path arrowok="t"/>
              </v:shape>
              <v:shape id="_x0000_s3670" style="position:absolute;left:9509;top:-1409;width:20;height:20;mso-position-horizontal-relative:page;mso-position-vertical-relative:page" coordsize="20,20" o:allowincell="f" path="m6,2r4,e" filled="f" stroked="f">
                <v:path arrowok="t"/>
              </v:shape>
              <v:shape id="_x0000_s3671" style="position:absolute;left:9509;top:-1409;width:20;height:20;mso-position-horizontal-relative:page;mso-position-vertical-relative:page" coordsize="20,20" o:allowincell="f" path="m10,2l6,2e" filled="f" stroked="f">
                <v:path arrowok="t"/>
              </v:shape>
              <v:shape id="_x0000_s3672" style="position:absolute;left:9509;top:-1409;width:20;height:20;mso-position-horizontal-relative:page;mso-position-vertical-relative:page" coordsize="20,20" o:allowincell="f" path="m9,l7,,6,2r4,l10,r,l9,r,e" filled="f" stroked="f">
                <v:path arrowok="t"/>
              </v:shape>
            </v:group>
            <v:rect id="_x0000_s3673" style="position:absolute;left:10066;top:-1218;width:2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38" type="#_x0000_t75" style="width:.65pt;height:1.9pt">
                          <v:imagedata r:id="rId57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3674" style="position:absolute;left:10105;top:-1230;width:20;height:37" coordorigin="10105,-1230" coordsize="20,37" o:allowincell="f">
              <v:shape id="_x0000_s3675" style="position:absolute;left:10105;top:-1230;width:20;height:37;mso-position-horizontal-relative:page;mso-position-vertical-relative:page" coordsize="20,37" o:allowincell="f" path="m,3r,l,5r1,8l1,14r,l2,15r1,5l4,36,4,20,3,10,2,5,1,5,,4,,3e" filled="f" stroked="f">
                <v:path arrowok="t"/>
              </v:shape>
              <v:shape id="_x0000_s3676" style="position:absolute;left:10105;top:-1230;width:20;height:37;mso-position-horizontal-relative:page;mso-position-vertical-relative:page" coordsize="20,37" o:allowincell="f" path="m1,5r1,e" filled="f" stroked="f">
                <v:path arrowok="t"/>
              </v:shape>
              <v:shape id="_x0000_s3677" style="position:absolute;left:10105;top:-1230;width:20;height:37;mso-position-horizontal-relative:page;mso-position-vertical-relative:page" coordsize="20,37" o:allowincell="f" path="m2,5l1,5e" filled="f" stroked="f">
                <v:path arrowok="t"/>
              </v:shape>
              <v:shape id="_x0000_s3678" style="position:absolute;left:10105;top:-1230;width:20;height:37;mso-position-horizontal-relative:page;mso-position-vertical-relative:page" coordsize="20,37" o:allowincell="f" path="m1,2r,3l2,5,2,2,1,2r,e" filled="f" stroked="f">
                <v:path arrowok="t"/>
              </v:shape>
              <v:shape id="_x0000_s3679" style="position:absolute;left:10105;top:-1230;width:20;height:37;mso-position-horizontal-relative:page;mso-position-vertical-relative:page" coordsize="20,37" o:allowincell="f" path="m1,2r1,e" filled="f" stroked="f">
                <v:path arrowok="t"/>
              </v:shape>
              <v:shape id="_x0000_s3680" style="position:absolute;left:10105;top:-1230;width:20;height:37;mso-position-horizontal-relative:page;mso-position-vertical-relative:page" coordsize="20,37" o:allowincell="f" path="m2,2l1,2e" filled="f" stroked="f">
                <v:path arrowok="t"/>
              </v:shape>
              <v:shape id="_x0000_s3681" style="position:absolute;left:10105;top:-1230;width:20;height:37;mso-position-horizontal-relative:page;mso-position-vertical-relative:page" coordsize="20,37" o:allowincell="f" path="m1,r,2l2,2,1,e" filled="f" stroked="f">
                <v:path arrowok="t"/>
              </v:shape>
            </v:group>
            <v:shape id="_x0000_s3682" style="position:absolute;left:9465;top:-1399;width:20;height:20" coordsize="20,20" o:allowincell="f" path="m,l,4,1,5,4,3,4,2r,l3,1r,l2,r,l,e" filled="f" stroked="f">
              <v:path arrowok="t"/>
            </v:shape>
            <v:rect id="_x0000_s3683" style="position:absolute;left:8967;top:-1424;width:2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39" type="#_x0000_t75" style="width:.65pt;height:2.5pt">
                          <v:imagedata r:id="rId57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684" style="position:absolute;left:8962;top:-1364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40" type="#_x0000_t75" style="width:.65pt;height:1.9pt">
                          <v:imagedata r:id="rId57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685" style="position:absolute;left:9020;top:-1740;width:340;height:2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41" type="#_x0000_t75" style="width:16.9pt;height:11.9pt">
                          <v:imagedata r:id="rId57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686" style="position:absolute;left:9328;top:-1757;width:6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42" type="#_x0000_t75" style="width:3.15pt;height:.65pt">
                          <v:imagedata r:id="rId57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687" style="position:absolute;left:9251;top:-1728;width:10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43" type="#_x0000_t75" style="width:5.65pt;height:3.15pt">
                          <v:imagedata r:id="rId57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688" style="position:absolute;left:9148;top:-1580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44" type="#_x0000_t75" style="width:1.9pt;height:2.5pt">
                          <v:imagedata r:id="rId57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689" style="position:absolute;left:8981;top:-1290;width:20;height:20" coordsize="20,20" o:allowincell="f" path="m,l,,,,,1,,2,,1,1,,,,,e" filled="f" stroked="f">
              <v:path arrowok="t"/>
            </v:shape>
            <v:shape id="_x0000_s3690" style="position:absolute;left:8978;top:-1278;width:20;height:20" coordsize="20,20" o:allowincell="f" path="m1,l,,,,,1,,3,,5r,l,5,1,4,1,3,1,e" filled="f" stroked="f">
              <v:path arrowok="t"/>
            </v:shape>
            <v:shape id="_x0000_s3691" style="position:absolute;left:8973;top:-1264;width:20;height:20" coordsize="20,20" o:allowincell="f" path="m1,r,l,,,1,,3,,4r,l1,2,1,1,1,r,l1,e" filled="f" stroked="f">
              <v:path arrowok="t"/>
            </v:shape>
            <v:shape id="_x0000_s3692" style="position:absolute;left:8982;top:-1302;width:20;height:20" coordsize="20,20" o:allowincell="f" path="m,l,,,,,1r,l,2,,1,1,,,e" filled="f" stroked="f">
              <v:path arrowok="t"/>
            </v:shape>
            <v:shape id="_x0000_s3693" style="position:absolute;left:8980;top:-1300;width:20;height:20" coordsize="20,20" o:allowincell="f" path="m,l,,,1r,l,2,,1r,l,e" filled="f" stroked="f">
              <v:path arrowok="t"/>
            </v:shape>
            <v:shape id="_x0000_s3694" style="position:absolute;left:8982;top:-1313;width:20;height:20" coordsize="20,20" o:allowincell="f" path="m,l,,,,,1,,2,,1r,l,,,e" filled="f" stroked="f">
              <v:path arrowok="t"/>
            </v:shape>
            <v:shape id="_x0000_s3695" style="position:absolute;left:8984;top:-1308;width:20;height:20" coordsize="20,20" o:allowincell="f" path="m1,l,,,2,,3r,l1,1,1,r,l1,e" filled="f" stroked="f">
              <v:path arrowok="t"/>
            </v:shape>
            <v:group id="_x0000_s3696" style="position:absolute;left:9603;top:-1735;width:27;height:20" coordorigin="9603,-1735" coordsize="27,20" o:allowincell="f">
              <v:shape id="_x0000_s3697" style="position:absolute;left:9603;top:-1735;width:27;height:20;mso-position-horizontal-relative:page;mso-position-vertical-relative:page" coordsize="27,20" o:allowincell="f" path="m25,4l12,4r1,l12,4r6,2l18,6r,l19,6,18,5r-1,l20,5r,l20,5r-2,l17,4r7,l25,4r,e" filled="f" stroked="f">
                <v:path arrowok="t"/>
              </v:shape>
              <v:shape id="_x0000_s3698" style="position:absolute;left:9603;top:-1735;width:27;height:20;mso-position-horizontal-relative:page;mso-position-vertical-relative:page" coordsize="27,20" o:allowincell="f" path="m20,5r-3,e" filled="f" stroked="f">
                <v:path arrowok="t"/>
              </v:shape>
              <v:shape id="_x0000_s3699" style="position:absolute;left:9603;top:-1735;width:27;height:20;mso-position-horizontal-relative:page;mso-position-vertical-relative:page" coordsize="27,20" o:allowincell="f" path="m18,5r2,e" filled="f" stroked="f">
                <v:path arrowok="t"/>
              </v:shape>
              <v:shape id="_x0000_s3700" style="position:absolute;left:9603;top:-1735;width:27;height:20;mso-position-horizontal-relative:page;mso-position-vertical-relative:page" coordsize="27,20" o:allowincell="f" path="m24,4r-7,e" filled="f" stroked="f">
                <v:path arrowok="t"/>
              </v:shape>
              <v:shape id="_x0000_s3701" style="position:absolute;left:9603;top:-1735;width:27;height:20;mso-position-horizontal-relative:page;mso-position-vertical-relative:page" coordsize="27,20" o:allowincell="f" path="m12,4r13,e" filled="f" stroked="f">
                <v:path arrowok="t"/>
              </v:shape>
              <v:shape id="_x0000_s3702" style="position:absolute;left:9603;top:-1735;width:27;height:20;mso-position-horizontal-relative:page;mso-position-vertical-relative:page" coordsize="27,20" o:allowincell="f" path="m17,5r3,e" filled="f" stroked="f">
                <v:path arrowok="t"/>
              </v:shape>
              <v:shape id="_x0000_s3703" style="position:absolute;left:9603;top:-1735;width:27;height:20;mso-position-horizontal-relative:page;mso-position-vertical-relative:page" coordsize="27,20" o:allowincell="f" path="m20,5r-3,l19,5r1,1l21,6,20,5r,e" filled="f" stroked="f">
                <v:path arrowok="t"/>
              </v:shape>
              <v:shape id="_x0000_s3704" style="position:absolute;left:9603;top:-1735;width:27;height:20;mso-position-horizontal-relative:page;mso-position-vertical-relative:page" coordsize="27,20" o:allowincell="f" path="m20,5r-2,e" filled="f" stroked="f">
                <v:path arrowok="t"/>
              </v:shape>
              <v:shape id="_x0000_s3705" style="position:absolute;left:9603;top:-1735;width:27;height:20;mso-position-horizontal-relative:page;mso-position-vertical-relative:page" coordsize="27,20" o:allowincell="f" path="m19,4l18,5r2,l19,4e" filled="f" stroked="f">
                <v:path arrowok="t"/>
              </v:shape>
              <v:shape id="_x0000_s3706" style="position:absolute;left:9603;top:-1735;width:27;height:20;mso-position-horizontal-relative:page;mso-position-vertical-relative:page" coordsize="27,20" o:allowincell="f" path="m24,4r-2,l23,4r2,l24,4e" filled="f" stroked="f">
                <v:path arrowok="t"/>
              </v:shape>
              <v:shape id="_x0000_s3707" style="position:absolute;left:9603;top:-1735;width:27;height:20;mso-position-horizontal-relative:page;mso-position-vertical-relative:page" coordsize="27,20" o:allowincell="f" path="m22,4r2,e" filled="f" stroked="f">
                <v:path arrowok="t"/>
              </v:shape>
              <v:shape id="_x0000_s3708" style="position:absolute;left:9603;top:-1735;width:27;height:20;mso-position-horizontal-relative:page;mso-position-vertical-relative:page" coordsize="27,20" o:allowincell="f" path="m17,4r7,e" filled="f" stroked="f">
                <v:path arrowok="t"/>
              </v:shape>
              <v:shape id="_x0000_s3709" style="position:absolute;left:9603;top:-1735;width:27;height:20;mso-position-horizontal-relative:page;mso-position-vertical-relative:page" coordsize="27,20" o:allowincell="f" path="m24,4r-2,e" filled="f" stroked="f">
                <v:path arrowok="t"/>
              </v:shape>
              <v:shape id="_x0000_s3710" style="position:absolute;left:9603;top:-1735;width:27;height:20;mso-position-horizontal-relative:page;mso-position-vertical-relative:page" coordsize="27,20" o:allowincell="f" path="m24,4r-7,l20,4r,l24,4r,e" filled="f" stroked="f">
                <v:path arrowok="t"/>
              </v:shape>
              <v:shape id="_x0000_s3711" style="position:absolute;left:9603;top:-1735;width:27;height:20;mso-position-horizontal-relative:page;mso-position-vertical-relative:page" coordsize="27,20" o:allowincell="f" path="m25,4l12,4e" filled="f" stroked="f">
                <v:path arrowok="t"/>
              </v:shape>
              <v:shape id="_x0000_s3712" style="position:absolute;left:9603;top:-1735;width:27;height:20;mso-position-horizontal-relative:page;mso-position-vertical-relative:page" coordsize="27,20" o:allowincell="f" path="m27,2l6,2,8,3r,l10,4r2,l25,4r,-1l23,3r,l26,3r1,l26,3r,l25,2r2,l27,2e" filled="f" stroked="f">
                <v:path arrowok="t"/>
              </v:shape>
              <v:shape id="_x0000_s3713" style="position:absolute;left:9603;top:-1735;width:27;height:20;mso-position-horizontal-relative:page;mso-position-vertical-relative:page" coordsize="27,20" o:allowincell="f" path="m25,3r,1l25,4e" filled="f" stroked="f">
                <v:path arrowok="t"/>
              </v:shape>
              <v:shape id="_x0000_s3714" style="position:absolute;left:9603;top:-1735;width:27;height:20;mso-position-horizontal-relative:page;mso-position-vertical-relative:page" coordsize="27,20" o:allowincell="f" path="m23,3r2,e" filled="f" stroked="f">
                <v:path arrowok="t"/>
              </v:shape>
              <v:shape id="_x0000_s3715" style="position:absolute;left:9603;top:-1735;width:27;height:20;mso-position-horizontal-relative:page;mso-position-vertical-relative:page" coordsize="27,20" o:allowincell="f" path="m26,3r-2,e" filled="f" stroked="f">
                <v:path arrowok="t"/>
              </v:shape>
              <v:shape id="_x0000_s3716" style="position:absolute;left:9603;top:-1735;width:27;height:20;mso-position-horizontal-relative:page;mso-position-vertical-relative:page" coordsize="27,20" o:allowincell="f" path="m26,3r,l26,3e" filled="f" stroked="f">
                <v:path arrowok="t"/>
              </v:shape>
              <v:shape id="_x0000_s3717" style="position:absolute;left:9603;top:-1735;width:27;height:20;mso-position-horizontal-relative:page;mso-position-vertical-relative:page" coordsize="27,20" o:allowincell="f" path="m27,2r-2,e" filled="f" stroked="f">
                <v:path arrowok="t"/>
              </v:shape>
              <v:shape id="_x0000_s3718" style="position:absolute;left:9603;top:-1735;width:27;height:20;mso-position-horizontal-relative:page;mso-position-vertical-relative:page" coordsize="27,20" o:allowincell="f" path="m6,2r21,e" filled="f" stroked="f">
                <v:path arrowok="t"/>
              </v:shape>
              <v:shape id="_x0000_s3719" style="position:absolute;left:9603;top:-1735;width:27;height:20;mso-position-horizontal-relative:page;mso-position-vertical-relative:page" coordsize="27,20" o:allowincell="f" path="m26,3r-1,l25,4r1,l25,3r,l26,3e" filled="f" stroked="f">
                <v:path arrowok="t"/>
              </v:shape>
              <v:shape id="_x0000_s3720" style="position:absolute;left:9603;top:-1735;width:27;height:20;mso-position-horizontal-relative:page;mso-position-vertical-relative:page" coordsize="27,20" o:allowincell="f" path="m25,4r,-1e" filled="f" stroked="f">
                <v:path arrowok="t"/>
              </v:shape>
              <v:shape id="_x0000_s3721" style="position:absolute;left:9603;top:-1735;width:27;height:20;mso-position-horizontal-relative:page;mso-position-vertical-relative:page" coordsize="27,20" o:allowincell="f" path="m25,3r1,e" filled="f" stroked="f">
                <v:path arrowok="t"/>
              </v:shape>
              <v:shape id="_x0000_s3722" style="position:absolute;left:9603;top:-1735;width:27;height:20;mso-position-horizontal-relative:page;mso-position-vertical-relative:page" coordsize="27,20" o:allowincell="f" path="m25,4r,-1e" filled="f" stroked="f">
                <v:path arrowok="t"/>
              </v:shape>
              <v:shape id="_x0000_s3723" style="position:absolute;left:9603;top:-1735;width:27;height:20;mso-position-horizontal-relative:page;mso-position-vertical-relative:page" coordsize="27,20" o:allowincell="f" path="m25,3r,1e" filled="f" stroked="f">
                <v:path arrowok="t"/>
              </v:shape>
              <v:shape id="_x0000_s3724" style="position:absolute;left:9603;top:-1735;width:27;height:20;mso-position-horizontal-relative:page;mso-position-vertical-relative:page" coordsize="27,20" o:allowincell="f" path="m25,3r-1,l25,4r,l25,3e" filled="f" stroked="f">
                <v:path arrowok="t"/>
              </v:shape>
              <v:shape id="_x0000_s3725" style="position:absolute;left:9603;top:-1735;width:27;height:20;mso-position-horizontal-relative:page;mso-position-vertical-relative:page" coordsize="27,20" o:allowincell="f" path="m25,3r-1,e" filled="f" stroked="f">
                <v:path arrowok="t"/>
              </v:shape>
              <v:shape id="_x0000_s3726" style="position:absolute;left:9603;top:-1735;width:27;height:20;mso-position-horizontal-relative:page;mso-position-vertical-relative:page" coordsize="27,20" o:allowincell="f" path="m24,3r1,e" filled="f" stroked="f">
                <v:path arrowok="t"/>
              </v:shape>
              <v:shape id="_x0000_s3727" style="position:absolute;left:9603;top:-1735;width:27;height:20;mso-position-horizontal-relative:page;mso-position-vertical-relative:page" coordsize="27,20" o:allowincell="f" path="m25,3r-2,e" filled="f" stroked="f">
                <v:path arrowok="t"/>
              </v:shape>
              <v:shape id="_x0000_s3728" style="position:absolute;left:9603;top:-1735;width:27;height:20;mso-position-horizontal-relative:page;mso-position-vertical-relative:page" coordsize="27,20" o:allowincell="f" path="m24,3r1,e" filled="f" stroked="f">
                <v:path arrowok="t"/>
              </v:shape>
              <v:shape id="_x0000_s3729" style="position:absolute;left:9603;top:-1735;width:27;height:20;mso-position-horizontal-relative:page;mso-position-vertical-relative:page" coordsize="27,20" o:allowincell="f" path="m24,3r-1,l25,3r-1,e" filled="f" stroked="f">
                <v:path arrowok="t"/>
              </v:shape>
              <v:shape id="_x0000_s3730" style="position:absolute;left:9603;top:-1735;width:27;height:20;mso-position-horizontal-relative:page;mso-position-vertical-relative:page" coordsize="27,20" o:allowincell="f" path="m24,3r2,e" filled="f" stroked="f">
                <v:path arrowok="t"/>
              </v:shape>
              <v:shape id="_x0000_s3731" style="position:absolute;left:9603;top:-1735;width:27;height:20;mso-position-horizontal-relative:page;mso-position-vertical-relative:page" coordsize="27,20" o:allowincell="f" path="m26,3r-1,e" filled="f" stroked="f">
                <v:path arrowok="t"/>
              </v:shape>
              <v:shape id="_x0000_s3732" style="position:absolute;left:9603;top:-1735;width:27;height:20;mso-position-horizontal-relative:page;mso-position-vertical-relative:page" coordsize="27,20" o:allowincell="f" path="m25,3r-1,e" filled="f" stroked="f">
                <v:path arrowok="t"/>
              </v:shape>
              <v:shape id="_x0000_s3733" style="position:absolute;left:9603;top:-1735;width:27;height:20;mso-position-horizontal-relative:page;mso-position-vertical-relative:page" coordsize="27,20" o:allowincell="f" path="m26,3r-2,l24,3r1,l26,3r,e" filled="f" stroked="f">
                <v:path arrowok="t"/>
              </v:shape>
              <v:shape id="_x0000_s3734" style="position:absolute;left:9603;top:-1735;width:27;height:20;mso-position-horizontal-relative:page;mso-position-vertical-relative:page" coordsize="27,20" o:allowincell="f" path="m26,3r,e" filled="f" stroked="f">
                <v:path arrowok="t"/>
              </v:shape>
              <v:shape id="_x0000_s3735" style="position:absolute;left:9603;top:-1735;width:27;height:20;mso-position-horizontal-relative:page;mso-position-vertical-relative:page" coordsize="27,20" o:allowincell="f" path="m26,3r,l26,3r,e" filled="f" stroked="f">
                <v:path arrowok="t"/>
              </v:shape>
              <v:shape id="_x0000_s3736" style="position:absolute;left:9603;top:-1735;width:27;height:20;mso-position-horizontal-relative:page;mso-position-vertical-relative:page" coordsize="27,20" o:allowincell="f" path="m25,2r2,e" filled="f" stroked="f">
                <v:path arrowok="t"/>
              </v:shape>
              <v:shape id="_x0000_s3737" style="position:absolute;left:9603;top:-1735;width:27;height:20;mso-position-horizontal-relative:page;mso-position-vertical-relative:page" coordsize="27,20" o:allowincell="f" path="m27,2r-2,l27,2r,e" filled="f" stroked="f">
                <v:path arrowok="t"/>
              </v:shape>
              <v:shape id="_x0000_s3738" style="position:absolute;left:9603;top:-1735;width:27;height:20;mso-position-horizontal-relative:page;mso-position-vertical-relative:page" coordsize="27,20" o:allowincell="f" path="m27,2l6,2e" filled="f" stroked="f">
                <v:path arrowok="t"/>
              </v:shape>
              <v:shape id="_x0000_s3739" style="position:absolute;left:9603;top:-1735;width:27;height:20;mso-position-horizontal-relative:page;mso-position-vertical-relative:page" coordsize="27,20" o:allowincell="f" path="m8,l1,r,l1,1r1,l3,1,2,1,4,2r2,l27,2r,l26,2r-1,l25,1r,l23,1r-8,l8,r,e" filled="f" stroked="f">
                <v:path arrowok="t"/>
              </v:shape>
              <v:shape id="_x0000_s3740" style="position:absolute;left:9603;top:-1735;width:27;height:20;mso-position-horizontal-relative:page;mso-position-vertical-relative:page" coordsize="27,20" o:allowincell="f" path="m15,1r8,e" filled="f" stroked="f">
                <v:path arrowok="t"/>
              </v:shape>
              <v:shape id="_x0000_s3741" style="position:absolute;left:9603;top:-1735;width:27;height:20;mso-position-horizontal-relative:page;mso-position-vertical-relative:page" coordsize="27,20" o:allowincell="f" path="m1,l8,e" filled="f" stroked="f">
                <v:path arrowok="t"/>
              </v:shape>
              <v:shape id="_x0000_s3742" style="position:absolute;left:9603;top:-1735;width:27;height:20;mso-position-horizontal-relative:page;mso-position-vertical-relative:page" coordsize="27,20" o:allowincell="f" path="m23,1r-8,e" filled="f" stroked="f">
                <v:path arrowok="t"/>
              </v:shape>
              <v:shape id="_x0000_s3743" style="position:absolute;left:9603;top:-1735;width:27;height:20;mso-position-horizontal-relative:page;mso-position-vertical-relative:page" coordsize="27,20" o:allowincell="f" path="m14,r,l13,r1,l15,1r,l23,1r-1,l20,,18,,14,e" filled="f" stroked="f">
                <v:path arrowok="t"/>
              </v:shape>
              <v:shape id="_x0000_s3744" style="position:absolute;left:9603;top:-1735;width:27;height:20;mso-position-horizontal-relative:page;mso-position-vertical-relative:page" coordsize="27,20" o:allowincell="f" path="m8,l1,e" filled="f" stroked="f">
                <v:path arrowok="t"/>
              </v:shape>
              <v:shape id="_x0000_s3745" style="position:absolute;left:9603;top:-1735;width:27;height:20;mso-position-horizontal-relative:page;mso-position-vertical-relative:page" coordsize="27,20" o:allowincell="f" path="m7,l,,,,1,,8,,7,,8,,7,e" filled="f" stroked="f">
                <v:path arrowok="t"/>
              </v:shape>
            </v:group>
            <v:shape id="_x0000_s3746" style="position:absolute;left:9421;top:-1565;width:20;height:20" coordsize="20,20" o:allowincell="f" path="m7,l6,,3,1r,1l2,3r,l1,4r,l1,6,,7r,l,8,,9r,l1,8,1,7,2,6,2,5,2,4r1,l3,4,4,3r,l5,3r,l6,2r1,l8,2,8,1r,l9,1,9,r,l7,e" filled="f" stroked="f">
              <v:path arrowok="t"/>
            </v:shape>
            <v:shape id="_x0000_s3747" style="position:absolute;left:9434;top:-1597;width:20;height:20" coordsize="20,20" o:allowincell="f" path="m4,l3,,,,,1,,2r,l1,3r1,l2,4,1,5r,1l1,7r,l3,8,2,6,2,5r1,l3,5,4,4,4,3,4,2,6,1r,l6,,4,e" filled="f" stroked="f">
              <v:path arrowok="t"/>
            </v:shape>
            <v:shape id="_x0000_s3748" style="position:absolute;left:9458;top:-1583;width:20;height:20" coordsize="20,20" o:allowincell="f" path="m6,r,l6,,5,r,l4,,3,1r,l3,2,2,2r,1l1,3,,5r,l,5r1,l2,6r,l3,6,4,5r,l5,4r,l6,3,7,2,6,2,6,e" filled="f" stroked="f">
              <v:path arrowok="t"/>
            </v:shape>
            <v:shape id="_x0000_s3749" style="position:absolute;left:9645;top:-1657;width:20;height:20" coordsize="20,20" o:allowincell="f" path="m3,l1,r,l,1,3,4r4,l9,4,8,2,6,,3,e" filled="f" stroked="f">
              <v:path arrowok="t"/>
            </v:shape>
            <v:group id="_x0000_s3750" style="position:absolute;left:9572;top:-1716;width:20;height:20" coordorigin="9572,-1716" coordsize="20,20" o:allowincell="f">
              <v:shape id="_x0000_s3751" style="position:absolute;left:9572;top:-1716;width:20;height:20;mso-position-horizontal-relative:page;mso-position-vertical-relative:page" coordsize="20,20" o:allowincell="f" path="m8,5l6,5,7,6,7,5r1,l8,5e" filled="f" stroked="f">
                <v:path arrowok="t"/>
              </v:shape>
              <v:shape id="_x0000_s3752" style="position:absolute;left:9572;top:-1716;width:20;height:20;mso-position-horizontal-relative:page;mso-position-vertical-relative:page" coordsize="20,20" o:allowincell="f" path="m6,5r2,e" filled="f" stroked="f">
                <v:path arrowok="t"/>
              </v:shape>
              <v:shape id="_x0000_s3753" style="position:absolute;left:9572;top:-1716;width:20;height:20;mso-position-horizontal-relative:page;mso-position-vertical-relative:page" coordsize="20,20" o:allowincell="f" path="m8,5l7,5e" filled="f" stroked="f">
                <v:path arrowok="t"/>
              </v:shape>
              <v:shape id="_x0000_s3754" style="position:absolute;left:9572;top:-1716;width:20;height:20;mso-position-horizontal-relative:page;mso-position-vertical-relative:page" coordsize="20,20" o:allowincell="f" path="m12,4l8,4r1,l9,5r1,l10,5r1,l11,5,12,4r,e" filled="f" stroked="f">
                <v:path arrowok="t"/>
              </v:shape>
              <v:shape id="_x0000_s3755" style="position:absolute;left:9572;top:-1716;width:20;height:20;mso-position-horizontal-relative:page;mso-position-vertical-relative:page" coordsize="20,20" o:allowincell="f" path="m8,4r4,e" filled="f" stroked="f">
                <v:path arrowok="t"/>
              </v:shape>
              <v:shape id="_x0000_s3756" style="position:absolute;left:9572;top:-1716;width:20;height:20;mso-position-horizontal-relative:page;mso-position-vertical-relative:page" coordsize="20,20" o:allowincell="f" path="m11,5r-1,e" filled="f" stroked="f">
                <v:path arrowok="t"/>
              </v:shape>
              <v:shape id="_x0000_s3757" style="position:absolute;left:9572;top:-1716;width:20;height:20;mso-position-horizontal-relative:page;mso-position-vertical-relative:page" coordsize="20,20" o:allowincell="f" path="m8,5l6,5e" filled="f" stroked="f">
                <v:path arrowok="t"/>
              </v:shape>
              <v:shape id="_x0000_s3758" style="position:absolute;left:9572;top:-1716;width:20;height:20;mso-position-horizontal-relative:page;mso-position-vertical-relative:page" coordsize="20,20" o:allowincell="f" path="m12,4l8,4e" filled="f" stroked="f">
                <v:path arrowok="t"/>
              </v:shape>
              <v:shape id="_x0000_s3759" style="position:absolute;left:9572;top:-1716;width:20;height:20;mso-position-horizontal-relative:page;mso-position-vertical-relative:page" coordsize="20,20" o:allowincell="f" path="m10,4l4,4r,1l5,5r1,l8,5,8,4r4,l12,4r-2,l10,4e" filled="f" stroked="f">
                <v:path arrowok="t"/>
              </v:shape>
              <v:shape id="_x0000_s3760" style="position:absolute;left:9572;top:-1716;width:20;height:20;mso-position-horizontal-relative:page;mso-position-vertical-relative:page" coordsize="20,20" o:allowincell="f" path="m10,4r2,e" filled="f" stroked="f">
                <v:path arrowok="t"/>
              </v:shape>
              <v:shape id="_x0000_s3761" style="position:absolute;left:9572;top:-1716;width:20;height:20;mso-position-horizontal-relative:page;mso-position-vertical-relative:page" coordsize="20,20" o:allowincell="f" path="m4,4r6,e" filled="f" stroked="f">
                <v:path arrowok="t"/>
              </v:shape>
              <v:shape id="_x0000_s3762" style="position:absolute;left:9572;top:-1716;width:20;height:20;mso-position-horizontal-relative:page;mso-position-vertical-relative:page" coordsize="20,20" o:allowincell="f" path="m7,5r1,e" filled="f" stroked="f">
                <v:path arrowok="t"/>
              </v:shape>
              <v:shape id="_x0000_s3763" style="position:absolute;left:9572;top:-1716;width:20;height:20;mso-position-horizontal-relative:page;mso-position-vertical-relative:page" coordsize="20,20" o:allowincell="f" path="m8,5l7,5r1,l8,5e" filled="f" stroked="f">
                <v:path arrowok="t"/>
              </v:shape>
              <v:shape id="_x0000_s3764" style="position:absolute;left:9572;top:-1716;width:20;height:20;mso-position-horizontal-relative:page;mso-position-vertical-relative:page" coordsize="20,20" o:allowincell="f" path="m10,5r1,e" filled="f" stroked="f">
                <v:path arrowok="t"/>
              </v:shape>
              <v:shape id="_x0000_s3765" style="position:absolute;left:9572;top:-1716;width:20;height:20;mso-position-horizontal-relative:page;mso-position-vertical-relative:page" coordsize="20,20" o:allowincell="f" path="m11,5r-1,l11,5r,l11,5e" filled="f" stroked="f">
                <v:path arrowok="t"/>
              </v:shape>
              <v:shape id="_x0000_s3766" style="position:absolute;left:9572;top:-1716;width:20;height:20;mso-position-horizontal-relative:page;mso-position-vertical-relative:page" coordsize="20,20" o:allowincell="f" path="m12,4r-2,e" filled="f" stroked="f">
                <v:path arrowok="t"/>
              </v:shape>
              <v:shape id="_x0000_s3767" style="position:absolute;left:9572;top:-1716;width:20;height:20;mso-position-horizontal-relative:page;mso-position-vertical-relative:page" coordsize="20,20" o:allowincell="f" path="m10,3r,1l10,4r,l12,4,10,3e" filled="f" stroked="f">
                <v:path arrowok="t"/>
              </v:shape>
              <v:shape id="_x0000_s3768" style="position:absolute;left:9572;top:-1716;width:20;height:20;mso-position-horizontal-relative:page;mso-position-vertical-relative:page" coordsize="20,20" o:allowincell="f" path="m10,4l4,4e" filled="f" stroked="f">
                <v:path arrowok="t"/>
              </v:shape>
              <v:shape id="_x0000_s3769" style="position:absolute;left:9572;top:-1716;width:20;height:20;mso-position-horizontal-relative:page;mso-position-vertical-relative:page" coordsize="20,20" o:allowincell="f" path="m3,1l2,2r,l1,2r,1l1,3r,l,3r,l1,4r3,l10,4,9,4,8,4,7,3,1,3,,3r1,l7,3,7,2r1,l7,2,4,2,3,2,3,1e" filled="f" stroked="f">
                <v:path arrowok="t"/>
              </v:shape>
              <v:shape id="_x0000_s3770" style="position:absolute;left:9572;top:-1716;width:20;height:20;mso-position-horizontal-relative:page;mso-position-vertical-relative:page" coordsize="20,20" o:allowincell="f" path="m8,4r1,e" filled="f" stroked="f">
                <v:path arrowok="t"/>
              </v:shape>
              <v:shape id="_x0000_s3771" style="position:absolute;left:9572;top:-1716;width:20;height:20;mso-position-horizontal-relative:page;mso-position-vertical-relative:page" coordsize="20,20" o:allowincell="f" path="m8,2l7,2e" filled="f" stroked="f">
                <v:path arrowok="t"/>
              </v:shape>
              <v:shape id="_x0000_s3772" style="position:absolute;left:9572;top:-1716;width:20;height:20;mso-position-horizontal-relative:page;mso-position-vertical-relative:page" coordsize="20,20" o:allowincell="f" path="m4,2r3,e" filled="f" stroked="f">
                <v:path arrowok="t"/>
              </v:shape>
              <v:shape id="_x0000_s3773" style="position:absolute;left:9572;top:-1716;width:20;height:20;mso-position-horizontal-relative:page;mso-position-vertical-relative:page" coordsize="20,20" o:allowincell="f" path="m9,4l8,4e" filled="f" stroked="f">
                <v:path arrowok="t"/>
              </v:shape>
              <v:shape id="_x0000_s3774" style="position:absolute;left:9572;top:-1716;width:20;height:20;mso-position-horizontal-relative:page;mso-position-vertical-relative:page" coordsize="20,20" o:allowincell="f" path="m8,3r,1l9,4,8,3e" filled="f" stroked="f">
                <v:path arrowok="t"/>
              </v:shape>
              <v:shape id="_x0000_s3775" style="position:absolute;left:9572;top:-1716;width:20;height:20;mso-position-horizontal-relative:page;mso-position-vertical-relative:page" coordsize="20,20" o:allowincell="f" path="m7,2r1,e" filled="f" stroked="f">
                <v:path arrowok="t"/>
              </v:shape>
              <v:shape id="_x0000_s3776" style="position:absolute;left:9572;top:-1716;width:20;height:20;mso-position-horizontal-relative:page;mso-position-vertical-relative:page" coordsize="20,20" o:allowincell="f" path="m8,2l7,2r,l8,2r,e" filled="f" stroked="f">
                <v:path arrowok="t"/>
              </v:shape>
              <v:shape id="_x0000_s3777" style="position:absolute;left:9572;top:-1716;width:20;height:20;mso-position-horizontal-relative:page;mso-position-vertical-relative:page" coordsize="20,20" o:allowincell="f" path="m7,2l4,2e" filled="f" stroked="f">
                <v:path arrowok="t"/>
              </v:shape>
              <v:shape id="_x0000_s3778" style="position:absolute;left:9572;top:-1716;width:20;height:20;mso-position-horizontal-relative:page;mso-position-vertical-relative:page" coordsize="20,20" o:allowincell="f" path="m3,r,l4,,3,1r,1l4,2r3,l7,1r,l6,1,3,e" filled="f" stroked="f">
                <v:path arrowok="t"/>
              </v:shape>
            </v:group>
            <v:shape id="_x0000_s3779" style="position:absolute;left:9588;top:-1721;width:20;height:20" coordsize="20,20" o:allowincell="f" path="m1,l,,,,1,1r,l,1r,l2,3,4,2r1,l4,1r,l4,1,1,e" filled="f" stroked="f">
              <v:path arrowok="t"/>
            </v:shape>
            <v:rect id="_x0000_s3780" style="position:absolute;left:9521;top:-1708;width:4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45" type="#_x0000_t75" style="width:1.9pt;height:.65pt">
                          <v:imagedata r:id="rId58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3781" style="position:absolute;left:9622;top:-1736;width:20;height:20" coordorigin="9622,-1736" coordsize="20,20" o:allowincell="f">
              <v:shape id="_x0000_s3782" style="position:absolute;left:9622;top:-1736;width:20;height:20;mso-position-horizontal-relative:page;mso-position-vertical-relative:page" coordsize="20,20" o:allowincell="f" path="m,l,,,,2,r,1l3,1,6,2r1,l7,2r9,3l17,5r,-1l17,4r-1,l17,4r-1,l14,3r,l14,2r1,l14,2r-1,l11,1r1,l12,1r,l12,,5,,,e" filled="f" stroked="f">
                <v:path arrowok="t"/>
              </v:shape>
              <v:shape id="_x0000_s3783" style="position:absolute;left:9622;top:-1736;width:20;height:20;mso-position-horizontal-relative:page;mso-position-vertical-relative:page" coordsize="20,20" o:allowincell="f" path="m12,1r,e" filled="f" stroked="f">
                <v:path arrowok="t"/>
              </v:shape>
              <v:shape id="_x0000_s3784" style="position:absolute;left:9622;top:-1736;width:20;height:20;mso-position-horizontal-relative:page;mso-position-vertical-relative:page" coordsize="20,20" o:allowincell="f" path="m5,r7,e" filled="f" stroked="f">
                <v:path arrowok="t"/>
              </v:shape>
              <v:shape id="_x0000_s3785" style="position:absolute;left:9622;top:-1736;width:20;height:20;mso-position-horizontal-relative:page;mso-position-vertical-relative:page" coordsize="20,20" o:allowincell="f" path="m12,1r,e" filled="f" stroked="f">
                <v:path arrowok="t"/>
              </v:shape>
              <v:shape id="_x0000_s3786" style="position:absolute;left:9622;top:-1736;width:20;height:20;mso-position-horizontal-relative:page;mso-position-vertical-relative:page" coordsize="20,20" o:allowincell="f" path="m12,1r,l12,1r,e" filled="f" stroked="f">
                <v:path arrowok="t"/>
              </v:shape>
              <v:shape id="_x0000_s3787" style="position:absolute;left:9622;top:-1736;width:20;height:20;mso-position-horizontal-relative:page;mso-position-vertical-relative:page" coordsize="20,20" o:allowincell="f" path="m12,l5,e" filled="f" stroked="f">
                <v:path arrowok="t"/>
              </v:shape>
              <v:shape id="_x0000_s3788" style="position:absolute;left:9622;top:-1736;width:20;height:20;mso-position-horizontal-relative:page;mso-position-vertical-relative:page" coordsize="20,20" o:allowincell="f" path="m4,l5,r7,l12,,4,e" filled="f" stroked="f">
                <v:path arrowok="t"/>
              </v:shape>
              <v:shape id="_x0000_s3789" style="position:absolute;left:9622;top:-1736;width:20;height:20;mso-position-horizontal-relative:page;mso-position-vertical-relative:page" coordsize="20,20" o:allowincell="f" path="m6,r,l12,e" filled="f" stroked="f">
                <v:path arrowok="t"/>
              </v:shape>
              <v:shape id="_x0000_s3790" style="position:absolute;left:9622;top:-1736;width:20;height:20;mso-position-horizontal-relative:page;mso-position-vertical-relative:page" coordsize="20,20" o:allowincell="f" path="m12,l6,e" filled="f" stroked="f">
                <v:path arrowok="t"/>
              </v:shape>
              <v:shape id="_x0000_s3791" style="position:absolute;left:9622;top:-1736;width:20;height:20;mso-position-horizontal-relative:page;mso-position-vertical-relative:page" coordsize="20,20" o:allowincell="f" path="m5,r,l5,,6,r,l12,,11,,8,,6,,5,e" filled="f" stroked="f">
                <v:path arrowok="t"/>
              </v:shape>
              <v:shape id="_x0000_s3792" style="position:absolute;left:9622;top:-1736;width:20;height:20;mso-position-horizontal-relative:page;mso-position-vertical-relative:page" coordsize="20,20" o:allowincell="f" path="m9,r2,e" filled="f" stroked="f">
                <v:path arrowok="t"/>
              </v:shape>
              <v:shape id="_x0000_s3793" style="position:absolute;left:9622;top:-1736;width:20;height:20;mso-position-horizontal-relative:page;mso-position-vertical-relative:page" coordsize="20,20" o:allowincell="f" path="m11,l9,e" filled="f" stroked="f">
                <v:path arrowok="t"/>
              </v:shape>
              <v:shape id="_x0000_s3794" style="position:absolute;left:9622;top:-1736;width:20;height:20;mso-position-horizontal-relative:page;mso-position-vertical-relative:page" coordsize="20,20" o:allowincell="f" path="m9,r,l9,r2,l9,e" filled="f" stroked="f">
                <v:path arrowok="t"/>
              </v:shape>
            </v:group>
            <v:group id="_x0000_s3795" style="position:absolute;left:9578;top:-1719;width:20;height:20" coordorigin="9578,-1719" coordsize="20,20" o:allowincell="f">
              <v:shape id="_x0000_s3796" style="position:absolute;left:9578;top:-1719;width:20;height:20;mso-position-horizontal-relative:page;mso-position-vertical-relative:page" coordsize="20,20" o:allowincell="f" path="m4,6l5,8,6,6r,l7,6r,l4,6r,e" filled="f" stroked="f">
                <v:path arrowok="t"/>
              </v:shape>
              <v:shape id="_x0000_s3797" style="position:absolute;left:9578;top:-1719;width:20;height:20;mso-position-horizontal-relative:page;mso-position-vertical-relative:page" coordsize="20,20" o:allowincell="f" path="m7,6l6,6e" filled="f" stroked="f">
                <v:path arrowok="t"/>
              </v:shape>
              <v:shape id="_x0000_s3798" style="position:absolute;left:9578;top:-1719;width:20;height:20;mso-position-horizontal-relative:page;mso-position-vertical-relative:page" coordsize="20,20" o:allowincell="f" path="m4,6r3,e" filled="f" stroked="f">
                <v:path arrowok="t"/>
              </v:shape>
              <v:shape id="_x0000_s3799" style="position:absolute;left:9578;top:-1719;width:20;height:20;mso-position-horizontal-relative:page;mso-position-vertical-relative:page" coordsize="20,20" o:allowincell="f" path="m6,6r1,e" filled="f" stroked="f">
                <v:path arrowok="t"/>
              </v:shape>
              <v:shape id="_x0000_s3800" style="position:absolute;left:9578;top:-1719;width:20;height:20;mso-position-horizontal-relative:page;mso-position-vertical-relative:page" coordsize="20,20" o:allowincell="f" path="m7,6l6,6,7,7r,l7,6e" filled="f" stroked="f">
                <v:path arrowok="t"/>
              </v:shape>
              <v:shape id="_x0000_s3801" style="position:absolute;left:9578;top:-1719;width:20;height:20;mso-position-horizontal-relative:page;mso-position-vertical-relative:page" coordsize="20,20" o:allowincell="f" path="m12,5l9,5r2,1l12,5r,e" filled="f" stroked="f">
                <v:path arrowok="t"/>
              </v:shape>
              <v:shape id="_x0000_s3802" style="position:absolute;left:9578;top:-1719;width:20;height:20;mso-position-horizontal-relative:page;mso-position-vertical-relative:page" coordsize="20,20" o:allowincell="f" path="m9,5r3,e" filled="f" stroked="f">
                <v:path arrowok="t"/>
              </v:shape>
              <v:shape id="_x0000_s3803" style="position:absolute;left:9578;top:-1719;width:20;height:20;mso-position-horizontal-relative:page;mso-position-vertical-relative:page" coordsize="20,20" o:allowincell="f" path="m14,4r-1,l13,4r,1l13,5r1,1l15,6r,l15,5r1,l16,5,14,4e" filled="f" stroked="f">
                <v:path arrowok="t"/>
              </v:shape>
              <v:shape id="_x0000_s3804" style="position:absolute;left:9578;top:-1719;width:20;height:20;mso-position-horizontal-relative:page;mso-position-vertical-relative:page" coordsize="20,20" o:allowincell="f" path="m16,5r,e" filled="f" stroked="f">
                <v:path arrowok="t"/>
              </v:shape>
              <v:shape id="_x0000_s3805" style="position:absolute;left:9578;top:-1719;width:20;height:20;mso-position-horizontal-relative:page;mso-position-vertical-relative:page" coordsize="20,20" o:allowincell="f" path="m9,5l7,5,8,6r,l9,6,9,5e" filled="f" stroked="f">
                <v:path arrowok="t"/>
              </v:shape>
              <v:shape id="_x0000_s3806" style="position:absolute;left:9578;top:-1719;width:20;height:20;mso-position-horizontal-relative:page;mso-position-vertical-relative:page" coordsize="20,20" o:allowincell="f" path="m7,5r2,e" filled="f" stroked="f">
                <v:path arrowok="t"/>
              </v:shape>
              <v:shape id="_x0000_s3807" style="position:absolute;left:9578;top:-1719;width:20;height:20;mso-position-horizontal-relative:page;mso-position-vertical-relative:page" coordsize="20,20" o:allowincell="f" path="m7,6l4,6e" filled="f" stroked="f">
                <v:path arrowok="t"/>
              </v:shape>
              <v:shape id="_x0000_s3808" style="position:absolute;left:9578;top:-1719;width:20;height:20;mso-position-horizontal-relative:page;mso-position-vertical-relative:page" coordsize="20,20" o:allowincell="f" path="m9,5l7,5e" filled="f" stroked="f">
                <v:path arrowok="t"/>
              </v:shape>
              <v:shape id="_x0000_s3809" style="position:absolute;left:9578;top:-1719;width:20;height:20;mso-position-horizontal-relative:page;mso-position-vertical-relative:page" coordsize="20,20" o:allowincell="f" path="m4,5r,l4,6r3,l7,5r2,l9,5,5,5,4,5r,l4,5e" filled="f" stroked="f">
                <v:path arrowok="t"/>
              </v:shape>
              <v:shape id="_x0000_s3810" style="position:absolute;left:9578;top:-1719;width:20;height:20;mso-position-horizontal-relative:page;mso-position-vertical-relative:page" coordsize="20,20" o:allowincell="f" path="m5,5r,l9,5e" filled="f" stroked="f">
                <v:path arrowok="t"/>
              </v:shape>
              <v:shape id="_x0000_s3811" style="position:absolute;left:9578;top:-1719;width:20;height:20;mso-position-horizontal-relative:page;mso-position-vertical-relative:page" coordsize="20,20" o:allowincell="f" path="m4,5r,e" filled="f" stroked="f">
                <v:path arrowok="t"/>
              </v:shape>
              <v:shape id="_x0000_s3812" style="position:absolute;left:9578;top:-1719;width:20;height:20;mso-position-horizontal-relative:page;mso-position-vertical-relative:page" coordsize="20,20" o:allowincell="f" path="m12,5l9,5e" filled="f" stroked="f">
                <v:path arrowok="t"/>
              </v:shape>
              <v:shape id="_x0000_s3813" style="position:absolute;left:9578;top:-1719;width:20;height:20;mso-position-horizontal-relative:page;mso-position-vertical-relative:page" coordsize="20,20" o:allowincell="f" path="m9,5l5,5e" filled="f" stroked="f">
                <v:path arrowok="t"/>
              </v:shape>
              <v:shape id="_x0000_s3814" style="position:absolute;left:9578;top:-1719;width:20;height:20;mso-position-horizontal-relative:page;mso-position-vertical-relative:page" coordsize="20,20" o:allowincell="f" path="m,1r,l,1r,l1,3r1,l2,3,3,4r1,l5,5r4,l9,5r3,l12,5r,-1l12,4r,-1l11,3r2,l14,3r,l13,2r-1,l12,1,2,1r,l,1r,e" filled="f" stroked="f">
                <v:path arrowok="t"/>
              </v:shape>
              <v:shape id="_x0000_s3815" style="position:absolute;left:9578;top:-1719;width:20;height:20;mso-position-horizontal-relative:page;mso-position-vertical-relative:page" coordsize="20,20" o:allowincell="f" path="m14,3r-1,e" filled="f" stroked="f">
                <v:path arrowok="t"/>
              </v:shape>
              <v:shape id="_x0000_s3816" style="position:absolute;left:9578;top:-1719;width:20;height:20;mso-position-horizontal-relative:page;mso-position-vertical-relative:page" coordsize="20,20" o:allowincell="f" path="m2,1r10,e" filled="f" stroked="f">
                <v:path arrowok="t"/>
              </v:shape>
              <v:shape id="_x0000_s3817" style="position:absolute;left:9578;top:-1719;width:20;height:20;mso-position-horizontal-relative:page;mso-position-vertical-relative:page" coordsize="20,20" o:allowincell="f" path="m,1r2,e" filled="f" stroked="f">
                <v:path arrowok="t"/>
              </v:shape>
              <v:shape id="_x0000_s3818" style="position:absolute;left:9578;top:-1719;width:20;height:20;mso-position-horizontal-relative:page;mso-position-vertical-relative:page" coordsize="20,20" o:allowincell="f" path="m16,5r,e" filled="f" stroked="f">
                <v:path arrowok="t"/>
              </v:shape>
              <v:shape id="_x0000_s3819" style="position:absolute;left:9578;top:-1719;width:20;height:20;mso-position-horizontal-relative:page;mso-position-vertical-relative:page" coordsize="20,20" o:allowincell="f" path="m16,5r,l16,5r1,l16,5e" filled="f" stroked="f">
                <v:path arrowok="t"/>
              </v:shape>
              <v:shape id="_x0000_s3820" style="position:absolute;left:9578;top:-1719;width:20;height:20;mso-position-horizontal-relative:page;mso-position-vertical-relative:page" coordsize="20,20" o:allowincell="f" path="m4,5r,e" filled="f" stroked="f">
                <v:path arrowok="t"/>
              </v:shape>
              <v:shape id="_x0000_s3821" style="position:absolute;left:9578;top:-1719;width:20;height:20;mso-position-horizontal-relative:page;mso-position-vertical-relative:page" coordsize="20,20" o:allowincell="f" path="m3,4r,1l4,5r,l4,4,3,4e" filled="f" stroked="f">
                <v:path arrowok="t"/>
              </v:shape>
              <v:shape id="_x0000_s3822" style="position:absolute;left:9578;top:-1719;width:20;height:20;mso-position-horizontal-relative:page;mso-position-vertical-relative:page" coordsize="20,20" o:allowincell="f" path="m13,3l12,4r1,l13,3e" filled="f" stroked="f">
                <v:path arrowok="t"/>
              </v:shape>
              <v:shape id="_x0000_s3823" style="position:absolute;left:9578;top:-1719;width:20;height:20;mso-position-horizontal-relative:page;mso-position-vertical-relative:page" coordsize="20,20" o:allowincell="f" path="m13,3r1,e" filled="f" stroked="f">
                <v:path arrowok="t"/>
              </v:shape>
              <v:shape id="_x0000_s3824" style="position:absolute;left:9578;top:-1719;width:20;height:20;mso-position-horizontal-relative:page;mso-position-vertical-relative:page" coordsize="20,20" o:allowincell="f" path="m14,3r-1,l14,3r,l14,3e" filled="f" stroked="f">
                <v:path arrowok="t"/>
              </v:shape>
              <v:shape id="_x0000_s3825" style="position:absolute;left:9578;top:-1719;width:20;height:20;mso-position-horizontal-relative:page;mso-position-vertical-relative:page" coordsize="20,20" o:allowincell="f" path="m12,1l2,1e" filled="f" stroked="f">
                <v:path arrowok="t"/>
              </v:shape>
              <v:shape id="_x0000_s3826" style="position:absolute;left:9578;top:-1719;width:20;height:20;mso-position-horizontal-relative:page;mso-position-vertical-relative:page" coordsize="20,20" o:allowincell="f" path="m5,r,l4,,2,r,1l2,1r,l2,1r10,l10,,5,e" filled="f" stroked="f">
                <v:path arrowok="t"/>
              </v:shape>
              <v:shape id="_x0000_s3827" style="position:absolute;left:9578;top:-1719;width:20;height:20;mso-position-horizontal-relative:page;mso-position-vertical-relative:page" coordsize="20,20" o:allowincell="f" path="m2,1l,1e" filled="f" stroked="f">
                <v:path arrowok="t"/>
              </v:shape>
              <v:shape id="_x0000_s3828" style="position:absolute;left:9578;top:-1719;width:20;height:20;mso-position-horizontal-relative:page;mso-position-vertical-relative:page" coordsize="20,20" o:allowincell="f" path="m1,1r,l1,1,,1r2,l1,1e" filled="f" stroked="f">
                <v:path arrowok="t"/>
              </v:shape>
            </v:group>
            <v:shape id="_x0000_s3829" style="position:absolute;left:9622;top:-1393;width:20;height:20" coordsize="20,20" o:allowincell="f" path="m,l,1r,l1,2,4,4,6,5r1,l8,6r1,l10,7r1,l11,7r1,l12,6r-1,l11,5,10,4r,-1l8,2,5,1r,l3,,2,,1,,,e" filled="f" stroked="f">
              <v:path arrowok="t"/>
            </v:shape>
            <v:group id="_x0000_s3830" style="position:absolute;left:9506;top:-1412;width:20;height:20" coordorigin="9506,-1412" coordsize="20,20" o:allowincell="f">
              <v:shape id="_x0000_s3831" style="position:absolute;left:9506;top:-1412;width:20;height:20;mso-position-horizontal-relative:page;mso-position-vertical-relative:page" coordsize="20,20" o:allowincell="f" path="m2,1l,1,2,3r,2l2,7r,2l2,10r,1l2,12r,5l3,19,5,18,4,16r2,l8,15r,l9,14r1,-3l10,7,11,6r,-3l10,2r,l3,2,2,1e" filled="f" stroked="f">
                <v:path arrowok="t"/>
              </v:shape>
              <v:shape id="_x0000_s3832" style="position:absolute;left:9506;top:-1412;width:20;height:20;mso-position-horizontal-relative:page;mso-position-vertical-relative:page" coordsize="20,20" o:allowincell="f" path="m3,2r7,e" filled="f" stroked="f">
                <v:path arrowok="t"/>
              </v:shape>
              <v:shape id="_x0000_s3833" style="position:absolute;left:9506;top:-1412;width:20;height:20;mso-position-horizontal-relative:page;mso-position-vertical-relative:page" coordsize="20,20" o:allowincell="f" path="m10,2l3,2e" filled="f" stroked="f">
                <v:path arrowok="t"/>
              </v:shape>
              <v:shape id="_x0000_s3834" style="position:absolute;left:9506;top:-1412;width:20;height:20;mso-position-horizontal-relative:page;mso-position-vertical-relative:page" coordsize="20,20" o:allowincell="f" path="m9,l7,,6,2,3,2r7,l10,1,10,r,l9,r,e" filled="f" stroked="f">
                <v:path arrowok="t"/>
              </v:shape>
            </v:group>
            <v:rect id="_x0000_s3835" style="position:absolute;left:9541;top:-1386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46" type="#_x0000_t75" style="width:1.9pt;height:.65pt">
                          <v:imagedata r:id="rId58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3836" style="position:absolute;left:9509;top:-1430;width:20;height:20" coordorigin="9509,-1430" coordsize="20,20" o:allowincell="f">
              <v:shape id="_x0000_s3837" style="position:absolute;left:9509;top:-1430;width:20;height:20;mso-position-horizontal-relative:page;mso-position-vertical-relative:page" coordsize="20,20" o:allowincell="f" path="m2,2l,4,,8r,2l2,12r1,l3,13r1,1l5,15r,-1l5,13,6,9,7,2,5,2,2,2e" filled="f" stroked="f">
                <v:path arrowok="t"/>
              </v:shape>
              <v:shape id="_x0000_s3838" style="position:absolute;left:9509;top:-1430;width:20;height:20;mso-position-horizontal-relative:page;mso-position-vertical-relative:page" coordsize="20,20" o:allowincell="f" path="m5,2r2,e" filled="f" stroked="f">
                <v:path arrowok="t"/>
              </v:shape>
              <v:shape id="_x0000_s3839" style="position:absolute;left:9509;top:-1430;width:20;height:20;mso-position-horizontal-relative:page;mso-position-vertical-relative:page" coordsize="20,20" o:allowincell="f" path="m7,2l5,2e" filled="f" stroked="f">
                <v:path arrowok="t"/>
              </v:shape>
              <v:shape id="_x0000_s3840" style="position:absolute;left:9509;top:-1430;width:20;height:20;mso-position-horizontal-relative:page;mso-position-vertical-relative:page" coordsize="20,20" o:allowincell="f" path="m6,r,l5,2r2,l7,,6,r,e" filled="f" stroked="f">
                <v:path arrowok="t"/>
              </v:shape>
            </v:group>
            <v:group id="_x0000_s3841" style="position:absolute;left:9637;top:-1362;width:20;height:20" coordorigin="9637,-1362" coordsize="20,20" o:allowincell="f">
              <v:shape id="_x0000_s3842" style="position:absolute;left:9637;top:-1362;width:20;height:20;mso-position-horizontal-relative:page;mso-position-vertical-relative:page" coordsize="20,20" o:allowincell="f" path="m15,2l3,2r1,l5,3r,l7,3r1,l9,2r6,l15,2e" filled="f" stroked="f">
                <v:path arrowok="t"/>
              </v:shape>
              <v:shape id="_x0000_s3843" style="position:absolute;left:9637;top:-1362;width:20;height:20;mso-position-horizontal-relative:page;mso-position-vertical-relative:page" coordsize="20,20" o:allowincell="f" path="m3,2r12,e" filled="f" stroked="f">
                <v:path arrowok="t"/>
              </v:shape>
              <v:shape id="_x0000_s3844" style="position:absolute;left:9637;top:-1362;width:20;height:20;mso-position-horizontal-relative:page;mso-position-vertical-relative:page" coordsize="20,20" o:allowincell="f" path="m15,2l3,2e" filled="f" stroked="f">
                <v:path arrowok="t"/>
              </v:shape>
              <v:shape id="_x0000_s3845" style="position:absolute;left:9637;top:-1362;width:20;height:20;mso-position-horizontal-relative:page;mso-position-vertical-relative:page" coordsize="20,20" o:allowincell="f" path="m5,l4,,,,,1r1,l2,2r1,l15,2r,-1l12,1r-1,l11,1,8,1,5,e" filled="f" stroked="f">
                <v:path arrowok="t"/>
              </v:shape>
              <v:shape id="_x0000_s3846" style="position:absolute;left:9637;top:-1362;width:20;height:20;mso-position-horizontal-relative:page;mso-position-vertical-relative:page" coordsize="20,20" o:allowincell="f" path="m12,1r3,e" filled="f" stroked="f">
                <v:path arrowok="t"/>
              </v:shape>
              <v:shape id="_x0000_s3847" style="position:absolute;left:9637;top:-1362;width:20;height:20;mso-position-horizontal-relative:page;mso-position-vertical-relative:page" coordsize="20,20" o:allowincell="f" path="m8,1r3,e" filled="f" stroked="f">
                <v:path arrowok="t"/>
              </v:shape>
              <v:shape id="_x0000_s3848" style="position:absolute;left:9637;top:-1362;width:20;height:20;mso-position-horizontal-relative:page;mso-position-vertical-relative:page" coordsize="20,20" o:allowincell="f" path="m15,1r-3,e" filled="f" stroked="f">
                <v:path arrowok="t"/>
              </v:shape>
              <v:shape id="_x0000_s3849" style="position:absolute;left:9637;top:-1362;width:20;height:20;mso-position-horizontal-relative:page;mso-position-vertical-relative:page" coordsize="20,20" o:allowincell="f" path="m13,1r,l12,1r3,l15,1r,l13,1e" filled="f" stroked="f">
                <v:path arrowok="t"/>
              </v:shape>
              <v:shape id="_x0000_s3850" style="position:absolute;left:9637;top:-1362;width:20;height:20;mso-position-horizontal-relative:page;mso-position-vertical-relative:page" coordsize="20,20" o:allowincell="f" path="m11,1l8,1e" filled="f" stroked="f">
                <v:path arrowok="t"/>
              </v:shape>
              <v:shape id="_x0000_s3851" style="position:absolute;left:9637;top:-1362;width:20;height:20;mso-position-horizontal-relative:page;mso-position-vertical-relative:page" coordsize="20,20" o:allowincell="f" path="m10,l9,,8,1r3,l11,,10,e" filled="f" stroked="f">
                <v:path arrowok="t"/>
              </v:shape>
            </v:group>
            <v:rect id="_x0000_s3852" style="position:absolute;left:9610;top:-1389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47" type="#_x0000_t75" style="width:.65pt;height:.65pt">
                          <v:imagedata r:id="rId58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853" style="position:absolute;left:9461;top:-1401;width:20;height:20" coordsize="20,20" o:allowincell="f" path="m,l,4,1,5,4,3,4,2r,l4,1,3,1,2,1,2,r,l,e" filled="f" stroked="f">
              <v:path arrowok="t"/>
            </v:shape>
            <v:group id="_x0000_s3854" style="position:absolute;left:10104;top:-1232;width:20;height:37" coordorigin="10104,-1232" coordsize="20,37" o:allowincell="f">
              <v:shape id="_x0000_s3855" style="position:absolute;left:10104;top:-1232;width:20;height:37;mso-position-horizontal-relative:page;mso-position-vertical-relative:page" coordsize="20,37" o:allowincell="f" path="m,3r,l,4,,5r1,8l1,14r,l2,15r1,5l4,36,4,20,3,10,2,5,1,5,,4,,3e" fillcolor="#c0bfbf" stroked="f">
                <v:path arrowok="t"/>
              </v:shape>
              <v:shape id="_x0000_s3856" style="position:absolute;left:10104;top:-1232;width:20;height:37;mso-position-horizontal-relative:page;mso-position-vertical-relative:page" coordsize="20,37" o:allowincell="f" path="m1,r,2l1,2r,l1,5r1,l2,2,1,2r,l2,2,1,e" fillcolor="#c0bfbf" stroked="f">
                <v:path arrowok="t"/>
              </v:shape>
            </v:group>
            <v:shape id="_x0000_s3857" style="position:absolute;left:9700;top:-1371;width:20;height:20" coordsize="20,20" o:allowincell="f" path="m13,l11,,10,1,8,2,5,2,4,2r,1l4,4,2,5,,5r,l,6,1,8,4,9r2,l7,8r,l9,7r,l11,7r,-1l11,5r1,l12,4,13,3,12,2r,-1l13,1,13,r,e" filled="f" stroked="f">
              <v:path arrowok="t"/>
            </v:shape>
            <v:group id="_x0000_s3858" style="position:absolute;left:9911;top:-1178;width:20;height:20" coordorigin="9911,-1178" coordsize="20,20" o:allowincell="f">
              <v:shape id="_x0000_s3859" style="position:absolute;left:9911;top:-1178;width:20;height:20;mso-position-horizontal-relative:page;mso-position-vertical-relative:page" coordsize="20,20" o:allowincell="f" path="m1,1l,3,,4,2,7,6,5,8,2,8,1,3,1,2,1,1,1e" fillcolor="#848483" stroked="f">
                <v:path arrowok="t"/>
              </v:shape>
              <v:shape id="_x0000_s3860" style="position:absolute;left:9911;top:-1178;width:20;height:20;mso-position-horizontal-relative:page;mso-position-vertical-relative:page" coordsize="20,20" o:allowincell="f" path="m6,l5,,4,1,3,1r5,l8,,6,e" fillcolor="#848483" stroked="f">
                <v:path arrowok="t"/>
              </v:shape>
            </v:group>
            <v:shape id="_x0000_s3861" style="position:absolute;left:9143;top:-1562;width:20;height:20" coordsize="20,20" o:allowincell="f" path="m3,l2,,,1,,2,2,1,3,r,l3,r,e" filled="f" stroked="f">
              <v:path arrowok="t"/>
            </v:shape>
            <v:rect id="_x0000_s3862" style="position:absolute;left:9150;top:-1578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48" type="#_x0000_t75" style="width:1.9pt;height:2.5pt">
                          <v:imagedata r:id="rId58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3863" style="position:absolute;left:9155;top:-1583;width:20;height:20" coordorigin="9155,-1583" coordsize="20,20" o:allowincell="f">
              <v:shape id="_x0000_s3864" style="position:absolute;left:9155;top:-1583;width:20;height:20;mso-position-horizontal-relative:page;mso-position-vertical-relative:page" coordsize="20,20" o:allowincell="f" path="m2,8l,8,1,9r,l1,10r,l2,10,2,8e" filled="f" stroked="f">
                <v:path arrowok="t"/>
              </v:shape>
              <v:shape id="_x0000_s3865" style="position:absolute;left:9155;top:-1583;width:20;height:20;mso-position-horizontal-relative:page;mso-position-vertical-relative:page" coordsize="20,20" o:allowincell="f" path="m,8r2,e" filled="f" stroked="f">
                <v:path arrowok="t"/>
              </v:shape>
              <v:shape id="_x0000_s3866" style="position:absolute;left:9155;top:-1583;width:20;height:20;mso-position-horizontal-relative:page;mso-position-vertical-relative:page" coordsize="20,20" o:allowincell="f" path="m2,8l,8e" filled="f" stroked="f">
                <v:path arrowok="t"/>
              </v:shape>
              <v:shape id="_x0000_s3867" style="position:absolute;left:9155;top:-1583;width:20;height:20;mso-position-horizontal-relative:page;mso-position-vertical-relative:page" coordsize="20,20" o:allowincell="f" path="m1,r,l1,2,,5,,6,,8r,l2,8,3,6,3,2,3,,2,r,l1,e" filled="f" stroked="f">
                <v:path arrowok="t"/>
              </v:shape>
            </v:group>
            <v:rect id="_x0000_s3868" style="position:absolute;left:9418;top:-1567;width:4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49" type="#_x0000_t75" style="width:2.5pt;height:3.15pt">
                          <v:imagedata r:id="rId58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869" style="position:absolute;left:9392;top:-1544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50" type="#_x0000_t75" style="width:1.9pt;height:1.9pt">
                          <v:imagedata r:id="rId58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870" style="position:absolute;left:9278;top:-1730;width:220;height:1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51" type="#_x0000_t75" style="width:10.65pt;height:5.65pt">
                          <v:imagedata r:id="rId58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871" style="position:absolute;left:9253;top:-1726;width:10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52" type="#_x0000_t75" style="width:5.65pt;height:3.15pt">
                          <v:imagedata r:id="rId58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872" style="position:absolute;left:8991;top:-1759;width:400;height:3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3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53" type="#_x0000_t75" style="width:20.05pt;height:16.3pt">
                          <v:imagedata r:id="rId58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873" style="position:absolute;left:9133;top:-1558;width:20;height:20" coordsize="20,20" o:allowincell="f" path="m2,l1,,,1r,l,2r,l,4r1,l1,5,,5,,6r1,l1,5r1,l3,4r,l3,4,3,2r,l2,2,2,e" filled="f" stroked="f">
              <v:path arrowok="t"/>
            </v:shape>
            <v:rect id="_x0000_s3874" style="position:absolute;left:8931;top:-1287;width:160;height:5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5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54" type="#_x0000_t75" style="width:8.15pt;height:25.05pt">
                          <v:imagedata r:id="rId58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875" style="position:absolute;left:8964;top:-1423;width:20;height:1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55" type="#_x0000_t75" style="width:.65pt;height:8.75pt">
                          <v:imagedata r:id="rId59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876" style="position:absolute;left:9905;top:-855;width:20;height:20" coordsize="20,20" o:allowincell="f" path="m3,l2,,1,,,2r,l,3,,4,,5,3,4,4,2,4,1r,l3,r,e" fillcolor="#8a8a8a" stroked="f">
              <v:path arrowok="t"/>
            </v:shape>
            <v:rect id="_x0000_s3877" style="position:absolute;left:9815;top:-918;width:80;height:1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56" type="#_x0000_t75" style="width:3.15pt;height:5.65pt">
                          <v:imagedata r:id="rId59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878" style="position:absolute;left:9921;top:-867;width:20;height:20" coordsize="20,20" o:allowincell="f" path="m4,l3,r,l2,1r,l1,2r,l1,3,,5r,l,6,3,4,3,3,4,r,e" fillcolor="#8a8a8a" stroked="f">
              <v:path arrowok="t"/>
            </v:shape>
            <v:group id="_x0000_s3879" style="position:absolute;left:10063;top:-1219;width:20;height:40" coordorigin="10063,-1219" coordsize="20,40" o:allowincell="f">
              <v:shape id="_x0000_s3880" style="position:absolute;left:10063;top:-1219;width:20;height:40;mso-position-horizontal-relative:page;mso-position-vertical-relative:page" coordsize="20,40" o:allowincell="f" path="m4,3l1,3r1,l2,9r,6l2,18,4,29,7,39r,1l8,39r,-1l9,37r1,l11,37r,-2l12,33r1,-4l12,24r,-2l10,20r1,-1l11,18,10,15,8,14,7,11,7,9,4,3e" fillcolor="#c0bfbf" stroked="f">
                <v:path arrowok="t"/>
              </v:shape>
              <v:shape id="_x0000_s3881" style="position:absolute;left:10063;top:-1219;width:20;height:40;mso-position-horizontal-relative:page;mso-position-vertical-relative:page" coordsize="20,40" o:allowincell="f" path="m10,37r-1,l10,37r,e" fillcolor="#c0bfbf" stroked="f">
                <v:path arrowok="t"/>
              </v:shape>
              <v:shape id="_x0000_s3882" style="position:absolute;left:10063;top:-1219;width:20;height:40;mso-position-horizontal-relative:page;mso-position-vertical-relative:page" coordsize="20,40" o:allowincell="f" path="m2,l1,,,2,,3r1,l1,3r3,l3,,2,e" fillcolor="#c0bfbf" stroked="f">
                <v:path arrowok="t"/>
              </v:shape>
            </v:group>
            <v:rect id="_x0000_s3883" style="position:absolute;left:9279;top:-1732;width:220;height:1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57" type="#_x0000_t75" style="width:10.65pt;height:5.65pt">
                          <v:imagedata r:id="rId59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884" style="position:absolute;left:9421;top:-1565;width:20;height:20" coordsize="20,20" o:allowincell="f" path="m7,l6,,3,1r,1l2,3r,l1,4r,l1,6,,7r,l,8,,9r,l1,8,1,7,2,6,2,5,2,4r1,l3,4,4,3r,l5,3r,l6,2r1,l8,2,8,1r,l9,1,9,r,l7,e" filled="f" stroked="f">
              <v:path arrowok="t"/>
            </v:shape>
            <v:shape id="_x0000_s3885" style="position:absolute;left:9434;top:-1597;width:20;height:20" coordsize="20,20" o:allowincell="f" path="m4,l3,,,,,1,,2r,l1,3r1,l2,4,1,5r,1l1,7r,l3,8,2,6,2,5r1,l3,5,4,4,4,3,4,2,6,1r,l6,,4,e" filled="f" stroked="f">
              <v:path arrowok="t"/>
            </v:shape>
            <v:shape id="_x0000_s3886" style="position:absolute;left:9458;top:-1583;width:20;height:20" coordsize="20,20" o:allowincell="f" path="m6,r,l6,,5,r,l4,,3,1r,l3,2,2,2r,1l1,3,,5r,l,5r1,l2,6r,l3,6,4,5r,l5,4r,l6,3,7,2,6,2,6,e" filled="f" stroked="f">
              <v:path arrowok="t"/>
            </v:shape>
            <v:shape id="_x0000_s3887" style="position:absolute;left:9645;top:-1657;width:20;height:20" coordsize="20,20" o:allowincell="f" path="m3,l1,r,l,1,3,4r4,l9,4,8,2,6,,3,e" filled="f" stroked="f">
              <v:path arrowok="t"/>
            </v:shape>
            <v:shape id="_x0000_s3888" style="position:absolute;left:9588;top:-1721;width:20;height:20" coordsize="20,20" o:allowincell="f" path="m1,l,,,,1,1r,l,1r,l2,3,4,2r1,l4,1r,l4,1,1,e" filled="f" stroked="f">
              <v:path arrowok="t"/>
            </v:shape>
            <v:rect id="_x0000_s3889" style="position:absolute;left:9521;top:-1736;width:12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58" type="#_x0000_t75" style="width:5.65pt;height:2.5pt">
                          <v:imagedata r:id="rId59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890" style="position:absolute;left:9622;top:-1393;width:20;height:20" coordsize="20,20" o:allowincell="f" path="m,l,1r,l1,2,4,4,6,5r1,l8,6r1,l10,7r1,l11,7r1,l12,6r-1,l11,5,10,4r,-1l8,2,5,1r,l3,,2,,1,,,e" filled="f" stroked="f">
              <v:path arrowok="t"/>
            </v:shape>
            <v:group id="_x0000_s3891" style="position:absolute;left:9506;top:-1412;width:20;height:20" coordorigin="9506,-1412" coordsize="20,20" o:allowincell="f">
              <v:shape id="_x0000_s3892" style="position:absolute;left:9506;top:-1412;width:20;height:20;mso-position-horizontal-relative:page;mso-position-vertical-relative:page" coordsize="20,20" o:allowincell="f" path="m2,1l,1,2,3r,2l2,7r,2l2,10r,1l2,12r,5l3,19,5,18,4,16r2,l8,15r,l9,14r1,-3l10,7,11,6r,-3l10,2r,l3,2,2,1e" filled="f" stroked="f">
                <v:path arrowok="t"/>
              </v:shape>
              <v:shape id="_x0000_s3893" style="position:absolute;left:9506;top:-1412;width:20;height:20;mso-position-horizontal-relative:page;mso-position-vertical-relative:page" coordsize="20,20" o:allowincell="f" path="m3,2r7,e" filled="f" stroked="f">
                <v:path arrowok="t"/>
              </v:shape>
              <v:shape id="_x0000_s3894" style="position:absolute;left:9506;top:-1412;width:20;height:20;mso-position-horizontal-relative:page;mso-position-vertical-relative:page" coordsize="20,20" o:allowincell="f" path="m10,2l3,2e" filled="f" stroked="f">
                <v:path arrowok="t"/>
              </v:shape>
              <v:shape id="_x0000_s3895" style="position:absolute;left:9506;top:-1412;width:20;height:20;mso-position-horizontal-relative:page;mso-position-vertical-relative:page" coordsize="20,20" o:allowincell="f" path="m9,l7,,6,2,3,2r7,l10,1,10,r,l9,r,e" filled="f" stroked="f">
                <v:path arrowok="t"/>
              </v:shape>
            </v:group>
            <v:rect id="_x0000_s3896" style="position:absolute;left:9541;top:-1386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59" type="#_x0000_t75" style="width:1.9pt;height:.65pt">
                          <v:imagedata r:id="rId59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3897" style="position:absolute;left:9509;top:-1430;width:20;height:20" coordorigin="9509,-1430" coordsize="20,20" o:allowincell="f">
              <v:shape id="_x0000_s3898" style="position:absolute;left:9509;top:-1430;width:20;height:20;mso-position-horizontal-relative:page;mso-position-vertical-relative:page" coordsize="20,20" o:allowincell="f" path="m2,2l,4,,8r,2l2,12r1,l3,13r1,1l5,15r,-1l5,13,6,9,7,2,5,2,2,2e" filled="f" stroked="f">
                <v:path arrowok="t"/>
              </v:shape>
              <v:shape id="_x0000_s3899" style="position:absolute;left:9509;top:-1430;width:20;height:20;mso-position-horizontal-relative:page;mso-position-vertical-relative:page" coordsize="20,20" o:allowincell="f" path="m5,2r2,e" filled="f" stroked="f">
                <v:path arrowok="t"/>
              </v:shape>
              <v:shape id="_x0000_s3900" style="position:absolute;left:9509;top:-1430;width:20;height:20;mso-position-horizontal-relative:page;mso-position-vertical-relative:page" coordsize="20,20" o:allowincell="f" path="m7,2l5,2e" filled="f" stroked="f">
                <v:path arrowok="t"/>
              </v:shape>
              <v:shape id="_x0000_s3901" style="position:absolute;left:9509;top:-1430;width:20;height:20;mso-position-horizontal-relative:page;mso-position-vertical-relative:page" coordsize="20,20" o:allowincell="f" path="m6,r,l5,2r2,l7,,6,r,e" filled="f" stroked="f">
                <v:path arrowok="t"/>
              </v:shape>
            </v:group>
            <v:group id="_x0000_s3902" style="position:absolute;left:9637;top:-1362;width:20;height:20" coordorigin="9637,-1362" coordsize="20,20" o:allowincell="f">
              <v:shape id="_x0000_s3903" style="position:absolute;left:9637;top:-1362;width:20;height:20;mso-position-horizontal-relative:page;mso-position-vertical-relative:page" coordsize="20,20" o:allowincell="f" path="m15,2l3,2r1,l5,3r,l7,3r1,l9,2r6,l15,2e" filled="f" stroked="f">
                <v:path arrowok="t"/>
              </v:shape>
              <v:shape id="_x0000_s3904" style="position:absolute;left:9637;top:-1362;width:20;height:20;mso-position-horizontal-relative:page;mso-position-vertical-relative:page" coordsize="20,20" o:allowincell="f" path="m3,2r12,e" filled="f" stroked="f">
                <v:path arrowok="t"/>
              </v:shape>
              <v:shape id="_x0000_s3905" style="position:absolute;left:9637;top:-1362;width:20;height:20;mso-position-horizontal-relative:page;mso-position-vertical-relative:page" coordsize="20,20" o:allowincell="f" path="m15,2l3,2e" filled="f" stroked="f">
                <v:path arrowok="t"/>
              </v:shape>
              <v:shape id="_x0000_s3906" style="position:absolute;left:9637;top:-1362;width:20;height:20;mso-position-horizontal-relative:page;mso-position-vertical-relative:page" coordsize="20,20" o:allowincell="f" path="m5,l4,,,,,1r1,l2,2r1,l15,2r,-1l12,1r-1,l11,1,8,1,5,e" filled="f" stroked="f">
                <v:path arrowok="t"/>
              </v:shape>
              <v:shape id="_x0000_s3907" style="position:absolute;left:9637;top:-1362;width:20;height:20;mso-position-horizontal-relative:page;mso-position-vertical-relative:page" coordsize="20,20" o:allowincell="f" path="m12,1r3,e" filled="f" stroked="f">
                <v:path arrowok="t"/>
              </v:shape>
              <v:shape id="_x0000_s3908" style="position:absolute;left:9637;top:-1362;width:20;height:20;mso-position-horizontal-relative:page;mso-position-vertical-relative:page" coordsize="20,20" o:allowincell="f" path="m8,1r3,e" filled="f" stroked="f">
                <v:path arrowok="t"/>
              </v:shape>
              <v:shape id="_x0000_s3909" style="position:absolute;left:9637;top:-1362;width:20;height:20;mso-position-horizontal-relative:page;mso-position-vertical-relative:page" coordsize="20,20" o:allowincell="f" path="m15,1r-3,e" filled="f" stroked="f">
                <v:path arrowok="t"/>
              </v:shape>
              <v:shape id="_x0000_s3910" style="position:absolute;left:9637;top:-1362;width:20;height:20;mso-position-horizontal-relative:page;mso-position-vertical-relative:page" coordsize="20,20" o:allowincell="f" path="m13,1r,l12,1r3,l15,1r,l13,1e" filled="f" stroked="f">
                <v:path arrowok="t"/>
              </v:shape>
              <v:shape id="_x0000_s3911" style="position:absolute;left:9637;top:-1362;width:20;height:20;mso-position-horizontal-relative:page;mso-position-vertical-relative:page" coordsize="20,20" o:allowincell="f" path="m11,1l8,1e" filled="f" stroked="f">
                <v:path arrowok="t"/>
              </v:shape>
              <v:shape id="_x0000_s3912" style="position:absolute;left:9637;top:-1362;width:20;height:20;mso-position-horizontal-relative:page;mso-position-vertical-relative:page" coordsize="20,20" o:allowincell="f" path="m10,l9,,8,1r3,l11,,10,e" filled="f" stroked="f">
                <v:path arrowok="t"/>
              </v:shape>
            </v:group>
            <v:rect id="_x0000_s3913" style="position:absolute;left:9610;top:-1389;width: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60" type="#_x0000_t75" style="width:.65pt;height:.65pt">
                          <v:imagedata r:id="rId59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914" style="position:absolute;left:9461;top:-1401;width:20;height:20" coordsize="20,20" o:allowincell="f" path="m,l,4,1,5,4,3,4,2r,l4,1,3,1,2,1,2,r,l,e" filled="f" stroked="f">
              <v:path arrowok="t"/>
            </v:shape>
            <v:shape id="_x0000_s3915" style="position:absolute;left:9700;top:-1371;width:20;height:20" coordsize="20,20" o:allowincell="f" path="m13,l11,,10,1,8,2,5,2,4,2r,1l4,4,2,5,,5r,l,6,1,8,4,9r2,l7,8r,l9,7r,l11,7r,-1l11,5r1,l12,4,13,3,12,2r,-1l13,1,13,r,e" filled="f" stroked="f">
              <v:path arrowok="t"/>
            </v:shape>
            <v:rect id="_x0000_s3916" style="position:absolute;left:9418;top:-1567;width:4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61" type="#_x0000_t75" style="width:2.5pt;height:3.15pt">
                          <v:imagedata r:id="rId59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17" style="position:absolute;left:9392;top:-1544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62" type="#_x0000_t75" style="width:1.9pt;height:1.9pt">
                          <v:imagedata r:id="rId59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18" style="position:absolute;left:9278;top:-1730;width:220;height:1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63" type="#_x0000_t75" style="width:10.65pt;height:5.65pt">
                          <v:imagedata r:id="rId59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19" style="position:absolute;left:9253;top:-1737;width:120;height: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64" type="#_x0000_t75" style="width:5.65pt;height:3.75pt">
                          <v:imagedata r:id="rId59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20" style="position:absolute;left:9254;top:-1511;width:840;height:8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8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65" type="#_x0000_t75" style="width:41.3pt;height:40.7pt">
                          <v:imagedata r:id="rId60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21" style="position:absolute;left:9251;top:-1762;width:860;height:10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0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66" type="#_x0000_t75" style="width:43.2pt;height:52.6pt">
                          <v:imagedata r:id="rId60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22" style="position:absolute;left:9252;top:-1742;width:720;height:6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67" type="#_x0000_t75" style="width:35.7pt;height:32.55pt">
                          <v:imagedata r:id="rId60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23" style="position:absolute;left:9109;top:-1679;width:140;height:1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68" type="#_x0000_t75" style="width:7.5pt;height:7.5pt">
                          <v:imagedata r:id="rId60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24" style="position:absolute;left:9321;top:-1174;width:500;height: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69" type="#_x0000_t75" style="width:25.05pt;height:3.75pt">
                          <v:imagedata r:id="rId60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25" style="position:absolute;left:9825;top:-1262;width:80;height: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70" type="#_x0000_t75" style="width:3.75pt;height:3.75pt">
                          <v:imagedata r:id="rId60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26" style="position:absolute;left:9722;top:-1523;width:360;height:3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71" type="#_x0000_t75" style="width:17.55pt;height:16.9pt">
                          <v:imagedata r:id="rId60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27" style="position:absolute;left:9154;top:-1137;width:480;height:1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72" type="#_x0000_t75" style="width:23.15pt;height:6.25pt">
                          <v:imagedata r:id="rId60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28" style="position:absolute;left:8948;top:-1060;width:24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73" type="#_x0000_t75" style="width:11.25pt;height:3.15pt">
                          <v:imagedata r:id="rId60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29" style="position:absolute;left:9406;top:-1366;width:540;height:2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74" type="#_x0000_t75" style="width:27.55pt;height:13.75pt">
                          <v:imagedata r:id="rId60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930" style="position:absolute;left:9779;top:-1412;width:20;height:20" coordsize="20,20" o:allowincell="f" path="m,l,,,,,1r1,l1,1,1,r,l,e" filled="f" stroked="f">
              <v:path arrowok="t"/>
            </v:shape>
            <v:group id="_x0000_s3931" style="position:absolute;left:8940;top:-1098;width:145;height:101" coordorigin="8940,-1098" coordsize="145,101" o:allowincell="f">
              <v:shape id="_x0000_s3932" style="position:absolute;left:8940;top:-1098;width:145;height:101;mso-position-horizontal-relative:page;mso-position-vertical-relative:page" coordsize="145,101" o:allowincell="f" path="m,l1,18,4,38,19,92r1,3l21,101r21,l62,100r20,l102,99r20,-1l141,96r4,-7l129,70,117,59,101,49r-6,l96,44r,-2l94,38,67,32,44,25,25,17,11,8,,e" fillcolor="#ecebeb" stroked="f">
                <v:path arrowok="t"/>
              </v:shape>
              <v:shape id="_x0000_s3933" style="position:absolute;left:8940;top:-1098;width:145;height:101;mso-position-horizontal-relative:page;mso-position-vertical-relative:page" coordsize="145,101" o:allowincell="f" path="m99,48r-3,l96,48r-1,1l95,49r6,l99,48e" fillcolor="#ecebeb" stroked="f">
                <v:path arrowok="t"/>
              </v:shape>
            </v:group>
            <v:rect id="_x0000_s3934" style="position:absolute;left:8940;top:-1099;width:140;height:1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75" type="#_x0000_t75" style="width:7.5pt;height:5pt">
                          <v:imagedata r:id="rId61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35" style="position:absolute;left:9294;top:-1244;width:480;height:2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76" type="#_x0000_t75" style="width:24.4pt;height:9.4pt">
                          <v:imagedata r:id="rId61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36" style="position:absolute;left:9910;top:-1508;width:160;height:2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77" type="#_x0000_t75" style="width:8.15pt;height:10pt">
                          <v:imagedata r:id="rId61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37" style="position:absolute;left:9385;top:-1248;width:400;height:1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78" type="#_x0000_t75" style="width:19.4pt;height:8.15pt">
                          <v:imagedata r:id="rId61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38" style="position:absolute;left:9777;top:-1317;width:160;height:1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79" type="#_x0000_t75" style="width:7.5pt;height:5pt">
                          <v:imagedata r:id="rId61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39" style="position:absolute;left:9877;top:-1396;width:80;height: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80" type="#_x0000_t75" style="width:3.75pt;height:3.75pt">
                          <v:imagedata r:id="rId61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40" style="position:absolute;left:9385;top:-1104;width:1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81" type="#_x0000_t75" style="width:6.25pt;height:.65pt">
                          <v:imagedata r:id="rId61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41" style="position:absolute;left:8854;top:-1504;width:1320;height:7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7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82" type="#_x0000_t75" style="width:67pt;height:36.3pt">
                          <v:imagedata r:id="rId61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42" style="position:absolute;left:10080;top:-1504;width:100;height:3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83" type="#_x0000_t75" style="width:5pt;height:16.9pt">
                          <v:imagedata r:id="rId61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43" style="position:absolute;left:8960;top:-992;width:320;height:2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84" type="#_x0000_t75" style="width:16.3pt;height:11.25pt">
                          <v:imagedata r:id="rId61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44" style="position:absolute;left:8854;top:-1028;width:240;height:2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85" type="#_x0000_t75" style="width:11.25pt;height:13.15pt">
                          <v:imagedata r:id="rId62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45" style="position:absolute;left:8942;top:-1316;width:1240;height:5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5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86" type="#_x0000_t75" style="width:61.35pt;height:28.15pt">
                          <v:imagedata r:id="rId62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46" style="position:absolute;left:8851;top:-1514;width:1280;height:5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5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87" type="#_x0000_t75" style="width:64.5pt;height:27.55pt">
                          <v:imagedata r:id="rId62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47" style="position:absolute;left:8845;top:-1511;width:1280;height:5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5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88" type="#_x0000_t75" style="width:64.5pt;height:26.9pt">
                          <v:imagedata r:id="rId62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48" style="position:absolute;left:10115;top:-1316;width:80;height:1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89" type="#_x0000_t75" style="width:3.75pt;height:8.75pt">
                          <v:imagedata r:id="rId62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49" style="position:absolute;left:10072;top:-1511;width:60;height:1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90" type="#_x0000_t75" style="width:3.15pt;height:5.65pt">
                          <v:imagedata r:id="rId62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50" style="position:absolute;left:8942;top:-841;width:160;height: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91" type="#_x0000_t75" style="width:8.15pt;height:3.75pt">
                          <v:imagedata r:id="rId62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51" style="position:absolute;left:9087;top:-782;width:22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92" type="#_x0000_t75" style="width:10.65pt;height:1.9pt">
                          <v:imagedata r:id="rId62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52" style="position:absolute;left:8845;top:-1046;width:12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93" type="#_x0000_t75" style="width:5.65pt;height:3.15pt">
                          <v:imagedata r:id="rId62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53" style="position:absolute;left:8954;top:-1013;width:22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94" type="#_x0000_t75" style="width:11.25pt;height:1.9pt">
                          <v:imagedata r:id="rId62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54" style="position:absolute;left:8838;top:-1583;width:1280;height:5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95" type="#_x0000_t75" style="width:64.5pt;height:28.8pt">
                          <v:imagedata r:id="rId63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55" style="position:absolute;left:8854;top:-1028;width:160;height:2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96" type="#_x0000_t75" style="width:8.15pt;height:11.9pt">
                          <v:imagedata r:id="rId63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56" style="position:absolute;left:10118;top:-1504;width:60;height:3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3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97" type="#_x0000_t75" style="width:3.15pt;height:14.4pt">
                          <v:imagedata r:id="rId63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3957" style="position:absolute;left:9305;top:-977;width:94;height:125" coordorigin="9305,-977" coordsize="94,125" o:allowincell="f">
              <v:shape id="_x0000_s3958" style="position:absolute;left:9305;top:-977;width:94;height:125;mso-position-horizontal-relative:page;mso-position-vertical-relative:page" coordsize="94,125" o:allowincell="f" path="m48,57r-29,l42,111r4,9l56,123r19,1l93,116r-2,-6l90,108r-21,l48,57e" fillcolor="#b7b7b7" stroked="f">
                <v:path arrowok="t"/>
              </v:shape>
              <v:shape id="_x0000_s3959" style="position:absolute;left:9305;top:-977;width:94;height:125;mso-position-horizontal-relative:page;mso-position-vertical-relative:page" coordsize="94,125" o:allowincell="f" path="m84,97l69,108r21,l84,97e" fillcolor="#b7b7b7" stroked="f">
                <v:path arrowok="t"/>
              </v:shape>
              <v:shape id="_x0000_s3960" style="position:absolute;left:9305;top:-977;width:94;height:125;mso-position-horizontal-relative:page;mso-position-vertical-relative:page" coordsize="94,125" o:allowincell="f" path="m24,l4,20r7,18l3,40r-1,l2,40,,41,7,60,8,59,19,57r29,l46,51,62,47r2,-1l58,32r-20,l24,e" fillcolor="#b7b7b7" stroked="f">
                <v:path arrowok="t"/>
              </v:shape>
              <v:shape id="_x0000_s3961" style="position:absolute;left:9305;top:-977;width:94;height:125;mso-position-horizontal-relative:page;mso-position-vertical-relative:page" coordsize="94,125" o:allowincell="f" path="m56,27l38,32r20,l56,27e" fillcolor="#b7b7b7" stroked="f">
                <v:path arrowok="t"/>
              </v:shape>
            </v:group>
            <v:group id="_x0000_s3962" style="position:absolute;left:9387;top:-977;width:122;height:144" coordorigin="9387,-977" coordsize="122,144" o:allowincell="f">
              <v:shape id="_x0000_s3963" style="position:absolute;left:9387;top:-977;width:122;height:144;mso-position-horizontal-relative:page;mso-position-vertical-relative:page" coordsize="122,144" o:allowincell="f" path="m25,12l,19,50,143r9,-2l61,140r15,-4l58,91r45,l106,89,116,79r-37,l61,77,48,65,41,49,42,34r9,-8l30,26,25,12e" fillcolor="#b7b7b7" stroked="f">
                <v:path arrowok="t"/>
              </v:shape>
              <v:shape id="_x0000_s3964" style="position:absolute;left:9387;top:-977;width:122;height:144;mso-position-horizontal-relative:page;mso-position-vertical-relative:page" coordsize="122,144" o:allowincell="f" path="m103,91r-45,l76,97,93,96r10,-5e" fillcolor="#b7b7b7" stroked="f">
                <v:path arrowok="t"/>
              </v:shape>
              <v:shape id="_x0000_s3965" style="position:absolute;left:9387;top:-977;width:122;height:144;mso-position-horizontal-relative:page;mso-position-vertical-relative:page" coordsize="122,144" o:allowincell="f" path="m108,22r-40,l82,31r7,30l86,75r-7,4l116,79r,-1l121,64r,-18l108,22e" fillcolor="#b7b7b7" stroked="f">
                <v:path arrowok="t"/>
              </v:shape>
              <v:shape id="_x0000_s3966" style="position:absolute;left:9387;top:-977;width:122;height:144;mso-position-horizontal-relative:page;mso-position-vertical-relative:page" coordsize="122,144" o:allowincell="f" path="m74,l59,,56,1,39,6,32,17r-2,9l51,26r2,-2l68,22r40,l107,19,91,5,74,e" fillcolor="#b7b7b7" stroked="f">
                <v:path arrowok="t"/>
              </v:shape>
            </v:group>
            <v:group id="_x0000_s3967" style="position:absolute;left:9236;top:-960;width:92;height:126" coordorigin="9236,-960" coordsize="92,126" o:allowincell="f">
              <v:shape id="_x0000_s3968" style="position:absolute;left:9236;top:-960;width:92;height:126;mso-position-horizontal-relative:page;mso-position-vertical-relative:page" coordsize="92,126" o:allowincell="f" path="m46,55r-27,l35,94r10,24l68,126r15,-4l92,115r-5,-8l68,107,59,86,46,55e" fillcolor="#b7b7b7" stroked="f">
                <v:path arrowok="t"/>
              </v:shape>
              <v:shape id="_x0000_s3969" style="position:absolute;left:9236;top:-960;width:92;height:126;mso-position-horizontal-relative:page;mso-position-vertical-relative:page" coordsize="92,126" o:allowincell="f" path="m82,98r-14,9l87,107,82,98e" fillcolor="#b7b7b7" stroked="f">
                <v:path arrowok="t"/>
              </v:shape>
              <v:shape id="_x0000_s3970" style="position:absolute;left:9236;top:-960;width:92;height:126;mso-position-horizontal-relative:page;mso-position-vertical-relative:page" coordsize="92,126" o:allowincell="f" path="m22,l3,18r8,18l,38,8,57,19,55r27,l44,50,61,47,55,31r-19,l22,e" fillcolor="#b7b7b7" stroked="f">
                <v:path arrowok="t"/>
              </v:shape>
              <v:shape id="_x0000_s3971" style="position:absolute;left:9236;top:-960;width:92;height:126;mso-position-horizontal-relative:page;mso-position-vertical-relative:page" coordsize="92,126" o:allowincell="f" path="m53,28l36,31r19,l53,28e" fillcolor="#b7b7b7" stroked="f">
                <v:path arrowok="t"/>
              </v:shape>
            </v:group>
            <v:shape id="_x0000_s3972" style="position:absolute;left:9521;top:-1008;width:36;height:34" coordsize="36,34" o:allowincell="f" path="m27,l,9,9,33,27,27r9,-3l27,e" fillcolor="#b7b7b7" stroked="f">
              <v:path arrowok="t"/>
            </v:shape>
            <v:group id="_x0000_s3973" style="position:absolute;left:9119;top:-945;width:132;height:123" coordorigin="9119,-945" coordsize="132,123" o:allowincell="f">
              <v:shape id="_x0000_s3974" style="position:absolute;left:9119;top:-945;width:132;height:123;mso-position-horizontal-relative:page;mso-position-vertical-relative:page" coordsize="132,123" o:allowincell="f" path="m22,l16,,,2,53,123r11,-1l73,121r2,l56,77,51,54r9,-7l100,47,98,45r-57,l22,e" fillcolor="#b7b7b7" stroked="f">
                <v:path arrowok="t"/>
              </v:shape>
              <v:shape id="_x0000_s3975" style="position:absolute;left:9119;top:-945;width:132;height:123;mso-position-horizontal-relative:page;mso-position-vertical-relative:page" coordsize="132,123" o:allowincell="f" path="m100,47r-40,l70,48r8,3l80,54r8,17l108,117r11,-1l131,114,109,63,100,47e" fillcolor="#b7b7b7" stroked="f">
                <v:path arrowok="t"/>
              </v:shape>
              <v:shape id="_x0000_s3976" style="position:absolute;left:9119;top:-945;width:132;height:123;mso-position-horizontal-relative:page;mso-position-vertical-relative:page" coordsize="132,123" o:allowincell="f" path="m66,28l53,32r-8,7l42,43r,l41,45r57,l95,40,80,30,66,28e" fillcolor="#b7b7b7" stroked="f">
                <v:path arrowok="t"/>
              </v:shape>
            </v:group>
            <v:group id="_x0000_s3977" style="position:absolute;left:9977;top:-1294;width:98;height:142" coordorigin="9977,-1294" coordsize="98,142" o:allowincell="f">
              <v:shape id="_x0000_s3978" style="position:absolute;left:9977;top:-1294;width:98;height:142;mso-position-horizontal-relative:page;mso-position-vertical-relative:page" coordsize="98,142" o:allowincell="f" path="m16,58l,70,17,96r12,17l43,133r7,8l58,135r7,-6l61,96r-15,l37,87,24,69,16,58e" fillcolor="#b7b7b7" stroked="f">
                <v:path arrowok="t"/>
              </v:shape>
              <v:shape id="_x0000_s3979" style="position:absolute;left:9977;top:-1294;width:98;height:142;mso-position-horizontal-relative:page;mso-position-vertical-relative:page" coordsize="98,142" o:allowincell="f" path="m80,72r-22,l68,85r10,17l85,112,95,102r3,-2l95,74r-14,l80,72e" fillcolor="#b7b7b7" stroked="f">
                <v:path arrowok="t"/>
              </v:shape>
              <v:shape id="_x0000_s3980" style="position:absolute;left:9977;top:-1294;width:98;height:142;mso-position-horizontal-relative:page;mso-position-vertical-relative:page" coordsize="98,142" o:allowincell="f" path="m53,28l42,38r-2,1l44,74r2,22l61,96,58,72r22,l73,60,63,43,53,28e" fillcolor="#b7b7b7" stroked="f">
                <v:path arrowok="t"/>
              </v:shape>
              <v:shape id="_x0000_s3981" style="position:absolute;left:9977;top:-1294;width:98;height:142;mso-position-horizontal-relative:page;mso-position-vertical-relative:page" coordsize="98,142" o:allowincell="f" path="m85,l76,8r-2,2l77,38r4,36l95,74,92,51,90,28,87,2,85,e" fillcolor="#b7b7b7" stroked="f">
                <v:path arrowok="t"/>
              </v:shape>
            </v:group>
            <v:group id="_x0000_s3982" style="position:absolute;left:9851;top:-1218;width:124;height:147" coordorigin="9851,-1218" coordsize="124,147" o:allowincell="f">
              <v:shape id="_x0000_s3983" style="position:absolute;left:9851;top:-1218;width:124;height:147;mso-position-horizontal-relative:page;mso-position-vertical-relative:page" coordsize="124,147" o:allowincell="f" path="m20,62l9,68,,73r45,60l59,147r12,-8l78,135,75,103r-18,l44,90,32,75,20,62e" fillcolor="#b7b7b7" stroked="f">
                <v:path arrowok="t"/>
              </v:shape>
              <v:shape id="_x0000_s3984" style="position:absolute;left:9851;top:-1218;width:124;height:147;mso-position-horizontal-relative:page;mso-position-vertical-relative:page" coordsize="124,147" o:allowincell="f" path="m123,77r-50,l85,89r13,17l106,116r16,-11l124,104,123,77e" fillcolor="#b7b7b7" stroked="f">
                <v:path arrowok="t"/>
              </v:shape>
              <v:shape id="_x0000_s3985" style="position:absolute;left:9851;top:-1218;width:124;height:147;mso-position-horizontal-relative:page;mso-position-vertical-relative:page" coordsize="124,147" o:allowincell="f" path="m70,31l60,37r-8,6l57,103r18,l73,77r50,l122,72r-18,l92,59,80,42,70,31e" fillcolor="#b7b7b7" stroked="f">
                <v:path arrowok="t"/>
              </v:shape>
              <v:shape id="_x0000_s3986" style="position:absolute;left:9851;top:-1218;width:124;height:147;mso-position-horizontal-relative:page;mso-position-vertical-relative:page" coordsize="124,147" o:allowincell="f" path="m119,r-2,l100,12r4,60l122,72,120,24,119,e" fillcolor="#b7b7b7" stroked="f">
                <v:path arrowok="t"/>
              </v:shape>
            </v:group>
            <v:shape id="_x0000_s3987" style="position:absolute;left:10091;top:-1251;width:20;height:34" coordsize="20,34" o:allowincell="f" path="m10,l3,7,,10r,1l6,34r4,-4l13,27r1,-1l15,25r2,-3l10,e" fillcolor="#b7b7b7" stroked="f">
              <v:path arrowok="t"/>
            </v:shape>
            <v:group id="_x0000_s3988" style="position:absolute;left:9702;top:-1138;width:142;height:144" coordorigin="9702,-1138" coordsize="142,144" o:allowincell="f">
              <v:shape id="_x0000_s3989" style="position:absolute;left:9702;top:-1138;width:142;height:144;mso-position-horizontal-relative:page;mso-position-vertical-relative:page" coordsize="142,144" o:allowincell="f" path="m23,57r-7,3l14,61r-2,1l2,67,,68r50,62l65,144,87,133,85,100r-21,l50,88,37,72,23,57e" fillcolor="#b7b7b7" stroked="f">
                <v:path arrowok="t"/>
              </v:shape>
              <v:shape id="_x0000_s3990" style="position:absolute;left:9702;top:-1138;width:142;height:144;mso-position-horizontal-relative:page;mso-position-vertical-relative:page" coordsize="142,144" o:allowincell="f" path="m141,73r-58,l96,86r12,16l121,116r21,-11l141,73e" fillcolor="#b7b7b7" stroked="f">
                <v:path arrowok="t"/>
              </v:shape>
              <v:shape id="_x0000_s3991" style="position:absolute;left:9702;top:-1138;width:142;height:144;mso-position-horizontal-relative:page;mso-position-vertical-relative:page" coordsize="142,144" o:allowincell="f" path="m81,29l59,40r5,60l85,100,83,73r58,l141,71r-22,l106,59,94,43,81,29e" fillcolor="#b7b7b7" stroked="f">
                <v:path arrowok="t"/>
              </v:shape>
              <v:shape id="_x0000_s3992" style="position:absolute;left:9702;top:-1138;width:142;height:144;mso-position-horizontal-relative:page;mso-position-vertical-relative:page" coordsize="142,144" o:allowincell="f" path="m138,l116,11r3,60l141,71,140,2,138,e" fillcolor="#b7b7b7" stroked="f">
                <v:path arrowok="t"/>
              </v:shape>
            </v:group>
            <v:shape id="_x0000_s3993" style="position:absolute;left:9599;top:-1071;width:35;height:164" coordsize="35,164" o:allowincell="f" path="m18,l,7,13,146r3,18l31,158r4,-1l22,17,18,e" fillcolor="#b7b7b7" stroked="f">
              <v:path arrowok="t"/>
            </v:shape>
            <v:shape id="_x0000_s3994" style="position:absolute;left:9662;top:-1096;width:34;height:164" coordsize="34,164" o:allowincell="f" path="m14,l4,4,3,5,,6,12,145r4,19l34,156,23,42,22,21,14,e" fillcolor="#b7b7b7" stroked="f">
              <v:path arrowok="t"/>
            </v:shape>
            <v:shape id="_x0000_s3995" style="position:absolute;left:9547;top:-941;width:36;height:34" coordsize="36,34" o:allowincell="f" path="m27,l,9,9,33,36,23,27,e" fillcolor="#b7b7b7" stroked="f">
              <v:path arrowok="t"/>
            </v:shape>
            <v:rect id="_x0000_s3996" style="position:absolute;left:9114;top:-1296;width:1000;height:4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98" type="#_x0000_t75" style="width:50.1pt;height:23.15pt">
                          <v:imagedata r:id="rId63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97" style="position:absolute;left:9812;top:-1027;width:160;height:2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699" type="#_x0000_t75" style="width:8.75pt;height:11.9pt">
                          <v:imagedata r:id="rId63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98" style="position:absolute;left:9810;top:-1028;width:160;height:2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00" type="#_x0000_t75" style="width:7.5pt;height:11.9pt">
                          <v:imagedata r:id="rId63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3999" style="position:absolute;left:9834;top:-766;width:420;height:3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3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01" type="#_x0000_t75" style="width:21.3pt;height:15.65pt">
                          <v:imagedata r:id="rId63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000" style="position:absolute;left:9834;top:-772;width:380;height:3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3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02" type="#_x0000_t75" style="width:19.4pt;height:15.65pt">
                          <v:imagedata r:id="rId63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001" style="position:absolute;left:9816;top:-1078;width:680;height:6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03" type="#_x0000_t75" style="width:33.8pt;height:30.05pt">
                          <v:imagedata r:id="rId63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4002" style="position:absolute;left:10179;top:-1034;width:304;height:327" coordorigin="10179,-1034" coordsize="304,327" o:allowincell="f">
              <v:shape id="_x0000_s4003" style="position:absolute;left:10179;top:-1034;width:304;height:327;mso-position-horizontal-relative:page;mso-position-vertical-relative:page" coordsize="304,327" o:allowincell="f" path="m62,2l51,2,69,7,87,18r15,16l115,48r68,76l191,132r14,15l220,165r15,26l247,213r10,21l265,250r7,13l286,293r8,16l303,326r-7,-16l288,292r-8,-16l263,239r-8,-18l246,203r-9,-18l223,164,207,145,194,131r-8,-9l104,32,94,22,75,7,62,2e" fillcolor="#2a2a29" stroked="f">
                <v:path arrowok="t"/>
              </v:shape>
              <v:shape id="_x0000_s4004" style="position:absolute;left:10179;top:-1034;width:304;height:327;mso-position-horizontal-relative:page;mso-position-vertical-relative:page" coordsize="304,327" o:allowincell="f" path="m37,l20,5,5,16,,22,14,10,31,3,51,2r11,l59,1,37,e" fillcolor="#2a2a29" stroked="f">
                <v:path arrowok="t"/>
              </v:shape>
            </v:group>
            <v:rect id="_x0000_s4005" style="position:absolute;left:10180;top:-1034;width:300;height:3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3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04" type="#_x0000_t75" style="width:15.65pt;height:16.3pt">
                          <v:imagedata r:id="rId63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006" style="position:absolute;left:9814;top:-1033;width:160;height:2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05" type="#_x0000_t75" style="width:8.15pt;height:10.65pt">
                          <v:imagedata r:id="rId64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007" style="position:absolute;left:9847;top:-1054;width:600;height:5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5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06" type="#_x0000_t75" style="width:30.05pt;height:26.9pt">
                          <v:imagedata r:id="rId64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008" style="position:absolute;left:9841;top:-755;width:420;height:2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07" type="#_x0000_t75" style="width:21.3pt;height:14.4pt">
                          <v:imagedata r:id="rId64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009" style="position:absolute;left:9847;top:-1054;width:460;height:4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08" type="#_x0000_t75" style="width:23.15pt;height:22.55pt">
                          <v:imagedata r:id="rId64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010" style="position:absolute;left:10258;top:-713;width:200;height:2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09" type="#_x0000_t75" style="width:10pt;height:9.4pt">
                          <v:imagedata r:id="rId64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011" style="position:absolute;left:9845;top:-1049;width:240;height:3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3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10" type="#_x0000_t75" style="width:11.9pt;height:16.3pt">
                          <v:imagedata r:id="rId64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012" style="position:absolute;left:10017;top:-955;width:60;height: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11" type="#_x0000_t75" style="width:3.15pt;height:3.75pt">
                          <v:imagedata r:id="rId64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4013" style="position:absolute;left:10110;top:-976;width:53;height:66" coordsize="53,66" o:allowincell="f" path="m1,l,6,13,21,44,58r6,5l53,66,51,62,44,53,11,16,2,6,1,e" fillcolor="#2a2a29" stroked="f">
              <v:path arrowok="t"/>
            </v:shape>
            <v:rect id="_x0000_s4014" style="position:absolute;left:10110;top:-977;width:6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12" type="#_x0000_t75" style="width:2.5pt;height:3.15pt">
                          <v:imagedata r:id="rId647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4015" style="position:absolute;left:10199;top:-990;width:36;height:45" coordsize="36,45" o:allowincell="f" path="m,l,3,3,9r3,4l15,23r,l22,31r4,5l33,42r2,2l33,41,28,35,24,30,17,22,7,11,4,8,1,3,,e" fillcolor="#2a2a29" stroked="f">
              <v:path arrowok="t"/>
            </v:shape>
            <v:rect id="_x0000_s4016" style="position:absolute;left:10199;top:-990;width:40;height: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13" type="#_x0000_t75" style="width:1.9pt;height:2.5pt">
                          <v:imagedata r:id="rId648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4017" style="position:absolute;left:10089;top:-1024;width:90;height:28" coordorigin="10089,-1024" coordsize="90,28" o:allowincell="f">
              <v:shape id="_x0000_s4018" style="position:absolute;left:10089;top:-1024;width:90;height:28;mso-position-horizontal-relative:page;mso-position-vertical-relative:page" coordsize="90,28" o:allowincell="f" path="m49,l42,1r,l34,2,26,6,10,13,,27,14,14,27,8,34,4,42,3r,l49,2r17,l62,1,58,,49,e" fillcolor="#2a2a29" stroked="f">
                <v:path arrowok="t"/>
              </v:shape>
              <v:shape id="_x0000_s4019" style="position:absolute;left:10089;top:-1024;width:90;height:28;mso-position-horizontal-relative:page;mso-position-vertical-relative:page" coordsize="90,28" o:allowincell="f" path="m66,2l49,2r9,1l61,3r4,1l68,4,80,7r10,5l80,5,69,3,66,2e" fillcolor="#2a2a29" stroked="f">
                <v:path arrowok="t"/>
              </v:shape>
            </v:group>
            <v:rect id="_x0000_s4020" style="position:absolute;left:10090;top:-1024;width:10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14" type="#_x0000_t75" style="width:3.75pt;height:1.9pt">
                          <v:imagedata r:id="rId64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4021" style="position:absolute;left:10000;top:-1006;width:87;height:25" coordorigin="10000,-1006" coordsize="87,25" o:allowincell="f">
              <v:shape id="_x0000_s4022" style="position:absolute;left:10000;top:-1006;width:87;height:25;mso-position-horizontal-relative:page;mso-position-vertical-relative:page" coordsize="87,25" o:allowincell="f" path="m49,l41,1r,l34,2,27,6,12,13,,25,16,13,27,8,34,4,42,3r38,l78,1,49,e" fillcolor="#2a2a29" stroked="f">
                <v:path arrowok="t"/>
              </v:shape>
              <v:shape id="_x0000_s4023" style="position:absolute;left:10000;top:-1006;width:87;height:25;mso-position-horizontal-relative:page;mso-position-vertical-relative:page" coordsize="87,25" o:allowincell="f" path="m80,3l42,3r28,l87,8,80,3e" fillcolor="#2a2a29" stroked="f">
                <v:path arrowok="t"/>
              </v:shape>
            </v:group>
            <v:rect id="_x0000_s4024" style="position:absolute;left:10001;top:-1006;width:80;height: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15" type="#_x0000_t75" style="width:3.75pt;height:1.9pt">
                          <v:imagedata r:id="rId64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025" style="position:absolute;left:10223;top:-703;width:260;height:2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16" type="#_x0000_t75" style="width:13.15pt;height:11.9pt">
                          <v:imagedata r:id="rId65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4026" style="position:absolute;left:10204;top:-1012;width:251;height:299" coordorigin="10204,-1012" coordsize="251,299" o:allowincell="f">
              <v:shape id="_x0000_s4027" style="position:absolute;left:10204;top:-1012;width:251;height:299;mso-position-horizontal-relative:page;mso-position-vertical-relative:page" coordsize="251,299" o:allowincell="f" path="m42,2l30,2,41,4r7,7l57,21,70,35r99,110l184,161r6,12l201,195r10,21l219,234r6,13l235,268r8,16l251,299r-7,-18l236,264r-8,-17l211,211r-9,-19l193,173r-6,-12l171,144,84,46,74,35,66,27,61,20,56,15,50,10,43,2r-1,e" fillcolor="#2a2a29" stroked="f">
                <v:path arrowok="t"/>
              </v:shape>
              <v:shape id="_x0000_s4028" style="position:absolute;left:10204;top:-1012;width:251;height:299;mso-position-horizontal-relative:page;mso-position-vertical-relative:page" coordsize="251,299" o:allowincell="f" path="m31,l13,2,7,8,,14,7,9,14,3,30,2r12,l31,e" fillcolor="#2a2a29" stroked="f">
                <v:path arrowok="t"/>
              </v:shape>
            </v:group>
            <v:rect id="_x0000_s4029" style="position:absolute;left:10204;top:-1012;width:260;height:3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3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17" type="#_x0000_t75" style="width:11.9pt;height:15.65pt">
                          <v:imagedata r:id="rId65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4030" style="position:absolute;left:10116;top:-1001;width:105;height:66" coordorigin="10116,-1001" coordsize="105,66" o:allowincell="f">
              <v:shape id="_x0000_s4031" style="position:absolute;left:10116;top:-1001;width:105;height:66;mso-position-horizontal-relative:page;mso-position-vertical-relative:page" coordsize="105,66" o:allowincell="f" path="m36,1r-6,l41,5,52,8r7,8l95,57r9,9l100,61,97,56,93,52,63,18,53,6,42,3,36,1e" fillcolor="#2a2a29" stroked="f">
                <v:path arrowok="t"/>
              </v:shape>
              <v:shape id="_x0000_s4032" style="position:absolute;left:10116;top:-1001;width:105;height:66;mso-position-horizontal-relative:page;mso-position-vertical-relative:page" coordsize="105,66" o:allowincell="f" path="m30,l19,3,14,6,8,10,4,13,,17,15,7,20,4,30,1r6,l30,e" fillcolor="#2a2a29" stroked="f">
                <v:path arrowok="t"/>
              </v:shape>
            </v:group>
            <v:rect id="_x0000_s4033" style="position:absolute;left:10117;top:-1002;width:100;height: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18" type="#_x0000_t75" style="width:5pt;height:3.15pt">
                          <v:imagedata r:id="rId65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4034" style="position:absolute;left:10024;top:-984;width:125;height:84" coordorigin="10024,-984" coordsize="125,84" o:allowincell="f">
              <v:shape id="_x0000_s4035" style="position:absolute;left:10024;top:-984;width:125;height:84;mso-position-horizontal-relative:page;mso-position-vertical-relative:page" coordsize="125,84" o:allowincell="f" path="m73,22r-3,l113,72r6,6l125,83r-5,-6l115,70,78,28,73,22e" fillcolor="#2a2a29" stroked="f">
                <v:path arrowok="t"/>
              </v:shape>
              <v:shape id="_x0000_s4036" style="position:absolute;left:10024;top:-984;width:125;height:84;mso-position-horizontal-relative:page;mso-position-vertical-relative:page" coordsize="125,84" o:allowincell="f" path="m43,2r-6,l50,7r13,5l70,22r,l73,22,72,21,64,10,51,5,43,2e" fillcolor="#2a2a29" stroked="f">
                <v:path arrowok="t"/>
              </v:shape>
              <v:shape id="_x0000_s4037" style="position:absolute;left:10024;top:-984;width:125;height:84;mso-position-horizontal-relative:page;mso-position-vertical-relative:page" coordsize="125,84" o:allowincell="f" path="m38,l24,2,17,6,9,11,5,14,,19,6,15r4,-3l18,8,24,4,37,2r6,l38,e" fillcolor="#2a2a29" stroked="f">
                <v:path arrowok="t"/>
              </v:shape>
            </v:group>
            <v:rect id="_x0000_s4038" style="position:absolute;left:10024;top:-984;width:120;height:8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19" type="#_x0000_t75" style="width:6.25pt;height:3.75pt">
                          <v:imagedata r:id="rId65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4039" style="position:absolute;left:10158;top:-922;width:135;height:317" coordsize="135,317" o:allowincell="f" path="m135,l122,15,110,32,98,48,88,65,77,82,67,100r-9,18l49,136r-8,19l34,174r-7,19l21,212r-6,19l10,251,6,271,2,291,,312r1,3l3,316r2,1l8,296r3,-20l15,256r5,-20l25,217r6,-20l38,178r7,-19l52,141r8,-19l69,104,78,86,88,69,99,51,110,34,121,18,133,2,135,e" stroked="f">
              <v:path arrowok="t"/>
            </v:shape>
            <v:rect id="_x0000_s4040" style="position:absolute;left:9874;top:-756;width:380;height:24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20" type="#_x0000_t75" style="width:19.4pt;height:11.9pt">
                          <v:imagedata r:id="rId65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4041" style="position:absolute;left:9876;top:-802;width:146;height:33" coordorigin="9876,-802" coordsize="146,33" o:allowincell="f">
              <v:shape id="_x0000_s4042" style="position:absolute;left:9876;top:-802;width:146;height:33;mso-position-horizontal-relative:page;mso-position-vertical-relative:page" coordsize="146,33" o:allowincell="f" path="m53,2l29,2,53,4,64,8r4,1l133,29r5,2l146,32r-7,-3l134,28,68,7r-3,l53,2e" fillcolor="#cdcdcd" stroked="f">
                <v:path arrowok="t"/>
              </v:shape>
              <v:shape id="_x0000_s4043" style="position:absolute;left:9876;top:-802;width:146;height:33;mso-position-horizontal-relative:page;mso-position-vertical-relative:page" coordsize="146,33" o:allowincell="f" path="m29,l16,7r-5,4l4,17,2,22,,30,3,23,6,18r6,-5l17,9,29,2r24,l52,1r-9,l29,e" fillcolor="#cdcdcd" stroked="f">
                <v:path arrowok="t"/>
              </v:shape>
            </v:group>
            <w10:wrap anchorx="page"/>
          </v:group>
        </w:pict>
      </w:r>
      <w:r w:rsidR="001F4F5A" w:rsidRPr="00F84F78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8.</w:t>
      </w:r>
      <w:r w:rsidR="001F4F5A" w:rsidRPr="00F84F7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="001F4F5A" w:rsidRPr="00F84F78">
        <w:rPr>
          <w:rFonts w:ascii="Times New Roman" w:hAnsi="Times New Roman"/>
          <w:b/>
          <w:bCs/>
          <w:color w:val="2A2A29"/>
          <w:spacing w:val="-12"/>
          <w:sz w:val="20"/>
          <w:szCs w:val="20"/>
          <w:lang w:val="en-US"/>
        </w:rPr>
        <w:t xml:space="preserve"> </w:t>
      </w:r>
      <w:r w:rsidR="001F4F5A" w:rsidRPr="00F84F78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="001F4F5A" w:rsidRPr="00F84F78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1F4F5A" w:rsidRPr="00F84F78" w:rsidRDefault="001F4F5A">
      <w:pPr>
        <w:widowControl w:val="0"/>
        <w:tabs>
          <w:tab w:val="left" w:pos="2060"/>
        </w:tabs>
        <w:autoSpaceDE w:val="0"/>
        <w:autoSpaceDN w:val="0"/>
        <w:adjustRightInd w:val="0"/>
        <w:spacing w:after="0" w:line="228" w:lineRule="exact"/>
        <w:ind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1F4F5A" w:rsidRPr="00F84F78">
          <w:type w:val="continuous"/>
          <w:pgSz w:w="11920" w:h="16840"/>
          <w:pgMar w:top="1260" w:right="1140" w:bottom="280" w:left="220" w:header="720" w:footer="720" w:gutter="0"/>
          <w:cols w:num="4" w:space="720" w:equalWidth="0">
            <w:col w:w="3402" w:space="283"/>
            <w:col w:w="2063" w:space="283"/>
            <w:col w:w="2063" w:space="283"/>
            <w:col w:w="2183"/>
          </w:cols>
          <w:noEndnote/>
        </w:sectPr>
      </w:pPr>
    </w:p>
    <w:p w:rsidR="001F4F5A" w:rsidRPr="00F84F78" w:rsidRDefault="0089533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group id="_x0000_s4044" style="position:absolute;margin-left:285.8pt;margin-top:18.6pt;width:37.8pt;height:34.55pt;z-index:-251677184;mso-position-horizontal-relative:page;mso-position-vertical-relative:page" coordorigin="5716,372" coordsize="756,691" o:allowincell="f">
            <v:shape id="_x0000_s4045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4046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4047" style="position:absolute;margin-left:220.05pt;margin-top:21.2pt;width:32.15pt;height:29.35pt;z-index:-251676160;mso-position-horizontal-relative:page;mso-position-vertical-relative:page" coordorigin="4401,424" coordsize="643,587" o:allowincell="f">
            <v:shape id="_x0000_s4048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4049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4050" style="position:absolute;margin-left:154.25pt;margin-top:23.8pt;width:26.5pt;height:24.15pt;z-index:-251675136;mso-position-horizontal-relative:page;mso-position-vertical-relative:page" coordorigin="3085,476" coordsize="530,483" o:allowincell="f">
            <v:shape id="_x0000_s4051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4052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4053" style="position:absolute;margin-left:88.55pt;margin-top:26.3pt;width:20.95pt;height:19.15pt;z-index:-251674112;mso-position-horizontal-relative:page;mso-position-vertical-relative:page" coordorigin="1771,526" coordsize="419,383" o:allowincell="f">
            <v:shape id="_x0000_s4054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4055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4056" style="position:absolute;z-index:-251673088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4057" style="position:absolute;z-index:-251672064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1F4F5A" w:rsidRPr="00F84F78" w:rsidRDefault="00895333">
      <w:pPr>
        <w:widowControl w:val="0"/>
        <w:autoSpaceDE w:val="0"/>
        <w:autoSpaceDN w:val="0"/>
        <w:adjustRightInd w:val="0"/>
        <w:spacing w:before="21" w:after="0" w:line="265" w:lineRule="auto"/>
        <w:ind w:left="1339" w:right="996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4058" style="position:absolute;left:0;text-align:left;margin-left:258.35pt;margin-top:4.6pt;width:72.7pt;height:13pt;z-index:-251668992;mso-position-horizontal-relative:page" o:allowincell="f" fillcolor="#dadada" stroked="f">
            <v:path arrowok="t"/>
            <w10:wrap anchorx="page"/>
          </v:rect>
        </w:pict>
      </w:r>
      <w:r w:rsidR="001F4F5A" w:rsidRPr="00F84F78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1F4F5A" w:rsidRPr="00F84F78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Identify</w:t>
      </w:r>
      <w:r w:rsidR="001F4F5A" w:rsidRPr="00F84F78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="001F4F5A" w:rsidRPr="00F84F78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1F4F5A" w:rsidRPr="00F84F78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c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1F4F5A" w:rsidRPr="00F84F78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do</w:t>
      </w:r>
      <w:r w:rsidR="001F4F5A" w:rsidRPr="00F84F78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1F4F5A" w:rsidRPr="00F84F78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="001F4F5A" w:rsidRPr="00F84F78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mobi</w:t>
      </w:r>
      <w:r w:rsidR="001F4F5A" w:rsidRPr="00F84F78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F4F5A" w:rsidRPr="00F84F78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phone.</w:t>
      </w:r>
      <w:r w:rsidR="001F4F5A" w:rsidRPr="00F84F78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1F4F5A" w:rsidRPr="00F84F7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F4F5A" w:rsidRPr="00F84F78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F4F5A" w:rsidRPr="00F84F78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pacing w:val="-6"/>
          <w:w w:val="140"/>
          <w:sz w:val="24"/>
          <w:szCs w:val="24"/>
          <w:lang w:val="en-US"/>
        </w:rPr>
        <w:t>l</w:t>
      </w:r>
      <w:r w:rsidR="001F4F5A" w:rsidRPr="00F84F78">
        <w:rPr>
          <w:rFonts w:ascii="Arial" w:hAnsi="Arial" w:cs="Arial"/>
          <w:color w:val="2A2A29"/>
          <w:w w:val="109"/>
          <w:sz w:val="24"/>
          <w:szCs w:val="24"/>
          <w:lang w:val="en-US"/>
        </w:rPr>
        <w:t>et</w:t>
      </w:r>
      <w:r w:rsidR="001F4F5A" w:rsidRPr="00F84F78">
        <w:rPr>
          <w:rFonts w:ascii="Arial" w:hAnsi="Arial" w:cs="Arial"/>
          <w:color w:val="2A2A29"/>
          <w:spacing w:val="-1"/>
          <w:w w:val="109"/>
          <w:sz w:val="24"/>
          <w:szCs w:val="24"/>
          <w:lang w:val="en-US"/>
        </w:rPr>
        <w:t>t</w:t>
      </w:r>
      <w:r w:rsidR="001F4F5A" w:rsidRPr="00F84F78">
        <w:rPr>
          <w:rFonts w:ascii="Arial" w:hAnsi="Arial" w:cs="Arial"/>
          <w:color w:val="2A2A29"/>
          <w:w w:val="110"/>
          <w:sz w:val="24"/>
          <w:szCs w:val="24"/>
          <w:lang w:val="en-US"/>
        </w:rPr>
        <w:t>e</w:t>
      </w:r>
      <w:r w:rsidR="001F4F5A" w:rsidRPr="00F84F78">
        <w:rPr>
          <w:rFonts w:ascii="Arial" w:hAnsi="Arial" w:cs="Arial"/>
          <w:color w:val="2A2A29"/>
          <w:spacing w:val="-2"/>
          <w:w w:val="110"/>
          <w:sz w:val="24"/>
          <w:szCs w:val="24"/>
          <w:lang w:val="en-US"/>
        </w:rPr>
        <w:t>r</w:t>
      </w:r>
      <w:r w:rsidR="001F4F5A" w:rsidRPr="00F84F78">
        <w:rPr>
          <w:rFonts w:ascii="Arial" w:hAnsi="Arial" w:cs="Arial"/>
          <w:color w:val="2A2A29"/>
          <w:w w:val="99"/>
          <w:sz w:val="24"/>
          <w:szCs w:val="24"/>
          <w:lang w:val="en-US"/>
        </w:rPr>
        <w:t>s</w:t>
      </w:r>
      <w:r w:rsidR="001F4F5A" w:rsidRPr="00F84F78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1F4F5A" w:rsidRPr="00F84F7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1F4F5A" w:rsidRPr="00F84F78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F4F5A" w:rsidRPr="00F84F78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the </w:t>
      </w:r>
      <w:r w:rsidR="001F4F5A"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1F4F5A" w:rsidRPr="00F84F7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esponding</w:t>
      </w:r>
      <w:r w:rsidR="001F4F5A" w:rsidRPr="00F84F78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1F4F5A" w:rsidRPr="00F84F78">
        <w:rPr>
          <w:rFonts w:ascii="Arial" w:hAnsi="Arial" w:cs="Arial"/>
          <w:color w:val="2A2A29"/>
          <w:w w:val="107"/>
          <w:sz w:val="24"/>
          <w:szCs w:val="24"/>
          <w:lang w:val="en-US"/>
        </w:rPr>
        <w:t>xp</w:t>
      </w:r>
      <w:r w:rsidR="001F4F5A" w:rsidRPr="00F84F78">
        <w:rPr>
          <w:rFonts w:ascii="Arial" w:hAnsi="Arial" w:cs="Arial"/>
          <w:color w:val="2A2A29"/>
          <w:spacing w:val="-7"/>
          <w:w w:val="107"/>
          <w:sz w:val="24"/>
          <w:szCs w:val="24"/>
          <w:lang w:val="en-US"/>
        </w:rPr>
        <w:t>r</w:t>
      </w:r>
      <w:r w:rsidR="001F4F5A" w:rsidRPr="00F84F78">
        <w:rPr>
          <w:rFonts w:ascii="Arial" w:hAnsi="Arial" w:cs="Arial"/>
          <w:color w:val="2A2A29"/>
          <w:w w:val="98"/>
          <w:sz w:val="24"/>
          <w:szCs w:val="24"/>
          <w:lang w:val="en-US"/>
        </w:rPr>
        <w:t>e</w:t>
      </w:r>
      <w:r w:rsidR="001F4F5A" w:rsidRPr="00F84F78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s</w:t>
      </w:r>
      <w:r w:rsidR="001F4F5A" w:rsidRPr="00F84F78">
        <w:rPr>
          <w:rFonts w:ascii="Arial" w:hAnsi="Arial" w:cs="Arial"/>
          <w:color w:val="2A2A29"/>
          <w:w w:val="101"/>
          <w:sz w:val="24"/>
          <w:szCs w:val="24"/>
          <w:lang w:val="en-US"/>
        </w:rPr>
        <w:t>sions.</w:t>
      </w:r>
    </w:p>
    <w:p w:rsidR="001F4F5A" w:rsidRPr="00895333" w:rsidRDefault="001F4F5A">
      <w:pPr>
        <w:widowControl w:val="0"/>
        <w:autoSpaceDE w:val="0"/>
        <w:autoSpaceDN w:val="0"/>
        <w:adjustRightInd w:val="0"/>
        <w:spacing w:before="15" w:after="0" w:line="240" w:lineRule="auto"/>
        <w:ind w:left="1339" w:right="-20"/>
        <w:rPr>
          <w:rFonts w:ascii="Arial" w:hAnsi="Arial" w:cs="Arial"/>
          <w:i/>
          <w:color w:val="000000"/>
          <w:sz w:val="24"/>
          <w:szCs w:val="24"/>
        </w:rPr>
      </w:pPr>
      <w:r w:rsidRPr="00895333">
        <w:rPr>
          <w:rFonts w:ascii="Arial" w:hAnsi="Arial" w:cs="Arial"/>
          <w:i/>
          <w:color w:val="2A2A29"/>
          <w:w w:val="95"/>
          <w:sz w:val="24"/>
          <w:szCs w:val="24"/>
        </w:rPr>
        <w:t>(Ide</w:t>
      </w:r>
      <w:r w:rsidRPr="00895333">
        <w:rPr>
          <w:rFonts w:ascii="Arial" w:hAnsi="Arial" w:cs="Arial"/>
          <w:i/>
          <w:color w:val="2A2A29"/>
          <w:spacing w:val="-1"/>
          <w:w w:val="95"/>
          <w:sz w:val="24"/>
          <w:szCs w:val="24"/>
        </w:rPr>
        <w:t>n</w:t>
      </w:r>
      <w:r w:rsidRPr="00895333">
        <w:rPr>
          <w:rFonts w:ascii="Arial" w:hAnsi="Arial" w:cs="Arial"/>
          <w:i/>
          <w:color w:val="2A2A29"/>
          <w:w w:val="95"/>
          <w:sz w:val="24"/>
          <w:szCs w:val="24"/>
        </w:rPr>
        <w:t>tifi</w:t>
      </w:r>
      <w:r w:rsidRPr="00895333">
        <w:rPr>
          <w:rFonts w:ascii="Arial" w:hAnsi="Arial" w:cs="Arial"/>
          <w:i/>
          <w:color w:val="2A2A29"/>
          <w:spacing w:val="-2"/>
          <w:w w:val="95"/>
          <w:sz w:val="24"/>
          <w:szCs w:val="24"/>
        </w:rPr>
        <w:t>c</w:t>
      </w:r>
      <w:r w:rsidRPr="00895333">
        <w:rPr>
          <w:rFonts w:ascii="Arial" w:hAnsi="Arial" w:cs="Arial"/>
          <w:i/>
          <w:color w:val="2A2A29"/>
          <w:w w:val="95"/>
          <w:sz w:val="24"/>
          <w:szCs w:val="24"/>
        </w:rPr>
        <w:t>a</w:t>
      </w:r>
      <w:r w:rsidRPr="00895333">
        <w:rPr>
          <w:rFonts w:ascii="Arial" w:hAnsi="Arial" w:cs="Arial"/>
          <w:i/>
          <w:color w:val="2A2A29"/>
          <w:spacing w:val="3"/>
          <w:w w:val="95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z w:val="24"/>
          <w:szCs w:val="24"/>
        </w:rPr>
        <w:t>o</w:t>
      </w:r>
      <w:r w:rsidRPr="00895333">
        <w:rPr>
          <w:rFonts w:ascii="Arial" w:hAnsi="Arial" w:cs="Arial"/>
          <w:i/>
          <w:color w:val="2A2A29"/>
          <w:spacing w:val="-2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que</w:t>
      </w:r>
      <w:r w:rsidRPr="00895333">
        <w:rPr>
          <w:rFonts w:ascii="Arial" w:hAnsi="Arial" w:cs="Arial"/>
          <w:i/>
          <w:color w:val="2A2A29"/>
          <w:spacing w:val="-5"/>
          <w:w w:val="9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podes</w:t>
      </w:r>
      <w:r w:rsidRPr="00895333">
        <w:rPr>
          <w:rFonts w:ascii="Arial" w:hAnsi="Arial" w:cs="Arial"/>
          <w:i/>
          <w:color w:val="2A2A29"/>
          <w:spacing w:val="-12"/>
          <w:w w:val="9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fazer</w:t>
      </w:r>
      <w:r w:rsidRPr="00895333">
        <w:rPr>
          <w:rFonts w:ascii="Arial" w:hAnsi="Arial" w:cs="Arial"/>
          <w:i/>
          <w:color w:val="2A2A29"/>
          <w:spacing w:val="11"/>
          <w:w w:val="9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2"/>
          <w:w w:val="93"/>
          <w:sz w:val="24"/>
          <w:szCs w:val="24"/>
        </w:rPr>
        <w:t>c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om</w:t>
      </w:r>
      <w:r w:rsidRPr="00895333">
        <w:rPr>
          <w:rFonts w:ascii="Arial" w:hAnsi="Arial" w:cs="Arial"/>
          <w:i/>
          <w:color w:val="2A2A29"/>
          <w:spacing w:val="5"/>
          <w:w w:val="9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es</w:t>
      </w:r>
      <w:r w:rsidRPr="00895333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t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 xml:space="preserve">e </w:t>
      </w:r>
      <w:r w:rsidRPr="00895333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t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e</w:t>
      </w:r>
      <w:r w:rsidRPr="00895333">
        <w:rPr>
          <w:rFonts w:ascii="Arial" w:hAnsi="Arial" w:cs="Arial"/>
          <w:i/>
          <w:color w:val="2A2A29"/>
          <w:spacing w:val="-2"/>
          <w:w w:val="93"/>
          <w:sz w:val="24"/>
          <w:szCs w:val="24"/>
        </w:rPr>
        <w:t>l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em</w:t>
      </w:r>
      <w:r w:rsidRPr="00895333">
        <w:rPr>
          <w:rFonts w:ascii="Arial" w:hAnsi="Arial" w:cs="Arial"/>
          <w:i/>
          <w:color w:val="2A2A29"/>
          <w:spacing w:val="-2"/>
          <w:w w:val="93"/>
          <w:sz w:val="24"/>
          <w:szCs w:val="24"/>
        </w:rPr>
        <w:t>ó</w:t>
      </w:r>
      <w:r w:rsidRPr="00895333">
        <w:rPr>
          <w:rFonts w:ascii="Arial" w:hAnsi="Arial" w:cs="Arial"/>
          <w:i/>
          <w:color w:val="2A2A29"/>
          <w:spacing w:val="2"/>
          <w:w w:val="93"/>
          <w:sz w:val="24"/>
          <w:szCs w:val="24"/>
        </w:rPr>
        <w:t>v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el.</w:t>
      </w:r>
      <w:r w:rsidRPr="00895333">
        <w:rPr>
          <w:rFonts w:ascii="Arial" w:hAnsi="Arial" w:cs="Arial"/>
          <w:i/>
          <w:color w:val="2A2A29"/>
          <w:spacing w:val="14"/>
          <w:w w:val="9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Esc</w:t>
      </w:r>
      <w:r w:rsidRPr="00895333">
        <w:rPr>
          <w:rFonts w:ascii="Arial" w:hAnsi="Arial" w:cs="Arial"/>
          <w:i/>
          <w:color w:val="2A2A29"/>
          <w:spacing w:val="-5"/>
          <w:w w:val="93"/>
          <w:sz w:val="24"/>
          <w:szCs w:val="24"/>
        </w:rPr>
        <w:t>r</w:t>
      </w:r>
      <w:r w:rsidRPr="00895333">
        <w:rPr>
          <w:rFonts w:ascii="Arial" w:hAnsi="Arial" w:cs="Arial"/>
          <w:i/>
          <w:color w:val="2A2A29"/>
          <w:spacing w:val="-2"/>
          <w:w w:val="93"/>
          <w:sz w:val="24"/>
          <w:szCs w:val="24"/>
        </w:rPr>
        <w:t>e</w:t>
      </w:r>
      <w:r w:rsidRPr="00895333">
        <w:rPr>
          <w:rFonts w:ascii="Arial" w:hAnsi="Arial" w:cs="Arial"/>
          <w:i/>
          <w:color w:val="2A2A29"/>
          <w:spacing w:val="2"/>
          <w:w w:val="93"/>
          <w:sz w:val="24"/>
          <w:szCs w:val="24"/>
        </w:rPr>
        <w:t>v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e</w:t>
      </w:r>
      <w:r w:rsidRPr="00895333">
        <w:rPr>
          <w:rFonts w:ascii="Arial" w:hAnsi="Arial" w:cs="Arial"/>
          <w:i/>
          <w:color w:val="2A2A29"/>
          <w:spacing w:val="-14"/>
          <w:w w:val="9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as</w:t>
      </w:r>
      <w:r w:rsidRPr="00895333">
        <w:rPr>
          <w:rFonts w:ascii="Arial" w:hAnsi="Arial" w:cs="Arial"/>
          <w:i/>
          <w:color w:val="2A2A29"/>
          <w:spacing w:val="-10"/>
          <w:w w:val="9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2"/>
          <w:sz w:val="24"/>
          <w:szCs w:val="24"/>
        </w:rPr>
        <w:t>l</w:t>
      </w:r>
      <w:r w:rsidRPr="00895333">
        <w:rPr>
          <w:rFonts w:ascii="Arial" w:hAnsi="Arial" w:cs="Arial"/>
          <w:i/>
          <w:color w:val="2A2A29"/>
          <w:spacing w:val="-1"/>
          <w:sz w:val="24"/>
          <w:szCs w:val="24"/>
        </w:rPr>
        <w:t>e</w:t>
      </w:r>
      <w:r w:rsidRPr="00895333">
        <w:rPr>
          <w:rFonts w:ascii="Arial" w:hAnsi="Arial" w:cs="Arial"/>
          <w:i/>
          <w:color w:val="2A2A29"/>
          <w:sz w:val="24"/>
          <w:szCs w:val="24"/>
        </w:rPr>
        <w:t>t</w:t>
      </w:r>
      <w:r w:rsidRPr="00895333">
        <w:rPr>
          <w:rFonts w:ascii="Arial" w:hAnsi="Arial" w:cs="Arial"/>
          <w:i/>
          <w:color w:val="2A2A29"/>
          <w:spacing w:val="2"/>
          <w:sz w:val="24"/>
          <w:szCs w:val="24"/>
        </w:rPr>
        <w:t>r</w:t>
      </w:r>
      <w:r w:rsidRPr="00895333">
        <w:rPr>
          <w:rFonts w:ascii="Arial" w:hAnsi="Arial" w:cs="Arial"/>
          <w:i/>
          <w:color w:val="2A2A29"/>
          <w:sz w:val="24"/>
          <w:szCs w:val="24"/>
        </w:rPr>
        <w:t>as</w:t>
      </w:r>
      <w:r w:rsidRPr="00895333">
        <w:rPr>
          <w:rFonts w:ascii="Arial" w:hAnsi="Arial" w:cs="Arial"/>
          <w:i/>
          <w:color w:val="2A2A29"/>
          <w:spacing w:val="-15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1"/>
          <w:sz w:val="24"/>
          <w:szCs w:val="24"/>
        </w:rPr>
        <w:t>ao</w:t>
      </w:r>
      <w:r w:rsidRPr="00895333">
        <w:rPr>
          <w:rFonts w:ascii="Arial" w:hAnsi="Arial" w:cs="Arial"/>
          <w:i/>
          <w:color w:val="2A2A29"/>
          <w:spacing w:val="-7"/>
          <w:w w:val="91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1"/>
          <w:sz w:val="24"/>
          <w:szCs w:val="24"/>
        </w:rPr>
        <w:t>lado</w:t>
      </w:r>
      <w:r w:rsidRPr="00895333">
        <w:rPr>
          <w:rFonts w:ascii="Arial" w:hAnsi="Arial" w:cs="Arial"/>
          <w:i/>
          <w:color w:val="2A2A29"/>
          <w:spacing w:val="5"/>
          <w:w w:val="91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1"/>
          <w:sz w:val="24"/>
          <w:szCs w:val="24"/>
        </w:rPr>
        <w:t xml:space="preserve">das </w:t>
      </w:r>
      <w:r w:rsidRPr="00895333">
        <w:rPr>
          <w:rFonts w:ascii="Arial" w:hAnsi="Arial" w:cs="Arial"/>
          <w:i/>
          <w:color w:val="2A2A29"/>
          <w:spacing w:val="-4"/>
          <w:sz w:val="24"/>
          <w:szCs w:val="24"/>
        </w:rPr>
        <w:t>e</w:t>
      </w:r>
      <w:r w:rsidRPr="00895333">
        <w:rPr>
          <w:rFonts w:ascii="Arial" w:hAnsi="Arial" w:cs="Arial"/>
          <w:i/>
          <w:color w:val="2A2A29"/>
          <w:sz w:val="24"/>
          <w:szCs w:val="24"/>
        </w:rPr>
        <w:t>xp</w:t>
      </w:r>
      <w:r w:rsidRPr="00895333">
        <w:rPr>
          <w:rFonts w:ascii="Arial" w:hAnsi="Arial" w:cs="Arial"/>
          <w:i/>
          <w:color w:val="2A2A29"/>
          <w:spacing w:val="-5"/>
          <w:sz w:val="24"/>
          <w:szCs w:val="24"/>
        </w:rPr>
        <w:t>r</w:t>
      </w:r>
      <w:r w:rsidRPr="00895333">
        <w:rPr>
          <w:rFonts w:ascii="Arial" w:hAnsi="Arial" w:cs="Arial"/>
          <w:i/>
          <w:color w:val="2A2A29"/>
          <w:sz w:val="24"/>
          <w:szCs w:val="24"/>
        </w:rPr>
        <w:t>e</w:t>
      </w:r>
      <w:r w:rsidRPr="00895333">
        <w:rPr>
          <w:rFonts w:ascii="Arial" w:hAnsi="Arial" w:cs="Arial"/>
          <w:i/>
          <w:color w:val="2A2A29"/>
          <w:spacing w:val="-2"/>
          <w:sz w:val="24"/>
          <w:szCs w:val="24"/>
        </w:rPr>
        <w:t>s</w:t>
      </w:r>
      <w:r w:rsidRPr="00895333">
        <w:rPr>
          <w:rFonts w:ascii="Arial" w:hAnsi="Arial" w:cs="Arial"/>
          <w:i/>
          <w:color w:val="2A2A29"/>
          <w:sz w:val="24"/>
          <w:szCs w:val="24"/>
        </w:rPr>
        <w:t>sões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before="44" w:after="0" w:line="270" w:lineRule="exact"/>
        <w:ind w:left="1339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spellStart"/>
      <w:proofErr w:type="gramStart"/>
      <w:r w:rsidRPr="00895333">
        <w:rPr>
          <w:rFonts w:ascii="Arial" w:hAnsi="Arial" w:cs="Arial"/>
          <w:i/>
          <w:color w:val="2A2A29"/>
          <w:spacing w:val="-2"/>
          <w:position w:val="-1"/>
          <w:sz w:val="24"/>
          <w:szCs w:val="24"/>
          <w:lang w:val="en-US"/>
        </w:rPr>
        <w:t>c</w:t>
      </w:r>
      <w:r w:rsidRPr="00895333">
        <w:rPr>
          <w:rFonts w:ascii="Arial" w:hAnsi="Arial" w:cs="Arial"/>
          <w:i/>
          <w:color w:val="2A2A29"/>
          <w:position w:val="-1"/>
          <w:sz w:val="24"/>
          <w:szCs w:val="24"/>
          <w:lang w:val="en-US"/>
        </w:rPr>
        <w:t>or</w:t>
      </w:r>
      <w:r w:rsidRPr="00895333">
        <w:rPr>
          <w:rFonts w:ascii="Arial" w:hAnsi="Arial" w:cs="Arial"/>
          <w:i/>
          <w:color w:val="2A2A29"/>
          <w:spacing w:val="-5"/>
          <w:position w:val="-1"/>
          <w:sz w:val="24"/>
          <w:szCs w:val="24"/>
          <w:lang w:val="en-US"/>
        </w:rPr>
        <w:t>r</w:t>
      </w:r>
      <w:r w:rsidRPr="00895333">
        <w:rPr>
          <w:rFonts w:ascii="Arial" w:hAnsi="Arial" w:cs="Arial"/>
          <w:i/>
          <w:color w:val="2A2A29"/>
          <w:position w:val="-1"/>
          <w:sz w:val="24"/>
          <w:szCs w:val="24"/>
          <w:lang w:val="en-US"/>
        </w:rPr>
        <w:t>esponde</w:t>
      </w:r>
      <w:r w:rsidRPr="00895333">
        <w:rPr>
          <w:rFonts w:ascii="Arial" w:hAnsi="Arial" w:cs="Arial"/>
          <w:i/>
          <w:color w:val="2A2A29"/>
          <w:spacing w:val="-1"/>
          <w:position w:val="-1"/>
          <w:sz w:val="24"/>
          <w:szCs w:val="24"/>
          <w:lang w:val="en-US"/>
        </w:rPr>
        <w:t>nt</w:t>
      </w:r>
      <w:r w:rsidRPr="00895333">
        <w:rPr>
          <w:rFonts w:ascii="Arial" w:hAnsi="Arial" w:cs="Arial"/>
          <w:i/>
          <w:color w:val="2A2A29"/>
          <w:position w:val="-1"/>
          <w:sz w:val="24"/>
          <w:szCs w:val="24"/>
          <w:lang w:val="en-US"/>
        </w:rPr>
        <w:t>es</w:t>
      </w:r>
      <w:proofErr w:type="spellEnd"/>
      <w:proofErr w:type="gramEnd"/>
      <w:r w:rsidRPr="00895333">
        <w:rPr>
          <w:rFonts w:ascii="Arial" w:hAnsi="Arial" w:cs="Arial"/>
          <w:i/>
          <w:color w:val="2A2A29"/>
          <w:position w:val="-1"/>
          <w:sz w:val="24"/>
          <w:szCs w:val="24"/>
          <w:lang w:val="en-US"/>
        </w:rPr>
        <w:t>.)</w:t>
      </w:r>
    </w:p>
    <w:p w:rsidR="001F4F5A" w:rsidRPr="00F84F78" w:rsidRDefault="00895333">
      <w:pPr>
        <w:widowControl w:val="0"/>
        <w:autoSpaceDE w:val="0"/>
        <w:autoSpaceDN w:val="0"/>
        <w:adjustRightInd w:val="0"/>
        <w:spacing w:before="65" w:after="0" w:line="227" w:lineRule="exact"/>
        <w:ind w:right="2839"/>
        <w:jc w:val="righ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4059" style="position:absolute;left:0;text-align:left;margin-left:220.95pt;margin-top:12pt;width:15.95pt;height:16pt;z-index:-25166796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group id="_x0000_s4060" style="position:absolute;left:0;text-align:left;margin-left:319.35pt;margin-top:9.75pt;width:177.65pt;height:126.3pt;z-index:-251662848;mso-position-horizontal-relative:page" coordorigin="6387,195" coordsize="3553,2526" o:allowincell="f">
            <v:rect id="_x0000_s4061" style="position:absolute;left:6414;top:195;width:3420;height:25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5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21" type="#_x0000_t75" style="width:170.9pt;height:125.85pt">
                          <v:imagedata r:id="rId655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062" style="position:absolute;left:6387;top:732;width:1060;height:6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6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22" type="#_x0000_t75" style="width:53.2pt;height:33.2pt">
                          <v:imagedata r:id="rId656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4063" style="position:absolute;left:9026;top:1923;width:514;height:80" coordsize="514,80" o:allowincell="f" path="m27,l2,,,4r16,6l58,30r19,8l95,44r24,6l144,54r23,6l184,62r22,4l225,70r18,2l252,74r11,2l294,80r55,l380,78r17,l392,76r16,l433,72r8,l448,68r20,l476,64r12,-2l511,60r2,-2l307,58r-4,-2l256,56r-2,-2l227,54,190,50,146,42,127,38,117,34r-7,l93,26,72,20,52,12,38,6,27,e" fillcolor="#2a2a29" stroked="f">
              <v:path arrowok="t"/>
            </v:shape>
            <v:shape id="_x0000_s4064" style="position:absolute;left:9407;top:2001;width:20;height:20" coordsize="20,20" o:allowincell="f" path="m17,l9,,,2,17,e" fillcolor="#2a2a29" stroked="f">
              <v:path arrowok="t"/>
            </v:shape>
            <v:shape id="_x0000_s4065" style="position:absolute;left:9459;top:1995;width:20;height:20" coordsize="20,20" o:allowincell="f" path="m8,l,,1,3,8,e" fillcolor="#2a2a29" stroked="f">
              <v:path arrowok="t"/>
            </v:shape>
            <v:shape id="_x0000_s4066" style="position:absolute;left:9476;top:1991;width:20;height:20" coordsize="20,20" o:allowincell="f" path="m17,l,,13,2,17,e" fillcolor="#2a2a29" stroked="f">
              <v:path arrowok="t"/>
            </v:shape>
            <v:shape id="_x0000_s4067" style="position:absolute;left:9334;top:1661;width:476;height:320" coordsize="476,320" o:allowincell="f" path="m282,l161,r22,2l202,4r22,4l248,12r22,4l285,20r23,8l326,36r17,8l359,52r19,10l395,74r16,10l426,96r15,16l452,128r6,18l458,162r-5,20l442,198r-14,16l412,228r-37,22l356,256r-11,8l334,266r-2,l327,268r-1,2l318,270r,4l277,286r-39,8l200,298r-21,l176,300r-15,2l139,306r-37,4l78,312r-8,l30,314r-18,2l,320r205,l207,318r15,l235,314r8,-2l75,312r-6,-2l252,310r8,-2l283,302r21,-4l325,292r18,-6l383,266r-49,l337,264r50,l404,256r18,-14l438,232r14,-14l457,206r5,-2l469,182r2,-10l476,164r-4,-16l469,128,454,108,445,96r-3,-8l432,88,425,76r-2,-2l402,64r3,-6l395,52,331,18,312,8,294,2r-2,l282,e" fillcolor="#2a2a29" stroked="f">
              <v:path arrowok="t"/>
            </v:shape>
            <v:shape id="_x0000_s4068" style="position:absolute;left:8950;top:1629;width:579;height:296" coordsize="579,296" o:allowincell="f" path="m407,r,l385,1,360,3r-20,l321,9r-20,4l275,17r-19,4l197,39,156,53r-17,8l123,69,101,81,84,91,70,99r-12,6l55,107r-9,8l36,127r-2,2l19,145r-9,16l2,181,,201r4,12l4,219r8,16l26,251r16,14l57,279r20,16l78,293r25,l92,287,74,275r-6,-8l53,253,41,233,35,211,33,195r5,-22l47,153,59,135,73,119,89,107r13,-6l102,99,127,89r-2,-4l137,81r22,-8l182,63r18,-8l222,47r20,-6l261,37r17,-4l293,31r6,-2l313,29r1,-2l333,25r-5,-2l340,23r22,-4l371,17r60,l434,15r144,l563,13r1,-4l562,9,555,1,411,1r,l407,e" fillcolor="#2a2a29" stroked="f">
              <v:path arrowok="t"/>
            </v:shape>
            <v:shape id="_x0000_s4069" style="position:absolute;left:9767;top:1745;width:20;height:20" coordsize="20,20" o:allowincell="f" path="m8,l,3r9,l8,e" fillcolor="#2a2a29" stroked="f">
              <v:path arrowok="t"/>
            </v:shape>
            <v:shape id="_x0000_s4070" style="position:absolute;left:9293;top:1707;width:20;height:20" coordsize="20,20" o:allowincell="f" path="m6,l,9,14,4,6,e" fillcolor="#2a2a29" stroked="f">
              <v:path arrowok="t"/>
            </v:shape>
            <v:shape id="_x0000_s4071" style="position:absolute;left:9308;top:1711;width:20;height:20" coordsize="20,20" o:allowincell="f" path="m2,l,,1,1,2,e" fillcolor="#2a2a29" stroked="f">
              <v:path arrowok="t"/>
            </v:shape>
            <v:shape id="_x0000_s4072" style="position:absolute;left:9310;top:1645;width:312;height:66" coordsize="312,66" o:allowincell="f" path="m219,l75,r4,1l88,1r40,2l120,7,91,13r,2l90,17r-2,l62,25r-6,2l35,35,19,45,6,47,,66,,65,18,57,42,47,60,41,76,35,97,31r,-4l117,25r18,-4l140,20r20,-3l185,15r126,l307,13r-6,l297,11r-6,-1l288,7,272,5,266,3,219,e" fillcolor="#2a2a29" stroked="f">
              <v:path arrowok="t"/>
            </v:shape>
            <v:shape id="_x0000_s4073" style="position:absolute;left:9625;top:1663;width:20;height:20" coordsize="20,20" o:allowincell="f" path="m,l1,,2,,,e" fillcolor="#2a2a29" stroked="f">
              <v:path arrowok="t"/>
            </v:shape>
            <v:shape id="_x0000_s4074" style="position:absolute;left:9616;top:1661;width:20;height:20" coordsize="20,20" o:allowincell="f" path="m5,l,,9,1,5,e" fillcolor="#2a2a29" stroked="f">
              <v:path arrowok="t"/>
            </v:shape>
            <v:shape id="_x0000_s4075" style="position:absolute;left:9250;top:1659;width:20;height:20" coordsize="20,20" o:allowincell="f" path="m13,l,,13,1,13,e" fillcolor="#2a2a29" stroked="f">
              <v:path arrowok="t"/>
            </v:shape>
            <v:shape id="_x0000_s4076" style="position:absolute;left:9611;top:1657;width:20;height:20" coordsize="20,20" o:allowincell="f" path="m1,l,1r5,l1,e" fillcolor="#2a2a29" stroked="f">
              <v:path arrowok="t"/>
            </v:shape>
            <v:shape id="_x0000_s4077" style="position:absolute;left:9319;top:1647;width:63;height:20" coordsize="63,20" o:allowincell="f" path="m63,l3,,,3r15,l18,1r42,l63,e" fillcolor="#2a2a29" stroked="f">
              <v:path arrowok="t"/>
            </v:shape>
            <v:shape id="_x0000_s4078" style="position:absolute;left:9512;top:1637;width:20;height:20" coordsize="20,20" o:allowincell="f" path="m2,l,1r2,l2,e" fillcolor="#2a2a29" stroked="f">
              <v:path arrowok="t"/>
            </v:shape>
            <v:shape id="_x0000_s4079" style="position:absolute;left:9362;top:1615;width:144;height:20" coordsize="144,20" o:allowincell="f" path="m88,l70,5,51,5,35,11,3,11,,15r,l143,15r-5,-5l132,3,93,3,86,1r4,l88,e" fillcolor="#2a2a29" stroked="f">
              <v:path arrowok="t"/>
            </v:shape>
            <v:shape id="_x0000_s4080" style="position:absolute;left:9455;top:1619;width:20;height:20" coordsize="20,20" o:allowincell="f" path="m,l,,1,,,e" fillcolor="#2a2a29" stroked="f">
              <v:path arrowok="t"/>
            </v:shape>
            <v:shape id="_x0000_s4081" style="position:absolute;left:9449;top:1617;width:20;height:20" coordsize="20,20" o:allowincell="f" path="m4,l,,6,1,4,e" fillcolor="#2a2a29" stroked="f">
              <v:path arrowok="t"/>
            </v:shape>
            <v:group id="_x0000_s4082" style="position:absolute;left:9293;top:1740;width:203;height:211" coordorigin="9293,1740" coordsize="203,211" o:allowincell="f">
              <v:shape id="_x0000_s4083" style="position:absolute;left:9293;top:1740;width:203;height:211;mso-position-horizontal-relative:page;mso-position-vertical-relative:page" coordsize="203,211" o:allowincell="f" path="m97,l85,,74,3,60,9,47,17,27,34,17,50,8,69,1,91,,108r,5l1,131r6,19l11,157r4,7l20,170r6,7l34,184r12,8l63,200r18,5l102,209r23,1l146,208r19,-7l167,200r-63,l84,197,65,190,47,181r-7,-5l33,170,23,158r-4,-6l14,140,10,121r,-20l13,80,21,62r,-1l32,44,46,30r6,-6l59,20,77,12,87,10,105,9r41,l137,5,117,1,97,e" fillcolor="#2a2a29" stroked="f">
                <v:path arrowok="t"/>
              </v:shape>
              <v:shape id="_x0000_s4084" style="position:absolute;left:9293;top:1740;width:203;height:211;mso-position-horizontal-relative:page;mso-position-vertical-relative:page" coordsize="203,211" o:allowincell="f" path="m189,171r-3,l182,177r-4,4l166,190r-16,6l130,200r-26,l167,200r14,-9l185,188r4,-5l194,176r-1,-3l189,171e" fillcolor="#2a2a29" stroked="f">
                <v:path arrowok="t"/>
              </v:shape>
              <v:shape id="_x0000_s4085" style="position:absolute;left:9293;top:1740;width:203;height:211;mso-position-horizontal-relative:page;mso-position-vertical-relative:page" coordsize="203,211" o:allowincell="f" path="m95,57r-10,l65,62r-8,4l42,78r-6,8l34,96r-2,8l32,113r5,20l40,141r10,13l56,159r14,4l77,162r13,-3l97,156r4,-3l71,153,61,150r-4,-3l49,136r-3,-6l42,113r,-8l45,91r5,-7l56,79r6,-5l69,71,85,67r36,l105,59,95,57e" fillcolor="#2a2a29" stroked="f">
                <v:path arrowok="t"/>
              </v:shape>
              <v:shape id="_x0000_s4086" style="position:absolute;left:9293;top:1740;width:203;height:211;mso-position-horizontal-relative:page;mso-position-vertical-relative:page" coordsize="203,211" o:allowincell="f" path="m141,128r-10,l129,139r-1,8l129,151r7,6l140,159r3,1l154,159r7,-3l169,150r-24,l143,150r-1,-1l139,141r,-1l141,128e" fillcolor="#2a2a29" stroked="f">
                <v:path arrowok="t"/>
              </v:shape>
              <v:shape id="_x0000_s4087" style="position:absolute;left:9293;top:1740;width:203;height:211;mso-position-horizontal-relative:page;mso-position-vertical-relative:page" coordsize="203,211" o:allowincell="f" path="m121,67r-26,l112,72r19,18l137,100r-1,3l135,106r-5,9l124,121r-14,13l103,140r-7,5l92,147r-5,3l76,152r-5,1l101,153r8,-6l117,141r9,-9l129,130r2,-2l141,128r1,-6l150,98r5,-16l138,82,125,69r-4,-2e" fillcolor="#2a2a29" stroked="f">
                <v:path arrowok="t"/>
              </v:shape>
              <v:shape id="_x0000_s4088" style="position:absolute;left:9293;top:1740;width:203;height:211;mso-position-horizontal-relative:page;mso-position-vertical-relative:page" coordsize="203,211" o:allowincell="f" path="m146,9r-41,l122,12r19,6l163,29r15,14l188,59r3,5l192,69r,3l192,89r-6,19l177,125r-4,8l167,139r-11,8l151,150r-6,l169,150r1,-1l179,138r15,-23l200,96r2,-19l202,68r-2,-6l200,61,188,40,174,26,155,13,146,9e" fillcolor="#2a2a29" stroked="f">
                <v:path arrowok="t"/>
              </v:shape>
              <v:shape id="_x0000_s4089" style="position:absolute;left:9293;top:1740;width:203;height:211;mso-position-horizontal-relative:page;mso-position-vertical-relative:page" coordsize="203,211" o:allowincell="f" path="m151,54r-4,2l147,56r-4,2l140,82r-2,l155,82r2,-5l157,61r,l154,55r-3,-1e" fillcolor="#2a2a29" stroked="f">
                <v:path arrowok="t"/>
              </v:shape>
            </v:group>
            <w10:wrap anchorx="page"/>
          </v:group>
        </w:pict>
      </w:r>
      <w:r w:rsidR="001F4F5A" w:rsidRPr="00F84F7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44" w:lineRule="exact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F84F7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F84F78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F84F7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F84F78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F84F7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w w:val="102"/>
          <w:sz w:val="24"/>
          <w:szCs w:val="24"/>
          <w:lang w:val="en-US"/>
        </w:rPr>
        <w:t>music</w:t>
      </w:r>
    </w:p>
    <w:p w:rsidR="001F4F5A" w:rsidRPr="00F84F78" w:rsidRDefault="00895333">
      <w:pPr>
        <w:widowControl w:val="0"/>
        <w:tabs>
          <w:tab w:val="left" w:pos="9340"/>
        </w:tabs>
        <w:autoSpaceDE w:val="0"/>
        <w:autoSpaceDN w:val="0"/>
        <w:adjustRightInd w:val="0"/>
        <w:spacing w:before="59" w:after="0" w:line="207" w:lineRule="exact"/>
        <w:ind w:left="6317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4090" style="position:absolute;left:0;text-align:left;margin-left:220.95pt;margin-top:9.7pt;width:15.95pt;height:16pt;z-index:-25166694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F4F5A" w:rsidRPr="00F84F78">
        <w:rPr>
          <w:rFonts w:ascii="Times New Roman" w:hAnsi="Times New Roman"/>
          <w:b/>
          <w:bCs/>
          <w:color w:val="2A2A29"/>
          <w:position w:val="-2"/>
          <w:sz w:val="20"/>
          <w:szCs w:val="20"/>
          <w:lang w:val="en-US"/>
        </w:rPr>
        <w:t>A</w:t>
      </w:r>
      <w:r w:rsidR="001F4F5A" w:rsidRPr="00F84F78">
        <w:rPr>
          <w:rFonts w:ascii="Times New Roman" w:hAnsi="Times New Roman"/>
          <w:b/>
          <w:bCs/>
          <w:color w:val="2A2A29"/>
          <w:spacing w:val="-40"/>
          <w:position w:val="-2"/>
          <w:sz w:val="20"/>
          <w:szCs w:val="20"/>
          <w:lang w:val="en-US"/>
        </w:rPr>
        <w:t xml:space="preserve"> </w:t>
      </w:r>
      <w:r w:rsidR="001F4F5A" w:rsidRPr="00F84F78">
        <w:rPr>
          <w:rFonts w:ascii="Times New Roman" w:hAnsi="Times New Roman"/>
          <w:b/>
          <w:bCs/>
          <w:color w:val="2A2A29"/>
          <w:position w:val="-2"/>
          <w:sz w:val="20"/>
          <w:szCs w:val="20"/>
          <w:lang w:val="en-US"/>
        </w:rPr>
        <w:tab/>
      </w:r>
      <w:r w:rsidR="001F4F5A" w:rsidRPr="00F84F78">
        <w:rPr>
          <w:rFonts w:ascii="Times New Roman" w:hAnsi="Times New Roman"/>
          <w:b/>
          <w:bCs/>
          <w:color w:val="2A2A29"/>
          <w:w w:val="107"/>
          <w:position w:val="-2"/>
          <w:sz w:val="20"/>
          <w:szCs w:val="20"/>
          <w:lang w:val="en-US"/>
        </w:rPr>
        <w:t>D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24" w:lineRule="exact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F84F78">
        <w:rPr>
          <w:rFonts w:ascii="Times New Roman" w:hAnsi="Times New Roman"/>
          <w:b/>
          <w:bCs/>
          <w:color w:val="2A2A29"/>
          <w:position w:val="1"/>
          <w:sz w:val="20"/>
          <w:szCs w:val="20"/>
          <w:lang w:val="en-US"/>
        </w:rPr>
        <w:t xml:space="preserve">2.  </w:t>
      </w:r>
      <w:r w:rsidRPr="00F84F78">
        <w:rPr>
          <w:rFonts w:ascii="Times New Roman" w:hAnsi="Times New Roman"/>
          <w:b/>
          <w:bCs/>
          <w:color w:val="2A2A29"/>
          <w:spacing w:val="36"/>
          <w:position w:val="1"/>
          <w:sz w:val="20"/>
          <w:szCs w:val="20"/>
          <w:lang w:val="en-US"/>
        </w:rPr>
        <w:t xml:space="preserve"> </w:t>
      </w:r>
      <w:r w:rsidRPr="00F84F78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Wri</w:t>
      </w:r>
      <w:r w:rsidRPr="00F84F78">
        <w:rPr>
          <w:rFonts w:ascii="Arial" w:hAnsi="Arial" w:cs="Arial"/>
          <w:color w:val="2A2A29"/>
          <w:spacing w:val="-2"/>
          <w:position w:val="1"/>
          <w:sz w:val="24"/>
          <w:szCs w:val="24"/>
          <w:lang w:val="en-US"/>
        </w:rPr>
        <w:t>t</w:t>
      </w:r>
      <w:r w:rsidRPr="00F84F78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e</w:t>
      </w:r>
      <w:r w:rsidRPr="00F84F78">
        <w:rPr>
          <w:rFonts w:ascii="Arial" w:hAnsi="Arial" w:cs="Arial"/>
          <w:color w:val="2A2A29"/>
          <w:spacing w:val="3"/>
          <w:position w:val="1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an</w:t>
      </w:r>
      <w:r w:rsidRPr="00F84F78">
        <w:rPr>
          <w:rFonts w:ascii="Arial" w:hAnsi="Arial" w:cs="Arial"/>
          <w:color w:val="2A2A29"/>
          <w:spacing w:val="-15"/>
          <w:position w:val="1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SMS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F4F5A" w:rsidRPr="00F84F78" w:rsidRDefault="00895333">
      <w:pPr>
        <w:widowControl w:val="0"/>
        <w:tabs>
          <w:tab w:val="left" w:pos="6320"/>
          <w:tab w:val="left" w:pos="936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4091" style="position:absolute;left:0;text-align:left;margin-left:220.95pt;margin-top:-.95pt;width:15.95pt;height:15.95pt;z-index:-25166592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F4F5A" w:rsidRPr="00F84F78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1F4F5A" w:rsidRPr="00F84F78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>T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alk</w:t>
      </w:r>
      <w:r w:rsidR="001F4F5A" w:rsidRPr="00F84F78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F4F5A" w:rsidRPr="00F84F7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="001F4F5A" w:rsidRPr="00F84F78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="001F4F5A" w:rsidRPr="00F84F78">
        <w:rPr>
          <w:rFonts w:ascii="Arial" w:hAnsi="Arial" w:cs="Arial"/>
          <w:color w:val="2A2A29"/>
          <w:spacing w:val="-45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1F4F5A" w:rsidRPr="00F84F78">
        <w:rPr>
          <w:rFonts w:ascii="Times New Roman" w:hAnsi="Times New Roman"/>
          <w:b/>
          <w:bCs/>
          <w:color w:val="2A2A29"/>
          <w:position w:val="-9"/>
          <w:sz w:val="20"/>
          <w:szCs w:val="20"/>
          <w:lang w:val="en-US"/>
        </w:rPr>
        <w:t>B</w:t>
      </w:r>
      <w:r w:rsidR="001F4F5A" w:rsidRPr="00F84F78">
        <w:rPr>
          <w:rFonts w:ascii="Times New Roman" w:hAnsi="Times New Roman"/>
          <w:b/>
          <w:bCs/>
          <w:color w:val="2A2A29"/>
          <w:position w:val="-9"/>
          <w:sz w:val="20"/>
          <w:szCs w:val="20"/>
          <w:lang w:val="en-US"/>
        </w:rPr>
        <w:tab/>
        <w:t>E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color w:val="000000"/>
          <w:sz w:val="13"/>
          <w:szCs w:val="13"/>
          <w:lang w:val="en-US"/>
        </w:rPr>
      </w:pPr>
    </w:p>
    <w:p w:rsidR="001F4F5A" w:rsidRPr="00F84F78" w:rsidRDefault="00895333">
      <w:pPr>
        <w:widowControl w:val="0"/>
        <w:autoSpaceDE w:val="0"/>
        <w:autoSpaceDN w:val="0"/>
        <w:adjustRightInd w:val="0"/>
        <w:spacing w:after="0" w:line="270" w:lineRule="exact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4092" style="position:absolute;left:0;text-align:left;margin-left:220.95pt;margin-top:-.95pt;width:15.95pt;height:15.95pt;z-index:-25166489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F4F5A" w:rsidRPr="00F84F78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="001F4F5A" w:rsidRPr="00F84F78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Check</w:t>
      </w:r>
      <w:r w:rsidR="001F4F5A" w:rsidRPr="00F84F78">
        <w:rPr>
          <w:rFonts w:ascii="Arial" w:hAnsi="Arial" w:cs="Arial"/>
          <w:color w:val="2A2A29"/>
          <w:spacing w:val="-5"/>
          <w:w w:val="97"/>
          <w:position w:val="-1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my</w:t>
      </w:r>
      <w:r w:rsidR="001F4F5A" w:rsidRPr="00F84F78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email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1F4F5A" w:rsidRPr="00F84F78" w:rsidRDefault="00895333">
      <w:pPr>
        <w:widowControl w:val="0"/>
        <w:autoSpaceDE w:val="0"/>
        <w:autoSpaceDN w:val="0"/>
        <w:adjustRightInd w:val="0"/>
        <w:spacing w:before="30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4093" style="position:absolute;left:0;text-align:left;margin-left:220.95pt;margin-top:.5pt;width:15.95pt;height:16pt;z-index:-25166387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F4F5A" w:rsidRPr="00F84F78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="001F4F5A" w:rsidRPr="00F84F78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Connect</w:t>
      </w:r>
      <w:r w:rsidR="001F4F5A" w:rsidRPr="00F84F78">
        <w:rPr>
          <w:rFonts w:ascii="Arial" w:hAnsi="Arial" w:cs="Arial"/>
          <w:color w:val="2A2A29"/>
          <w:spacing w:val="-5"/>
          <w:w w:val="97"/>
          <w:position w:val="-1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via</w:t>
      </w:r>
      <w:r w:rsidR="001F4F5A" w:rsidRPr="00F84F78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Blue</w:t>
      </w:r>
      <w:r w:rsidR="001F4F5A" w:rsidRPr="00F84F78">
        <w:rPr>
          <w:rFonts w:ascii="Arial" w:hAnsi="Arial" w:cs="Arial"/>
          <w:color w:val="2A2A29"/>
          <w:spacing w:val="-2"/>
          <w:w w:val="104"/>
          <w:position w:val="-1"/>
          <w:sz w:val="24"/>
          <w:szCs w:val="24"/>
          <w:lang w:val="en-US"/>
        </w:rPr>
        <w:t>t</w:t>
      </w:r>
      <w:r w:rsidR="001F4F5A" w:rsidRPr="00F84F78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ooth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F4F5A" w:rsidRPr="00F84F78" w:rsidRDefault="001F4F5A" w:rsidP="00895333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1F4F5A" w:rsidRPr="00F84F78" w:rsidRDefault="001F4F5A" w:rsidP="00895333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  <w:sectPr w:rsidR="001F4F5A" w:rsidRPr="00F84F78">
          <w:type w:val="continuous"/>
          <w:pgSz w:w="11920" w:h="16840"/>
          <w:pgMar w:top="1260" w:right="1140" w:bottom="280" w:left="220" w:header="720" w:footer="720" w:gutter="0"/>
          <w:cols w:space="720" w:equalWidth="0">
            <w:col w:w="10560"/>
          </w:cols>
          <w:noEndnote/>
        </w:sectPr>
      </w:pPr>
    </w:p>
    <w:p w:rsidR="001F4F5A" w:rsidRPr="00F84F78" w:rsidRDefault="00895333">
      <w:pPr>
        <w:widowControl w:val="0"/>
        <w:autoSpaceDE w:val="0"/>
        <w:autoSpaceDN w:val="0"/>
        <w:adjustRightInd w:val="0"/>
        <w:spacing w:before="71" w:after="0" w:line="202" w:lineRule="exact"/>
        <w:ind w:left="7058" w:right="-2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polyline id="_x0000_s4111" style="position:absolute;left:0;text-align:left;z-index:-251628032" points="519.8pt,-41.5pt,471.45pt,-41.5pt,470.2pt,-41.4pt,469.05pt,-41.15pt,468pt,-40.75pt,467pt,-40.2pt,466.1pt,-39.55pt,465.35pt,-38.8pt,464.75pt,-37.9pt,464.3pt,-37pt,464pt,-36pt,463.95pt,-34.9pt,464.05pt,-33.85pt,464.35pt,-32.9pt,464.85pt,-31.95pt,465.45pt,-31.15pt,466.25pt,-30.4pt,467.15pt,-29.75pt,468.15pt,-29.2pt,469.25pt,-28.85pt,470.4pt,-28.6pt,471.65pt,-28.5pt,518.8pt,-28.5pt,518.8pt,-28.5pt,518.9pt,-28.8pt,519.5pt,-31.75pt,519.85pt,-34.8pt,520pt,-37.95pt,519.95pt,-38.95pt,519.95pt,-40pt,519.85pt,-41.05pt,519.8pt,-41.5pt" coordsize="1121,261" o:regroupid="2" o:allowincell="f" fillcolor="#d5d5d4" stroked="f">
            <v:path arrowok="t"/>
          </v:polyline>
        </w:pict>
      </w:r>
      <w:r>
        <w:rPr>
          <w:noProof/>
        </w:rPr>
        <w:pict>
          <v:polyline id="_x0000_s4110" style="position:absolute;left:0;text-align:left;z-index:-251629056" points="516.5pt,-21.95pt,475.9pt,-21.95pt,474.85pt,-21.65pt,473.9pt,-21.05pt,473.2pt,-20.25pt,472.75pt,-19.25pt,472.6pt,-18.15pt,472.6pt,-16.2pt,472.9pt,-15.15pt,473.5pt,-14.2pt,474.3pt,-13.5pt,475.3pt,-13.05pt,476.45pt,-12.85pt,510.6pt,-12.9pt,510.6pt,-12.9pt,510.85pt,-13.15pt,512.65pt,-15.45pt,514.3pt,-17.85pt,515.75pt,-20.4pt,516.5pt,-21.95pt" coordsize="878,182" o:regroupid="2" o:allowincell="f" fillcolor="#9e9e9e" stroked="f">
            <v:path arrowok="t"/>
          </v:polyline>
        </w:pict>
      </w:r>
      <w:r>
        <w:rPr>
          <w:noProof/>
        </w:rPr>
        <w:pict>
          <v:polyline id="_x0000_s4109" style="position:absolute;left:0;text-align:left;z-index:-251630080" points="444.6pt,-45pt,444.55pt,-44.8pt,444.4pt,-43.85pt,444.25pt,-42.8pt,444.1pt,-41.8pt,444.05pt,-40.8pt,443.95pt,-39.75pt,443.95pt,-38.7pt,444.05pt,-35.5pt,444.4pt,-32.3pt,445.05pt,-29.25pt,445.85pt,-26.3pt,446.9pt,-23.45pt,448.15pt,-20.7pt,449.6pt,-18.1pt,451.25pt,-15.6pt,453.05pt,-13.25pt,455.05pt,-11.1pt,457.2pt,-9.1pt,459.5pt,-7.25pt,461.9pt,-5.6pt,464.5pt,-4.1pt,467.15pt,-2.85pt,469.95pt,-1.8pt,472.8pt,-.95pt,475.8pt,-.35pt,478.85pt,.05pt,481.95pt,.15pt,485.1pt,.05pt,488.15pt,-.35pt,491.1pt,-.95pt,494pt,-1.8pt,496.75pt,-2.85pt,499.45pt,-4.1pt,502pt,-5.55pt,504.45pt,-7.2pt,506.7pt,-9pt,508.85pt,-11pt,510.85pt,-13.15pt,512.65pt,-15.4pt,514.3pt,-17.85pt,515.75pt,-20.4pt,517pt,-23.1pt,518.05pt,-25.85pt,518.9pt,-28.75pt,519.5pt,-31.7pt,519.9pt,-34.75pt,520pt,-37.9pt,520pt,-38.95pt,519.95pt,-39.95pt,519.9pt,-41pt,519.8pt,-42pt,519.65pt,-43pt,519.5pt,-44pt,519.35pt,-45pt,444.7pt,-45pt,444.7pt,-45pt,444.6pt,-45pt" coordsize="1521,903" o:regroupid="2" o:allowincell="f" fillcolor="#727272" stroked="f">
            <v:path arrowok="t"/>
          </v:polyline>
        </w:pict>
      </w:r>
      <w:r>
        <w:rPr>
          <w:noProof/>
        </w:rPr>
        <w:pict>
          <v:rect id="_x0000_s4108" style="position:absolute;left:0;text-align:left;margin-left:506.1pt;margin-top:0;width:89pt;height:29pt;z-index:-251631104;mso-position-horizontal-relative:page;mso-position-vertical-relative:page" o:regroupid="2" o:allowincell="f" filled="f" stroked="f">
            <v:textbox inset="0,0,0,0">
              <w:txbxContent>
                <w:p w:rsidR="00F84F78" w:rsidRDefault="00895333" w:rsidP="00F84F78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724" type="#_x0000_t75" style="width:88.9pt;height:28.15pt">
                        <v:imagedata r:id="rId657" o:title=""/>
                      </v:shape>
                    </w:pict>
                  </w:r>
                </w:p>
                <w:p w:rsidR="00F84F78" w:rsidRDefault="00F84F78" w:rsidP="00F84F7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4105" style="position:absolute;left:0;text-align:left;margin-left:411.55pt;margin-top:-37.55pt;width:26.15pt;height:23.75pt;z-index:-251632128" coordorigin="9251,149" coordsize="523,475" o:regroupid="2" o:allowincell="f">
            <v:shape id="_x0000_s410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410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4104" style="position:absolute;left:0;text-align:left;z-index:-251633152" points="426.85pt,-36.7pt,425.8pt,-36.65pt,424.9pt,-36.25pt,424.6pt,-36pt,423.95pt,-35.15pt,423.7pt,-34.2pt,423.75pt,-33.15pt,424.15pt,-32.25pt,426.65pt,-29.4pt,427.4pt,-28.6pt,415.35pt,-28.6pt,414.3pt,-28.45pt,413.45pt,-27.9pt,412.8pt,-27.05pt,412.5pt,-26.1pt,412.6pt,-24.95pt,412.95pt,-24.1pt,413.9pt,-23.3pt,414.75pt,-22.9pt,426.35pt,-22.85pt,427.4pt,-22.85pt,426.65pt,-22.05pt,424.4pt,-19.55pt,423.85pt,-18.65pt,423.65pt,-17.7pt,423.85pt,-16.6pt,424.3pt,-15.75pt,424.6pt,-15.4pt,425.5pt,-14.9pt,426.45pt,-14.7pt,427.55pt,-14.85pt,428.4pt,-15.35pt,428.7pt,-15.65pt,435.85pt,-23.6pt,435.9pt,-23.6pt,436.2pt,-23.9pt,436.4pt,-24.2pt,436.55pt,-24.6pt,436.7pt,-24.95pt,436.8pt,-25.3pt,436.8pt,-26.15pt,436.7pt,-26.55pt,436.55pt,-26.9pt,436.4pt,-27.25pt,436.15pt,-27.6pt,435.85pt,-27.85pt,435.8pt,-27.85pt,428.65pt,-35.85pt,427.85pt,-36.45pt,426.85pt,-36.7pt" coordsize="486,441" o:regroupid="2" o:allowincell="f" stroked="f">
            <v:path arrowok="t"/>
          </v:polyline>
        </w:pict>
      </w:r>
      <w:r>
        <w:rPr>
          <w:noProof/>
        </w:rPr>
        <w:pict>
          <v:group id="_x0000_s4101" style="position:absolute;left:0;text-align:left;margin-left:321.8pt;margin-top:-40.55pt;width:33.05pt;height:30.1pt;z-index:-251634176" coordorigin="7456,89" coordsize="661,602" o:regroupid="2" o:allowincell="f">
            <v:shape id="_x0000_s410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410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4100" style="position:absolute;left:0;text-align:left;z-index:-251635200" points="340.35pt,-39.35pt,339.4pt,-39.2pt,338.6pt,-38.8pt,338.25pt,-38.5pt,337.6pt,-37.7pt,337.2pt,-36.75pt,337.15pt,-35.5pt,337.35pt,-34.5pt,337.7pt,-33.75pt,340.85pt,-30.2pt,341.75pt,-29.2pt,326.6pt,-29.2pt,325.55pt,-29.05pt,324.6pt,-28.65pt,323.75pt,-27.7pt,323.2pt,-26.85pt,323pt,-26pt,323.05pt,-24.8pt,323.4pt,-23.85pt,323.9pt,-23.1pt,324.75pt,-22.45pt,325.65pt,-22.05pt,340.45pt,-21.9pt,341.75pt,-21.9pt,340.85pt,-20.95pt,338pt,-17.8pt,337.45pt,-16.9pt,337.15pt,-15.95pt,337.2pt,-14.65pt,337.5pt,-13.65pt,337.9pt,-12.9pt,338.25pt,-12.6pt,339.15pt,-12pt,340.1pt,-11.7pt,341.4pt,-11.8pt,342.35pt,-12.05pt,343.1pt,-12.5pt,343.4pt,-12.85pt,352.45pt,-22.9pt,352.5pt,-22.9pt,352.85pt,-23.25pt,353.15pt,-23.65pt,353.35pt,-24.15pt,353.5pt,-24.6pt,353.6pt,-25.05pt,353.6pt,-26.05pt,353.5pt,-26.6pt,353.3pt,-27.05pt,353.1pt,-27.5pt,352.8pt,-27.9pt,352.45pt,-28.25pt,352.4pt,-28.25pt,343.4pt,-38.3pt,342.55pt,-38.95pt,341.65pt,-39.35pt,340.35pt,-39.35pt" coordsize="613,554" o:regroupid="2" o:allowincell="f" stroked="f">
            <v:path arrowok="t"/>
          </v:polyline>
        </w:pict>
      </w:r>
      <w:r>
        <w:rPr>
          <w:noProof/>
        </w:rPr>
        <w:pict>
          <v:group id="_x0000_s4097" style="position:absolute;left:0;text-align:left;margin-left:232.6pt;margin-top:-44.45pt;width:40.05pt;height:36.6pt;z-index:-251636224" coordorigin="5672,11" coordsize="801,732" o:regroupid="2" o:allowincell="f">
            <v:shape id="_x0000_s409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409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4096" style="position:absolute;left:0;text-align:left;z-index:-251637248" points="256.1pt,-43pt,254.95pt,-43pt,254pt,-42.8pt,253.15pt,-42.4pt,252.55pt,-41.9pt,251.85pt,-41.1pt,251.4pt,-40.2pt,251.15pt,-39.2pt,251.2pt,-38.1pt,251.4pt,-37.1pt,251.8pt,-36.25pt,255.75pt,-31.8pt,256.85pt,-30.6pt,238.4pt,-30.6pt,237.35pt,-30.5pt,236.4pt,-30.15pt,235.55pt,-29.6pt,234.8pt,-28.7pt,234.3pt,-27.85pt,234.05pt,-26.9pt,234.1pt,-25.6pt,234.3pt,-24.6pt,234.7pt,-23.75pt,235.2pt,-23.1pt,236pt,-22.45pt,236.9pt,-22pt,237.9pt,-21.8pt,255.25pt,-21.75pt,256.85pt,-21.75pt,255.75pt,-20.55pt,252.25pt,-16.7pt,251.65pt,-15.85pt,251.3pt,-14.9pt,251.15pt,-13.95pt,251.25pt,-12.75pt,251.55pt,-11.8pt,252.05pt,-10.95pt,252.6pt,-10.4pt,253.45pt,-9.8pt,254.35pt,-9.45pt,255.35pt,-9.3pt,256.5pt,-9.4pt,257.5pt,-9.7pt,258.3pt,-10.2pt,258.8pt,-10.7pt,269.85pt,-22.95pt,269.85pt,-22.95pt,270.3pt,-23.35pt,270.65pt,-23.9pt,270.9pt,-24.45pt,271.1pt,-25pt,271.25pt,-25.55pt,271.25pt,-26.8pt,271.1pt,-27.4pt,270.85pt,-27.95pt,270.6pt,-28.5pt,270.25pt,-29.05pt,269.8pt,-29.45pt,269.75pt,-29.45pt,258.8pt,-41.65pt,258.8pt,-41.7pt,258pt,-42.35pt,257.1pt,-42.8pt,256.1pt,-43pt" coordsize="744,675" o:regroupid="2" o:allowincell="f" stroked="f">
            <v:path arrowok="t"/>
          </v:polyline>
        </w:pict>
      </w:r>
      <w:r>
        <w:rPr>
          <w:noProof/>
        </w:rPr>
        <w:pict>
          <v:rect id="_x0000_s4095" style="position:absolute;left:0;text-align:left;margin-left:0;margin-top:0;width:510pt;height:17pt;z-index:-251638272;mso-position-horizontal-relative:page;mso-position-vertical-relative:page" o:regroupid="2" o:allowincell="f" filled="f" stroked="f">
            <v:textbox inset="0,0,0,0">
              <w:txbxContent>
                <w:p w:rsidR="00F84F78" w:rsidRDefault="00895333" w:rsidP="00F84F78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723" type="#_x0000_t75" style="width:512.75pt;height:16.9pt">
                        <v:imagedata r:id="rId658" o:title=""/>
                      </v:shape>
                    </w:pict>
                  </w:r>
                </w:p>
                <w:p w:rsidR="00F84F78" w:rsidRDefault="00F84F78" w:rsidP="00F84F7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proofErr w:type="gramStart"/>
      <w:r w:rsidR="001F4F5A" w:rsidRPr="00F84F78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S</w:t>
      </w:r>
      <w:r w:rsidR="001F4F5A" w:rsidRPr="00F84F78">
        <w:rPr>
          <w:rFonts w:ascii="Arial" w:hAnsi="Arial" w:cs="Arial"/>
          <w:color w:val="2A2A29"/>
          <w:spacing w:val="-1"/>
          <w:w w:val="88"/>
          <w:position w:val="-1"/>
          <w:sz w:val="18"/>
          <w:szCs w:val="18"/>
          <w:lang w:val="en-US"/>
        </w:rPr>
        <w:t>w</w:t>
      </w:r>
      <w:r w:rsidR="001F4F5A" w:rsidRPr="00F84F78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 xml:space="preserve">oosh </w:t>
      </w:r>
      <w:r w:rsidR="001F4F5A" w:rsidRPr="00F84F78">
        <w:rPr>
          <w:rFonts w:ascii="Arial" w:hAnsi="Arial" w:cs="Arial"/>
          <w:color w:val="2A2A29"/>
          <w:spacing w:val="7"/>
          <w:w w:val="88"/>
          <w:position w:val="-1"/>
          <w:sz w:val="18"/>
          <w:szCs w:val="18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·</w:t>
      </w:r>
      <w:proofErr w:type="gramEnd"/>
      <w:r w:rsidR="001F4F5A" w:rsidRPr="00F84F78">
        <w:rPr>
          <w:rFonts w:ascii="Arial" w:hAnsi="Arial" w:cs="Arial"/>
          <w:color w:val="2A2A29"/>
          <w:spacing w:val="-3"/>
          <w:w w:val="88"/>
          <w:position w:val="-1"/>
          <w:sz w:val="18"/>
          <w:szCs w:val="18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8.˚</w:t>
      </w:r>
      <w:r w:rsidR="001F4F5A" w:rsidRPr="00F84F78">
        <w:rPr>
          <w:rFonts w:ascii="Arial" w:hAnsi="Arial" w:cs="Arial"/>
          <w:color w:val="2A2A29"/>
          <w:spacing w:val="16"/>
          <w:position w:val="-1"/>
          <w:sz w:val="18"/>
          <w:szCs w:val="18"/>
          <w:lang w:val="en-US"/>
        </w:rPr>
        <w:t xml:space="preserve"> </w:t>
      </w:r>
      <w:proofErr w:type="spellStart"/>
      <w:r w:rsidR="001F4F5A" w:rsidRPr="00F84F78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ano</w:t>
      </w:r>
      <w:proofErr w:type="spellEnd"/>
      <w:r w:rsidR="001F4F5A" w:rsidRPr="00F84F78">
        <w:rPr>
          <w:rFonts w:ascii="Arial" w:hAnsi="Arial" w:cs="Arial"/>
          <w:color w:val="2A2A29"/>
          <w:spacing w:val="-19"/>
          <w:position w:val="-1"/>
          <w:sz w:val="18"/>
          <w:szCs w:val="18"/>
          <w:lang w:val="en-US"/>
        </w:rPr>
        <w:t xml:space="preserve"> </w:t>
      </w:r>
      <w:r w:rsidR="001F4F5A" w:rsidRPr="00F84F78">
        <w:rPr>
          <w:rFonts w:ascii="Arial" w:hAnsi="Arial" w:cs="Arial"/>
          <w:b/>
          <w:color w:val="2A2A29"/>
          <w:position w:val="-1"/>
          <w:sz w:val="18"/>
          <w:szCs w:val="18"/>
          <w:lang w:val="en-US"/>
        </w:rPr>
        <w:t>E</w:t>
      </w:r>
      <w:r w:rsidR="001F4F5A" w:rsidRPr="00F84F78">
        <w:rPr>
          <w:rFonts w:ascii="Arial" w:hAnsi="Arial" w:cs="Arial"/>
          <w:b/>
          <w:color w:val="2A2A29"/>
          <w:spacing w:val="-2"/>
          <w:position w:val="-1"/>
          <w:sz w:val="18"/>
          <w:szCs w:val="18"/>
          <w:lang w:val="en-US"/>
        </w:rPr>
        <w:t>v</w:t>
      </w:r>
      <w:r w:rsidR="001F4F5A" w:rsidRPr="00F84F78">
        <w:rPr>
          <w:rFonts w:ascii="Arial" w:hAnsi="Arial" w:cs="Arial"/>
          <w:b/>
          <w:color w:val="2A2A29"/>
          <w:position w:val="-1"/>
          <w:sz w:val="18"/>
          <w:szCs w:val="18"/>
          <w:lang w:val="en-US"/>
        </w:rPr>
        <w:t>aluation</w:t>
      </w:r>
      <w:r w:rsidR="001F4F5A" w:rsidRPr="00F84F78">
        <w:rPr>
          <w:rFonts w:ascii="Arial" w:hAnsi="Arial" w:cs="Arial"/>
          <w:b/>
          <w:color w:val="2A2A29"/>
          <w:spacing w:val="26"/>
          <w:position w:val="-1"/>
          <w:sz w:val="18"/>
          <w:szCs w:val="18"/>
          <w:lang w:val="en-US"/>
        </w:rPr>
        <w:t xml:space="preserve"> </w:t>
      </w:r>
      <w:r w:rsidR="001F4F5A" w:rsidRPr="00F84F78">
        <w:rPr>
          <w:rFonts w:ascii="Arial" w:hAnsi="Arial" w:cs="Arial"/>
          <w:b/>
          <w:color w:val="2A2A29"/>
          <w:spacing w:val="-1"/>
          <w:w w:val="130"/>
          <w:position w:val="-1"/>
          <w:sz w:val="18"/>
          <w:szCs w:val="18"/>
          <w:lang w:val="en-US"/>
        </w:rPr>
        <w:t>t</w:t>
      </w:r>
      <w:r w:rsidR="001F4F5A" w:rsidRPr="00F84F78">
        <w:rPr>
          <w:rFonts w:ascii="Arial" w:hAnsi="Arial" w:cs="Arial"/>
          <w:b/>
          <w:color w:val="2A2A29"/>
          <w:position w:val="-1"/>
          <w:sz w:val="18"/>
          <w:szCs w:val="18"/>
          <w:lang w:val="en-US"/>
        </w:rPr>
        <w:t>e</w:t>
      </w:r>
      <w:r w:rsidR="001F4F5A" w:rsidRPr="00F84F78">
        <w:rPr>
          <w:rFonts w:ascii="Arial" w:hAnsi="Arial" w:cs="Arial"/>
          <w:b/>
          <w:color w:val="2A2A29"/>
          <w:spacing w:val="-2"/>
          <w:position w:val="-1"/>
          <w:sz w:val="18"/>
          <w:szCs w:val="18"/>
          <w:lang w:val="en-US"/>
        </w:rPr>
        <w:t>s</w:t>
      </w:r>
      <w:r w:rsidR="001F4F5A" w:rsidRPr="00F84F78">
        <w:rPr>
          <w:rFonts w:ascii="Arial" w:hAnsi="Arial" w:cs="Arial"/>
          <w:b/>
          <w:color w:val="2A2A29"/>
          <w:w w:val="111"/>
          <w:position w:val="-1"/>
          <w:sz w:val="18"/>
          <w:szCs w:val="18"/>
          <w:lang w:val="en-US"/>
        </w:rPr>
        <w:t>ts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Arial" w:hAnsi="Arial" w:cs="Arial"/>
          <w:color w:val="00000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before="21" w:after="0" w:line="240" w:lineRule="auto"/>
        <w:ind w:left="24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F84F78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Pr="00F84F78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Loo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Pr="00F84F78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a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F84F78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th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pictu</w:t>
      </w:r>
      <w:r w:rsidRPr="00F84F78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>r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F84F78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an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F84F78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writ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F84F78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th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numbe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F84F78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i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F84F78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th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ci</w:t>
      </w:r>
      <w:r w:rsidRPr="00F84F78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>r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F84F78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l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F84F78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n</w:t>
      </w:r>
      <w:r w:rsidRPr="00F84F78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e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x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F84F78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F84F7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th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c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or</w:t>
      </w:r>
      <w:r w:rsidRPr="00F84F78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>r</w:t>
      </w:r>
      <w:r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espondin</w:t>
      </w:r>
      <w:r w:rsidRPr="00F84F78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F84F78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F84F78">
        <w:rPr>
          <w:rFonts w:ascii="Arial" w:hAnsi="Arial" w:cs="Arial"/>
          <w:color w:val="2A2A29"/>
          <w:spacing w:val="-6"/>
          <w:w w:val="102"/>
          <w:sz w:val="24"/>
          <w:szCs w:val="24"/>
          <w:lang w:val="en-US"/>
        </w:rPr>
        <w:t>w</w:t>
      </w:r>
      <w:r w:rsidRPr="00F84F78">
        <w:rPr>
          <w:rFonts w:ascii="Arial" w:hAnsi="Arial" w:cs="Arial"/>
          <w:color w:val="2A2A29"/>
          <w:spacing w:val="-4"/>
          <w:w w:val="109"/>
          <w:sz w:val="24"/>
          <w:szCs w:val="24"/>
          <w:lang w:val="en-US"/>
        </w:rPr>
        <w:t>o</w:t>
      </w:r>
      <w:r w:rsidRPr="00F84F78">
        <w:rPr>
          <w:rFonts w:ascii="Arial" w:hAnsi="Arial" w:cs="Arial"/>
          <w:color w:val="2A2A29"/>
          <w:spacing w:val="-11"/>
          <w:w w:val="109"/>
          <w:sz w:val="24"/>
          <w:szCs w:val="24"/>
          <w:lang w:val="en-US"/>
        </w:rPr>
        <w:t>r</w:t>
      </w:r>
      <w:r w:rsidRPr="00F84F78">
        <w:rPr>
          <w:rFonts w:ascii="Arial" w:hAnsi="Arial" w:cs="Arial"/>
          <w:color w:val="2A2A29"/>
          <w:spacing w:val="-4"/>
          <w:w w:val="99"/>
          <w:sz w:val="24"/>
          <w:szCs w:val="24"/>
          <w:lang w:val="en-US"/>
        </w:rPr>
        <w:t>ds.</w:t>
      </w:r>
    </w:p>
    <w:p w:rsidR="001F4F5A" w:rsidRPr="00895333" w:rsidRDefault="001F4F5A">
      <w:pPr>
        <w:widowControl w:val="0"/>
        <w:autoSpaceDE w:val="0"/>
        <w:autoSpaceDN w:val="0"/>
        <w:adjustRightInd w:val="0"/>
        <w:spacing w:before="34" w:after="0" w:line="240" w:lineRule="auto"/>
        <w:ind w:left="667" w:right="-20"/>
        <w:rPr>
          <w:rFonts w:ascii="Arial" w:hAnsi="Arial" w:cs="Arial"/>
          <w:i/>
          <w:color w:val="000000"/>
          <w:sz w:val="24"/>
          <w:szCs w:val="24"/>
        </w:rPr>
      </w:pP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(Obse</w:t>
      </w:r>
      <w:r w:rsidRPr="00895333">
        <w:rPr>
          <w:rFonts w:ascii="Arial" w:hAnsi="Arial" w:cs="Arial"/>
          <w:i/>
          <w:color w:val="2A2A29"/>
          <w:spacing w:val="-3"/>
          <w:w w:val="90"/>
          <w:sz w:val="24"/>
          <w:szCs w:val="24"/>
        </w:rPr>
        <w:t>rv</w:t>
      </w:r>
      <w:r w:rsidRPr="00895333">
        <w:rPr>
          <w:rFonts w:ascii="Arial" w:hAnsi="Arial" w:cs="Arial"/>
          <w:i/>
          <w:color w:val="2A2A29"/>
          <w:w w:val="90"/>
          <w:sz w:val="24"/>
          <w:szCs w:val="24"/>
        </w:rPr>
        <w:t>a</w:t>
      </w:r>
      <w:r w:rsidRPr="00895333">
        <w:rPr>
          <w:rFonts w:ascii="Arial" w:hAnsi="Arial" w:cs="Arial"/>
          <w:i/>
          <w:color w:val="2A2A29"/>
          <w:spacing w:val="-15"/>
          <w:w w:val="90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0"/>
          <w:sz w:val="24"/>
          <w:szCs w:val="24"/>
        </w:rPr>
        <w:t>a</w:t>
      </w:r>
      <w:r w:rsidRPr="00895333">
        <w:rPr>
          <w:rFonts w:ascii="Arial" w:hAnsi="Arial" w:cs="Arial"/>
          <w:i/>
          <w:color w:val="2A2A29"/>
          <w:spacing w:val="-13"/>
          <w:w w:val="90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image</w:t>
      </w:r>
      <w:r w:rsidRPr="00895333">
        <w:rPr>
          <w:rFonts w:ascii="Arial" w:hAnsi="Arial" w:cs="Arial"/>
          <w:i/>
          <w:color w:val="2A2A29"/>
          <w:w w:val="90"/>
          <w:sz w:val="24"/>
          <w:szCs w:val="24"/>
        </w:rPr>
        <w:t>m</w:t>
      </w:r>
      <w:r w:rsidRPr="00895333">
        <w:rPr>
          <w:rFonts w:ascii="Arial" w:hAnsi="Arial" w:cs="Arial"/>
          <w:i/>
          <w:color w:val="2A2A29"/>
          <w:spacing w:val="35"/>
          <w:w w:val="90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0"/>
          <w:sz w:val="24"/>
          <w:szCs w:val="24"/>
        </w:rPr>
        <w:t>e</w:t>
      </w:r>
      <w:r w:rsidRPr="00895333">
        <w:rPr>
          <w:rFonts w:ascii="Arial" w:hAnsi="Arial" w:cs="Arial"/>
          <w:i/>
          <w:color w:val="2A2A29"/>
          <w:spacing w:val="-13"/>
          <w:w w:val="90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esc</w:t>
      </w:r>
      <w:r w:rsidRPr="00895333">
        <w:rPr>
          <w:rFonts w:ascii="Arial" w:hAnsi="Arial" w:cs="Arial"/>
          <w:i/>
          <w:color w:val="2A2A29"/>
          <w:spacing w:val="-8"/>
          <w:w w:val="90"/>
          <w:sz w:val="24"/>
          <w:szCs w:val="24"/>
        </w:rPr>
        <w:t>r</w:t>
      </w:r>
      <w:r w:rsidRPr="00895333">
        <w:rPr>
          <w:rFonts w:ascii="Arial" w:hAnsi="Arial" w:cs="Arial"/>
          <w:i/>
          <w:color w:val="2A2A29"/>
          <w:spacing w:val="-5"/>
          <w:w w:val="90"/>
          <w:sz w:val="24"/>
          <w:szCs w:val="24"/>
        </w:rPr>
        <w:t>e</w:t>
      </w:r>
      <w:r w:rsidRPr="00895333">
        <w:rPr>
          <w:rFonts w:ascii="Arial" w:hAnsi="Arial" w:cs="Arial"/>
          <w:i/>
          <w:color w:val="2A2A29"/>
          <w:spacing w:val="-3"/>
          <w:w w:val="90"/>
          <w:sz w:val="24"/>
          <w:szCs w:val="24"/>
        </w:rPr>
        <w:t>v</w:t>
      </w:r>
      <w:r w:rsidRPr="00895333">
        <w:rPr>
          <w:rFonts w:ascii="Arial" w:hAnsi="Arial" w:cs="Arial"/>
          <w:i/>
          <w:color w:val="2A2A29"/>
          <w:w w:val="90"/>
          <w:sz w:val="24"/>
          <w:szCs w:val="24"/>
        </w:rPr>
        <w:t>e</w:t>
      </w:r>
      <w:r w:rsidRPr="00895333">
        <w:rPr>
          <w:rFonts w:ascii="Arial" w:hAnsi="Arial" w:cs="Arial"/>
          <w:i/>
          <w:color w:val="2A2A29"/>
          <w:spacing w:val="9"/>
          <w:w w:val="90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o</w:t>
      </w:r>
      <w:r w:rsidRPr="00895333">
        <w:rPr>
          <w:rFonts w:ascii="Arial" w:hAnsi="Arial" w:cs="Arial"/>
          <w:i/>
          <w:color w:val="2A2A29"/>
          <w:w w:val="90"/>
          <w:sz w:val="24"/>
          <w:szCs w:val="24"/>
        </w:rPr>
        <w:t>s</w:t>
      </w:r>
      <w:r w:rsidRPr="00895333">
        <w:rPr>
          <w:rFonts w:ascii="Arial" w:hAnsi="Arial" w:cs="Arial"/>
          <w:i/>
          <w:color w:val="2A2A29"/>
          <w:spacing w:val="-11"/>
          <w:w w:val="90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núme</w:t>
      </w:r>
      <w:r w:rsidRPr="00895333">
        <w:rPr>
          <w:rFonts w:ascii="Arial" w:hAnsi="Arial" w:cs="Arial"/>
          <w:i/>
          <w:color w:val="2A2A29"/>
          <w:spacing w:val="-8"/>
          <w:w w:val="90"/>
          <w:sz w:val="24"/>
          <w:szCs w:val="24"/>
        </w:rPr>
        <w:t>r</w:t>
      </w: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o</w:t>
      </w:r>
      <w:r w:rsidRPr="00895333">
        <w:rPr>
          <w:rFonts w:ascii="Arial" w:hAnsi="Arial" w:cs="Arial"/>
          <w:i/>
          <w:color w:val="2A2A29"/>
          <w:w w:val="90"/>
          <w:sz w:val="24"/>
          <w:szCs w:val="24"/>
        </w:rPr>
        <w:t>s</w:t>
      </w:r>
      <w:r w:rsidRPr="00895333">
        <w:rPr>
          <w:rFonts w:ascii="Arial" w:hAnsi="Arial" w:cs="Arial"/>
          <w:i/>
          <w:color w:val="2A2A29"/>
          <w:spacing w:val="47"/>
          <w:w w:val="90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no</w:t>
      </w:r>
      <w:r w:rsidRPr="00895333">
        <w:rPr>
          <w:rFonts w:ascii="Arial" w:hAnsi="Arial" w:cs="Arial"/>
          <w:i/>
          <w:color w:val="2A2A29"/>
          <w:w w:val="90"/>
          <w:sz w:val="24"/>
          <w:szCs w:val="24"/>
        </w:rPr>
        <w:t>s</w:t>
      </w:r>
      <w:r w:rsidRPr="00895333">
        <w:rPr>
          <w:rFonts w:ascii="Arial" w:hAnsi="Arial" w:cs="Arial"/>
          <w:i/>
          <w:color w:val="2A2A29"/>
          <w:spacing w:val="-3"/>
          <w:w w:val="90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cí</w:t>
      </w:r>
      <w:r w:rsidRPr="00895333">
        <w:rPr>
          <w:rFonts w:ascii="Arial" w:hAnsi="Arial" w:cs="Arial"/>
          <w:i/>
          <w:color w:val="2A2A29"/>
          <w:spacing w:val="-8"/>
          <w:w w:val="90"/>
          <w:sz w:val="24"/>
          <w:szCs w:val="24"/>
        </w:rPr>
        <w:t>r</w:t>
      </w: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cu</w:t>
      </w:r>
      <w:r w:rsidRPr="00895333">
        <w:rPr>
          <w:rFonts w:ascii="Arial" w:hAnsi="Arial" w:cs="Arial"/>
          <w:i/>
          <w:color w:val="2A2A29"/>
          <w:spacing w:val="-6"/>
          <w:w w:val="90"/>
          <w:sz w:val="24"/>
          <w:szCs w:val="24"/>
        </w:rPr>
        <w:t>l</w:t>
      </w: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o</w:t>
      </w:r>
      <w:r w:rsidRPr="00895333">
        <w:rPr>
          <w:rFonts w:ascii="Arial" w:hAnsi="Arial" w:cs="Arial"/>
          <w:i/>
          <w:color w:val="2A2A29"/>
          <w:w w:val="90"/>
          <w:sz w:val="24"/>
          <w:szCs w:val="24"/>
        </w:rPr>
        <w:t>s</w:t>
      </w:r>
      <w:r w:rsidRPr="00895333">
        <w:rPr>
          <w:rFonts w:ascii="Arial" w:hAnsi="Arial" w:cs="Arial"/>
          <w:i/>
          <w:color w:val="2A2A29"/>
          <w:spacing w:val="31"/>
          <w:w w:val="90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a</w:t>
      </w:r>
      <w:r w:rsidRPr="00895333">
        <w:rPr>
          <w:rFonts w:ascii="Arial" w:hAnsi="Arial" w:cs="Arial"/>
          <w:i/>
          <w:color w:val="2A2A29"/>
          <w:w w:val="90"/>
          <w:sz w:val="24"/>
          <w:szCs w:val="24"/>
        </w:rPr>
        <w:t>o</w:t>
      </w:r>
      <w:r w:rsidRPr="00895333">
        <w:rPr>
          <w:rFonts w:ascii="Arial" w:hAnsi="Arial" w:cs="Arial"/>
          <w:i/>
          <w:color w:val="2A2A29"/>
          <w:spacing w:val="-14"/>
          <w:w w:val="90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lad</w:t>
      </w:r>
      <w:r w:rsidRPr="00895333">
        <w:rPr>
          <w:rFonts w:ascii="Arial" w:hAnsi="Arial" w:cs="Arial"/>
          <w:i/>
          <w:color w:val="2A2A29"/>
          <w:w w:val="90"/>
          <w:sz w:val="24"/>
          <w:szCs w:val="24"/>
        </w:rPr>
        <w:t>o</w:t>
      </w:r>
      <w:r w:rsidRPr="00895333">
        <w:rPr>
          <w:rFonts w:ascii="Arial" w:hAnsi="Arial" w:cs="Arial"/>
          <w:i/>
          <w:color w:val="2A2A29"/>
          <w:spacing w:val="-1"/>
          <w:w w:val="90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da</w:t>
      </w:r>
      <w:r w:rsidRPr="00895333">
        <w:rPr>
          <w:rFonts w:ascii="Arial" w:hAnsi="Arial" w:cs="Arial"/>
          <w:i/>
          <w:color w:val="2A2A29"/>
          <w:w w:val="90"/>
          <w:sz w:val="24"/>
          <w:szCs w:val="24"/>
        </w:rPr>
        <w:t>s</w:t>
      </w:r>
      <w:r w:rsidRPr="00895333">
        <w:rPr>
          <w:rFonts w:ascii="Arial" w:hAnsi="Arial" w:cs="Arial"/>
          <w:i/>
          <w:color w:val="2A2A29"/>
          <w:spacing w:val="-7"/>
          <w:w w:val="90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pal</w:t>
      </w:r>
      <w:r w:rsidRPr="00895333">
        <w:rPr>
          <w:rFonts w:ascii="Arial" w:hAnsi="Arial" w:cs="Arial"/>
          <w:i/>
          <w:color w:val="2A2A29"/>
          <w:spacing w:val="-5"/>
          <w:w w:val="90"/>
          <w:sz w:val="24"/>
          <w:szCs w:val="24"/>
        </w:rPr>
        <w:t>a</w:t>
      </w: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v</w:t>
      </w:r>
      <w:r w:rsidRPr="00895333">
        <w:rPr>
          <w:rFonts w:ascii="Arial" w:hAnsi="Arial" w:cs="Arial"/>
          <w:i/>
          <w:color w:val="2A2A29"/>
          <w:spacing w:val="-3"/>
          <w:w w:val="90"/>
          <w:sz w:val="24"/>
          <w:szCs w:val="24"/>
        </w:rPr>
        <w:t>r</w:t>
      </w:r>
      <w:r w:rsidRPr="00895333">
        <w:rPr>
          <w:rFonts w:ascii="Arial" w:hAnsi="Arial" w:cs="Arial"/>
          <w:i/>
          <w:color w:val="2A2A29"/>
          <w:spacing w:val="-4"/>
          <w:w w:val="90"/>
          <w:sz w:val="24"/>
          <w:szCs w:val="24"/>
        </w:rPr>
        <w:t>a</w:t>
      </w:r>
      <w:r w:rsidRPr="00895333">
        <w:rPr>
          <w:rFonts w:ascii="Arial" w:hAnsi="Arial" w:cs="Arial"/>
          <w:i/>
          <w:color w:val="2A2A29"/>
          <w:w w:val="90"/>
          <w:sz w:val="24"/>
          <w:szCs w:val="24"/>
        </w:rPr>
        <w:t>s</w:t>
      </w:r>
      <w:r w:rsidRPr="00895333">
        <w:rPr>
          <w:rFonts w:ascii="Arial" w:hAnsi="Arial" w:cs="Arial"/>
          <w:i/>
          <w:color w:val="2A2A29"/>
          <w:spacing w:val="15"/>
          <w:w w:val="90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7"/>
          <w:sz w:val="24"/>
          <w:szCs w:val="24"/>
        </w:rPr>
        <w:t>c</w:t>
      </w:r>
      <w:r w:rsidRPr="00895333">
        <w:rPr>
          <w:rFonts w:ascii="Arial" w:hAnsi="Arial" w:cs="Arial"/>
          <w:i/>
          <w:color w:val="2A2A29"/>
          <w:spacing w:val="-5"/>
          <w:sz w:val="24"/>
          <w:szCs w:val="24"/>
        </w:rPr>
        <w:t>or</w:t>
      </w:r>
      <w:r w:rsidRPr="00895333">
        <w:rPr>
          <w:rFonts w:ascii="Arial" w:hAnsi="Arial" w:cs="Arial"/>
          <w:i/>
          <w:color w:val="2A2A29"/>
          <w:spacing w:val="-9"/>
          <w:sz w:val="24"/>
          <w:szCs w:val="24"/>
        </w:rPr>
        <w:t>r</w:t>
      </w:r>
      <w:r w:rsidRPr="00895333">
        <w:rPr>
          <w:rFonts w:ascii="Arial" w:hAnsi="Arial" w:cs="Arial"/>
          <w:i/>
          <w:color w:val="2A2A29"/>
          <w:spacing w:val="-5"/>
          <w:sz w:val="24"/>
          <w:szCs w:val="24"/>
        </w:rPr>
        <w:t>esponde</w:t>
      </w:r>
      <w:r w:rsidRPr="00895333">
        <w:rPr>
          <w:rFonts w:ascii="Arial" w:hAnsi="Arial" w:cs="Arial"/>
          <w:i/>
          <w:color w:val="2A2A29"/>
          <w:spacing w:val="-6"/>
          <w:sz w:val="24"/>
          <w:szCs w:val="24"/>
        </w:rPr>
        <w:t>nt</w:t>
      </w:r>
      <w:r w:rsidRPr="00895333">
        <w:rPr>
          <w:rFonts w:ascii="Arial" w:hAnsi="Arial" w:cs="Arial"/>
          <w:i/>
          <w:color w:val="2A2A29"/>
          <w:spacing w:val="-5"/>
          <w:sz w:val="24"/>
          <w:szCs w:val="24"/>
        </w:rPr>
        <w:t>es.)</w:t>
      </w:r>
    </w:p>
    <w:p w:rsidR="001F4F5A" w:rsidRDefault="001F4F5A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Arial" w:hAnsi="Arial" w:cs="Arial"/>
          <w:color w:val="000000"/>
          <w:sz w:val="18"/>
          <w:szCs w:val="18"/>
        </w:rPr>
      </w:pPr>
    </w:p>
    <w:p w:rsidR="001F4F5A" w:rsidRPr="00F84F78" w:rsidRDefault="00895333">
      <w:pPr>
        <w:widowControl w:val="0"/>
        <w:tabs>
          <w:tab w:val="left" w:pos="4180"/>
          <w:tab w:val="left" w:pos="7940"/>
        </w:tabs>
        <w:autoSpaceDE w:val="0"/>
        <w:autoSpaceDN w:val="0"/>
        <w:adjustRightInd w:val="0"/>
        <w:spacing w:after="0" w:line="376" w:lineRule="auto"/>
        <w:ind w:left="647" w:right="1849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4112" style="position:absolute;left:0;text-align:left;margin-left:159.1pt;margin-top:-.95pt;width:15.95pt;height:15.95pt;z-index:-25165465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4113" style="position:absolute;left:0;text-align:left;margin-left:346.25pt;margin-top:-.95pt;width:15.95pt;height:15.95pt;z-index:-25165363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4114" style="position:absolute;left:0;text-align:left;margin-left:520.85pt;margin-top:-1pt;width:15.95pt;height:15.95pt;z-index:-25165260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4115" style="position:absolute;left:0;text-align:left;margin-left:159.1pt;margin-top:20.65pt;width:15.95pt;height:16pt;z-index:-25165158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4116" style="position:absolute;left:0;text-align:left;margin-left:346.25pt;margin-top:20.65pt;width:15.95pt;height:16pt;z-index:-25165056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4117" style="position:absolute;left:0;text-align:left;margin-left:520.85pt;margin-top:20.7pt;width:15.95pt;height:16pt;z-index:-25164953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4118" style="position:absolute;left:0;text-align:left;margin-left:159.1pt;margin-top:41.75pt;width:15.95pt;height:16pt;z-index:-25164851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4119" style="position:absolute;left:0;text-align:left;margin-left:346.25pt;margin-top:41.75pt;width:15.95pt;height:16pt;z-index:-25164748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4120" style="position:absolute;left:0;text-align:left;margin-left:520.85pt;margin-top:41.8pt;width:15.95pt;height:16pt;z-index:-25164646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proofErr w:type="gramStart"/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lap</w:t>
      </w:r>
      <w:r w:rsidR="001F4F5A" w:rsidRPr="00F84F7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op</w:t>
      </w:r>
      <w:proofErr w:type="gramEnd"/>
      <w:r w:rsidR="001F4F5A" w:rsidRPr="00F84F78">
        <w:rPr>
          <w:rFonts w:ascii="Arial" w:hAnsi="Arial" w:cs="Arial"/>
          <w:color w:val="2A2A29"/>
          <w:spacing w:val="-58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ab/>
        <w:t>spea</w:t>
      </w:r>
      <w:r w:rsidR="001F4F5A" w:rsidRPr="00F84F78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ab/>
        <w:t>mouse moni</w:t>
      </w:r>
      <w:r w:rsidR="001F4F5A" w:rsidRPr="00F84F7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1F4F5A" w:rsidRPr="00F84F78">
        <w:rPr>
          <w:rFonts w:ascii="Arial" w:hAnsi="Arial" w:cs="Arial"/>
          <w:color w:val="2A2A29"/>
          <w:spacing w:val="-30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ab/>
        <w:t>earphones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1F4F5A" w:rsidRPr="00F84F78">
        <w:rPr>
          <w:rFonts w:ascii="Arial" w:hAnsi="Arial" w:cs="Arial"/>
          <w:color w:val="2A2A29"/>
          <w:spacing w:val="-3"/>
          <w:w w:val="98"/>
          <w:sz w:val="24"/>
          <w:szCs w:val="24"/>
          <w:lang w:val="en-US"/>
        </w:rPr>
        <w:t>c</w:t>
      </w:r>
      <w:r w:rsidR="001F4F5A" w:rsidRPr="00F84F78">
        <w:rPr>
          <w:rFonts w:ascii="Arial" w:hAnsi="Arial" w:cs="Arial"/>
          <w:color w:val="2A2A29"/>
          <w:w w:val="103"/>
          <w:sz w:val="24"/>
          <w:szCs w:val="24"/>
          <w:lang w:val="en-US"/>
        </w:rPr>
        <w:t>ame</w:t>
      </w:r>
      <w:r w:rsidR="001F4F5A" w:rsidRPr="00F84F78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r</w:t>
      </w:r>
      <w:r w:rsidR="001F4F5A" w:rsidRPr="00F84F78">
        <w:rPr>
          <w:rFonts w:ascii="Arial" w:hAnsi="Arial" w:cs="Arial"/>
          <w:color w:val="2A2A29"/>
          <w:w w:val="94"/>
          <w:sz w:val="24"/>
          <w:szCs w:val="24"/>
          <w:lang w:val="en-US"/>
        </w:rPr>
        <w:t>a</w:t>
      </w:r>
    </w:p>
    <w:p w:rsidR="001F4F5A" w:rsidRPr="00F84F78" w:rsidRDefault="00895333">
      <w:pPr>
        <w:widowControl w:val="0"/>
        <w:tabs>
          <w:tab w:val="left" w:pos="4180"/>
          <w:tab w:val="left" w:pos="7940"/>
        </w:tabs>
        <w:autoSpaceDE w:val="0"/>
        <w:autoSpaceDN w:val="0"/>
        <w:adjustRightInd w:val="0"/>
        <w:spacing w:after="0" w:line="263" w:lineRule="exact"/>
        <w:ind w:left="6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4121" style="position:absolute;left:0;text-align:left;margin-left:83.6pt;margin-top:26.6pt;width:454.95pt;height:240.95pt;z-index:-251643392;mso-position-horizontal-relative:page" coordorigin="1672,532" coordsize="9099,4819" o:allowincell="f">
            <v:shape id="_x0000_s4122" style="position:absolute;left:1692;top:552;width:9059;height:4779" coordsize="9059,4779" o:allowincell="f" path="m340,l291,,247,,208,1,174,2,143,5,116,9,93,14,73,21,56,30,42,42,30,56,21,73,14,93,9,116,5,143,2,174,1,208,,247r,44l,340,,4438r,49l,4530r1,39l2,4604r3,31l9,4662r5,23l21,4705r9,17l42,4736r14,11l73,4757r20,7l116,4769r27,4l174,4776r34,1l247,4778r44,l340,4778r8379,l8767,4778r44,l8850,4777r35,-1l8915,4773r27,-4l8965,4764r20,-7l9002,4747r14,-11l9028,4722r9,-17l9044,4685r6,-23l9053,4635r3,-31l9058,4569r,-39l9059,4487r,-49l9059,340r,-49l9058,247r,-39l9056,174r-3,-31l9050,116r-6,-23l9037,73r-9,-17l9016,42,9002,30r-17,-9l8965,14,8942,9,8915,5,8885,2,8850,1,8811,r-44,l8719,,340,xe" filled="f" strokecolor="#9e9e9e" strokeweight="2pt">
              <v:path arrowok="t"/>
            </v:shape>
            <v:rect id="_x0000_s4123" style="position:absolute;left:7211;top:757;width:3320;height:27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7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25" type="#_x0000_t75" style="width:165.9pt;height:134.6pt">
                          <v:imagedata r:id="rId659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124" style="position:absolute;left:1871;top:702;width:1980;height:27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7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26" type="#_x0000_t75" style="width:98.3pt;height:135.25pt">
                          <v:imagedata r:id="rId660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125" style="position:absolute;left:3972;top:845;width:3140;height:25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25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27" type="#_x0000_t75" style="width:157.75pt;height:125.85pt">
                          <v:imagedata r:id="rId661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126" style="position:absolute;left:4190;top:3659;width:2960;height:130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3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28" type="#_x0000_t75" style="width:147.75pt;height:64.5pt">
                          <v:imagedata r:id="rId662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127" style="position:absolute;left:7257;top:3119;width:3180;height:192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9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30" type="#_x0000_t75" style="width:158.4pt;height:97.05pt">
                          <v:imagedata r:id="rId663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4128" style="position:absolute;left:1868;top:3594;width:1340;height:1560;mso-position-horizontal-relative:page" o:allowincell="f" filled="f" stroked="f">
              <v:textbox inset="0,0,0,0">
                <w:txbxContent>
                  <w:p w:rsidR="001F4F5A" w:rsidRDefault="00895333">
                    <w:pPr>
                      <w:spacing w:after="0" w:line="15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732" type="#_x0000_t75" style="width:67pt;height:78.25pt">
                          <v:imagedata r:id="rId664" o:title=""/>
                        </v:shape>
                      </w:pict>
                    </w:r>
                  </w:p>
                  <w:p w:rsidR="001F4F5A" w:rsidRDefault="001F4F5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proofErr w:type="gramStart"/>
      <w:r w:rsidR="001F4F5A" w:rsidRPr="00F84F78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k</w:t>
      </w:r>
      <w:r w:rsidR="001F4F5A" w:rsidRPr="00F84F78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e</w:t>
      </w:r>
      <w:r w:rsidR="001F4F5A" w:rsidRPr="00F84F78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yboa</w:t>
      </w:r>
      <w:r w:rsidR="001F4F5A" w:rsidRPr="00F84F78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1F4F5A" w:rsidRPr="00F84F78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</w:t>
      </w:r>
      <w:proofErr w:type="gramEnd"/>
      <w:r w:rsidR="001F4F5A" w:rsidRPr="00F84F78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ab/>
      </w:r>
      <w:r w:rsidR="001F4F5A" w:rsidRPr="00F84F78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1F4F5A" w:rsidRPr="00F84F78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ow</w:t>
      </w:r>
      <w:r w:rsidR="001F4F5A" w:rsidRPr="00F84F78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er</w:t>
      </w:r>
      <w:r w:rsidR="001F4F5A" w:rsidRPr="00F84F78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>c</w:t>
      </w:r>
      <w:r w:rsidR="001F4F5A" w:rsidRPr="00F84F78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ase</w:t>
      </w:r>
      <w:r w:rsidR="001F4F5A" w:rsidRPr="00F84F78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ab/>
      </w:r>
      <w:r w:rsidR="001F4F5A" w:rsidRPr="00F84F78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="001F4F5A" w:rsidRPr="00F84F78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eb</w:t>
      </w:r>
      <w:r w:rsidR="001F4F5A" w:rsidRPr="00F84F78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>c</w:t>
      </w:r>
      <w:r w:rsidR="001F4F5A" w:rsidRPr="00F84F78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am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before="32" w:after="0" w:line="211" w:lineRule="exact"/>
        <w:ind w:left="1324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F84F78">
        <w:rPr>
          <w:rFonts w:ascii="Times New Roman" w:hAnsi="Times New Roman"/>
          <w:b/>
          <w:bCs/>
          <w:color w:val="2A2A29"/>
          <w:w w:val="111"/>
          <w:position w:val="-2"/>
          <w:sz w:val="20"/>
          <w:szCs w:val="20"/>
          <w:lang w:val="en-US"/>
        </w:rPr>
        <w:t>1</w:t>
      </w:r>
    </w:p>
    <w:p w:rsidR="001F4F5A" w:rsidRPr="00F84F78" w:rsidRDefault="001F4F5A">
      <w:pPr>
        <w:widowControl w:val="0"/>
        <w:tabs>
          <w:tab w:val="left" w:pos="8940"/>
        </w:tabs>
        <w:autoSpaceDE w:val="0"/>
        <w:autoSpaceDN w:val="0"/>
        <w:adjustRightInd w:val="0"/>
        <w:spacing w:after="0" w:line="266" w:lineRule="exact"/>
        <w:ind w:left="5644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F84F78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>3</w:t>
      </w:r>
      <w:r w:rsidRPr="00F84F78">
        <w:rPr>
          <w:rFonts w:ascii="Times New Roman" w:hAnsi="Times New Roman"/>
          <w:b/>
          <w:bCs/>
          <w:color w:val="2A2A29"/>
          <w:spacing w:val="-39"/>
          <w:position w:val="-1"/>
          <w:sz w:val="20"/>
          <w:szCs w:val="20"/>
          <w:lang w:val="en-US"/>
        </w:rPr>
        <w:t xml:space="preserve"> </w:t>
      </w:r>
      <w:r w:rsidRPr="00F84F78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ab/>
      </w:r>
      <w:r w:rsidRPr="00F84F78">
        <w:rPr>
          <w:rFonts w:ascii="Times New Roman" w:hAnsi="Times New Roman"/>
          <w:b/>
          <w:bCs/>
          <w:color w:val="2A2A29"/>
          <w:w w:val="111"/>
          <w:position w:val="7"/>
          <w:sz w:val="20"/>
          <w:szCs w:val="20"/>
          <w:lang w:val="en-US"/>
        </w:rPr>
        <w:t>8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color w:val="000000"/>
          <w:sz w:val="19"/>
          <w:szCs w:val="19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before="32" w:after="0" w:line="228" w:lineRule="exact"/>
        <w:ind w:left="3936" w:right="6528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F84F78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2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before="32" w:after="0" w:line="228" w:lineRule="exact"/>
        <w:ind w:left="1699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F84F78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4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Times New Roman" w:hAnsi="Times New Roman"/>
          <w:color w:val="000000"/>
          <w:sz w:val="26"/>
          <w:szCs w:val="26"/>
          <w:lang w:val="en-US"/>
        </w:rPr>
      </w:pPr>
    </w:p>
    <w:p w:rsidR="001F4F5A" w:rsidRPr="00F84F78" w:rsidRDefault="001F4F5A">
      <w:pPr>
        <w:widowControl w:val="0"/>
        <w:tabs>
          <w:tab w:val="left" w:pos="8460"/>
        </w:tabs>
        <w:autoSpaceDE w:val="0"/>
        <w:autoSpaceDN w:val="0"/>
        <w:adjustRightInd w:val="0"/>
        <w:spacing w:before="32" w:after="0" w:line="285" w:lineRule="exact"/>
        <w:ind w:left="955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F84F78">
        <w:rPr>
          <w:rFonts w:ascii="Times New Roman" w:hAnsi="Times New Roman"/>
          <w:b/>
          <w:bCs/>
          <w:color w:val="2A2A29"/>
          <w:position w:val="4"/>
          <w:sz w:val="20"/>
          <w:szCs w:val="20"/>
          <w:lang w:val="en-US"/>
        </w:rPr>
        <w:t>5</w:t>
      </w:r>
      <w:r w:rsidRPr="00F84F78">
        <w:rPr>
          <w:rFonts w:ascii="Times New Roman" w:hAnsi="Times New Roman"/>
          <w:b/>
          <w:bCs/>
          <w:color w:val="2A2A29"/>
          <w:spacing w:val="-39"/>
          <w:position w:val="4"/>
          <w:sz w:val="20"/>
          <w:szCs w:val="20"/>
          <w:lang w:val="en-US"/>
        </w:rPr>
        <w:t xml:space="preserve"> </w:t>
      </w:r>
      <w:r w:rsidRPr="00F84F78">
        <w:rPr>
          <w:rFonts w:ascii="Times New Roman" w:hAnsi="Times New Roman"/>
          <w:b/>
          <w:bCs/>
          <w:color w:val="2A2A29"/>
          <w:position w:val="4"/>
          <w:sz w:val="20"/>
          <w:szCs w:val="20"/>
          <w:lang w:val="en-US"/>
        </w:rPr>
        <w:tab/>
      </w:r>
      <w:r w:rsidRPr="00F84F78">
        <w:rPr>
          <w:rFonts w:ascii="Times New Roman" w:hAnsi="Times New Roman"/>
          <w:b/>
          <w:bCs/>
          <w:color w:val="2A2A29"/>
          <w:w w:val="111"/>
          <w:position w:val="-2"/>
          <w:sz w:val="20"/>
          <w:szCs w:val="20"/>
          <w:lang w:val="en-US"/>
        </w:rPr>
        <w:t>9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Times New Roman" w:hAnsi="Times New Roman"/>
          <w:color w:val="000000"/>
          <w:sz w:val="14"/>
          <w:szCs w:val="14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before="32" w:after="0" w:line="209" w:lineRule="exact"/>
        <w:ind w:left="6425" w:right="4039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F84F78">
        <w:rPr>
          <w:rFonts w:ascii="Times New Roman" w:hAnsi="Times New Roman"/>
          <w:b/>
          <w:bCs/>
          <w:color w:val="2A2A29"/>
          <w:w w:val="111"/>
          <w:position w:val="-2"/>
          <w:sz w:val="20"/>
          <w:szCs w:val="20"/>
          <w:lang w:val="en-US"/>
        </w:rPr>
        <w:t>7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179" w:lineRule="exact"/>
        <w:ind w:left="5184" w:right="5281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F84F78">
        <w:rPr>
          <w:rFonts w:ascii="Times New Roman" w:hAnsi="Times New Roman"/>
          <w:b/>
          <w:bCs/>
          <w:color w:val="2A2A29"/>
          <w:w w:val="111"/>
          <w:position w:val="1"/>
          <w:sz w:val="20"/>
          <w:szCs w:val="20"/>
          <w:lang w:val="en-US"/>
        </w:rPr>
        <w:t>6</w:t>
      </w:r>
    </w:p>
    <w:p w:rsidR="001F4F5A" w:rsidRPr="00F84F78" w:rsidRDefault="001F4F5A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1F4F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F4F5A" w:rsidRPr="00F84F78" w:rsidRDefault="00895333">
      <w:pPr>
        <w:widowControl w:val="0"/>
        <w:autoSpaceDE w:val="0"/>
        <w:autoSpaceDN w:val="0"/>
        <w:adjustRightInd w:val="0"/>
        <w:spacing w:before="21" w:after="0" w:line="265" w:lineRule="auto"/>
        <w:ind w:left="667" w:right="1700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4129" style="position:absolute;left:0;text-align:left;margin-left:237.3pt;margin-top:4.6pt;width:33.15pt;height:13pt;z-index:-251645440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4130" style="position:absolute;left:0;text-align:left;margin-left:287.95pt;margin-top:4.6pt;width:58.5pt;height:13pt;z-index:-251644416;mso-position-horizontal-relative:page" o:allowincell="f" fillcolor="#dadada" stroked="f">
            <v:path arrowok="t"/>
            <w10:wrap anchorx="page"/>
          </v:rect>
        </w:pict>
      </w:r>
      <w:r w:rsidR="001F4F5A" w:rsidRPr="00F84F78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D. </w:t>
      </w:r>
      <w:r w:rsidR="001F4F5A" w:rsidRPr="00F84F78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Find</w:t>
      </w:r>
      <w:r w:rsidR="001F4F5A" w:rsidRPr="00F84F78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10</w:t>
      </w:r>
      <w:r w:rsidR="001F4F5A" w:rsidRPr="00F84F78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F4F5A" w:rsidRPr="00F84F7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1F4F5A" w:rsidRPr="00F84F78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pacing w:val="-7"/>
          <w:w w:val="105"/>
          <w:sz w:val="24"/>
          <w:szCs w:val="24"/>
          <w:lang w:val="en-US"/>
        </w:rPr>
        <w:t>r</w:t>
      </w:r>
      <w:r w:rsidR="001F4F5A" w:rsidRPr="00F84F78">
        <w:rPr>
          <w:rFonts w:ascii="Arial" w:hAnsi="Arial" w:cs="Arial"/>
          <w:color w:val="2A2A29"/>
          <w:w w:val="105"/>
          <w:sz w:val="24"/>
          <w:szCs w:val="24"/>
          <w:lang w:val="en-US"/>
        </w:rPr>
        <w:t>ela</w:t>
      </w:r>
      <w:r w:rsidR="001F4F5A" w:rsidRPr="00F84F78">
        <w:rPr>
          <w:rFonts w:ascii="Arial" w:hAnsi="Arial" w:cs="Arial"/>
          <w:color w:val="2A2A29"/>
          <w:spacing w:val="-1"/>
          <w:w w:val="105"/>
          <w:sz w:val="24"/>
          <w:szCs w:val="24"/>
          <w:lang w:val="en-US"/>
        </w:rPr>
        <w:t>t</w:t>
      </w:r>
      <w:r w:rsidR="001F4F5A" w:rsidRPr="00F84F78">
        <w:rPr>
          <w:rFonts w:ascii="Arial" w:hAnsi="Arial" w:cs="Arial"/>
          <w:color w:val="2A2A29"/>
          <w:w w:val="105"/>
          <w:sz w:val="24"/>
          <w:szCs w:val="24"/>
          <w:lang w:val="en-US"/>
        </w:rPr>
        <w:t>ed</w:t>
      </w:r>
      <w:r w:rsidR="001F4F5A" w:rsidRPr="00F84F78">
        <w:rPr>
          <w:rFonts w:ascii="Arial" w:hAnsi="Arial" w:cs="Arial"/>
          <w:color w:val="2A2A29"/>
          <w:spacing w:val="-6"/>
          <w:w w:val="105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F4F5A" w:rsidRPr="00F84F78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F4F5A" w:rsidRPr="00F84F78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media</w:t>
      </w:r>
      <w:r w:rsidR="001F4F5A" w:rsidRPr="00F84F7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1F4F5A" w:rsidRPr="00F84F78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echno</w:t>
      </w:r>
      <w:r w:rsidR="001F4F5A" w:rsidRPr="00F84F78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ogy</w:t>
      </w:r>
      <w:r w:rsidR="001F4F5A" w:rsidRPr="00F84F78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1F4F5A" w:rsidRPr="00F84F78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1F4F5A" w:rsidRPr="00F84F78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F4F5A" w:rsidRPr="00F84F78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them</w:t>
      </w:r>
      <w:r w:rsidR="001F4F5A" w:rsidRPr="00F84F78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1F4F5A" w:rsidRPr="00F84F78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F4F5A" w:rsidRPr="00F84F78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w w:val="106"/>
          <w:sz w:val="24"/>
          <w:szCs w:val="24"/>
          <w:lang w:val="en-US"/>
        </w:rPr>
        <w:t xml:space="preserve">lines 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="001F4F5A" w:rsidRPr="00F84F78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F4F5A" w:rsidRPr="00F84F78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vided</w:t>
      </w:r>
      <w:r w:rsidR="001F4F5A" w:rsidRPr="00F84F78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1F4F5A" w:rsidRPr="00F84F78">
        <w:rPr>
          <w:rFonts w:ascii="Arial" w:hAnsi="Arial" w:cs="Arial"/>
          <w:color w:val="2A2A29"/>
          <w:w w:val="105"/>
          <w:sz w:val="24"/>
          <w:szCs w:val="24"/>
          <w:lang w:val="en-US"/>
        </w:rPr>
        <w:t>be</w:t>
      </w:r>
      <w:r w:rsidR="001F4F5A" w:rsidRPr="00F84F78">
        <w:rPr>
          <w:rFonts w:ascii="Arial" w:hAnsi="Arial" w:cs="Arial"/>
          <w:color w:val="2A2A29"/>
          <w:spacing w:val="-5"/>
          <w:w w:val="105"/>
          <w:sz w:val="24"/>
          <w:szCs w:val="24"/>
          <w:lang w:val="en-US"/>
        </w:rPr>
        <w:t>l</w:t>
      </w:r>
      <w:r w:rsidR="001F4F5A" w:rsidRPr="00F84F78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o</w:t>
      </w:r>
      <w:r w:rsidR="001F4F5A" w:rsidRPr="00F84F78">
        <w:rPr>
          <w:rFonts w:ascii="Arial" w:hAnsi="Arial" w:cs="Arial"/>
          <w:color w:val="2A2A29"/>
          <w:spacing w:val="-9"/>
          <w:w w:val="102"/>
          <w:sz w:val="24"/>
          <w:szCs w:val="24"/>
          <w:lang w:val="en-US"/>
        </w:rPr>
        <w:t>w</w:t>
      </w:r>
      <w:r w:rsidR="001F4F5A" w:rsidRPr="00F84F78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F4F5A" w:rsidRPr="00895333" w:rsidRDefault="001F4F5A">
      <w:pPr>
        <w:widowControl w:val="0"/>
        <w:autoSpaceDE w:val="0"/>
        <w:autoSpaceDN w:val="0"/>
        <w:adjustRightInd w:val="0"/>
        <w:spacing w:before="15" w:after="0" w:line="240" w:lineRule="auto"/>
        <w:ind w:left="667" w:right="-20"/>
        <w:rPr>
          <w:rFonts w:ascii="Arial" w:hAnsi="Arial" w:cs="Arial"/>
          <w:i/>
          <w:color w:val="000000"/>
          <w:sz w:val="24"/>
          <w:szCs w:val="24"/>
        </w:rPr>
      </w:pPr>
      <w:bookmarkStart w:id="0" w:name="_GoBack"/>
      <w:r w:rsidRPr="00895333">
        <w:rPr>
          <w:rFonts w:ascii="Arial" w:hAnsi="Arial" w:cs="Arial"/>
          <w:i/>
          <w:color w:val="2A2A29"/>
          <w:w w:val="94"/>
          <w:sz w:val="24"/>
          <w:szCs w:val="24"/>
        </w:rPr>
        <w:t>(En</w:t>
      </w:r>
      <w:r w:rsidRPr="00895333">
        <w:rPr>
          <w:rFonts w:ascii="Arial" w:hAnsi="Arial" w:cs="Arial"/>
          <w:i/>
          <w:color w:val="2A2A29"/>
          <w:spacing w:val="-2"/>
          <w:w w:val="94"/>
          <w:sz w:val="24"/>
          <w:szCs w:val="24"/>
        </w:rPr>
        <w:t>c</w:t>
      </w:r>
      <w:r w:rsidRPr="00895333">
        <w:rPr>
          <w:rFonts w:ascii="Arial" w:hAnsi="Arial" w:cs="Arial"/>
          <w:i/>
          <w:color w:val="2A2A29"/>
          <w:w w:val="94"/>
          <w:sz w:val="24"/>
          <w:szCs w:val="24"/>
        </w:rPr>
        <w:t>o</w:t>
      </w:r>
      <w:r w:rsidRPr="00895333">
        <w:rPr>
          <w:rFonts w:ascii="Arial" w:hAnsi="Arial" w:cs="Arial"/>
          <w:i/>
          <w:color w:val="2A2A29"/>
          <w:spacing w:val="-1"/>
          <w:w w:val="94"/>
          <w:sz w:val="24"/>
          <w:szCs w:val="24"/>
        </w:rPr>
        <w:t>n</w:t>
      </w:r>
      <w:r w:rsidRPr="00895333">
        <w:rPr>
          <w:rFonts w:ascii="Arial" w:hAnsi="Arial" w:cs="Arial"/>
          <w:i/>
          <w:color w:val="2A2A29"/>
          <w:w w:val="94"/>
          <w:sz w:val="24"/>
          <w:szCs w:val="24"/>
        </w:rPr>
        <w:t>t</w:t>
      </w:r>
      <w:r w:rsidRPr="00895333">
        <w:rPr>
          <w:rFonts w:ascii="Arial" w:hAnsi="Arial" w:cs="Arial"/>
          <w:i/>
          <w:color w:val="2A2A29"/>
          <w:spacing w:val="2"/>
          <w:w w:val="94"/>
          <w:sz w:val="24"/>
          <w:szCs w:val="24"/>
        </w:rPr>
        <w:t>r</w:t>
      </w:r>
      <w:r w:rsidRPr="00895333">
        <w:rPr>
          <w:rFonts w:ascii="Arial" w:hAnsi="Arial" w:cs="Arial"/>
          <w:i/>
          <w:color w:val="2A2A29"/>
          <w:w w:val="94"/>
          <w:sz w:val="24"/>
          <w:szCs w:val="24"/>
        </w:rPr>
        <w:t>a 10</w:t>
      </w:r>
      <w:r w:rsidRPr="00895333">
        <w:rPr>
          <w:rFonts w:ascii="Arial" w:hAnsi="Arial" w:cs="Arial"/>
          <w:i/>
          <w:color w:val="2A2A29"/>
          <w:spacing w:val="-19"/>
          <w:w w:val="94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4"/>
          <w:sz w:val="24"/>
          <w:szCs w:val="24"/>
        </w:rPr>
        <w:t>pal</w:t>
      </w:r>
      <w:r w:rsidRPr="00895333">
        <w:rPr>
          <w:rFonts w:ascii="Arial" w:hAnsi="Arial" w:cs="Arial"/>
          <w:i/>
          <w:color w:val="2A2A29"/>
          <w:spacing w:val="-1"/>
          <w:w w:val="94"/>
          <w:sz w:val="24"/>
          <w:szCs w:val="24"/>
        </w:rPr>
        <w:t>a</w:t>
      </w:r>
      <w:r w:rsidRPr="00895333">
        <w:rPr>
          <w:rFonts w:ascii="Arial" w:hAnsi="Arial" w:cs="Arial"/>
          <w:i/>
          <w:color w:val="2A2A29"/>
          <w:w w:val="94"/>
          <w:sz w:val="24"/>
          <w:szCs w:val="24"/>
        </w:rPr>
        <w:t>v</w:t>
      </w:r>
      <w:r w:rsidRPr="00895333">
        <w:rPr>
          <w:rFonts w:ascii="Arial" w:hAnsi="Arial" w:cs="Arial"/>
          <w:i/>
          <w:color w:val="2A2A29"/>
          <w:spacing w:val="2"/>
          <w:w w:val="94"/>
          <w:sz w:val="24"/>
          <w:szCs w:val="24"/>
        </w:rPr>
        <w:t>r</w:t>
      </w:r>
      <w:r w:rsidRPr="00895333">
        <w:rPr>
          <w:rFonts w:ascii="Arial" w:hAnsi="Arial" w:cs="Arial"/>
          <w:i/>
          <w:color w:val="2A2A29"/>
          <w:w w:val="94"/>
          <w:sz w:val="24"/>
          <w:szCs w:val="24"/>
        </w:rPr>
        <w:t>as</w:t>
      </w:r>
      <w:r w:rsidRPr="00895333">
        <w:rPr>
          <w:rFonts w:ascii="Arial" w:hAnsi="Arial" w:cs="Arial"/>
          <w:i/>
          <w:color w:val="2A2A29"/>
          <w:spacing w:val="-10"/>
          <w:w w:val="94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5"/>
          <w:w w:val="119"/>
          <w:sz w:val="24"/>
          <w:szCs w:val="24"/>
        </w:rPr>
        <w:t>r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elacionadas</w:t>
      </w:r>
      <w:r w:rsidRPr="00895333">
        <w:rPr>
          <w:rFonts w:ascii="Arial" w:hAnsi="Arial" w:cs="Arial"/>
          <w:i/>
          <w:color w:val="2A2A29"/>
          <w:spacing w:val="-10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2"/>
          <w:w w:val="93"/>
          <w:sz w:val="24"/>
          <w:szCs w:val="24"/>
        </w:rPr>
        <w:t>c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om</w:t>
      </w:r>
      <w:r w:rsidRPr="00895333">
        <w:rPr>
          <w:rFonts w:ascii="Arial" w:hAnsi="Arial" w:cs="Arial"/>
          <w:i/>
          <w:color w:val="2A2A29"/>
          <w:spacing w:val="5"/>
          <w:w w:val="9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os</w:t>
      </w:r>
      <w:r w:rsidRPr="00895333">
        <w:rPr>
          <w:rFonts w:ascii="Arial" w:hAnsi="Arial" w:cs="Arial"/>
          <w:i/>
          <w:color w:val="2A2A29"/>
          <w:spacing w:val="-10"/>
          <w:w w:val="9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media</w:t>
      </w:r>
      <w:r w:rsidRPr="00895333">
        <w:rPr>
          <w:rFonts w:ascii="Arial" w:hAnsi="Arial" w:cs="Arial"/>
          <w:i/>
          <w:color w:val="2A2A29"/>
          <w:spacing w:val="8"/>
          <w:w w:val="9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ou</w:t>
      </w:r>
      <w:r w:rsidRPr="00895333">
        <w:rPr>
          <w:rFonts w:ascii="Arial" w:hAnsi="Arial" w:cs="Arial"/>
          <w:i/>
          <w:color w:val="2A2A29"/>
          <w:spacing w:val="-5"/>
          <w:w w:val="9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z w:val="24"/>
          <w:szCs w:val="24"/>
        </w:rPr>
        <w:t>a</w:t>
      </w:r>
      <w:r w:rsidRPr="00895333">
        <w:rPr>
          <w:rFonts w:ascii="Arial" w:hAnsi="Arial" w:cs="Arial"/>
          <w:i/>
          <w:color w:val="2A2A29"/>
          <w:spacing w:val="-2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pacing w:val="-1"/>
          <w:w w:val="94"/>
          <w:sz w:val="24"/>
          <w:szCs w:val="24"/>
        </w:rPr>
        <w:t>t</w:t>
      </w:r>
      <w:r w:rsidRPr="00895333">
        <w:rPr>
          <w:rFonts w:ascii="Arial" w:hAnsi="Arial" w:cs="Arial"/>
          <w:i/>
          <w:color w:val="2A2A29"/>
          <w:w w:val="94"/>
          <w:sz w:val="24"/>
          <w:szCs w:val="24"/>
        </w:rPr>
        <w:t>ecno</w:t>
      </w:r>
      <w:r w:rsidRPr="00895333">
        <w:rPr>
          <w:rFonts w:ascii="Arial" w:hAnsi="Arial" w:cs="Arial"/>
          <w:i/>
          <w:color w:val="2A2A29"/>
          <w:spacing w:val="-2"/>
          <w:w w:val="94"/>
          <w:sz w:val="24"/>
          <w:szCs w:val="24"/>
        </w:rPr>
        <w:t>l</w:t>
      </w:r>
      <w:r w:rsidRPr="00895333">
        <w:rPr>
          <w:rFonts w:ascii="Arial" w:hAnsi="Arial" w:cs="Arial"/>
          <w:i/>
          <w:color w:val="2A2A29"/>
          <w:w w:val="94"/>
          <w:sz w:val="24"/>
          <w:szCs w:val="24"/>
        </w:rPr>
        <w:t>ogia,</w:t>
      </w:r>
      <w:r w:rsidRPr="00895333">
        <w:rPr>
          <w:rFonts w:ascii="Arial" w:hAnsi="Arial" w:cs="Arial"/>
          <w:i/>
          <w:color w:val="2A2A29"/>
          <w:spacing w:val="-3"/>
          <w:w w:val="94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z w:val="24"/>
          <w:szCs w:val="24"/>
        </w:rPr>
        <w:t>e</w:t>
      </w:r>
      <w:r w:rsidRPr="00895333">
        <w:rPr>
          <w:rFonts w:ascii="Arial" w:hAnsi="Arial" w:cs="Arial"/>
          <w:i/>
          <w:color w:val="2A2A29"/>
          <w:spacing w:val="-2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esc</w:t>
      </w:r>
      <w:r w:rsidRPr="00895333">
        <w:rPr>
          <w:rFonts w:ascii="Arial" w:hAnsi="Arial" w:cs="Arial"/>
          <w:i/>
          <w:color w:val="2A2A29"/>
          <w:spacing w:val="-5"/>
          <w:w w:val="93"/>
          <w:sz w:val="24"/>
          <w:szCs w:val="24"/>
        </w:rPr>
        <w:t>r</w:t>
      </w:r>
      <w:r w:rsidRPr="00895333">
        <w:rPr>
          <w:rFonts w:ascii="Arial" w:hAnsi="Arial" w:cs="Arial"/>
          <w:i/>
          <w:color w:val="2A2A29"/>
          <w:spacing w:val="-2"/>
          <w:w w:val="93"/>
          <w:sz w:val="24"/>
          <w:szCs w:val="24"/>
        </w:rPr>
        <w:t>e</w:t>
      </w:r>
      <w:r w:rsidRPr="00895333">
        <w:rPr>
          <w:rFonts w:ascii="Arial" w:hAnsi="Arial" w:cs="Arial"/>
          <w:i/>
          <w:color w:val="2A2A29"/>
          <w:spacing w:val="2"/>
          <w:w w:val="93"/>
          <w:sz w:val="24"/>
          <w:szCs w:val="24"/>
        </w:rPr>
        <w:t>v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e-as</w:t>
      </w:r>
      <w:r w:rsidRPr="00895333">
        <w:rPr>
          <w:rFonts w:ascii="Arial" w:hAnsi="Arial" w:cs="Arial"/>
          <w:i/>
          <w:color w:val="2A2A29"/>
          <w:spacing w:val="13"/>
          <w:w w:val="9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w w:val="93"/>
          <w:sz w:val="24"/>
          <w:szCs w:val="24"/>
        </w:rPr>
        <w:t>nas</w:t>
      </w:r>
      <w:r w:rsidRPr="00895333">
        <w:rPr>
          <w:rFonts w:ascii="Arial" w:hAnsi="Arial" w:cs="Arial"/>
          <w:i/>
          <w:color w:val="2A2A29"/>
          <w:spacing w:val="-5"/>
          <w:w w:val="93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sz w:val="24"/>
          <w:szCs w:val="24"/>
        </w:rPr>
        <w:t>linhas</w:t>
      </w:r>
    </w:p>
    <w:p w:rsidR="001F4F5A" w:rsidRDefault="001F4F5A">
      <w:pPr>
        <w:widowControl w:val="0"/>
        <w:autoSpaceDE w:val="0"/>
        <w:autoSpaceDN w:val="0"/>
        <w:adjustRightInd w:val="0"/>
        <w:spacing w:before="44" w:after="0" w:line="270" w:lineRule="exact"/>
        <w:ind w:left="667" w:right="-20"/>
        <w:rPr>
          <w:rFonts w:ascii="Arial" w:hAnsi="Arial" w:cs="Arial"/>
          <w:color w:val="000000"/>
          <w:sz w:val="24"/>
          <w:szCs w:val="24"/>
        </w:rPr>
      </w:pPr>
      <w:proofErr w:type="gramStart"/>
      <w:r w:rsidRPr="00895333">
        <w:rPr>
          <w:rFonts w:ascii="Arial" w:hAnsi="Arial" w:cs="Arial"/>
          <w:i/>
          <w:color w:val="2A2A29"/>
          <w:position w:val="-1"/>
          <w:sz w:val="24"/>
          <w:szCs w:val="24"/>
        </w:rPr>
        <w:t>em</w:t>
      </w:r>
      <w:proofErr w:type="gramEnd"/>
      <w:r w:rsidRPr="00895333">
        <w:rPr>
          <w:rFonts w:ascii="Arial" w:hAnsi="Arial" w:cs="Arial"/>
          <w:i/>
          <w:color w:val="2A2A29"/>
          <w:spacing w:val="-23"/>
          <w:position w:val="-1"/>
          <w:sz w:val="24"/>
          <w:szCs w:val="24"/>
        </w:rPr>
        <w:t xml:space="preserve"> </w:t>
      </w:r>
      <w:r w:rsidRPr="00895333">
        <w:rPr>
          <w:rFonts w:ascii="Arial" w:hAnsi="Arial" w:cs="Arial"/>
          <w:i/>
          <w:color w:val="2A2A29"/>
          <w:position w:val="-1"/>
          <w:sz w:val="24"/>
          <w:szCs w:val="24"/>
        </w:rPr>
        <w:t>bai</w:t>
      </w:r>
      <w:r w:rsidRPr="00895333">
        <w:rPr>
          <w:rFonts w:ascii="Arial" w:hAnsi="Arial" w:cs="Arial"/>
          <w:i/>
          <w:color w:val="2A2A29"/>
          <w:spacing w:val="-4"/>
          <w:position w:val="-1"/>
          <w:sz w:val="24"/>
          <w:szCs w:val="24"/>
        </w:rPr>
        <w:t>x</w:t>
      </w:r>
      <w:r w:rsidRPr="00895333">
        <w:rPr>
          <w:rFonts w:ascii="Arial" w:hAnsi="Arial" w:cs="Arial"/>
          <w:i/>
          <w:color w:val="2A2A29"/>
          <w:position w:val="-1"/>
          <w:sz w:val="24"/>
          <w:szCs w:val="24"/>
        </w:rPr>
        <w:t>o.)</w:t>
      </w:r>
      <w:bookmarkEnd w:id="0"/>
    </w:p>
    <w:p w:rsidR="001F4F5A" w:rsidRDefault="001F4F5A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</w:rPr>
      </w:pPr>
    </w:p>
    <w:p w:rsidR="001F4F5A" w:rsidRDefault="0089533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4139" style="position:absolute;margin-left:33.6pt;margin-top:3.35pt;width:321.15pt;height:146.55pt;z-index:-251619840" coordsize="6423,2931" o:regroupid="3" o:allowincell="f" path="m340,l291,,247,,208,1,174,2,143,5,116,9,93,14,73,21,56,30,42,42,30,56,21,73,14,93,9,116,5,143,2,174,1,208,,247r,44l,340,,2591r,48l,2683r1,39l2,2757r3,30l9,2814r5,23l21,2857r9,17l42,2888r14,12l73,2909r20,7l116,2922r27,4l174,2928r34,2l247,2930r44,1l340,2931r5742,l6131,2931r44,-1l6214,2930r34,-2l6279,2926r27,-4l6329,2916r20,-7l6366,2900r14,-12l6392,2874r9,-17l6408,2837r5,-23l6417,2787r3,-30l6421,2722r1,-39l6422,2639r1,-48l6423,340r-1,-49l6422,247r-1,-39l6420,174r-3,-31l6413,116r-5,-23l6401,73r-9,-17l6380,42,6366,30r-17,-9l6329,14,6306,9,6279,5,6248,2,6214,1,6175,r-44,l6082,,340,xe" filled="f" strokecolor="#9e9e9e" strokeweight="2pt">
            <v:path arrowok="t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4138" style="position:absolute;z-index:-251620864" points="50.6pt,3.35pt,45.95pt,3.35pt,44pt,3.4pt,42.3pt,3.45pt,40.75pt,3.6pt,39.4pt,3.8pt,38.25pt,4.05pt,37.25pt,4.4pt,36.4pt,4.85pt,35.7pt,5.45pt,35.1pt,6.15pt,34.65pt,7pt,34.3pt,8pt,34.05pt,9.15pt,33.85pt,10.5pt,33.7pt,12.05pt,33.65pt,13.75pt,33.6pt,15.7pt,33.6pt,17.9pt,33.6pt,135.3pt,33.6pt,137.5pt,33.65pt,139.45pt,33.7pt,141.2pt,33.85pt,142.7pt,34.05pt,144.05pt,34.3pt,145.2pt,34.65pt,146.2pt,35.1pt,147.05pt,35.7pt,147.75pt,36.4pt,148.35pt,37.25pt,148.8pt,38.25pt,149.15pt,39.4pt,149.45pt,40.75pt,149.65pt,42.3pt,149.75pt,44pt,149.85pt,45.95pt,149.85pt,48.15pt,149.9pt,340.15pt,149.9pt,342.3pt,149.85pt,344.3pt,149.85pt,346pt,149.75pt,347.55pt,149.65pt,348.9pt,149.45pt,350.05pt,149.15pt,351.05pt,148.8pt,351.9pt,148.35pt,352.6pt,147.75pt,353.15pt,147.05pt,353.65pt,146.2pt,354pt,145.2pt,354.25pt,144.05pt,354.45pt,142.7pt,354.6pt,141.2pt,354.65pt,139.45pt,354.7pt,137.5pt,354.7pt,135.3pt,354.7pt,17.9pt,354.7pt,15.7pt,354.65pt,13.75pt,354.6pt,12.05pt,354.45pt,10.5pt,354.25pt,9.15pt,354pt,8pt,353.65pt,7pt,353.15pt,6.15pt,352.6pt,5.45pt,351.9pt,4.85pt,351.05pt,4.4pt,350.05pt,4.05pt,348.9pt,3.8pt,347.55pt,3.6pt,346pt,3.45pt,344.3pt,3.4pt,342.3pt,3.35pt,50.6pt,3.35pt" coordsize="6423,2931" o:regroupid="3" o:allowincell="f" stroked="f">
            <v:path arrowok="t"/>
          </v:polyline>
        </w:pic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"/>
        <w:gridCol w:w="549"/>
        <w:gridCol w:w="523"/>
        <w:gridCol w:w="540"/>
        <w:gridCol w:w="536"/>
        <w:gridCol w:w="539"/>
        <w:gridCol w:w="529"/>
        <w:gridCol w:w="524"/>
        <w:gridCol w:w="547"/>
        <w:gridCol w:w="525"/>
        <w:gridCol w:w="405"/>
      </w:tblGrid>
      <w:tr w:rsidR="001F4F5A" w:rsidTr="00895333">
        <w:trPr>
          <w:trHeight w:hRule="exact" w:val="357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before="71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B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before="71" w:after="0" w:line="240" w:lineRule="auto"/>
              <w:ind w:left="171" w:right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F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before="71" w:after="0" w:line="240" w:lineRule="auto"/>
              <w:ind w:left="148" w:right="1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0"/>
                <w:sz w:val="23"/>
                <w:szCs w:val="23"/>
              </w:rPr>
              <w:t>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before="71" w:after="0" w:line="240" w:lineRule="auto"/>
              <w:ind w:left="159" w:right="1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0"/>
                <w:sz w:val="23"/>
                <w:szCs w:val="23"/>
              </w:rPr>
              <w:t>R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before="71" w:after="0" w:line="240" w:lineRule="auto"/>
              <w:ind w:left="166" w:right="15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8"/>
                <w:sz w:val="23"/>
                <w:szCs w:val="23"/>
              </w:rPr>
              <w:t>T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before="71" w:after="0" w:line="240" w:lineRule="auto"/>
              <w:ind w:left="170" w:right="16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74"/>
                <w:sz w:val="23"/>
                <w:szCs w:val="23"/>
              </w:rPr>
              <w:t>Y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before="71" w:after="0" w:line="240" w:lineRule="auto"/>
              <w:ind w:left="142" w:right="1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5"/>
                <w:sz w:val="23"/>
                <w:szCs w:val="23"/>
              </w:rPr>
              <w:t>U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before="71" w:after="0" w:line="240" w:lineRule="auto"/>
              <w:ind w:left="196" w:right="17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8"/>
                <w:sz w:val="23"/>
                <w:szCs w:val="23"/>
              </w:rPr>
              <w:t>I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before="71" w:after="0" w:line="240" w:lineRule="auto"/>
              <w:ind w:left="163" w:right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3"/>
                <w:sz w:val="23"/>
                <w:szCs w:val="23"/>
              </w:rPr>
              <w:t>O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before="71" w:after="0" w:line="240" w:lineRule="auto"/>
              <w:ind w:left="193" w:righ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8"/>
                <w:sz w:val="23"/>
                <w:szCs w:val="23"/>
              </w:rPr>
              <w:t>I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before="71" w:after="0" w:line="240" w:lineRule="auto"/>
              <w:ind w:left="20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S</w:t>
            </w:r>
          </w:p>
        </w:tc>
      </w:tr>
      <w:tr w:rsidR="001F4F5A" w:rsidTr="00895333">
        <w:trPr>
          <w:trHeight w:hRule="exact" w:val="283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5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102"/>
                <w:sz w:val="23"/>
                <w:szCs w:val="23"/>
              </w:rPr>
              <w:t>L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6" w:right="1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0"/>
                <w:sz w:val="23"/>
                <w:szCs w:val="23"/>
              </w:rPr>
              <w:t>V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5" w:righ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0"/>
                <w:sz w:val="23"/>
                <w:szCs w:val="23"/>
              </w:rPr>
              <w:t>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3" w:right="1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8"/>
                <w:sz w:val="23"/>
                <w:szCs w:val="23"/>
              </w:rPr>
              <w:t>T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0" w:right="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0"/>
                <w:sz w:val="23"/>
                <w:szCs w:val="23"/>
              </w:rPr>
              <w:t>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0" w:right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B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6" w:righ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102"/>
                <w:sz w:val="23"/>
                <w:szCs w:val="23"/>
              </w:rPr>
              <w:t>L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9" w:right="1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9"/>
                <w:sz w:val="23"/>
                <w:szCs w:val="23"/>
              </w:rPr>
              <w:t>E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6" w:right="1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8"/>
                <w:sz w:val="23"/>
                <w:szCs w:val="23"/>
              </w:rPr>
              <w:t>T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40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102"/>
                <w:sz w:val="23"/>
                <w:szCs w:val="23"/>
              </w:rPr>
              <w:t>N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M</w:t>
            </w:r>
          </w:p>
        </w:tc>
      </w:tr>
      <w:tr w:rsidR="001F4F5A" w:rsidTr="00895333">
        <w:trPr>
          <w:trHeight w:hRule="exact" w:val="283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4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3"/>
                <w:sz w:val="23"/>
                <w:szCs w:val="23"/>
              </w:rPr>
              <w:t>O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1" w:right="1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B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46" w:right="1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3"/>
                <w:sz w:val="23"/>
                <w:szCs w:val="23"/>
              </w:rPr>
              <w:t>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6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W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0" w:right="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9"/>
                <w:sz w:val="23"/>
                <w:szCs w:val="23"/>
              </w:rPr>
              <w:t>E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2"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0"/>
                <w:sz w:val="23"/>
                <w:szCs w:val="23"/>
              </w:rPr>
              <w:t>R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0" w:right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8"/>
                <w:sz w:val="23"/>
                <w:szCs w:val="23"/>
              </w:rPr>
              <w:t>T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1" w:right="14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74"/>
                <w:sz w:val="23"/>
                <w:szCs w:val="23"/>
              </w:rPr>
              <w:t>Y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9" w:righ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5"/>
                <w:sz w:val="23"/>
                <w:szCs w:val="23"/>
              </w:rPr>
              <w:t>U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3" w:right="1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8"/>
                <w:sz w:val="23"/>
                <w:szCs w:val="23"/>
              </w:rPr>
              <w:t>T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2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S</w:t>
            </w:r>
          </w:p>
        </w:tc>
      </w:tr>
      <w:tr w:rsidR="001F4F5A" w:rsidTr="00895333">
        <w:trPr>
          <w:trHeight w:hRule="exact" w:val="283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4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3"/>
                <w:sz w:val="23"/>
                <w:szCs w:val="23"/>
              </w:rPr>
              <w:t>G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9" w:righ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0"/>
                <w:sz w:val="23"/>
                <w:szCs w:val="23"/>
              </w:rPr>
              <w:t>A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93" w:right="17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8"/>
                <w:sz w:val="23"/>
                <w:szCs w:val="23"/>
              </w:rPr>
              <w:t>I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6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W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1" w:right="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9"/>
                <w:sz w:val="23"/>
                <w:szCs w:val="23"/>
              </w:rPr>
              <w:t>E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1" w:right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B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5" w:right="1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8"/>
                <w:sz w:val="23"/>
                <w:szCs w:val="23"/>
              </w:rPr>
              <w:t>S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97" w:right="1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8"/>
                <w:sz w:val="23"/>
                <w:szCs w:val="23"/>
              </w:rPr>
              <w:t>I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7" w:right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8"/>
                <w:sz w:val="23"/>
                <w:szCs w:val="23"/>
              </w:rPr>
              <w:t>T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7" w:right="1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9"/>
                <w:sz w:val="23"/>
                <w:szCs w:val="23"/>
              </w:rPr>
              <w:t>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20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Z</w:t>
            </w:r>
          </w:p>
        </w:tc>
      </w:tr>
      <w:tr w:rsidR="001F4F5A" w:rsidTr="00895333">
        <w:trPr>
          <w:trHeight w:hRule="exact" w:val="283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46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P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8" w:righ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H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0" w:right="1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3"/>
                <w:sz w:val="23"/>
                <w:szCs w:val="23"/>
              </w:rPr>
              <w:t>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1" w:right="1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102"/>
                <w:sz w:val="23"/>
                <w:szCs w:val="23"/>
              </w:rPr>
              <w:t>N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1" w:right="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9"/>
                <w:sz w:val="23"/>
                <w:szCs w:val="23"/>
              </w:rPr>
              <w:t>E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97" w:right="18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8"/>
                <w:sz w:val="23"/>
                <w:szCs w:val="23"/>
              </w:rPr>
              <w:t>I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49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K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4" w:right="1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3"/>
                <w:sz w:val="23"/>
                <w:szCs w:val="23"/>
              </w:rPr>
              <w:t>G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3" w:right="1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F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0" w:right="1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0"/>
                <w:sz w:val="23"/>
                <w:szCs w:val="23"/>
              </w:rPr>
              <w:t>R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21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79"/>
                <w:sz w:val="23"/>
                <w:szCs w:val="23"/>
              </w:rPr>
              <w:t>X</w:t>
            </w:r>
          </w:p>
        </w:tc>
      </w:tr>
      <w:tr w:rsidR="001F4F5A" w:rsidTr="00895333">
        <w:trPr>
          <w:trHeight w:hRule="exact" w:val="283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4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3"/>
                <w:sz w:val="23"/>
                <w:szCs w:val="23"/>
              </w:rPr>
              <w:t>Q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1" w:right="14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8"/>
                <w:sz w:val="23"/>
                <w:szCs w:val="23"/>
              </w:rPr>
              <w:t>S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3"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0"/>
                <w:sz w:val="23"/>
                <w:szCs w:val="23"/>
              </w:rPr>
              <w:t>V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9" w:right="1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B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45" w:right="1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102"/>
                <w:sz w:val="23"/>
                <w:szCs w:val="23"/>
              </w:rPr>
              <w:t>N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M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1" w:right="1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P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3" w:righ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102"/>
                <w:sz w:val="23"/>
                <w:szCs w:val="23"/>
              </w:rPr>
              <w:t>L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8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M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895333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41"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2A2A29"/>
                <w:sz w:val="23"/>
                <w:szCs w:val="23"/>
              </w:rPr>
              <w:pict>
                <v:rect id="_x0000_s4132" style="position:absolute;left:0;text-align:left;margin-left:351.45pt;margin-top:12.15pt;width:227pt;height:191pt;z-index:-251627008;mso-position-horizontal-relative:page;mso-position-vertical-relative:text" o:regroupid="3" o:allowincell="f" filled="f" stroked="f">
                  <v:textbox inset="0,0,0,0">
                    <w:txbxContent>
                      <w:p w:rsidR="001F4F5A" w:rsidRDefault="00895333">
                        <w:pPr>
                          <w:spacing w:after="0" w:line="382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pict>
                            <v:shape id="_x0000_i1734" type="#_x0000_t75" style="width:227.25pt;height:190.95pt">
                              <v:imagedata r:id="rId665" o:title=""/>
                            </v:shape>
                          </w:pict>
                        </w:r>
                      </w:p>
                      <w:p w:rsidR="001F4F5A" w:rsidRDefault="001F4F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</w:pict>
            </w:r>
            <w:r w:rsidR="001F4F5A">
              <w:rPr>
                <w:rFonts w:ascii="Arial" w:hAnsi="Arial" w:cs="Arial"/>
                <w:color w:val="2A2A29"/>
                <w:w w:val="102"/>
                <w:sz w:val="23"/>
                <w:szCs w:val="23"/>
              </w:rPr>
              <w:t>N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9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B</w:t>
            </w:r>
          </w:p>
        </w:tc>
      </w:tr>
      <w:tr w:rsidR="001F4F5A" w:rsidTr="00895333">
        <w:trPr>
          <w:trHeight w:hRule="exact" w:val="283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5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A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1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3"/>
                <w:sz w:val="23"/>
                <w:szCs w:val="23"/>
              </w:rPr>
              <w:t>D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40" w:right="11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102"/>
                <w:sz w:val="23"/>
                <w:szCs w:val="23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8"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9"/>
                <w:sz w:val="23"/>
                <w:szCs w:val="23"/>
              </w:rPr>
              <w:t>E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W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1" w:right="1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8"/>
                <w:sz w:val="23"/>
                <w:szCs w:val="23"/>
              </w:rPr>
              <w:t>S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1" w:right="1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P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0" w:right="13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0"/>
                <w:sz w:val="23"/>
                <w:szCs w:val="23"/>
              </w:rPr>
              <w:t>A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7"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P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7" w:right="1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9"/>
                <w:sz w:val="23"/>
                <w:szCs w:val="23"/>
              </w:rPr>
              <w:t>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9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R</w:t>
            </w:r>
          </w:p>
        </w:tc>
      </w:tr>
      <w:tr w:rsidR="001F4F5A" w:rsidTr="00895333">
        <w:trPr>
          <w:trHeight w:hRule="exact" w:val="283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E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8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M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6" w:right="1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0"/>
                <w:sz w:val="23"/>
                <w:szCs w:val="23"/>
              </w:rPr>
              <w:t>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205" w:right="17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8"/>
                <w:sz w:val="23"/>
                <w:szCs w:val="23"/>
              </w:rPr>
              <w:t>I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5" w:right="14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102"/>
                <w:sz w:val="23"/>
                <w:szCs w:val="23"/>
              </w:rPr>
              <w:t>L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2" w:right="1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B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5"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0"/>
                <w:sz w:val="23"/>
                <w:szCs w:val="23"/>
              </w:rPr>
              <w:t>A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4" w:right="1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3"/>
                <w:sz w:val="23"/>
                <w:szCs w:val="23"/>
              </w:rPr>
              <w:t>O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1" w:right="1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5"/>
                <w:sz w:val="23"/>
                <w:szCs w:val="23"/>
              </w:rPr>
              <w:t>U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5"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8"/>
                <w:sz w:val="23"/>
                <w:szCs w:val="23"/>
              </w:rPr>
              <w:t>T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99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C</w:t>
            </w:r>
          </w:p>
        </w:tc>
      </w:tr>
      <w:tr w:rsidR="001F4F5A" w:rsidTr="00895333">
        <w:trPr>
          <w:trHeight w:hRule="exact" w:val="357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5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F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8" w:right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8"/>
                <w:sz w:val="23"/>
                <w:szCs w:val="23"/>
              </w:rPr>
              <w:t>T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7" w:right="1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9"/>
                <w:sz w:val="23"/>
                <w:szCs w:val="23"/>
              </w:rPr>
              <w:t>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1" w:right="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102"/>
                <w:sz w:val="23"/>
                <w:szCs w:val="23"/>
              </w:rPr>
              <w:t>L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2"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9"/>
                <w:sz w:val="23"/>
                <w:szCs w:val="23"/>
              </w:rPr>
              <w:t>E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8" w:right="1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0"/>
                <w:sz w:val="23"/>
                <w:szCs w:val="23"/>
              </w:rPr>
              <w:t>V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93" w:right="17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8"/>
                <w:sz w:val="23"/>
                <w:szCs w:val="23"/>
              </w:rPr>
              <w:t>I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62" w:right="1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8"/>
                <w:sz w:val="23"/>
                <w:szCs w:val="23"/>
              </w:rPr>
              <w:t>S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209" w:right="18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8"/>
                <w:sz w:val="23"/>
                <w:szCs w:val="23"/>
              </w:rPr>
              <w:t>I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52" w:right="1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3"/>
                <w:sz w:val="23"/>
                <w:szCs w:val="23"/>
              </w:rPr>
              <w:t>O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1F4F5A" w:rsidRDefault="001F4F5A" w:rsidP="00895333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8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102"/>
                <w:sz w:val="23"/>
                <w:szCs w:val="23"/>
              </w:rPr>
              <w:t>N</w:t>
            </w:r>
          </w:p>
        </w:tc>
      </w:tr>
    </w:tbl>
    <w:p w:rsidR="001F4F5A" w:rsidRDefault="0089533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textWrapping" w:clear="all"/>
      </w:r>
    </w:p>
    <w:p w:rsidR="001F4F5A" w:rsidRDefault="001F4F5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F4F5A" w:rsidRDefault="00895333">
      <w:pPr>
        <w:widowControl w:val="0"/>
        <w:tabs>
          <w:tab w:val="left" w:pos="2820"/>
          <w:tab w:val="left" w:pos="3860"/>
        </w:tabs>
        <w:autoSpaceDE w:val="0"/>
        <w:autoSpaceDN w:val="0"/>
        <w:adjustRightInd w:val="0"/>
        <w:spacing w:before="32" w:after="0" w:line="228" w:lineRule="exact"/>
        <w:ind w:left="652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noProof/>
          <w:color w:val="676766"/>
          <w:sz w:val="20"/>
          <w:szCs w:val="20"/>
        </w:rPr>
        <w:pict>
          <v:polyline id="_x0000_s4133" style="position:absolute;left:0;text-align:left;z-index:-251625984" points="203.35pt,11.55pt,302.55pt,11.55pt" coordsize="1984,20" o:regroupid="3" o:allowincell="f" filled="f" strokecolor="#2a2a29" strokeweight=".25pt">
            <v:path arrowok="t"/>
          </v:polyline>
        </w:pict>
      </w:r>
      <w:r w:rsidR="001F4F5A">
        <w:rPr>
          <w:rFonts w:ascii="Times New Roman" w:hAnsi="Times New Roman"/>
          <w:b/>
          <w:bCs/>
          <w:color w:val="676766"/>
          <w:w w:val="142"/>
          <w:sz w:val="20"/>
          <w:szCs w:val="20"/>
        </w:rPr>
        <w:t>•</w:t>
      </w:r>
      <w:r w:rsidR="001F4F5A">
        <w:rPr>
          <w:rFonts w:ascii="Times New Roman" w:hAnsi="Times New Roman"/>
          <w:b/>
          <w:bCs/>
          <w:color w:val="676766"/>
          <w:spacing w:val="29"/>
          <w:w w:val="142"/>
          <w:sz w:val="20"/>
          <w:szCs w:val="20"/>
        </w:rPr>
        <w:t xml:space="preserve"> </w:t>
      </w:r>
      <w:r w:rsidR="001F4F5A">
        <w:rPr>
          <w:rFonts w:ascii="Times New Roman" w:hAnsi="Times New Roman"/>
          <w:b/>
          <w:bCs/>
          <w:color w:val="676766"/>
          <w:spacing w:val="-15"/>
          <w:w w:val="142"/>
          <w:sz w:val="20"/>
          <w:szCs w:val="20"/>
          <w:u w:val="single" w:color="2A2A29"/>
        </w:rPr>
        <w:t xml:space="preserve"> </w:t>
      </w:r>
      <w:r w:rsidR="001F4F5A">
        <w:rPr>
          <w:rFonts w:ascii="Times New Roman" w:hAnsi="Times New Roman"/>
          <w:b/>
          <w:bCs/>
          <w:color w:val="676766"/>
          <w:sz w:val="20"/>
          <w:szCs w:val="20"/>
          <w:u w:val="single" w:color="2A2A29"/>
        </w:rPr>
        <w:tab/>
      </w:r>
      <w:r w:rsidR="001F4F5A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1F4F5A">
        <w:rPr>
          <w:rFonts w:ascii="Times New Roman" w:hAnsi="Times New Roman"/>
          <w:b/>
          <w:bCs/>
          <w:color w:val="676766"/>
          <w:w w:val="142"/>
          <w:sz w:val="20"/>
          <w:szCs w:val="20"/>
        </w:rPr>
        <w:t>•</w:t>
      </w:r>
    </w:p>
    <w:p w:rsidR="001F4F5A" w:rsidRDefault="001F4F5A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Times New Roman" w:hAnsi="Times New Roman"/>
          <w:color w:val="000000"/>
          <w:sz w:val="17"/>
          <w:szCs w:val="17"/>
        </w:rPr>
      </w:pPr>
    </w:p>
    <w:p w:rsidR="001F4F5A" w:rsidRDefault="00895333">
      <w:pPr>
        <w:widowControl w:val="0"/>
        <w:tabs>
          <w:tab w:val="left" w:pos="2820"/>
          <w:tab w:val="left" w:pos="3860"/>
        </w:tabs>
        <w:autoSpaceDE w:val="0"/>
        <w:autoSpaceDN w:val="0"/>
        <w:adjustRightInd w:val="0"/>
        <w:spacing w:before="32" w:after="0" w:line="228" w:lineRule="exact"/>
        <w:ind w:left="652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noProof/>
          <w:color w:val="676766"/>
          <w:sz w:val="20"/>
          <w:szCs w:val="20"/>
        </w:rPr>
        <w:pict>
          <v:polyline id="_x0000_s4134" style="position:absolute;left:0;text-align:left;z-index:-251624960" points="203.35pt,11.55pt,302.55pt,11.55pt" coordsize="1984,20" o:regroupid="3" o:allowincell="f" filled="f" strokecolor="#2a2a29" strokeweight=".25pt">
            <v:path arrowok="t"/>
          </v:polyline>
        </w:pict>
      </w:r>
      <w:r w:rsidR="001F4F5A">
        <w:rPr>
          <w:rFonts w:ascii="Times New Roman" w:hAnsi="Times New Roman"/>
          <w:b/>
          <w:bCs/>
          <w:color w:val="676766"/>
          <w:w w:val="142"/>
          <w:sz w:val="20"/>
          <w:szCs w:val="20"/>
        </w:rPr>
        <w:t>•</w:t>
      </w:r>
      <w:r w:rsidR="001F4F5A">
        <w:rPr>
          <w:rFonts w:ascii="Times New Roman" w:hAnsi="Times New Roman"/>
          <w:b/>
          <w:bCs/>
          <w:color w:val="676766"/>
          <w:spacing w:val="29"/>
          <w:w w:val="142"/>
          <w:sz w:val="20"/>
          <w:szCs w:val="20"/>
        </w:rPr>
        <w:t xml:space="preserve"> </w:t>
      </w:r>
      <w:r w:rsidR="001F4F5A">
        <w:rPr>
          <w:rFonts w:ascii="Times New Roman" w:hAnsi="Times New Roman"/>
          <w:b/>
          <w:bCs/>
          <w:color w:val="676766"/>
          <w:spacing w:val="-15"/>
          <w:w w:val="142"/>
          <w:sz w:val="20"/>
          <w:szCs w:val="20"/>
          <w:u w:val="single" w:color="2A2A29"/>
        </w:rPr>
        <w:t xml:space="preserve"> </w:t>
      </w:r>
      <w:r w:rsidR="001F4F5A">
        <w:rPr>
          <w:rFonts w:ascii="Times New Roman" w:hAnsi="Times New Roman"/>
          <w:b/>
          <w:bCs/>
          <w:color w:val="676766"/>
          <w:sz w:val="20"/>
          <w:szCs w:val="20"/>
          <w:u w:val="single" w:color="2A2A29"/>
        </w:rPr>
        <w:tab/>
      </w:r>
      <w:r w:rsidR="001F4F5A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1F4F5A">
        <w:rPr>
          <w:rFonts w:ascii="Times New Roman" w:hAnsi="Times New Roman"/>
          <w:b/>
          <w:bCs/>
          <w:color w:val="676766"/>
          <w:w w:val="142"/>
          <w:sz w:val="20"/>
          <w:szCs w:val="20"/>
        </w:rPr>
        <w:t>•</w:t>
      </w:r>
    </w:p>
    <w:p w:rsidR="001F4F5A" w:rsidRDefault="001F4F5A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Times New Roman" w:hAnsi="Times New Roman"/>
          <w:color w:val="000000"/>
          <w:sz w:val="17"/>
          <w:szCs w:val="17"/>
        </w:rPr>
      </w:pPr>
    </w:p>
    <w:p w:rsidR="001F4F5A" w:rsidRDefault="00895333">
      <w:pPr>
        <w:widowControl w:val="0"/>
        <w:tabs>
          <w:tab w:val="left" w:pos="2820"/>
          <w:tab w:val="left" w:pos="3860"/>
        </w:tabs>
        <w:autoSpaceDE w:val="0"/>
        <w:autoSpaceDN w:val="0"/>
        <w:adjustRightInd w:val="0"/>
        <w:spacing w:before="32" w:after="0" w:line="228" w:lineRule="exact"/>
        <w:ind w:left="652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noProof/>
          <w:color w:val="676766"/>
          <w:sz w:val="20"/>
          <w:szCs w:val="20"/>
        </w:rPr>
        <w:pict>
          <v:polyline id="_x0000_s4135" style="position:absolute;left:0;text-align:left;z-index:-251623936" points="203.35pt,11.55pt,302.55pt,11.55pt" coordsize="1984,20" o:regroupid="3" o:allowincell="f" filled="f" strokecolor="#2a2a29" strokeweight=".25pt">
            <v:path arrowok="t"/>
          </v:polyline>
        </w:pict>
      </w:r>
      <w:r w:rsidR="001F4F5A">
        <w:rPr>
          <w:rFonts w:ascii="Times New Roman" w:hAnsi="Times New Roman"/>
          <w:b/>
          <w:bCs/>
          <w:color w:val="676766"/>
          <w:w w:val="142"/>
          <w:sz w:val="20"/>
          <w:szCs w:val="20"/>
        </w:rPr>
        <w:t>•</w:t>
      </w:r>
      <w:r w:rsidR="001F4F5A">
        <w:rPr>
          <w:rFonts w:ascii="Times New Roman" w:hAnsi="Times New Roman"/>
          <w:b/>
          <w:bCs/>
          <w:color w:val="676766"/>
          <w:spacing w:val="29"/>
          <w:w w:val="142"/>
          <w:sz w:val="20"/>
          <w:szCs w:val="20"/>
        </w:rPr>
        <w:t xml:space="preserve"> </w:t>
      </w:r>
      <w:r w:rsidR="001F4F5A">
        <w:rPr>
          <w:rFonts w:ascii="Times New Roman" w:hAnsi="Times New Roman"/>
          <w:b/>
          <w:bCs/>
          <w:color w:val="676766"/>
          <w:spacing w:val="-15"/>
          <w:w w:val="142"/>
          <w:sz w:val="20"/>
          <w:szCs w:val="20"/>
          <w:u w:val="single" w:color="2A2A29"/>
        </w:rPr>
        <w:t xml:space="preserve"> </w:t>
      </w:r>
      <w:r w:rsidR="001F4F5A">
        <w:rPr>
          <w:rFonts w:ascii="Times New Roman" w:hAnsi="Times New Roman"/>
          <w:b/>
          <w:bCs/>
          <w:color w:val="676766"/>
          <w:sz w:val="20"/>
          <w:szCs w:val="20"/>
          <w:u w:val="single" w:color="2A2A29"/>
        </w:rPr>
        <w:tab/>
      </w:r>
      <w:r w:rsidR="001F4F5A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1F4F5A">
        <w:rPr>
          <w:rFonts w:ascii="Times New Roman" w:hAnsi="Times New Roman"/>
          <w:b/>
          <w:bCs/>
          <w:color w:val="676766"/>
          <w:w w:val="142"/>
          <w:sz w:val="20"/>
          <w:szCs w:val="20"/>
        </w:rPr>
        <w:t>•</w:t>
      </w:r>
    </w:p>
    <w:p w:rsidR="001F4F5A" w:rsidRDefault="001F4F5A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Times New Roman" w:hAnsi="Times New Roman"/>
          <w:color w:val="000000"/>
          <w:sz w:val="17"/>
          <w:szCs w:val="17"/>
        </w:rPr>
      </w:pPr>
    </w:p>
    <w:p w:rsidR="001F4F5A" w:rsidRDefault="00895333">
      <w:pPr>
        <w:widowControl w:val="0"/>
        <w:tabs>
          <w:tab w:val="left" w:pos="2820"/>
          <w:tab w:val="left" w:pos="3860"/>
        </w:tabs>
        <w:autoSpaceDE w:val="0"/>
        <w:autoSpaceDN w:val="0"/>
        <w:adjustRightInd w:val="0"/>
        <w:spacing w:before="32" w:after="0" w:line="228" w:lineRule="exact"/>
        <w:ind w:left="652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noProof/>
          <w:color w:val="676766"/>
          <w:sz w:val="20"/>
          <w:szCs w:val="20"/>
        </w:rPr>
        <w:pict>
          <v:polyline id="_x0000_s4136" style="position:absolute;left:0;text-align:left;z-index:-251622912" points="203.35pt,11.6pt,302.55pt,11.6pt" coordsize="1984,20" o:regroupid="3" o:allowincell="f" filled="f" strokecolor="#2a2a29" strokeweight=".25pt">
            <v:path arrowok="t"/>
          </v:polyline>
        </w:pict>
      </w:r>
      <w:r w:rsidR="001F4F5A">
        <w:rPr>
          <w:rFonts w:ascii="Times New Roman" w:hAnsi="Times New Roman"/>
          <w:b/>
          <w:bCs/>
          <w:color w:val="676766"/>
          <w:w w:val="142"/>
          <w:sz w:val="20"/>
          <w:szCs w:val="20"/>
        </w:rPr>
        <w:t>•</w:t>
      </w:r>
      <w:r w:rsidR="001F4F5A">
        <w:rPr>
          <w:rFonts w:ascii="Times New Roman" w:hAnsi="Times New Roman"/>
          <w:b/>
          <w:bCs/>
          <w:color w:val="676766"/>
          <w:spacing w:val="29"/>
          <w:w w:val="142"/>
          <w:sz w:val="20"/>
          <w:szCs w:val="20"/>
        </w:rPr>
        <w:t xml:space="preserve"> </w:t>
      </w:r>
      <w:r w:rsidR="001F4F5A">
        <w:rPr>
          <w:rFonts w:ascii="Times New Roman" w:hAnsi="Times New Roman"/>
          <w:b/>
          <w:bCs/>
          <w:color w:val="676766"/>
          <w:spacing w:val="-15"/>
          <w:w w:val="142"/>
          <w:sz w:val="20"/>
          <w:szCs w:val="20"/>
          <w:u w:val="single" w:color="2A2A29"/>
        </w:rPr>
        <w:t xml:space="preserve"> </w:t>
      </w:r>
      <w:r w:rsidR="001F4F5A">
        <w:rPr>
          <w:rFonts w:ascii="Times New Roman" w:hAnsi="Times New Roman"/>
          <w:b/>
          <w:bCs/>
          <w:color w:val="676766"/>
          <w:sz w:val="20"/>
          <w:szCs w:val="20"/>
          <w:u w:val="single" w:color="2A2A29"/>
        </w:rPr>
        <w:tab/>
      </w:r>
      <w:r w:rsidR="001F4F5A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1F4F5A">
        <w:rPr>
          <w:rFonts w:ascii="Times New Roman" w:hAnsi="Times New Roman"/>
          <w:b/>
          <w:bCs/>
          <w:color w:val="676766"/>
          <w:w w:val="142"/>
          <w:sz w:val="20"/>
          <w:szCs w:val="20"/>
        </w:rPr>
        <w:t>•</w:t>
      </w:r>
    </w:p>
    <w:p w:rsidR="001F4F5A" w:rsidRDefault="001F4F5A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Times New Roman" w:hAnsi="Times New Roman"/>
          <w:color w:val="000000"/>
          <w:sz w:val="17"/>
          <w:szCs w:val="17"/>
        </w:rPr>
      </w:pPr>
    </w:p>
    <w:p w:rsidR="001F4F5A" w:rsidRDefault="00895333">
      <w:pPr>
        <w:widowControl w:val="0"/>
        <w:tabs>
          <w:tab w:val="left" w:pos="2820"/>
          <w:tab w:val="left" w:pos="3860"/>
        </w:tabs>
        <w:autoSpaceDE w:val="0"/>
        <w:autoSpaceDN w:val="0"/>
        <w:adjustRightInd w:val="0"/>
        <w:spacing w:before="32" w:after="0" w:line="228" w:lineRule="exact"/>
        <w:ind w:left="652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noProof/>
          <w:color w:val="676766"/>
          <w:sz w:val="20"/>
          <w:szCs w:val="20"/>
        </w:rPr>
        <w:pict>
          <v:polyline id="_x0000_s4137" style="position:absolute;left:0;text-align:left;z-index:-251621888" points="203.35pt,11.6pt,302.55pt,11.6pt" coordsize="1984,20" o:regroupid="3" o:allowincell="f" filled="f" strokecolor="#2a2a29" strokeweight=".25pt">
            <v:path arrowok="t"/>
          </v:polyline>
        </w:pict>
      </w:r>
      <w:r w:rsidR="001F4F5A">
        <w:rPr>
          <w:rFonts w:ascii="Times New Roman" w:hAnsi="Times New Roman"/>
          <w:b/>
          <w:bCs/>
          <w:color w:val="676766"/>
          <w:w w:val="142"/>
          <w:sz w:val="20"/>
          <w:szCs w:val="20"/>
        </w:rPr>
        <w:t>•</w:t>
      </w:r>
      <w:r w:rsidR="001F4F5A">
        <w:rPr>
          <w:rFonts w:ascii="Times New Roman" w:hAnsi="Times New Roman"/>
          <w:b/>
          <w:bCs/>
          <w:color w:val="676766"/>
          <w:spacing w:val="29"/>
          <w:w w:val="142"/>
          <w:sz w:val="20"/>
          <w:szCs w:val="20"/>
        </w:rPr>
        <w:t xml:space="preserve"> </w:t>
      </w:r>
      <w:r w:rsidR="001F4F5A">
        <w:rPr>
          <w:rFonts w:ascii="Times New Roman" w:hAnsi="Times New Roman"/>
          <w:b/>
          <w:bCs/>
          <w:color w:val="676766"/>
          <w:spacing w:val="-15"/>
          <w:w w:val="142"/>
          <w:sz w:val="20"/>
          <w:szCs w:val="20"/>
          <w:u w:val="single" w:color="2A2A29"/>
        </w:rPr>
        <w:t xml:space="preserve"> </w:t>
      </w:r>
      <w:r w:rsidR="001F4F5A">
        <w:rPr>
          <w:rFonts w:ascii="Times New Roman" w:hAnsi="Times New Roman"/>
          <w:b/>
          <w:bCs/>
          <w:color w:val="676766"/>
          <w:sz w:val="20"/>
          <w:szCs w:val="20"/>
          <w:u w:val="single" w:color="2A2A29"/>
        </w:rPr>
        <w:tab/>
      </w:r>
      <w:r w:rsidR="001F4F5A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1F4F5A">
        <w:rPr>
          <w:rFonts w:ascii="Times New Roman" w:hAnsi="Times New Roman"/>
          <w:b/>
          <w:bCs/>
          <w:color w:val="676766"/>
          <w:w w:val="142"/>
          <w:sz w:val="20"/>
          <w:szCs w:val="20"/>
        </w:rPr>
        <w:t>•</w:t>
      </w:r>
    </w:p>
    <w:p w:rsidR="001F4F5A" w:rsidRDefault="001F4F5A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Times New Roman" w:hAnsi="Times New Roman"/>
          <w:color w:val="000000"/>
        </w:rPr>
      </w:pPr>
    </w:p>
    <w:p w:rsidR="001F4F5A" w:rsidRDefault="001F4F5A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Times New Roman" w:hAnsi="Times New Roman"/>
          <w:color w:val="000000"/>
        </w:rPr>
        <w:sectPr w:rsidR="001F4F5A">
          <w:pgSz w:w="11920" w:h="16840"/>
          <w:pgMar w:top="900" w:right="220" w:bottom="280" w:left="1020" w:header="720" w:footer="720" w:gutter="0"/>
          <w:cols w:space="720" w:equalWidth="0">
            <w:col w:w="10680"/>
          </w:cols>
          <w:noEndnote/>
        </w:sectPr>
      </w:pPr>
    </w:p>
    <w:p w:rsidR="001F4F5A" w:rsidRDefault="001F4F5A">
      <w:pPr>
        <w:widowControl w:val="0"/>
        <w:autoSpaceDE w:val="0"/>
        <w:autoSpaceDN w:val="0"/>
        <w:adjustRightInd w:val="0"/>
        <w:spacing w:before="36" w:after="0" w:line="240" w:lineRule="auto"/>
        <w:ind w:right="-20"/>
        <w:rPr>
          <w:rFonts w:ascii="Arial" w:hAnsi="Arial" w:cs="Arial"/>
          <w:color w:val="000000"/>
          <w:sz w:val="28"/>
          <w:szCs w:val="28"/>
        </w:rPr>
      </w:pPr>
    </w:p>
    <w:sectPr w:rsidR="001F4F5A">
      <w:type w:val="continuous"/>
      <w:pgSz w:w="11920" w:h="16840"/>
      <w:pgMar w:top="1260" w:right="220" w:bottom="280" w:left="1020" w:header="720" w:footer="720" w:gutter="0"/>
      <w:cols w:num="2" w:space="720" w:equalWidth="0">
        <w:col w:w="953" w:space="9139"/>
        <w:col w:w="588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27E0"/>
    <w:rsid w:val="001F4F5A"/>
    <w:rsid w:val="00895333"/>
    <w:rsid w:val="00AC27E0"/>
    <w:rsid w:val="00BB62DB"/>
    <w:rsid w:val="00F8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848"/>
    <o:shapelayout v:ext="edit">
      <o:idmap v:ext="edit" data="1,2,3,4"/>
      <o:regrouptable v:ext="edit">
        <o:entry new="1" old="0"/>
        <o:entry new="2" old="0"/>
        <o:entry new="3" old="0"/>
      </o:regrouptable>
    </o:shapelayout>
  </w:shapeDefaults>
  <w:decimalSymbol w:val=","/>
  <w:listSeparator w:val=";"/>
  <w14:defaultImageDpi w14:val="0"/>
  <w15:docId w15:val="{7885CCD6-01D1-4E82-BCBB-54B50AB36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99" Type="http://schemas.openxmlformats.org/officeDocument/2006/relationships/image" Target="media/image295.png"/><Relationship Id="rId21" Type="http://schemas.openxmlformats.org/officeDocument/2006/relationships/image" Target="media/image17.png"/><Relationship Id="rId63" Type="http://schemas.openxmlformats.org/officeDocument/2006/relationships/image" Target="media/image59.png"/><Relationship Id="rId159" Type="http://schemas.openxmlformats.org/officeDocument/2006/relationships/image" Target="media/image155.png"/><Relationship Id="rId324" Type="http://schemas.openxmlformats.org/officeDocument/2006/relationships/image" Target="media/image320.png"/><Relationship Id="rId366" Type="http://schemas.openxmlformats.org/officeDocument/2006/relationships/image" Target="media/image362.png"/><Relationship Id="rId531" Type="http://schemas.openxmlformats.org/officeDocument/2006/relationships/image" Target="media/image527.png"/><Relationship Id="rId573" Type="http://schemas.openxmlformats.org/officeDocument/2006/relationships/image" Target="media/image569.png"/><Relationship Id="rId629" Type="http://schemas.openxmlformats.org/officeDocument/2006/relationships/image" Target="media/image625.png"/><Relationship Id="rId170" Type="http://schemas.openxmlformats.org/officeDocument/2006/relationships/image" Target="media/image166.png"/><Relationship Id="rId226" Type="http://schemas.openxmlformats.org/officeDocument/2006/relationships/image" Target="media/image222.png"/><Relationship Id="rId433" Type="http://schemas.openxmlformats.org/officeDocument/2006/relationships/image" Target="media/image429.png"/><Relationship Id="rId268" Type="http://schemas.openxmlformats.org/officeDocument/2006/relationships/image" Target="media/image264.png"/><Relationship Id="rId475" Type="http://schemas.openxmlformats.org/officeDocument/2006/relationships/image" Target="media/image471.png"/><Relationship Id="rId640" Type="http://schemas.openxmlformats.org/officeDocument/2006/relationships/image" Target="media/image636.png"/><Relationship Id="rId32" Type="http://schemas.openxmlformats.org/officeDocument/2006/relationships/image" Target="media/image28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335" Type="http://schemas.openxmlformats.org/officeDocument/2006/relationships/image" Target="media/image331.png"/><Relationship Id="rId377" Type="http://schemas.openxmlformats.org/officeDocument/2006/relationships/image" Target="media/image373.png"/><Relationship Id="rId500" Type="http://schemas.openxmlformats.org/officeDocument/2006/relationships/image" Target="media/image496.png"/><Relationship Id="rId542" Type="http://schemas.openxmlformats.org/officeDocument/2006/relationships/image" Target="media/image538.png"/><Relationship Id="rId584" Type="http://schemas.openxmlformats.org/officeDocument/2006/relationships/image" Target="media/image580.png"/><Relationship Id="rId5" Type="http://schemas.openxmlformats.org/officeDocument/2006/relationships/image" Target="media/image1.png"/><Relationship Id="rId181" Type="http://schemas.openxmlformats.org/officeDocument/2006/relationships/image" Target="media/image177.png"/><Relationship Id="rId237" Type="http://schemas.openxmlformats.org/officeDocument/2006/relationships/image" Target="media/image233.png"/><Relationship Id="rId402" Type="http://schemas.openxmlformats.org/officeDocument/2006/relationships/image" Target="media/image398.png"/><Relationship Id="rId279" Type="http://schemas.openxmlformats.org/officeDocument/2006/relationships/image" Target="media/image275.png"/><Relationship Id="rId444" Type="http://schemas.openxmlformats.org/officeDocument/2006/relationships/image" Target="media/image440.png"/><Relationship Id="rId486" Type="http://schemas.openxmlformats.org/officeDocument/2006/relationships/image" Target="media/image482.png"/><Relationship Id="rId651" Type="http://schemas.openxmlformats.org/officeDocument/2006/relationships/image" Target="media/image647.png"/><Relationship Id="rId43" Type="http://schemas.openxmlformats.org/officeDocument/2006/relationships/image" Target="media/image39.png"/><Relationship Id="rId139" Type="http://schemas.openxmlformats.org/officeDocument/2006/relationships/image" Target="media/image135.png"/><Relationship Id="rId290" Type="http://schemas.openxmlformats.org/officeDocument/2006/relationships/image" Target="media/image286.png"/><Relationship Id="rId304" Type="http://schemas.openxmlformats.org/officeDocument/2006/relationships/image" Target="media/image300.png"/><Relationship Id="rId346" Type="http://schemas.openxmlformats.org/officeDocument/2006/relationships/image" Target="media/image342.png"/><Relationship Id="rId388" Type="http://schemas.openxmlformats.org/officeDocument/2006/relationships/image" Target="media/image384.png"/><Relationship Id="rId511" Type="http://schemas.openxmlformats.org/officeDocument/2006/relationships/image" Target="media/image507.png"/><Relationship Id="rId553" Type="http://schemas.openxmlformats.org/officeDocument/2006/relationships/image" Target="media/image549.jpeg"/><Relationship Id="rId609" Type="http://schemas.openxmlformats.org/officeDocument/2006/relationships/image" Target="media/image605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92" Type="http://schemas.openxmlformats.org/officeDocument/2006/relationships/image" Target="media/image188.png"/><Relationship Id="rId206" Type="http://schemas.openxmlformats.org/officeDocument/2006/relationships/image" Target="media/image202.png"/><Relationship Id="rId413" Type="http://schemas.openxmlformats.org/officeDocument/2006/relationships/image" Target="media/image409.png"/><Relationship Id="rId595" Type="http://schemas.openxmlformats.org/officeDocument/2006/relationships/image" Target="media/image591.png"/><Relationship Id="rId248" Type="http://schemas.openxmlformats.org/officeDocument/2006/relationships/image" Target="media/image244.png"/><Relationship Id="rId455" Type="http://schemas.openxmlformats.org/officeDocument/2006/relationships/image" Target="media/image451.png"/><Relationship Id="rId497" Type="http://schemas.openxmlformats.org/officeDocument/2006/relationships/image" Target="media/image493.png"/><Relationship Id="rId620" Type="http://schemas.openxmlformats.org/officeDocument/2006/relationships/image" Target="media/image616.png"/><Relationship Id="rId662" Type="http://schemas.openxmlformats.org/officeDocument/2006/relationships/image" Target="media/image658.png"/><Relationship Id="rId12" Type="http://schemas.openxmlformats.org/officeDocument/2006/relationships/image" Target="media/image8.png"/><Relationship Id="rId108" Type="http://schemas.openxmlformats.org/officeDocument/2006/relationships/image" Target="media/image104.png"/><Relationship Id="rId315" Type="http://schemas.openxmlformats.org/officeDocument/2006/relationships/image" Target="media/image311.png"/><Relationship Id="rId357" Type="http://schemas.openxmlformats.org/officeDocument/2006/relationships/image" Target="media/image353.png"/><Relationship Id="rId522" Type="http://schemas.openxmlformats.org/officeDocument/2006/relationships/image" Target="media/image518.png"/><Relationship Id="rId54" Type="http://schemas.openxmlformats.org/officeDocument/2006/relationships/image" Target="media/image50.png"/><Relationship Id="rId96" Type="http://schemas.openxmlformats.org/officeDocument/2006/relationships/image" Target="media/image92.png"/><Relationship Id="rId161" Type="http://schemas.openxmlformats.org/officeDocument/2006/relationships/image" Target="media/image157.png"/><Relationship Id="rId217" Type="http://schemas.openxmlformats.org/officeDocument/2006/relationships/image" Target="media/image213.png"/><Relationship Id="rId399" Type="http://schemas.openxmlformats.org/officeDocument/2006/relationships/image" Target="media/image395.png"/><Relationship Id="rId564" Type="http://schemas.openxmlformats.org/officeDocument/2006/relationships/image" Target="media/image560.png"/><Relationship Id="rId259" Type="http://schemas.openxmlformats.org/officeDocument/2006/relationships/image" Target="media/image255.png"/><Relationship Id="rId424" Type="http://schemas.openxmlformats.org/officeDocument/2006/relationships/image" Target="media/image420.png"/><Relationship Id="rId466" Type="http://schemas.openxmlformats.org/officeDocument/2006/relationships/image" Target="media/image462.png"/><Relationship Id="rId631" Type="http://schemas.openxmlformats.org/officeDocument/2006/relationships/image" Target="media/image627.png"/><Relationship Id="rId23" Type="http://schemas.openxmlformats.org/officeDocument/2006/relationships/image" Target="media/image19.png"/><Relationship Id="rId119" Type="http://schemas.openxmlformats.org/officeDocument/2006/relationships/image" Target="media/image115.png"/><Relationship Id="rId270" Type="http://schemas.openxmlformats.org/officeDocument/2006/relationships/image" Target="media/image266.png"/><Relationship Id="rId326" Type="http://schemas.openxmlformats.org/officeDocument/2006/relationships/image" Target="media/image322.png"/><Relationship Id="rId533" Type="http://schemas.openxmlformats.org/officeDocument/2006/relationships/image" Target="media/image529.png"/><Relationship Id="rId65" Type="http://schemas.openxmlformats.org/officeDocument/2006/relationships/image" Target="media/image61.png"/><Relationship Id="rId130" Type="http://schemas.openxmlformats.org/officeDocument/2006/relationships/image" Target="media/image126.png"/><Relationship Id="rId368" Type="http://schemas.openxmlformats.org/officeDocument/2006/relationships/image" Target="media/image364.png"/><Relationship Id="rId575" Type="http://schemas.openxmlformats.org/officeDocument/2006/relationships/image" Target="media/image571.png"/><Relationship Id="rId172" Type="http://schemas.openxmlformats.org/officeDocument/2006/relationships/image" Target="media/image168.png"/><Relationship Id="rId228" Type="http://schemas.openxmlformats.org/officeDocument/2006/relationships/image" Target="media/image224.png"/><Relationship Id="rId435" Type="http://schemas.openxmlformats.org/officeDocument/2006/relationships/image" Target="media/image431.png"/><Relationship Id="rId477" Type="http://schemas.openxmlformats.org/officeDocument/2006/relationships/image" Target="media/image473.png"/><Relationship Id="rId600" Type="http://schemas.openxmlformats.org/officeDocument/2006/relationships/image" Target="media/image596.png"/><Relationship Id="rId642" Type="http://schemas.openxmlformats.org/officeDocument/2006/relationships/image" Target="media/image638.png"/><Relationship Id="rId281" Type="http://schemas.openxmlformats.org/officeDocument/2006/relationships/image" Target="media/image277.png"/><Relationship Id="rId337" Type="http://schemas.openxmlformats.org/officeDocument/2006/relationships/image" Target="media/image333.png"/><Relationship Id="rId502" Type="http://schemas.openxmlformats.org/officeDocument/2006/relationships/image" Target="media/image498.png"/><Relationship Id="rId34" Type="http://schemas.openxmlformats.org/officeDocument/2006/relationships/image" Target="media/image30.png"/><Relationship Id="rId76" Type="http://schemas.openxmlformats.org/officeDocument/2006/relationships/image" Target="media/image72.png"/><Relationship Id="rId141" Type="http://schemas.openxmlformats.org/officeDocument/2006/relationships/image" Target="media/image137.png"/><Relationship Id="rId379" Type="http://schemas.openxmlformats.org/officeDocument/2006/relationships/image" Target="media/image375.png"/><Relationship Id="rId544" Type="http://schemas.openxmlformats.org/officeDocument/2006/relationships/image" Target="media/image540.png"/><Relationship Id="rId586" Type="http://schemas.openxmlformats.org/officeDocument/2006/relationships/image" Target="media/image582.png"/><Relationship Id="rId7" Type="http://schemas.openxmlformats.org/officeDocument/2006/relationships/image" Target="media/image3.png"/><Relationship Id="rId183" Type="http://schemas.openxmlformats.org/officeDocument/2006/relationships/image" Target="media/image179.png"/><Relationship Id="rId239" Type="http://schemas.openxmlformats.org/officeDocument/2006/relationships/image" Target="media/image235.png"/><Relationship Id="rId390" Type="http://schemas.openxmlformats.org/officeDocument/2006/relationships/image" Target="media/image386.png"/><Relationship Id="rId404" Type="http://schemas.openxmlformats.org/officeDocument/2006/relationships/image" Target="media/image400.png"/><Relationship Id="rId446" Type="http://schemas.openxmlformats.org/officeDocument/2006/relationships/image" Target="media/image442.png"/><Relationship Id="rId611" Type="http://schemas.openxmlformats.org/officeDocument/2006/relationships/image" Target="media/image607.png"/><Relationship Id="rId653" Type="http://schemas.openxmlformats.org/officeDocument/2006/relationships/image" Target="media/image649.png"/><Relationship Id="rId250" Type="http://schemas.openxmlformats.org/officeDocument/2006/relationships/image" Target="media/image246.png"/><Relationship Id="rId292" Type="http://schemas.openxmlformats.org/officeDocument/2006/relationships/image" Target="media/image288.png"/><Relationship Id="rId306" Type="http://schemas.openxmlformats.org/officeDocument/2006/relationships/image" Target="media/image302.png"/><Relationship Id="rId488" Type="http://schemas.openxmlformats.org/officeDocument/2006/relationships/image" Target="media/image484.png"/><Relationship Id="rId45" Type="http://schemas.openxmlformats.org/officeDocument/2006/relationships/image" Target="media/image41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348" Type="http://schemas.openxmlformats.org/officeDocument/2006/relationships/image" Target="media/image344.png"/><Relationship Id="rId513" Type="http://schemas.openxmlformats.org/officeDocument/2006/relationships/image" Target="media/image509.png"/><Relationship Id="rId555" Type="http://schemas.openxmlformats.org/officeDocument/2006/relationships/image" Target="media/image551.jpeg"/><Relationship Id="rId597" Type="http://schemas.openxmlformats.org/officeDocument/2006/relationships/image" Target="media/image593.png"/><Relationship Id="rId152" Type="http://schemas.openxmlformats.org/officeDocument/2006/relationships/image" Target="media/image148.png"/><Relationship Id="rId194" Type="http://schemas.openxmlformats.org/officeDocument/2006/relationships/image" Target="media/image190.png"/><Relationship Id="rId208" Type="http://schemas.openxmlformats.org/officeDocument/2006/relationships/image" Target="media/image204.png"/><Relationship Id="rId415" Type="http://schemas.openxmlformats.org/officeDocument/2006/relationships/image" Target="media/image411.png"/><Relationship Id="rId457" Type="http://schemas.openxmlformats.org/officeDocument/2006/relationships/image" Target="media/image453.png"/><Relationship Id="rId622" Type="http://schemas.openxmlformats.org/officeDocument/2006/relationships/image" Target="media/image618.png"/><Relationship Id="rId261" Type="http://schemas.openxmlformats.org/officeDocument/2006/relationships/image" Target="media/image257.png"/><Relationship Id="rId499" Type="http://schemas.openxmlformats.org/officeDocument/2006/relationships/image" Target="media/image495.png"/><Relationship Id="rId664" Type="http://schemas.openxmlformats.org/officeDocument/2006/relationships/image" Target="media/image660.png"/><Relationship Id="rId14" Type="http://schemas.openxmlformats.org/officeDocument/2006/relationships/image" Target="media/image10.png"/><Relationship Id="rId56" Type="http://schemas.openxmlformats.org/officeDocument/2006/relationships/image" Target="media/image52.png"/><Relationship Id="rId317" Type="http://schemas.openxmlformats.org/officeDocument/2006/relationships/image" Target="media/image313.png"/><Relationship Id="rId359" Type="http://schemas.openxmlformats.org/officeDocument/2006/relationships/image" Target="media/image355.png"/><Relationship Id="rId524" Type="http://schemas.openxmlformats.org/officeDocument/2006/relationships/image" Target="media/image520.png"/><Relationship Id="rId566" Type="http://schemas.openxmlformats.org/officeDocument/2006/relationships/image" Target="media/image562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63" Type="http://schemas.openxmlformats.org/officeDocument/2006/relationships/image" Target="media/image159.png"/><Relationship Id="rId219" Type="http://schemas.openxmlformats.org/officeDocument/2006/relationships/image" Target="media/image215.png"/><Relationship Id="rId370" Type="http://schemas.openxmlformats.org/officeDocument/2006/relationships/image" Target="media/image366.png"/><Relationship Id="rId426" Type="http://schemas.openxmlformats.org/officeDocument/2006/relationships/image" Target="media/image422.png"/><Relationship Id="rId633" Type="http://schemas.openxmlformats.org/officeDocument/2006/relationships/image" Target="media/image629.png"/><Relationship Id="rId230" Type="http://schemas.openxmlformats.org/officeDocument/2006/relationships/image" Target="media/image226.png"/><Relationship Id="rId468" Type="http://schemas.openxmlformats.org/officeDocument/2006/relationships/image" Target="media/image464.png"/><Relationship Id="rId25" Type="http://schemas.openxmlformats.org/officeDocument/2006/relationships/image" Target="media/image21.png"/><Relationship Id="rId67" Type="http://schemas.openxmlformats.org/officeDocument/2006/relationships/image" Target="media/image63.png"/><Relationship Id="rId272" Type="http://schemas.openxmlformats.org/officeDocument/2006/relationships/image" Target="media/image268.png"/><Relationship Id="rId328" Type="http://schemas.openxmlformats.org/officeDocument/2006/relationships/image" Target="media/image324.png"/><Relationship Id="rId535" Type="http://schemas.openxmlformats.org/officeDocument/2006/relationships/image" Target="media/image531.png"/><Relationship Id="rId577" Type="http://schemas.openxmlformats.org/officeDocument/2006/relationships/image" Target="media/image573.png"/><Relationship Id="rId132" Type="http://schemas.openxmlformats.org/officeDocument/2006/relationships/image" Target="media/image128.png"/><Relationship Id="rId174" Type="http://schemas.openxmlformats.org/officeDocument/2006/relationships/image" Target="media/image170.png"/><Relationship Id="rId381" Type="http://schemas.openxmlformats.org/officeDocument/2006/relationships/image" Target="media/image377.png"/><Relationship Id="rId602" Type="http://schemas.openxmlformats.org/officeDocument/2006/relationships/image" Target="media/image598.png"/><Relationship Id="rId241" Type="http://schemas.openxmlformats.org/officeDocument/2006/relationships/image" Target="media/image237.png"/><Relationship Id="rId437" Type="http://schemas.openxmlformats.org/officeDocument/2006/relationships/image" Target="media/image433.png"/><Relationship Id="rId479" Type="http://schemas.openxmlformats.org/officeDocument/2006/relationships/image" Target="media/image475.png"/><Relationship Id="rId644" Type="http://schemas.openxmlformats.org/officeDocument/2006/relationships/image" Target="media/image640.png"/><Relationship Id="rId36" Type="http://schemas.openxmlformats.org/officeDocument/2006/relationships/image" Target="media/image32.png"/><Relationship Id="rId283" Type="http://schemas.openxmlformats.org/officeDocument/2006/relationships/image" Target="media/image279.png"/><Relationship Id="rId339" Type="http://schemas.openxmlformats.org/officeDocument/2006/relationships/image" Target="media/image335.png"/><Relationship Id="rId490" Type="http://schemas.openxmlformats.org/officeDocument/2006/relationships/image" Target="media/image486.png"/><Relationship Id="rId504" Type="http://schemas.openxmlformats.org/officeDocument/2006/relationships/image" Target="media/image500.png"/><Relationship Id="rId546" Type="http://schemas.openxmlformats.org/officeDocument/2006/relationships/image" Target="media/image542.png"/><Relationship Id="rId78" Type="http://schemas.openxmlformats.org/officeDocument/2006/relationships/image" Target="media/image74.png"/><Relationship Id="rId101" Type="http://schemas.openxmlformats.org/officeDocument/2006/relationships/image" Target="media/image97.png"/><Relationship Id="rId143" Type="http://schemas.openxmlformats.org/officeDocument/2006/relationships/image" Target="media/image139.png"/><Relationship Id="rId185" Type="http://schemas.openxmlformats.org/officeDocument/2006/relationships/image" Target="media/image181.png"/><Relationship Id="rId350" Type="http://schemas.openxmlformats.org/officeDocument/2006/relationships/image" Target="media/image346.png"/><Relationship Id="rId406" Type="http://schemas.openxmlformats.org/officeDocument/2006/relationships/image" Target="media/image402.png"/><Relationship Id="rId588" Type="http://schemas.openxmlformats.org/officeDocument/2006/relationships/image" Target="media/image584.png"/><Relationship Id="rId9" Type="http://schemas.openxmlformats.org/officeDocument/2006/relationships/image" Target="media/image5.png"/><Relationship Id="rId210" Type="http://schemas.openxmlformats.org/officeDocument/2006/relationships/image" Target="media/image206.png"/><Relationship Id="rId392" Type="http://schemas.openxmlformats.org/officeDocument/2006/relationships/image" Target="media/image388.png"/><Relationship Id="rId448" Type="http://schemas.openxmlformats.org/officeDocument/2006/relationships/image" Target="media/image444.png"/><Relationship Id="rId613" Type="http://schemas.openxmlformats.org/officeDocument/2006/relationships/image" Target="media/image609.png"/><Relationship Id="rId655" Type="http://schemas.openxmlformats.org/officeDocument/2006/relationships/image" Target="media/image651.png"/><Relationship Id="rId252" Type="http://schemas.openxmlformats.org/officeDocument/2006/relationships/image" Target="media/image248.png"/><Relationship Id="rId294" Type="http://schemas.openxmlformats.org/officeDocument/2006/relationships/image" Target="media/image290.png"/><Relationship Id="rId308" Type="http://schemas.openxmlformats.org/officeDocument/2006/relationships/image" Target="media/image304.png"/><Relationship Id="rId515" Type="http://schemas.openxmlformats.org/officeDocument/2006/relationships/image" Target="media/image511.png"/><Relationship Id="rId47" Type="http://schemas.openxmlformats.org/officeDocument/2006/relationships/image" Target="media/image43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54" Type="http://schemas.openxmlformats.org/officeDocument/2006/relationships/image" Target="media/image150.png"/><Relationship Id="rId361" Type="http://schemas.openxmlformats.org/officeDocument/2006/relationships/image" Target="media/image357.png"/><Relationship Id="rId557" Type="http://schemas.openxmlformats.org/officeDocument/2006/relationships/image" Target="media/image553.png"/><Relationship Id="rId599" Type="http://schemas.openxmlformats.org/officeDocument/2006/relationships/image" Target="media/image595.png"/><Relationship Id="rId196" Type="http://schemas.openxmlformats.org/officeDocument/2006/relationships/image" Target="media/image192.png"/><Relationship Id="rId417" Type="http://schemas.openxmlformats.org/officeDocument/2006/relationships/image" Target="media/image413.png"/><Relationship Id="rId459" Type="http://schemas.openxmlformats.org/officeDocument/2006/relationships/image" Target="media/image455.png"/><Relationship Id="rId624" Type="http://schemas.openxmlformats.org/officeDocument/2006/relationships/image" Target="media/image620.png"/><Relationship Id="rId666" Type="http://schemas.openxmlformats.org/officeDocument/2006/relationships/fontTable" Target="fontTable.xml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263" Type="http://schemas.openxmlformats.org/officeDocument/2006/relationships/image" Target="media/image259.png"/><Relationship Id="rId319" Type="http://schemas.openxmlformats.org/officeDocument/2006/relationships/image" Target="media/image315.png"/><Relationship Id="rId470" Type="http://schemas.openxmlformats.org/officeDocument/2006/relationships/image" Target="media/image466.png"/><Relationship Id="rId526" Type="http://schemas.openxmlformats.org/officeDocument/2006/relationships/image" Target="media/image522.png"/><Relationship Id="rId58" Type="http://schemas.openxmlformats.org/officeDocument/2006/relationships/image" Target="media/image54.png"/><Relationship Id="rId123" Type="http://schemas.openxmlformats.org/officeDocument/2006/relationships/image" Target="media/image119.png"/><Relationship Id="rId330" Type="http://schemas.openxmlformats.org/officeDocument/2006/relationships/image" Target="media/image326.png"/><Relationship Id="rId568" Type="http://schemas.openxmlformats.org/officeDocument/2006/relationships/image" Target="media/image564.png"/><Relationship Id="rId165" Type="http://schemas.openxmlformats.org/officeDocument/2006/relationships/image" Target="media/image161.png"/><Relationship Id="rId372" Type="http://schemas.openxmlformats.org/officeDocument/2006/relationships/image" Target="media/image368.png"/><Relationship Id="rId428" Type="http://schemas.openxmlformats.org/officeDocument/2006/relationships/image" Target="media/image424.png"/><Relationship Id="rId635" Type="http://schemas.openxmlformats.org/officeDocument/2006/relationships/image" Target="media/image631.png"/><Relationship Id="rId232" Type="http://schemas.openxmlformats.org/officeDocument/2006/relationships/image" Target="media/image228.png"/><Relationship Id="rId274" Type="http://schemas.openxmlformats.org/officeDocument/2006/relationships/image" Target="media/image270.png"/><Relationship Id="rId481" Type="http://schemas.openxmlformats.org/officeDocument/2006/relationships/image" Target="media/image477.png"/><Relationship Id="rId27" Type="http://schemas.openxmlformats.org/officeDocument/2006/relationships/image" Target="media/image23.png"/><Relationship Id="rId69" Type="http://schemas.openxmlformats.org/officeDocument/2006/relationships/image" Target="media/image65.png"/><Relationship Id="rId134" Type="http://schemas.openxmlformats.org/officeDocument/2006/relationships/image" Target="media/image130.png"/><Relationship Id="rId537" Type="http://schemas.openxmlformats.org/officeDocument/2006/relationships/image" Target="media/image533.png"/><Relationship Id="rId579" Type="http://schemas.openxmlformats.org/officeDocument/2006/relationships/image" Target="media/image575.png"/><Relationship Id="rId80" Type="http://schemas.openxmlformats.org/officeDocument/2006/relationships/image" Target="media/image76.png"/><Relationship Id="rId176" Type="http://schemas.openxmlformats.org/officeDocument/2006/relationships/image" Target="media/image172.png"/><Relationship Id="rId341" Type="http://schemas.openxmlformats.org/officeDocument/2006/relationships/image" Target="media/image337.png"/><Relationship Id="rId383" Type="http://schemas.openxmlformats.org/officeDocument/2006/relationships/image" Target="media/image379.png"/><Relationship Id="rId439" Type="http://schemas.openxmlformats.org/officeDocument/2006/relationships/image" Target="media/image435.png"/><Relationship Id="rId590" Type="http://schemas.openxmlformats.org/officeDocument/2006/relationships/image" Target="media/image586.png"/><Relationship Id="rId604" Type="http://schemas.openxmlformats.org/officeDocument/2006/relationships/image" Target="media/image600.png"/><Relationship Id="rId646" Type="http://schemas.openxmlformats.org/officeDocument/2006/relationships/image" Target="media/image642.png"/><Relationship Id="rId201" Type="http://schemas.openxmlformats.org/officeDocument/2006/relationships/image" Target="media/image197.png"/><Relationship Id="rId243" Type="http://schemas.openxmlformats.org/officeDocument/2006/relationships/image" Target="media/image239.png"/><Relationship Id="rId285" Type="http://schemas.openxmlformats.org/officeDocument/2006/relationships/image" Target="media/image281.png"/><Relationship Id="rId450" Type="http://schemas.openxmlformats.org/officeDocument/2006/relationships/image" Target="media/image446.png"/><Relationship Id="rId506" Type="http://schemas.openxmlformats.org/officeDocument/2006/relationships/image" Target="media/image502.png"/><Relationship Id="rId38" Type="http://schemas.openxmlformats.org/officeDocument/2006/relationships/image" Target="media/image34.png"/><Relationship Id="rId103" Type="http://schemas.openxmlformats.org/officeDocument/2006/relationships/image" Target="media/image99.png"/><Relationship Id="rId310" Type="http://schemas.openxmlformats.org/officeDocument/2006/relationships/image" Target="media/image306.png"/><Relationship Id="rId492" Type="http://schemas.openxmlformats.org/officeDocument/2006/relationships/image" Target="media/image488.png"/><Relationship Id="rId548" Type="http://schemas.openxmlformats.org/officeDocument/2006/relationships/image" Target="media/image544.png"/><Relationship Id="rId91" Type="http://schemas.openxmlformats.org/officeDocument/2006/relationships/image" Target="media/image87.png"/><Relationship Id="rId145" Type="http://schemas.openxmlformats.org/officeDocument/2006/relationships/image" Target="media/image141.png"/><Relationship Id="rId187" Type="http://schemas.openxmlformats.org/officeDocument/2006/relationships/image" Target="media/image183.png"/><Relationship Id="rId352" Type="http://schemas.openxmlformats.org/officeDocument/2006/relationships/image" Target="media/image348.png"/><Relationship Id="rId394" Type="http://schemas.openxmlformats.org/officeDocument/2006/relationships/image" Target="media/image390.png"/><Relationship Id="rId408" Type="http://schemas.openxmlformats.org/officeDocument/2006/relationships/image" Target="media/image404.png"/><Relationship Id="rId615" Type="http://schemas.openxmlformats.org/officeDocument/2006/relationships/image" Target="media/image611.png"/><Relationship Id="rId212" Type="http://schemas.openxmlformats.org/officeDocument/2006/relationships/image" Target="media/image208.png"/><Relationship Id="rId254" Type="http://schemas.openxmlformats.org/officeDocument/2006/relationships/image" Target="media/image250.png"/><Relationship Id="rId657" Type="http://schemas.openxmlformats.org/officeDocument/2006/relationships/image" Target="media/image653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296" Type="http://schemas.openxmlformats.org/officeDocument/2006/relationships/image" Target="media/image292.png"/><Relationship Id="rId461" Type="http://schemas.openxmlformats.org/officeDocument/2006/relationships/image" Target="media/image457.png"/><Relationship Id="rId517" Type="http://schemas.openxmlformats.org/officeDocument/2006/relationships/image" Target="media/image513.png"/><Relationship Id="rId559" Type="http://schemas.openxmlformats.org/officeDocument/2006/relationships/image" Target="media/image555.png"/><Relationship Id="rId60" Type="http://schemas.openxmlformats.org/officeDocument/2006/relationships/image" Target="media/image56.png"/><Relationship Id="rId156" Type="http://schemas.openxmlformats.org/officeDocument/2006/relationships/image" Target="media/image152.png"/><Relationship Id="rId198" Type="http://schemas.openxmlformats.org/officeDocument/2006/relationships/image" Target="media/image194.png"/><Relationship Id="rId321" Type="http://schemas.openxmlformats.org/officeDocument/2006/relationships/image" Target="media/image317.png"/><Relationship Id="rId363" Type="http://schemas.openxmlformats.org/officeDocument/2006/relationships/image" Target="media/image359.png"/><Relationship Id="rId419" Type="http://schemas.openxmlformats.org/officeDocument/2006/relationships/image" Target="media/image415.png"/><Relationship Id="rId570" Type="http://schemas.openxmlformats.org/officeDocument/2006/relationships/image" Target="media/image566.png"/><Relationship Id="rId626" Type="http://schemas.openxmlformats.org/officeDocument/2006/relationships/image" Target="media/image622.png"/><Relationship Id="rId223" Type="http://schemas.openxmlformats.org/officeDocument/2006/relationships/image" Target="media/image219.png"/><Relationship Id="rId430" Type="http://schemas.openxmlformats.org/officeDocument/2006/relationships/image" Target="media/image426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265" Type="http://schemas.openxmlformats.org/officeDocument/2006/relationships/image" Target="media/image261.png"/><Relationship Id="rId286" Type="http://schemas.openxmlformats.org/officeDocument/2006/relationships/image" Target="media/image282.png"/><Relationship Id="rId451" Type="http://schemas.openxmlformats.org/officeDocument/2006/relationships/image" Target="media/image447.png"/><Relationship Id="rId472" Type="http://schemas.openxmlformats.org/officeDocument/2006/relationships/image" Target="media/image468.png"/><Relationship Id="rId493" Type="http://schemas.openxmlformats.org/officeDocument/2006/relationships/image" Target="media/image489.png"/><Relationship Id="rId507" Type="http://schemas.openxmlformats.org/officeDocument/2006/relationships/image" Target="media/image503.png"/><Relationship Id="rId528" Type="http://schemas.openxmlformats.org/officeDocument/2006/relationships/image" Target="media/image524.png"/><Relationship Id="rId549" Type="http://schemas.openxmlformats.org/officeDocument/2006/relationships/image" Target="media/image545.png"/><Relationship Id="rId50" Type="http://schemas.openxmlformats.org/officeDocument/2006/relationships/image" Target="media/image46.png"/><Relationship Id="rId104" Type="http://schemas.openxmlformats.org/officeDocument/2006/relationships/image" Target="media/image100.png"/><Relationship Id="rId125" Type="http://schemas.openxmlformats.org/officeDocument/2006/relationships/image" Target="media/image121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311" Type="http://schemas.openxmlformats.org/officeDocument/2006/relationships/image" Target="media/image307.png"/><Relationship Id="rId332" Type="http://schemas.openxmlformats.org/officeDocument/2006/relationships/image" Target="media/image328.png"/><Relationship Id="rId353" Type="http://schemas.openxmlformats.org/officeDocument/2006/relationships/image" Target="media/image349.png"/><Relationship Id="rId374" Type="http://schemas.openxmlformats.org/officeDocument/2006/relationships/image" Target="media/image370.png"/><Relationship Id="rId395" Type="http://schemas.openxmlformats.org/officeDocument/2006/relationships/image" Target="media/image391.png"/><Relationship Id="rId409" Type="http://schemas.openxmlformats.org/officeDocument/2006/relationships/image" Target="media/image405.png"/><Relationship Id="rId560" Type="http://schemas.openxmlformats.org/officeDocument/2006/relationships/image" Target="media/image556.png"/><Relationship Id="rId581" Type="http://schemas.openxmlformats.org/officeDocument/2006/relationships/image" Target="media/image577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13" Type="http://schemas.openxmlformats.org/officeDocument/2006/relationships/image" Target="media/image209.png"/><Relationship Id="rId234" Type="http://schemas.openxmlformats.org/officeDocument/2006/relationships/image" Target="media/image230.png"/><Relationship Id="rId420" Type="http://schemas.openxmlformats.org/officeDocument/2006/relationships/image" Target="media/image416.png"/><Relationship Id="rId616" Type="http://schemas.openxmlformats.org/officeDocument/2006/relationships/image" Target="media/image612.png"/><Relationship Id="rId637" Type="http://schemas.openxmlformats.org/officeDocument/2006/relationships/image" Target="media/image633.png"/><Relationship Id="rId658" Type="http://schemas.openxmlformats.org/officeDocument/2006/relationships/image" Target="media/image654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55" Type="http://schemas.openxmlformats.org/officeDocument/2006/relationships/image" Target="media/image251.png"/><Relationship Id="rId276" Type="http://schemas.openxmlformats.org/officeDocument/2006/relationships/image" Target="media/image272.png"/><Relationship Id="rId297" Type="http://schemas.openxmlformats.org/officeDocument/2006/relationships/image" Target="media/image293.png"/><Relationship Id="rId441" Type="http://schemas.openxmlformats.org/officeDocument/2006/relationships/image" Target="media/image437.png"/><Relationship Id="rId462" Type="http://schemas.openxmlformats.org/officeDocument/2006/relationships/image" Target="media/image458.png"/><Relationship Id="rId483" Type="http://schemas.openxmlformats.org/officeDocument/2006/relationships/image" Target="media/image479.png"/><Relationship Id="rId518" Type="http://schemas.openxmlformats.org/officeDocument/2006/relationships/image" Target="media/image514.png"/><Relationship Id="rId539" Type="http://schemas.openxmlformats.org/officeDocument/2006/relationships/image" Target="media/image535.png"/><Relationship Id="rId40" Type="http://schemas.openxmlformats.org/officeDocument/2006/relationships/image" Target="media/image36.png"/><Relationship Id="rId115" Type="http://schemas.openxmlformats.org/officeDocument/2006/relationships/image" Target="media/image111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301" Type="http://schemas.openxmlformats.org/officeDocument/2006/relationships/image" Target="media/image297.png"/><Relationship Id="rId322" Type="http://schemas.openxmlformats.org/officeDocument/2006/relationships/image" Target="media/image318.png"/><Relationship Id="rId343" Type="http://schemas.openxmlformats.org/officeDocument/2006/relationships/image" Target="media/image339.png"/><Relationship Id="rId364" Type="http://schemas.openxmlformats.org/officeDocument/2006/relationships/image" Target="media/image360.png"/><Relationship Id="rId550" Type="http://schemas.openxmlformats.org/officeDocument/2006/relationships/image" Target="media/image546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9" Type="http://schemas.openxmlformats.org/officeDocument/2006/relationships/image" Target="media/image195.png"/><Relationship Id="rId203" Type="http://schemas.openxmlformats.org/officeDocument/2006/relationships/image" Target="media/image199.png"/><Relationship Id="rId385" Type="http://schemas.openxmlformats.org/officeDocument/2006/relationships/image" Target="media/image381.png"/><Relationship Id="rId571" Type="http://schemas.openxmlformats.org/officeDocument/2006/relationships/image" Target="media/image567.png"/><Relationship Id="rId592" Type="http://schemas.openxmlformats.org/officeDocument/2006/relationships/image" Target="media/image588.png"/><Relationship Id="rId606" Type="http://schemas.openxmlformats.org/officeDocument/2006/relationships/image" Target="media/image602.png"/><Relationship Id="rId627" Type="http://schemas.openxmlformats.org/officeDocument/2006/relationships/image" Target="media/image623.png"/><Relationship Id="rId648" Type="http://schemas.openxmlformats.org/officeDocument/2006/relationships/image" Target="media/image644.png"/><Relationship Id="rId19" Type="http://schemas.openxmlformats.org/officeDocument/2006/relationships/image" Target="media/image15.png"/><Relationship Id="rId224" Type="http://schemas.openxmlformats.org/officeDocument/2006/relationships/image" Target="media/image220.png"/><Relationship Id="rId245" Type="http://schemas.openxmlformats.org/officeDocument/2006/relationships/image" Target="media/image241.png"/><Relationship Id="rId266" Type="http://schemas.openxmlformats.org/officeDocument/2006/relationships/image" Target="media/image262.png"/><Relationship Id="rId287" Type="http://schemas.openxmlformats.org/officeDocument/2006/relationships/image" Target="media/image283.png"/><Relationship Id="rId410" Type="http://schemas.openxmlformats.org/officeDocument/2006/relationships/image" Target="media/image406.png"/><Relationship Id="rId431" Type="http://schemas.openxmlformats.org/officeDocument/2006/relationships/image" Target="media/image427.png"/><Relationship Id="rId452" Type="http://schemas.openxmlformats.org/officeDocument/2006/relationships/image" Target="media/image448.png"/><Relationship Id="rId473" Type="http://schemas.openxmlformats.org/officeDocument/2006/relationships/image" Target="media/image469.png"/><Relationship Id="rId494" Type="http://schemas.openxmlformats.org/officeDocument/2006/relationships/image" Target="media/image490.png"/><Relationship Id="rId508" Type="http://schemas.openxmlformats.org/officeDocument/2006/relationships/image" Target="media/image504.png"/><Relationship Id="rId529" Type="http://schemas.openxmlformats.org/officeDocument/2006/relationships/image" Target="media/image525.png"/><Relationship Id="rId30" Type="http://schemas.openxmlformats.org/officeDocument/2006/relationships/image" Target="media/image2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312" Type="http://schemas.openxmlformats.org/officeDocument/2006/relationships/image" Target="media/image308.png"/><Relationship Id="rId333" Type="http://schemas.openxmlformats.org/officeDocument/2006/relationships/image" Target="media/image329.png"/><Relationship Id="rId354" Type="http://schemas.openxmlformats.org/officeDocument/2006/relationships/image" Target="media/image350.png"/><Relationship Id="rId540" Type="http://schemas.openxmlformats.org/officeDocument/2006/relationships/image" Target="media/image536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189" Type="http://schemas.openxmlformats.org/officeDocument/2006/relationships/image" Target="media/image185.png"/><Relationship Id="rId375" Type="http://schemas.openxmlformats.org/officeDocument/2006/relationships/image" Target="media/image371.png"/><Relationship Id="rId396" Type="http://schemas.openxmlformats.org/officeDocument/2006/relationships/image" Target="media/image392.png"/><Relationship Id="rId561" Type="http://schemas.openxmlformats.org/officeDocument/2006/relationships/image" Target="media/image557.png"/><Relationship Id="rId582" Type="http://schemas.openxmlformats.org/officeDocument/2006/relationships/image" Target="media/image578.png"/><Relationship Id="rId617" Type="http://schemas.openxmlformats.org/officeDocument/2006/relationships/image" Target="media/image613.png"/><Relationship Id="rId638" Type="http://schemas.openxmlformats.org/officeDocument/2006/relationships/image" Target="media/image634.png"/><Relationship Id="rId659" Type="http://schemas.openxmlformats.org/officeDocument/2006/relationships/image" Target="media/image655.png"/><Relationship Id="rId3" Type="http://schemas.openxmlformats.org/officeDocument/2006/relationships/settings" Target="settings.xml"/><Relationship Id="rId214" Type="http://schemas.openxmlformats.org/officeDocument/2006/relationships/image" Target="media/image210.png"/><Relationship Id="rId235" Type="http://schemas.openxmlformats.org/officeDocument/2006/relationships/image" Target="media/image231.png"/><Relationship Id="rId256" Type="http://schemas.openxmlformats.org/officeDocument/2006/relationships/image" Target="media/image252.png"/><Relationship Id="rId277" Type="http://schemas.openxmlformats.org/officeDocument/2006/relationships/image" Target="media/image273.png"/><Relationship Id="rId298" Type="http://schemas.openxmlformats.org/officeDocument/2006/relationships/image" Target="media/image294.png"/><Relationship Id="rId400" Type="http://schemas.openxmlformats.org/officeDocument/2006/relationships/image" Target="media/image396.png"/><Relationship Id="rId421" Type="http://schemas.openxmlformats.org/officeDocument/2006/relationships/image" Target="media/image417.png"/><Relationship Id="rId442" Type="http://schemas.openxmlformats.org/officeDocument/2006/relationships/image" Target="media/image438.png"/><Relationship Id="rId463" Type="http://schemas.openxmlformats.org/officeDocument/2006/relationships/image" Target="media/image459.png"/><Relationship Id="rId484" Type="http://schemas.openxmlformats.org/officeDocument/2006/relationships/image" Target="media/image480.png"/><Relationship Id="rId519" Type="http://schemas.openxmlformats.org/officeDocument/2006/relationships/image" Target="media/image515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302" Type="http://schemas.openxmlformats.org/officeDocument/2006/relationships/image" Target="media/image298.png"/><Relationship Id="rId323" Type="http://schemas.openxmlformats.org/officeDocument/2006/relationships/image" Target="media/image319.png"/><Relationship Id="rId344" Type="http://schemas.openxmlformats.org/officeDocument/2006/relationships/image" Target="media/image340.png"/><Relationship Id="rId530" Type="http://schemas.openxmlformats.org/officeDocument/2006/relationships/image" Target="media/image526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179" Type="http://schemas.openxmlformats.org/officeDocument/2006/relationships/image" Target="media/image175.png"/><Relationship Id="rId365" Type="http://schemas.openxmlformats.org/officeDocument/2006/relationships/image" Target="media/image361.png"/><Relationship Id="rId386" Type="http://schemas.openxmlformats.org/officeDocument/2006/relationships/image" Target="media/image382.png"/><Relationship Id="rId551" Type="http://schemas.openxmlformats.org/officeDocument/2006/relationships/image" Target="media/image547.jpeg"/><Relationship Id="rId572" Type="http://schemas.openxmlformats.org/officeDocument/2006/relationships/image" Target="media/image568.png"/><Relationship Id="rId593" Type="http://schemas.openxmlformats.org/officeDocument/2006/relationships/image" Target="media/image589.png"/><Relationship Id="rId607" Type="http://schemas.openxmlformats.org/officeDocument/2006/relationships/image" Target="media/image603.png"/><Relationship Id="rId628" Type="http://schemas.openxmlformats.org/officeDocument/2006/relationships/image" Target="media/image624.png"/><Relationship Id="rId649" Type="http://schemas.openxmlformats.org/officeDocument/2006/relationships/image" Target="media/image645.png"/><Relationship Id="rId190" Type="http://schemas.openxmlformats.org/officeDocument/2006/relationships/image" Target="media/image186.png"/><Relationship Id="rId204" Type="http://schemas.openxmlformats.org/officeDocument/2006/relationships/image" Target="media/image200.png"/><Relationship Id="rId225" Type="http://schemas.openxmlformats.org/officeDocument/2006/relationships/image" Target="media/image221.png"/><Relationship Id="rId246" Type="http://schemas.openxmlformats.org/officeDocument/2006/relationships/image" Target="media/image242.png"/><Relationship Id="rId267" Type="http://schemas.openxmlformats.org/officeDocument/2006/relationships/image" Target="media/image263.png"/><Relationship Id="rId288" Type="http://schemas.openxmlformats.org/officeDocument/2006/relationships/image" Target="media/image284.png"/><Relationship Id="rId411" Type="http://schemas.openxmlformats.org/officeDocument/2006/relationships/image" Target="media/image407.png"/><Relationship Id="rId432" Type="http://schemas.openxmlformats.org/officeDocument/2006/relationships/image" Target="media/image428.png"/><Relationship Id="rId453" Type="http://schemas.openxmlformats.org/officeDocument/2006/relationships/image" Target="media/image449.png"/><Relationship Id="rId474" Type="http://schemas.openxmlformats.org/officeDocument/2006/relationships/image" Target="media/image470.png"/><Relationship Id="rId509" Type="http://schemas.openxmlformats.org/officeDocument/2006/relationships/image" Target="media/image505.png"/><Relationship Id="rId660" Type="http://schemas.openxmlformats.org/officeDocument/2006/relationships/image" Target="media/image656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313" Type="http://schemas.openxmlformats.org/officeDocument/2006/relationships/image" Target="media/image309.png"/><Relationship Id="rId495" Type="http://schemas.openxmlformats.org/officeDocument/2006/relationships/image" Target="media/image491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94" Type="http://schemas.openxmlformats.org/officeDocument/2006/relationships/image" Target="media/image90.png"/><Relationship Id="rId148" Type="http://schemas.openxmlformats.org/officeDocument/2006/relationships/image" Target="media/image144.png"/><Relationship Id="rId169" Type="http://schemas.openxmlformats.org/officeDocument/2006/relationships/image" Target="media/image165.png"/><Relationship Id="rId334" Type="http://schemas.openxmlformats.org/officeDocument/2006/relationships/image" Target="media/image330.png"/><Relationship Id="rId355" Type="http://schemas.openxmlformats.org/officeDocument/2006/relationships/image" Target="media/image351.png"/><Relationship Id="rId376" Type="http://schemas.openxmlformats.org/officeDocument/2006/relationships/image" Target="media/image372.png"/><Relationship Id="rId397" Type="http://schemas.openxmlformats.org/officeDocument/2006/relationships/image" Target="media/image393.png"/><Relationship Id="rId520" Type="http://schemas.openxmlformats.org/officeDocument/2006/relationships/image" Target="media/image516.png"/><Relationship Id="rId541" Type="http://schemas.openxmlformats.org/officeDocument/2006/relationships/image" Target="media/image537.png"/><Relationship Id="rId562" Type="http://schemas.openxmlformats.org/officeDocument/2006/relationships/image" Target="media/image558.png"/><Relationship Id="rId583" Type="http://schemas.openxmlformats.org/officeDocument/2006/relationships/image" Target="media/image579.png"/><Relationship Id="rId618" Type="http://schemas.openxmlformats.org/officeDocument/2006/relationships/image" Target="media/image614.png"/><Relationship Id="rId639" Type="http://schemas.openxmlformats.org/officeDocument/2006/relationships/image" Target="media/image635.png"/><Relationship Id="rId4" Type="http://schemas.openxmlformats.org/officeDocument/2006/relationships/webSettings" Target="webSettings.xml"/><Relationship Id="rId180" Type="http://schemas.openxmlformats.org/officeDocument/2006/relationships/image" Target="media/image176.png"/><Relationship Id="rId215" Type="http://schemas.openxmlformats.org/officeDocument/2006/relationships/image" Target="media/image211.png"/><Relationship Id="rId236" Type="http://schemas.openxmlformats.org/officeDocument/2006/relationships/image" Target="media/image232.png"/><Relationship Id="rId257" Type="http://schemas.openxmlformats.org/officeDocument/2006/relationships/image" Target="media/image253.png"/><Relationship Id="rId278" Type="http://schemas.openxmlformats.org/officeDocument/2006/relationships/image" Target="media/image274.png"/><Relationship Id="rId401" Type="http://schemas.openxmlformats.org/officeDocument/2006/relationships/image" Target="media/image397.png"/><Relationship Id="rId422" Type="http://schemas.openxmlformats.org/officeDocument/2006/relationships/image" Target="media/image418.png"/><Relationship Id="rId443" Type="http://schemas.openxmlformats.org/officeDocument/2006/relationships/image" Target="media/image439.png"/><Relationship Id="rId464" Type="http://schemas.openxmlformats.org/officeDocument/2006/relationships/image" Target="media/image460.png"/><Relationship Id="rId650" Type="http://schemas.openxmlformats.org/officeDocument/2006/relationships/image" Target="media/image646.png"/><Relationship Id="rId303" Type="http://schemas.openxmlformats.org/officeDocument/2006/relationships/image" Target="media/image299.png"/><Relationship Id="rId485" Type="http://schemas.openxmlformats.org/officeDocument/2006/relationships/image" Target="media/image481.png"/><Relationship Id="rId42" Type="http://schemas.openxmlformats.org/officeDocument/2006/relationships/image" Target="media/image38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345" Type="http://schemas.openxmlformats.org/officeDocument/2006/relationships/image" Target="media/image341.png"/><Relationship Id="rId387" Type="http://schemas.openxmlformats.org/officeDocument/2006/relationships/image" Target="media/image383.png"/><Relationship Id="rId510" Type="http://schemas.openxmlformats.org/officeDocument/2006/relationships/image" Target="media/image506.png"/><Relationship Id="rId552" Type="http://schemas.openxmlformats.org/officeDocument/2006/relationships/image" Target="media/image548.jpeg"/><Relationship Id="rId594" Type="http://schemas.openxmlformats.org/officeDocument/2006/relationships/image" Target="media/image590.png"/><Relationship Id="rId608" Type="http://schemas.openxmlformats.org/officeDocument/2006/relationships/image" Target="media/image604.png"/><Relationship Id="rId191" Type="http://schemas.openxmlformats.org/officeDocument/2006/relationships/image" Target="media/image187.png"/><Relationship Id="rId205" Type="http://schemas.openxmlformats.org/officeDocument/2006/relationships/image" Target="media/image201.png"/><Relationship Id="rId247" Type="http://schemas.openxmlformats.org/officeDocument/2006/relationships/image" Target="media/image243.png"/><Relationship Id="rId412" Type="http://schemas.openxmlformats.org/officeDocument/2006/relationships/image" Target="media/image408.png"/><Relationship Id="rId107" Type="http://schemas.openxmlformats.org/officeDocument/2006/relationships/image" Target="media/image103.png"/><Relationship Id="rId289" Type="http://schemas.openxmlformats.org/officeDocument/2006/relationships/image" Target="media/image285.png"/><Relationship Id="rId454" Type="http://schemas.openxmlformats.org/officeDocument/2006/relationships/image" Target="media/image450.png"/><Relationship Id="rId496" Type="http://schemas.openxmlformats.org/officeDocument/2006/relationships/image" Target="media/image492.png"/><Relationship Id="rId661" Type="http://schemas.openxmlformats.org/officeDocument/2006/relationships/image" Target="media/image657.png"/><Relationship Id="rId11" Type="http://schemas.openxmlformats.org/officeDocument/2006/relationships/image" Target="media/image7.png"/><Relationship Id="rId53" Type="http://schemas.openxmlformats.org/officeDocument/2006/relationships/image" Target="media/image49.png"/><Relationship Id="rId149" Type="http://schemas.openxmlformats.org/officeDocument/2006/relationships/image" Target="media/image145.png"/><Relationship Id="rId314" Type="http://schemas.openxmlformats.org/officeDocument/2006/relationships/image" Target="media/image310.png"/><Relationship Id="rId356" Type="http://schemas.openxmlformats.org/officeDocument/2006/relationships/image" Target="media/image352.png"/><Relationship Id="rId398" Type="http://schemas.openxmlformats.org/officeDocument/2006/relationships/image" Target="media/image394.png"/><Relationship Id="rId521" Type="http://schemas.openxmlformats.org/officeDocument/2006/relationships/image" Target="media/image517.png"/><Relationship Id="rId563" Type="http://schemas.openxmlformats.org/officeDocument/2006/relationships/image" Target="media/image559.png"/><Relationship Id="rId619" Type="http://schemas.openxmlformats.org/officeDocument/2006/relationships/image" Target="media/image615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216" Type="http://schemas.openxmlformats.org/officeDocument/2006/relationships/image" Target="media/image212.png"/><Relationship Id="rId423" Type="http://schemas.openxmlformats.org/officeDocument/2006/relationships/image" Target="media/image419.png"/><Relationship Id="rId258" Type="http://schemas.openxmlformats.org/officeDocument/2006/relationships/image" Target="media/image254.png"/><Relationship Id="rId465" Type="http://schemas.openxmlformats.org/officeDocument/2006/relationships/image" Target="media/image461.png"/><Relationship Id="rId630" Type="http://schemas.openxmlformats.org/officeDocument/2006/relationships/image" Target="media/image626.png"/><Relationship Id="rId22" Type="http://schemas.openxmlformats.org/officeDocument/2006/relationships/image" Target="media/image18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325" Type="http://schemas.openxmlformats.org/officeDocument/2006/relationships/image" Target="media/image321.png"/><Relationship Id="rId367" Type="http://schemas.openxmlformats.org/officeDocument/2006/relationships/image" Target="media/image363.png"/><Relationship Id="rId532" Type="http://schemas.openxmlformats.org/officeDocument/2006/relationships/image" Target="media/image528.png"/><Relationship Id="rId574" Type="http://schemas.openxmlformats.org/officeDocument/2006/relationships/image" Target="media/image570.png"/><Relationship Id="rId171" Type="http://schemas.openxmlformats.org/officeDocument/2006/relationships/image" Target="media/image167.png"/><Relationship Id="rId227" Type="http://schemas.openxmlformats.org/officeDocument/2006/relationships/image" Target="media/image223.png"/><Relationship Id="rId269" Type="http://schemas.openxmlformats.org/officeDocument/2006/relationships/image" Target="media/image265.png"/><Relationship Id="rId434" Type="http://schemas.openxmlformats.org/officeDocument/2006/relationships/image" Target="media/image430.png"/><Relationship Id="rId476" Type="http://schemas.openxmlformats.org/officeDocument/2006/relationships/image" Target="media/image472.png"/><Relationship Id="rId641" Type="http://schemas.openxmlformats.org/officeDocument/2006/relationships/image" Target="media/image637.png"/><Relationship Id="rId33" Type="http://schemas.openxmlformats.org/officeDocument/2006/relationships/image" Target="media/image29.png"/><Relationship Id="rId129" Type="http://schemas.openxmlformats.org/officeDocument/2006/relationships/image" Target="media/image125.png"/><Relationship Id="rId280" Type="http://schemas.openxmlformats.org/officeDocument/2006/relationships/image" Target="media/image276.png"/><Relationship Id="rId336" Type="http://schemas.openxmlformats.org/officeDocument/2006/relationships/image" Target="media/image332.png"/><Relationship Id="rId501" Type="http://schemas.openxmlformats.org/officeDocument/2006/relationships/image" Target="media/image497.png"/><Relationship Id="rId543" Type="http://schemas.openxmlformats.org/officeDocument/2006/relationships/image" Target="media/image539.png"/><Relationship Id="rId75" Type="http://schemas.openxmlformats.org/officeDocument/2006/relationships/image" Target="media/image71.png"/><Relationship Id="rId140" Type="http://schemas.openxmlformats.org/officeDocument/2006/relationships/image" Target="media/image136.png"/><Relationship Id="rId182" Type="http://schemas.openxmlformats.org/officeDocument/2006/relationships/image" Target="media/image178.png"/><Relationship Id="rId378" Type="http://schemas.openxmlformats.org/officeDocument/2006/relationships/image" Target="media/image374.png"/><Relationship Id="rId403" Type="http://schemas.openxmlformats.org/officeDocument/2006/relationships/image" Target="media/image399.png"/><Relationship Id="rId585" Type="http://schemas.openxmlformats.org/officeDocument/2006/relationships/image" Target="media/image581.png"/><Relationship Id="rId6" Type="http://schemas.openxmlformats.org/officeDocument/2006/relationships/image" Target="media/image2.jpeg"/><Relationship Id="rId238" Type="http://schemas.openxmlformats.org/officeDocument/2006/relationships/image" Target="media/image234.png"/><Relationship Id="rId445" Type="http://schemas.openxmlformats.org/officeDocument/2006/relationships/image" Target="media/image441.png"/><Relationship Id="rId487" Type="http://schemas.openxmlformats.org/officeDocument/2006/relationships/image" Target="media/image483.png"/><Relationship Id="rId610" Type="http://schemas.openxmlformats.org/officeDocument/2006/relationships/image" Target="media/image606.png"/><Relationship Id="rId652" Type="http://schemas.openxmlformats.org/officeDocument/2006/relationships/image" Target="media/image648.png"/><Relationship Id="rId291" Type="http://schemas.openxmlformats.org/officeDocument/2006/relationships/image" Target="media/image287.png"/><Relationship Id="rId305" Type="http://schemas.openxmlformats.org/officeDocument/2006/relationships/image" Target="media/image301.png"/><Relationship Id="rId347" Type="http://schemas.openxmlformats.org/officeDocument/2006/relationships/image" Target="media/image343.png"/><Relationship Id="rId512" Type="http://schemas.openxmlformats.org/officeDocument/2006/relationships/image" Target="media/image508.png"/><Relationship Id="rId44" Type="http://schemas.openxmlformats.org/officeDocument/2006/relationships/image" Target="media/image40.png"/><Relationship Id="rId86" Type="http://schemas.openxmlformats.org/officeDocument/2006/relationships/image" Target="media/image82.png"/><Relationship Id="rId151" Type="http://schemas.openxmlformats.org/officeDocument/2006/relationships/image" Target="media/image147.png"/><Relationship Id="rId389" Type="http://schemas.openxmlformats.org/officeDocument/2006/relationships/image" Target="media/image385.png"/><Relationship Id="rId554" Type="http://schemas.openxmlformats.org/officeDocument/2006/relationships/image" Target="media/image550.jpeg"/><Relationship Id="rId596" Type="http://schemas.openxmlformats.org/officeDocument/2006/relationships/image" Target="media/image592.png"/><Relationship Id="rId193" Type="http://schemas.openxmlformats.org/officeDocument/2006/relationships/image" Target="media/image189.png"/><Relationship Id="rId207" Type="http://schemas.openxmlformats.org/officeDocument/2006/relationships/image" Target="media/image203.png"/><Relationship Id="rId249" Type="http://schemas.openxmlformats.org/officeDocument/2006/relationships/image" Target="media/image245.png"/><Relationship Id="rId414" Type="http://schemas.openxmlformats.org/officeDocument/2006/relationships/image" Target="media/image410.png"/><Relationship Id="rId456" Type="http://schemas.openxmlformats.org/officeDocument/2006/relationships/image" Target="media/image452.png"/><Relationship Id="rId498" Type="http://schemas.openxmlformats.org/officeDocument/2006/relationships/image" Target="media/image494.png"/><Relationship Id="rId621" Type="http://schemas.openxmlformats.org/officeDocument/2006/relationships/image" Target="media/image617.png"/><Relationship Id="rId663" Type="http://schemas.openxmlformats.org/officeDocument/2006/relationships/image" Target="media/image659.png"/><Relationship Id="rId13" Type="http://schemas.openxmlformats.org/officeDocument/2006/relationships/image" Target="media/image9.png"/><Relationship Id="rId109" Type="http://schemas.openxmlformats.org/officeDocument/2006/relationships/image" Target="media/image105.png"/><Relationship Id="rId260" Type="http://schemas.openxmlformats.org/officeDocument/2006/relationships/image" Target="media/image256.png"/><Relationship Id="rId316" Type="http://schemas.openxmlformats.org/officeDocument/2006/relationships/image" Target="media/image312.png"/><Relationship Id="rId523" Type="http://schemas.openxmlformats.org/officeDocument/2006/relationships/image" Target="media/image519.png"/><Relationship Id="rId55" Type="http://schemas.openxmlformats.org/officeDocument/2006/relationships/image" Target="media/image51.png"/><Relationship Id="rId97" Type="http://schemas.openxmlformats.org/officeDocument/2006/relationships/image" Target="media/image93.png"/><Relationship Id="rId120" Type="http://schemas.openxmlformats.org/officeDocument/2006/relationships/image" Target="media/image116.png"/><Relationship Id="rId358" Type="http://schemas.openxmlformats.org/officeDocument/2006/relationships/image" Target="media/image354.png"/><Relationship Id="rId565" Type="http://schemas.openxmlformats.org/officeDocument/2006/relationships/image" Target="media/image561.png"/><Relationship Id="rId162" Type="http://schemas.openxmlformats.org/officeDocument/2006/relationships/image" Target="media/image158.png"/><Relationship Id="rId218" Type="http://schemas.openxmlformats.org/officeDocument/2006/relationships/image" Target="media/image214.png"/><Relationship Id="rId425" Type="http://schemas.openxmlformats.org/officeDocument/2006/relationships/image" Target="media/image421.png"/><Relationship Id="rId467" Type="http://schemas.openxmlformats.org/officeDocument/2006/relationships/image" Target="media/image463.png"/><Relationship Id="rId632" Type="http://schemas.openxmlformats.org/officeDocument/2006/relationships/image" Target="media/image628.png"/><Relationship Id="rId271" Type="http://schemas.openxmlformats.org/officeDocument/2006/relationships/image" Target="media/image267.png"/><Relationship Id="rId24" Type="http://schemas.openxmlformats.org/officeDocument/2006/relationships/image" Target="media/image20.png"/><Relationship Id="rId66" Type="http://schemas.openxmlformats.org/officeDocument/2006/relationships/image" Target="media/image62.png"/><Relationship Id="rId131" Type="http://schemas.openxmlformats.org/officeDocument/2006/relationships/image" Target="media/image127.png"/><Relationship Id="rId327" Type="http://schemas.openxmlformats.org/officeDocument/2006/relationships/image" Target="media/image323.png"/><Relationship Id="rId369" Type="http://schemas.openxmlformats.org/officeDocument/2006/relationships/image" Target="media/image365.png"/><Relationship Id="rId534" Type="http://schemas.openxmlformats.org/officeDocument/2006/relationships/image" Target="media/image530.png"/><Relationship Id="rId576" Type="http://schemas.openxmlformats.org/officeDocument/2006/relationships/image" Target="media/image572.png"/><Relationship Id="rId173" Type="http://schemas.openxmlformats.org/officeDocument/2006/relationships/image" Target="media/image169.png"/><Relationship Id="rId229" Type="http://schemas.openxmlformats.org/officeDocument/2006/relationships/image" Target="media/image225.png"/><Relationship Id="rId380" Type="http://schemas.openxmlformats.org/officeDocument/2006/relationships/image" Target="media/image376.png"/><Relationship Id="rId436" Type="http://schemas.openxmlformats.org/officeDocument/2006/relationships/image" Target="media/image432.png"/><Relationship Id="rId601" Type="http://schemas.openxmlformats.org/officeDocument/2006/relationships/image" Target="media/image597.png"/><Relationship Id="rId643" Type="http://schemas.openxmlformats.org/officeDocument/2006/relationships/image" Target="media/image639.png"/><Relationship Id="rId240" Type="http://schemas.openxmlformats.org/officeDocument/2006/relationships/image" Target="media/image236.png"/><Relationship Id="rId478" Type="http://schemas.openxmlformats.org/officeDocument/2006/relationships/image" Target="media/image474.png"/><Relationship Id="rId35" Type="http://schemas.openxmlformats.org/officeDocument/2006/relationships/image" Target="media/image31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282" Type="http://schemas.openxmlformats.org/officeDocument/2006/relationships/image" Target="media/image278.png"/><Relationship Id="rId338" Type="http://schemas.openxmlformats.org/officeDocument/2006/relationships/image" Target="media/image334.png"/><Relationship Id="rId503" Type="http://schemas.openxmlformats.org/officeDocument/2006/relationships/image" Target="media/image499.png"/><Relationship Id="rId545" Type="http://schemas.openxmlformats.org/officeDocument/2006/relationships/image" Target="media/image541.png"/><Relationship Id="rId587" Type="http://schemas.openxmlformats.org/officeDocument/2006/relationships/image" Target="media/image583.png"/><Relationship Id="rId8" Type="http://schemas.openxmlformats.org/officeDocument/2006/relationships/image" Target="media/image4.png"/><Relationship Id="rId142" Type="http://schemas.openxmlformats.org/officeDocument/2006/relationships/image" Target="media/image138.png"/><Relationship Id="rId184" Type="http://schemas.openxmlformats.org/officeDocument/2006/relationships/image" Target="media/image180.png"/><Relationship Id="rId391" Type="http://schemas.openxmlformats.org/officeDocument/2006/relationships/image" Target="media/image387.png"/><Relationship Id="rId405" Type="http://schemas.openxmlformats.org/officeDocument/2006/relationships/image" Target="media/image401.png"/><Relationship Id="rId447" Type="http://schemas.openxmlformats.org/officeDocument/2006/relationships/image" Target="media/image443.png"/><Relationship Id="rId612" Type="http://schemas.openxmlformats.org/officeDocument/2006/relationships/image" Target="media/image608.png"/><Relationship Id="rId251" Type="http://schemas.openxmlformats.org/officeDocument/2006/relationships/image" Target="media/image247.png"/><Relationship Id="rId489" Type="http://schemas.openxmlformats.org/officeDocument/2006/relationships/image" Target="media/image485.png"/><Relationship Id="rId654" Type="http://schemas.openxmlformats.org/officeDocument/2006/relationships/image" Target="media/image650.png"/><Relationship Id="rId46" Type="http://schemas.openxmlformats.org/officeDocument/2006/relationships/image" Target="media/image42.png"/><Relationship Id="rId293" Type="http://schemas.openxmlformats.org/officeDocument/2006/relationships/image" Target="media/image289.png"/><Relationship Id="rId307" Type="http://schemas.openxmlformats.org/officeDocument/2006/relationships/image" Target="media/image303.png"/><Relationship Id="rId349" Type="http://schemas.openxmlformats.org/officeDocument/2006/relationships/image" Target="media/image345.png"/><Relationship Id="rId514" Type="http://schemas.openxmlformats.org/officeDocument/2006/relationships/image" Target="media/image510.png"/><Relationship Id="rId556" Type="http://schemas.openxmlformats.org/officeDocument/2006/relationships/image" Target="media/image552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53" Type="http://schemas.openxmlformats.org/officeDocument/2006/relationships/image" Target="media/image149.png"/><Relationship Id="rId195" Type="http://schemas.openxmlformats.org/officeDocument/2006/relationships/image" Target="media/image191.png"/><Relationship Id="rId209" Type="http://schemas.openxmlformats.org/officeDocument/2006/relationships/image" Target="media/image205.png"/><Relationship Id="rId360" Type="http://schemas.openxmlformats.org/officeDocument/2006/relationships/image" Target="media/image356.png"/><Relationship Id="rId416" Type="http://schemas.openxmlformats.org/officeDocument/2006/relationships/image" Target="media/image412.png"/><Relationship Id="rId598" Type="http://schemas.openxmlformats.org/officeDocument/2006/relationships/image" Target="media/image594.png"/><Relationship Id="rId220" Type="http://schemas.openxmlformats.org/officeDocument/2006/relationships/image" Target="media/image216.png"/><Relationship Id="rId458" Type="http://schemas.openxmlformats.org/officeDocument/2006/relationships/image" Target="media/image454.png"/><Relationship Id="rId623" Type="http://schemas.openxmlformats.org/officeDocument/2006/relationships/image" Target="media/image619.png"/><Relationship Id="rId665" Type="http://schemas.openxmlformats.org/officeDocument/2006/relationships/image" Target="media/image661.jpeg"/><Relationship Id="rId15" Type="http://schemas.openxmlformats.org/officeDocument/2006/relationships/image" Target="media/image11.png"/><Relationship Id="rId57" Type="http://schemas.openxmlformats.org/officeDocument/2006/relationships/image" Target="media/image53.png"/><Relationship Id="rId262" Type="http://schemas.openxmlformats.org/officeDocument/2006/relationships/image" Target="media/image258.png"/><Relationship Id="rId318" Type="http://schemas.openxmlformats.org/officeDocument/2006/relationships/image" Target="media/image314.png"/><Relationship Id="rId525" Type="http://schemas.openxmlformats.org/officeDocument/2006/relationships/image" Target="media/image521.png"/><Relationship Id="rId567" Type="http://schemas.openxmlformats.org/officeDocument/2006/relationships/image" Target="media/image563.png"/><Relationship Id="rId99" Type="http://schemas.openxmlformats.org/officeDocument/2006/relationships/image" Target="media/image95.png"/><Relationship Id="rId122" Type="http://schemas.openxmlformats.org/officeDocument/2006/relationships/image" Target="media/image118.png"/><Relationship Id="rId164" Type="http://schemas.openxmlformats.org/officeDocument/2006/relationships/image" Target="media/image160.png"/><Relationship Id="rId371" Type="http://schemas.openxmlformats.org/officeDocument/2006/relationships/image" Target="media/image367.png"/><Relationship Id="rId427" Type="http://schemas.openxmlformats.org/officeDocument/2006/relationships/image" Target="media/image423.png"/><Relationship Id="rId469" Type="http://schemas.openxmlformats.org/officeDocument/2006/relationships/image" Target="media/image465.png"/><Relationship Id="rId634" Type="http://schemas.openxmlformats.org/officeDocument/2006/relationships/image" Target="media/image630.png"/><Relationship Id="rId26" Type="http://schemas.openxmlformats.org/officeDocument/2006/relationships/image" Target="media/image22.png"/><Relationship Id="rId231" Type="http://schemas.openxmlformats.org/officeDocument/2006/relationships/image" Target="media/image227.png"/><Relationship Id="rId273" Type="http://schemas.openxmlformats.org/officeDocument/2006/relationships/image" Target="media/image269.png"/><Relationship Id="rId329" Type="http://schemas.openxmlformats.org/officeDocument/2006/relationships/image" Target="media/image325.png"/><Relationship Id="rId480" Type="http://schemas.openxmlformats.org/officeDocument/2006/relationships/image" Target="media/image476.png"/><Relationship Id="rId536" Type="http://schemas.openxmlformats.org/officeDocument/2006/relationships/image" Target="media/image532.png"/><Relationship Id="rId68" Type="http://schemas.openxmlformats.org/officeDocument/2006/relationships/image" Target="media/image64.png"/><Relationship Id="rId133" Type="http://schemas.openxmlformats.org/officeDocument/2006/relationships/image" Target="media/image129.png"/><Relationship Id="rId175" Type="http://schemas.openxmlformats.org/officeDocument/2006/relationships/image" Target="media/image171.png"/><Relationship Id="rId340" Type="http://schemas.openxmlformats.org/officeDocument/2006/relationships/image" Target="media/image336.png"/><Relationship Id="rId578" Type="http://schemas.openxmlformats.org/officeDocument/2006/relationships/image" Target="media/image574.png"/><Relationship Id="rId200" Type="http://schemas.openxmlformats.org/officeDocument/2006/relationships/image" Target="media/image196.png"/><Relationship Id="rId382" Type="http://schemas.openxmlformats.org/officeDocument/2006/relationships/image" Target="media/image378.png"/><Relationship Id="rId438" Type="http://schemas.openxmlformats.org/officeDocument/2006/relationships/image" Target="media/image434.png"/><Relationship Id="rId603" Type="http://schemas.openxmlformats.org/officeDocument/2006/relationships/image" Target="media/image599.png"/><Relationship Id="rId645" Type="http://schemas.openxmlformats.org/officeDocument/2006/relationships/image" Target="media/image641.png"/><Relationship Id="rId242" Type="http://schemas.openxmlformats.org/officeDocument/2006/relationships/image" Target="media/image238.png"/><Relationship Id="rId284" Type="http://schemas.openxmlformats.org/officeDocument/2006/relationships/image" Target="media/image280.png"/><Relationship Id="rId491" Type="http://schemas.openxmlformats.org/officeDocument/2006/relationships/image" Target="media/image487.png"/><Relationship Id="rId505" Type="http://schemas.openxmlformats.org/officeDocument/2006/relationships/image" Target="media/image501.png"/><Relationship Id="rId37" Type="http://schemas.openxmlformats.org/officeDocument/2006/relationships/image" Target="media/image33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44" Type="http://schemas.openxmlformats.org/officeDocument/2006/relationships/image" Target="media/image140.png"/><Relationship Id="rId547" Type="http://schemas.openxmlformats.org/officeDocument/2006/relationships/image" Target="media/image543.png"/><Relationship Id="rId589" Type="http://schemas.openxmlformats.org/officeDocument/2006/relationships/image" Target="media/image585.png"/><Relationship Id="rId90" Type="http://schemas.openxmlformats.org/officeDocument/2006/relationships/image" Target="media/image86.png"/><Relationship Id="rId186" Type="http://schemas.openxmlformats.org/officeDocument/2006/relationships/image" Target="media/image182.png"/><Relationship Id="rId351" Type="http://schemas.openxmlformats.org/officeDocument/2006/relationships/image" Target="media/image347.png"/><Relationship Id="rId393" Type="http://schemas.openxmlformats.org/officeDocument/2006/relationships/image" Target="media/image389.png"/><Relationship Id="rId407" Type="http://schemas.openxmlformats.org/officeDocument/2006/relationships/image" Target="media/image403.png"/><Relationship Id="rId449" Type="http://schemas.openxmlformats.org/officeDocument/2006/relationships/image" Target="media/image445.png"/><Relationship Id="rId614" Type="http://schemas.openxmlformats.org/officeDocument/2006/relationships/image" Target="media/image610.png"/><Relationship Id="rId656" Type="http://schemas.openxmlformats.org/officeDocument/2006/relationships/image" Target="media/image652.png"/><Relationship Id="rId211" Type="http://schemas.openxmlformats.org/officeDocument/2006/relationships/image" Target="media/image207.png"/><Relationship Id="rId253" Type="http://schemas.openxmlformats.org/officeDocument/2006/relationships/image" Target="media/image249.png"/><Relationship Id="rId295" Type="http://schemas.openxmlformats.org/officeDocument/2006/relationships/image" Target="media/image291.png"/><Relationship Id="rId309" Type="http://schemas.openxmlformats.org/officeDocument/2006/relationships/image" Target="media/image305.png"/><Relationship Id="rId460" Type="http://schemas.openxmlformats.org/officeDocument/2006/relationships/image" Target="media/image456.png"/><Relationship Id="rId516" Type="http://schemas.openxmlformats.org/officeDocument/2006/relationships/image" Target="media/image512.png"/><Relationship Id="rId48" Type="http://schemas.openxmlformats.org/officeDocument/2006/relationships/image" Target="media/image44.png"/><Relationship Id="rId113" Type="http://schemas.openxmlformats.org/officeDocument/2006/relationships/image" Target="media/image109.png"/><Relationship Id="rId320" Type="http://schemas.openxmlformats.org/officeDocument/2006/relationships/image" Target="media/image316.png"/><Relationship Id="rId558" Type="http://schemas.openxmlformats.org/officeDocument/2006/relationships/image" Target="media/image554.png"/><Relationship Id="rId155" Type="http://schemas.openxmlformats.org/officeDocument/2006/relationships/image" Target="media/image151.png"/><Relationship Id="rId197" Type="http://schemas.openxmlformats.org/officeDocument/2006/relationships/image" Target="media/image193.png"/><Relationship Id="rId362" Type="http://schemas.openxmlformats.org/officeDocument/2006/relationships/image" Target="media/image358.png"/><Relationship Id="rId418" Type="http://schemas.openxmlformats.org/officeDocument/2006/relationships/image" Target="media/image414.png"/><Relationship Id="rId625" Type="http://schemas.openxmlformats.org/officeDocument/2006/relationships/image" Target="media/image621.png"/><Relationship Id="rId222" Type="http://schemas.openxmlformats.org/officeDocument/2006/relationships/image" Target="media/image218.png"/><Relationship Id="rId264" Type="http://schemas.openxmlformats.org/officeDocument/2006/relationships/image" Target="media/image260.png"/><Relationship Id="rId471" Type="http://schemas.openxmlformats.org/officeDocument/2006/relationships/image" Target="media/image467.png"/><Relationship Id="rId667" Type="http://schemas.openxmlformats.org/officeDocument/2006/relationships/theme" Target="theme/theme1.xml"/><Relationship Id="rId17" Type="http://schemas.openxmlformats.org/officeDocument/2006/relationships/image" Target="media/image13.png"/><Relationship Id="rId59" Type="http://schemas.openxmlformats.org/officeDocument/2006/relationships/image" Target="media/image55.png"/><Relationship Id="rId124" Type="http://schemas.openxmlformats.org/officeDocument/2006/relationships/image" Target="media/image120.png"/><Relationship Id="rId527" Type="http://schemas.openxmlformats.org/officeDocument/2006/relationships/image" Target="media/image523.png"/><Relationship Id="rId569" Type="http://schemas.openxmlformats.org/officeDocument/2006/relationships/image" Target="media/image565.png"/><Relationship Id="rId70" Type="http://schemas.openxmlformats.org/officeDocument/2006/relationships/image" Target="media/image66.png"/><Relationship Id="rId166" Type="http://schemas.openxmlformats.org/officeDocument/2006/relationships/image" Target="media/image162.png"/><Relationship Id="rId331" Type="http://schemas.openxmlformats.org/officeDocument/2006/relationships/image" Target="media/image327.png"/><Relationship Id="rId373" Type="http://schemas.openxmlformats.org/officeDocument/2006/relationships/image" Target="media/image369.png"/><Relationship Id="rId429" Type="http://schemas.openxmlformats.org/officeDocument/2006/relationships/image" Target="media/image425.png"/><Relationship Id="rId580" Type="http://schemas.openxmlformats.org/officeDocument/2006/relationships/image" Target="media/image576.png"/><Relationship Id="rId636" Type="http://schemas.openxmlformats.org/officeDocument/2006/relationships/image" Target="media/image632.png"/><Relationship Id="rId1" Type="http://schemas.openxmlformats.org/officeDocument/2006/relationships/customXml" Target="../customXml/item1.xml"/><Relationship Id="rId233" Type="http://schemas.openxmlformats.org/officeDocument/2006/relationships/image" Target="media/image229.png"/><Relationship Id="rId440" Type="http://schemas.openxmlformats.org/officeDocument/2006/relationships/image" Target="media/image436.png"/><Relationship Id="rId28" Type="http://schemas.openxmlformats.org/officeDocument/2006/relationships/image" Target="media/image24.png"/><Relationship Id="rId275" Type="http://schemas.openxmlformats.org/officeDocument/2006/relationships/image" Target="media/image271.png"/><Relationship Id="rId300" Type="http://schemas.openxmlformats.org/officeDocument/2006/relationships/image" Target="media/image296.png"/><Relationship Id="rId482" Type="http://schemas.openxmlformats.org/officeDocument/2006/relationships/image" Target="media/image478.png"/><Relationship Id="rId538" Type="http://schemas.openxmlformats.org/officeDocument/2006/relationships/image" Target="media/image534.png"/><Relationship Id="rId81" Type="http://schemas.openxmlformats.org/officeDocument/2006/relationships/image" Target="media/image77.png"/><Relationship Id="rId135" Type="http://schemas.openxmlformats.org/officeDocument/2006/relationships/image" Target="media/image131.png"/><Relationship Id="rId177" Type="http://schemas.openxmlformats.org/officeDocument/2006/relationships/image" Target="media/image173.png"/><Relationship Id="rId342" Type="http://schemas.openxmlformats.org/officeDocument/2006/relationships/image" Target="media/image338.png"/><Relationship Id="rId384" Type="http://schemas.openxmlformats.org/officeDocument/2006/relationships/image" Target="media/image380.png"/><Relationship Id="rId591" Type="http://schemas.openxmlformats.org/officeDocument/2006/relationships/image" Target="media/image587.png"/><Relationship Id="rId605" Type="http://schemas.openxmlformats.org/officeDocument/2006/relationships/image" Target="media/image601.png"/><Relationship Id="rId202" Type="http://schemas.openxmlformats.org/officeDocument/2006/relationships/image" Target="media/image198.png"/><Relationship Id="rId244" Type="http://schemas.openxmlformats.org/officeDocument/2006/relationships/image" Target="media/image240.png"/><Relationship Id="rId647" Type="http://schemas.openxmlformats.org/officeDocument/2006/relationships/image" Target="media/image64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CA6775C5-1B58-4960-A356-0E489CBF43F3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4</TotalTime>
  <Pages>2</Pages>
  <Words>296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2014-06-20T17:01:00Z</dcterms:created>
  <dcterms:modified xsi:type="dcterms:W3CDTF">2014-07-01T10:44:00Z</dcterms:modified>
</cp:coreProperties>
</file>