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7D5" w:rsidRPr="00263B46" w:rsidRDefault="00263B46">
      <w:pPr>
        <w:widowControl w:val="0"/>
        <w:tabs>
          <w:tab w:val="left" w:pos="2240"/>
        </w:tabs>
        <w:autoSpaceDE w:val="0"/>
        <w:autoSpaceDN w:val="0"/>
        <w:adjustRightInd w:val="0"/>
        <w:spacing w:before="92" w:after="0" w:line="817" w:lineRule="exact"/>
        <w:ind w:left="140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rect id="_x0000_s1061" style="position:absolute;left:0;text-align:left;margin-left:0;margin-top:0;width:510pt;height:17pt;z-index:-251616256;mso-position-horizontal-relative:page;mso-position-vertical-relative:page" o:regroupid="1" o:allowincell="f" filled="f" stroked="f">
            <v:textbox inset="0,0,0,0">
              <w:txbxContent>
                <w:p w:rsidR="000F5A82" w:rsidRDefault="00263B46" w:rsidP="000F5A82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12.75pt;height:16.9pt">
                        <v:imagedata r:id="rId7" o:title=""/>
                      </v:shape>
                    </w:pict>
                  </w:r>
                </w:p>
                <w:p w:rsidR="000F5A82" w:rsidRDefault="000F5A82" w:rsidP="000F5A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polyline id="_x0000_s1078" style="position:absolute;left:0;text-align:left;z-index:-251631616" points="123.35pt,7.75pt,121.7pt,7.8pt,120.1pt,8pt,118.55pt,8.3pt,117.05pt,8.75pt,115.6pt,9.3pt,114.2pt,9.95pt,112.85pt,10.7pt,111.6pt,11.55pt,110.4pt,12.5pt,109.25pt,13.55pt,108.2pt,14.7pt,107.25pt,15.9pt,106.4pt,17.15pt,105.65pt,18.5pt,105pt,19.9pt,104.45pt,21.35pt,104pt,22.85pt,103.7pt,24.4pt,103.5pt,26pt,103.45pt,27.65pt,103.5pt,29.3pt,103.7pt,30.9pt,104pt,32.45pt,104.45pt,33.95pt,105pt,35.4pt,105.65pt,36.8pt,106.4pt,38.15pt,107.25pt,39.45pt,108.2pt,40.65pt,109.25pt,41.75pt,110.4pt,42.8pt,111.6pt,43.75pt,112.85pt,44.6pt,114.2pt,45.35pt,115.6pt,46pt,117.05pt,46.55pt,118.55pt,47pt,120.1pt,47.35pt,121.7pt,47.5pt,123.35pt,47.6pt,125pt,47.5pt,126.6pt,47.35pt,128.15pt,47pt,129.65pt,46.55pt,131.1pt,46pt,132.5pt,45.35pt,133.85pt,44.6pt,135.15pt,43.75pt,136.35pt,42.8pt,137.45pt,41.75pt,138.5pt,40.65pt,139.45pt,39.45pt,140.3pt,38.15pt,141.05pt,36.8pt,141.7pt,35.4pt,142.25pt,33.95pt,142.7pt,32.45pt,143.05pt,30.9pt,143.2pt,29.3pt,143.3pt,27.65pt,143.2pt,26pt,143.05pt,24.4pt,142.7pt,22.85pt,142.25pt,21.35pt,141.7pt,19.9pt,141.05pt,18.5pt,140.3pt,17.15pt,139.45pt,15.9pt,138.5pt,14.7pt,137.45pt,13.55pt,136.35pt,12.5pt,135.15pt,11.55pt,133.85pt,10.7pt,132.5pt,9.95pt,131.1pt,9.3pt,129.65pt,8.75pt,128.15pt,8.3pt,126.6pt,8pt,125pt,7.8pt,123.35pt,7.75pt" coordsize="797,797" o:regroupid="1" o:allowincell="f" fillcolor="#2a2a29" stroked="f">
            <v:path arrowok="t"/>
          </v:polyline>
        </w:pict>
      </w:r>
      <w:r>
        <w:rPr>
          <w:noProof/>
        </w:rPr>
        <w:pict>
          <v:polyline id="_x0000_s1079" style="position:absolute;left:0;text-align:left;z-index:-251632640" points="76.5pt,5.6pt,72.65pt,5.6pt,71.05pt,5.6pt,69.6pt,5.7pt,68.3pt,5.8pt,67.2pt,5.95pt,66.2pt,6.2pt,65.4pt,6.5pt,64.7pt,6.85pt,64.1pt,7.35pt,63.6pt,7.95pt,63.25pt,8.65pt,62.95pt,9.45pt,62.7pt,10.45pt,62.55pt,11.55pt,62.45pt,12.85pt,62.35pt,14.3pt,62.35pt,15.9pt,62.35pt,17.75pt,62.35pt,37.8pt,62.35pt,39.65pt,62.35pt,41.25pt,62.45pt,42.7pt,62.55pt,44pt,62.7pt,45.1pt,62.95pt,46.1pt,63.25pt,46.9pt,63.6pt,47.6pt,64.1pt,48.2pt,64.7pt,48.7pt,65.4pt,49.05pt,66.2pt,49.35pt,67.2pt,49.6pt,68.3pt,49.75pt,69.6pt,49.85pt,71.05pt,49.95pt,72.65pt,49.95pt,74.45pt,50pt,332.1pt,50pt,333.95pt,49.95pt,335.55pt,49.95pt,337pt,49.85pt,338.3pt,49.75pt,339.4pt,49.6pt,340.4pt,49.35pt,341.2pt,49.05pt,341.9pt,48.7pt,342.5pt,48.2pt,343pt,47.6pt,343.35pt,46.9pt,343.65pt,46.1pt,343.9pt,45.1pt,344.05pt,44pt,344.15pt,42.7pt,344.2pt,41.25pt,344.25pt,39.65pt,344.25pt,37.8pt,344.25pt,17.75pt,344.25pt,15.9pt,344.2pt,14.3pt,344.15pt,12.85pt,344.05pt,11.55pt,343.9pt,10.45pt,343.65pt,9.45pt,343.35pt,8.65pt,343pt,7.95pt,342.5pt,7.35pt,341.9pt,6.85pt,341.2pt,6.5pt,340.4pt,6.2pt,339.4pt,5.95pt,338.3pt,5.8pt,337pt,5.7pt,335.55pt,5.6pt,333.95pt,5.6pt,76.5pt,5.6pt" coordsize="5639,888" o:regroupid="1" o:allowincell="f" fillcolor="#e3e3e3" stroked="f">
            <v:path arrowok="t"/>
          </v:polyline>
        </w:pict>
      </w:r>
      <w:r>
        <w:rPr>
          <w:noProof/>
        </w:rPr>
        <w:pict>
          <v:shape id="_x0000_s1080" style="position:absolute;left:0;text-align:left;margin-left:63.35pt;margin-top:60.45pt;width:474.2pt;height:97.25pt;z-index:-251699200;mso-position-horizontal-relative:page;mso-position-vertical-relative:text" coordsize="9484,1945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1437D5" w:rsidRPr="00263B46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1437D5" w:rsidRPr="00263B46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1437D5" w:rsidRPr="00263B46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1</w:t>
      </w:r>
    </w:p>
    <w:p w:rsidR="001437D5" w:rsidRPr="00263B46" w:rsidRDefault="001437D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263B46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1437D5" w:rsidRPr="00263B46" w:rsidRDefault="00263B4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77" style="position:absolute;z-index:-251606016" points="420.6pt,-63.3pt,372.25pt,-63.3pt,371pt,-63.2pt,369.85pt,-62.95pt,368.8pt,-62.55pt,367.8pt,-62pt,366.9pt,-61.35pt,366.15pt,-60.6pt,365.55pt,-59.7pt,365.1pt,-58.8pt,364.8pt,-57.8pt,364.75pt,-56.7pt,364.85pt,-55.65pt,365.15pt,-54.7pt,365.65pt,-53.75pt,366.25pt,-52.95pt,367.05pt,-52.2pt,367.95pt,-51.55pt,368.95pt,-51pt,370.05pt,-50.65pt,371.2pt,-50.4pt,372.45pt,-50.3pt,419.6pt,-50.3pt,419.6pt,-50.3pt,419.7pt,-50.6pt,420.3pt,-53.55pt,420.65pt,-56.6pt,420.8pt,-59.75pt,420.75pt,-60.75pt,420.75pt,-61.8pt,420.65pt,-62.85pt,420.6pt,-63.3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76" style="position:absolute;z-index:-251607040" points="417.3pt,-43.75pt,376.7pt,-43.75pt,375.65pt,-43.45pt,374.7pt,-42.85pt,374pt,-42.05pt,373.55pt,-41.05pt,373.4pt,-39.95pt,373.4pt,-38pt,373.7pt,-36.95pt,374.3pt,-36pt,375.1pt,-35.3pt,376.1pt,-34.85pt,377.25pt,-34.65pt,411.4pt,-34.7pt,411.4pt,-34.7pt,411.65pt,-34.95pt,413.45pt,-37.25pt,415.1pt,-39.65pt,416.55pt,-42.2pt,417.3pt,-43.7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75" style="position:absolute;z-index:-251608064" points="345.4pt,-66.8pt,345.35pt,-66.6pt,345.2pt,-65.65pt,345.05pt,-64.6pt,344.9pt,-63.6pt,344.85pt,-62.6pt,344.75pt,-61.55pt,344.75pt,-60.5pt,344.85pt,-57.3pt,345.2pt,-54.1pt,345.85pt,-51.05pt,346.65pt,-48.1pt,347.7pt,-45.25pt,348.95pt,-42.5pt,350.4pt,-39.9pt,352.05pt,-37.4pt,353.85pt,-35.05pt,355.85pt,-32.9pt,358pt,-30.9pt,360.3pt,-29.05pt,362.7pt,-27.4pt,365.3pt,-25.9pt,367.95pt,-24.65pt,370.75pt,-23.6pt,373.6pt,-22.75pt,376.6pt,-22.15pt,379.65pt,-21.75pt,382.75pt,-21.65pt,385.9pt,-21.75pt,388.95pt,-22.15pt,391.9pt,-22.75pt,394.8pt,-23.6pt,397.55pt,-24.65pt,400.25pt,-25.9pt,402.8pt,-27.35pt,405.25pt,-29pt,407.5pt,-30.8pt,409.65pt,-32.8pt,411.65pt,-34.95pt,413.45pt,-37.2pt,415.1pt,-39.65pt,416.55pt,-42.2pt,417.8pt,-44.9pt,418.85pt,-47.65pt,419.7pt,-50.55pt,420.3pt,-53.5pt,420.7pt,-56.55pt,420.8pt,-59.7pt,420.8pt,-60.75pt,420.75pt,-61.75pt,420.7pt,-62.8pt,420.6pt,-63.8pt,420.45pt,-64.8pt,420.3pt,-65.8pt,420.15pt,-66.8pt,345.5pt,-66.8pt,345.5pt,-66.8pt,345.4pt,-66.8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74" style="position:absolute;margin-left:506.1pt;margin-top:0;width:89pt;height:29pt;z-index:-251609088;mso-position-horizontal-relative:page;mso-position-vertical-relative:page" o:regroupid="1" o:allowincell="f" filled="f" stroked="f">
            <v:textbox inset="0,0,0,0">
              <w:txbxContent>
                <w:p w:rsidR="000F5A82" w:rsidRDefault="00263B46" w:rsidP="000F5A82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88.9pt;height:28.8pt">
                        <v:imagedata r:id="rId8" o:title=""/>
                      </v:shape>
                    </w:pict>
                  </w:r>
                </w:p>
                <w:p w:rsidR="000F5A82" w:rsidRDefault="000F5A82" w:rsidP="000F5A8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1" style="position:absolute;margin-left:312.35pt;margin-top:-59.35pt;width:26.15pt;height:23.75pt;z-index:-251610112" coordorigin="9251,149" coordsize="523,475" o:regroupid="1" o:allowincell="f">
            <v:shape id="_x0000_s107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70" style="position:absolute;z-index:-251611136" points="327.65pt,-58.5pt,326.6pt,-58.45pt,325.7pt,-58.05pt,325.4pt,-57.8pt,324.75pt,-56.95pt,324.5pt,-56pt,324.55pt,-54.95pt,324.95pt,-54.05pt,327.45pt,-51.2pt,328.2pt,-50.4pt,316.15pt,-50.4pt,315.1pt,-50.25pt,314.25pt,-49.7pt,313.6pt,-48.85pt,313.3pt,-47.9pt,313.4pt,-46.75pt,313.75pt,-45.9pt,314.7pt,-45.1pt,315.55pt,-44.7pt,327.15pt,-44.65pt,328.2pt,-44.65pt,327.45pt,-43.85pt,325.2pt,-41.35pt,324.65pt,-40.45pt,324.45pt,-39.5pt,324.65pt,-38.4pt,325.1pt,-37.55pt,325.4pt,-37.2pt,326.3pt,-36.7pt,327.25pt,-36.5pt,328.35pt,-36.65pt,329.2pt,-37.15pt,329.5pt,-37.45pt,336.65pt,-45.4pt,336.7pt,-45.4pt,337pt,-45.7pt,337.2pt,-46pt,337.35pt,-46.4pt,337.5pt,-46.75pt,337.6pt,-47.1pt,337.6pt,-47.95pt,337.5pt,-48.35pt,337.35pt,-48.7pt,337.2pt,-49.05pt,336.95pt,-49.4pt,336.65pt,-49.65pt,336.6pt,-49.65pt,329.45pt,-57.65pt,328.65pt,-58.25pt,327.65pt,-58.5pt" coordsize="486,441" o:regroupid="1" o:allowincell="f" stroked="f">
            <v:path arrowok="t"/>
          </v:polyline>
        </w:pict>
      </w:r>
      <w:r>
        <w:rPr>
          <w:noProof/>
        </w:rPr>
        <w:pict>
          <v:group id="_x0000_s1067" style="position:absolute;margin-left:222.6pt;margin-top:-62.35pt;width:33.05pt;height:30.1pt;z-index:-251612160" coordorigin="7456,89" coordsize="661,602" o:regroupid="1" o:allowincell="f">
            <v:shape id="_x0000_s106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6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66" style="position:absolute;z-index:-251613184" points="241.15pt,-61.15pt,240.2pt,-61pt,239.4pt,-60.6pt,239.05pt,-60.3pt,238.4pt,-59.5pt,238pt,-58.55pt,237.95pt,-57.3pt,238.15pt,-56.3pt,238.5pt,-55.55pt,241.65pt,-52pt,242.55pt,-51pt,227.4pt,-51pt,226.35pt,-50.85pt,225.4pt,-50.45pt,224.55pt,-49.5pt,224pt,-48.65pt,223.8pt,-47.8pt,223.85pt,-46.6pt,224.2pt,-45.65pt,224.7pt,-44.9pt,225.55pt,-44.25pt,226.45pt,-43.85pt,241.25pt,-43.7pt,242.55pt,-43.7pt,241.65pt,-42.75pt,238.8pt,-39.6pt,238.25pt,-38.7pt,237.95pt,-37.75pt,238pt,-36.45pt,238.3pt,-35.45pt,238.7pt,-34.7pt,239.05pt,-34.4pt,239.95pt,-33.8pt,240.9pt,-33.5pt,242.2pt,-33.6pt,243.15pt,-33.85pt,243.9pt,-34.3pt,244.2pt,-34.65pt,253.25pt,-44.7pt,253.3pt,-44.7pt,253.65pt,-45.05pt,253.95pt,-45.45pt,254.15pt,-45.95pt,254.3pt,-46.4pt,254.4pt,-46.85pt,254.4pt,-47.85pt,254.3pt,-48.4pt,254.1pt,-48.85pt,253.9pt,-49.3pt,253.6pt,-49.7pt,253.25pt,-50.05pt,253.2pt,-50.05pt,244.2pt,-60.1pt,243.35pt,-60.75pt,242.45pt,-61.15pt,241.15pt,-61.15pt" coordsize="613,554" o:regroupid="1" o:allowincell="f" stroked="f">
            <v:path arrowok="t"/>
          </v:polyline>
        </w:pict>
      </w:r>
      <w:r>
        <w:rPr>
          <w:noProof/>
        </w:rPr>
        <w:pict>
          <v:group id="_x0000_s1063" style="position:absolute;margin-left:133.4pt;margin-top:-66.25pt;width:40.05pt;height:36.6pt;z-index:-251614208" coordorigin="5672,11" coordsize="801,732" o:regroupid="1" o:allowincell="f">
            <v:shape id="_x0000_s106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62" style="position:absolute;z-index:-251615232" points="156.9pt,-64.8pt,155.75pt,-64.8pt,154.8pt,-64.6pt,153.95pt,-64.2pt,153.35pt,-63.7pt,152.65pt,-62.9pt,152.2pt,-62pt,151.95pt,-61pt,152pt,-59.9pt,152.2pt,-58.9pt,152.6pt,-58.05pt,156.55pt,-53.6pt,157.65pt,-52.4pt,139.2pt,-52.4pt,138.15pt,-52.3pt,137.2pt,-51.95pt,136.35pt,-51.4pt,135.6pt,-50.5pt,135.1pt,-49.65pt,134.85pt,-48.7pt,134.9pt,-47.4pt,135.1pt,-46.4pt,135.5pt,-45.55pt,136pt,-44.9pt,136.8pt,-44.25pt,137.7pt,-43.8pt,138.7pt,-43.6pt,156.05pt,-43.55pt,157.65pt,-43.55pt,156.55pt,-42.35pt,153.05pt,-38.5pt,152.45pt,-37.65pt,152.1pt,-36.7pt,151.95pt,-35.75pt,152.05pt,-34.55pt,152.35pt,-33.6pt,152.85pt,-32.75pt,153.4pt,-32.2pt,154.25pt,-31.6pt,155.15pt,-31.25pt,156.15pt,-31.1pt,157.3pt,-31.2pt,158.3pt,-31.5pt,159.1pt,-32pt,159.6pt,-32.5pt,170.65pt,-44.75pt,170.65pt,-44.75pt,171.1pt,-45.15pt,171.45pt,-45.7pt,171.7pt,-46.25pt,171.9pt,-46.8pt,172.05pt,-47.35pt,172.05pt,-48.6pt,171.9pt,-49.2pt,171.65pt,-49.75pt,171.4pt,-50.3pt,171.05pt,-50.85pt,170.6pt,-51.25pt,170.55pt,-51.25pt,159.6pt,-63.45pt,159.6pt,-63.5pt,158.8pt,-64.15pt,157.9pt,-64.6pt,156.9pt,-64.8pt" coordsize="744,675" o:regroupid="1" o:allowincell="f" stroked="f">
            <v:path arrowok="t"/>
          </v:polylin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margin-left:255.65pt;margin-top:8.35pt;width:127.45pt;height:33.85pt;z-index:251699200" filled="f" stroked="f">
            <v:textbox>
              <w:txbxContent>
                <w:p w:rsidR="001D5EE1" w:rsidRPr="001D5EE1" w:rsidRDefault="001D5EE1">
                  <w:pPr>
                    <w:rPr>
                      <w:rFonts w:ascii="Arial" w:hAnsi="Arial" w:cs="Arial"/>
                      <w:b/>
                    </w:rPr>
                  </w:pP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Key</w:t>
                  </w:r>
                  <w:proofErr w:type="spellEnd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 xml:space="preserve"> for </w:t>
                  </w:r>
                  <w:proofErr w:type="spellStart"/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Schools</w:t>
                  </w:r>
                  <w:proofErr w:type="spellEnd"/>
                </w:p>
              </w:txbxContent>
            </v:textbox>
          </v:shape>
        </w:pict>
      </w:r>
    </w:p>
    <w:p w:rsidR="001437D5" w:rsidRPr="001D5EE1" w:rsidRDefault="00263B4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polyline id="_x0000_s1082" style="position:absolute;z-index:251616256;mso-position-horizontal-relative:page;mso-position-vertical-relative:text" points="530.75pt,-4.9pt,529.1pt,-4.9pt,403.75pt,-.5pt,402.25pt,-.4pt,401pt,-.25pt,399.95pt,-.05pt,399.1pt,.2pt,398.35pt,.6pt,397.8pt,1.05pt,397.35pt,1.65pt,397.05pt,2.35pt,396.8pt,3.25pt,396.7pt,4.3pt,396.65pt,5.55pt,396.65pt,7pt,396.65pt,8.65pt,396.75pt,10.55pt,396.85pt,14.5pt,396.9pt,16.15pt,397pt,17.85pt,397.1pt,19.3pt,397.25pt,20.55pt,397.45pt,21.65pt,397.7pt,22.5pt,398.05pt,23.25pt,398.55pt,23.8pt,399.15pt,24.25pt,399.85pt,24.55pt,400.75pt,24.75pt,401.8pt,24.9pt,403.05pt,24.95pt,404.5pt,24.95pt,406.15pt,24.95pt,529.8pt,20.6pt,531.5pt,20.55pt,532.95pt,20.45pt,534.2pt,20.3pt,535.25pt,20.1pt,536.15pt,19.8pt,536.85pt,19.45pt,537.45pt,19pt,537.9pt,18.4pt,538.2pt,17.7pt,538.4pt,16.8pt,538.55pt,15.75pt,538.6pt,14.5pt,538.6pt,13.05pt,538.55pt,11.4pt,538.5pt,9.5pt,538.35pt,5.55pt,538.3pt,3.85pt,538.25pt,2.2pt,538.15pt,.7pt,538pt,-.55pt,537.8pt,-1.6pt,537.5pt,-2.45pt,537.15pt,-3.2pt,536.7pt,-3.75pt,536.1pt,-4.2pt,535.35pt,-4.5pt,534.5pt,-4.75pt,533.45pt,-4.85pt,532.2pt,-4.9pt,530.75pt,-4.9pt" coordsize="2840,597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83" type="#_x0000_t136" style="position:absolute;margin-left:439.85pt;margin-top:4.55pt;width:23.1pt;height:14.4pt;rotation:359;z-index:-251683840;mso-position-horizontal-relative:page" o:allowincell="f" stroked="f">
            <v:shadow color="#868686"/>
            <o:extrusion v:ext="view" autorotationcenter="t"/>
            <v:textpath style="font-family:&quot;Arial&quot;;font-size:14pt;v-text-kern:t" string="for "/>
            <w10:wrap anchorx="page"/>
          </v:shape>
        </w:pict>
      </w:r>
      <w:r>
        <w:rPr>
          <w:noProof/>
        </w:rPr>
        <w:pict>
          <v:shape id="_x0000_s1084" type="#_x0000_t136" style="position:absolute;margin-left:508.3pt;margin-top:2.15pt;width:22.9pt;height:14.4pt;rotation:359;z-index:-251682816;mso-position-horizontal-relative:page" o:allowincell="f" stroked="f">
            <v:shadow color="#868686"/>
            <o:extrusion v:ext="view" autorotationcenter="t"/>
            <v:textpath style="font-family:&quot;Arial&quot;;font-size:14pt;v-text-kern:t" string="ols "/>
            <w10:wrap anchorx="page"/>
          </v:shape>
        </w:pict>
      </w:r>
      <w:r>
        <w:rPr>
          <w:noProof/>
        </w:rPr>
        <w:pict>
          <v:shape id="_x0000_s1085" type="#_x0000_t136" style="position:absolute;margin-left:404.7pt;margin-top:5.6pt;width:30.15pt;height:14.5pt;rotation:359;z-index:-251681792;mso-position-horizontal-relative:page" o:allowincell="f" stroked="f">
            <v:shadow color="#868686"/>
            <o:extrusion v:ext="view" autorotationcenter="t"/>
            <v:textpath style="font-family:&quot;Arial&quot;;font-size:14pt;v-text-kern:t" string="Key "/>
            <w10:wrap anchorx="page"/>
          </v:shape>
        </w:pict>
      </w:r>
      <w:r w:rsidR="001437D5" w:rsidRPr="001D5EE1">
        <w:rPr>
          <w:rFonts w:ascii="Arial" w:hAnsi="Arial" w:cs="Arial"/>
          <w:color w:val="2A2A29"/>
          <w:w w:val="95"/>
          <w:sz w:val="36"/>
          <w:szCs w:val="36"/>
          <w:lang w:val="en-US"/>
        </w:rPr>
        <w:t>Media</w:t>
      </w:r>
      <w:r w:rsidR="001437D5" w:rsidRPr="001D5EE1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1437D5" w:rsidRPr="001D5EE1">
        <w:rPr>
          <w:rFonts w:ascii="Arial" w:hAnsi="Arial" w:cs="Arial"/>
          <w:color w:val="2A2A29"/>
          <w:w w:val="95"/>
          <w:sz w:val="36"/>
          <w:szCs w:val="36"/>
          <w:lang w:val="en-US"/>
        </w:rPr>
        <w:t>and</w:t>
      </w:r>
      <w:r w:rsidR="001437D5" w:rsidRPr="001D5EE1">
        <w:rPr>
          <w:rFonts w:ascii="Arial" w:hAnsi="Arial" w:cs="Arial"/>
          <w:color w:val="2A2A29"/>
          <w:spacing w:val="-16"/>
          <w:w w:val="95"/>
          <w:sz w:val="36"/>
          <w:szCs w:val="36"/>
          <w:lang w:val="en-US"/>
        </w:rPr>
        <w:t xml:space="preserve"> </w:t>
      </w:r>
      <w:r w:rsidR="001437D5" w:rsidRPr="001D5EE1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t</w:t>
      </w:r>
      <w:r w:rsidR="001437D5" w:rsidRPr="001D5EE1">
        <w:rPr>
          <w:rFonts w:ascii="Arial" w:hAnsi="Arial" w:cs="Arial"/>
          <w:color w:val="2A2A29"/>
          <w:sz w:val="36"/>
          <w:szCs w:val="36"/>
          <w:lang w:val="en-US"/>
        </w:rPr>
        <w:t>echno</w:t>
      </w:r>
      <w:r w:rsidR="001437D5" w:rsidRPr="001D5EE1">
        <w:rPr>
          <w:rFonts w:ascii="Arial" w:hAnsi="Arial" w:cs="Arial"/>
          <w:color w:val="2A2A29"/>
          <w:spacing w:val="-4"/>
          <w:sz w:val="36"/>
          <w:szCs w:val="36"/>
          <w:lang w:val="en-US"/>
        </w:rPr>
        <w:t>l</w:t>
      </w:r>
      <w:r w:rsidR="001437D5" w:rsidRPr="001D5EE1">
        <w:rPr>
          <w:rFonts w:ascii="Arial" w:hAnsi="Arial" w:cs="Arial"/>
          <w:color w:val="2A2A29"/>
          <w:sz w:val="36"/>
          <w:szCs w:val="36"/>
          <w:lang w:val="en-US"/>
        </w:rPr>
        <w:t>ogy</w:t>
      </w: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1437D5" w:rsidRPr="001D5EE1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800" w:left="0" w:header="0" w:footer="608" w:gutter="0"/>
          <w:pgNumType w:start="149"/>
          <w:cols w:num="2" w:space="720" w:equalWidth="0">
            <w:col w:w="2663" w:space="341"/>
            <w:col w:w="8916"/>
          </w:cols>
          <w:noEndnote/>
        </w:sect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D5EE1" w:rsidRDefault="001437D5" w:rsidP="001D5EE1">
      <w:pPr>
        <w:widowControl w:val="0"/>
        <w:tabs>
          <w:tab w:val="right" w:pos="10632"/>
        </w:tabs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3D295B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D295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</w:p>
    <w:p w:rsidR="001437D5" w:rsidRPr="003D295B" w:rsidRDefault="001437D5" w:rsidP="001D5EE1">
      <w:pPr>
        <w:widowControl w:val="0"/>
        <w:tabs>
          <w:tab w:val="right" w:pos="10632"/>
        </w:tabs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3D295B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D295B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3D295B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3D295B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3D295B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3D295B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3D295B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D5EE1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1D5EE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1D5EE1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1D5EE1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1D5EE1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1D5EE1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1D5EE1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1D5EE1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1D5EE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D5EE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D5EE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1D5EE1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1D5EE1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1D5EE1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D5EE1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1D5EE1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1D5EE1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D5EE1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D5EE1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1D5EE1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1437D5" w:rsidRPr="001D5EE1" w:rsidRDefault="001437D5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1D5EE1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263B46" w:rsidRDefault="00263B46" w:rsidP="003D295B">
      <w:pPr>
        <w:widowControl w:val="0"/>
        <w:autoSpaceDE w:val="0"/>
        <w:autoSpaceDN w:val="0"/>
        <w:adjustRightInd w:val="0"/>
        <w:spacing w:after="0" w:line="413" w:lineRule="exact"/>
        <w:ind w:right="128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86" style="position:absolute;left:0;text-align:left;margin-left:62.25pt;margin-top:-7.25pt;width:134pt;height:35pt;z-index:-251698176;mso-position-horizontal-relative:page" o:allowincell="f" filled="f" stroked="f">
            <v:textbox inset="0,0,0,0">
              <w:txbxContent>
                <w:p w:rsidR="001437D5" w:rsidRDefault="00263B46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9" type="#_x0000_t75" style="width:134pt;height:35.05pt">
                        <v:imagedata r:id="rId13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1437D5" w:rsidRPr="00263B46">
        <w:rPr>
          <w:rFonts w:ascii="Arial" w:hAnsi="Arial" w:cs="Arial"/>
          <w:color w:val="2A2A29"/>
          <w:sz w:val="36"/>
          <w:szCs w:val="36"/>
          <w:lang w:val="en-US"/>
        </w:rPr>
        <w:t>15 Minutes</w:t>
      </w:r>
    </w:p>
    <w:p w:rsidR="001437D5" w:rsidRPr="00263B46" w:rsidRDefault="001437D5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263B46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87" style="position:absolute;left:0;text-align:left;margin-left:409.3pt;margin-top:2.05pt;width:35.35pt;height:16.55pt;z-index:-251687936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 w:rsidR="001437D5" w:rsidRPr="00263B46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1437D5" w:rsidRPr="00263B46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1437D5" w:rsidRPr="003D295B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1437D5" w:rsidRPr="003D295B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1437D5" w:rsidRPr="003D295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 short</w:t>
      </w:r>
      <w:r w:rsidR="001437D5"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sations.</w:t>
      </w:r>
      <w:r w:rsidR="001437D5"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437D5"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1437D5"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>
        <w:rPr>
          <w:rFonts w:ascii="Arial" w:hAnsi="Arial" w:cs="Arial"/>
          <w:color w:val="2A2A29"/>
          <w:sz w:val="24"/>
          <w:szCs w:val="24"/>
          <w:lang w:val="en-US"/>
        </w:rPr>
        <w:t>sation,</w:t>
      </w:r>
      <w:r w:rsidR="001437D5"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proofErr w:type="gramStart"/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="001437D5" w:rsidRPr="003D295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proofErr w:type="gramEnd"/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103"/>
          <w:sz w:val="24"/>
          <w:szCs w:val="24"/>
          <w:lang w:val="en-US"/>
        </w:rPr>
        <w:t>app</w:t>
      </w:r>
      <w:r w:rsidR="001437D5" w:rsidRPr="003D295B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w w:val="106"/>
          <w:sz w:val="24"/>
          <w:szCs w:val="24"/>
          <w:lang w:val="en-US"/>
        </w:rPr>
        <w:t>opria</w:t>
      </w:r>
      <w:r w:rsidR="001437D5" w:rsidRPr="003D295B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(A-C).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3D295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Identify</w:t>
      </w:r>
      <w:r w:rsidRPr="003D295B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which</w:t>
      </w:r>
      <w:r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P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</w:t>
      </w:r>
      <w:r w:rsidRPr="003D295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>’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magazine.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437D5" w:rsidRPr="003D295B" w:rsidRDefault="00263B46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088" style="position:absolute;left:0;text-align:left;margin-left:104pt;margin-top:-136.6pt;width:92.4pt;height:153.85pt;z-index:-251691008;mso-position-horizontal-relative:page" coordorigin="2080,-2732" coordsize="1848,3077" o:allowincell="f">
            <v:shape id="_x0000_s1089" style="position:absolute;left:2812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090" style="position:absolute;left:2090;top:-2722;width:1828;height:2620" o:allowincell="f" filled="f" fillcolor="#2a2a29" stroked="f">
              <v:path arrowok="t"/>
            </v:rect>
            <v:shape id="_x0000_s1091" style="position:absolute;left:2164;top:-2649;width:1681;height:2475" coordsize="1681,2475" o:allowincell="f" path="m56,l23,,7,7,,23,,56,,2418r,32l7,2467r16,6l56,2474r1568,l1656,2473r17,-6l1679,2450r1,-32l1680,56r-1,-33l1673,7,1657,r-33,l56,e" filled="f" stroked="f">
              <v:path arrowok="t"/>
            </v:shape>
            <v:rect id="_x0000_s1092" style="position:absolute;left:2164;top:-2649;width:1680;height:24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0" type="#_x0000_t75" style="width:83.9pt;height:123.95pt">
                          <v:imagedata r:id="rId1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3" style="position:absolute;left:2164;top:-2649;width:1681;height:2475" coordsize="1681,2475" o:allowincell="f" path="m56,l23,,7,7,,23,,56,,2417r,33l7,2467r16,6l56,2474r1568,l1656,2473r17,-6l1679,2450r1,-32l1680,56r-1,-33l1673,7,1657,r-33,l56,xe" filled="f" strokecolor="#b3b3b3" strokeweight="1pt">
              <v:path arrowok="t"/>
            </v:shape>
            <w10:wrap anchorx="page"/>
          </v:group>
        </w:pict>
      </w:r>
      <w:r>
        <w:rPr>
          <w:noProof/>
        </w:rPr>
        <w:pict>
          <v:group id="_x0000_s1094" style="position:absolute;left:0;text-align:left;margin-left:421.45pt;margin-top:-136.6pt;width:100.85pt;height:153.85pt;z-index:-251689984;mso-position-horizontal-relative:page" coordorigin="8429,-2732" coordsize="2017,3077" o:allowincell="f">
            <v:shape id="_x0000_s1095" style="position:absolute;left:9247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096" style="position:absolute;left:8439;top:-2722;width:1996;height:2620" o:allowincell="f" filled="f" fillcolor="#2a2a29" stroked="f">
              <v:path arrowok="t"/>
            </v:rect>
            <v:shape id="_x0000_s1097" style="position:absolute;left:8513;top:-2649;width:1851;height:2475" coordsize="1851,2475" o:allowincell="f" path="m56,l23,,7,7,,23,,56,,2418r,32l7,2467r16,6l56,2474r1738,l1826,2473r17,-6l1849,2450r1,-32l1850,56r,-33l1843,7,1827,r-33,l56,e" filled="f" stroked="f">
              <v:path arrowok="t"/>
            </v:shape>
            <v:rect id="_x0000_s1098" style="position:absolute;left:8514;top:-2649;width:1860;height:24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1" type="#_x0000_t75" style="width:92.65pt;height:123.95pt">
                          <v:imagedata r:id="rId1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9" style="position:absolute;left:8513;top:-2649;width:1851;height:2475" coordsize="1851,2475" o:allowincell="f" path="m56,l23,,7,7,,23,,56,,2417r,33l7,2467r16,6l56,2474r1738,l1826,2473r17,-6l1849,2450r1,-32l1850,56r,-33l1843,7,1827,r-33,l56,xe" filled="f" strokecolor="#b3b3b3" strokeweight="1pt">
              <v:path arrowok="t"/>
            </v:shape>
            <w10:wrap anchorx="page"/>
          </v:group>
        </w:pict>
      </w:r>
      <w:r>
        <w:rPr>
          <w:noProof/>
        </w:rPr>
        <w:pict>
          <v:group id="_x0000_s1100" style="position:absolute;left:0;text-align:left;margin-left:260.6pt;margin-top:-136.6pt;width:100.85pt;height:153.85pt;z-index:-251688960;mso-position-horizontal-relative:page" coordorigin="5212,-2732" coordsize="2017,3077" o:allowincell="f">
            <v:shape id="_x0000_s1101" style="position:absolute;left:6029;top:-46;width:385;height:386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  <v:path arrowok="t"/>
            </v:shape>
            <v:rect id="_x0000_s1102" style="position:absolute;left:5222;top:-2722;width:1996;height:2620" o:allowincell="f" filled="f" fillcolor="#2a2a29" stroked="f">
              <v:path arrowok="t"/>
            </v:rect>
            <v:shape id="_x0000_s1103" style="position:absolute;left:5296;top:-2649;width:1851;height:2475" coordsize="1851,2475" o:allowincell="f" path="m56,l23,,7,7,,23,,56,,2418r,32l7,2467r16,6l56,2474r1738,l1826,2473r17,-6l1849,2450r1,-32l1850,56r,-33l1843,7,1827,r-33,l56,e" filled="f" stroked="f">
              <v:path arrowok="t"/>
            </v:shape>
            <v:rect id="_x0000_s1104" style="position:absolute;left:5297;top:-2649;width:1860;height:24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92.65pt;height:123.95pt">
                          <v:imagedata r:id="rId1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05" style="position:absolute;left:5296;top:-2649;width:1851;height:2475" coordsize="1851,2475" o:allowincell="f" path="m56,l23,,7,7,,23,,56,,2417r,33l7,2467r16,6l56,2474r1738,l1826,2473r17,-6l1849,2450r1,-32l1850,56r,-33l1843,7,1827,r-33,l56,xe" filled="f" strokecolor="#b3b3b3" strokeweight="1pt">
              <v:path arrowok="t"/>
            </v:shape>
            <w10:wrap anchorx="page"/>
          </v:group>
        </w:pic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1437D5" w:rsidRPr="003D295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106" style="position:absolute;left:0;text-align:left;margin-left:102.85pt;margin-top:23.55pt;width:94.85pt;height:43.25pt;z-index:-251697152;mso-position-horizontal-relative:page" coordorigin="2057,471" coordsize="1897,865" o:allowincell="f">
            <v:group id="_x0000_s1107" style="position:absolute;left:2154;top:568;width:1701;height:737" coordorigin="2154,568" coordsize="1701,737" o:allowincell="f">
              <v:shape id="_x0000_s1108" style="position:absolute;left:2154;top:568;width:1701;height:737;mso-position-horizontal-relative:page;mso-position-vertical-relative:page" coordsize="1701,737" o:allowincell="f" path="m1644,l56,,47,,28,7,8,23,,56,,680r,9l7,708r16,20l56,737r1588,l1653,736r19,-7l1691,713r9,-33l1700,470r-710,l985,468r-365,l620,436r18,l638,377r-20,l618,346r20,l641,301r11,-18l669,272r22,-6l715,265r288,l1005,264r695,l1700,56r-1,-9l1693,28,1676,8,1644,e" fillcolor="#d8d8d8 [2732]" stroked="f">
                <v:path arrowok="t"/>
              </v:shape>
              <v:shape id="_x0000_s1109" style="position:absolute;left:2154;top:568;width:1701;height:737;mso-position-horizontal-relative:page;mso-position-vertical-relative:page" coordsize="1701,737" o:allowincell="f" path="m1700,264r-695,l1027,267r17,9l1057,289r9,18l1072,330r3,25l1075,377r1,8l1073,406r-6,20l1056,444r-15,14l1019,467r-29,3l1700,470r,-206e" fillcolor="#d8d8d8 [2732]" stroked="f">
                <v:path arrowok="t"/>
              </v:shape>
              <v:shape id="_x0000_s1110" style="position:absolute;left:2154;top:568;width:1701;height:737;mso-position-horizontal-relative:page;mso-position-vertical-relative:page" coordsize="1701,737" o:allowincell="f" path="m776,404r-7,l769,468r64,l833,437r25,l858,417r-82,l776,404e" fillcolor="#d8d8d8 [2732]" stroked="f">
                <v:path arrowok="t"/>
              </v:shape>
              <v:shape id="_x0000_s1111" style="position:absolute;left:2154;top:568;width:1701;height:737;mso-position-horizontal-relative:page;mso-position-vertical-relative:page" coordsize="1701,737" o:allowincell="f" path="m984,268r-78,l906,386r16,l922,417r-16,l906,437r14,l920,468r65,l970,462,955,448,944,430r-6,-22l935,386r,-2l934,361r2,-24l941,314r8,-20l963,278r18,-10l984,268e" fillcolor="#d8d8d8 [2732]" stroked="f">
                <v:path arrowok="t"/>
              </v:shape>
              <v:shape id="_x0000_s1112" style="position:absolute;left:2154;top:568;width:1701;height:737;mso-position-horizontal-relative:page;mso-position-vertical-relative:page" coordsize="1701,737" o:allowincell="f" path="m1000,298r-7,6l988,320r-2,26l985,386r2,25l993,431r12,8l1006,439r10,-6l1022,419r3,-21l1025,371r,-31l1021,315r-8,-14l1000,298e" fillcolor="#d8d8d8 [2732]" stroked="f">
                <v:path arrowok="t"/>
              </v:shape>
              <v:shape id="_x0000_s1113" style="position:absolute;left:2154;top:568;width:1701;height:737;mso-position-horizontal-relative:page;mso-position-vertical-relative:page" coordsize="1701,737" o:allowincell="f" path="m720,295r-30,l690,346r27,l717,377r-27,l690,436r32,l722,404r54,l776,377r34,-55l722,322r,-17l720,295e" fillcolor="#d8d8d8 [2732]" stroked="f">
                <v:path arrowok="t"/>
              </v:shape>
              <v:shape id="_x0000_s1114" style="position:absolute;left:2154;top:568;width:1701;height:737;mso-position-horizontal-relative:page;mso-position-vertical-relative:page" coordsize="1701,737" o:allowincell="f" path="m858,311r-1,l812,386r46,l858,311e" fillcolor="#d8d8d8 [2732]" stroked="f">
                <v:path arrowok="t"/>
              </v:shape>
              <v:shape id="_x0000_s1115" style="position:absolute;left:2154;top:568;width:1701;height:737;mso-position-horizontal-relative:page;mso-position-vertical-relative:page" coordsize="1701,737" o:allowincell="f" path="m1003,265r-288,l738,268r18,10l767,295r4,27l810,322r34,-54l984,268r19,-3e" fillcolor="#d8d8d8 [2732]" stroked="f">
                <v:path arrowok="t"/>
              </v:shape>
            </v:group>
            <v:group id="_x0000_s1116" style="position:absolute;left:2773;top:833;width:457;height:207" coordorigin="2773,833" coordsize="457,207" o:allowincell="f">
              <v:shape id="_x0000_s1117" style="position:absolute;left:2773;top:833;width:457;height:207;mso-position-horizontal-relative:page;mso-position-vertical-relative:page" coordsize="457,207" o:allowincell="f" path="m373,l353,7,338,20,327,37r-7,21l316,83r-1,26l317,132r5,23l330,175r13,17l362,203r24,4l387,207r22,-4l427,193r13,-15l444,170r-67,l370,156r-3,-21l366,112r,-33l369,51r7,-15l386,32r55,l438,26,422,12,401,3,373,e" fillcolor="#d8d8d8 [2732]" stroked="f">
                <v:path arrowok="t"/>
              </v:shape>
              <v:shape id="_x0000_s1118" style="position:absolute;left:2773;top:833;width:457;height:207;mso-position-horizontal-relative:page;mso-position-vertical-relative:page" coordsize="457,207" o:allowincell="f" path="m441,32r-55,l394,34r7,11l406,68r1,36l406,127r-3,23l394,165r-17,5l444,170r4,-11l454,137r2,-25l457,86,454,64,448,43,441,32e" fillcolor="#d8d8d8 [2732]" stroked="f">
                <v:path arrowok="t"/>
              </v:shape>
              <v:rect id="_x0000_s1119" style="position:absolute;left:2987;top:1005;width:87;height:30;mso-position-horizontal-relative:page;mso-position-vertical-relative:page" o:allowincell="f" fillcolor="#d8d8d8 [2732]" stroked="f">
                <v:path arrowok="t"/>
              </v:rect>
              <v:rect id="_x0000_s1120" style="position:absolute;left:3012;top:985;width:48;height:20;mso-position-horizontal-relative:page;mso-position-vertical-relative:page" o:allowincell="f" fillcolor="#d8d8d8 [2732]" stroked="f">
                <v:path arrowok="t"/>
              </v:rect>
              <v:shape id="_x0000_s1121" style="position:absolute;left:2773;top:833;width:457;height:207;mso-position-horizontal-relative:page;mso-position-vertical-relative:page" coordsize="457,207" o:allowincell="f" path="m287,3r-62,l157,112r,40l303,152r,-31l193,121,238,46r49,l287,3e" fillcolor="#d8d8d8 [2732]" stroked="f">
                <v:path arrowok="t"/>
              </v:shape>
              <v:rect id="_x0000_s1122" style="position:absolute;left:3012;top:879;width:48;height:75;mso-position-horizontal-relative:page;mso-position-vertical-relative:page" o:allowincell="f" fillcolor="#d8d8d8 [2732]" stroked="f">
                <v:path arrowok="t"/>
              </v:rect>
              <v:shape id="_x0000_s1123" style="position:absolute;left:2773;top:833;width:457;height:207;mso-position-horizontal-relative:page;mso-position-vertical-relative:page" coordsize="457,207" o:allowincell="f" path="m150,138r-47,l103,171,1,171r,32l150,203r,-65e" fillcolor="#d8d8d8 [2732]" stroked="f">
                <v:path arrowok="t"/>
              </v:shape>
              <v:rect id="_x0000_s1124" style="position:absolute;left:2792;top:945;width:52;height:58;mso-position-horizontal-relative:page;mso-position-vertical-relative:page" o:allowincell="f" fillcolor="#d8d8d8 [2732]" stroked="f">
                <v:path arrowok="t"/>
              </v:rect>
              <v:rect id="_x0000_s1125" style="position:absolute;left:2773;top:914;width:98;height:30;mso-position-horizontal-relative:page;mso-position-vertical-relative:page" o:allowincell="f" fillcolor="#d8d8d8 [2732]" stroked="f">
                <v:path arrowok="t"/>
              </v:rect>
              <v:shape id="_x0000_s1126" style="position:absolute;left:2773;top:833;width:457;height:207;mso-position-horizontal-relative:page;mso-position-vertical-relative:page" coordsize="457,207" o:allowincell="f" path="m78,l57,3,38,13,25,30,19,57r,24l71,81r,-51l147,30,142,19,126,7,105,1,78,e" fillcolor="#d8d8d8 [2732]" stroked="f">
                <v:path arrowok="t"/>
              </v:shape>
              <v:shape id="_x0000_s1127" style="position:absolute;left:2773;top:833;width:457;height:207;mso-position-horizontal-relative:page;mso-position-vertical-relative:page" coordsize="457,207" o:allowincell="f" path="m147,30r-46,l103,40r,17l150,38r-3,-8e" fillcolor="#d8d8d8 [2732]" stroked="f">
                <v:path arrowok="t"/>
              </v:shape>
            </v:group>
            <v:rect id="_x0000_s1128" style="position:absolute;left:2067;top:481;width:1848;height:844" o:allowincell="f" fillcolor="#d8d8d8 [2732]" stroked="f">
              <v:path arrowok="t"/>
            </v:rect>
            <v:rect id="_x0000_s1129" style="position:absolute;left:2100;top:534;width:1843;height:792" o:allowincell="f" fillcolor="#d8d8d8 [2732]" stroked="f">
              <v:path arrowok="t"/>
            </v:rect>
            <w10:wrap anchorx="page"/>
          </v:group>
        </w:pict>
      </w:r>
      <w:r>
        <w:rPr>
          <w:noProof/>
        </w:rPr>
        <w:pict>
          <v:group id="_x0000_s1130" style="position:absolute;left:0;text-align:left;margin-left:424.55pt;margin-top:23.55pt;width:94.85pt;height:43.25pt;z-index:-251695104;mso-position-horizontal-relative:page" coordorigin="8491,471" coordsize="1897,865" o:allowincell="f">
            <v:shape id="_x0000_s1131" style="position:absolute;left:8588;top:568;width:1701;height:737" coordsize="1701,737" o:allowincell="f" path="m1644,l56,,47,,28,7,8,23,,56,,680r,9l7,708r16,20l56,737r1588,l1653,736r19,-7l1691,713r9,-33l1700,471r-861,l825,468r-205,l620,436r18,l638,377r-20,l618,346r20,l641,301r11,-18l669,272r22,-6l715,265r985,l1700,56r-1,-9l1693,28,1676,8,1644,e" fillcolor="#d8d8d8 [2732]" stroked="f">
              <v:path arrowok="t"/>
            </v:shape>
            <v:shape id="_x0000_s1132" style="position:absolute;left:9428;top:906;width:861;height:134" coordsize="861,134" o:allowincell="f" path="m100,l40,,57,7,70,21r8,22l81,73,76,94,65,111,49,123r-22,8l,133r861,l861,133r-706,l133,128,114,118,102,101,97,77r86,l185,65r,-14l100,51,100,e" fillcolor="#d8d8d8 [2732]" stroked="f">
              <v:path arrowok="t"/>
            </v:shape>
            <v:shape id="_x0000_s1133" style="position:absolute;left:9583;top:906;width:706;height:134" coordsize="706,134" o:allowincell="f" path="m705,l40,,57,7,70,21r8,22l81,73,76,94,65,111,49,123r-22,8l,133r705,l705,e" fillcolor="#d8d8d8 [2732]" stroked="f">
              <v:path arrowok="t"/>
            </v:shape>
            <v:shape id="_x0000_s1134" style="position:absolute;left:9358;top:972;width:99;height:65" coordsize="99,65" o:allowincell="f" path="m99,l,,,64r56,l47,62,28,52,16,35,11,12r86,l99,e" fillcolor="#d8d8d8 [2732]" stroked="f">
              <v:path arrowok="t"/>
            </v:shape>
            <v:shape id="_x0000_s1135" style="position:absolute;left:9422;top:984;width:34;height:24" coordsize="34,24" o:allowincell="f" path="m34,l,,,5r1,6l3,15r3,5l10,23r7,l32,11,34,e" fillcolor="#d8d8d8 [2732]" stroked="f">
              <v:path arrowok="t"/>
            </v:shape>
            <v:shape id="_x0000_s1136" style="position:absolute;left:9577;top:984;width:34;height:24" coordsize="34,24" o:allowincell="f" path="m34,l,,,5r1,6l3,15r3,5l10,23r7,l32,11,34,e" fillcolor="#d8d8d8 [2732]" stroked="f">
              <v:path arrowok="t"/>
            </v:shape>
            <v:shape id="_x0000_s1137" style="position:absolute;left:9279;top:864;width:179;height:141" coordsize="179,141" o:allowincell="f" path="m29,l,,,50r26,l26,81,,81r,59l31,140r,-32l178,108r,-15l93,93r,-67l31,26r,-16l29,e" fillcolor="#d8d8d8 [2732]" stroked="f">
              <v:path arrowok="t"/>
            </v:shape>
            <v:shape id="_x0000_s1138" style="position:absolute;left:9422;top:938;width:36;height:20" coordsize="36,20" o:allowincell="f" path="m33,l7,,,7,,19r35,l35,18,33,e" fillcolor="#d8d8d8 [2732]" stroked="f">
              <v:path arrowok="t"/>
            </v:shape>
            <v:shape id="_x0000_s1139" style="position:absolute;left:9577;top:938;width:36;height:20" coordsize="36,20" o:allowincell="f" path="m33,l7,,,7,,19r35,l35,18,33,e" fillcolor="#d8d8d8 [2732]" stroked="f">
              <v:path arrowok="t"/>
            </v:shape>
            <v:shape id="_x0000_s1140" style="position:absolute;left:9422;top:836;width:107;height:79" coordsize="107,79" o:allowincell="f" path="m106,l79,r,34l,34,5,78,21,71,46,70r60,l106,e" fillcolor="#d8d8d8 [2732]" stroked="f">
              <v:path arrowok="t"/>
            </v:shape>
            <v:shape id="_x0000_s1141" style="position:absolute;left:9577;top:836;width:712;height:79" coordsize="712,79" o:allowincell="f" path="m711,l79,r,34l,34,5,78,21,71,46,70r665,l711,e" fillcolor="#d8d8d8 [2732]" stroked="f">
              <v:path arrowok="t"/>
            </v:shape>
            <v:shape id="_x0000_s1142" style="position:absolute;left:9304;top:833;width:985;height:58" coordsize="985,58" o:allowincell="f" path="m985,l,,22,3,40,13,52,30r4,27l68,57,68,3r917,l985,e" fillcolor="#d8d8d8 [2732]" stroked="f">
              <v:path arrowok="t"/>
            </v:shape>
            <v:shape id="_x0000_s1143" style="position:absolute;left:9526;top:984;width:130;height:56" coordsize="130,56" o:allowincell="f" path="m51,l,10,8,31,23,45r20,8l67,56r5,-1l96,51r18,-9l128,27r1,-4l61,23,57,20,54,15,52,11,51,5,51,e" fillcolor="#d8d8d8 [2732]" stroked="f">
              <v:path arrowok="t"/>
            </v:shape>
            <v:shape id="_x0000_s1144" style="position:absolute;left:9594;top:938;width:71;height:70" coordsize="71,70" o:allowincell="f" path="m66,l17,r2,18l19,35,15,58,,70r61,l68,53,71,27,67,1,66,e" fillcolor="#d8d8d8 [2732]" stroked="f">
              <v:path arrowok="t"/>
            </v:shape>
            <v:shape id="_x0000_s1145" style="position:absolute;left:9529;top:836;width:131;height:122" coordsize="131,122" o:allowincell="f" path="m128,l,,,121r48,l49,108r7,-7l131,101,121,84r-2,-1l48,83r,-49l128,34,128,e" fillcolor="#d8d8d8 [2732]" stroked="f">
              <v:path arrowok="t"/>
            </v:shape>
            <v:shape id="_x0000_s1146" style="position:absolute;left:9577;top:905;width:72;height:20" coordsize="72,20" o:allowincell="f" path="m34,l21,,8,5,,14r71,l55,3,34,e" fillcolor="#d8d8d8 [2732]" stroked="f">
              <v:path arrowok="t"/>
            </v:shape>
            <v:shape id="_x0000_s1147" style="position:absolute;left:9370;top:984;width:130;height:56" coordsize="130,56" o:allowincell="f" path="m51,l,10,8,31,23,45r20,8l67,56r5,-1l96,51r18,-9l128,27r1,-4l61,23,57,20,54,15,52,11,51,5,51,e" fillcolor="#d8d8d8 [2732]" stroked="f">
              <v:path arrowok="t"/>
            </v:shape>
            <v:shape id="_x0000_s1148" style="position:absolute;left:9438;top:938;width:72;height:70" coordsize="72,70" o:allowincell="f" path="m66,l17,r2,18l19,35,15,58,,70r61,l68,53,71,27,67,1,66,e" fillcolor="#d8d8d8 [2732]" stroked="f">
              <v:path arrowok="t"/>
            </v:shape>
            <v:shape id="_x0000_s1149" style="position:absolute;left:9373;top:836;width:131;height:122" coordsize="131,122" o:allowincell="f" path="m128,l,,,121r48,l49,108r7,-7l131,101,121,84r-2,-1l48,83r,-49l128,34,128,e" fillcolor="#d8d8d8 [2732]" stroked="f">
              <v:path arrowok="t"/>
            </v:shape>
            <v:shape id="_x0000_s1150" style="position:absolute;left:9422;top:905;width:71;height:20" coordsize="71,20" o:allowincell="f" path="m34,l21,,8,5,,14r71,l55,3,34,e" fillcolor="#d8d8d8 [2732]" stroked="f">
              <v:path arrowok="t"/>
            </v:shape>
            <v:shape id="_x0000_s1151" style="position:absolute;left:9209;top:972;width:149;height:65" coordsize="149,65" o:allowincell="f" path="m149,l102,r,32l,32,,64r149,l149,e" fillcolor="#d8d8d8 [2732]" stroked="f">
              <v:path arrowok="t"/>
            </v:shape>
            <v:shape id="_x0000_s1152" style="position:absolute;left:9227;top:833;width:128;height:82" coordsize="128,82" o:allowincell="f" path="m58,l37,3,18,13,5,30,,57,,81r52,l52,30r75,l122,19,106,7,85,1,58,e" fillcolor="#d8d8d8 [2732]" stroked="f">
              <v:path arrowok="t"/>
            </v:shape>
            <v:shape id="_x0000_s1153" style="position:absolute;left:9309;top:864;width:49;height:27" coordsize="49,27" o:allowincell="f" path="m45,l,,2,10r,16l49,7,45,e" fillcolor="#d8d8d8 [2732]" stroked="f">
              <v:path arrowok="t"/>
            </v:shape>
            <v:rect id="_x0000_s1154" style="position:absolute;left:8501;top:481;width:1848;height:844" o:allowincell="f" fillcolor="#d8d8d8 [2732]" stroked="f">
              <v:path arrowok="t"/>
            </v:rect>
            <v:rect id="_x0000_s1155" style="position:absolute;left:8535;top:534;width:1843;height:792" o:allowincell="f" fillcolor="#d8d8d8 [2732]" stroked="f">
              <v:path arrowok="t"/>
            </v:rect>
            <w10:wrap anchorx="page"/>
          </v:group>
        </w:pict>
      </w:r>
      <w:r>
        <w:rPr>
          <w:noProof/>
        </w:rPr>
        <w:pict>
          <v:group id="_x0000_s1156" style="position:absolute;left:0;text-align:left;margin-left:263.7pt;margin-top:23.55pt;width:94.85pt;height:43.25pt;z-index:-251693056;mso-position-horizontal-relative:page" coordorigin="5274,471" coordsize="1897,865" o:allowincell="f">
            <v:shape id="_x0000_s1157" style="position:absolute;left:5371;top:568;width:1701;height:737" coordsize="1701,737" o:allowincell="f" path="m1644,l56,,47,,28,7,8,23,,56,,680r,9l7,708r16,20l56,737r1588,l1653,736r19,-7l1691,713r9,-33l1700,471r-861,l825,468r-205,l620,436r18,l638,377r-20,l618,346r20,l641,301r11,-18l669,272r22,-6l715,265r288,l1005,264r695,l1700,56r-1,-9l1693,28,1676,8,1644,e" fillcolor="#d8d8d8 [2732]" stroked="f">
              <v:path arrowok="t"/>
            </v:shape>
            <v:shape id="_x0000_s1158" style="position:absolute;left:6210;top:906;width:862;height:134" coordsize="862,134" o:allowincell="f" path="m96,l40,,57,7,70,21r8,22l80,70r1,3l76,94,65,111,49,123r-22,8l,133r861,l861,132r-710,l130,124,115,110,105,92,99,70,96,47,95,31r,-10l96,e" fillcolor="#d8d8d8 [2732]" stroked="f">
              <v:path arrowok="t"/>
            </v:shape>
            <v:shape id="_x0000_s1159" style="position:absolute;left:6362;top:833;width:710;height:206" coordsize="710,206" o:allowincell="f" path="m709,l14,,36,2r17,9l66,25r9,18l81,65r3,26l85,111r,9l82,141r-6,20l65,179,50,193,28,203,,205r709,l709,e" fillcolor="#d8d8d8 [2732]" stroked="f">
              <v:path arrowok="t"/>
            </v:shape>
            <v:shape id="_x0000_s1160" style="position:absolute;left:6141;top:972;width:99;height:65" coordsize="99,65" o:allowincell="f" path="m99,l,,,64r56,l47,62,28,52,16,35,11,12r86,l99,e" fillcolor="#d8d8d8 [2732]" stroked="f">
              <v:path arrowok="t"/>
            </v:shape>
            <v:shape id="_x0000_s1161" style="position:absolute;left:6204;top:984;width:34;height:24" coordsize="34,24" o:allowincell="f" path="m34,l,,,5r1,6l3,15r3,5l10,23r7,l32,11,34,e" fillcolor="#d8d8d8 [2732]" stroked="f">
              <v:path arrowok="t"/>
            </v:shape>
            <v:shape id="_x0000_s1162" style="position:absolute;left:6356;top:866;width:41;height:142" coordsize="41,142" o:allowincell="f" path="m15,l8,6,3,22,,48,,78,,89r2,24l8,133r12,8l21,141r9,-6l36,121,39,99,40,78r,-37l36,17,28,3,15,e" fillcolor="#d8d8d8 [2732]" stroked="f">
              <v:path arrowok="t"/>
            </v:shape>
            <v:shape id="_x0000_s1163" style="position:absolute;left:6062;top:864;width:178;height:141" coordsize="178,141" o:allowincell="f" path="m29,l,,,50r26,l26,81,,81r,59l31,140r,-32l178,108r,-15l93,93r,-67l31,26r,-16l29,e" fillcolor="#d8d8d8 [2732]" stroked="f">
              <v:path arrowok="t"/>
            </v:shape>
            <v:shape id="_x0000_s1164" style="position:absolute;left:6204;top:938;width:36;height:20" coordsize="36,20" o:allowincell="f" path="m33,l7,,,7,,19r35,l35,17,33,e" fillcolor="#d8d8d8 [2732]" stroked="f">
              <v:path arrowok="t"/>
            </v:shape>
            <v:shape id="_x0000_s1165" style="position:absolute;left:6204;top:836;width:151;height:79" coordsize="151,79" o:allowincell="f" path="m150,l79,r,34l,34,5,78,21,71,46,70r56,l103,69r4,-23l116,26,129,10,148,r2,e" fillcolor="#d8d8d8 [2732]" stroked="f">
              <v:path arrowok="t"/>
            </v:shape>
            <v:shape id="_x0000_s1166" style="position:absolute;left:6087;top:833;width:288;height:58" coordsize="288,58" o:allowincell="f" path="m288,l,,22,3,40,13,52,30r4,27l68,57,68,3r200,l288,e" fillcolor="#d8d8d8 [2732]" stroked="f">
              <v:path arrowok="t"/>
            </v:shape>
            <v:shape id="_x0000_s1167" style="position:absolute;left:6306;top:834;width:128;height:206" coordsize="128,206" o:allowincell="f" path="m57,l37,6,22,19,11,36,4,57,1,82,,108r1,24l6,154r8,20l27,191r19,11l70,206r1,l94,202r17,-10l124,178r4,-9l61,169,55,155,51,134,50,111r,-33l54,50,60,35,70,31r55,l122,25,106,11,85,2,57,e" fillcolor="#d8d8d8 [2732]" stroked="f">
              <v:path arrowok="t"/>
            </v:shape>
            <v:shape id="_x0000_s1168" style="position:absolute;left:6368;top:866;width:80;height:138" coordsize="80,138" o:allowincell="f" path="m64,l9,r7,2l24,13r4,22l30,72,29,95r-4,22l16,133,,138r66,l71,127r5,-23l79,80,80,54,77,32,71,11,64,e" fillcolor="#d8d8d8 [2732]" stroked="f">
              <v:path arrowok="t"/>
            </v:shape>
            <v:shape id="_x0000_s1169" style="position:absolute;left:6153;top:984;width:130;height:56" coordsize="130,56" o:allowincell="f" path="m51,l,10,8,31,23,45r20,8l67,56r5,-1l96,51r18,-9l128,27r1,-4l61,23,57,20,54,15,52,11,51,5,51,e" fillcolor="#d8d8d8 [2732]" stroked="f">
              <v:path arrowok="t"/>
            </v:shape>
            <v:shape id="_x0000_s1170" style="position:absolute;left:6221;top:938;width:71;height:70" coordsize="71,70" o:allowincell="f" path="m66,l17,r2,18l19,35,15,58,,70r61,l68,53,71,27,67,1,66,e" fillcolor="#d8d8d8 [2732]" stroked="f">
              <v:path arrowok="t"/>
            </v:shape>
            <v:shape id="_x0000_s1171" style="position:absolute;left:6156;top:836;width:131;height:122" coordsize="131,122" o:allowincell="f" path="m128,l,,,121r48,l49,108r7,-7l131,101,121,84r-2,-1l48,83r,-49l128,34,128,e" fillcolor="#d8d8d8 [2732]" stroked="f">
              <v:path arrowok="t"/>
            </v:shape>
            <v:shape id="_x0000_s1172" style="position:absolute;left:6204;top:905;width:72;height:20" coordsize="72,20" o:allowincell="f" path="m34,l21,,8,5,,14r71,l55,3,34,e" fillcolor="#d8d8d8 [2732]" stroked="f">
              <v:path arrowok="t"/>
            </v:shape>
            <v:shape id="_x0000_s1173" style="position:absolute;left:5991;top:972;width:150;height:65" coordsize="150,65" o:allowincell="f" path="m149,l102,r,32l,32,,64r149,l149,e" fillcolor="#d8d8d8 [2732]" stroked="f">
              <v:path arrowok="t"/>
            </v:shape>
            <v:shape id="_x0000_s1174" style="position:absolute;left:6010;top:833;width:127;height:82" coordsize="127,82" o:allowincell="f" path="m58,l37,3,18,13,5,30,,57,,81r52,l52,30r75,l122,19,106,7,85,1,58,e" fillcolor="#d8d8d8 [2732]" stroked="f">
              <v:path arrowok="t"/>
            </v:shape>
            <v:shape id="_x0000_s1175" style="position:absolute;left:6092;top:864;width:49;height:27" coordsize="49,27" o:allowincell="f" path="m45,l,,2,10r,16l49,7,45,e" fillcolor="#d8d8d8 [2732]" stroked="f">
              <v:path arrowok="t"/>
            </v:shape>
            <v:rect id="_x0000_s1176" style="position:absolute;left:5284;top:481;width:1848;height:844" o:allowincell="f" fillcolor="#d8d8d8 [2732]" stroked="f">
              <v:path arrowok="t"/>
            </v:rect>
            <v:rect id="_x0000_s1177" style="position:absolute;left:5318;top:534;width:1843;height:792" o:allowincell="f" fillcolor="#d8d8d8 [2732]" stroked="f">
              <v:path arrowok="t"/>
            </v:rect>
            <w10:wrap anchorx="page"/>
          </v:group>
        </w:pict>
      </w:r>
      <w:r w:rsidR="001437D5" w:rsidRPr="003D295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1437D5" w:rsidRPr="003D295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Rachel</w:t>
      </w:r>
      <w:r w:rsidR="001437D5" w:rsidRPr="003D295B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bought</w:t>
      </w:r>
      <w:r w:rsidR="001437D5" w:rsidRPr="003D295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</w:t>
      </w:r>
      <w:r w:rsidR="001437D5"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="001437D5" w:rsidRPr="003D295B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mobi</w:t>
      </w:r>
      <w:r w:rsidR="001437D5" w:rsidRPr="003D295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phone.</w:t>
      </w:r>
      <w:r w:rsidR="001437D5" w:rsidRPr="003D295B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="001437D5"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="001437D5" w:rsidRPr="003D295B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much</w:t>
      </w:r>
      <w:r w:rsidR="001437D5"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did</w:t>
      </w:r>
      <w:r w:rsidR="001437D5" w:rsidRPr="003D295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it</w:t>
      </w:r>
      <w:r w:rsidR="001437D5" w:rsidRPr="003D295B">
        <w:rPr>
          <w:rFonts w:ascii="Arial" w:hAnsi="Arial" w:cs="Arial"/>
          <w:color w:val="2A2A29"/>
          <w:spacing w:val="13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t?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8" type="#_x0000_t202" style="position:absolute;margin-left:424.55pt;margin-top:4.85pt;width:94.35pt;height:43.65pt;z-index:251696128" filled="f" stroked="f">
            <v:textbox style="mso-fit-shape-to-text:t">
              <w:txbxContent>
                <w:p w:rsidR="008C5C5F" w:rsidRPr="008C5C5F" w:rsidRDefault="008C5C5F" w:rsidP="008C5C5F">
                  <w:pPr>
                    <w:jc w:val="center"/>
                    <w:rPr>
                      <w:rFonts w:ascii="Arial" w:hAnsi="Arial" w:cs="Arial"/>
                      <w:b/>
                      <w:sz w:val="40"/>
                    </w:rPr>
                  </w:pPr>
                  <w:r w:rsidRPr="008C5C5F">
                    <w:rPr>
                      <w:rFonts w:ascii="Arial" w:hAnsi="Arial" w:cs="Arial"/>
                      <w:b/>
                      <w:sz w:val="40"/>
                    </w:rPr>
                    <w:t>£</w:t>
                  </w:r>
                  <w:r>
                    <w:rPr>
                      <w:rFonts w:ascii="Arial" w:hAnsi="Arial" w:cs="Arial"/>
                      <w:b/>
                      <w:sz w:val="40"/>
                    </w:rPr>
                    <w:t>55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79" type="#_x0000_t202" style="position:absolute;margin-left:263.7pt;margin-top:4.85pt;width:94.35pt;height:43.65pt;z-index:251695104" filled="f" stroked="f">
            <v:textbox style="mso-fit-shape-to-text:t">
              <w:txbxContent>
                <w:p w:rsidR="008C5C5F" w:rsidRPr="008C5C5F" w:rsidRDefault="008C5C5F" w:rsidP="008C5C5F">
                  <w:pPr>
                    <w:jc w:val="center"/>
                    <w:rPr>
                      <w:rFonts w:ascii="Arial" w:hAnsi="Arial" w:cs="Arial"/>
                      <w:b/>
                      <w:sz w:val="40"/>
                    </w:rPr>
                  </w:pPr>
                  <w:r w:rsidRPr="008C5C5F">
                    <w:rPr>
                      <w:rFonts w:ascii="Arial" w:hAnsi="Arial" w:cs="Arial"/>
                      <w:b/>
                      <w:sz w:val="40"/>
                    </w:rPr>
                    <w:t>£</w:t>
                  </w:r>
                  <w:r>
                    <w:rPr>
                      <w:rFonts w:ascii="Arial" w:hAnsi="Arial" w:cs="Arial"/>
                      <w:b/>
                      <w:sz w:val="40"/>
                    </w:rPr>
                    <w:t>50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80" type="#_x0000_t202" style="position:absolute;margin-left:102.8pt;margin-top:3.15pt;width:94.35pt;height:43.65pt;z-index:251694080" filled="f" stroked="f">
            <v:textbox style="mso-fit-shape-to-text:t">
              <w:txbxContent>
                <w:p w:rsidR="008C5C5F" w:rsidRPr="008C5C5F" w:rsidRDefault="008C5C5F" w:rsidP="008C5C5F">
                  <w:pPr>
                    <w:jc w:val="center"/>
                    <w:rPr>
                      <w:rFonts w:ascii="Arial" w:hAnsi="Arial" w:cs="Arial"/>
                      <w:b/>
                      <w:sz w:val="40"/>
                    </w:rPr>
                  </w:pPr>
                  <w:r w:rsidRPr="008C5C5F">
                    <w:rPr>
                      <w:rFonts w:ascii="Arial" w:hAnsi="Arial" w:cs="Arial"/>
                      <w:b/>
                      <w:sz w:val="40"/>
                    </w:rPr>
                    <w:t>£40</w:t>
                  </w:r>
                </w:p>
              </w:txbxContent>
            </v:textbox>
          </v:shape>
        </w:pic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81" style="position:absolute;left:0;text-align:left;margin-left:140.6pt;margin-top:-2.3pt;width:19.25pt;height:19.3pt;z-index:-25169612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82" style="position:absolute;left:0;text-align:left;margin-left:462.35pt;margin-top:-2.3pt;width:19.25pt;height:19.3pt;z-index:-25169408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83" style="position:absolute;left:0;text-align:left;margin-left:301.45pt;margin-top:-2.3pt;width:19.25pt;height:19.3pt;z-index:-25169203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1437D5" w:rsidRPr="003D295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Pr="003D295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Identify</w:t>
      </w:r>
      <w:r w:rsidRPr="003D295B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who</w:t>
      </w:r>
      <w:r w:rsidRPr="003D295B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</w:t>
      </w:r>
      <w:r w:rsidRPr="003D295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</w:t>
      </w:r>
      <w:r w:rsidRPr="003D295B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is.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184" style="position:absolute;left:0;text-align:left;margin-left:76.8pt;margin-top:-100pt;width:146.9pt;height:117.25pt;z-index:-251686912;mso-position-horizontal-relative:page" coordorigin="1536,-2000" coordsize="2938,2345" o:allowincell="f">
            <v:shape id="_x0000_s1185" style="position:absolute;left:2809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186" style="position:absolute;left:1546;top:-1990;width:2918;height:1953" o:allowincell="f" filled="f" fillcolor="#2a2a29" stroked="f">
              <v:path arrowok="t"/>
            </v:rect>
            <v:shape id="_x0000_s1187" style="position:absolute;left:1682;top:-1855;width:2644;height:1681" coordsize="2644,1681" o:allowincell="f" path="m226,l152,,121,1,95,3,73,6,55,11,40,18,28,28,19,40,12,54,6,73,3,95,1,120,,150r,35l,1495r,33l1,1558r2,26l6,1606r5,19l18,1640r10,12l40,1661r14,7l73,1673r21,4l120,1679r30,1l185,1680r2272,l2492,1680r30,-1l2548,1677r22,-4l2588,1668r15,-7l2615,1652r10,-12l2632,1625r5,-18l2640,1585r2,-26l2644,1529r,-34l2644,185r,-33l2643,121r-3,-26l2637,73r-5,-18l2625,40r-9,-12l2604,19r-15,-7l2571,7,2549,3,2523,1,2493,r-35,l226,e" filled="f" stroked="f">
              <v:path arrowok="t"/>
            </v:shape>
            <v:rect id="_x0000_s1188" style="position:absolute;left:1683;top:-1856;width:2640;height:16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3" type="#_x0000_t75" style="width:132.1pt;height:84.5pt">
                          <v:imagedata r:id="rId1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89" style="position:absolute;left:1682;top:-1855;width:2645;height:1681" coordsize="2645,1681" o:allowincell="f" path="m226,l186,,152,,121,1,95,3,73,6,55,11,40,18,28,28,19,40,12,54,7,73,3,95,1,120,,150r,35l,225,,1454r,39l,1528r1,30l3,1584r3,22l11,1625r7,15l28,1652r12,9l55,1668r18,5l95,1677r25,2l150,1680r35,l225,1680r2192,l2457,1680r35,l2522,1679r26,-2l2570,1673r18,-5l2604,1661r12,-9l2625,1640r7,-15l2637,1607r3,-22l2643,1559r1,-30l2644,1495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>
        <w:rPr>
          <w:noProof/>
        </w:rPr>
        <w:pict>
          <v:group id="_x0000_s1190" style="position:absolute;left:0;text-align:left;margin-left:398.55pt;margin-top:-100pt;width:146.9pt;height:117.25pt;z-index:-251685888;mso-position-horizontal-relative:page" coordorigin="7971,-2000" coordsize="2938,2345" o:allowincell="f">
            <v:shape id="_x0000_s1191" style="position:absolute;left:9244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192" style="position:absolute;left:7981;top:-1990;width:2918;height:1953" o:allowincell="f" filled="f" fillcolor="#2a2a29" stroked="f">
              <v:path arrowok="t"/>
            </v:rect>
            <v:shape id="_x0000_s1193" style="position:absolute;left:8117;top:-1855;width:2644;height:1681" coordsize="2644,1681" o:allowincell="f" path="m226,l152,,121,1,95,3,73,6,55,11,40,18,28,28,19,40,12,54,6,73,3,95,1,120,,150r,35l,1495r,33l1,1558r2,26l6,1606r5,19l18,1640r10,12l40,1661r14,7l73,1673r21,4l120,1679r30,1l185,1680r2272,l2492,1680r30,-1l2548,1677r22,-4l2588,1668r15,-7l2615,1652r10,-12l2632,1625r5,-18l2640,1585r2,-26l2644,1529r,-34l2644,185r,-33l2643,121r-3,-26l2637,73r-5,-18l2625,40r-9,-12l2604,19r-15,-7l2571,7,2549,3,2523,1,2493,r-35,l226,e" filled="f" stroked="f">
              <v:path arrowok="t"/>
            </v:shape>
            <v:rect id="_x0000_s1194" style="position:absolute;left:8117;top:-1856;width:2640;height:16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4" type="#_x0000_t75" style="width:132.1pt;height:84.5pt">
                          <v:imagedata r:id="rId1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95" style="position:absolute;left:8117;top:-1855;width:2644;height:1681" coordsize="2644,1681" o:allowincell="f" path="m226,l186,,152,,121,1,95,3,73,6,55,11,40,18,28,28,19,40,12,54,7,73,3,95,1,120,,150r,35l,225,,1454r,39l,1528r1,30l3,1584r3,22l11,1625r7,15l28,1652r12,9l55,1668r18,5l95,1677r25,2l150,1680r35,l225,1680r2192,l2457,1680r35,l2522,1679r26,-2l2570,1673r18,-5l2604,1661r12,-9l2625,1640r7,-15l2637,1607r3,-22l2643,1559r1,-30l2644,1495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>
        <w:rPr>
          <w:noProof/>
        </w:rPr>
        <w:pict>
          <v:group id="_x0000_s1196" style="position:absolute;left:0;text-align:left;margin-left:237.65pt;margin-top:-100pt;width:146.95pt;height:117.25pt;z-index:-251684864;mso-position-horizontal-relative:page" coordorigin="4753,-2000" coordsize="2939,2345" o:allowincell="f">
            <v:shape id="_x0000_s1197" style="position:absolute;left:6027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198" style="position:absolute;left:4763;top:-1990;width:2918;height:1953" o:allowincell="f" filled="f" fillcolor="#2a2a29" stroked="f">
              <v:path arrowok="t"/>
            </v:rect>
            <v:shape id="_x0000_s1199" style="position:absolute;left:4899;top:-1855;width:2645;height:1681" coordsize="2645,1681" o:allowincell="f" path="m226,l152,,121,1,95,3,73,6,55,11,40,18,28,28,19,40,12,54,6,73,3,95,1,120,,150r,35l,1495r,33l1,1558r2,26l6,1606r5,19l18,1640r10,12l40,1661r14,7l73,1673r21,4l120,1679r30,1l185,1680r2272,l2492,1680r30,-1l2548,1677r22,-4l2588,1668r15,-7l2615,1652r10,-12l2632,1625r5,-18l2640,1585r2,-26l2644,1529r,-34l2644,185r,-33l2643,121r-3,-26l2637,73r-5,-18l2625,40r-9,-12l2604,19r-15,-7l2571,7,2549,3,2523,1,2493,r-35,l226,e" filled="f" stroked="f">
              <v:path arrowok="t"/>
            </v:shape>
            <v:rect id="_x0000_s1200" style="position:absolute;left:5382;top:-1856;width:2160;height:16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6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5" type="#_x0000_t75" style="width:108.3pt;height:84.5pt">
                          <v:imagedata r:id="rId1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01" style="position:absolute;left:4899;top:-1855;width:2645;height:1681" coordsize="2645,1681" o:allowincell="f" path="m226,l186,,152,,121,1,95,3,73,6,55,11,40,18,28,28,19,40,12,54,7,73,3,95,1,120,,150r,35l,225,,1454r,39l,1528r1,30l3,1584r3,22l11,1625r7,15l28,1652r12,9l55,1668r18,5l95,1677r25,2l150,1680r35,l225,1680r2192,l2457,1680r35,l2522,1679r26,-2l2570,1673r18,-5l2604,1661r12,-9l2625,1640r7,-15l2637,1607r3,-22l2643,1559r1,-30l2644,1495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1437D5" w:rsidRPr="003D295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7D5" w:rsidRPr="003D295B" w:rsidRDefault="001437D5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1437D5" w:rsidRPr="003D295B">
          <w:type w:val="continuous"/>
          <w:pgSz w:w="11920" w:h="16840"/>
          <w:pgMar w:top="1180" w:right="0" w:bottom="800" w:left="0" w:header="720" w:footer="720" w:gutter="0"/>
          <w:cols w:space="720" w:equalWidth="0">
            <w:col w:w="11920"/>
          </w:cols>
          <w:noEndnote/>
        </w:sect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30" w:after="0" w:line="270" w:lineRule="exact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202" style="position:absolute;left:0;text-align:left;margin-left:0;margin-top:-80.75pt;width:447.65pt;height:53.2pt;z-index:251685888" coordsize="8953,1064">
            <v:shape id="_x0000_s1203" type="#_x0000_t75" style="position:absolute;width:8953;height:1064;mso-position-horizontal-relative:margin">
              <v:imagedata r:id="rId20" o:title=""/>
            </v:shape>
            <v:shape id="_x0000_s1204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1437D5" w:rsidRPr="003D295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1437D5" w:rsidRPr="003D295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Identify</w:t>
      </w:r>
      <w:r w:rsidR="001437D5" w:rsidRPr="003D295B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who</w:t>
      </w:r>
      <w:r w:rsidR="001437D5" w:rsidRPr="003D295B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Michael</w:t>
      </w:r>
      <w:r w:rsidR="001437D5" w:rsidRPr="003D295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is.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205" style="position:absolute;left:0;text-align:left;margin-left:71.1pt;margin-top:-156.7pt;width:146.95pt;height:173.95pt;z-index:-251672576;mso-position-horizontal-relative:page" coordorigin="1422,-3134" coordsize="2939,3479" o:allowincell="f">
            <v:shape id="_x0000_s1206" style="position:absolute;left:2696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07" style="position:absolute;left:1432;top:-3124;width:2918;height:3086" o:allowincell="f" filled="f" fillcolor="#2a2a29" stroked="f">
              <v:path arrowok="t"/>
            </v:rect>
            <v:shape id="_x0000_s1208" style="position:absolute;left:1569;top:-2989;width:2644;height:2815" coordsize="2644,2815" o:allowincell="f" path="m226,l152,,121,1,95,3,73,6,55,11,40,18,28,28,19,40,12,54,6,73,3,95,1,120,,150r,35l,2629r,33l1,2692r2,26l6,2740r5,19l18,2774r10,12l40,2795r14,7l73,2807r21,4l120,2813r30,1l185,2814r2272,l2492,2814r30,-1l2548,2811r22,-4l2588,2802r15,-7l2615,2786r10,-12l2632,2759r5,-18l2640,2719r2,-26l2644,2663r,-34l2644,185r,-33l2643,121r-3,-26l2637,73r-5,-18l2625,40r-9,-12l2604,19r-15,-7l2571,7,2549,3,2523,1,2493,r-35,l226,e" filled="f" stroked="f">
              <v:path arrowok="t"/>
            </v:shape>
            <v:rect id="_x0000_s1209" style="position:absolute;left:1569;top:-2989;width:2640;height:28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132.1pt;height:141.5pt">
                          <v:imagedata r:id="rId2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10" style="position:absolute;left:1569;top:-2989;width:2644;height:2815" coordsize="2644,2815" o:allowincell="f" path="m226,l186,,152,,121,1,95,3,73,6,55,11,40,18,28,28,19,40,12,54,7,73,3,95,1,120,,150r,35l,225,,2587r,40l,2662r1,30l3,2718r3,22l11,2759r7,15l28,2786r12,9l55,2802r18,5l95,2811r25,2l150,2814r35,l225,2814r2192,l2457,2814r35,l2522,2813r26,-2l2570,2807r18,-5l2604,2795r12,-9l2625,2774r7,-15l2637,2741r3,-22l2643,2693r1,-30l2644,2629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>
        <w:rPr>
          <w:noProof/>
        </w:rPr>
        <w:pict>
          <v:group id="_x0000_s1211" style="position:absolute;left:0;text-align:left;margin-left:232pt;margin-top:-156.7pt;width:146.9pt;height:173.95pt;z-index:-251670528;mso-position-horizontal-relative:page" coordorigin="4640,-3134" coordsize="2938,3479" o:allowincell="f">
            <v:shape id="_x0000_s1212" style="position:absolute;left:5913;top:-46;width:389;height:386" coordsize="389,386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13" style="position:absolute;left:4650;top:-3124;width:2918;height:3086" o:allowincell="f" filled="f" fillcolor="#2a2a29" stroked="f">
              <v:path arrowok="t"/>
            </v:rect>
            <v:shape id="_x0000_s1214" style="position:absolute;left:4786;top:-2989;width:2644;height:2815" coordsize="2644,2815" o:allowincell="f" path="m226,l152,,121,1,95,3,73,6,55,11,40,18,28,28,19,40,12,54,6,73,3,95,1,120,,150r,35l,2629r,33l1,2692r2,26l6,2740r5,19l18,2774r10,12l40,2795r14,7l73,2807r21,4l120,2813r30,1l185,2814r2272,l2492,2814r30,-1l2548,2811r22,-4l2588,2802r15,-7l2615,2786r10,-12l2632,2759r5,-18l2640,2719r2,-26l2644,2663r,-34l2644,185r,-33l2643,121r-3,-26l2637,73r-5,-18l2625,40r-9,-12l2604,19r-15,-7l2571,7,2549,3,2523,1,2493,r-35,l226,e" filled="f" stroked="f">
              <v:path arrowok="t"/>
            </v:shape>
            <v:rect id="_x0000_s1215" style="position:absolute;left:5016;top:-2989;width:2420;height:28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7" type="#_x0000_t75" style="width:120.85pt;height:141.5pt">
                          <v:imagedata r:id="rId2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16" style="position:absolute;left:4786;top:-2989;width:2644;height:2815" coordsize="2644,2815" o:allowincell="f" path="m226,l186,,152,,121,1,95,3,73,6,55,11,40,18,28,28,19,40,12,54,7,73,3,95,1,120,,150r,35l,225,,2587r,40l,2662r1,30l3,2718r3,22l11,2759r7,15l28,2786r12,9l55,2802r18,5l95,2811r25,2l150,2814r35,l225,2814r2192,l2457,2814r35,l2522,2813r26,-2l2570,2807r18,-5l2604,2795r12,-9l2625,2774r7,-15l2637,2741r3,-22l2643,2693r1,-30l2644,2629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/>
          </v:group>
        </w:pic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1437D5" w:rsidRPr="003D295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30" w:after="0" w:line="270" w:lineRule="exact"/>
        <w:ind w:left="12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3D295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many</w:t>
      </w:r>
      <w:r w:rsidRPr="003D295B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peop</w:t>
      </w:r>
      <w:r w:rsidRPr="003D295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ent </w:t>
      </w:r>
      <w:r w:rsidRPr="003D295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Pr="003D295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ert</w:t>
      </w:r>
      <w:r w:rsidRPr="003D295B">
        <w:rPr>
          <w:rFonts w:ascii="Arial" w:hAnsi="Arial" w:cs="Arial"/>
          <w:color w:val="2A2A29"/>
          <w:spacing w:val="8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Pr="003D295B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Jane?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17" type="#_x0000_t202" style="position:absolute;margin-left:418.9pt;margin-top:7.05pt;width:94.35pt;height:43.65pt;z-index:251693056" filled="f" stroked="f">
            <v:textbox style="mso-fit-shape-to-text:t">
              <w:txbxContent>
                <w:p w:rsidR="008C5C5F" w:rsidRPr="008C5C5F" w:rsidRDefault="008C5C5F" w:rsidP="008C5C5F">
                  <w:pPr>
                    <w:jc w:val="center"/>
                    <w:rPr>
                      <w:rFonts w:ascii="Arial" w:hAnsi="Arial" w:cs="Arial"/>
                      <w:b/>
                      <w:sz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18" type="#_x0000_t202" style="position:absolute;margin-left:258.55pt;margin-top:7.05pt;width:94.35pt;height:43.65pt;z-index:251692032" filled="f" stroked="f">
            <v:textbox style="mso-fit-shape-to-text:t">
              <w:txbxContent>
                <w:p w:rsidR="008C5C5F" w:rsidRPr="008C5C5F" w:rsidRDefault="008C5C5F" w:rsidP="008C5C5F">
                  <w:pPr>
                    <w:jc w:val="center"/>
                    <w:rPr>
                      <w:rFonts w:ascii="Arial" w:hAnsi="Arial" w:cs="Arial"/>
                      <w:b/>
                      <w:sz w:val="40"/>
                    </w:rPr>
                  </w:pPr>
                  <w:r>
                    <w:rPr>
                      <w:rFonts w:ascii="Arial" w:hAnsi="Arial" w:cs="Arial"/>
                      <w:b/>
                      <w:sz w:val="40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219" type="#_x0000_t202" style="position:absolute;margin-left:97.5pt;margin-top:7.05pt;width:94.35pt;height:43.65pt;z-index:251691008" filled="f" stroked="f">
            <v:textbox style="mso-fit-shape-to-text:t">
              <w:txbxContent>
                <w:p w:rsidR="008C5C5F" w:rsidRPr="008C5C5F" w:rsidRDefault="008C5C5F" w:rsidP="008C5C5F">
                  <w:pPr>
                    <w:jc w:val="center"/>
                    <w:rPr>
                      <w:rFonts w:ascii="Arial" w:hAnsi="Arial" w:cs="Arial"/>
                      <w:b/>
                      <w:sz w:val="40"/>
                    </w:rPr>
                  </w:pPr>
                  <w:r w:rsidRPr="008C5C5F">
                    <w:rPr>
                      <w:rFonts w:ascii="Arial" w:hAnsi="Arial" w:cs="Arial"/>
                      <w:b/>
                      <w:sz w:val="40"/>
                    </w:rPr>
                    <w:t>4</w:t>
                  </w:r>
                </w:p>
              </w:txbxContent>
            </v:textbox>
          </v:shape>
        </w:pic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220" style="position:absolute;left:0;text-align:left;margin-left:97.15pt;margin-top:-49.9pt;width:94.85pt;height:43.25pt;z-index:-251678720;mso-position-horizontal-relative:page" coordorigin="1943,-998" coordsize="1897,865" o:allowincell="f">
            <v:group id="_x0000_s1221" style="position:absolute;left:2040;top:-901;width:1701;height:737" coordorigin="2040,-901" coordsize="1701,737" o:allowincell="f">
              <v:shape id="_x0000_s1222" style="position:absolute;left:2040;top:-901;width:1701;height:737;mso-position-horizontal-relative:page;mso-position-vertical-relative:page" coordsize="1701,737" o:allowincell="f" path="m1644,l56,,47,,28,7,8,23,,56,,680r,9l7,708r16,20l56,736r1588,l1653,736r19,-7l1691,713r9,-33l1700,468r-867,l833,437r25,l858,417r-82,l776,377,844,268r856,l1700,56r-1,-9l1693,28,1676,8,1644,e" fillcolor="#d8d8d8 [2732]" stroked="f">
                <v:path arrowok="t"/>
              </v:shape>
              <v:shape id="_x0000_s1223" style="position:absolute;left:2040;top:-901;width:1701;height:737;mso-position-horizontal-relative:page;mso-position-vertical-relative:page" coordsize="1701,737" o:allowincell="f" path="m1700,268r-794,l906,386r16,l922,417r-16,l906,437r14,l920,468r780,l1700,268e" fillcolor="#d8d8d8 [2732]" stroked="f">
                <v:path arrowok="t"/>
              </v:shape>
              <v:shape id="_x0000_s1224" style="position:absolute;left:2040;top:-901;width:1701;height:737;mso-position-horizontal-relative:page;mso-position-vertical-relative:page" coordsize="1701,737" o:allowincell="f" path="m858,311r-1,l812,386r46,l858,311e" fillcolor="#d8d8d8 [2732]" stroked="f">
                <v:path arrowok="t"/>
              </v:shape>
            </v:group>
            <v:group id="_x0000_s1225" style="position:absolute;left:2817;top:-633;width:144;height:201" coordorigin="2817,-633" coordsize="144,201" o:allowincell="f">
              <v:rect id="_x0000_s1226" style="position:absolute;left:2874;top:-464;width:87;height:30;mso-position-horizontal-relative:page;mso-position-vertical-relative:page" o:allowincell="f" fillcolor="#d8d8d8 [2732]" stroked="f">
                <v:path arrowok="t"/>
              </v:rect>
              <v:rect id="_x0000_s1227" style="position:absolute;left:2899;top:-484;width:48;height:20;mso-position-horizontal-relative:page;mso-position-vertical-relative:page" o:allowincell="f" fillcolor="#d8d8d8 [2732]" stroked="f">
                <v:path arrowok="t"/>
              </v:rect>
              <v:shape id="_x0000_s1228" style="position:absolute;left:2817;top:-633;width:144;height:201;mso-position-horizontal-relative:page;mso-position-vertical-relative:page" coordsize="144,201" o:allowincell="f" path="m130,l68,,,109r,40l146,149r,-31l36,118,81,43r49,l130,e" fillcolor="#d8d8d8 [2732]" stroked="f">
                <v:path arrowok="t"/>
              </v:shape>
              <v:rect id="_x0000_s1229" style="position:absolute;left:2899;top:-590;width:48;height:75;mso-position-horizontal-relative:page;mso-position-vertical-relative:page" o:allowincell="f" fillcolor="#d8d8d8 [2732]" stroked="f">
                <v:path arrowok="t"/>
              </v:rect>
            </v:group>
            <v:rect id="_x0000_s1230" style="position:absolute;left:1953;top:-988;width:1848;height:844" o:allowincell="f" fillcolor="#d8d8d8 [2732]" stroked="f">
              <v:path arrowok="t"/>
            </v:rect>
            <v:rect id="_x0000_s1231" style="position:absolute;left:1987;top:-935;width:1843;height:792" o:allowincell="f" fillcolor="#d8d8d8 [2732]" stroked="f">
              <v:path arrowok="t"/>
            </v:rect>
            <w10:wrap anchorx="page"/>
          </v:group>
        </w:pict>
      </w:r>
      <w:r>
        <w:rPr>
          <w:noProof/>
        </w:rPr>
        <w:pict>
          <v:shape id="_x0000_s1232" style="position:absolute;left:0;text-align:left;margin-left:134.9pt;margin-top:-2.3pt;width:19.3pt;height:19.3pt;z-index:-251677696;mso-position-horizontal-relative:page;mso-position-vertical-relative:text" coordsize="386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233" style="position:absolute;left:0;text-align:left;margin-left:418.9pt;margin-top:-49.9pt;width:94.85pt;height:43.25pt;z-index:-251676672;mso-position-horizontal-relative:page" coordorigin="8378,-998" coordsize="1897,865" o:allowincell="f">
            <v:shape id="_x0000_s1234" style="position:absolute;left:8475;top:-901;width:1701;height:737" coordsize="1701,737" o:allowincell="f" path="m1644,l56,,47,,28,7,8,23,,56,,680r,9l7,708r16,20l56,736r1588,l1653,736r19,-7l1691,713r9,-33l1700,470r-787,l907,468r-174,l733,436r25,l747,353r-34,l714,303r16,-10l747,280r16,-12l906,268r21,-4l1700,264r,-208l1699,47r-6,-19l1676,8,1644,e" fillcolor="#d8d8d8 [2732]" stroked="f">
              <v:path arrowok="t"/>
            </v:shape>
            <v:shape id="_x0000_s1235" style="position:absolute;left:9388;top:-636;width:788;height:206" coordsize="788,206" o:allowincell="f" path="m787,l14,,36,2r17,9l66,25r9,18l81,65r3,26l85,119r-3,22l76,161,65,179,50,193,28,203,,205r787,l787,e" fillcolor="#d8d8d8 [2732]" stroked="f">
              <v:path arrowok="t"/>
            </v:shape>
            <v:shape id="_x0000_s1236" style="position:absolute;left:9287;top:-633;width:96;height:201" coordsize="96,201" o:allowincell="f" path="m93,l,,,168r21,l21,200r74,l80,194,65,180,54,162,48,140,45,117,44,93,46,69,51,46,59,26,72,10,91,r2,e" fillcolor="#d8d8d8 [2732]" stroked="f">
              <v:path arrowok="t"/>
            </v:shape>
            <v:shape id="_x0000_s1237" style="position:absolute;left:9382;top:-603;width:41;height:141" coordsize="41,141" o:allowincell="f" path="m15,l8,6,3,22,,48,,88r2,25l8,133r12,8l21,141r9,-6l36,121,39,99,40,73r,-31l36,17,28,3,15,e" fillcolor="#d8d8d8 [2732]" stroked="f">
              <v:path arrowok="t"/>
            </v:shape>
            <v:shape id="_x0000_s1238" style="position:absolute;left:9188;top:-572;width:35;height:24" coordsize="35,24" o:allowincell="f" path="m31,l15,12,,24r34,l31,e" fillcolor="#d8d8d8 [2732]" stroked="f">
              <v:path arrowok="t"/>
            </v:shape>
            <v:group id="_x0000_s1239" style="position:absolute;left:9188;top:-635;width:286;height:206" coordorigin="9188,-635" coordsize="286,206" o:allowincell="f">
              <v:shape id="_x0000_s1240" style="position:absolute;left:9188;top:-635;width:286;height:206;mso-position-horizontal-relative:page;mso-position-vertical-relative:page" coordsize="286,206" o:allowincell="f" path="m201,l181,6,166,19,155,36r-7,21l144,82r-1,26l145,132r5,22l158,174r13,17l189,202r25,4l214,206r23,-4l255,192r12,-14l271,169r-66,l198,155r-3,-21l194,111r,-33l197,50r7,-15l214,31r55,l265,25,250,11,229,2,201,e" fillcolor="#d8d8d8 [2732]" stroked="f">
                <v:path arrowok="t"/>
              </v:shape>
              <v:shape id="_x0000_s1241" style="position:absolute;left:9188;top:-635;width:286;height:206;mso-position-horizontal-relative:page;mso-position-vertical-relative:page" coordsize="286,206" o:allowincell="f" path="m269,31r-55,l222,33r7,11l233,67r2,36l234,127r-4,22l221,165r-16,4l271,169r5,-11l282,136r2,-25l285,85,282,63,276,43,269,31e" fillcolor="#d8d8d8 [2732]" stroked="f">
                <v:path arrowok="t"/>
              </v:shape>
              <v:rect id="_x0000_s1242" style="position:absolute;left:9208;top:-465;width:99;height:32;mso-position-horizontal-relative:page;mso-position-vertical-relative:page" o:allowincell="f" fillcolor="#d8d8d8 [2732]" stroked="f">
                <v:path arrowok="t"/>
              </v:rect>
              <v:rect id="_x0000_s1243" style="position:absolute;left:9233;top:-585;width:53;height:120;mso-position-horizontal-relative:page;mso-position-vertical-relative:page" o:allowincell="f" fillcolor="#d8d8d8 [2732]" stroked="f">
                <v:path arrowok="t"/>
              </v:rect>
              <v:shape id="_x0000_s1244" style="position:absolute;left:9188;top:-635;width:286;height:206;mso-position-horizontal-relative:page;mso-position-vertical-relative:page" coordsize="286,206" o:allowincell="f" path="m98,2l48,3,31,16,15,28,,38,14,76,30,63,45,50r53,l98,2e" fillcolor="#d8d8d8 [2732]" stroked="f">
                <v:path arrowok="t"/>
              </v:shape>
            </v:group>
            <v:rect id="_x0000_s1245" style="position:absolute;left:8388;top:-988;width:1848;height:844" o:allowincell="f" fillcolor="#d8d8d8 [2732]" stroked="f">
              <v:path arrowok="t"/>
            </v:rect>
            <v:rect id="_x0000_s1246" style="position:absolute;left:8422;top:-935;width:1843;height:792" o:allowincell="f" fillcolor="#d8d8d8 [2732]" stroked="f">
              <v:path arrowok="t"/>
            </v:rect>
            <w10:wrap anchorx="page"/>
          </v:group>
        </w:pict>
      </w:r>
      <w:r>
        <w:rPr>
          <w:noProof/>
        </w:rPr>
        <w:pict>
          <v:shape id="_x0000_s1247" style="position:absolute;left:0;text-align:left;margin-left:456.65pt;margin-top:-2.3pt;width:19.25pt;height:19.3pt;z-index:-25167564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248" style="position:absolute;left:0;text-align:left;margin-left:258.05pt;margin-top:-49.9pt;width:94.85pt;height:43.25pt;z-index:-251674624;mso-position-horizontal-relative:page" coordorigin="5161,-998" coordsize="1897,865" o:allowincell="f">
            <v:shape id="_x0000_s1249" style="position:absolute;left:5258;top:-901;width:1701;height:737" coordsize="1701,737" o:allowincell="f" path="m1644,l56,,47,,28,7,8,23,,56,,680r,9l7,708r16,20l56,736r1588,l1653,736r19,-7l1691,713r9,-33l1700,469r-872,l808,459,795,444r-9,-20l781,402r-2,-23l779,355r3,-24l788,310r10,-19l813,277r20,-9l858,264r842,l1700,56r-1,-9l1693,28,1676,8,1644,e" fillcolor="#d8d8d8 [2732]" stroked="f">
              <v:path arrowok="t"/>
            </v:shape>
            <v:shape id="_x0000_s1250" style="position:absolute;left:6086;top:-566;width:873;height:134" coordsize="873,134" o:allowincell="f" path="m872,l41,,59,3,73,14,83,30r6,24l90,86r-7,17l70,118r-17,9l29,133,,134r872,l872,e" fillcolor="#d8d8d8 [2732]" stroked="f">
              <v:path arrowok="t"/>
            </v:shape>
            <v:shape id="_x0000_s1251" style="position:absolute;left:6087;top:-533;width:41;height:73" coordsize="41,73" o:allowincell="f" path="m14,l2,16,,39,,56,5,72r14,l28,70,39,50,41,29,35,9,14,e" fillcolor="#d8d8d8 [2732]" stroked="f">
              <v:path arrowok="t"/>
            </v:shape>
            <v:shape id="_x0000_s1252" style="position:absolute;left:6085;top:-606;width:874;height:67" coordsize="874,67" o:allowincell="f" path="m32,l16,2,6,18,1,41,,66,4,56,19,43,42,39r831,l873,21,41,21r,-5l40,11,38,6,36,2,32,e" fillcolor="#d8d8d8 [2732]" stroked="f">
              <v:path arrowok="t"/>
            </v:shape>
            <v:shape id="_x0000_s1253" style="position:absolute;left:6116;top:-636;width:843;height:52" coordsize="843,52" o:allowincell="f" path="m842,l,,1,,29,4,48,16,58,32r3,20l842,52,842,e" fillcolor="#d8d8d8 [2732]" stroked="f">
              <v:path arrowok="t"/>
            </v:shape>
            <v:group id="_x0000_s1254" style="position:absolute;left:6037;top:-634;width:141;height:205" coordorigin="6037,-634" coordsize="141,205" o:allowincell="f">
              <v:shape id="_x0000_s1255" style="position:absolute;left:6037;top:-634;width:141;height:205;mso-position-horizontal-relative:page;mso-position-vertical-relative:page" coordsize="141,205" o:allowincell="f" path="m59,l39,7,23,20,12,38,5,59,1,82,,100r,12l,127r4,22l11,170r12,18l43,200r27,5l84,204r19,-6l119,187r10,-13l66,174,54,161,50,134r4,-22l72,100r63,l134,98r-2,-3l49,95r,-14l52,56,59,36,75,28r60,l131,21,117,9,93,1,59,e" fillcolor="#d8d8d8 [2732]" stroked="f">
                <v:path arrowok="t"/>
              </v:shape>
              <v:shape id="_x0000_s1256" style="position:absolute;left:6037;top:-634;width:141;height:205;mso-position-horizontal-relative:page;mso-position-vertical-relative:page" coordsize="141,205" o:allowincell="f" path="m135,100r-63,l77,101r12,15l91,140r-4,21l66,174r63,l131,171r7,-23l141,119r-6,-19e" fillcolor="#d8d8d8 [2732]" stroked="f">
                <v:path arrowok="t"/>
              </v:shape>
              <v:shape id="_x0000_s1257" style="position:absolute;left:6037;top:-634;width:141;height:205;mso-position-horizontal-relative:page;mso-position-vertical-relative:page" coordsize="141,205" o:allowincell="f" path="m79,68l60,77,49,95r83,l122,82,103,72,79,68e" fillcolor="#d8d8d8 [2732]" stroked="f">
                <v:path arrowok="t"/>
              </v:shape>
              <v:shape id="_x0000_s1258" style="position:absolute;left:6037;top:-634;width:141;height:205;mso-position-horizontal-relative:page;mso-position-vertical-relative:page" coordsize="141,205" o:allowincell="f" path="m135,28r-54,l84,31r3,4l89,40r1,5l90,50,138,35r-3,-7e" fillcolor="#d8d8d8 [2732]" stroked="f">
                <v:path arrowok="t"/>
              </v:shape>
            </v:group>
            <v:rect id="_x0000_s1259" style="position:absolute;left:5171;top:-988;width:1847;height:844" o:allowincell="f" fillcolor="#d8d8d8 [2732]" stroked="f">
              <v:path arrowok="t"/>
            </v:rect>
            <v:rect id="_x0000_s1260" style="position:absolute;left:5204;top:-935;width:1843;height:792" o:allowincell="f" fillcolor="#d8d8d8 [2732]" stroked="f">
              <v:path arrowok="t"/>
            </v:rect>
            <w10:wrap anchorx="page"/>
          </v:group>
        </w:pict>
      </w:r>
      <w:r>
        <w:rPr>
          <w:noProof/>
        </w:rPr>
        <w:pict>
          <v:shape id="_x0000_s1261" style="position:absolute;left:0;text-align:left;margin-left:295.8pt;margin-top:-2.3pt;width:19.25pt;height:19.3pt;z-index:-25167360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1437D5" w:rsidRPr="003D295B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1437D5"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2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21" w:after="0" w:line="310" w:lineRule="atLeast"/>
        <w:ind w:left="1461" w:right="214" w:hanging="313"/>
        <w:rPr>
          <w:rFonts w:ascii="Arial" w:hAnsi="Arial" w:cs="Arial"/>
          <w:color w:val="000000"/>
          <w:sz w:val="24"/>
          <w:szCs w:val="24"/>
        </w:rPr>
      </w:pPr>
      <w:r w:rsidRPr="003D295B">
        <w:rPr>
          <w:rFonts w:ascii="Times New Roman" w:hAnsi="Times New Roman"/>
          <w:b/>
          <w:bCs/>
          <w:color w:val="2A2A29"/>
          <w:spacing w:val="-11"/>
          <w:sz w:val="28"/>
          <w:szCs w:val="28"/>
          <w:lang w:val="en-US"/>
        </w:rPr>
        <w:t>B</w:t>
      </w:r>
      <w:r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.</w:t>
      </w:r>
      <w:r w:rsidRPr="003D295B">
        <w:rPr>
          <w:rFonts w:ascii="Times New Roman" w:hAnsi="Times New Roman"/>
          <w:b/>
          <w:bCs/>
          <w:color w:val="2A2A29"/>
          <w:spacing w:val="-2"/>
          <w:sz w:val="28"/>
          <w:szCs w:val="2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3D295B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3D295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oman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Pr="003D295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5"/>
          <w:sz w:val="24"/>
          <w:szCs w:val="24"/>
          <w:lang w:val="en-US"/>
        </w:rPr>
        <w:t>TV</w:t>
      </w:r>
      <w:r w:rsidRPr="003D295B">
        <w:rPr>
          <w:rFonts w:ascii="Arial" w:hAnsi="Arial" w:cs="Arial"/>
          <w:color w:val="2A2A29"/>
          <w:spacing w:val="3"/>
          <w:w w:val="8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quiz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sh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3D295B">
        <w:rPr>
          <w:rFonts w:ascii="Arial" w:hAnsi="Arial" w:cs="Arial"/>
          <w:color w:val="2A2A29"/>
          <w:spacing w:val="-2"/>
          <w:w w:val="12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adio.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2A2A29"/>
          <w:sz w:val="24"/>
          <w:szCs w:val="24"/>
        </w:rPr>
        <w:t>Li</w:t>
      </w:r>
      <w:r>
        <w:rPr>
          <w:rFonts w:ascii="Arial" w:hAnsi="Arial" w:cs="Arial"/>
          <w:color w:val="2A2A29"/>
          <w:spacing w:val="-2"/>
          <w:sz w:val="24"/>
          <w:szCs w:val="24"/>
        </w:rPr>
        <w:t>st</w:t>
      </w:r>
      <w:r>
        <w:rPr>
          <w:rFonts w:ascii="Arial" w:hAnsi="Arial" w:cs="Arial"/>
          <w:color w:val="2A2A29"/>
          <w:sz w:val="24"/>
          <w:szCs w:val="24"/>
        </w:rPr>
        <w:t>en</w:t>
      </w:r>
      <w:proofErr w:type="spellEnd"/>
      <w:r>
        <w:rPr>
          <w:rFonts w:ascii="Arial" w:hAnsi="Arial" w:cs="Arial"/>
          <w:color w:val="2A2A29"/>
          <w:spacing w:val="1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A2A29"/>
          <w:sz w:val="24"/>
          <w:szCs w:val="24"/>
        </w:rPr>
        <w:t>and</w:t>
      </w:r>
      <w:proofErr w:type="spellEnd"/>
      <w:r>
        <w:rPr>
          <w:rFonts w:ascii="Arial" w:hAnsi="Arial" w:cs="Arial"/>
          <w:color w:val="2A2A29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spacing w:val="-4"/>
          <w:sz w:val="24"/>
          <w:szCs w:val="24"/>
        </w:rPr>
        <w:t>c</w:t>
      </w:r>
      <w:r>
        <w:rPr>
          <w:rFonts w:ascii="Arial" w:hAnsi="Arial" w:cs="Arial"/>
          <w:color w:val="2A2A29"/>
          <w:sz w:val="24"/>
          <w:szCs w:val="24"/>
        </w:rPr>
        <w:t>omp</w:t>
      </w:r>
      <w:r>
        <w:rPr>
          <w:rFonts w:ascii="Arial" w:hAnsi="Arial" w:cs="Arial"/>
          <w:color w:val="2A2A29"/>
          <w:spacing w:val="-6"/>
          <w:sz w:val="24"/>
          <w:szCs w:val="24"/>
        </w:rPr>
        <w:t>l</w:t>
      </w:r>
      <w:r>
        <w:rPr>
          <w:rFonts w:ascii="Arial" w:hAnsi="Arial" w:cs="Arial"/>
          <w:color w:val="2A2A29"/>
          <w:sz w:val="24"/>
          <w:szCs w:val="24"/>
        </w:rPr>
        <w:t>e</w:t>
      </w:r>
      <w:r>
        <w:rPr>
          <w:rFonts w:ascii="Arial" w:hAnsi="Arial" w:cs="Arial"/>
          <w:color w:val="2A2A29"/>
          <w:spacing w:val="-2"/>
          <w:sz w:val="24"/>
          <w:szCs w:val="24"/>
        </w:rPr>
        <w:t>t</w:t>
      </w:r>
      <w:r>
        <w:rPr>
          <w:rFonts w:ascii="Arial" w:hAnsi="Arial" w:cs="Arial"/>
          <w:color w:val="2A2A29"/>
          <w:sz w:val="24"/>
          <w:szCs w:val="24"/>
        </w:rPr>
        <w:t>e</w:t>
      </w:r>
      <w:r>
        <w:rPr>
          <w:rFonts w:ascii="Arial" w:hAnsi="Arial" w:cs="Arial"/>
          <w:color w:val="2A2A29"/>
          <w:spacing w:val="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A2A29"/>
          <w:sz w:val="24"/>
          <w:szCs w:val="24"/>
        </w:rPr>
        <w:t>the</w:t>
      </w:r>
      <w:proofErr w:type="spellEnd"/>
      <w:r>
        <w:rPr>
          <w:rFonts w:ascii="Arial" w:hAnsi="Arial" w:cs="Arial"/>
          <w:color w:val="2A2A29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2A2A29"/>
          <w:spacing w:val="-2"/>
          <w:w w:val="119"/>
          <w:sz w:val="24"/>
          <w:szCs w:val="24"/>
        </w:rPr>
        <w:t>t</w:t>
      </w:r>
      <w:r>
        <w:rPr>
          <w:rFonts w:ascii="Arial" w:hAnsi="Arial" w:cs="Arial"/>
          <w:color w:val="2A2A29"/>
          <w:w w:val="102"/>
          <w:sz w:val="24"/>
          <w:szCs w:val="24"/>
        </w:rPr>
        <w:t>ab</w:t>
      </w:r>
      <w:r>
        <w:rPr>
          <w:rFonts w:ascii="Arial" w:hAnsi="Arial" w:cs="Arial"/>
          <w:color w:val="2A2A29"/>
          <w:spacing w:val="-6"/>
          <w:w w:val="102"/>
          <w:sz w:val="24"/>
          <w:szCs w:val="24"/>
        </w:rPr>
        <w:t>l</w:t>
      </w:r>
      <w:r>
        <w:rPr>
          <w:rFonts w:ascii="Arial" w:hAnsi="Arial" w:cs="Arial"/>
          <w:color w:val="2A2A29"/>
          <w:w w:val="95"/>
          <w:sz w:val="24"/>
          <w:szCs w:val="24"/>
        </w:rPr>
        <w:t>e</w:t>
      </w:r>
      <w:proofErr w:type="spellEnd"/>
      <w:r>
        <w:rPr>
          <w:rFonts w:ascii="Arial" w:hAnsi="Arial" w:cs="Arial"/>
          <w:color w:val="2A2A29"/>
          <w:w w:val="95"/>
          <w:sz w:val="24"/>
          <w:szCs w:val="24"/>
        </w:rPr>
        <w:t>.</w:t>
      </w:r>
    </w:p>
    <w:p w:rsidR="001437D5" w:rsidRDefault="001437D5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33" w:after="0" w:line="247" w:lineRule="exact"/>
        <w:ind w:left="5150" w:right="3535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2A2A29"/>
          <w:w w:val="90"/>
          <w:position w:val="-1"/>
        </w:rPr>
        <w:t>QUIZ</w:t>
      </w:r>
      <w:r>
        <w:rPr>
          <w:rFonts w:ascii="Arial" w:hAnsi="Arial" w:cs="Arial"/>
          <w:color w:val="2A2A29"/>
          <w:spacing w:val="-4"/>
          <w:w w:val="90"/>
          <w:position w:val="-1"/>
        </w:rPr>
        <w:t xml:space="preserve"> </w:t>
      </w:r>
      <w:r>
        <w:rPr>
          <w:rFonts w:ascii="Arial" w:hAnsi="Arial" w:cs="Arial"/>
          <w:color w:val="2A2A29"/>
          <w:w w:val="90"/>
          <w:position w:val="-1"/>
        </w:rPr>
        <w:t>TV</w:t>
      </w:r>
      <w:r>
        <w:rPr>
          <w:rFonts w:ascii="Arial" w:hAnsi="Arial" w:cs="Arial"/>
          <w:color w:val="2A2A29"/>
          <w:spacing w:val="-4"/>
          <w:w w:val="90"/>
          <w:position w:val="-1"/>
        </w:rPr>
        <w:t xml:space="preserve"> </w:t>
      </w:r>
      <w:r>
        <w:rPr>
          <w:rFonts w:ascii="Arial" w:hAnsi="Arial" w:cs="Arial"/>
          <w:color w:val="2A2A29"/>
          <w:w w:val="88"/>
          <w:position w:val="-1"/>
        </w:rPr>
        <w:t>SH</w:t>
      </w:r>
      <w:r>
        <w:rPr>
          <w:rFonts w:ascii="Arial" w:hAnsi="Arial" w:cs="Arial"/>
          <w:color w:val="2A2A29"/>
          <w:spacing w:val="-2"/>
          <w:w w:val="88"/>
          <w:position w:val="-1"/>
        </w:rPr>
        <w:t>O</w:t>
      </w:r>
      <w:r>
        <w:rPr>
          <w:rFonts w:ascii="Arial" w:hAnsi="Arial" w:cs="Arial"/>
          <w:color w:val="2A2A29"/>
          <w:w w:val="93"/>
          <w:position w:val="-1"/>
        </w:rPr>
        <w:t>W</w:t>
      </w:r>
    </w:p>
    <w:p w:rsidR="001437D5" w:rsidRDefault="001437D5">
      <w:pPr>
        <w:widowControl w:val="0"/>
        <w:autoSpaceDE w:val="0"/>
        <w:autoSpaceDN w:val="0"/>
        <w:adjustRightInd w:val="0"/>
        <w:spacing w:before="7" w:after="0" w:line="90" w:lineRule="exact"/>
        <w:rPr>
          <w:rFonts w:ascii="Arial" w:hAnsi="Arial" w:cs="Arial"/>
          <w:color w:val="000000"/>
          <w:sz w:val="9"/>
          <w:szCs w:val="9"/>
        </w:rPr>
      </w:pPr>
    </w:p>
    <w:tbl>
      <w:tblPr>
        <w:tblW w:w="0" w:type="auto"/>
        <w:tblInd w:w="29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8"/>
        <w:gridCol w:w="2948"/>
      </w:tblGrid>
      <w:tr w:rsidR="001437D5">
        <w:trPr>
          <w:trHeight w:hRule="exact" w:val="454"/>
        </w:trPr>
        <w:tc>
          <w:tcPr>
            <w:tcW w:w="2948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  <w:shd w:val="clear" w:color="auto" w:fill="C7C7C6"/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spacing w:val="2"/>
              </w:rPr>
              <w:t>NAME</w:t>
            </w:r>
          </w:p>
        </w:tc>
        <w:tc>
          <w:tcPr>
            <w:tcW w:w="2948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  <w:shd w:val="clear" w:color="auto" w:fill="C7C7C6"/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71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  <w:w w:val="85"/>
              </w:rPr>
              <w:t>A</w:t>
            </w:r>
            <w:r>
              <w:rPr>
                <w:rFonts w:ascii="Arial" w:hAnsi="Arial" w:cs="Arial"/>
                <w:color w:val="2A2A29"/>
                <w:spacing w:val="3"/>
                <w:w w:val="85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2"/>
              </w:rPr>
              <w:t>CHALLENGE</w:t>
            </w:r>
          </w:p>
        </w:tc>
      </w:tr>
      <w:tr w:rsidR="001437D5">
        <w:trPr>
          <w:trHeight w:hRule="exact" w:val="454"/>
        </w:trPr>
        <w:tc>
          <w:tcPr>
            <w:tcW w:w="2948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Day</w:t>
            </w:r>
            <w:proofErr w:type="spellEnd"/>
          </w:p>
        </w:tc>
        <w:tc>
          <w:tcPr>
            <w:tcW w:w="2948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1437D5" w:rsidRPr="00B1112E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1112E">
              <w:rPr>
                <w:rFonts w:ascii="Arial" w:hAnsi="Arial" w:cs="Arial"/>
                <w:b/>
                <w:color w:val="2A2A29"/>
                <w:w w:val="101"/>
                <w:sz w:val="23"/>
                <w:szCs w:val="23"/>
              </w:rPr>
              <w:t>1.</w:t>
            </w:r>
          </w:p>
        </w:tc>
      </w:tr>
      <w:tr w:rsidR="001437D5">
        <w:trPr>
          <w:trHeight w:hRule="exact" w:val="454"/>
        </w:trPr>
        <w:tc>
          <w:tcPr>
            <w:tcW w:w="2948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Number</w:t>
            </w:r>
            <w:proofErr w:type="spellEnd"/>
            <w:r>
              <w:rPr>
                <w:rFonts w:ascii="Arial" w:hAnsi="Arial" w:cs="Arial"/>
                <w:color w:val="2A2A29"/>
                <w:spacing w:val="1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of</w:t>
            </w:r>
            <w:proofErr w:type="spellEnd"/>
            <w:r>
              <w:rPr>
                <w:rFonts w:ascii="Arial" w:hAnsi="Arial" w:cs="Arial"/>
                <w:color w:val="2A2A29"/>
                <w:spacing w:val="-7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t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eams</w:t>
            </w:r>
            <w:proofErr w:type="gramEnd"/>
          </w:p>
        </w:tc>
        <w:tc>
          <w:tcPr>
            <w:tcW w:w="2948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1437D5" w:rsidRPr="00B1112E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1112E">
              <w:rPr>
                <w:rFonts w:ascii="Arial" w:hAnsi="Arial" w:cs="Arial"/>
                <w:b/>
                <w:color w:val="2A2A29"/>
                <w:w w:val="101"/>
                <w:sz w:val="23"/>
                <w:szCs w:val="23"/>
              </w:rPr>
              <w:t>2.</w:t>
            </w:r>
          </w:p>
        </w:tc>
      </w:tr>
      <w:tr w:rsidR="001437D5">
        <w:trPr>
          <w:trHeight w:hRule="exact" w:val="454"/>
        </w:trPr>
        <w:tc>
          <w:tcPr>
            <w:tcW w:w="2948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Que</w:t>
            </w:r>
            <w:r>
              <w:rPr>
                <w:rFonts w:ascii="Arial" w:hAnsi="Arial" w:cs="Arial"/>
                <w:color w:val="2A2A29"/>
                <w:spacing w:val="-2"/>
                <w:w w:val="96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tions</w:t>
            </w:r>
            <w:proofErr w:type="spellEnd"/>
            <w:r>
              <w:rPr>
                <w:rFonts w:ascii="Arial" w:hAnsi="Arial" w:cs="Arial"/>
                <w:color w:val="2A2A29"/>
                <w:spacing w:val="5"/>
                <w:w w:val="96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will</w:t>
            </w:r>
            <w:proofErr w:type="spellEnd"/>
            <w:r>
              <w:rPr>
                <w:rFonts w:ascii="Arial" w:hAnsi="Arial" w:cs="Arial"/>
                <w:color w:val="2A2A29"/>
                <w:spacing w:val="27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be</w:t>
            </w:r>
            <w:proofErr w:type="spellEnd"/>
            <w:r>
              <w:rPr>
                <w:rFonts w:ascii="Arial" w:hAnsi="Arial" w:cs="Arial"/>
                <w:color w:val="2A2A29"/>
                <w:spacing w:val="-1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about</w:t>
            </w:r>
            <w:proofErr w:type="spellEnd"/>
          </w:p>
        </w:tc>
        <w:tc>
          <w:tcPr>
            <w:tcW w:w="2948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1437D5" w:rsidRDefault="001437D5">
            <w:pPr>
              <w:widowControl w:val="0"/>
              <w:tabs>
                <w:tab w:val="left" w:pos="2780"/>
              </w:tabs>
              <w:autoSpaceDE w:val="0"/>
              <w:autoSpaceDN w:val="0"/>
              <w:adjustRightInd w:val="0"/>
              <w:spacing w:before="94" w:after="0" w:line="240" w:lineRule="auto"/>
              <w:ind w:left="70" w:right="-20"/>
              <w:rPr>
                <w:rFonts w:ascii="Times New Roman" w:hAnsi="Times New Roman"/>
                <w:sz w:val="24"/>
                <w:szCs w:val="24"/>
              </w:rPr>
            </w:pPr>
            <w:r w:rsidRPr="00B1112E">
              <w:rPr>
                <w:rFonts w:ascii="Arial" w:hAnsi="Arial" w:cs="Arial"/>
                <w:b/>
                <w:color w:val="2A2A29"/>
                <w:w w:val="101"/>
                <w:sz w:val="23"/>
                <w:szCs w:val="23"/>
              </w:rPr>
              <w:t>3.</w:t>
            </w:r>
            <w:r>
              <w:rPr>
                <w:rFonts w:ascii="Arial" w:hAnsi="Arial" w:cs="Arial"/>
                <w:color w:val="2A2A29"/>
                <w:spacing w:val="-11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Scien</w:t>
            </w:r>
            <w:r>
              <w:rPr>
                <w:rFonts w:ascii="Arial" w:hAnsi="Arial" w:cs="Arial"/>
                <w:color w:val="2A2A29"/>
                <w:spacing w:val="-4"/>
                <w:w w:val="96"/>
                <w:sz w:val="23"/>
                <w:szCs w:val="23"/>
              </w:rPr>
              <w:t>c</w:t>
            </w:r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w w:val="93"/>
                <w:sz w:val="23"/>
                <w:szCs w:val="23"/>
              </w:rPr>
              <w:t>,</w:t>
            </w:r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7"/>
                <w:sz w:val="23"/>
                <w:szCs w:val="23"/>
              </w:rPr>
              <w:t>films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7"/>
                <w:sz w:val="23"/>
                <w:szCs w:val="23"/>
              </w:rPr>
              <w:t>and</w:t>
            </w:r>
            <w:proofErr w:type="spellEnd"/>
            <w:r>
              <w:rPr>
                <w:rFonts w:ascii="Arial" w:hAnsi="Arial" w:cs="Arial"/>
                <w:color w:val="2A2A29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color w:val="2A2A29"/>
                <w:w w:val="91"/>
                <w:sz w:val="23"/>
                <w:szCs w:val="23"/>
                <w:u w:val="single"/>
              </w:rPr>
              <w:t xml:space="preserve"> </w:t>
            </w:r>
            <w:r>
              <w:rPr>
                <w:rFonts w:ascii="Arial" w:hAnsi="Arial" w:cs="Arial"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1437D5">
        <w:trPr>
          <w:trHeight w:hRule="exact" w:val="454"/>
        </w:trPr>
        <w:tc>
          <w:tcPr>
            <w:tcW w:w="2948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This</w:t>
            </w:r>
            <w:proofErr w:type="spellEnd"/>
            <w:r>
              <w:rPr>
                <w:rFonts w:ascii="Arial" w:hAnsi="Arial" w:cs="Arial"/>
                <w:color w:val="2A2A29"/>
                <w:spacing w:val="-1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w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eek</w:t>
            </w:r>
            <w:r>
              <w:rPr>
                <w:rFonts w:ascii="Arial" w:hAnsi="Arial" w:cs="Arial"/>
                <w:color w:val="2A2A29"/>
                <w:spacing w:val="-14"/>
                <w:sz w:val="23"/>
                <w:szCs w:val="23"/>
              </w:rPr>
              <w:t>’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s</w:t>
            </w:r>
            <w:proofErr w:type="spellEnd"/>
            <w:r>
              <w:rPr>
                <w:rFonts w:ascii="Arial" w:hAnsi="Arial" w:cs="Arial"/>
                <w:color w:val="2A2A29"/>
                <w:spacing w:val="-15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prize</w:t>
            </w:r>
            <w:proofErr w:type="spellEnd"/>
          </w:p>
        </w:tc>
        <w:tc>
          <w:tcPr>
            <w:tcW w:w="2948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1437D5" w:rsidRPr="00B1112E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1112E">
              <w:rPr>
                <w:rFonts w:ascii="Arial" w:hAnsi="Arial" w:cs="Arial"/>
                <w:b/>
                <w:color w:val="2A2A29"/>
                <w:w w:val="101"/>
                <w:sz w:val="23"/>
                <w:szCs w:val="23"/>
              </w:rPr>
              <w:t>4.</w:t>
            </w:r>
          </w:p>
        </w:tc>
      </w:tr>
      <w:tr w:rsidR="001437D5">
        <w:trPr>
          <w:trHeight w:hRule="exact" w:val="454"/>
        </w:trPr>
        <w:tc>
          <w:tcPr>
            <w:tcW w:w="2948" w:type="dxa"/>
            <w:tcBorders>
              <w:top w:val="single" w:sz="4" w:space="0" w:color="2A2A29"/>
              <w:left w:val="nil"/>
              <w:bottom w:val="single" w:sz="4" w:space="0" w:color="2A2A29"/>
              <w:right w:val="single" w:sz="8" w:space="0" w:color="2A2A29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Arial" w:hAnsi="Arial" w:cs="Arial"/>
                <w:color w:val="2A2A29"/>
                <w:spacing w:val="-13"/>
                <w:w w:val="90"/>
                <w:sz w:val="23"/>
                <w:szCs w:val="23"/>
                <w:lang w:val="en-US"/>
              </w:rPr>
              <w:t>T</w:t>
            </w:r>
            <w:r w:rsidRPr="003D295B">
              <w:rPr>
                <w:rFonts w:ascii="Arial" w:hAnsi="Arial" w:cs="Arial"/>
                <w:color w:val="2A2A29"/>
                <w:w w:val="90"/>
                <w:sz w:val="23"/>
                <w:szCs w:val="23"/>
                <w:lang w:val="en-US"/>
              </w:rPr>
              <w:t>o</w:t>
            </w:r>
            <w:r w:rsidRPr="003D295B">
              <w:rPr>
                <w:rFonts w:ascii="Arial" w:hAnsi="Arial" w:cs="Arial"/>
                <w:color w:val="2A2A29"/>
                <w:spacing w:val="2"/>
                <w:w w:val="90"/>
                <w:sz w:val="23"/>
                <w:szCs w:val="2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be</w:t>
            </w:r>
            <w:r w:rsidRPr="003D295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on</w:t>
            </w:r>
            <w:r w:rsidRPr="003D295B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3D295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sh</w:t>
            </w:r>
            <w:r w:rsidRPr="003D295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3D295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w,</w:t>
            </w:r>
            <w:r w:rsidRPr="003D295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phone</w:t>
            </w:r>
          </w:p>
        </w:tc>
        <w:tc>
          <w:tcPr>
            <w:tcW w:w="2948" w:type="dxa"/>
            <w:tcBorders>
              <w:top w:val="single" w:sz="4" w:space="0" w:color="2A2A29"/>
              <w:left w:val="single" w:sz="8" w:space="0" w:color="2A2A29"/>
              <w:bottom w:val="single" w:sz="4" w:space="0" w:color="2A2A29"/>
              <w:right w:val="nil"/>
            </w:tcBorders>
          </w:tcPr>
          <w:p w:rsidR="001437D5" w:rsidRPr="00B1112E" w:rsidRDefault="001437D5">
            <w:pPr>
              <w:widowControl w:val="0"/>
              <w:autoSpaceDE w:val="0"/>
              <w:autoSpaceDN w:val="0"/>
              <w:adjustRightInd w:val="0"/>
              <w:spacing w:before="94" w:after="0" w:line="240" w:lineRule="auto"/>
              <w:ind w:left="7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1112E">
              <w:rPr>
                <w:rFonts w:ascii="Arial" w:hAnsi="Arial" w:cs="Arial"/>
                <w:b/>
                <w:color w:val="2A2A29"/>
                <w:w w:val="101"/>
                <w:sz w:val="23"/>
                <w:szCs w:val="23"/>
              </w:rPr>
              <w:t>5.</w:t>
            </w:r>
          </w:p>
        </w:tc>
      </w:tr>
    </w:tbl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sz w:val="28"/>
          <w:szCs w:val="28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/>
          <w:sz w:val="28"/>
          <w:szCs w:val="28"/>
        </w:rPr>
        <w:sectPr w:rsidR="001437D5">
          <w:footerReference w:type="even" r:id="rId23"/>
          <w:footerReference w:type="default" r:id="rId24"/>
          <w:pgSz w:w="11920" w:h="16840"/>
          <w:pgMar w:top="1060" w:right="1680" w:bottom="280" w:left="0" w:header="172" w:footer="0" w:gutter="0"/>
          <w:cols w:space="720" w:equalWidth="0">
            <w:col w:w="10240"/>
          </w:cols>
          <w:noEndnote/>
        </w:sectPr>
      </w:pPr>
    </w:p>
    <w:p w:rsidR="001437D5" w:rsidRDefault="00263B46">
      <w:pPr>
        <w:widowControl w:val="0"/>
        <w:autoSpaceDE w:val="0"/>
        <w:autoSpaceDN w:val="0"/>
        <w:adjustRightInd w:val="0"/>
        <w:spacing w:before="78" w:after="0" w:line="240" w:lineRule="auto"/>
        <w:ind w:left="338" w:right="-82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lastRenderedPageBreak/>
        <w:pict>
          <v:shape id="_x0000_s1262" type="#_x0000_t202" style="position:absolute;left:0;text-align:left;margin-left:393.4pt;margin-top:105.7pt;width:145.95pt;height:154.3pt;z-index:-251680768;mso-position-horizontal-relative:page;mso-position-vertical-relative:page" o:allowincell="f" filled="f" stroked="f">
            <v:textbox inset="0,0,0,0">
              <w:txbxContent>
                <w:p w:rsidR="001437D5" w:rsidRDefault="001437D5" w:rsidP="00263B46">
                  <w:pPr>
                    <w:widowControl w:val="0"/>
                    <w:tabs>
                      <w:tab w:val="left" w:pos="567"/>
                    </w:tabs>
                    <w:autoSpaceDE w:val="0"/>
                    <w:autoSpaceDN w:val="0"/>
                    <w:adjustRightInd w:val="0"/>
                    <w:spacing w:before="3" w:after="0" w:line="180" w:lineRule="exact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rect id="_x0000_s1263" style="position:absolute;left:0;text-align:left;margin-left:56.7pt;margin-top:399.7pt;width:476pt;height:442pt;z-index:-251679744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88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476.45pt;height:442pt">
                        <v:imagedata r:id="rId25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group id="_x0000_s1264" style="position:absolute;left:0;text-align:left;margin-left:392.85pt;margin-top:105.2pt;width:146.95pt;height:174pt;z-index:-251671552;mso-position-horizontal-relative:page;mso-position-vertical-relative:page" coordorigin="7857,2104" coordsize="2939,3480" o:allowincell="f">
            <v:shape id="_x0000_s1265" style="position:absolute;left:9130;top:5192;width:390;height:387" coordsize="390,387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  <v:path arrowok="t"/>
            </v:shape>
            <v:rect id="_x0000_s1266" style="position:absolute;left:7867;top:2114;width:2918;height:3086" o:allowincell="f" filled="f" fillcolor="#2a2a29" stroked="f">
              <v:path arrowok="t"/>
            </v:rect>
            <v:shape id="_x0000_s1267" style="position:absolute;left:8003;top:2249;width:2645;height:2814" coordsize="2645,2814" o:allowincell="f" path="m226,l152,,121,1,95,3,73,6,55,11,40,18,28,28,19,40,12,54,6,73,3,95,1,120,,150r,35l,2629r,33l1,2692r2,26l6,2740r5,19l18,2774r10,12l40,2795r14,7l73,2807r21,4l120,2813r30,1l185,2814r2272,l2492,2814r30,-1l2548,2811r22,-4l2588,2802r15,-7l2615,2786r10,-12l2632,2759r5,-18l2640,2719r2,-26l2644,2663r,-34l2644,185r,-33l2643,121r-3,-26l2637,73r-5,-18l2625,40r-9,-12l2604,19r-15,-7l2571,7,2549,3,2523,1,2493,r-35,l226,e" filled="f" stroked="f">
              <v:path arrowok="t"/>
            </v:shape>
            <v:rect id="_x0000_s1268" style="position:absolute;left:8089;top:2249;width:2420;height:2820;mso-position-horizontal-relative:page;mso-position-vertic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9" type="#_x0000_t75" style="width:120.85pt;height:141.5pt">
                          <v:imagedata r:id="rId2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69" style="position:absolute;left:8003;top:2249;width:2645;height:2815" coordsize="2645,2815" o:allowincell="f" path="m226,l186,,152,,121,1,95,3,73,6,55,11,40,18,28,28,19,40,12,54,7,73,3,95,1,120,,150r,35l,225,,2587r,40l,2662r1,30l3,2718r3,22l11,2759r7,15l28,2786r12,9l55,2802r18,5l95,2811r25,2l150,2814r35,l225,2814r2192,l2457,2814r35,l2522,2813r26,-2l2570,2807r18,-5l2604,2795r12,-9l2625,2774r7,-15l2637,2741r3,-22l2643,2693r1,-30l2644,2629r,-40l2644,226r,-40l2644,152r-1,-31l2641,95r-4,-22l2632,55r-7,-15l2616,28r-12,-9l2589,12,2571,7,2549,3,2523,1,2493,r-35,l2419,,226,xe" filled="f" strokecolor="#b3b3b3" strokeweight="1pt">
              <v:path arrowok="t"/>
            </v:shape>
            <w10:wrap anchorx="page" anchory="page"/>
          </v:group>
        </w:pict>
      </w:r>
    </w:p>
    <w:p w:rsidR="001437D5" w:rsidRDefault="001437D5">
      <w:pPr>
        <w:widowControl w:val="0"/>
        <w:autoSpaceDE w:val="0"/>
        <w:autoSpaceDN w:val="0"/>
        <w:adjustRightInd w:val="0"/>
        <w:spacing w:before="35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8"/>
          <w:szCs w:val="28"/>
        </w:rPr>
        <w:br w:type="column"/>
      </w:r>
      <w:r>
        <w:rPr>
          <w:rFonts w:ascii="Arial" w:hAnsi="Arial" w:cs="Arial"/>
          <w:color w:val="2A2A29"/>
          <w:w w:val="96"/>
          <w:sz w:val="20"/>
          <w:szCs w:val="20"/>
        </w:rPr>
        <w:lastRenderedPageBreak/>
        <w:t>(</w:t>
      </w:r>
      <w:proofErr w:type="spellStart"/>
      <w:r>
        <w:rPr>
          <w:rFonts w:ascii="Arial" w:hAnsi="Arial" w:cs="Arial"/>
          <w:color w:val="2A2A29"/>
          <w:w w:val="96"/>
          <w:sz w:val="20"/>
          <w:szCs w:val="20"/>
        </w:rPr>
        <w:t>Adap</w:t>
      </w:r>
      <w:r>
        <w:rPr>
          <w:rFonts w:ascii="Arial" w:hAnsi="Arial" w:cs="Arial"/>
          <w:color w:val="2A2A29"/>
          <w:spacing w:val="-2"/>
          <w:w w:val="96"/>
          <w:sz w:val="20"/>
          <w:szCs w:val="20"/>
        </w:rPr>
        <w:t>t</w:t>
      </w:r>
      <w:r>
        <w:rPr>
          <w:rFonts w:ascii="Arial" w:hAnsi="Arial" w:cs="Arial"/>
          <w:color w:val="2A2A29"/>
          <w:w w:val="96"/>
          <w:sz w:val="20"/>
          <w:szCs w:val="20"/>
        </w:rPr>
        <w:t>ed</w:t>
      </w:r>
      <w:proofErr w:type="spellEnd"/>
      <w:r>
        <w:rPr>
          <w:rFonts w:ascii="Arial" w:hAnsi="Arial" w:cs="Arial"/>
          <w:color w:val="2A2A29"/>
          <w:spacing w:val="-4"/>
          <w:w w:val="9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A2A29"/>
          <w:sz w:val="20"/>
          <w:szCs w:val="20"/>
        </w:rPr>
        <w:t>f</w:t>
      </w:r>
      <w:r>
        <w:rPr>
          <w:rFonts w:ascii="Arial" w:hAnsi="Arial" w:cs="Arial"/>
          <w:color w:val="2A2A29"/>
          <w:spacing w:val="-7"/>
          <w:sz w:val="20"/>
          <w:szCs w:val="20"/>
        </w:rPr>
        <w:t>r</w:t>
      </w:r>
      <w:r>
        <w:rPr>
          <w:rFonts w:ascii="Arial" w:hAnsi="Arial" w:cs="Arial"/>
          <w:color w:val="2A2A29"/>
          <w:sz w:val="20"/>
          <w:szCs w:val="20"/>
        </w:rPr>
        <w:t>om</w:t>
      </w:r>
      <w:proofErr w:type="spellEnd"/>
      <w:r>
        <w:rPr>
          <w:rFonts w:ascii="Arial" w:hAnsi="Arial" w:cs="Arial"/>
          <w:color w:val="2A2A29"/>
          <w:sz w:val="20"/>
          <w:szCs w:val="20"/>
        </w:rPr>
        <w:t>:</w:t>
      </w:r>
      <w:r>
        <w:rPr>
          <w:rFonts w:ascii="Arial" w:hAnsi="Arial" w:cs="Arial"/>
          <w:color w:val="2A2A29"/>
          <w:spacing w:val="2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94"/>
          <w:sz w:val="20"/>
          <w:szCs w:val="20"/>
        </w:rPr>
        <w:t>Cambridge</w:t>
      </w:r>
      <w:r>
        <w:rPr>
          <w:rFonts w:ascii="Arial" w:hAnsi="Arial" w:cs="Arial"/>
          <w:color w:val="2A2A29"/>
          <w:spacing w:val="-5"/>
          <w:w w:val="94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hAnsi="Arial" w:cs="Arial"/>
          <w:color w:val="2A2A29"/>
          <w:sz w:val="20"/>
          <w:szCs w:val="20"/>
        </w:rPr>
        <w:t>ests</w:t>
      </w:r>
      <w:proofErr w:type="spellEnd"/>
      <w:r>
        <w:rPr>
          <w:rFonts w:ascii="Arial" w:hAnsi="Arial" w:cs="Arial"/>
          <w:color w:val="2A2A29"/>
          <w:sz w:val="20"/>
          <w:szCs w:val="20"/>
        </w:rPr>
        <w:t>)</w:t>
      </w:r>
    </w:p>
    <w:p w:rsidR="001437D5" w:rsidRDefault="001437D5">
      <w:pPr>
        <w:widowControl w:val="0"/>
        <w:autoSpaceDE w:val="0"/>
        <w:autoSpaceDN w:val="0"/>
        <w:adjustRightInd w:val="0"/>
        <w:spacing w:before="35" w:after="0" w:line="240" w:lineRule="auto"/>
        <w:ind w:right="-20"/>
        <w:rPr>
          <w:rFonts w:ascii="Arial" w:hAnsi="Arial" w:cs="Arial"/>
          <w:color w:val="000000"/>
          <w:sz w:val="20"/>
          <w:szCs w:val="20"/>
        </w:rPr>
        <w:sectPr w:rsidR="001437D5">
          <w:type w:val="continuous"/>
          <w:pgSz w:w="11920" w:h="16840"/>
          <w:pgMar w:top="1180" w:right="1680" w:bottom="800" w:left="0" w:header="720" w:footer="720" w:gutter="0"/>
          <w:cols w:num="2" w:space="720" w:equalWidth="0">
            <w:col w:w="794" w:space="5854"/>
            <w:col w:w="3592"/>
          </w:cols>
          <w:noEndnote/>
        </w:sectPr>
      </w:pPr>
    </w:p>
    <w:p w:rsidR="001437D5" w:rsidRDefault="00263B46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Arial" w:hAnsi="Arial" w:cs="Arial"/>
          <w:color w:val="000000"/>
        </w:rPr>
      </w:pPr>
      <w:r>
        <w:rPr>
          <w:noProof/>
        </w:rPr>
        <w:lastRenderedPageBreak/>
        <w:pict>
          <v:polyline id="_x0000_s1327" style="position:absolute;z-index:-25159475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326" style="position:absolute;z-index:-25159577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325" style="position:absolute;z-index:-25159680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324" style="position:absolute;margin-left:506.1pt;margin-top:0;width:89pt;height:29pt;z-index:-251597824;mso-position-horizontal-relative:page;mso-position-vertical-relative:page" o:regroupid="2" o:allowincell="f" filled="f" stroked="f">
            <v:textbox inset="0,0,0,0">
              <w:txbxContent>
                <w:p w:rsidR="003D295B" w:rsidRDefault="00263B46" w:rsidP="003D295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88.9pt;height:28.8pt">
                        <v:imagedata r:id="rId8" o:title=""/>
                      </v:shape>
                    </w:pict>
                  </w:r>
                </w:p>
                <w:p w:rsidR="003D295B" w:rsidRDefault="003D295B" w:rsidP="003D295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321" style="position:absolute;margin-left:462.55pt;margin-top:-51.55pt;width:26.15pt;height:23.75pt;z-index:-251598848" coordorigin="9251,149" coordsize="523,475" o:regroupid="2" o:allowincell="f">
            <v:shape id="_x0000_s132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32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320" style="position:absolute;z-index:-25159987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1317" style="position:absolute;margin-left:372.8pt;margin-top:-54.55pt;width:33.05pt;height:30.1pt;z-index:-251600896" coordorigin="7456,89" coordsize="661,602" o:regroupid="2" o:allowincell="f">
            <v:shape id="_x0000_s131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31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316" style="position:absolute;z-index:-25160192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313" style="position:absolute;margin-left:283.6pt;margin-top:-58.45pt;width:40.05pt;height:36.6pt;z-index:-251602944" coordorigin="5672,11" coordsize="801,732" o:regroupid="2" o:allowincell="f">
            <v:shape id="_x0000_s131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31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312" style="position:absolute;z-index:-25160396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311" style="position:absolute;margin-left:0;margin-top:0;width:510pt;height:17pt;z-index:-251604992;mso-position-horizontal-relative:page;mso-position-vertical-relative:page" o:regroupid="2" o:allowincell="f" filled="f" stroked="f">
            <v:textbox inset="0,0,0,0">
              <w:txbxContent>
                <w:p w:rsidR="003D295B" w:rsidRDefault="00263B46" w:rsidP="003D295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1" type="#_x0000_t75" style="width:512.75pt;height:16.9pt">
                        <v:imagedata r:id="rId7" o:title=""/>
                      </v:shape>
                    </w:pict>
                  </w:r>
                </w:p>
                <w:p w:rsidR="003D295B" w:rsidRDefault="003D295B" w:rsidP="003D295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306" style="position:absolute;margin-left:287.75pt;margin-top:651.9pt;width:15.95pt;height:15.95pt;z-index:-251663360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1437D5" w:rsidRPr="003D295B" w:rsidRDefault="00263B46" w:rsidP="003D295B">
      <w:pPr>
        <w:widowControl w:val="0"/>
        <w:autoSpaceDE w:val="0"/>
        <w:autoSpaceDN w:val="0"/>
        <w:adjustRightInd w:val="0"/>
        <w:spacing w:after="0" w:line="413" w:lineRule="exact"/>
        <w:ind w:right="1714"/>
        <w:jc w:val="right"/>
        <w:rPr>
          <w:rFonts w:ascii="Arial" w:hAnsi="Arial" w:cs="Arial"/>
          <w:color w:val="000000"/>
          <w:sz w:val="36"/>
          <w:szCs w:val="36"/>
        </w:rPr>
      </w:pPr>
      <w:r>
        <w:rPr>
          <w:noProof/>
        </w:rPr>
        <w:pict>
          <v:group id="_x0000_s1307" style="position:absolute;left:0;text-align:left;margin-left:61.5pt;margin-top:-6.3pt;width:241.3pt;height:38.9pt;z-index:-251667456;mso-position-horizontal-relative:page" coordorigin="1230,-126" coordsize="4826,778" o:allowincell="f">
            <v:rect id="_x0000_s1308" style="position:absolute;left:1538;top:43;width:4160;height:4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208.5pt;height:21.3pt">
                          <v:imagedata r:id="rId2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09" style="position:absolute;left:1250;top:-106;width:4786;height:738" coordsize="4786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 w:rsidR="001437D5" w:rsidRPr="003D295B">
        <w:rPr>
          <w:rFonts w:ascii="Arial" w:hAnsi="Arial" w:cs="Arial"/>
          <w:color w:val="2A2A29"/>
          <w:sz w:val="36"/>
          <w:szCs w:val="36"/>
        </w:rPr>
        <w:t>30 MINUTES</w:t>
      </w: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18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328" style="position:absolute;left:0;text-align:left;margin-left:341.2pt;margin-top:4.6pt;width:26.75pt;height:13pt;z-index:-251666432;mso-position-horizontal-relative:page" o:allowincell="f" fillcolor="#dadada" stroked="f">
            <v:path arrowok="t"/>
            <w10:wrap anchorx="page"/>
          </v:rect>
        </w:pict>
      </w:r>
      <w:r w:rsidR="001437D5"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1437D5" w:rsidRPr="003D295B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1437D5" w:rsidRPr="003D295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437D5"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1437D5"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1437D5"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437D5" w:rsidRPr="003D295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1437D5"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437D5" w:rsidRPr="003D295B" w:rsidRDefault="001437D5">
      <w:pPr>
        <w:widowControl w:val="0"/>
        <w:tabs>
          <w:tab w:val="left" w:pos="58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month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ernet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é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263B4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near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Rache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l’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house.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began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arri</w:t>
      </w:r>
      <w:r w:rsidRPr="003D295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3D295B">
        <w:rPr>
          <w:rFonts w:ascii="Arial" w:hAnsi="Arial" w:cs="Arial"/>
          <w:color w:val="2A2A29"/>
          <w:spacing w:val="-4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opened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42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Rachel</w:t>
      </w:r>
      <w:r w:rsidRPr="003D295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263B46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school.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meet</w:t>
      </w:r>
      <w:proofErr w:type="gramEnd"/>
      <w:r w:rsidRPr="003D295B">
        <w:rPr>
          <w:rFonts w:ascii="Arial" w:hAnsi="Arial" w:cs="Arial"/>
          <w:color w:val="2A2A29"/>
          <w:spacing w:val="-47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meets</w:t>
      </w:r>
      <w:r w:rsidRPr="003D295B">
        <w:rPr>
          <w:rFonts w:ascii="Arial" w:hAnsi="Arial" w:cs="Arial"/>
          <w:color w:val="2A2A29"/>
          <w:spacing w:val="-50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goes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51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é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dif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ent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11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games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kinds</w:t>
      </w:r>
      <w:proofErr w:type="gramEnd"/>
      <w:r w:rsidRPr="003D295B">
        <w:rPr>
          <w:rFonts w:ascii="Arial" w:hAnsi="Arial" w:cs="Arial"/>
          <w:color w:val="2A2A29"/>
          <w:spacing w:val="-4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things</w:t>
      </w:r>
      <w:r w:rsidRPr="003D295B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ways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280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D295B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63B46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ab/>
      </w:r>
      <w:r w:rsidR="00263B46" w:rsidRPr="00263B46">
        <w:rPr>
          <w:rFonts w:ascii="Times New Roman" w:hAnsi="Times New Roman"/>
          <w:bCs/>
          <w:color w:val="2A2A29"/>
          <w:sz w:val="20"/>
          <w:szCs w:val="20"/>
          <w:u w:val="single"/>
          <w:lang w:val="en-US"/>
        </w:rPr>
        <w:t xml:space="preserve"> </w:t>
      </w:r>
      <w:proofErr w:type="gramStart"/>
      <w:r w:rsidRPr="00263B46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63B46">
        <w:rPr>
          <w:rFonts w:ascii="Arial" w:hAnsi="Arial" w:cs="Arial"/>
          <w:color w:val="2A2A29"/>
          <w:sz w:val="24"/>
          <w:szCs w:val="24"/>
          <w:lang w:val="en-US"/>
        </w:rPr>
        <w:t>ou</w:t>
      </w:r>
      <w:proofErr w:type="gramEnd"/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ching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5"/>
          <w:sz w:val="24"/>
          <w:szCs w:val="24"/>
          <w:lang w:val="en-US"/>
        </w:rPr>
        <w:t>TV</w:t>
      </w:r>
      <w:r w:rsidRPr="003D295B">
        <w:rPr>
          <w:rFonts w:ascii="Arial" w:hAnsi="Arial" w:cs="Arial"/>
          <w:color w:val="2A2A29"/>
          <w:spacing w:val="3"/>
          <w:w w:val="8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day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en </w:t>
      </w:r>
      <w:r w:rsidRPr="003D295B">
        <w:rPr>
          <w:rFonts w:ascii="Arial" w:hAnsi="Arial" w:cs="Arial"/>
          <w:color w:val="2A2A29"/>
          <w:w w:val="105"/>
          <w:sz w:val="24"/>
          <w:szCs w:val="24"/>
          <w:lang w:val="en-US"/>
        </w:rPr>
        <w:t>o’c</w:t>
      </w:r>
      <w:r w:rsidRPr="003D295B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ock?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Did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8"/>
          <w:sz w:val="20"/>
          <w:szCs w:val="20"/>
          <w:lang w:val="en-US"/>
        </w:rPr>
        <w:t>W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as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8"/>
          <w:w w:val="92"/>
          <w:sz w:val="20"/>
          <w:szCs w:val="20"/>
          <w:lang w:val="en-US"/>
        </w:rPr>
        <w:t>W</w:t>
      </w:r>
      <w:r w:rsidRPr="003D295B">
        <w:rPr>
          <w:rFonts w:ascii="Arial" w:hAnsi="Arial" w:cs="Arial"/>
          <w:color w:val="2A2A29"/>
          <w:w w:val="92"/>
          <w:sz w:val="20"/>
          <w:szCs w:val="20"/>
          <w:lang w:val="en-US"/>
        </w:rPr>
        <w:t>e</w:t>
      </w:r>
      <w:r w:rsidRPr="003D295B">
        <w:rPr>
          <w:rFonts w:ascii="Arial" w:hAnsi="Arial" w:cs="Arial"/>
          <w:color w:val="2A2A29"/>
          <w:spacing w:val="-7"/>
          <w:w w:val="126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46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Pr="003D295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didn’t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she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use</w:t>
      </w:r>
      <w:proofErr w:type="gramEnd"/>
      <w:r w:rsidRPr="003D295B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3D295B">
        <w:rPr>
          <w:rFonts w:ascii="Arial" w:hAnsi="Arial" w:cs="Arial"/>
          <w:color w:val="2A2A29"/>
          <w:spacing w:val="-5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used</w:t>
      </w:r>
      <w:r w:rsidRPr="003D295B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3D295B">
        <w:rPr>
          <w:rFonts w:ascii="Arial" w:hAnsi="Arial" w:cs="Arial"/>
          <w:color w:val="2A2A29"/>
          <w:spacing w:val="-5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use</w:t>
      </w:r>
      <w:r w:rsidRPr="003D295B">
        <w:rPr>
          <w:rFonts w:ascii="Arial" w:hAnsi="Arial" w:cs="Arial"/>
          <w:color w:val="2A2A29"/>
          <w:spacing w:val="-12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not </w:t>
      </w:r>
      <w:r w:rsidRPr="003D295B">
        <w:rPr>
          <w:rFonts w:ascii="Arial" w:hAnsi="Arial" w:cs="Arial"/>
          <w:color w:val="2A2A29"/>
          <w:spacing w:val="-2"/>
          <w:w w:val="119"/>
          <w:sz w:val="20"/>
          <w:szCs w:val="20"/>
          <w:lang w:val="en-US"/>
        </w:rPr>
        <w:t>t</w:t>
      </w:r>
      <w:r w:rsidRPr="003D295B">
        <w:rPr>
          <w:rFonts w:ascii="Arial" w:hAnsi="Arial" w:cs="Arial"/>
          <w:color w:val="2A2A29"/>
          <w:w w:val="95"/>
          <w:sz w:val="20"/>
          <w:szCs w:val="20"/>
          <w:lang w:val="en-US"/>
        </w:rPr>
        <w:t>o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516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Could</w:t>
      </w:r>
      <w:r w:rsidRPr="003D295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ease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turn</w:t>
      </w:r>
      <w:r w:rsidRPr="003D295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8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 music?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oo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oud.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on</w:t>
      </w:r>
      <w:proofErr w:type="gramEnd"/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d</w:t>
      </w:r>
      <w:r w:rsidRPr="003D295B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o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wn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4"/>
          <w:sz w:val="20"/>
          <w:szCs w:val="20"/>
          <w:lang w:val="en-US"/>
        </w:rPr>
        <w:t>in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45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Pr="003D295B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omor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w?</w:t>
      </w:r>
      <w:r w:rsidRPr="003D295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3D295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up</w:t>
      </w:r>
      <w:proofErr w:type="gramEnd"/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3D295B">
        <w:rPr>
          <w:rFonts w:ascii="Arial" w:hAnsi="Arial" w:cs="Arial"/>
          <w:color w:val="2A2A29"/>
          <w:spacing w:val="-49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back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498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da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hang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I’m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Pr="003D295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ou!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on</w:t>
      </w:r>
      <w:proofErr w:type="gramEnd"/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3D295B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ound</w:t>
      </w:r>
      <w:r w:rsidRPr="003D295B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up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8340"/>
        </w:tabs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small</w:t>
      </w:r>
      <w:r w:rsidRPr="003D295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ormat</w:t>
      </w:r>
      <w:r w:rsidRPr="003D295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sensationali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wspaper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40" w:lineRule="auto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quality</w:t>
      </w:r>
      <w:proofErr w:type="gramEnd"/>
      <w:r w:rsidRPr="003D295B">
        <w:rPr>
          <w:rFonts w:ascii="Arial" w:hAnsi="Arial" w:cs="Arial"/>
          <w:color w:val="2A2A29"/>
          <w:spacing w:val="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paper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ab</w:t>
      </w:r>
      <w:r w:rsidRPr="003D295B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l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oid</w:t>
      </w:r>
      <w:r w:rsidRPr="003D295B">
        <w:rPr>
          <w:rFonts w:ascii="Arial" w:hAnsi="Arial" w:cs="Arial"/>
          <w:color w:val="2A2A29"/>
          <w:spacing w:val="-42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magazine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tabs>
          <w:tab w:val="left" w:pos="8740"/>
        </w:tabs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3D295B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onic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me</w:t>
      </w:r>
      <w:r w:rsidRPr="003D295B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sage</w:t>
      </w:r>
      <w:r w:rsidRPr="003D295B">
        <w:rPr>
          <w:rFonts w:ascii="Arial" w:hAnsi="Arial" w:cs="Arial"/>
          <w:color w:val="2A2A29"/>
          <w:spacing w:val="3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ei</w:t>
      </w:r>
      <w:r w:rsidRPr="003D295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ompu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3D295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tabs>
          <w:tab w:val="left" w:pos="4640"/>
          <w:tab w:val="left" w:pos="7180"/>
        </w:tabs>
        <w:autoSpaceDE w:val="0"/>
        <w:autoSpaceDN w:val="0"/>
        <w:adjustRightInd w:val="0"/>
        <w:spacing w:before="81" w:after="0" w:line="225" w:lineRule="exact"/>
        <w:ind w:left="167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position w:val="-1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24"/>
          <w:position w:val="-1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an</w:t>
      </w:r>
      <w:proofErr w:type="gramEnd"/>
      <w:r w:rsidRPr="003D295B">
        <w:rPr>
          <w:rFonts w:ascii="Arial" w:hAnsi="Arial" w:cs="Arial"/>
          <w:color w:val="2A2A29"/>
          <w:spacing w:val="-13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SMS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position w:val="-1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position w:val="-1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a</w:t>
      </w:r>
      <w:r w:rsidRPr="003D295B">
        <w:rPr>
          <w:rFonts w:ascii="Arial" w:hAnsi="Arial" w:cs="Arial"/>
          <w:color w:val="2A2A29"/>
          <w:spacing w:val="-13"/>
          <w:position w:val="-1"/>
          <w:sz w:val="20"/>
          <w:szCs w:val="20"/>
          <w:lang w:val="en-US"/>
        </w:rPr>
        <w:t xml:space="preserve"> </w:t>
      </w:r>
      <w:proofErr w:type="spellStart"/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chat</w:t>
      </w:r>
      <w:r w:rsidRPr="003D295B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oom</w:t>
      </w:r>
      <w:proofErr w:type="spellEnd"/>
      <w:r w:rsidRPr="003D295B">
        <w:rPr>
          <w:rFonts w:ascii="Arial" w:hAnsi="Arial" w:cs="Arial"/>
          <w:color w:val="2A2A29"/>
          <w:spacing w:val="-42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ab/>
      </w:r>
      <w:r w:rsidRPr="003D295B">
        <w:rPr>
          <w:rFonts w:ascii="Times New Roman" w:hAnsi="Times New Roman"/>
          <w:b/>
          <w:bCs/>
          <w:color w:val="2A2A29"/>
          <w:position w:val="-1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position w:val="-1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an</w:t>
      </w:r>
      <w:r w:rsidRPr="003D295B">
        <w:rPr>
          <w:rFonts w:ascii="Arial" w:hAnsi="Arial" w:cs="Arial"/>
          <w:color w:val="2A2A29"/>
          <w:spacing w:val="-13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4"/>
          <w:position w:val="-1"/>
          <w:sz w:val="20"/>
          <w:szCs w:val="20"/>
          <w:lang w:val="en-US"/>
        </w:rPr>
        <w:t>email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329" style="position:absolute;left:0;text-align:left;margin-left:287.75pt;margin-top:38.35pt;width:15.95pt;height:16pt;z-index:-25166540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330" style="position:absolute;left:0;text-align:left;margin-left:287.75pt;margin-top:80.7pt;width:15.95pt;height:16pt;z-index:-25166438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rect id="_x0000_s1331" style="position:absolute;left:0;text-align:left;margin-left:232.4pt;margin-top:4.6pt;width:74.85pt;height:13pt;z-index:-251660288;mso-position-horizontal-relative:page" o:allowincell="f" fillcolor="#dadada" stroked="f">
            <v:path arrowok="t"/>
            <w10:wrap anchorx="page"/>
          </v:rect>
        </w:pict>
      </w:r>
      <w:r w:rsidR="001437D5" w:rsidRPr="003D295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1437D5" w:rsidRPr="003D295B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1437D5" w:rsidRPr="003D295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1437D5" w:rsidRPr="003D295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1437D5" w:rsidRPr="003D295B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fi</w:t>
      </w:r>
      <w:r w:rsidR="001437D5" w:rsidRPr="003D295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="001437D5" w:rsidRPr="003D295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e </w:t>
      </w:r>
      <w:r w:rsidR="001437D5" w:rsidRPr="003D295B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1437D5" w:rsidRPr="003D295B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sations.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9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12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2"/>
        <w:gridCol w:w="4493"/>
      </w:tblGrid>
      <w:tr w:rsidR="001437D5">
        <w:trPr>
          <w:trHeight w:hRule="exact" w:val="850"/>
        </w:trPr>
        <w:tc>
          <w:tcPr>
            <w:tcW w:w="5032" w:type="dxa"/>
            <w:tcBorders>
              <w:top w:val="nil"/>
              <w:left w:val="nil"/>
              <w:bottom w:val="single" w:sz="4" w:space="0" w:color="2A2A29"/>
              <w:right w:val="single" w:sz="4" w:space="0" w:color="2A2A29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4"/>
                <w:sz w:val="20"/>
                <w:szCs w:val="20"/>
              </w:rPr>
              <w:t>Whose</w:t>
            </w:r>
            <w:proofErr w:type="spellEnd"/>
            <w:r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phone</w:t>
            </w:r>
            <w:proofErr w:type="spellEnd"/>
            <w:r>
              <w:rPr>
                <w:rFonts w:ascii="Arial" w:hAnsi="Arial" w:cs="Arial"/>
                <w:color w:val="2A2A29"/>
                <w:spacing w:val="-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is</w:t>
            </w:r>
            <w:proofErr w:type="spellEnd"/>
            <w:r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that</w:t>
            </w:r>
            <w:proofErr w:type="spellEnd"/>
            <w:r>
              <w:rPr>
                <w:rFonts w:ascii="Arial" w:hAnsi="Arial" w:cs="Arial"/>
                <w:color w:val="2A2A29"/>
                <w:sz w:val="20"/>
                <w:szCs w:val="20"/>
              </w:rPr>
              <w:t>?</w:t>
            </w:r>
          </w:p>
        </w:tc>
        <w:tc>
          <w:tcPr>
            <w:tcW w:w="4493" w:type="dxa"/>
            <w:tcBorders>
              <w:top w:val="nil"/>
              <w:left w:val="single" w:sz="4" w:space="0" w:color="2A2A29"/>
              <w:bottom w:val="single" w:sz="4" w:space="0" w:color="2A2A29"/>
              <w:right w:val="nil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A.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3D295B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not</w:t>
            </w:r>
            <w:r w:rsidRPr="003D295B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105"/>
                <w:sz w:val="20"/>
                <w:szCs w:val="20"/>
                <w:lang w:val="en-US"/>
              </w:rPr>
              <w:t>the</w:t>
            </w:r>
            <w:r w:rsidRPr="003D295B">
              <w:rPr>
                <w:rFonts w:ascii="Arial" w:hAnsi="Arial" w:cs="Arial"/>
                <w:color w:val="2A2A29"/>
                <w:spacing w:val="-6"/>
                <w:w w:val="105"/>
                <w:sz w:val="20"/>
                <w:szCs w:val="20"/>
                <w:lang w:val="en-US"/>
              </w:rPr>
              <w:t>r</w:t>
            </w:r>
            <w:r w:rsidRPr="003D295B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e.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8"/>
                <w:sz w:val="20"/>
                <w:szCs w:val="20"/>
                <w:lang w:val="en-US"/>
              </w:rPr>
              <w:t>W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asn’t</w:t>
            </w:r>
            <w:r w:rsidRPr="003D295B">
              <w:rPr>
                <w:rFonts w:ascii="Arial" w:hAnsi="Arial" w:cs="Arial"/>
                <w:color w:val="2A2A29"/>
                <w:spacing w:val="-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it?</w:t>
            </w: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>C.</w:t>
            </w:r>
            <w:r>
              <w:rPr>
                <w:rFonts w:ascii="Times New Roman" w:hAnsi="Times New Roman"/>
                <w:b/>
                <w:bCs/>
                <w:color w:val="2A2A29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I’m</w:t>
            </w:r>
            <w:proofErr w:type="spellEnd"/>
            <w:r>
              <w:rPr>
                <w:rFonts w:ascii="Arial" w:hAnsi="Arial" w:cs="Arial"/>
                <w:color w:val="2A2A29"/>
                <w:spacing w:val="8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not</w:t>
            </w:r>
            <w:proofErr w:type="spellEnd"/>
            <w:r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5"/>
                <w:sz w:val="20"/>
                <w:szCs w:val="20"/>
              </w:rPr>
              <w:t>su</w:t>
            </w:r>
            <w:r>
              <w:rPr>
                <w:rFonts w:ascii="Arial" w:hAnsi="Arial" w:cs="Arial"/>
                <w:color w:val="2A2A29"/>
                <w:spacing w:val="-6"/>
                <w:w w:val="105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2A2A29"/>
                <w:w w:val="94"/>
                <w:sz w:val="20"/>
                <w:szCs w:val="20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w w:val="94"/>
                <w:sz w:val="20"/>
                <w:szCs w:val="20"/>
              </w:rPr>
              <w:t>.</w:t>
            </w:r>
          </w:p>
        </w:tc>
      </w:tr>
      <w:tr w:rsidR="001437D5" w:rsidRPr="00263B46">
        <w:trPr>
          <w:trHeight w:hRule="exact" w:val="850"/>
        </w:trPr>
        <w:tc>
          <w:tcPr>
            <w:tcW w:w="5032" w:type="dxa"/>
            <w:tcBorders>
              <w:top w:val="single" w:sz="4" w:space="0" w:color="2A2A29"/>
              <w:left w:val="nil"/>
              <w:bottom w:val="single" w:sz="4" w:space="0" w:color="2A2A29"/>
              <w:right w:val="single" w:sz="4" w:space="0" w:color="2A2A29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2.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1"/>
                <w:sz w:val="20"/>
                <w:szCs w:val="20"/>
                <w:lang w:val="en-US"/>
              </w:rPr>
              <w:t xml:space="preserve">Why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didn’t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2"/>
                <w:w w:val="93"/>
                <w:sz w:val="20"/>
                <w:szCs w:val="20"/>
                <w:lang w:val="en-US"/>
              </w:rPr>
              <w:t>y</w:t>
            </w:r>
            <w:r w:rsidRPr="003D295B">
              <w:rPr>
                <w:rFonts w:ascii="Arial" w:hAnsi="Arial" w:cs="Arial"/>
                <w:color w:val="2A2A29"/>
                <w:w w:val="93"/>
                <w:sz w:val="20"/>
                <w:szCs w:val="20"/>
                <w:lang w:val="en-US"/>
              </w:rPr>
              <w:t>ou</w:t>
            </w:r>
            <w:r w:rsidRPr="003D295B">
              <w:rPr>
                <w:rFonts w:ascii="Arial" w:hAnsi="Arial" w:cs="Arial"/>
                <w:color w:val="2A2A29"/>
                <w:spacing w:val="1"/>
                <w:w w:val="93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4"/>
                <w:sz w:val="20"/>
                <w:szCs w:val="20"/>
                <w:lang w:val="en-US"/>
              </w:rPr>
              <w:t>c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ome</w:t>
            </w:r>
            <w:r w:rsidRPr="003D295B">
              <w:rPr>
                <w:rFonts w:ascii="Arial" w:hAnsi="Arial" w:cs="Arial"/>
                <w:color w:val="2A2A29"/>
                <w:spacing w:val="-11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</w:t>
            </w:r>
            <w:r w:rsidRPr="003D295B">
              <w:rPr>
                <w:rFonts w:ascii="Arial" w:hAnsi="Arial" w:cs="Arial"/>
                <w:color w:val="2A2A29"/>
                <w:spacing w:val="-3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the</w:t>
            </w:r>
            <w:r w:rsidRPr="003D295B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cinema</w:t>
            </w:r>
            <w:r w:rsidRPr="003D295B">
              <w:rPr>
                <w:rFonts w:ascii="Arial" w:hAnsi="Arial" w:cs="Arial"/>
                <w:color w:val="2A2A29"/>
                <w:spacing w:val="-11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y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s</w:t>
            </w:r>
            <w:r w:rsidRPr="003D295B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day?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nil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A.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3D295B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didn’t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see</w:t>
            </w:r>
            <w:r w:rsidRPr="003D295B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them</w:t>
            </w:r>
            <w:r w:rsidRPr="003D295B">
              <w:rPr>
                <w:rFonts w:ascii="Arial" w:hAnsi="Arial" w:cs="Arial"/>
                <w:color w:val="2A2A29"/>
                <w:spacing w:val="4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105"/>
                <w:sz w:val="20"/>
                <w:szCs w:val="20"/>
                <w:lang w:val="en-US"/>
              </w:rPr>
              <w:t>the</w:t>
            </w:r>
            <w:r w:rsidRPr="003D295B">
              <w:rPr>
                <w:rFonts w:ascii="Arial" w:hAnsi="Arial" w:cs="Arial"/>
                <w:color w:val="2A2A29"/>
                <w:spacing w:val="-6"/>
                <w:w w:val="105"/>
                <w:sz w:val="20"/>
                <w:szCs w:val="20"/>
                <w:lang w:val="en-US"/>
              </w:rPr>
              <w:t>r</w:t>
            </w:r>
            <w:r w:rsidRPr="003D295B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e.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3D295B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was</w:t>
            </w:r>
            <w:r w:rsidRPr="003D295B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doing</w:t>
            </w:r>
            <w:r w:rsidRPr="003D295B">
              <w:rPr>
                <w:rFonts w:ascii="Arial" w:hAnsi="Arial" w:cs="Arial"/>
                <w:color w:val="2A2A29"/>
                <w:spacing w:val="-1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something</w:t>
            </w:r>
            <w:r w:rsidRPr="003D295B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else.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C.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3D295B">
              <w:rPr>
                <w:rFonts w:ascii="Arial" w:hAnsi="Arial" w:cs="Arial"/>
                <w:color w:val="2A2A29"/>
                <w:spacing w:val="3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was</w:t>
            </w:r>
            <w:r w:rsidRPr="003D295B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</w:t>
            </w:r>
            <w:r w:rsidRPr="003D295B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g</w:t>
            </w:r>
            <w:r w:rsidRPr="003D295B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 xml:space="preserve">eat </w:t>
            </w:r>
            <w:r w:rsidRPr="003D295B">
              <w:rPr>
                <w:rFonts w:ascii="Arial" w:hAnsi="Arial" w:cs="Arial"/>
                <w:color w:val="2A2A29"/>
                <w:w w:val="103"/>
                <w:sz w:val="20"/>
                <w:szCs w:val="20"/>
                <w:lang w:val="en-US"/>
              </w:rPr>
              <w:t>time.</w:t>
            </w:r>
          </w:p>
        </w:tc>
      </w:tr>
      <w:tr w:rsidR="001437D5" w:rsidRPr="00263B46">
        <w:trPr>
          <w:trHeight w:hRule="exact" w:val="850"/>
        </w:trPr>
        <w:tc>
          <w:tcPr>
            <w:tcW w:w="5032" w:type="dxa"/>
            <w:tcBorders>
              <w:top w:val="single" w:sz="4" w:space="0" w:color="2A2A29"/>
              <w:left w:val="nil"/>
              <w:bottom w:val="single" w:sz="4" w:space="0" w:color="2A2A29"/>
              <w:right w:val="single" w:sz="4" w:space="0" w:color="2A2A29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b/>
                <w:bCs/>
                <w:color w:val="2A2A29"/>
                <w:spacing w:val="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This</w:t>
            </w:r>
            <w:proofErr w:type="spellEnd"/>
            <w:r>
              <w:rPr>
                <w:rFonts w:ascii="Arial" w:hAnsi="Arial" w:cs="Arial"/>
                <w:color w:val="2A2A29"/>
                <w:spacing w:val="-1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94"/>
                <w:sz w:val="20"/>
                <w:szCs w:val="20"/>
              </w:rPr>
              <w:t>video</w:t>
            </w:r>
            <w:proofErr w:type="spellEnd"/>
            <w:r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game</w:t>
            </w:r>
            <w:r>
              <w:rPr>
                <w:rFonts w:ascii="Arial" w:hAnsi="Arial" w:cs="Arial"/>
                <w:color w:val="2A2A29"/>
                <w:spacing w:val="-1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4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o</w:t>
            </w:r>
            <w:r>
              <w:rPr>
                <w:rFonts w:ascii="Arial" w:hAnsi="Arial" w:cs="Arial"/>
                <w:color w:val="2A2A29"/>
                <w:spacing w:val="-2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ts</w:t>
            </w:r>
            <w:proofErr w:type="spellEnd"/>
            <w:r>
              <w:rPr>
                <w:rFonts w:ascii="Arial" w:hAnsi="Arial" w:cs="Arial"/>
                <w:color w:val="2A2A29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A2A29"/>
                <w:w w:val="101"/>
                <w:sz w:val="20"/>
                <w:szCs w:val="20"/>
              </w:rPr>
              <w:t>30€.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nil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A.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3D295B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oo</w:t>
            </w:r>
            <w:r w:rsidRPr="003D295B">
              <w:rPr>
                <w:rFonts w:ascii="Arial" w:hAnsi="Arial" w:cs="Arial"/>
                <w:color w:val="2A2A29"/>
                <w:spacing w:val="-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1"/>
                <w:w w:val="94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xpensi</w:t>
            </w:r>
            <w:r w:rsidRPr="003D295B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v</w:t>
            </w:r>
            <w:r w:rsidRPr="003D295B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pacing w:val="5"/>
                <w:w w:val="94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3"/>
                <w:sz w:val="20"/>
                <w:szCs w:val="20"/>
                <w:lang w:val="en-US"/>
              </w:rPr>
              <w:t>f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or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me.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Thanks</w:t>
            </w:r>
            <w:r w:rsidRPr="003D295B">
              <w:rPr>
                <w:rFonts w:ascii="Arial" w:hAnsi="Arial" w:cs="Arial"/>
                <w:color w:val="2A2A29"/>
                <w:spacing w:val="-3"/>
                <w:w w:val="9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</w:t>
            </w:r>
            <w:r w:rsidRPr="003D295B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4"/>
                <w:w w:val="129"/>
                <w:sz w:val="20"/>
                <w:szCs w:val="20"/>
                <w:lang w:val="en-US"/>
              </w:rPr>
              <w:t>l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ot.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C.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3D295B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4"/>
                <w:w w:val="129"/>
                <w:sz w:val="20"/>
                <w:szCs w:val="20"/>
                <w:lang w:val="en-US"/>
              </w:rPr>
              <w:t>l</w:t>
            </w:r>
            <w:r w:rsidRPr="003D295B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>o</w:t>
            </w:r>
            <w:r w:rsidRPr="003D295B">
              <w:rPr>
                <w:rFonts w:ascii="Arial" w:hAnsi="Arial" w:cs="Arial"/>
                <w:color w:val="2A2A29"/>
                <w:spacing w:val="-2"/>
                <w:w w:val="86"/>
                <w:sz w:val="20"/>
                <w:szCs w:val="20"/>
                <w:lang w:val="en-US"/>
              </w:rPr>
              <w:t>v</w:t>
            </w:r>
            <w:r w:rsidRPr="003D295B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that</w:t>
            </w:r>
            <w:r w:rsidRPr="003D295B">
              <w:rPr>
                <w:rFonts w:ascii="Arial" w:hAnsi="Arial" w:cs="Arial"/>
                <w:color w:val="2A2A29"/>
                <w:spacing w:val="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pla</w:t>
            </w:r>
            <w:r w:rsidRPr="003D295B">
              <w:rPr>
                <w:rFonts w:ascii="Arial" w:hAnsi="Arial" w:cs="Arial"/>
                <w:color w:val="2A2A29"/>
                <w:spacing w:val="-4"/>
                <w:sz w:val="20"/>
                <w:szCs w:val="20"/>
                <w:lang w:val="en-US"/>
              </w:rPr>
              <w:t>c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e.</w:t>
            </w:r>
          </w:p>
        </w:tc>
      </w:tr>
      <w:tr w:rsidR="001437D5">
        <w:trPr>
          <w:trHeight w:hRule="exact" w:val="850"/>
        </w:trPr>
        <w:tc>
          <w:tcPr>
            <w:tcW w:w="5032" w:type="dxa"/>
            <w:tcBorders>
              <w:top w:val="single" w:sz="4" w:space="0" w:color="2A2A29"/>
              <w:left w:val="nil"/>
              <w:bottom w:val="single" w:sz="4" w:space="0" w:color="2A2A29"/>
              <w:right w:val="single" w:sz="4" w:space="0" w:color="2A2A29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4.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Let</w:t>
            </w:r>
            <w:r w:rsidRPr="003D295B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3D295B">
              <w:rPr>
                <w:rFonts w:ascii="Arial" w:hAnsi="Arial" w:cs="Arial"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play</w:t>
            </w:r>
            <w:r w:rsidRPr="003D295B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that</w:t>
            </w:r>
            <w:r w:rsidRPr="003D295B">
              <w:rPr>
                <w:rFonts w:ascii="Arial" w:hAnsi="Arial" w:cs="Arial"/>
                <w:color w:val="2A2A29"/>
                <w:spacing w:val="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n</w:t>
            </w:r>
            <w:r w:rsidRPr="003D295B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</w:t>
            </w:r>
            <w:r w:rsidRPr="003D295B">
              <w:rPr>
                <w:rFonts w:ascii="Arial" w:hAnsi="Arial" w:cs="Arial"/>
                <w:color w:val="2A2A29"/>
                <w:spacing w:val="-1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4"/>
                <w:sz w:val="20"/>
                <w:szCs w:val="20"/>
                <w:lang w:val="en-US"/>
              </w:rPr>
              <w:t>c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ompu</w:t>
            </w:r>
            <w:r w:rsidRPr="003D295B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er</w:t>
            </w:r>
            <w:r w:rsidRPr="003D295B">
              <w:rPr>
                <w:rFonts w:ascii="Arial" w:hAnsi="Arial" w:cs="Arial"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game.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nil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A.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3D295B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>’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105"/>
                <w:sz w:val="20"/>
                <w:szCs w:val="20"/>
                <w:lang w:val="en-US"/>
              </w:rPr>
              <w:t>right.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14"/>
                <w:w w:val="87"/>
                <w:sz w:val="20"/>
                <w:szCs w:val="20"/>
                <w:lang w:val="en-US"/>
              </w:rPr>
              <w:t>Y</w:t>
            </w:r>
            <w:r w:rsidRPr="003D295B">
              <w:rPr>
                <w:rFonts w:ascii="Arial" w:hAnsi="Arial" w:cs="Arial"/>
                <w:color w:val="2A2A29"/>
                <w:w w:val="87"/>
                <w:sz w:val="20"/>
                <w:szCs w:val="20"/>
                <w:lang w:val="en-US"/>
              </w:rPr>
              <w:t>es,</w:t>
            </w:r>
            <w:r w:rsidRPr="003D295B">
              <w:rPr>
                <w:rFonts w:ascii="Arial" w:hAnsi="Arial" w:cs="Arial"/>
                <w:color w:val="2A2A29"/>
                <w:spacing w:val="4"/>
                <w:w w:val="8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is.</w:t>
            </w: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>C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2A2A29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G</w:t>
            </w:r>
            <w:r>
              <w:rPr>
                <w:rFonts w:ascii="Arial" w:hAnsi="Arial" w:cs="Arial"/>
                <w:color w:val="2A2A29"/>
                <w:spacing w:val="-6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eat</w:t>
            </w:r>
            <w:r>
              <w:rPr>
                <w:rFonts w:ascii="Arial" w:hAnsi="Arial" w:cs="Arial"/>
                <w:color w:val="2A2A29"/>
                <w:spacing w:val="-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idea</w:t>
            </w:r>
            <w:proofErr w:type="spellEnd"/>
            <w:r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</w:p>
        </w:tc>
      </w:tr>
      <w:tr w:rsidR="001437D5">
        <w:trPr>
          <w:trHeight w:hRule="exact" w:val="850"/>
        </w:trPr>
        <w:tc>
          <w:tcPr>
            <w:tcW w:w="5032" w:type="dxa"/>
            <w:tcBorders>
              <w:top w:val="single" w:sz="4" w:space="0" w:color="2A2A29"/>
              <w:left w:val="nil"/>
              <w:bottom w:val="nil"/>
              <w:right w:val="single" w:sz="4" w:space="0" w:color="2A2A29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5.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4"/>
                <w:sz w:val="20"/>
                <w:szCs w:val="20"/>
                <w:lang w:val="en-US"/>
              </w:rPr>
              <w:t>The</w:t>
            </w:r>
            <w:r w:rsidRPr="003D295B">
              <w:rPr>
                <w:rFonts w:ascii="Arial" w:hAnsi="Arial" w:cs="Arial"/>
                <w:color w:val="2A2A29"/>
                <w:spacing w:val="-2"/>
                <w:w w:val="94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artic</w:t>
            </w:r>
            <w:r w:rsidRPr="003D295B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>l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pacing w:val="22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in this</w:t>
            </w:r>
            <w:r w:rsidRPr="003D295B">
              <w:rPr>
                <w:rFonts w:ascii="Arial" w:hAnsi="Arial" w:cs="Arial"/>
                <w:color w:val="2A2A29"/>
                <w:spacing w:val="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magazine</w:t>
            </w:r>
            <w:r w:rsidRPr="003D295B">
              <w:rPr>
                <w:rFonts w:ascii="Arial" w:hAnsi="Arial" w:cs="Arial"/>
                <w:color w:val="2A2A29"/>
                <w:spacing w:val="-3"/>
                <w:w w:val="9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is</w:t>
            </w:r>
            <w:r w:rsidRPr="003D295B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106"/>
                <w:sz w:val="20"/>
                <w:szCs w:val="20"/>
                <w:lang w:val="en-US"/>
              </w:rPr>
              <w:t>g</w:t>
            </w:r>
            <w:r w:rsidRPr="003D295B">
              <w:rPr>
                <w:rFonts w:ascii="Arial" w:hAnsi="Arial" w:cs="Arial"/>
                <w:color w:val="2A2A29"/>
                <w:spacing w:val="-6"/>
                <w:w w:val="106"/>
                <w:sz w:val="20"/>
                <w:szCs w:val="20"/>
                <w:lang w:val="en-US"/>
              </w:rPr>
              <w:t>r</w:t>
            </w:r>
            <w:r w:rsidRPr="003D295B">
              <w:rPr>
                <w:rFonts w:ascii="Arial" w:hAnsi="Arial" w:cs="Arial"/>
                <w:color w:val="2A2A29"/>
                <w:w w:val="98"/>
                <w:sz w:val="20"/>
                <w:szCs w:val="20"/>
                <w:lang w:val="en-US"/>
              </w:rPr>
              <w:t>eat.</w:t>
            </w:r>
          </w:p>
        </w:tc>
        <w:tc>
          <w:tcPr>
            <w:tcW w:w="4493" w:type="dxa"/>
            <w:tcBorders>
              <w:top w:val="single" w:sz="4" w:space="0" w:color="2A2A29"/>
              <w:left w:val="single" w:sz="4" w:space="0" w:color="2A2A29"/>
              <w:bottom w:val="nil"/>
              <w:right w:val="nil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A.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17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Is</w:t>
            </w:r>
            <w:r w:rsidRPr="003D295B">
              <w:rPr>
                <w:rFonts w:ascii="Arial" w:hAnsi="Arial" w:cs="Arial"/>
                <w:color w:val="2A2A29"/>
                <w:spacing w:val="-8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it</w:t>
            </w:r>
            <w:r w:rsidRPr="003D295B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mine?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D295B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3D295B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>.</w:t>
            </w:r>
            <w:r w:rsidRPr="003D295B">
              <w:rPr>
                <w:rFonts w:ascii="Times New Roman" w:hAnsi="Times New Roman"/>
                <w:b/>
                <w:bCs/>
                <w:color w:val="2A2A29"/>
                <w:spacing w:val="6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Let</w:t>
            </w:r>
            <w:r w:rsidRPr="003D295B">
              <w:rPr>
                <w:rFonts w:ascii="Arial" w:hAnsi="Arial" w:cs="Arial"/>
                <w:color w:val="2A2A29"/>
                <w:spacing w:val="1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me</w:t>
            </w:r>
            <w:r w:rsidRPr="003D295B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see</w:t>
            </w:r>
            <w:r w:rsidRPr="003D295B">
              <w:rPr>
                <w:rFonts w:ascii="Arial" w:hAnsi="Arial" w:cs="Arial"/>
                <w:color w:val="2A2A29"/>
                <w:spacing w:val="-21"/>
                <w:sz w:val="20"/>
                <w:szCs w:val="2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107"/>
                <w:sz w:val="20"/>
                <w:szCs w:val="20"/>
                <w:lang w:val="en-US"/>
              </w:rPr>
              <w:t>it.</w:t>
            </w: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>C.</w:t>
            </w:r>
            <w:r>
              <w:rPr>
                <w:rFonts w:ascii="Times New Roman" w:hAnsi="Times New Roman"/>
                <w:b/>
                <w:bCs/>
                <w:color w:val="2A2A29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A2A29"/>
                <w:sz w:val="20"/>
                <w:szCs w:val="20"/>
              </w:rPr>
              <w:t>I</w:t>
            </w:r>
            <w:r>
              <w:rPr>
                <w:rFonts w:ascii="Arial" w:hAnsi="Arial" w:cs="Arial"/>
                <w:color w:val="2A2A29"/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0"/>
                <w:szCs w:val="20"/>
              </w:rPr>
              <w:t>did</w:t>
            </w:r>
            <w:proofErr w:type="spellEnd"/>
            <w:r>
              <w:rPr>
                <w:rFonts w:ascii="Arial" w:hAnsi="Arial" w:cs="Arial"/>
                <w:color w:val="2A2A29"/>
                <w:sz w:val="20"/>
                <w:szCs w:val="20"/>
              </w:rPr>
              <w:t>.</w:t>
            </w:r>
          </w:p>
        </w:tc>
      </w:tr>
    </w:tbl>
    <w:p w:rsidR="001437D5" w:rsidRDefault="00263B46">
      <w:pPr>
        <w:widowControl w:val="0"/>
        <w:autoSpaceDE w:val="0"/>
        <w:autoSpaceDN w:val="0"/>
        <w:adjustRightInd w:val="0"/>
        <w:spacing w:before="39" w:after="0" w:line="240" w:lineRule="auto"/>
        <w:ind w:left="7929" w:right="-20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shape id="_x0000_s1332" style="position:absolute;left:0;text-align:left;margin-left:287.75pt;margin-top:-79.6pt;width:15.95pt;height:16pt;z-index:-25166233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333" style="position:absolute;left:0;text-align:left;margin-left:287.75pt;margin-top:-37.25pt;width:15.95pt;height:16pt;z-index:-25166131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1437D5">
        <w:rPr>
          <w:rFonts w:ascii="Arial" w:hAnsi="Arial" w:cs="Arial"/>
          <w:color w:val="2A2A29"/>
          <w:w w:val="96"/>
          <w:sz w:val="20"/>
          <w:szCs w:val="20"/>
        </w:rPr>
        <w:t>(</w:t>
      </w:r>
      <w:proofErr w:type="spellStart"/>
      <w:r w:rsidR="001437D5">
        <w:rPr>
          <w:rFonts w:ascii="Arial" w:hAnsi="Arial" w:cs="Arial"/>
          <w:color w:val="2A2A29"/>
          <w:w w:val="96"/>
          <w:sz w:val="20"/>
          <w:szCs w:val="20"/>
        </w:rPr>
        <w:t>Adap</w:t>
      </w:r>
      <w:r w:rsidR="001437D5">
        <w:rPr>
          <w:rFonts w:ascii="Arial" w:hAnsi="Arial" w:cs="Arial"/>
          <w:color w:val="2A2A29"/>
          <w:spacing w:val="-2"/>
          <w:w w:val="96"/>
          <w:sz w:val="20"/>
          <w:szCs w:val="20"/>
        </w:rPr>
        <w:t>t</w:t>
      </w:r>
      <w:r w:rsidR="001437D5">
        <w:rPr>
          <w:rFonts w:ascii="Arial" w:hAnsi="Arial" w:cs="Arial"/>
          <w:color w:val="2A2A29"/>
          <w:w w:val="96"/>
          <w:sz w:val="20"/>
          <w:szCs w:val="20"/>
        </w:rPr>
        <w:t>ed</w:t>
      </w:r>
      <w:proofErr w:type="spellEnd"/>
      <w:r w:rsidR="001437D5">
        <w:rPr>
          <w:rFonts w:ascii="Arial" w:hAnsi="Arial" w:cs="Arial"/>
          <w:color w:val="2A2A29"/>
          <w:spacing w:val="-4"/>
          <w:w w:val="96"/>
          <w:sz w:val="20"/>
          <w:szCs w:val="20"/>
        </w:rPr>
        <w:t xml:space="preserve"> </w:t>
      </w:r>
      <w:proofErr w:type="spellStart"/>
      <w:r w:rsidR="001437D5">
        <w:rPr>
          <w:rFonts w:ascii="Arial" w:hAnsi="Arial" w:cs="Arial"/>
          <w:color w:val="2A2A29"/>
          <w:sz w:val="20"/>
          <w:szCs w:val="20"/>
        </w:rPr>
        <w:t>f</w:t>
      </w:r>
      <w:r w:rsidR="001437D5">
        <w:rPr>
          <w:rFonts w:ascii="Arial" w:hAnsi="Arial" w:cs="Arial"/>
          <w:color w:val="2A2A29"/>
          <w:spacing w:val="-7"/>
          <w:sz w:val="20"/>
          <w:szCs w:val="20"/>
        </w:rPr>
        <w:t>r</w:t>
      </w:r>
      <w:r w:rsidR="001437D5">
        <w:rPr>
          <w:rFonts w:ascii="Arial" w:hAnsi="Arial" w:cs="Arial"/>
          <w:color w:val="2A2A29"/>
          <w:sz w:val="20"/>
          <w:szCs w:val="20"/>
        </w:rPr>
        <w:t>om</w:t>
      </w:r>
      <w:proofErr w:type="spellEnd"/>
      <w:r w:rsidR="001437D5">
        <w:rPr>
          <w:rFonts w:ascii="Arial" w:hAnsi="Arial" w:cs="Arial"/>
          <w:color w:val="2A2A29"/>
          <w:sz w:val="20"/>
          <w:szCs w:val="20"/>
        </w:rPr>
        <w:t>:</w:t>
      </w:r>
      <w:r w:rsidR="001437D5">
        <w:rPr>
          <w:rFonts w:ascii="Arial" w:hAnsi="Arial" w:cs="Arial"/>
          <w:color w:val="2A2A29"/>
          <w:spacing w:val="25"/>
          <w:sz w:val="20"/>
          <w:szCs w:val="20"/>
        </w:rPr>
        <w:t xml:space="preserve"> </w:t>
      </w:r>
      <w:r w:rsidR="001437D5">
        <w:rPr>
          <w:rFonts w:ascii="Arial" w:hAnsi="Arial" w:cs="Arial"/>
          <w:color w:val="2A2A29"/>
          <w:w w:val="94"/>
          <w:sz w:val="20"/>
          <w:szCs w:val="20"/>
        </w:rPr>
        <w:t>Cambridge</w:t>
      </w:r>
      <w:r w:rsidR="001437D5">
        <w:rPr>
          <w:rFonts w:ascii="Arial" w:hAnsi="Arial" w:cs="Arial"/>
          <w:color w:val="2A2A29"/>
          <w:spacing w:val="-5"/>
          <w:w w:val="94"/>
          <w:sz w:val="20"/>
          <w:szCs w:val="20"/>
        </w:rPr>
        <w:t xml:space="preserve"> </w:t>
      </w:r>
      <w:proofErr w:type="spellStart"/>
      <w:r w:rsidR="001437D5">
        <w:rPr>
          <w:rFonts w:ascii="Arial" w:hAnsi="Arial" w:cs="Arial"/>
          <w:color w:val="2A2A29"/>
          <w:spacing w:val="-15"/>
          <w:sz w:val="20"/>
          <w:szCs w:val="20"/>
        </w:rPr>
        <w:t>T</w:t>
      </w:r>
      <w:r w:rsidR="001437D5">
        <w:rPr>
          <w:rFonts w:ascii="Arial" w:hAnsi="Arial" w:cs="Arial"/>
          <w:color w:val="2A2A29"/>
          <w:sz w:val="20"/>
          <w:szCs w:val="20"/>
        </w:rPr>
        <w:t>ests</w:t>
      </w:r>
      <w:proofErr w:type="spellEnd"/>
      <w:r w:rsidR="001437D5">
        <w:rPr>
          <w:rFonts w:ascii="Arial" w:hAnsi="Arial" w:cs="Arial"/>
          <w:color w:val="2A2A29"/>
          <w:sz w:val="20"/>
          <w:szCs w:val="20"/>
        </w:rPr>
        <w:t>)</w:t>
      </w:r>
    </w:p>
    <w:p w:rsidR="001437D5" w:rsidRDefault="001437D5">
      <w:pPr>
        <w:widowControl w:val="0"/>
        <w:autoSpaceDE w:val="0"/>
        <w:autoSpaceDN w:val="0"/>
        <w:adjustRightInd w:val="0"/>
        <w:spacing w:before="39" w:after="0" w:line="240" w:lineRule="auto"/>
        <w:ind w:left="7929" w:right="-20"/>
        <w:rPr>
          <w:rFonts w:ascii="Arial" w:hAnsi="Arial" w:cs="Arial"/>
          <w:color w:val="000000"/>
          <w:sz w:val="20"/>
          <w:szCs w:val="20"/>
        </w:rPr>
        <w:sectPr w:rsidR="001437D5">
          <w:headerReference w:type="even" r:id="rId28"/>
          <w:headerReference w:type="default" r:id="rId29"/>
          <w:footerReference w:type="even" r:id="rId30"/>
          <w:footerReference w:type="default" r:id="rId31"/>
          <w:pgSz w:w="11920" w:h="16840"/>
          <w:pgMar w:top="1180" w:right="0" w:bottom="800" w:left="0" w:header="0" w:footer="608" w:gutter="0"/>
          <w:pgNumType w:start="151"/>
          <w:cols w:space="720" w:equalWidth="0">
            <w:col w:w="11920"/>
          </w:cols>
          <w:noEndnote/>
        </w:sectPr>
      </w:pPr>
    </w:p>
    <w:p w:rsidR="001437D5" w:rsidRDefault="00263B46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Arial" w:hAnsi="Arial" w:cs="Arial"/>
          <w:color w:val="000000"/>
          <w:sz w:val="14"/>
          <w:szCs w:val="14"/>
        </w:rPr>
      </w:pPr>
      <w:r>
        <w:rPr>
          <w:noProof/>
        </w:rPr>
        <w:lastRenderedPageBreak/>
        <w:pict>
          <v:group id="_x0000_s1334" style="position:absolute;margin-left:0;margin-top:-53pt;width:447.65pt;height:53.2pt;z-index:251687936" coordsize="8953,1064">
            <v:shape id="_x0000_s1335" type="#_x0000_t75" style="position:absolute;width:8953;height:1064;mso-position-horizontal-relative:margin">
              <v:imagedata r:id="rId20" o:title=""/>
            </v:shape>
            <v:shape id="_x0000_s1336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337" style="position:absolute;left:0;text-align:left;margin-left:128.35pt;margin-top:4.6pt;width:34.6pt;height:13pt;z-index:-25165824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338" style="position:absolute;left:0;text-align:left;margin-left:57.65pt;margin-top:35.1pt;width:474.25pt;height:318.3pt;z-index:-251657216;mso-position-horizontal-relative:page;mso-position-vertical-relative:text" coordsize="9485,6366" o:allowincell="f" path="m340,l291,,247,,208,1,174,2,143,5,116,9,93,14,73,21,56,30,42,42,30,56,21,73,14,93,9,116,5,143,2,174,1,208,,247r,44l,340,,6026r,48l,6118r1,39l2,6192r3,30l9,6249r5,23l21,6292r9,17l42,6323r14,12l73,6344r20,7l116,6357r27,3l174,6363r34,2l247,6365r44,1l340,6366r8804,l9192,6366r44,-1l9275,6365r35,-2l9340,6360r27,-3l9391,6351r19,-7l9427,6335r14,-12l9453,6309r9,-17l9469,6272r6,-23l9479,6222r2,-30l9483,6157r1,-39l9484,6074r,-48l9484,340r,-49l9484,247r-1,-39l9481,174r-2,-31l9475,116r-6,-23l9462,73r-9,-17l9441,42,9427,30r-17,-9l9391,14,9367,9,9340,5,9310,2,9275,1,9236,r-44,l9144,,340,xe" filled="f" strokecolor="#9e9e9e" strokeweight="2pt">
            <v:path arrowok="t"/>
            <w10:wrap anchorx="page"/>
          </v:shape>
        </w:pict>
      </w:r>
      <w:r w:rsidR="001437D5"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1437D5" w:rsidRPr="003D295B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1437D5" w:rsidRPr="003D295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1437D5"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1437D5"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="001437D5"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="001437D5"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1437D5" w:rsidRPr="003D295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Then</w:t>
      </w:r>
      <w:r w:rsidR="001437D5"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1437D5"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1437D5"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437D5" w:rsidRPr="003D295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1437D5"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347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TECHNO</w:t>
      </w:r>
      <w:r w:rsidRPr="003D295B">
        <w:rPr>
          <w:rFonts w:ascii="Arial" w:hAnsi="Arial" w:cs="Arial"/>
          <w:color w:val="2A2A29"/>
          <w:spacing w:val="-4"/>
          <w:w w:val="90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GY</w:t>
      </w:r>
      <w:r w:rsidRPr="003D295B">
        <w:rPr>
          <w:rFonts w:ascii="Arial" w:hAnsi="Arial" w:cs="Arial"/>
          <w:color w:val="2A2A29"/>
          <w:spacing w:val="-13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7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>INF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>UENC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34"/>
          <w:w w:val="9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8"/>
          <w:w w:val="9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TEENS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312" w:lineRule="auto"/>
        <w:ind w:left="1401" w:right="4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33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oda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ma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man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thing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po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sib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(1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impo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sib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the pa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oda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oug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smartphon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app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socia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medi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kid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onnecting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(2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othe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rs</w:t>
      </w:r>
      <w:r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li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them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p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ob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3D295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wit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g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oupthin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d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ev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op. Thes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kid-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o-ki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d 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elationship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s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n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ou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risk-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aking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r w:rsidRPr="003D295B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r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xamp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eens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(3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="00263B46" w:rsidRPr="00263B4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>__</w:t>
      </w:r>
      <w:r w:rsidRPr="00263B46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263B46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-5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wis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xperimen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wit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oho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migh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onlin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(4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-9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see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out 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adul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supp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wit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bee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liquo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Som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2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w w:val="97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pacing w:val="2"/>
          <w:w w:val="97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w w:val="97"/>
          <w:sz w:val="24"/>
          <w:szCs w:val="24"/>
          <w:lang w:val="en-US"/>
        </w:rPr>
        <w:t>sation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6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online a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omp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>ocuse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3D295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(5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risk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y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il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ega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activities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(6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-1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those 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orum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>dedi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w w:val="96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3D295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to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dru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us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andalism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25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5"/>
          <w:w w:val="95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no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bad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Whe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use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d</w:t>
      </w:r>
      <w:r w:rsidRPr="003D295B">
        <w:rPr>
          <w:rFonts w:ascii="Arial" w:hAnsi="Arial" w:cs="Arial"/>
          <w:color w:val="2A2A29"/>
          <w:spacing w:val="4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102"/>
          <w:sz w:val="24"/>
          <w:szCs w:val="24"/>
          <w:lang w:val="en-US"/>
        </w:rPr>
        <w:t xml:space="preserve">in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righ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wa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child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benefi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(7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-3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ad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age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4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or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xamp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th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ailabilit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ormatio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onlin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(8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7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child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to</w:t>
      </w:r>
      <w:r w:rsidRPr="003D295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easi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101"/>
          <w:sz w:val="24"/>
          <w:szCs w:val="24"/>
          <w:lang w:val="en-US"/>
        </w:rPr>
        <w:t xml:space="preserve">find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ans</w:t>
      </w:r>
      <w:r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rs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to</w:t>
      </w:r>
      <w:r w:rsidRPr="003D295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thei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2"/>
          <w:sz w:val="20"/>
          <w:szCs w:val="20"/>
          <w:lang w:val="en-US"/>
        </w:rPr>
        <w:t>(9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) 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8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15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que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tion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ol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da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ta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schoo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p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ojects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The socia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sid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als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bring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som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ad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>ages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32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givin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kid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apacit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to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(10)</w:t>
      </w:r>
      <w:r w:rsidRPr="003D295B">
        <w:rPr>
          <w:rFonts w:ascii="Times New Roman" w:hAnsi="Times New Roman"/>
          <w:b/>
          <w:bCs/>
          <w:color w:val="2A2A29"/>
          <w:spacing w:val="1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 xml:space="preserve">                      </w:t>
      </w:r>
      <w:r w:rsidRPr="003D295B">
        <w:rPr>
          <w:rFonts w:ascii="Times New Roman" w:hAnsi="Times New Roman"/>
          <w:b/>
          <w:bCs/>
          <w:color w:val="2A2A29"/>
          <w:spacing w:val="17"/>
          <w:sz w:val="20"/>
          <w:szCs w:val="20"/>
          <w:u w:val="single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pacing w:val="-2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friends,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xpanding</w:t>
      </w:r>
      <w:r w:rsidRPr="003D295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social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net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orks.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3D295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supervision,</w:t>
      </w:r>
      <w:r w:rsidRPr="003D295B">
        <w:rPr>
          <w:rFonts w:ascii="Arial" w:hAnsi="Arial" w:cs="Arial"/>
          <w:color w:val="2A2A29"/>
          <w:spacing w:val="-16"/>
          <w:w w:val="9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5"/>
          <w:sz w:val="24"/>
          <w:szCs w:val="24"/>
          <w:lang w:val="en-US"/>
        </w:rPr>
        <w:t>child</w:t>
      </w:r>
      <w:r w:rsidRPr="003D295B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en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gain</w:t>
      </w:r>
      <w:r w:rsidRPr="003D295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ad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an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ages</w:t>
      </w:r>
      <w:r w:rsidRPr="003D295B">
        <w:rPr>
          <w:rFonts w:ascii="Arial" w:hAnsi="Arial" w:cs="Arial"/>
          <w:color w:val="2A2A29"/>
          <w:spacing w:val="8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ogy</w:t>
      </w:r>
      <w:r w:rsidRPr="003D295B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whi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oiding</w:t>
      </w:r>
      <w:r w:rsidRPr="003D295B">
        <w:rPr>
          <w:rFonts w:ascii="Arial" w:hAnsi="Arial" w:cs="Arial"/>
          <w:color w:val="2A2A29"/>
          <w:spacing w:val="2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many</w:t>
      </w:r>
      <w:r w:rsidRPr="003D295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aps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brings.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25" w:lineRule="exact"/>
        <w:ind w:left="606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Arial" w:hAnsi="Arial" w:cs="Arial"/>
          <w:color w:val="2A2A29"/>
          <w:spacing w:val="2"/>
          <w:w w:val="92"/>
          <w:position w:val="-1"/>
          <w:sz w:val="20"/>
          <w:szCs w:val="20"/>
          <w:lang w:val="en-US"/>
        </w:rPr>
        <w:t>(Ada</w:t>
      </w:r>
      <w:r w:rsidRPr="003D295B">
        <w:rPr>
          <w:rFonts w:ascii="Arial" w:hAnsi="Arial" w:cs="Arial"/>
          <w:color w:val="2A2A29"/>
          <w:spacing w:val="1"/>
          <w:w w:val="92"/>
          <w:position w:val="-1"/>
          <w:sz w:val="20"/>
          <w:szCs w:val="20"/>
          <w:lang w:val="en-US"/>
        </w:rPr>
        <w:t>pt</w:t>
      </w:r>
      <w:r w:rsidRPr="003D295B">
        <w:rPr>
          <w:rFonts w:ascii="Arial" w:hAnsi="Arial" w:cs="Arial"/>
          <w:color w:val="2A2A29"/>
          <w:spacing w:val="2"/>
          <w:w w:val="92"/>
          <w:position w:val="-1"/>
          <w:sz w:val="20"/>
          <w:szCs w:val="20"/>
          <w:lang w:val="en-US"/>
        </w:rPr>
        <w:t>e</w:t>
      </w:r>
      <w:r w:rsidRPr="003D295B">
        <w:rPr>
          <w:rFonts w:ascii="Arial" w:hAnsi="Arial" w:cs="Arial"/>
          <w:color w:val="2A2A29"/>
          <w:w w:val="92"/>
          <w:position w:val="-1"/>
          <w:sz w:val="20"/>
          <w:szCs w:val="20"/>
          <w:lang w:val="en-US"/>
        </w:rPr>
        <w:t>d</w:t>
      </w:r>
      <w:r w:rsidRPr="003D295B">
        <w:rPr>
          <w:rFonts w:ascii="Arial" w:hAnsi="Arial" w:cs="Arial"/>
          <w:color w:val="2A2A29"/>
          <w:spacing w:val="2"/>
          <w:w w:val="92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position w:val="-1"/>
          <w:sz w:val="20"/>
          <w:szCs w:val="20"/>
          <w:lang w:val="en-US"/>
        </w:rPr>
        <w:t>f</w:t>
      </w:r>
      <w:r w:rsidRPr="003D295B">
        <w:rPr>
          <w:rFonts w:ascii="Arial" w:hAnsi="Arial" w:cs="Arial"/>
          <w:color w:val="2A2A29"/>
          <w:spacing w:val="-2"/>
          <w:position w:val="-1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spacing w:val="2"/>
          <w:position w:val="-1"/>
          <w:sz w:val="20"/>
          <w:szCs w:val="20"/>
          <w:lang w:val="en-US"/>
        </w:rPr>
        <w:t>om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:</w:t>
      </w:r>
      <w:r w:rsidRPr="003D295B">
        <w:rPr>
          <w:rFonts w:ascii="Arial" w:hAnsi="Arial" w:cs="Arial"/>
          <w:color w:val="2A2A29"/>
          <w:spacing w:val="3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1"/>
          <w:w w:val="96"/>
          <w:position w:val="-1"/>
          <w:sz w:val="20"/>
          <w:szCs w:val="20"/>
          <w:lang w:val="en-US"/>
        </w:rPr>
        <w:t>h</w:t>
      </w:r>
      <w:r w:rsidRPr="003D295B">
        <w:rPr>
          <w:rFonts w:ascii="Arial" w:hAnsi="Arial" w:cs="Arial"/>
          <w:color w:val="2A2A29"/>
          <w:spacing w:val="2"/>
          <w:w w:val="104"/>
          <w:position w:val="-1"/>
          <w:sz w:val="20"/>
          <w:szCs w:val="20"/>
          <w:lang w:val="en-US"/>
        </w:rPr>
        <w:t>ttp://</w:t>
      </w:r>
      <w:r w:rsidRPr="003D295B">
        <w:rPr>
          <w:rFonts w:ascii="Arial" w:hAnsi="Arial" w:cs="Arial"/>
          <w:color w:val="2A2A29"/>
          <w:spacing w:val="1"/>
          <w:w w:val="104"/>
          <w:position w:val="-1"/>
          <w:sz w:val="20"/>
          <w:szCs w:val="20"/>
          <w:lang w:val="en-US"/>
        </w:rPr>
        <w:t>e</w:t>
      </w:r>
      <w:r w:rsidRPr="003D295B">
        <w:rPr>
          <w:rFonts w:ascii="Arial" w:hAnsi="Arial" w:cs="Arial"/>
          <w:color w:val="2A2A29"/>
          <w:spacing w:val="4"/>
          <w:w w:val="85"/>
          <w:position w:val="-1"/>
          <w:sz w:val="20"/>
          <w:szCs w:val="20"/>
          <w:lang w:val="en-US"/>
        </w:rPr>
        <w:t>v</w:t>
      </w:r>
      <w:r w:rsidRPr="003D295B">
        <w:rPr>
          <w:rFonts w:ascii="Arial" w:hAnsi="Arial" w:cs="Arial"/>
          <w:color w:val="2A2A29"/>
          <w:spacing w:val="2"/>
          <w:w w:val="101"/>
          <w:position w:val="-1"/>
          <w:sz w:val="20"/>
          <w:szCs w:val="20"/>
          <w:lang w:val="en-US"/>
        </w:rPr>
        <w:t>e</w:t>
      </w:r>
      <w:r w:rsidRPr="003D295B">
        <w:rPr>
          <w:rFonts w:ascii="Arial" w:hAnsi="Arial" w:cs="Arial"/>
          <w:color w:val="2A2A29"/>
          <w:spacing w:val="4"/>
          <w:w w:val="101"/>
          <w:position w:val="-1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spacing w:val="3"/>
          <w:w w:val="84"/>
          <w:position w:val="-1"/>
          <w:sz w:val="20"/>
          <w:szCs w:val="20"/>
          <w:lang w:val="en-US"/>
        </w:rPr>
        <w:t>y</w:t>
      </w:r>
      <w:r w:rsidRPr="003D295B">
        <w:rPr>
          <w:rFonts w:ascii="Arial" w:hAnsi="Arial" w:cs="Arial"/>
          <w:color w:val="2A2A29"/>
          <w:spacing w:val="2"/>
          <w:w w:val="91"/>
          <w:position w:val="-1"/>
          <w:sz w:val="20"/>
          <w:szCs w:val="20"/>
          <w:lang w:val="en-US"/>
        </w:rPr>
        <w:t>d</w:t>
      </w:r>
      <w:r w:rsidRPr="003D295B">
        <w:rPr>
          <w:rFonts w:ascii="Arial" w:hAnsi="Arial" w:cs="Arial"/>
          <w:color w:val="2A2A29"/>
          <w:spacing w:val="1"/>
          <w:w w:val="91"/>
          <w:position w:val="-1"/>
          <w:sz w:val="20"/>
          <w:szCs w:val="20"/>
          <w:lang w:val="en-US"/>
        </w:rPr>
        <w:t>a</w:t>
      </w:r>
      <w:r w:rsidRPr="003D295B">
        <w:rPr>
          <w:rFonts w:ascii="Arial" w:hAnsi="Arial" w:cs="Arial"/>
          <w:color w:val="2A2A29"/>
          <w:spacing w:val="2"/>
          <w:w w:val="99"/>
          <w:position w:val="-1"/>
          <w:sz w:val="20"/>
          <w:szCs w:val="20"/>
          <w:lang w:val="en-US"/>
        </w:rPr>
        <w:t>yli</w:t>
      </w:r>
      <w:r w:rsidRPr="003D295B">
        <w:rPr>
          <w:rFonts w:ascii="Arial" w:hAnsi="Arial" w:cs="Arial"/>
          <w:color w:val="2A2A29"/>
          <w:spacing w:val="1"/>
          <w:w w:val="99"/>
          <w:position w:val="-1"/>
          <w:sz w:val="20"/>
          <w:szCs w:val="20"/>
          <w:lang w:val="en-US"/>
        </w:rPr>
        <w:t>f</w:t>
      </w:r>
      <w:r w:rsidRPr="003D295B">
        <w:rPr>
          <w:rFonts w:ascii="Arial" w:hAnsi="Arial" w:cs="Arial"/>
          <w:color w:val="2A2A29"/>
          <w:spacing w:val="2"/>
          <w:w w:val="94"/>
          <w:position w:val="-1"/>
          <w:sz w:val="20"/>
          <w:szCs w:val="20"/>
          <w:lang w:val="en-US"/>
        </w:rPr>
        <w:t>e.g</w:t>
      </w:r>
      <w:r w:rsidRPr="003D295B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w w:val="94"/>
          <w:position w:val="-1"/>
          <w:sz w:val="20"/>
          <w:szCs w:val="20"/>
          <w:lang w:val="en-US"/>
        </w:rPr>
        <w:t>obalpost.</w:t>
      </w:r>
      <w:r w:rsidRPr="003D295B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</w:t>
      </w:r>
      <w:r w:rsidRPr="003D295B">
        <w:rPr>
          <w:rFonts w:ascii="Arial" w:hAnsi="Arial" w:cs="Arial"/>
          <w:color w:val="2A2A29"/>
          <w:spacing w:val="2"/>
          <w:w w:val="96"/>
          <w:position w:val="-1"/>
          <w:sz w:val="20"/>
          <w:szCs w:val="20"/>
          <w:lang w:val="en-US"/>
        </w:rPr>
        <w:t>om</w:t>
      </w:r>
      <w:r w:rsidRPr="003D295B">
        <w:rPr>
          <w:rFonts w:ascii="Arial" w:hAnsi="Arial" w:cs="Arial"/>
          <w:color w:val="2A2A29"/>
          <w:w w:val="89"/>
          <w:position w:val="-1"/>
          <w:sz w:val="20"/>
          <w:szCs w:val="20"/>
          <w:lang w:val="en-US"/>
        </w:rPr>
        <w:t>)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  <w:sectPr w:rsidR="001437D5" w:rsidRPr="003D295B">
          <w:footerReference w:type="even" r:id="rId32"/>
          <w:footerReference w:type="default" r:id="rId33"/>
          <w:pgSz w:w="11920" w:h="16840"/>
          <w:pgMar w:top="1060" w:right="1420" w:bottom="280" w:left="0" w:header="172" w:footer="0" w:gutter="0"/>
          <w:cols w:space="720" w:equalWidth="0">
            <w:col w:w="10500"/>
          </w:cols>
          <w:noEndnote/>
        </w:sect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35" w:after="0" w:line="392" w:lineRule="auto"/>
        <w:ind w:left="1559" w:right="97" w:hanging="337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1.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2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was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3D295B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  <w:r w:rsidRPr="003D295B">
        <w:rPr>
          <w:rFonts w:ascii="Arial" w:hAnsi="Arial" w:cs="Arial"/>
          <w:color w:val="2A2A29"/>
          <w:spacing w:val="-7"/>
          <w:w w:val="106"/>
          <w:sz w:val="20"/>
          <w:szCs w:val="20"/>
          <w:lang w:val="en-US"/>
        </w:rPr>
        <w:t xml:space="preserve">re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0"/>
          <w:szCs w:val="20"/>
          <w:lang w:val="en-US"/>
        </w:rPr>
        <w:t>a</w:t>
      </w:r>
      <w:r w:rsidRPr="003D295B">
        <w:rPr>
          <w:rFonts w:ascii="Arial" w:hAnsi="Arial" w:cs="Arial"/>
          <w:color w:val="2A2A29"/>
          <w:spacing w:val="-7"/>
          <w:w w:val="106"/>
          <w:sz w:val="20"/>
          <w:szCs w:val="20"/>
          <w:lang w:val="en-US"/>
        </w:rPr>
        <w:t>re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392" w:lineRule="auto"/>
        <w:ind w:left="1559" w:right="160" w:hanging="337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on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by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5"/>
          <w:sz w:val="20"/>
          <w:szCs w:val="20"/>
          <w:lang w:val="en-US"/>
        </w:rPr>
        <w:t>with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187" w:right="160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9"/>
          <w:sz w:val="20"/>
          <w:szCs w:val="20"/>
          <w:lang w:val="en-US"/>
        </w:rPr>
        <w:t>who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559" w:right="-74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whose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w w:val="101"/>
          <w:sz w:val="20"/>
          <w:szCs w:val="20"/>
          <w:lang w:val="en-US"/>
        </w:rPr>
        <w:t>what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185" w:right="99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Pr="003D295B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w w:val="101"/>
          <w:sz w:val="20"/>
          <w:szCs w:val="20"/>
          <w:lang w:val="en-US"/>
        </w:rPr>
        <w:t>om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w w:val="102"/>
          <w:sz w:val="20"/>
          <w:szCs w:val="20"/>
          <w:lang w:val="en-US"/>
        </w:rPr>
        <w:t>at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pacing w:val="-2"/>
          <w:w w:val="103"/>
          <w:sz w:val="20"/>
          <w:szCs w:val="20"/>
          <w:lang w:val="en-US"/>
        </w:rPr>
        <w:t>to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376" w:lineRule="exact"/>
        <w:ind w:left="1559" w:right="150" w:hanging="337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(a)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5"/>
          <w:sz w:val="20"/>
          <w:szCs w:val="20"/>
          <w:lang w:val="en-US"/>
        </w:rPr>
        <w:t xml:space="preserve">with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on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2"/>
          <w:sz w:val="20"/>
          <w:szCs w:val="20"/>
          <w:lang w:val="en-US"/>
        </w:rPr>
        <w:t>at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35" w:after="0" w:line="392" w:lineRule="auto"/>
        <w:ind w:left="425" w:right="5708" w:hanging="337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lastRenderedPageBreak/>
        <w:t xml:space="preserve">6.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such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many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some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88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by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4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Pr="003D295B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w w:val="101"/>
          <w:sz w:val="20"/>
          <w:szCs w:val="20"/>
          <w:lang w:val="en-US"/>
        </w:rPr>
        <w:t>om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4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sz w:val="20"/>
          <w:szCs w:val="20"/>
          <w:lang w:val="en-US"/>
        </w:rPr>
        <w:t>on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392" w:lineRule="auto"/>
        <w:ind w:left="425" w:right="5622" w:hanging="337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 xml:space="preserve">plays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12"/>
          <w:sz w:val="20"/>
          <w:szCs w:val="20"/>
          <w:lang w:val="en-US"/>
        </w:rPr>
        <w:t>al</w:t>
      </w:r>
      <w:r w:rsidRPr="003D295B">
        <w:rPr>
          <w:rFonts w:ascii="Arial" w:hAnsi="Arial" w:cs="Arial"/>
          <w:color w:val="2A2A29"/>
          <w:spacing w:val="-4"/>
          <w:w w:val="112"/>
          <w:sz w:val="20"/>
          <w:szCs w:val="20"/>
          <w:lang w:val="en-US"/>
        </w:rPr>
        <w:t>l</w:t>
      </w:r>
      <w:r w:rsidRPr="003D295B">
        <w:rPr>
          <w:rFonts w:ascii="Arial" w:hAnsi="Arial" w:cs="Arial"/>
          <w:color w:val="2A2A29"/>
          <w:spacing w:val="-1"/>
          <w:w w:val="95"/>
          <w:sz w:val="20"/>
          <w:szCs w:val="20"/>
          <w:lang w:val="en-US"/>
        </w:rPr>
        <w:t>o</w:t>
      </w:r>
      <w:r w:rsidRPr="003D295B">
        <w:rPr>
          <w:rFonts w:ascii="Arial" w:hAnsi="Arial" w:cs="Arial"/>
          <w:color w:val="2A2A29"/>
          <w:w w:val="99"/>
          <w:sz w:val="20"/>
          <w:szCs w:val="20"/>
          <w:lang w:val="en-US"/>
        </w:rPr>
        <w:t xml:space="preserve">ws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gets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392" w:lineRule="auto"/>
        <w:ind w:left="425" w:right="5590" w:hanging="337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1"/>
          <w:sz w:val="20"/>
          <w:szCs w:val="20"/>
          <w:lang w:val="en-US"/>
        </w:rPr>
        <w:t xml:space="preserve">much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3D295B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107"/>
          <w:sz w:val="20"/>
          <w:szCs w:val="20"/>
          <w:lang w:val="en-US"/>
        </w:rPr>
        <w:t>l</w:t>
      </w:r>
      <w:r w:rsidRPr="003D295B">
        <w:rPr>
          <w:rFonts w:ascii="Arial" w:hAnsi="Arial" w:cs="Arial"/>
          <w:color w:val="2A2A29"/>
          <w:w w:val="107"/>
          <w:sz w:val="20"/>
          <w:szCs w:val="20"/>
          <w:lang w:val="en-US"/>
        </w:rPr>
        <w:t>ot</w:t>
      </w:r>
      <w:r w:rsidRPr="003D295B">
        <w:rPr>
          <w:rFonts w:ascii="Arial" w:hAnsi="Arial" w:cs="Arial"/>
          <w:color w:val="2A2A29"/>
          <w:spacing w:val="-5"/>
          <w:w w:val="107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7"/>
          <w:sz w:val="20"/>
          <w:szCs w:val="20"/>
          <w:lang w:val="en-US"/>
        </w:rPr>
        <w:t xml:space="preserve">of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25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many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3D295B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</w:t>
      </w:r>
      <w:proofErr w:type="gramStart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a</w:t>
      </w:r>
      <w:proofErr w:type="gramEnd"/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)</w:t>
      </w:r>
      <w:r w:rsidRPr="003D295B">
        <w:rPr>
          <w:rFonts w:ascii="Times New Roman" w:hAnsi="Times New Roman"/>
          <w:b/>
          <w:bCs/>
          <w:color w:val="2A2A29"/>
          <w:spacing w:val="34"/>
          <w:sz w:val="18"/>
          <w:szCs w:val="18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0"/>
          <w:szCs w:val="20"/>
          <w:lang w:val="en-US"/>
        </w:rPr>
        <w:t>go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4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18"/>
          <w:szCs w:val="18"/>
          <w:lang w:val="en-US"/>
        </w:rPr>
        <w:t>(b)</w:t>
      </w:r>
      <w:r w:rsidRPr="003D295B">
        <w:rPr>
          <w:rFonts w:ascii="Times New Roman" w:hAnsi="Times New Roman"/>
          <w:b/>
          <w:bCs/>
          <w:color w:val="2A2A29"/>
          <w:spacing w:val="35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w w:val="111"/>
          <w:sz w:val="20"/>
          <w:szCs w:val="20"/>
          <w:lang w:val="en-US"/>
        </w:rPr>
        <w:t>wri</w:t>
      </w:r>
      <w:r w:rsidRPr="003D295B">
        <w:rPr>
          <w:rFonts w:ascii="Arial" w:hAnsi="Arial" w:cs="Arial"/>
          <w:color w:val="2A2A29"/>
          <w:spacing w:val="-2"/>
          <w:w w:val="111"/>
          <w:sz w:val="20"/>
          <w:szCs w:val="20"/>
          <w:lang w:val="en-US"/>
        </w:rPr>
        <w:t>t</w:t>
      </w:r>
      <w:r w:rsidRPr="003D295B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before="7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25" w:lineRule="exact"/>
        <w:ind w:left="4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Times New Roman" w:hAnsi="Times New Roman"/>
          <w:b/>
          <w:bCs/>
          <w:color w:val="2A2A29"/>
          <w:position w:val="-1"/>
          <w:sz w:val="18"/>
          <w:szCs w:val="18"/>
          <w:lang w:val="en-US"/>
        </w:rPr>
        <w:t>(c)</w:t>
      </w:r>
      <w:r w:rsidRPr="003D295B">
        <w:rPr>
          <w:rFonts w:ascii="Times New Roman" w:hAnsi="Times New Roman"/>
          <w:b/>
          <w:bCs/>
          <w:color w:val="2A2A29"/>
          <w:spacing w:val="35"/>
          <w:position w:val="-1"/>
          <w:sz w:val="18"/>
          <w:szCs w:val="18"/>
          <w:lang w:val="en-US"/>
        </w:rPr>
        <w:t xml:space="preserve"> </w:t>
      </w:r>
      <w:proofErr w:type="gramStart"/>
      <w:r w:rsidRPr="003D295B">
        <w:rPr>
          <w:rFonts w:ascii="Arial" w:hAnsi="Arial" w:cs="Arial"/>
          <w:color w:val="2A2A29"/>
          <w:w w:val="102"/>
          <w:position w:val="-1"/>
          <w:sz w:val="20"/>
          <w:szCs w:val="20"/>
          <w:lang w:val="en-US"/>
        </w:rPr>
        <w:t>ma</w:t>
      </w:r>
      <w:r w:rsidRPr="003D295B">
        <w:rPr>
          <w:rFonts w:ascii="Arial" w:hAnsi="Arial" w:cs="Arial"/>
          <w:color w:val="2A2A29"/>
          <w:spacing w:val="-4"/>
          <w:w w:val="102"/>
          <w:position w:val="-1"/>
          <w:sz w:val="20"/>
          <w:szCs w:val="20"/>
          <w:lang w:val="en-US"/>
        </w:rPr>
        <w:t>k</w:t>
      </w:r>
      <w:r w:rsidRPr="003D295B">
        <w:rPr>
          <w:rFonts w:ascii="Arial" w:hAnsi="Arial" w:cs="Arial"/>
          <w:color w:val="2A2A29"/>
          <w:w w:val="95"/>
          <w:position w:val="-1"/>
          <w:sz w:val="20"/>
          <w:szCs w:val="20"/>
          <w:lang w:val="en-US"/>
        </w:rPr>
        <w:t>e</w:t>
      </w:r>
      <w:proofErr w:type="gramEnd"/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25" w:lineRule="exact"/>
        <w:ind w:left="425" w:right="-20"/>
        <w:rPr>
          <w:rFonts w:ascii="Arial" w:hAnsi="Arial" w:cs="Arial"/>
          <w:color w:val="000000"/>
          <w:sz w:val="20"/>
          <w:szCs w:val="20"/>
          <w:lang w:val="en-US"/>
        </w:rPr>
        <w:sectPr w:rsidR="001437D5" w:rsidRPr="003D295B">
          <w:type w:val="continuous"/>
          <w:pgSz w:w="11920" w:h="16840"/>
          <w:pgMar w:top="1180" w:right="1420" w:bottom="800" w:left="0" w:header="720" w:footer="720" w:gutter="0"/>
          <w:cols w:num="2" w:space="720" w:equalWidth="0">
            <w:col w:w="2428" w:space="1087"/>
            <w:col w:w="6985"/>
          </w:cols>
          <w:noEndnote/>
        </w:sect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rect id="_x0000_s1339" style="position:absolute;margin-left:238.1pt;margin-top:442.2pt;width:332pt;height:363pt;z-index:-251659264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7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5" type="#_x0000_t75" style="width:331.2pt;height:363.15pt">
                        <v:imagedata r:id="rId34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1437D5" w:rsidRPr="003D295B" w:rsidRDefault="001437D5" w:rsidP="00263B46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25" w:after="0" w:line="240" w:lineRule="auto"/>
        <w:ind w:left="338" w:right="-20"/>
        <w:rPr>
          <w:rFonts w:ascii="Arial" w:hAnsi="Arial" w:cs="Arial"/>
          <w:color w:val="000000"/>
          <w:sz w:val="28"/>
          <w:szCs w:val="28"/>
          <w:lang w:val="en-US"/>
        </w:rPr>
        <w:sectPr w:rsidR="001437D5" w:rsidRPr="003D295B">
          <w:type w:val="continuous"/>
          <w:pgSz w:w="11920" w:h="16840"/>
          <w:pgMar w:top="1180" w:right="1420" w:bottom="800" w:left="0" w:header="720" w:footer="720" w:gutter="0"/>
          <w:cols w:space="720" w:equalWidth="0">
            <w:col w:w="10500"/>
          </w:cols>
          <w:noEndnote/>
        </w:sect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391" style="position:absolute;z-index:-25158348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3" o:allowincell="f" fillcolor="#d5d5d4" stroked="f">
            <v:path arrowok="t"/>
          </v:polyline>
        </w:pict>
      </w:r>
      <w:r>
        <w:rPr>
          <w:noProof/>
        </w:rPr>
        <w:pict>
          <v:polyline id="_x0000_s1390" style="position:absolute;z-index:-25158451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3" o:allowincell="f" fillcolor="#9e9e9e" stroked="f">
            <v:path arrowok="t"/>
          </v:polyline>
        </w:pict>
      </w:r>
      <w:r>
        <w:rPr>
          <w:noProof/>
        </w:rPr>
        <w:pict>
          <v:polyline id="_x0000_s1389" style="position:absolute;z-index:-25158553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3" o:allowincell="f" fillcolor="#727272" stroked="f">
            <v:path arrowok="t"/>
          </v:polyline>
        </w:pict>
      </w:r>
      <w:r>
        <w:rPr>
          <w:noProof/>
        </w:rPr>
        <w:pict>
          <v:rect id="_x0000_s1388" style="position:absolute;margin-left:506.1pt;margin-top:0;width:89pt;height:29pt;z-index:-251586560;mso-position-horizontal-relative:page;mso-position-vertical-relative:page" o:regroupid="3" o:allowincell="f" filled="f" stroked="f">
            <v:textbox inset="0,0,0,0">
              <w:txbxContent>
                <w:p w:rsidR="00F05373" w:rsidRDefault="00263B46" w:rsidP="00F05373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7" type="#_x0000_t75" style="width:88.9pt;height:28.8pt">
                        <v:imagedata r:id="rId8" o:title=""/>
                      </v:shape>
                    </w:pict>
                  </w:r>
                </w:p>
                <w:p w:rsidR="00F05373" w:rsidRDefault="00F05373" w:rsidP="00F053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385" style="position:absolute;margin-left:462.55pt;margin-top:-51.55pt;width:26.15pt;height:23.75pt;z-index:-251587584" coordorigin="9251,149" coordsize="523,475" o:regroupid="3" o:allowincell="f">
            <v:shape id="_x0000_s138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38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384" style="position:absolute;z-index:-25158860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3" o:allowincell="f" stroked="f">
            <v:path arrowok="t"/>
          </v:polyline>
        </w:pict>
      </w:r>
      <w:r>
        <w:rPr>
          <w:noProof/>
        </w:rPr>
        <w:pict>
          <v:group id="_x0000_s1381" style="position:absolute;margin-left:372.8pt;margin-top:-54.55pt;width:33.05pt;height:30.1pt;z-index:-251589632" coordorigin="7456,89" coordsize="661,602" o:regroupid="3" o:allowincell="f">
            <v:shape id="_x0000_s138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38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380" style="position:absolute;z-index:-25159065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3" o:allowincell="f" stroked="f">
            <v:path arrowok="t"/>
          </v:polyline>
        </w:pict>
      </w:r>
      <w:r>
        <w:rPr>
          <w:noProof/>
        </w:rPr>
        <w:pict>
          <v:group id="_x0000_s1377" style="position:absolute;margin-left:283.6pt;margin-top:-58.45pt;width:40.05pt;height:36.6pt;z-index:-251591680" coordorigin="5672,11" coordsize="801,732" o:regroupid="3" o:allowincell="f">
            <v:shape id="_x0000_s137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37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376" style="position:absolute;z-index:-25159270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3" o:allowincell="f" stroked="f">
            <v:path arrowok="t"/>
          </v:polyline>
        </w:pict>
      </w:r>
      <w:r>
        <w:rPr>
          <w:noProof/>
        </w:rPr>
        <w:pict>
          <v:rect id="_x0000_s1375" style="position:absolute;margin-left:0;margin-top:0;width:510pt;height:17pt;z-index:-251593728;mso-position-horizontal-relative:page;mso-position-vertical-relative:page" o:regroupid="3" o:allowincell="f" filled="f" stroked="f">
            <v:textbox inset="0,0,0,0">
              <w:txbxContent>
                <w:p w:rsidR="00F05373" w:rsidRDefault="00263B46" w:rsidP="00F05373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512.75pt;height:16.9pt">
                        <v:imagedata r:id="rId7" o:title=""/>
                      </v:shape>
                    </w:pict>
                  </w:r>
                </w:p>
                <w:p w:rsidR="00F05373" w:rsidRDefault="00F05373" w:rsidP="00F0537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392" style="position:absolute;left:0;text-align:left;margin-left:136.75pt;margin-top:4.6pt;width:34.6pt;height:13pt;z-index:-25165619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393" style="position:absolute;left:0;text-align:left;margin-left:63.35pt;margin-top:35.1pt;width:474.2pt;height:399.8pt;z-index:-251655168;mso-position-horizontal-relative:page;mso-position-vertical-relative:text" coordsize="9484,7996" o:allowincell="f" path="m340,l291,,247,,208,1,174,2,143,5,116,9,93,14,73,21,56,30,42,42,30,56,21,73,14,93,9,116,5,143,2,174,1,208,,247r,44l,340,,7656r,48l,7748r1,39l2,7822r3,30l9,7879r5,23l21,7922r9,17l42,7953r14,12l73,7974r20,7l116,7987r27,3l174,7993r34,2l247,7995r44,1l340,7996r8804,l9192,7996r44,-1l9275,7995r35,-2l9340,7990r27,-3l9391,7981r19,-7l9427,7965r14,-12l9453,7939r9,-17l9469,7902r6,-23l9479,7852r2,-30l9483,7787r1,-39l9484,7704r,-48l9484,340r,-49l9484,247r-1,-39l9481,174r-2,-31l9475,116r-6,-23l9462,73r-9,-17l9441,42,9427,30r-17,-9l9391,14,9367,9,9340,5,9310,2,9275,1,9236,r-44,l9144,,340,xe" filled="f" strokecolor="#9e9e9e" strokeweight="2pt">
            <v:path arrowok="t"/>
            <w10:wrap anchorx="page"/>
          </v:shape>
        </w:pict>
      </w:r>
      <w:r w:rsidR="001437D5"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1437D5" w:rsidRPr="003D295B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1437D5" w:rsidRPr="003D295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1437D5"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1437D5"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1437D5"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437D5"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w w:val="102"/>
          <w:sz w:val="24"/>
          <w:szCs w:val="24"/>
          <w:lang w:val="en-US"/>
        </w:rPr>
        <w:t>echno</w:t>
      </w:r>
      <w:r w:rsidR="001437D5" w:rsidRPr="003D295B">
        <w:rPr>
          <w:rFonts w:ascii="Arial" w:hAnsi="Arial" w:cs="Arial"/>
          <w:color w:val="2A2A29"/>
          <w:spacing w:val="-5"/>
          <w:w w:val="102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og</w:t>
      </w:r>
      <w:r w:rsidR="001437D5" w:rsidRPr="003D295B">
        <w:rPr>
          <w:rFonts w:ascii="Arial" w:hAnsi="Arial" w:cs="Arial"/>
          <w:color w:val="2A2A29"/>
          <w:spacing w:val="-15"/>
          <w:w w:val="96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315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TEEN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GER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&amp;</w:t>
      </w:r>
      <w:r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TECHNO</w:t>
      </w:r>
      <w:r w:rsidRPr="003D295B">
        <w:rPr>
          <w:rFonts w:ascii="Arial" w:hAnsi="Arial" w:cs="Arial"/>
          <w:color w:val="2A2A29"/>
          <w:spacing w:val="-4"/>
          <w:w w:val="90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GY</w:t>
      </w:r>
      <w:r w:rsidRPr="003D295B">
        <w:rPr>
          <w:rFonts w:ascii="Arial" w:hAnsi="Arial" w:cs="Arial"/>
          <w:color w:val="2A2A29"/>
          <w:spacing w:val="-16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WIT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29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REL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>TIONSHIPS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78" w:lineRule="auto"/>
        <w:ind w:left="1514" w:right="1349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oday 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seem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imagine</w:t>
      </w:r>
      <w:r w:rsidRPr="003D295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Pr="003D295B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modern</w:t>
      </w:r>
      <w:r w:rsidRPr="003D295B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. </w:t>
      </w:r>
      <w:r w:rsidRPr="003D295B">
        <w:rPr>
          <w:rFonts w:ascii="Arial" w:hAnsi="Arial" w:cs="Arial"/>
          <w:color w:val="2A2A29"/>
          <w:spacing w:val="-17"/>
          <w:w w:val="94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5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oda</w:t>
      </w:r>
      <w:r w:rsidRPr="003D295B">
        <w:rPr>
          <w:rFonts w:ascii="Arial" w:hAnsi="Arial" w:cs="Arial"/>
          <w:color w:val="2A2A29"/>
          <w:spacing w:val="-18"/>
          <w:w w:val="94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ommuni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ation.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kind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ommuni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ation?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278" w:lineRule="auto"/>
        <w:ind w:left="1514" w:right="1349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way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Pr="003D295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ommuni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oday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4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omp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dif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ent</w:t>
      </w:r>
      <w:r w:rsidRPr="003D295B">
        <w:rPr>
          <w:rFonts w:ascii="Arial" w:hAnsi="Arial" w:cs="Arial"/>
          <w:color w:val="2A2A29"/>
          <w:spacing w:val="6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way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s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ommuni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3D295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enty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ago.</w:t>
      </w:r>
      <w:r w:rsidRPr="003D295B">
        <w:rPr>
          <w:rFonts w:ascii="Arial" w:hAnsi="Arial" w:cs="Arial"/>
          <w:color w:val="2A2A29"/>
          <w:spacing w:val="3"/>
          <w:w w:val="9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De</w:t>
      </w:r>
      <w:r w:rsidRPr="003D295B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ades</w:t>
      </w:r>
      <w:r w:rsidRPr="003D295B">
        <w:rPr>
          <w:rFonts w:ascii="Arial" w:hAnsi="Arial" w:cs="Arial"/>
          <w:color w:val="2A2A29"/>
          <w:spacing w:val="4"/>
          <w:w w:val="9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ago,</w:t>
      </w:r>
      <w:r w:rsidRPr="003D295B">
        <w:rPr>
          <w:rFonts w:ascii="Arial" w:hAnsi="Arial" w:cs="Arial"/>
          <w:color w:val="2A2A29"/>
          <w:spacing w:val="-1"/>
          <w:w w:val="9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no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eenager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used</w:t>
      </w:r>
      <w:r w:rsidRPr="003D295B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upda</w:t>
      </w:r>
      <w:r w:rsidRPr="003D295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5"/>
          <w:sz w:val="24"/>
          <w:szCs w:val="24"/>
          <w:lang w:val="en-US"/>
        </w:rPr>
        <w:t xml:space="preserve">their </w:t>
      </w:r>
      <w:r w:rsidRPr="003D295B">
        <w:rPr>
          <w:rFonts w:ascii="Arial" w:hAnsi="Arial" w:cs="Arial"/>
          <w:color w:val="2A2A29"/>
          <w:spacing w:val="-9"/>
          <w:w w:val="95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ebook</w:t>
      </w:r>
      <w:r w:rsidRPr="003D295B">
        <w:rPr>
          <w:rFonts w:ascii="Arial" w:hAnsi="Arial" w:cs="Arial"/>
          <w:color w:val="2A2A29"/>
          <w:spacing w:val="25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atus</w:t>
      </w:r>
      <w:r w:rsidRPr="003D295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D295B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3D295B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3D295B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minu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es.</w:t>
      </w:r>
      <w:r w:rsidRPr="003D295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3D295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ould </w:t>
      </w:r>
      <w:r w:rsidRPr="003D295B">
        <w:rPr>
          <w:rFonts w:ascii="Arial" w:hAnsi="Arial" w:cs="Arial"/>
          <w:color w:val="2A2A29"/>
          <w:spacing w:val="-4"/>
          <w:w w:val="9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9"/>
          <w:sz w:val="24"/>
          <w:szCs w:val="24"/>
          <w:lang w:val="en-US"/>
        </w:rPr>
        <w:t>ommuni</w:t>
      </w:r>
      <w:r w:rsidRPr="003D295B">
        <w:rPr>
          <w:rFonts w:ascii="Arial" w:hAnsi="Arial" w:cs="Arial"/>
          <w:color w:val="2A2A29"/>
          <w:spacing w:val="-3"/>
          <w:w w:val="9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8"/>
          <w:w w:val="9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peop</w:t>
      </w:r>
      <w:r w:rsidRPr="003D295B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e,</w:t>
      </w:r>
      <w:r w:rsidRPr="003D295B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actual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seeing</w:t>
      </w:r>
      <w:r w:rsidRPr="003D295B">
        <w:rPr>
          <w:rFonts w:ascii="Arial" w:hAnsi="Arial" w:cs="Arial"/>
          <w:color w:val="2A2A29"/>
          <w:spacing w:val="-16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es.</w:t>
      </w:r>
      <w:r w:rsidRPr="003D295B">
        <w:rPr>
          <w:rFonts w:ascii="Arial" w:hAnsi="Arial" w:cs="Arial"/>
          <w:color w:val="2A2A29"/>
          <w:spacing w:val="-9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P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eop</w:t>
      </w:r>
      <w:r w:rsidRPr="003D295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used</w:t>
      </w:r>
      <w:r w:rsidRPr="003D295B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go</w:t>
      </w:r>
      <w:r w:rsidRPr="003D295B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outside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proofErr w:type="spellStart"/>
      <w:r w:rsidRPr="003D295B">
        <w:rPr>
          <w:rFonts w:ascii="Arial" w:hAnsi="Arial" w:cs="Arial"/>
          <w:color w:val="2A2A29"/>
          <w:sz w:val="24"/>
          <w:szCs w:val="24"/>
          <w:lang w:val="en-US"/>
        </w:rPr>
        <w:t>socialise</w:t>
      </w:r>
      <w:proofErr w:type="spellEnd"/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278" w:lineRule="auto"/>
        <w:ind w:left="1514" w:right="1349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wadays,</w:t>
      </w:r>
      <w:r w:rsidRPr="003D295B">
        <w:rPr>
          <w:rFonts w:ascii="Arial" w:hAnsi="Arial" w:cs="Arial"/>
          <w:color w:val="2A2A29"/>
          <w:spacing w:val="44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ant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buried</w:t>
      </w:r>
      <w:r w:rsidRPr="003D295B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don’t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spend</w:t>
      </w:r>
      <w:r w:rsidRPr="003D295B">
        <w:rPr>
          <w:rFonts w:ascii="Arial" w:hAnsi="Arial" w:cs="Arial"/>
          <w:color w:val="2A2A29"/>
          <w:spacing w:val="-16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much</w:t>
      </w:r>
      <w:r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time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6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phone.</w:t>
      </w:r>
      <w:r w:rsidRPr="003D295B">
        <w:rPr>
          <w:rFonts w:ascii="Arial" w:hAnsi="Arial" w:cs="Arial"/>
          <w:color w:val="2A2A29"/>
          <w:spacing w:val="-16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Re</w:t>
      </w:r>
      <w:r w:rsidRPr="003D295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ent</w:t>
      </w:r>
      <w:r w:rsidRPr="003D295B">
        <w:rPr>
          <w:rFonts w:ascii="Arial" w:hAnsi="Arial" w:cs="Arial"/>
          <w:color w:val="2A2A29"/>
          <w:spacing w:val="-20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tudies</w:t>
      </w:r>
      <w:r w:rsidRPr="003D295B">
        <w:rPr>
          <w:rFonts w:ascii="Arial" w:hAnsi="Arial" w:cs="Arial"/>
          <w:color w:val="2A2A29"/>
          <w:spacing w:val="4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sh</w:t>
      </w:r>
      <w:r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13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about</w:t>
      </w:r>
      <w:r w:rsidRPr="003D295B">
        <w:rPr>
          <w:rFonts w:ascii="Arial" w:hAnsi="Arial" w:cs="Arial"/>
          <w:color w:val="2A2A29"/>
          <w:spacing w:val="-17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fifty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ent of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ell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phone,</w:t>
      </w:r>
      <w:r w:rsidRPr="003D295B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many</w:t>
      </w:r>
      <w:r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spend</w:t>
      </w:r>
      <w:r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3D295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21</w:t>
      </w:r>
      <w:r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minu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per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day</w:t>
      </w:r>
      <w:r w:rsidRPr="003D295B">
        <w:rPr>
          <w:rFonts w:ascii="Arial" w:hAnsi="Arial" w:cs="Arial"/>
          <w:color w:val="2A2A29"/>
          <w:spacing w:val="1"/>
          <w:w w:val="9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actual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y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engaging</w:t>
      </w:r>
      <w:r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themse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sation</w:t>
      </w:r>
      <w:r w:rsidRPr="003D295B">
        <w:rPr>
          <w:rFonts w:ascii="Arial" w:hAnsi="Arial" w:cs="Arial"/>
          <w:color w:val="2A2A29"/>
          <w:spacing w:val="9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phone.</w:t>
      </w:r>
      <w:r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ded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me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sage</w:t>
      </w:r>
      <w:r w:rsidRPr="003D295B">
        <w:rPr>
          <w:rFonts w:ascii="Arial" w:hAnsi="Arial" w:cs="Arial"/>
          <w:color w:val="2A2A29"/>
          <w:spacing w:val="8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or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6"/>
          <w:w w:val="90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ebook</w:t>
      </w:r>
      <w:r w:rsidRPr="003D295B">
        <w:rPr>
          <w:rFonts w:ascii="Arial" w:hAnsi="Arial" w:cs="Arial"/>
          <w:color w:val="2A2A29"/>
          <w:spacing w:val="-6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seems</w:t>
      </w:r>
      <w:r w:rsidRPr="003D295B">
        <w:rPr>
          <w:rFonts w:ascii="Arial" w:hAnsi="Arial" w:cs="Arial"/>
          <w:color w:val="2A2A29"/>
          <w:spacing w:val="-11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be</w:t>
      </w:r>
      <w:r w:rsidRPr="003D295B">
        <w:rPr>
          <w:rFonts w:ascii="Arial" w:hAnsi="Arial" w:cs="Arial"/>
          <w:color w:val="2A2A29"/>
          <w:spacing w:val="-9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much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easie</w:t>
      </w:r>
      <w:r w:rsidRPr="003D295B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2"/>
          <w:w w:val="90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0"/>
          <w:sz w:val="24"/>
          <w:szCs w:val="24"/>
          <w:lang w:val="en-US"/>
        </w:rPr>
        <w:t>ype</w:t>
      </w:r>
      <w:r w:rsidRPr="003D295B">
        <w:rPr>
          <w:rFonts w:ascii="Arial" w:hAnsi="Arial" w:cs="Arial"/>
          <w:color w:val="2A2A29"/>
          <w:spacing w:val="-4"/>
          <w:w w:val="9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3D295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me</w:t>
      </w:r>
      <w:r w:rsidRPr="003D295B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sage,</w:t>
      </w:r>
      <w:r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and add</w:t>
      </w:r>
      <w:r w:rsidRPr="003D295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hund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eds</w:t>
      </w:r>
      <w:r w:rsidRPr="003D295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D295B">
        <w:rPr>
          <w:rFonts w:ascii="Arial" w:hAnsi="Arial" w:cs="Arial"/>
          <w:color w:val="2A2A29"/>
          <w:spacing w:val="4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3D295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5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3D295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3D295B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D295B">
        <w:rPr>
          <w:rFonts w:ascii="Arial" w:hAnsi="Arial" w:cs="Arial"/>
          <w:color w:val="2A2A29"/>
          <w:spacing w:val="5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ong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 phone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sation.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5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also elimina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meeting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one</w:t>
      </w:r>
      <w:r w:rsidRPr="003D295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another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son.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278" w:lineRule="auto"/>
        <w:ind w:left="1514" w:right="1349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These</w:t>
      </w:r>
      <w:r w:rsidRPr="003D295B">
        <w:rPr>
          <w:rFonts w:ascii="Arial" w:hAnsi="Arial" w:cs="Arial"/>
          <w:color w:val="2A2A29"/>
          <w:spacing w:val="8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options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may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popula</w:t>
      </w:r>
      <w:r w:rsidRPr="003D295B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efficient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these 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days,</w:t>
      </w:r>
      <w:r w:rsidRPr="003D295B">
        <w:rPr>
          <w:rFonts w:ascii="Arial" w:hAnsi="Arial" w:cs="Arial"/>
          <w:color w:val="2A2A29"/>
          <w:spacing w:val="16"/>
          <w:w w:val="9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t?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apid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diminishing.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of 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eens</w:t>
      </w:r>
      <w:r w:rsidRPr="003D295B">
        <w:rPr>
          <w:rFonts w:ascii="Arial" w:hAnsi="Arial" w:cs="Arial"/>
          <w:color w:val="2A2A29"/>
          <w:spacing w:val="7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3D295B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8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hund</w:t>
      </w:r>
      <w:r w:rsidRPr="003D295B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eds</w:t>
      </w:r>
      <w:r w:rsidRPr="003D295B">
        <w:rPr>
          <w:rFonts w:ascii="Arial" w:hAnsi="Arial" w:cs="Arial"/>
          <w:color w:val="2A2A29"/>
          <w:spacing w:val="33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thousands</w:t>
      </w:r>
      <w:r w:rsidRPr="003D295B">
        <w:rPr>
          <w:rFonts w:ascii="Arial" w:hAnsi="Arial" w:cs="Arial"/>
          <w:color w:val="2A2A29"/>
          <w:spacing w:val="-15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6"/>
          <w:w w:val="91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ebook.</w:t>
      </w:r>
      <w:r w:rsidRPr="003D295B">
        <w:rPr>
          <w:rFonts w:ascii="Arial" w:hAnsi="Arial" w:cs="Arial"/>
          <w:color w:val="2A2A29"/>
          <w:spacing w:val="-19"/>
          <w:w w:val="9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Su</w:t>
      </w:r>
      <w:r w:rsidRPr="003D295B">
        <w:rPr>
          <w:rFonts w:ascii="Arial" w:hAnsi="Arial" w:cs="Arial"/>
          <w:color w:val="2A2A29"/>
          <w:spacing w:val="-7"/>
          <w:w w:val="91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e,</w:t>
      </w:r>
      <w:r w:rsidRPr="003D295B">
        <w:rPr>
          <w:rFonts w:ascii="Arial" w:hAnsi="Arial" w:cs="Arial"/>
          <w:color w:val="2A2A29"/>
          <w:spacing w:val="18"/>
          <w:w w:val="9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14"/>
          <w:w w:val="9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may</w:t>
      </w:r>
      <w:r w:rsidRPr="003D295B">
        <w:rPr>
          <w:rFonts w:ascii="Arial" w:hAnsi="Arial" w:cs="Arial"/>
          <w:color w:val="2A2A29"/>
          <w:spacing w:val="12"/>
          <w:w w:val="9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kn</w:t>
      </w:r>
      <w:r w:rsidRPr="003D295B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28"/>
          <w:w w:val="9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3D295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those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peop</w:t>
      </w:r>
      <w:r w:rsidRPr="003D295B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e.</w:t>
      </w:r>
      <w:r w:rsidRPr="003D295B">
        <w:rPr>
          <w:rFonts w:ascii="Arial" w:hAnsi="Arial" w:cs="Arial"/>
          <w:color w:val="2A2A29"/>
          <w:spacing w:val="19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Does</w:t>
      </w:r>
      <w:r w:rsidRPr="003D295B">
        <w:rPr>
          <w:rFonts w:ascii="Arial" w:hAnsi="Arial" w:cs="Arial"/>
          <w:color w:val="2A2A29"/>
          <w:spacing w:val="-10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that mean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3D295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friends?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278" w:lineRule="auto"/>
        <w:ind w:left="1514" w:right="1349" w:firstLine="283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w w:val="9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117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oday</w:t>
      </w:r>
      <w:r w:rsidRPr="003D295B">
        <w:rPr>
          <w:rFonts w:ascii="Arial" w:hAnsi="Arial" w:cs="Arial"/>
          <w:color w:val="2A2A29"/>
          <w:spacing w:val="-14"/>
          <w:w w:val="94"/>
          <w:sz w:val="24"/>
          <w:szCs w:val="24"/>
          <w:lang w:val="en-US"/>
        </w:rPr>
        <w:t>’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orld,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almo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seems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117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be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ne</w:t>
      </w:r>
      <w:r w:rsidRPr="003D295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sity</w:t>
      </w:r>
      <w:r w:rsidRPr="003D295B">
        <w:rPr>
          <w:rFonts w:ascii="Arial" w:hAnsi="Arial" w:cs="Arial"/>
          <w:color w:val="2A2A29"/>
          <w:spacing w:val="-19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117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be</w:t>
      </w:r>
      <w:r w:rsidRPr="003D295B">
        <w:rPr>
          <w:rFonts w:ascii="Arial" w:hAnsi="Arial" w:cs="Arial"/>
          <w:color w:val="2A2A29"/>
          <w:spacing w:val="-3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onnec</w:t>
      </w:r>
      <w:r w:rsidRPr="003D295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ed</w:t>
      </w:r>
      <w:r w:rsidRPr="003D295B">
        <w:rPr>
          <w:rFonts w:ascii="Arial" w:hAnsi="Arial" w:cs="Arial"/>
          <w:color w:val="2A2A29"/>
          <w:spacing w:val="-18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ough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 It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ju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way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orld</w:t>
      </w:r>
      <w:r w:rsidRPr="003D295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orks</w:t>
      </w:r>
      <w:r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ogy</w:t>
      </w:r>
      <w:r w:rsidRPr="003D295B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ormed</w:t>
      </w:r>
      <w:r w:rsidRPr="003D295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us.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H</w:t>
      </w:r>
      <w:r w:rsidRPr="003D295B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Pr="003D295B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population?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25" w:lineRule="exact"/>
        <w:ind w:left="762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D295B">
        <w:rPr>
          <w:rFonts w:ascii="Arial" w:hAnsi="Arial" w:cs="Arial"/>
          <w:color w:val="2A2A29"/>
          <w:w w:val="92"/>
          <w:position w:val="-1"/>
          <w:sz w:val="20"/>
          <w:szCs w:val="20"/>
          <w:lang w:val="en-US"/>
        </w:rPr>
        <w:t>(Ada</w:t>
      </w:r>
      <w:r w:rsidRPr="003D295B">
        <w:rPr>
          <w:rFonts w:ascii="Arial" w:hAnsi="Arial" w:cs="Arial"/>
          <w:color w:val="2A2A29"/>
          <w:spacing w:val="-1"/>
          <w:w w:val="92"/>
          <w:position w:val="-1"/>
          <w:sz w:val="20"/>
          <w:szCs w:val="20"/>
          <w:lang w:val="en-US"/>
        </w:rPr>
        <w:t>pt</w:t>
      </w:r>
      <w:r w:rsidRPr="003D295B">
        <w:rPr>
          <w:rFonts w:ascii="Arial" w:hAnsi="Arial" w:cs="Arial"/>
          <w:color w:val="2A2A29"/>
          <w:w w:val="92"/>
          <w:position w:val="-1"/>
          <w:sz w:val="20"/>
          <w:szCs w:val="20"/>
          <w:lang w:val="en-US"/>
        </w:rPr>
        <w:t>ed</w:t>
      </w:r>
      <w:r w:rsidRPr="003D295B">
        <w:rPr>
          <w:rFonts w:ascii="Arial" w:hAnsi="Arial" w:cs="Arial"/>
          <w:color w:val="2A2A29"/>
          <w:spacing w:val="-2"/>
          <w:w w:val="92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3D295B">
        <w:rPr>
          <w:rFonts w:ascii="Arial" w:hAnsi="Arial" w:cs="Arial"/>
          <w:color w:val="2A2A29"/>
          <w:spacing w:val="-4"/>
          <w:position w:val="-1"/>
          <w:sz w:val="20"/>
          <w:szCs w:val="20"/>
          <w:lang w:val="en-US"/>
        </w:rPr>
        <w:t>r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3D295B">
        <w:rPr>
          <w:rFonts w:ascii="Arial" w:hAnsi="Arial" w:cs="Arial"/>
          <w:color w:val="2A2A29"/>
          <w:spacing w:val="-1"/>
          <w:position w:val="-1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2"/>
          <w:position w:val="-1"/>
          <w:sz w:val="20"/>
          <w:szCs w:val="20"/>
          <w:lang w:val="en-US"/>
        </w:rPr>
        <w:t>ww</w:t>
      </w:r>
      <w:r w:rsidRPr="003D295B">
        <w:rPr>
          <w:rFonts w:ascii="Arial" w:hAnsi="Arial" w:cs="Arial"/>
          <w:color w:val="2A2A29"/>
          <w:spacing w:val="-11"/>
          <w:position w:val="-1"/>
          <w:sz w:val="20"/>
          <w:szCs w:val="20"/>
          <w:lang w:val="en-US"/>
        </w:rPr>
        <w:t>w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.</w:t>
      </w:r>
      <w:r w:rsidRPr="003D295B">
        <w:rPr>
          <w:rFonts w:ascii="Arial" w:hAnsi="Arial" w:cs="Arial"/>
          <w:color w:val="2A2A29"/>
          <w:spacing w:val="-1"/>
          <w:position w:val="-1"/>
          <w:sz w:val="20"/>
          <w:szCs w:val="20"/>
          <w:lang w:val="en-US"/>
        </w:rPr>
        <w:t>t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eenink.</w:t>
      </w:r>
      <w:r w:rsidRPr="003D295B">
        <w:rPr>
          <w:rFonts w:ascii="Arial" w:hAnsi="Arial" w:cs="Arial"/>
          <w:color w:val="2A2A29"/>
          <w:spacing w:val="-2"/>
          <w:position w:val="-1"/>
          <w:sz w:val="20"/>
          <w:szCs w:val="20"/>
          <w:lang w:val="en-US"/>
        </w:rPr>
        <w:t>c</w:t>
      </w:r>
      <w:r w:rsidRPr="003D295B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om)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  <w:color w:val="00000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30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394" style="position:absolute;left:0;text-align:left;margin-left:210.15pt;margin-top:3.25pt;width:44.25pt;height:13pt;z-index:-25165414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395" style="position:absolute;left:0;text-align:left;margin-left:269pt;margin-top:3.25pt;width:57.45pt;height:13pt;z-index:-251653120;mso-position-horizontal-relative:page" o:allowincell="f" fillcolor="#dadada" stroked="f">
            <v:path arrowok="t"/>
            <w10:wrap anchorx="page"/>
          </v:rect>
        </w:pict>
      </w:r>
      <w:r w:rsidR="001437D5"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1437D5" w:rsidRPr="003D295B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1437D5" w:rsidRPr="003D295B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1437D5" w:rsidRPr="003D295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1437D5" w:rsidRPr="003D295B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437D5"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1437D5" w:rsidRPr="003D295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1437D5" w:rsidRPr="003D295B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1437D5"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7"/>
          <w:w w:val="94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echno</w:t>
      </w:r>
      <w:r w:rsidRPr="003D295B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ogy</w:t>
      </w:r>
      <w:r w:rsidRPr="003D295B">
        <w:rPr>
          <w:rFonts w:ascii="Arial" w:hAnsi="Arial" w:cs="Arial"/>
          <w:color w:val="2A2A29"/>
          <w:spacing w:val="5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part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eenager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17"/>
          <w:sz w:val="24"/>
          <w:szCs w:val="24"/>
          <w:lang w:val="en-US"/>
        </w:rPr>
        <w:t>li</w:t>
      </w:r>
      <w:r w:rsidRPr="003D295B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Communi</w:t>
      </w:r>
      <w:r w:rsidRPr="003D295B">
        <w:rPr>
          <w:rFonts w:ascii="Arial" w:hAnsi="Arial" w:cs="Arial"/>
          <w:color w:val="2A2A29"/>
          <w:spacing w:val="-3"/>
          <w:w w:val="98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ation</w:t>
      </w:r>
      <w:r w:rsidRPr="003D295B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didn’t</w:t>
      </w:r>
      <w:r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ommuni</w:t>
      </w:r>
      <w:r w:rsidRPr="003D295B">
        <w:rPr>
          <w:rFonts w:ascii="Arial" w:hAnsi="Arial" w:cs="Arial"/>
          <w:color w:val="2A2A29"/>
          <w:spacing w:val="-3"/>
          <w:w w:val="98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8"/>
          <w:sz w:val="24"/>
          <w:szCs w:val="24"/>
          <w:lang w:val="en-US"/>
        </w:rPr>
        <w:t>ed</w:t>
      </w:r>
      <w:r w:rsidRPr="003D295B">
        <w:rPr>
          <w:rFonts w:ascii="Arial" w:hAnsi="Arial" w:cs="Arial"/>
          <w:color w:val="2A2A29"/>
          <w:spacing w:val="4"/>
          <w:w w:val="9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without being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N</w:t>
      </w:r>
      <w:r w:rsidRPr="003D295B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w w:val="94"/>
          <w:sz w:val="24"/>
          <w:szCs w:val="24"/>
          <w:lang w:val="en-US"/>
        </w:rPr>
        <w:t>wadays</w:t>
      </w:r>
      <w:r w:rsidRPr="003D295B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outside</w:t>
      </w:r>
      <w:r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3D295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meet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peop</w:t>
      </w:r>
      <w:r w:rsidRPr="003D295B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proofErr w:type="spellStart"/>
      <w:r w:rsidRPr="003D295B">
        <w:rPr>
          <w:rFonts w:ascii="Arial" w:hAnsi="Arial" w:cs="Arial"/>
          <w:color w:val="2A2A29"/>
          <w:sz w:val="24"/>
          <w:szCs w:val="24"/>
          <w:lang w:val="en-US"/>
        </w:rPr>
        <w:t>socialise</w:t>
      </w:r>
      <w:proofErr w:type="spellEnd"/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Having</w:t>
      </w:r>
      <w:r w:rsidRPr="003D295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ong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sation</w:t>
      </w:r>
      <w:r w:rsidRPr="003D295B">
        <w:rPr>
          <w:rFonts w:ascii="Arial" w:hAnsi="Arial" w:cs="Arial"/>
          <w:color w:val="2A2A29"/>
          <w:spacing w:val="5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phone</w:t>
      </w:r>
      <w:r w:rsidRPr="003D295B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3D295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days.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7"/>
          <w:w w:val="95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3"/>
          <w:w w:val="9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sending</w:t>
      </w:r>
      <w:r w:rsidRPr="003D295B">
        <w:rPr>
          <w:rFonts w:ascii="Arial" w:hAnsi="Arial" w:cs="Arial"/>
          <w:color w:val="2A2A29"/>
          <w:spacing w:val="3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me</w:t>
      </w:r>
      <w:r w:rsidRPr="003D295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sages</w:t>
      </w:r>
      <w:r w:rsidRPr="003D295B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Pr="003D295B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phone.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3D295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On</w:t>
      </w:r>
      <w:r w:rsidRPr="003D295B">
        <w:rPr>
          <w:rFonts w:ascii="Arial" w:hAnsi="Arial" w:cs="Arial"/>
          <w:color w:val="2A2A29"/>
          <w:spacing w:val="-5"/>
          <w:w w:val="92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eenage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3D295B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3D295B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hund</w:t>
      </w:r>
      <w:r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eds</w:t>
      </w:r>
      <w:r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7"/>
          <w:sz w:val="24"/>
          <w:szCs w:val="24"/>
          <w:lang w:val="en-US"/>
        </w:rPr>
        <w:t>thousands</w:t>
      </w:r>
      <w:r w:rsidRPr="003D295B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friends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3D295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ebook.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396" style="position:absolute;left:0;text-align:left;z-index:-251652096;mso-position-horizontal-relative:page;mso-position-vertical-relative:text" points="83.6pt,38.15pt,538.55pt,38.15pt" coordsize="9099,20" o:allowincell="f" filled="f" strokecolor="#2a2a29" strokeweight=".25pt">
            <v:path arrowok="t"/>
            <w10:wrap anchorx="page"/>
          </v:polyline>
        </w:pict>
      </w:r>
      <w:r w:rsidR="001437D5"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E. </w:t>
      </w:r>
      <w:r w:rsidR="001437D5" w:rsidRPr="003D295B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Quo</w:t>
      </w:r>
      <w:r w:rsidR="001437D5"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="001437D5" w:rsidRPr="003D295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1437D5" w:rsidRPr="003D295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1437D5"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says</w:t>
      </w:r>
      <w:r w:rsidR="001437D5"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="001437D5"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act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is </w:t>
      </w:r>
      <w:r w:rsidR="001437D5" w:rsidRPr="003D295B">
        <w:rPr>
          <w:rFonts w:ascii="Arial" w:hAnsi="Arial" w:cs="Arial"/>
          <w:color w:val="2A2A29"/>
          <w:w w:val="101"/>
          <w:sz w:val="24"/>
          <w:szCs w:val="24"/>
          <w:lang w:val="en-US"/>
        </w:rPr>
        <w:t>disappearing.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  <w:sectPr w:rsidR="001437D5" w:rsidRPr="003D295B">
          <w:headerReference w:type="even" r:id="rId35"/>
          <w:headerReference w:type="default" r:id="rId36"/>
          <w:footerReference w:type="even" r:id="rId37"/>
          <w:footerReference w:type="default" r:id="rId38"/>
          <w:pgSz w:w="11920" w:h="16840"/>
          <w:pgMar w:top="1180" w:right="0" w:bottom="800" w:left="0" w:header="0" w:footer="608" w:gutter="0"/>
          <w:pgNumType w:start="153"/>
          <w:cols w:space="720" w:equalWidth="0">
            <w:col w:w="11920"/>
          </w:cols>
          <w:noEndnote/>
        </w:sect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  <w:r>
        <w:rPr>
          <w:noProof/>
        </w:rPr>
        <w:lastRenderedPageBreak/>
        <w:pict>
          <v:group id="_x0000_s1397" style="position:absolute;margin-left:0;margin-top:-53pt;width:447.65pt;height:53.2pt;z-index:251689984" coordsize="8953,1064">
            <v:shape id="_x0000_s1398" type="#_x0000_t75" style="position:absolute;width:8953;height:1064;mso-position-horizontal-relative:margin">
              <v:imagedata r:id="rId20" o:title=""/>
            </v:shape>
            <v:shape id="_x0000_s139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 w:rsidP="003D295B">
      <w:pPr>
        <w:widowControl w:val="0"/>
        <w:autoSpaceDE w:val="0"/>
        <w:autoSpaceDN w:val="0"/>
        <w:adjustRightInd w:val="0"/>
        <w:spacing w:after="0" w:line="413" w:lineRule="exact"/>
        <w:ind w:right="14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400" style="position:absolute;left:0;text-align:left;margin-left:56.8pt;margin-top:-4.45pt;width:134pt;height:35pt;z-index:-251649024;mso-position-horizontal-relative:page" o:allowincell="f" filled="f" stroked="f">
            <v:textbox inset="0,0,0,0">
              <w:txbxContent>
                <w:p w:rsidR="001437D5" w:rsidRDefault="00263B46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133.35pt;height:35.05pt">
                        <v:imagedata r:id="rId39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1437D5" w:rsidRPr="003D295B">
        <w:rPr>
          <w:rFonts w:ascii="Arial" w:hAnsi="Arial" w:cs="Arial"/>
          <w:color w:val="2A2A29"/>
          <w:sz w:val="36"/>
          <w:szCs w:val="36"/>
          <w:lang w:val="en-US"/>
        </w:rPr>
        <w:t>35 MINUTES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655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401" style="position:absolute;left:0;text-align:left;margin-left:74.4pt;margin-top:41pt;width:428.4pt;height:170.7pt;z-index:-251650048;mso-position-horizontal-relative:page" coordorigin="1488,820" coordsize="8568,3414" o:allowincell="f">
            <v:rect id="_x0000_s1402" style="position:absolute;left:1498;top:830;width:8548;height:3393" o:allowincell="f" fillcolor="#2a2a29" stroked="f">
              <v:path arrowok="t"/>
            </v:rect>
            <v:shape id="_x0000_s1403" style="position:absolute;left:1559;top:894;width:3493;height:3265" coordsize="3493,3265" o:allowincell="f" path="m,l,3260r3493,4l3493,4,,e" fillcolor="#2a2a29" stroked="f">
              <v:path arrowok="t"/>
            </v:shape>
            <v:shape id="_x0000_s1404" style="position:absolute;left:1609;top:1444;width:3443;height:2141" coordsize="3443,2141" o:allowincell="f" path="m2,l,2137r3442,4l3442,4,2,e" stroked="f">
              <v:path arrowok="t"/>
            </v:shape>
            <v:shape id="_x0000_s1405" style="position:absolute;left:4697;top:3720;width:221;height:310" coordsize="221,310" o:allowincell="f" path="m56,l34,4,16,16,4,34,,254r4,22l16,293r19,12l164,310r22,-5l204,293r12,-18l220,55,216,33,203,16,185,4,56,e" stroked="f">
              <v:path arrowok="t"/>
            </v:shape>
            <v:shape id="_x0000_s1406" style="position:absolute;left:4262;top:3719;width:220;height:310" coordsize="220,310" o:allowincell="f" path="m55,l33,4,15,16,4,34,,254r4,22l16,294r18,11l163,309r22,-4l203,293r12,-18l219,55,215,33,203,16,185,4,55,e" stroked="f">
              <v:path arrowok="t"/>
            </v:shape>
            <v:shape id="_x0000_s1407" style="position:absolute;left:3827;top:3719;width:221;height:309" coordsize="221,309" o:allowincell="f" path="m56,l34,4,16,16,4,34,,253r4,22l16,293r18,12l164,309r22,-4l204,293r12,-18l220,55,216,33,203,16,185,4,56,e" stroked="f">
              <v:path arrowok="t"/>
            </v:shape>
            <v:shape id="_x0000_s1408" style="position:absolute;left:3392;top:3718;width:220;height:310" coordsize="220,310" o:allowincell="f" path="m55,l33,4,15,16,4,34,,253r4,22l16,293r18,12l163,309r22,-4l203,293r12,-18l219,55,215,33,203,15,185,4,55,e" stroked="f">
              <v:path arrowok="t"/>
            </v:shape>
            <v:shape id="_x0000_s1409" style="position:absolute;left:2957;top:3718;width:220;height:310" coordsize="220,310" o:allowincell="f" path="m56,l34,4,16,16,4,34,,254r4,22l16,293r19,12l164,310r22,-5l203,293r12,-18l219,55,215,33,203,15,185,4,56,e" stroked="f">
              <v:path arrowok="t"/>
            </v:shape>
            <v:shape id="_x0000_s1410" style="position:absolute;left:2522;top:3717;width:220;height:310" coordsize="220,310" o:allowincell="f" path="m56,l34,4,16,16,4,34,,254r4,22l16,293r19,12l164,309r22,-4l204,293r12,-18l220,55,216,33,203,16,185,4,56,e" stroked="f">
              <v:path arrowok="t"/>
            </v:shape>
            <v:shape id="_x0000_s1411" style="position:absolute;left:2087;top:3717;width:220;height:309" coordsize="220,309" o:allowincell="f" path="m55,l33,4,15,16,4,34,,253r4,22l16,293r18,12l164,309r22,-4l204,293r11,-18l219,55,215,33,203,15,185,4,55,e" stroked="f">
              <v:path arrowok="t"/>
            </v:shape>
            <v:shape id="_x0000_s1412" style="position:absolute;left:1652;top:3716;width:220;height:310" coordsize="220,310" o:allowincell="f" path="m56,l34,4,16,16,4,34,,253r4,22l16,293r19,12l164,309r22,-4l204,293r12,-18l220,55,216,33,203,15,185,4,56,e" stroked="f">
              <v:path arrowok="t"/>
            </v:shape>
            <v:shape id="_x0000_s1413" style="position:absolute;left:4700;top:1059;width:221;height:310" coordsize="221,310" o:allowincell="f" path="m56,l34,4,16,16,4,34,,253r4,22l16,293r18,12l164,309r22,-4l204,293r12,-18l220,55,215,33,203,16,185,4,56,e" stroked="f">
              <v:path arrowok="t"/>
            </v:shape>
            <v:shape id="_x0000_s1414" style="position:absolute;left:4266;top:1058;width:220;height:310" coordsize="220,310" o:allowincell="f" path="m55,l33,4,15,16,4,34,,253r4,22l16,293r18,12l163,309r22,-4l203,293r12,-18l219,55,215,33,203,15,184,4,55,e" stroked="f">
              <v:path arrowok="t"/>
            </v:shape>
            <v:shape id="_x0000_s1415" style="position:absolute;left:3830;top:1058;width:221;height:310" coordsize="221,310" o:allowincell="f" path="m56,l34,4,16,16,4,34,,254r4,22l16,293r18,12l164,310r22,-5l204,293r12,-18l220,55,215,33,203,16,185,4,56,e" stroked="f">
              <v:path arrowok="t"/>
            </v:shape>
            <v:shape id="_x0000_s1416" style="position:absolute;left:3396;top:1057;width:220;height:310" coordsize="220,310" o:allowincell="f" path="m55,l33,4,15,16,4,34,,254r4,22l16,294r18,11l163,310r22,-5l203,293r12,-18l219,55,215,33,203,16,184,4,55,e" stroked="f">
              <v:path arrowok="t"/>
            </v:shape>
            <v:shape id="_x0000_s1417" style="position:absolute;left:2960;top:1057;width:220;height:309" coordsize="220,309" o:allowincell="f" path="m56,l34,4,16,16,4,34,,253r4,22l16,293r18,12l164,309r22,-4l204,293r11,-18l219,55,215,33,203,15,185,4,56,e" stroked="f">
              <v:path arrowok="t"/>
            </v:shape>
            <v:shape id="_x0000_s1418" style="position:absolute;left:2525;top:1056;width:221;height:310" coordsize="221,310" o:allowincell="f" path="m56,l34,4,16,16,4,34,,253r4,22l16,293r18,12l164,309r22,-4l204,293r12,-18l220,55,216,33,203,15,185,4,56,e" stroked="f">
              <v:path arrowok="t"/>
            </v:shape>
            <v:shape id="_x0000_s1419" style="position:absolute;left:2090;top:1056;width:220;height:310" coordsize="220,310" o:allowincell="f" path="m55,l33,4,16,16,4,34,,254r4,22l16,294r18,11l164,310r22,-5l203,293r12,-18l219,55,215,33,203,16,185,4,55,e" stroked="f">
              <v:path arrowok="t"/>
            </v:shape>
            <v:shape id="_x0000_s1420" style="position:absolute;left:1655;top:1055;width:221;height:310" coordsize="221,310" o:allowincell="f" path="m56,l34,4,16,16,4,34,,254r4,22l16,293r18,12l164,309r22,-4l204,293r12,-18l220,55,216,33,203,16,185,4,56,e" stroked="f">
              <v:path arrowok="t"/>
            </v:shape>
            <v:group id="_x0000_s1421" style="position:absolute;left:1784;top:913;width:407;height:116" coordorigin="1784,913" coordsize="407,116" o:allowincell="f">
              <v:shape id="_x0000_s1422" style="position:absolute;left:1784;top:913;width:407;height:116;mso-position-horizontal-relative:page;mso-position-vertical-relative:page" coordsize="407,116" o:allowincell="f" path="m324,l277,r,115l306,115r,-88l331,27,324,e" fillcolor="#c3c3c3" stroked="f">
                <v:path arrowok="t"/>
              </v:shape>
              <v:shape id="_x0000_s1423" style="position:absolute;left:1784;top:913;width:407;height:116;mso-position-horizontal-relative:page;mso-position-vertical-relative:page" coordsize="407,116" o:allowincell="f" path="m331,27r-25,l328,115r27,l366,70r-24,l331,27e" fillcolor="#c3c3c3" stroked="f">
                <v:path arrowok="t"/>
              </v:shape>
              <v:rect id="_x0000_s1424" style="position:absolute;left:2161;top:940;width:29;height:87;mso-position-horizontal-relative:page;mso-position-vertical-relative:page" o:allowincell="f" fillcolor="#c3c3c3" stroked="f">
                <v:path arrowok="t"/>
              </v:rect>
              <v:shape id="_x0000_s1425" style="position:absolute;left:1784;top:913;width:407;height:116;mso-position-horizontal-relative:page;mso-position-vertical-relative:page" coordsize="407,116" o:allowincell="f" path="m406,l360,,342,70r24,l377,27r29,l406,e" fillcolor="#c3c3c3" stroked="f">
                <v:path arrowok="t"/>
              </v:shape>
              <v:shape id="_x0000_s1426" style="position:absolute;left:1784;top:913;width:407;height:116;mso-position-horizontal-relative:page;mso-position-vertical-relative:page" coordsize="407,116" o:allowincell="f" path="m205,l170,r,115l261,115r,-29l205,86,205,e" fillcolor="#c3c3c3" stroked="f">
                <v:path arrowok="t"/>
              </v:shape>
              <v:rect id="_x0000_s1427" style="position:absolute;left:1892;top:913;width:35;height:115;mso-position-horizontal-relative:page;mso-position-vertical-relative:page" o:allowincell="f" fillcolor="#c3c3c3" stroked="f">
                <v:path arrowok="t"/>
              </v:rect>
              <v:shape id="_x0000_s1428" style="position:absolute;left:1784;top:913;width:407;height:116;mso-position-horizontal-relative:page;mso-position-vertical-relative:page" coordsize="407,116" o:allowincell="f" path="m88,l,,,115r35,l35,68r45,l80,44r-45,l35,24r53,l88,e" fillcolor="#c3c3c3" stroked="f">
                <v:path arrowok="t"/>
              </v:shape>
            </v:group>
            <v:group id="_x0000_s1429" style="position:absolute;left:4247;top:913;width:407;height:116" coordorigin="4247,913" coordsize="407,116" o:allowincell="f">
              <v:shape id="_x0000_s1430" style="position:absolute;left:4247;top:913;width:407;height:116;mso-position-horizontal-relative:page;mso-position-vertical-relative:page" coordsize="407,116" o:allowincell="f" path="m324,l277,r,115l306,115r,-88l331,27,324,e" fillcolor="#c3c3c3" stroked="f">
                <v:path arrowok="t"/>
              </v:shape>
              <v:shape id="_x0000_s1431" style="position:absolute;left:4247;top:913;width:407;height:116;mso-position-horizontal-relative:page;mso-position-vertical-relative:page" coordsize="407,116" o:allowincell="f" path="m331,27r-25,l328,115r27,l366,70r-24,l331,27e" fillcolor="#c3c3c3" stroked="f">
                <v:path arrowok="t"/>
              </v:shape>
              <v:rect id="_x0000_s1432" style="position:absolute;left:4624;top:940;width:29;height:87;mso-position-horizontal-relative:page;mso-position-vertical-relative:page" o:allowincell="f" fillcolor="#c3c3c3" stroked="f">
                <v:path arrowok="t"/>
              </v:rect>
              <v:shape id="_x0000_s1433" style="position:absolute;left:4247;top:913;width:407;height:116;mso-position-horizontal-relative:page;mso-position-vertical-relative:page" coordsize="407,116" o:allowincell="f" path="m406,l360,,342,70r24,l377,27r29,l406,e" fillcolor="#c3c3c3" stroked="f">
                <v:path arrowok="t"/>
              </v:shape>
              <v:shape id="_x0000_s1434" style="position:absolute;left:4247;top:913;width:407;height:116;mso-position-horizontal-relative:page;mso-position-vertical-relative:page" coordsize="407,116" o:allowincell="f" path="m205,l170,r,115l261,115r,-29l205,86,205,e" fillcolor="#c3c3c3" stroked="f">
                <v:path arrowok="t"/>
              </v:shape>
              <v:rect id="_x0000_s1435" style="position:absolute;left:4355;top:913;width:35;height:115;mso-position-horizontal-relative:page;mso-position-vertical-relative:page" o:allowincell="f" fillcolor="#c3c3c3" stroked="f">
                <v:path arrowok="t"/>
              </v:rect>
              <v:shape id="_x0000_s1436" style="position:absolute;left:4247;top:913;width:407;height:116;mso-position-horizontal-relative:page;mso-position-vertical-relative:page" coordsize="407,116" o:allowincell="f" path="m88,l,,,115r35,l35,68r45,l80,44r-45,l35,24r53,l88,e" fillcolor="#c3c3c3" stroked="f">
                <v:path arrowok="t"/>
              </v:shape>
            </v:group>
            <v:shape id="_x0000_s1437" style="position:absolute;left:1923;top:3999;width:94;height:115" coordsize="94,115" o:allowincell="f" path="m93,l,,,27,47,39,37,55,28,75,23,93r-4,22l51,115r1,-14l54,90,57,80,61,67,66,55,78,36r7,-8l93,21,93,e" fillcolor="#c3c3c3" stroked="f">
              <v:path arrowok="t"/>
            </v:shape>
            <v:group id="_x0000_s1438" style="position:absolute;left:4502;top:3999;width:206;height:115" coordorigin="4502,3999" coordsize="206,115" o:allowincell="f">
              <v:shape id="_x0000_s1439" style="position:absolute;left:4502;top:3999;width:206;height:115;mso-position-horizontal-relative:page;mso-position-vertical-relative:page" coordsize="206,115" o:allowincell="f" path="m93,l,,,27,47,39,37,55,28,75,23,93r-4,22l51,115r1,-14l54,90,57,80,61,67,66,55,78,36r7,-8l93,21,93,e" fillcolor="#c3c3c3" stroked="f">
                <v:path arrowok="t"/>
              </v:shape>
              <v:shape id="_x0000_s1440" style="position:absolute;left:4502;top:3999;width:206;height:115;mso-position-horizontal-relative:page;mso-position-vertical-relative:page" coordsize="206,115" o:allowincell="f" path="m162,l123,,80,115r36,l122,96r76,l189,71r-60,l142,29r31,l162,e" fillcolor="#c3c3c3" stroked="f">
                <v:path arrowok="t"/>
              </v:shape>
              <v:shape id="_x0000_s1441" style="position:absolute;left:4502;top:3999;width:206;height:115;mso-position-horizontal-relative:page;mso-position-vertical-relative:page" coordsize="206,115" o:allowincell="f" path="m198,96r-36,l168,115r37,l198,96e" fillcolor="#c3c3c3" stroked="f">
                <v:path arrowok="t"/>
              </v:shape>
              <v:shape id="_x0000_s1442" style="position:absolute;left:4502;top:3999;width:206;height:115;mso-position-horizontal-relative:page;mso-position-vertical-relative:page" coordsize="206,115" o:allowincell="f" path="m173,29r-31,l155,71r34,l173,29e" fillcolor="#c3c3c3" stroked="f">
                <v:path arrowok="t"/>
              </v:shape>
            </v:group>
            <v:shape id="_x0000_s1443" style="position:absolute;left:5052;top:895;width:2667;height:3264" coordsize="2667,3264" o:allowincell="f" path="m,l,3260r2666,3l2666,3,,e" fillcolor="#2a2a29" stroked="f">
              <v:path arrowok="t"/>
            </v:shape>
            <v:shape id="_x0000_s1444" style="position:absolute;left:5052;top:1445;width:2667;height:2140" coordsize="2667,2140" o:allowincell="f" path="m,l,2137r2666,3l2666,3,,e" stroked="f">
              <v:path arrowok="t"/>
            </v:shape>
            <v:shape id="_x0000_s1445" style="position:absolute;left:7364;top:3720;width:221;height:310" coordsize="221,310" o:allowincell="f" path="m56,l34,4,16,16,4,34,,254r4,22l16,293r19,12l164,310r22,-5l204,293r12,-18l220,55,216,33,203,16,185,4,56,e" stroked="f">
              <v:path arrowok="t"/>
            </v:shape>
            <v:shape id="_x0000_s1446" style="position:absolute;left:6929;top:3719;width:220;height:310" coordsize="220,310" o:allowincell="f" path="m55,l33,4,15,16,4,34,,254r4,22l16,294r18,11l163,309r22,-4l203,293r12,-18l219,55,215,33,203,16,185,4,55,e" stroked="f">
              <v:path arrowok="t"/>
            </v:shape>
            <v:shape id="_x0000_s1447" style="position:absolute;left:6494;top:3719;width:221;height:309" coordsize="221,309" o:allowincell="f" path="m56,l34,4,16,16,4,34,,253r4,22l16,293r18,12l164,309r22,-4l204,293r12,-18l220,55,216,33,203,16,185,4,56,e" stroked="f">
              <v:path arrowok="t"/>
            </v:shape>
            <v:shape id="_x0000_s1448" style="position:absolute;left:6059;top:3718;width:220;height:310" coordsize="220,310" o:allowincell="f" path="m55,l33,4,15,16,4,34,,253r4,22l16,293r18,12l163,309r22,-4l203,293r12,-18l219,55,215,33,203,15,185,4,55,e" stroked="f">
              <v:path arrowok="t"/>
            </v:shape>
            <v:shape id="_x0000_s1449" style="position:absolute;left:5624;top:3718;width:220;height:310" coordsize="220,310" o:allowincell="f" path="m56,l34,4,16,16,4,34,,254r4,22l16,293r19,12l164,310r22,-5l203,293r12,-18l219,55,215,33,203,15,185,4,56,e" stroked="f">
              <v:path arrowok="t"/>
            </v:shape>
            <v:shape id="_x0000_s1450" style="position:absolute;left:5189;top:3717;width:220;height:310" coordsize="220,310" o:allowincell="f" path="m56,l34,4,16,16,4,34,,254r4,22l16,293r19,12l164,309r22,-4l204,293r12,-18l220,55,216,33,203,16,185,4,56,e" stroked="f">
              <v:path arrowok="t"/>
            </v:shape>
            <v:shape id="_x0000_s1451" style="position:absolute;left:7367;top:1059;width:221;height:310" coordsize="221,310" o:allowincell="f" path="m56,l34,4,16,16,4,34,,253r4,22l16,293r18,12l164,309r22,-4l204,293r12,-18l220,55,215,33,203,16,185,4,56,e" stroked="f">
              <v:path arrowok="t"/>
            </v:shape>
            <v:shape id="_x0000_s1452" style="position:absolute;left:6933;top:1058;width:220;height:310" coordsize="220,310" o:allowincell="f" path="m55,l33,4,15,16,4,34,,253r4,22l16,293r18,12l163,309r22,-4l203,293r12,-18l219,55,215,33,203,15,184,4,55,e" stroked="f">
              <v:path arrowok="t"/>
            </v:shape>
            <v:shape id="_x0000_s1453" style="position:absolute;left:6497;top:1058;width:221;height:310" coordsize="221,310" o:allowincell="f" path="m56,l34,4,16,16,4,34,,254r4,22l16,293r18,12l164,310r22,-5l204,293r12,-18l220,55,215,33,203,16,185,4,56,e" stroked="f">
              <v:path arrowok="t"/>
            </v:shape>
            <v:shape id="_x0000_s1454" style="position:absolute;left:6063;top:1057;width:220;height:310" coordsize="220,310" o:allowincell="f" path="m55,l33,4,15,16,4,34,,254r4,22l16,294r18,11l163,310r22,-5l203,293r12,-18l219,55,215,33,203,16,184,4,55,e" stroked="f">
              <v:path arrowok="t"/>
            </v:shape>
            <v:shape id="_x0000_s1455" style="position:absolute;left:5627;top:1057;width:220;height:309" coordsize="220,309" o:allowincell="f" path="m56,l34,4,16,16,4,34,,253r4,22l16,293r18,12l164,309r22,-4l204,293r11,-18l219,55,215,33,203,15,185,4,56,e" stroked="f">
              <v:path arrowok="t"/>
            </v:shape>
            <v:shape id="_x0000_s1456" style="position:absolute;left:5192;top:1056;width:221;height:310" coordsize="221,310" o:allowincell="f" path="m56,l34,4,16,16,4,34,,253r4,22l16,293r18,12l164,309r22,-4l204,293r12,-18l220,55,216,33,203,15,185,4,56,e" stroked="f">
              <v:path arrowok="t"/>
            </v:shape>
            <v:group id="_x0000_s1457" style="position:absolute;left:6914;top:913;width:406;height:116" coordorigin="6914,913" coordsize="406,116" o:allowincell="f">
              <v:shape id="_x0000_s1458" style="position:absolute;left:6914;top:913;width:406;height:116;mso-position-horizontal-relative:page;mso-position-vertical-relative:page" coordsize="406,116" o:allowincell="f" path="m324,l277,r,115l306,115r,-88l331,27,324,e" fillcolor="#c3c3c3" stroked="f">
                <v:path arrowok="t"/>
              </v:shape>
              <v:shape id="_x0000_s1459" style="position:absolute;left:6914;top:913;width:406;height:116;mso-position-horizontal-relative:page;mso-position-vertical-relative:page" coordsize="406,116" o:allowincell="f" path="m331,27r-25,l328,115r27,l366,70r-24,l331,27e" fillcolor="#c3c3c3" stroked="f">
                <v:path arrowok="t"/>
              </v:shape>
              <v:rect id="_x0000_s1460" style="position:absolute;left:7291;top:940;width:29;height:87;mso-position-horizontal-relative:page;mso-position-vertical-relative:page" o:allowincell="f" fillcolor="#c3c3c3" stroked="f">
                <v:path arrowok="t"/>
              </v:rect>
              <v:shape id="_x0000_s1461" style="position:absolute;left:6914;top:913;width:406;height:116;mso-position-horizontal-relative:page;mso-position-vertical-relative:page" coordsize="406,116" o:allowincell="f" path="m406,l360,,342,70r24,l377,27r29,l406,e" fillcolor="#c3c3c3" stroked="f">
                <v:path arrowok="t"/>
              </v:shape>
              <v:shape id="_x0000_s1462" style="position:absolute;left:6914;top:913;width:406;height:116;mso-position-horizontal-relative:page;mso-position-vertical-relative:page" coordsize="406,116" o:allowincell="f" path="m205,l170,r,115l261,115r,-29l205,86,205,e" fillcolor="#c3c3c3" stroked="f">
                <v:path arrowok="t"/>
              </v:shape>
              <v:rect id="_x0000_s1463" style="position:absolute;left:7022;top:913;width:35;height:115;mso-position-horizontal-relative:page;mso-position-vertical-relative:page" o:allowincell="f" fillcolor="#c3c3c3" stroked="f">
                <v:path arrowok="t"/>
              </v:rect>
              <v:shape id="_x0000_s1464" style="position:absolute;left:6914;top:913;width:406;height:116;mso-position-horizontal-relative:page;mso-position-vertical-relative:page" coordsize="406,116" o:allowincell="f" path="m88,l,,,115r35,l35,68r45,l80,44r-45,l35,24r53,l88,e" fillcolor="#c3c3c3" stroked="f">
                <v:path arrowok="t"/>
              </v:shape>
            </v:group>
            <v:group id="_x0000_s1465" style="position:absolute;left:7169;top:3999;width:206;height:115" coordorigin="7169,3999" coordsize="206,115" o:allowincell="f">
              <v:shape id="_x0000_s1466" style="position:absolute;left:7169;top:3999;width:206;height:115;mso-position-horizontal-relative:page;mso-position-vertical-relative:page" coordsize="206,115" o:allowincell="f" path="m93,l,,,27,47,39,37,55,28,75,23,93r-4,22l51,115r1,-14l54,90,57,80,61,67,66,55,78,36r7,-8l93,21,93,e" fillcolor="#c3c3c3" stroked="f">
                <v:path arrowok="t"/>
              </v:shape>
              <v:shape id="_x0000_s1467" style="position:absolute;left:7169;top:3999;width:206;height:115;mso-position-horizontal-relative:page;mso-position-vertical-relative:page" coordsize="206,115" o:allowincell="f" path="m162,l123,,80,115r36,l122,96r76,l189,71r-60,l142,29r31,l162,e" fillcolor="#c3c3c3" stroked="f">
                <v:path arrowok="t"/>
              </v:shape>
              <v:shape id="_x0000_s1468" style="position:absolute;left:7169;top:3999;width:206;height:115;mso-position-horizontal-relative:page;mso-position-vertical-relative:page" coordsize="206,115" o:allowincell="f" path="m198,96r-36,l168,115r37,l198,96e" fillcolor="#c3c3c3" stroked="f">
                <v:path arrowok="t"/>
              </v:shape>
              <v:shape id="_x0000_s1469" style="position:absolute;left:7169;top:3999;width:206;height:115;mso-position-horizontal-relative:page;mso-position-vertical-relative:page" coordsize="206,115" o:allowincell="f" path="m173,29r-31,l155,71r34,l173,29e" fillcolor="#c3c3c3" stroked="f">
                <v:path arrowok="t"/>
              </v:shape>
            </v:group>
            <v:shape id="_x0000_s1470" style="position:absolute;left:7657;top:896;width:2325;height:3263" coordsize="2325,3263" o:allowincell="f" path="m,l,3260r2324,3l2324,2,,e" fillcolor="#2a2a29" stroked="f">
              <v:path arrowok="t"/>
            </v:shape>
            <v:shape id="_x0000_s1471" style="position:absolute;left:7657;top:1445;width:2274;height:2140" coordsize="2274,2140" o:allowincell="f" path="m,l,2137r2271,3l2273,2,,e" stroked="f">
              <v:path arrowok="t"/>
            </v:shape>
            <v:shape id="_x0000_s1472" style="position:absolute;left:9549;top:3720;width:220;height:310" coordsize="220,310" o:allowincell="f" path="m56,l34,4,16,16,4,34,,254r4,22l16,293r19,12l164,310r22,-5l204,293r12,-18l220,55,216,33,203,16,185,4,56,e" stroked="f">
              <v:path arrowok="t"/>
            </v:shape>
            <v:shape id="_x0000_s1473" style="position:absolute;left:9114;top:3719;width:220;height:310" coordsize="220,310" o:allowincell="f" path="m55,l33,4,15,16,4,34,,254r4,22l16,294r18,11l163,309r22,-4l203,293r12,-18l219,55,215,33,203,16,185,4,55,e" stroked="f">
              <v:path arrowok="t"/>
            </v:shape>
            <v:shape id="_x0000_s1474" style="position:absolute;left:8679;top:3719;width:220;height:309" coordsize="220,309" o:allowincell="f" path="m56,l34,4,16,16,4,34,,253r4,22l16,293r18,12l164,309r22,-4l204,293r12,-18l220,55,216,33,203,16,185,4,56,e" stroked="f">
              <v:path arrowok="t"/>
            </v:shape>
            <v:shape id="_x0000_s1475" style="position:absolute;left:8244;top:3718;width:220;height:310" coordsize="220,310" o:allowincell="f" path="m55,l33,4,15,16,4,34,,253r4,22l16,293r18,12l163,309r22,-4l203,293r12,-18l219,55,215,33,203,15,185,4,55,e" stroked="f">
              <v:path arrowok="t"/>
            </v:shape>
            <v:shape id="_x0000_s1476" style="position:absolute;left:7809;top:3718;width:220;height:310" coordsize="220,310" o:allowincell="f" path="m56,l34,4,16,16,4,34,,254r4,22l16,293r19,12l164,310r22,-5l203,293r12,-18l219,55,215,33,203,15,185,4,56,e" stroked="f">
              <v:path arrowok="t"/>
            </v:shape>
            <v:shape id="_x0000_s1477" style="position:absolute;left:9552;top:1059;width:220;height:310" coordsize="220,310" o:allowincell="f" path="m56,l34,4,16,16,4,34,,253r4,22l16,293r18,12l164,309r22,-4l204,293r12,-18l220,55,215,33,203,16,185,4,56,e" stroked="f">
              <v:path arrowok="t"/>
            </v:shape>
            <v:shape id="_x0000_s1478" style="position:absolute;left:9117;top:1058;width:220;height:310" coordsize="220,310" o:allowincell="f" path="m55,l33,4,15,16,4,34,,253r4,22l16,293r18,12l163,309r22,-4l203,293r12,-18l219,55,215,33,203,15,184,4,55,e" stroked="f">
              <v:path arrowok="t"/>
            </v:shape>
            <v:shape id="_x0000_s1479" style="position:absolute;left:8682;top:1058;width:220;height:310" coordsize="220,310" o:allowincell="f" path="m56,l34,4,16,16,4,34,,254r4,22l16,293r18,12l164,310r22,-5l204,293r12,-18l220,55,215,33,203,16,185,4,56,e" stroked="f">
              <v:path arrowok="t"/>
            </v:shape>
            <v:shape id="_x0000_s1480" style="position:absolute;left:8247;top:1057;width:220;height:310" coordsize="220,310" o:allowincell="f" path="m55,l33,4,15,16,4,34,,254r4,22l16,294r18,11l163,310r22,-5l203,293r12,-18l219,55,215,33,203,16,184,4,55,e" stroked="f">
              <v:path arrowok="t"/>
            </v:shape>
            <v:shape id="_x0000_s1481" style="position:absolute;left:7812;top:1057;width:220;height:309" coordsize="220,309" o:allowincell="f" path="m56,l34,4,16,16,4,34,,253r4,22l16,293r18,12l164,309r22,-4l204,293r11,-18l219,55,215,33,203,15,185,4,56,e" stroked="f">
              <v:path arrowok="t"/>
            </v:shape>
            <v:group id="_x0000_s1482" style="position:absolute;left:9098;top:913;width:407;height:116" coordorigin="9098,913" coordsize="407,116" o:allowincell="f">
              <v:shape id="_x0000_s1483" style="position:absolute;left:9098;top:913;width:407;height:116;mso-position-horizontal-relative:page;mso-position-vertical-relative:page" coordsize="407,116" o:allowincell="f" path="m324,l277,r,115l306,115r,-88l331,27,324,e" fillcolor="#c3c3c3" stroked="f">
                <v:path arrowok="t"/>
              </v:shape>
              <v:shape id="_x0000_s1484" style="position:absolute;left:9098;top:913;width:407;height:116;mso-position-horizontal-relative:page;mso-position-vertical-relative:page" coordsize="407,116" o:allowincell="f" path="m331,27r-25,l328,115r27,l366,70r-24,l331,27e" fillcolor="#c3c3c3" stroked="f">
                <v:path arrowok="t"/>
              </v:shape>
              <v:rect id="_x0000_s1485" style="position:absolute;left:9475;top:940;width:29;height:87;mso-position-horizontal-relative:page;mso-position-vertical-relative:page" o:allowincell="f" fillcolor="#c3c3c3" stroked="f">
                <v:path arrowok="t"/>
              </v:rect>
              <v:shape id="_x0000_s1486" style="position:absolute;left:9098;top:913;width:407;height:116;mso-position-horizontal-relative:page;mso-position-vertical-relative:page" coordsize="407,116" o:allowincell="f" path="m406,l360,,342,70r24,l377,27r29,l406,e" fillcolor="#c3c3c3" stroked="f">
                <v:path arrowok="t"/>
              </v:shape>
              <v:shape id="_x0000_s1487" style="position:absolute;left:9098;top:913;width:407;height:116;mso-position-horizontal-relative:page;mso-position-vertical-relative:page" coordsize="407,116" o:allowincell="f" path="m205,l170,r,115l261,115r,-29l205,86,205,e" fillcolor="#c3c3c3" stroked="f">
                <v:path arrowok="t"/>
              </v:shape>
              <v:rect id="_x0000_s1488" style="position:absolute;left:9206;top:913;width:35;height:115;mso-position-horizontal-relative:page;mso-position-vertical-relative:page" o:allowincell="f" fillcolor="#c3c3c3" stroked="f">
                <v:path arrowok="t"/>
              </v:rect>
              <v:shape id="_x0000_s1489" style="position:absolute;left:9098;top:913;width:407;height:116;mso-position-horizontal-relative:page;mso-position-vertical-relative:page" coordsize="407,116" o:allowincell="f" path="m88,l,,,115r35,l35,68r45,l80,44r-45,l35,24r53,l88,e" fillcolor="#c3c3c3" stroked="f">
                <v:path arrowok="t"/>
              </v:shape>
            </v:group>
            <v:group id="_x0000_s1490" style="position:absolute;left:9354;top:3999;width:206;height:115" coordorigin="9354,3999" coordsize="206,115" o:allowincell="f">
              <v:shape id="_x0000_s1491" style="position:absolute;left:9354;top:3999;width:206;height:115;mso-position-horizontal-relative:page;mso-position-vertical-relative:page" coordsize="206,115" o:allowincell="f" path="m93,l,,,27,47,39,37,55,28,75,23,93r-4,22l51,115r1,-14l54,90,57,80,61,67,66,55,78,36r7,-8l93,21,93,e" fillcolor="#c3c3c3" stroked="f">
                <v:path arrowok="t"/>
              </v:shape>
              <v:shape id="_x0000_s1492" style="position:absolute;left:9354;top:3999;width:206;height:115;mso-position-horizontal-relative:page;mso-position-vertical-relative:page" coordsize="206,115" o:allowincell="f" path="m162,l123,,80,115r36,l122,96r76,l189,71r-60,l142,29r31,l162,e" fillcolor="#c3c3c3" stroked="f">
                <v:path arrowok="t"/>
              </v:shape>
              <v:shape id="_x0000_s1493" style="position:absolute;left:9354;top:3999;width:206;height:115;mso-position-horizontal-relative:page;mso-position-vertical-relative:page" coordsize="206,115" o:allowincell="f" path="m198,96r-36,l168,115r37,l198,96e" fillcolor="#c3c3c3" stroked="f">
                <v:path arrowok="t"/>
              </v:shape>
              <v:shape id="_x0000_s1494" style="position:absolute;left:9354;top:3999;width:206;height:115;mso-position-horizontal-relative:page;mso-position-vertical-relative:page" coordsize="206,115" o:allowincell="f" path="m173,29r-31,l155,71r34,l173,29e" fillcolor="#c3c3c3" stroked="f">
                <v:path arrowok="t"/>
              </v:shape>
            </v:group>
            <v:rect id="_x0000_s1495" style="position:absolute;left:1617;top:1458;width:8376;height:433" o:allowincell="f" stroked="f">
              <v:path arrowok="t"/>
            </v:rect>
            <v:rect id="_x0000_s1496" style="position:absolute;left:1617;top:1891;width:2792;height:433" o:allowincell="f" fillcolor="#c7c7c6" stroked="f">
              <v:path arrowok="t"/>
            </v:rect>
            <v:rect id="_x0000_s1497" style="position:absolute;left:4409;top:1891;width:2792;height:433" o:allowincell="f" fillcolor="#c7c7c6" stroked="f">
              <v:path arrowok="t"/>
            </v:rect>
            <v:rect id="_x0000_s1498" style="position:absolute;left:7201;top:1891;width:2792;height:433" o:allowincell="f" fillcolor="#c7c7c6" stroked="f">
              <v:path arrowok="t"/>
            </v:rect>
            <v:rect id="_x0000_s1499" style="position:absolute;left:1617;top:2325;width:2792;height:433" o:allowincell="f" stroked="f">
              <v:path arrowok="t"/>
            </v:rect>
            <v:rect id="_x0000_s1500" style="position:absolute;left:4409;top:2325;width:2792;height:433" o:allowincell="f" stroked="f">
              <v:path arrowok="t"/>
            </v:rect>
            <v:rect id="_x0000_s1501" style="position:absolute;left:7201;top:2325;width:2792;height:433" o:allowincell="f" stroked="f">
              <v:path arrowok="t"/>
            </v:rect>
            <v:shape id="_x0000_s1502" style="position:absolute;left:1617;top:2759;width:8377;height:867" coordsize="8377,867" o:allowincell="f" path="m2792,l,,,867r8376,l8376,433r-5584,l2792,e" stroked="f">
              <v:path arrowok="t"/>
            </v:shape>
            <v:rect id="_x0000_s1503" style="position:absolute;left:4409;top:2759;width:2792;height:433" o:allowincell="f" stroked="f">
              <v:path arrowok="t"/>
            </v:rect>
            <v:rect id="_x0000_s1504" style="position:absolute;left:7201;top:2759;width:2792;height:433" o:allowincell="f" stroked="f">
              <v:path arrowok="t"/>
            </v:rect>
            <v:shape id="_x0000_s1505" style="position:absolute;left:4409;top:1896;width:20;height:1291" coordsize="20,1291" o:allowincell="f" path="m,l,1291e" filled="f" strokecolor="#9e9e9e" strokeweight=".5pt">
              <v:path arrowok="t"/>
            </v:shape>
            <v:shape id="_x0000_s1506" style="position:absolute;left:7201;top:1896;width:20;height:1291" coordsize="20,1291" o:allowincell="f" path="m,l,1291e" filled="f" strokecolor="#9e9e9e" strokeweight=".5pt">
              <v:path arrowok="t"/>
            </v:shape>
            <v:shape id="_x0000_s1507" style="position:absolute;left:1612;top:2325;width:8387;height:20" coordsize="8387,20" o:allowincell="f" path="m,l8386,e" filled="f" strokecolor="#9e9e9e" strokeweight=".5pt">
              <v:path arrowok="t"/>
            </v:shape>
            <v:shape id="_x0000_s1508" style="position:absolute;left:1612;top:2759;width:8387;height:20" coordsize="8387,20" o:allowincell="f" path="m,l8386,e" filled="f" strokecolor="#9e9e9e" strokeweight=".5pt">
              <v:path arrowok="t"/>
            </v:shape>
            <v:shape id="_x0000_s1509" style="position:absolute;left:1612;top:3192;width:8387;height:20" coordsize="8387,20" o:allowincell="f" path="m,l8386,e" filled="f" strokecolor="#9e9e9e" strokeweight=".5pt">
              <v:path arrowok="t"/>
            </v:shape>
            <v:shape id="_x0000_s1510" style="position:absolute;left:1612;top:3626;width:8387;height:20" coordsize="8387,20" o:allowincell="f" path="m,l8386,e" filled="f" strokecolor="#9e9e9e" strokeweight=".5pt">
              <v:path arrowok="t"/>
            </v:shape>
            <v:shape id="_x0000_s1511" style="position:absolute;left:1612;top:1458;width:8387;height:20" coordsize="8387,20" o:allowincell="f" path="m,l8386,e" filled="f" strokecolor="#9e9e9e" strokeweight=".5pt">
              <v:path arrowok="t"/>
            </v:shape>
            <v:shape id="_x0000_s1512" style="position:absolute;left:1612;top:1891;width:8387;height:20" coordsize="8387,20" o:allowincell="f" path="m,l8386,e" filled="f" strokecolor="#9e9e9e" strokeweight=".5pt">
              <v:path arrowok="t"/>
            </v:shape>
            <v:shape id="_x0000_s1513" style="position:absolute;left:1617;top:1463;width:20;height:2158" coordsize="20,2158" o:allowincell="f" path="m,l,2158e" filled="f" strokecolor="#9e9e9e" strokeweight=".5pt">
              <v:path arrowok="t"/>
            </v:shape>
            <v:shape id="_x0000_s1514" style="position:absolute;left:9994;top:1463;width:20;height:2158" coordsize="20,2158" o:allowincell="f" path="m,l,2158e" filled="f" strokecolor="#9e9e9e" strokeweight=".5pt">
              <v:path arrowok="t"/>
            </v:shape>
            <w10:wrap anchorx="page"/>
          </v:group>
        </w:pict>
      </w:r>
      <w:r w:rsidR="001437D5"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1437D5" w:rsidRPr="003D295B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1437D5" w:rsidRPr="003D295B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="001437D5" w:rsidRPr="003D295B">
        <w:rPr>
          <w:rFonts w:ascii="Arial" w:hAnsi="Arial" w:cs="Arial"/>
          <w:color w:val="2A2A29"/>
          <w:spacing w:val="60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1437D5"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="001437D5"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1437D5" w:rsidRPr="003D295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1437D5" w:rsidRPr="003D295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see</w:t>
      </w:r>
      <w:r w:rsidR="001437D5"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cinema,</w:t>
      </w:r>
      <w:r w:rsidR="001437D5"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1437D5"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email</w:t>
      </w:r>
      <w:r w:rsidR="001437D5"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125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spacing w:val="-7"/>
          <w:w w:val="125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om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1437D5"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="001437D5"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is going</w:t>
      </w:r>
      <w:r w:rsidR="001437D5"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cinema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437D5" w:rsidRPr="003D295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33" w:after="0" w:line="240" w:lineRule="auto"/>
        <w:ind w:left="4051" w:right="3185"/>
        <w:jc w:val="center"/>
        <w:rPr>
          <w:rFonts w:ascii="Arial" w:hAnsi="Arial" w:cs="Arial"/>
          <w:color w:val="000000"/>
          <w:lang w:val="en-US"/>
        </w:rPr>
      </w:pPr>
      <w:r w:rsidRPr="003D295B">
        <w:rPr>
          <w:rFonts w:ascii="Arial" w:hAnsi="Arial" w:cs="Arial"/>
          <w:color w:val="2A2A29"/>
          <w:w w:val="88"/>
          <w:lang w:val="en-US"/>
        </w:rPr>
        <w:t>FROM</w:t>
      </w:r>
      <w:r w:rsidRPr="003D295B">
        <w:rPr>
          <w:rFonts w:ascii="Arial" w:hAnsi="Arial" w:cs="Arial"/>
          <w:color w:val="2A2A29"/>
          <w:spacing w:val="21"/>
          <w:w w:val="8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8"/>
          <w:lang w:val="en-US"/>
        </w:rPr>
        <w:t>MON</w:t>
      </w:r>
      <w:r w:rsidRPr="003D295B">
        <w:rPr>
          <w:rFonts w:ascii="Arial" w:hAnsi="Arial" w:cs="Arial"/>
          <w:color w:val="2A2A29"/>
          <w:spacing w:val="-2"/>
          <w:w w:val="88"/>
          <w:lang w:val="en-US"/>
        </w:rPr>
        <w:t>D</w:t>
      </w:r>
      <w:r w:rsidRPr="003D295B">
        <w:rPr>
          <w:rFonts w:ascii="Arial" w:hAnsi="Arial" w:cs="Arial"/>
          <w:color w:val="2A2A29"/>
          <w:spacing w:val="-7"/>
          <w:w w:val="88"/>
          <w:lang w:val="en-US"/>
        </w:rPr>
        <w:t>A</w:t>
      </w:r>
      <w:r w:rsidRPr="003D295B">
        <w:rPr>
          <w:rFonts w:ascii="Arial" w:hAnsi="Arial" w:cs="Arial"/>
          <w:color w:val="2A2A29"/>
          <w:w w:val="88"/>
          <w:lang w:val="en-US"/>
        </w:rPr>
        <w:t>Y</w:t>
      </w:r>
      <w:r w:rsidRPr="003D295B">
        <w:rPr>
          <w:rFonts w:ascii="Arial" w:hAnsi="Arial" w:cs="Arial"/>
          <w:color w:val="2A2A29"/>
          <w:spacing w:val="22"/>
          <w:w w:val="8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w w:val="88"/>
          <w:lang w:val="en-US"/>
        </w:rPr>
        <w:t>T</w:t>
      </w:r>
      <w:r w:rsidRPr="003D295B">
        <w:rPr>
          <w:rFonts w:ascii="Arial" w:hAnsi="Arial" w:cs="Arial"/>
          <w:color w:val="2A2A29"/>
          <w:w w:val="88"/>
          <w:lang w:val="en-US"/>
        </w:rPr>
        <w:t>O</w:t>
      </w:r>
      <w:r w:rsidRPr="003D295B">
        <w:rPr>
          <w:rFonts w:ascii="Arial" w:hAnsi="Arial" w:cs="Arial"/>
          <w:color w:val="2A2A29"/>
          <w:spacing w:val="-6"/>
          <w:w w:val="88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88"/>
          <w:lang w:val="en-US"/>
        </w:rPr>
        <w:t>FRI</w:t>
      </w:r>
      <w:r w:rsidRPr="003D295B">
        <w:rPr>
          <w:rFonts w:ascii="Arial" w:hAnsi="Arial" w:cs="Arial"/>
          <w:color w:val="2A2A29"/>
          <w:spacing w:val="-2"/>
          <w:w w:val="88"/>
          <w:lang w:val="en-US"/>
        </w:rPr>
        <w:t>D</w:t>
      </w:r>
      <w:r w:rsidRPr="003D295B">
        <w:rPr>
          <w:rFonts w:ascii="Arial" w:hAnsi="Arial" w:cs="Arial"/>
          <w:color w:val="2A2A29"/>
          <w:spacing w:val="-7"/>
          <w:w w:val="88"/>
          <w:lang w:val="en-US"/>
        </w:rPr>
        <w:t>A</w:t>
      </w:r>
      <w:r w:rsidRPr="003D295B">
        <w:rPr>
          <w:rFonts w:ascii="Arial" w:hAnsi="Arial" w:cs="Arial"/>
          <w:color w:val="2A2A29"/>
          <w:w w:val="88"/>
          <w:lang w:val="en-US"/>
        </w:rPr>
        <w:t>Y</w:t>
      </w:r>
      <w:r w:rsidRPr="003D295B">
        <w:rPr>
          <w:rFonts w:ascii="Arial" w:hAnsi="Arial" w:cs="Arial"/>
          <w:color w:val="2A2A29"/>
          <w:spacing w:val="14"/>
          <w:w w:val="88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–</w:t>
      </w:r>
      <w:r w:rsidRPr="003D295B">
        <w:rPr>
          <w:rFonts w:ascii="Arial" w:hAnsi="Arial" w:cs="Arial"/>
          <w:color w:val="2A2A29"/>
          <w:spacing w:val="-15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5"/>
          <w:lang w:val="en-US"/>
        </w:rPr>
        <w:t>APRIL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tabs>
          <w:tab w:val="left" w:pos="5340"/>
          <w:tab w:val="left" w:pos="8120"/>
        </w:tabs>
        <w:autoSpaceDE w:val="0"/>
        <w:autoSpaceDN w:val="0"/>
        <w:adjustRightInd w:val="0"/>
        <w:spacing w:after="0" w:line="240" w:lineRule="auto"/>
        <w:ind w:left="2556" w:right="1690"/>
        <w:jc w:val="center"/>
        <w:rPr>
          <w:rFonts w:ascii="Arial" w:hAnsi="Arial" w:cs="Arial"/>
          <w:color w:val="000000"/>
          <w:lang w:val="en-US"/>
        </w:rPr>
      </w:pPr>
      <w:r w:rsidRPr="003D295B">
        <w:rPr>
          <w:rFonts w:ascii="Arial" w:hAnsi="Arial" w:cs="Arial"/>
          <w:color w:val="2A2A29"/>
          <w:lang w:val="en-US"/>
        </w:rPr>
        <w:t>Sc</w:t>
      </w:r>
      <w:r w:rsidRPr="003D295B">
        <w:rPr>
          <w:rFonts w:ascii="Arial" w:hAnsi="Arial" w:cs="Arial"/>
          <w:color w:val="2A2A29"/>
          <w:spacing w:val="-7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een</w:t>
      </w:r>
      <w:r w:rsidRPr="003D295B">
        <w:rPr>
          <w:rFonts w:ascii="Arial" w:hAnsi="Arial" w:cs="Arial"/>
          <w:color w:val="2A2A29"/>
          <w:spacing w:val="-2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1</w:t>
      </w:r>
      <w:r w:rsidRPr="003D295B">
        <w:rPr>
          <w:rFonts w:ascii="Arial" w:hAnsi="Arial" w:cs="Arial"/>
          <w:color w:val="2A2A29"/>
          <w:lang w:val="en-US"/>
        </w:rPr>
        <w:tab/>
        <w:t>Sc</w:t>
      </w:r>
      <w:r w:rsidRPr="003D295B">
        <w:rPr>
          <w:rFonts w:ascii="Arial" w:hAnsi="Arial" w:cs="Arial"/>
          <w:color w:val="2A2A29"/>
          <w:spacing w:val="-7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een</w:t>
      </w:r>
      <w:r w:rsidRPr="003D295B">
        <w:rPr>
          <w:rFonts w:ascii="Arial" w:hAnsi="Arial" w:cs="Arial"/>
          <w:color w:val="2A2A29"/>
          <w:spacing w:val="-2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2</w:t>
      </w:r>
      <w:r w:rsidRPr="003D295B">
        <w:rPr>
          <w:rFonts w:ascii="Arial" w:hAnsi="Arial" w:cs="Arial"/>
          <w:color w:val="2A2A29"/>
          <w:lang w:val="en-US"/>
        </w:rPr>
        <w:tab/>
        <w:t>Sc</w:t>
      </w:r>
      <w:r w:rsidRPr="003D295B">
        <w:rPr>
          <w:rFonts w:ascii="Arial" w:hAnsi="Arial" w:cs="Arial"/>
          <w:color w:val="2A2A29"/>
          <w:spacing w:val="-7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een</w:t>
      </w:r>
      <w:r w:rsidRPr="003D295B">
        <w:rPr>
          <w:rFonts w:ascii="Arial" w:hAnsi="Arial" w:cs="Arial"/>
          <w:color w:val="2A2A29"/>
          <w:spacing w:val="-23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lang w:val="en-US"/>
        </w:rPr>
        <w:t>3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8C5C5F" w:rsidRDefault="001437D5">
      <w:pPr>
        <w:widowControl w:val="0"/>
        <w:tabs>
          <w:tab w:val="left" w:pos="5160"/>
          <w:tab w:val="left" w:pos="7740"/>
        </w:tabs>
        <w:autoSpaceDE w:val="0"/>
        <w:autoSpaceDN w:val="0"/>
        <w:adjustRightInd w:val="0"/>
        <w:spacing w:after="0" w:line="240" w:lineRule="auto"/>
        <w:ind w:left="2369" w:right="-20"/>
        <w:rPr>
          <w:rFonts w:ascii="Arial" w:hAnsi="Arial" w:cs="Arial"/>
          <w:b/>
          <w:color w:val="000000"/>
          <w:lang w:val="en-US"/>
        </w:rPr>
      </w:pPr>
      <w:r w:rsidRPr="008C5C5F">
        <w:rPr>
          <w:rFonts w:ascii="Arial" w:hAnsi="Arial" w:cs="Arial"/>
          <w:b/>
          <w:color w:val="2A2A29"/>
          <w:w w:val="93"/>
          <w:lang w:val="en-US"/>
        </w:rPr>
        <w:t>The</w:t>
      </w:r>
      <w:r w:rsidRPr="008C5C5F">
        <w:rPr>
          <w:rFonts w:ascii="Arial" w:hAnsi="Arial" w:cs="Arial"/>
          <w:b/>
          <w:color w:val="2A2A29"/>
          <w:spacing w:val="-9"/>
          <w:w w:val="93"/>
          <w:lang w:val="en-US"/>
        </w:rPr>
        <w:t xml:space="preserve"> </w:t>
      </w:r>
      <w:r w:rsidRPr="008C5C5F">
        <w:rPr>
          <w:rFonts w:ascii="Arial" w:hAnsi="Arial" w:cs="Arial"/>
          <w:b/>
          <w:color w:val="2A2A29"/>
          <w:lang w:val="en-US"/>
        </w:rPr>
        <w:t>Spa</w:t>
      </w:r>
      <w:r w:rsidRPr="008C5C5F">
        <w:rPr>
          <w:rFonts w:ascii="Arial" w:hAnsi="Arial" w:cs="Arial"/>
          <w:b/>
          <w:color w:val="2A2A29"/>
          <w:spacing w:val="-2"/>
          <w:lang w:val="en-US"/>
        </w:rPr>
        <w:t>c</w:t>
      </w:r>
      <w:r w:rsidRPr="008C5C5F">
        <w:rPr>
          <w:rFonts w:ascii="Arial" w:hAnsi="Arial" w:cs="Arial"/>
          <w:b/>
          <w:color w:val="2A2A29"/>
          <w:lang w:val="en-US"/>
        </w:rPr>
        <w:t>eship</w:t>
      </w:r>
      <w:r w:rsidRPr="008C5C5F">
        <w:rPr>
          <w:rFonts w:ascii="Arial" w:hAnsi="Arial" w:cs="Arial"/>
          <w:b/>
          <w:color w:val="2A2A29"/>
          <w:lang w:val="en-US"/>
        </w:rPr>
        <w:tab/>
      </w:r>
      <w:r w:rsidRPr="008C5C5F">
        <w:rPr>
          <w:rFonts w:ascii="Arial" w:hAnsi="Arial" w:cs="Arial"/>
          <w:b/>
          <w:color w:val="2A2A29"/>
          <w:w w:val="92"/>
          <w:lang w:val="en-US"/>
        </w:rPr>
        <w:t>My</w:t>
      </w:r>
      <w:r w:rsidRPr="008C5C5F">
        <w:rPr>
          <w:rFonts w:ascii="Arial" w:hAnsi="Arial" w:cs="Arial"/>
          <w:b/>
          <w:color w:val="2A2A29"/>
          <w:spacing w:val="-8"/>
          <w:w w:val="92"/>
          <w:lang w:val="en-US"/>
        </w:rPr>
        <w:t xml:space="preserve"> </w:t>
      </w:r>
      <w:r w:rsidRPr="008C5C5F">
        <w:rPr>
          <w:rFonts w:ascii="Arial" w:hAnsi="Arial" w:cs="Arial"/>
          <w:b/>
          <w:color w:val="2A2A29"/>
          <w:spacing w:val="2"/>
          <w:w w:val="97"/>
          <w:lang w:val="en-US"/>
        </w:rPr>
        <w:t>S</w:t>
      </w:r>
      <w:r w:rsidRPr="008C5C5F">
        <w:rPr>
          <w:rFonts w:ascii="Arial" w:hAnsi="Arial" w:cs="Arial"/>
          <w:b/>
          <w:color w:val="2A2A29"/>
          <w:w w:val="97"/>
          <w:lang w:val="en-US"/>
        </w:rPr>
        <w:t>ec</w:t>
      </w:r>
      <w:r w:rsidRPr="008C5C5F">
        <w:rPr>
          <w:rFonts w:ascii="Arial" w:hAnsi="Arial" w:cs="Arial"/>
          <w:b/>
          <w:color w:val="2A2A29"/>
          <w:spacing w:val="-4"/>
          <w:w w:val="97"/>
          <w:lang w:val="en-US"/>
        </w:rPr>
        <w:t>r</w:t>
      </w:r>
      <w:r w:rsidRPr="008C5C5F">
        <w:rPr>
          <w:rFonts w:ascii="Arial" w:hAnsi="Arial" w:cs="Arial"/>
          <w:b/>
          <w:color w:val="2A2A29"/>
          <w:w w:val="97"/>
          <w:lang w:val="en-US"/>
        </w:rPr>
        <w:t>et</w:t>
      </w:r>
      <w:r w:rsidRPr="008C5C5F">
        <w:rPr>
          <w:rFonts w:ascii="Arial" w:hAnsi="Arial" w:cs="Arial"/>
          <w:b/>
          <w:color w:val="2A2A29"/>
          <w:spacing w:val="-7"/>
          <w:w w:val="97"/>
          <w:lang w:val="en-US"/>
        </w:rPr>
        <w:t xml:space="preserve"> </w:t>
      </w:r>
      <w:r w:rsidRPr="008C5C5F">
        <w:rPr>
          <w:rFonts w:ascii="Arial" w:hAnsi="Arial" w:cs="Arial"/>
          <w:b/>
          <w:color w:val="2A2A29"/>
          <w:spacing w:val="-1"/>
          <w:lang w:val="en-US"/>
        </w:rPr>
        <w:t>L</w:t>
      </w:r>
      <w:r w:rsidRPr="008C5C5F">
        <w:rPr>
          <w:rFonts w:ascii="Arial" w:hAnsi="Arial" w:cs="Arial"/>
          <w:b/>
          <w:color w:val="2A2A29"/>
          <w:spacing w:val="-3"/>
          <w:lang w:val="en-US"/>
        </w:rPr>
        <w:t>o</w:t>
      </w:r>
      <w:r w:rsidRPr="008C5C5F">
        <w:rPr>
          <w:rFonts w:ascii="Arial" w:hAnsi="Arial" w:cs="Arial"/>
          <w:b/>
          <w:color w:val="2A2A29"/>
          <w:spacing w:val="1"/>
          <w:lang w:val="en-US"/>
        </w:rPr>
        <w:t>v</w:t>
      </w:r>
      <w:r w:rsidRPr="008C5C5F">
        <w:rPr>
          <w:rFonts w:ascii="Arial" w:hAnsi="Arial" w:cs="Arial"/>
          <w:b/>
          <w:color w:val="2A2A29"/>
          <w:lang w:val="en-US"/>
        </w:rPr>
        <w:t>e</w:t>
      </w:r>
      <w:r w:rsidRPr="008C5C5F">
        <w:rPr>
          <w:rFonts w:ascii="Arial" w:hAnsi="Arial" w:cs="Arial"/>
          <w:b/>
          <w:color w:val="2A2A29"/>
          <w:lang w:val="en-US"/>
        </w:rPr>
        <w:tab/>
      </w:r>
      <w:proofErr w:type="gramStart"/>
      <w:r w:rsidRPr="008C5C5F">
        <w:rPr>
          <w:rFonts w:ascii="Arial" w:hAnsi="Arial" w:cs="Arial"/>
          <w:b/>
          <w:color w:val="2A2A29"/>
          <w:w w:val="93"/>
          <w:lang w:val="en-US"/>
        </w:rPr>
        <w:t>The</w:t>
      </w:r>
      <w:proofErr w:type="gramEnd"/>
      <w:r w:rsidRPr="008C5C5F">
        <w:rPr>
          <w:rFonts w:ascii="Arial" w:hAnsi="Arial" w:cs="Arial"/>
          <w:b/>
          <w:color w:val="2A2A29"/>
          <w:spacing w:val="-9"/>
          <w:w w:val="93"/>
          <w:lang w:val="en-US"/>
        </w:rPr>
        <w:t xml:space="preserve"> </w:t>
      </w:r>
      <w:r w:rsidRPr="008C5C5F">
        <w:rPr>
          <w:rFonts w:ascii="Arial" w:hAnsi="Arial" w:cs="Arial"/>
          <w:b/>
          <w:color w:val="2A2A29"/>
          <w:w w:val="94"/>
          <w:lang w:val="en-US"/>
        </w:rPr>
        <w:t>Haun</w:t>
      </w:r>
      <w:r w:rsidRPr="008C5C5F">
        <w:rPr>
          <w:rFonts w:ascii="Arial" w:hAnsi="Arial" w:cs="Arial"/>
          <w:b/>
          <w:color w:val="2A2A29"/>
          <w:w w:val="121"/>
          <w:lang w:val="en-US"/>
        </w:rPr>
        <w:t>t</w:t>
      </w:r>
      <w:r w:rsidRPr="008C5C5F">
        <w:rPr>
          <w:rFonts w:ascii="Arial" w:hAnsi="Arial" w:cs="Arial"/>
          <w:b/>
          <w:color w:val="2A2A29"/>
          <w:w w:val="95"/>
          <w:lang w:val="en-US"/>
        </w:rPr>
        <w:t>ed</w:t>
      </w:r>
      <w:r w:rsidRPr="008C5C5F">
        <w:rPr>
          <w:rFonts w:ascii="Arial" w:hAnsi="Arial" w:cs="Arial"/>
          <w:b/>
          <w:color w:val="2A2A29"/>
          <w:spacing w:val="-13"/>
          <w:lang w:val="en-US"/>
        </w:rPr>
        <w:t xml:space="preserve"> </w:t>
      </w:r>
      <w:r w:rsidRPr="008C5C5F">
        <w:rPr>
          <w:rFonts w:ascii="Arial" w:hAnsi="Arial" w:cs="Arial"/>
          <w:b/>
          <w:color w:val="2A2A29"/>
          <w:lang w:val="en-US"/>
        </w:rPr>
        <w:t>House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tabs>
          <w:tab w:val="left" w:pos="4780"/>
          <w:tab w:val="left" w:pos="7640"/>
        </w:tabs>
        <w:autoSpaceDE w:val="0"/>
        <w:autoSpaceDN w:val="0"/>
        <w:adjustRightInd w:val="0"/>
        <w:spacing w:after="0" w:line="240" w:lineRule="auto"/>
        <w:ind w:left="2014" w:right="1026"/>
        <w:jc w:val="center"/>
        <w:rPr>
          <w:rFonts w:ascii="Arial" w:hAnsi="Arial" w:cs="Arial"/>
          <w:color w:val="000000"/>
          <w:lang w:val="en-US"/>
        </w:rPr>
      </w:pPr>
      <w:r w:rsidRPr="003D295B">
        <w:rPr>
          <w:rFonts w:ascii="Arial" w:hAnsi="Arial" w:cs="Arial"/>
          <w:color w:val="2A2A29"/>
          <w:w w:val="92"/>
          <w:lang w:val="en-US"/>
        </w:rPr>
        <w:t xml:space="preserve">7.30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and</w:t>
      </w:r>
      <w:r w:rsidRPr="003D295B">
        <w:rPr>
          <w:rFonts w:ascii="Arial" w:hAnsi="Arial" w:cs="Arial"/>
          <w:color w:val="2A2A29"/>
          <w:spacing w:val="-16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lang w:val="en-US"/>
        </w:rPr>
        <w:t xml:space="preserve">9.00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-55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ab/>
      </w:r>
      <w:r w:rsidRPr="003D295B">
        <w:rPr>
          <w:rFonts w:ascii="Arial" w:hAnsi="Arial" w:cs="Arial"/>
          <w:color w:val="2A2A29"/>
          <w:w w:val="92"/>
          <w:lang w:val="en-US"/>
        </w:rPr>
        <w:t xml:space="preserve">8.30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and</w:t>
      </w:r>
      <w:r w:rsidRPr="003D295B">
        <w:rPr>
          <w:rFonts w:ascii="Arial" w:hAnsi="Arial" w:cs="Arial"/>
          <w:color w:val="2A2A29"/>
          <w:spacing w:val="-16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lang w:val="en-US"/>
        </w:rPr>
        <w:t xml:space="preserve">10.00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-55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ab/>
      </w:r>
      <w:r w:rsidRPr="003D295B">
        <w:rPr>
          <w:rFonts w:ascii="Arial" w:hAnsi="Arial" w:cs="Arial"/>
          <w:color w:val="2A2A29"/>
          <w:w w:val="92"/>
          <w:lang w:val="en-US"/>
        </w:rPr>
        <w:t xml:space="preserve">6.00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and</w:t>
      </w:r>
      <w:r w:rsidRPr="003D295B">
        <w:rPr>
          <w:rFonts w:ascii="Arial" w:hAnsi="Arial" w:cs="Arial"/>
          <w:color w:val="2A2A29"/>
          <w:spacing w:val="-16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lang w:val="en-US"/>
        </w:rPr>
        <w:t xml:space="preserve">8.00 </w:t>
      </w:r>
      <w:r w:rsidRPr="003D295B">
        <w:rPr>
          <w:rFonts w:ascii="Arial" w:hAnsi="Arial" w:cs="Arial"/>
          <w:color w:val="2A2A29"/>
          <w:w w:val="102"/>
          <w:lang w:val="en-US"/>
        </w:rPr>
        <w:t>pm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47" w:lineRule="exact"/>
        <w:ind w:left="4167" w:right="3221"/>
        <w:jc w:val="center"/>
        <w:rPr>
          <w:rFonts w:ascii="Arial" w:hAnsi="Arial" w:cs="Arial"/>
          <w:color w:val="000000"/>
          <w:lang w:val="en-US"/>
        </w:rPr>
      </w:pPr>
      <w:r w:rsidRPr="003D295B">
        <w:rPr>
          <w:rFonts w:ascii="Arial" w:hAnsi="Arial" w:cs="Arial"/>
          <w:color w:val="2A2A29"/>
          <w:w w:val="92"/>
          <w:position w:val="-1"/>
          <w:lang w:val="en-US"/>
        </w:rPr>
        <w:t>TICKETS:</w:t>
      </w:r>
      <w:r w:rsidRPr="003D295B">
        <w:rPr>
          <w:rFonts w:ascii="Arial" w:hAnsi="Arial" w:cs="Arial"/>
          <w:color w:val="2A2A29"/>
          <w:spacing w:val="-3"/>
          <w:w w:val="92"/>
          <w:position w:val="-1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lang w:val="en-US"/>
        </w:rPr>
        <w:t>Adults</w:t>
      </w:r>
      <w:r w:rsidRPr="003D295B">
        <w:rPr>
          <w:rFonts w:ascii="Arial" w:hAnsi="Arial" w:cs="Arial"/>
          <w:color w:val="2A2A29"/>
          <w:spacing w:val="6"/>
          <w:position w:val="-1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lang w:val="en-US"/>
        </w:rPr>
        <w:t>5€</w:t>
      </w:r>
      <w:r w:rsidRPr="003D295B">
        <w:rPr>
          <w:rFonts w:ascii="Arial" w:hAnsi="Arial" w:cs="Arial"/>
          <w:color w:val="2A2A29"/>
          <w:spacing w:val="11"/>
          <w:position w:val="-1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27"/>
          <w:position w:val="-1"/>
          <w:lang w:val="en-US"/>
        </w:rPr>
        <w:t>/</w:t>
      </w:r>
      <w:r w:rsidRPr="003D295B">
        <w:rPr>
          <w:rFonts w:ascii="Arial" w:hAnsi="Arial" w:cs="Arial"/>
          <w:color w:val="2A2A29"/>
          <w:spacing w:val="-23"/>
          <w:w w:val="127"/>
          <w:position w:val="-1"/>
          <w:lang w:val="en-US"/>
        </w:rPr>
        <w:t xml:space="preserve"> </w:t>
      </w:r>
      <w:r w:rsidRPr="003D295B">
        <w:rPr>
          <w:rFonts w:ascii="Arial" w:hAnsi="Arial" w:cs="Arial"/>
          <w:color w:val="2A2A29"/>
          <w:position w:val="-1"/>
          <w:lang w:val="en-US"/>
        </w:rPr>
        <w:t>Students</w:t>
      </w:r>
      <w:r w:rsidRPr="003D295B">
        <w:rPr>
          <w:rFonts w:ascii="Arial" w:hAnsi="Arial" w:cs="Arial"/>
          <w:color w:val="2A2A29"/>
          <w:spacing w:val="-6"/>
          <w:position w:val="-1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7"/>
          <w:position w:val="-1"/>
          <w:lang w:val="en-US"/>
        </w:rPr>
        <w:t>4€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437D5" w:rsidRPr="00263B46" w:rsidRDefault="00263B46">
      <w:pPr>
        <w:widowControl w:val="0"/>
        <w:autoSpaceDE w:val="0"/>
        <w:autoSpaceDN w:val="0"/>
        <w:adjustRightInd w:val="0"/>
        <w:spacing w:before="36" w:after="0" w:line="240" w:lineRule="auto"/>
        <w:ind w:left="1701" w:right="-20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pict>
          <v:rect id="_x0000_s1519" style="position:absolute;left:0;text-align:left;margin-left:463.85pt;margin-top:5.25pt;width:30pt;height:3pt;z-index:-251579392;mso-position-horizontal-relative:page" o:regroupid="4" o:allowincell="f" filled="f" stroked="f">
            <v:textbox style="mso-next-textbox:#_x0000_s1519" inset="0,0,0,0">
              <w:txbxContent>
                <w:p w:rsidR="001437D5" w:rsidRDefault="001437D5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518" style="position:absolute;left:0;text-align:left;margin-left:463.4pt;margin-top:4.9pt;width:31pt;height:31pt;z-index:-251580416;mso-position-horizontal-relative:page" o:regroupid="4" o:allowincell="f" filled="f" stroked="f">
            <v:textbox style="mso-next-textbox:#_x0000_s1518" inset="0,0,0,0">
              <w:txbxContent>
                <w:p w:rsidR="001437D5" w:rsidRDefault="00263B46">
                  <w:pPr>
                    <w:spacing w:after="0" w:line="6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600" type="#_x0000_t75" style="width:31.3pt;height:31.3pt">
                        <v:imagedata r:id="rId40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517" style="position:absolute;left:0;text-align:left;margin-left:463.1pt;margin-top:4.6pt;width:32pt;height:32pt;z-index:-251581440;mso-position-horizontal-relative:page" o:regroupid="4" o:allowincell="f" filled="f" stroked="f">
            <v:textbox style="mso-next-textbox:#_x0000_s1517" inset="0,0,0,0">
              <w:txbxContent>
                <w:p w:rsidR="001437D5" w:rsidRDefault="00263B46">
                  <w:pPr>
                    <w:spacing w:after="0" w:line="6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599" type="#_x0000_t75" style="width:31.95pt;height:31.95pt">
                        <v:imagedata r:id="rId41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516" style="position:absolute;left:0;text-align:left;margin-left:461.65pt;margin-top:3.95pt;width:35pt;height:37pt;z-index:-251582464;mso-position-horizontal-relative:page" o:regroupid="4" o:allowincell="f" filled="f" stroked="f">
            <v:textbox style="mso-next-textbox:#_x0000_s1516" inset="0,0,0,0">
              <w:txbxContent>
                <w:p w:rsidR="001437D5" w:rsidRDefault="00263B46">
                  <w:pPr>
                    <w:spacing w:after="0" w:line="7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598" type="#_x0000_t75" style="width:35.05pt;height:36.95pt">
                        <v:imagedata r:id="rId42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1437D5" w:rsidRPr="00263B46">
        <w:rPr>
          <w:rFonts w:ascii="Arial" w:hAnsi="Arial" w:cs="Arial"/>
          <w:color w:val="2A2A29"/>
          <w:spacing w:val="-13"/>
          <w:sz w:val="19"/>
          <w:szCs w:val="19"/>
        </w:rPr>
        <w:t>T</w:t>
      </w:r>
      <w:r w:rsidR="001437D5" w:rsidRPr="00263B46">
        <w:rPr>
          <w:rFonts w:ascii="Arial" w:hAnsi="Arial" w:cs="Arial"/>
          <w:color w:val="2A2A29"/>
          <w:sz w:val="19"/>
          <w:szCs w:val="19"/>
        </w:rPr>
        <w:t>o:</w:t>
      </w:r>
      <w:r w:rsidR="001437D5" w:rsidRPr="00263B46">
        <w:rPr>
          <w:rFonts w:ascii="Arial" w:hAnsi="Arial" w:cs="Arial"/>
          <w:color w:val="2A2A29"/>
          <w:spacing w:val="-14"/>
          <w:sz w:val="19"/>
          <w:szCs w:val="19"/>
        </w:rPr>
        <w:t xml:space="preserve"> </w:t>
      </w:r>
      <w:hyperlink r:id="rId43" w:history="1">
        <w:r w:rsidR="001437D5" w:rsidRPr="00263B46">
          <w:rPr>
            <w:rFonts w:ascii="Arial" w:hAnsi="Arial" w:cs="Arial"/>
            <w:color w:val="2A2A29"/>
            <w:sz w:val="19"/>
            <w:szCs w:val="19"/>
          </w:rPr>
          <w:t>Jackp@gmail.</w:t>
        </w:r>
        <w:r w:rsidR="001437D5" w:rsidRPr="00263B46">
          <w:rPr>
            <w:rFonts w:ascii="Arial" w:hAnsi="Arial" w:cs="Arial"/>
            <w:color w:val="2A2A29"/>
            <w:spacing w:val="-3"/>
            <w:sz w:val="19"/>
            <w:szCs w:val="19"/>
          </w:rPr>
          <w:t>c</w:t>
        </w:r>
        <w:r w:rsidR="001437D5" w:rsidRPr="00263B46">
          <w:rPr>
            <w:rFonts w:ascii="Arial" w:hAnsi="Arial" w:cs="Arial"/>
            <w:color w:val="2A2A29"/>
            <w:sz w:val="19"/>
            <w:szCs w:val="19"/>
          </w:rPr>
          <w:t>om</w:t>
        </w:r>
      </w:hyperlink>
    </w:p>
    <w:p w:rsidR="001437D5" w:rsidRPr="00263B46" w:rsidRDefault="00263B46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noProof/>
          <w:color w:val="000000"/>
          <w:sz w:val="15"/>
          <w:szCs w:val="15"/>
        </w:rPr>
        <w:pict>
          <v:polyline id="_x0000_s1522" style="position:absolute;z-index:-251576320" points="468.85pt,2.7pt,468.8pt,2.85pt,468.8pt,3pt,468.8pt,13.45pt,468.8pt,13.65pt,468.9pt,13.8pt,475.25pt,8.35pt,468.85pt,2.7pt" coordsize="129,222" o:regroupid="4" o:allowincell="f" fillcolor="#f6f6f6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5"/>
          <w:szCs w:val="15"/>
        </w:rPr>
        <w:pict>
          <v:polyline id="_x0000_s1521" style="position:absolute;z-index:-251577344" points="488.9pt,2.75pt,482.55pt,8.35pt,488.8pt,13.85pt,488.9pt,13.65pt,489pt,13.5pt,489pt,3pt,488.95pt,2.85pt,488.9pt,2.75pt" coordsize="129,222" o:regroupid="4" o:allowincell="f" fillcolor="#f6f6f6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15"/>
          <w:szCs w:val="15"/>
        </w:rPr>
        <w:pict>
          <v:polyline id="_x0000_s1520" style="position:absolute;z-index:-251578368" points="487.75pt,1.9pt,470.05pt,1.9pt,469.95pt,1.9pt,478.9pt,9.9pt,487.9pt,1.9pt,487.75pt,1.9pt" coordsize="360,160" o:regroupid="4" o:allowincell="f" fillcolor="#f6f6f6" stroked="f">
            <v:path arrowok="t"/>
          </v:polyline>
        </w:pict>
      </w:r>
    </w:p>
    <w:p w:rsidR="001437D5" w:rsidRPr="00263B46" w:rsidRDefault="00263B46">
      <w:pPr>
        <w:widowControl w:val="0"/>
        <w:autoSpaceDE w:val="0"/>
        <w:autoSpaceDN w:val="0"/>
        <w:adjustRightInd w:val="0"/>
        <w:spacing w:after="0" w:line="213" w:lineRule="exact"/>
        <w:ind w:left="1701" w:right="-2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2A2A29"/>
          <w:position w:val="-1"/>
          <w:sz w:val="19"/>
          <w:szCs w:val="19"/>
        </w:rPr>
        <w:pict>
          <v:group id="_x0000_s1523" style="position:absolute;left:0;text-align:left;margin-left:470pt;margin-top:1.3pt;width:17.7pt;height:5.35pt;z-index:-251575296" coordorigin="9400,438" coordsize="354,107" o:regroupid="4" o:allowincell="f">
            <v:shape id="_x0000_s1524" style="position:absolute;left:9400;top:438;width:354;height:107;mso-position-horizontal-relative:page;mso-position-vertical-relative:page" coordsize="354,107" o:allowincell="f" path="m124,l,106r1,l354,106,286,47r-108,l124,e" fillcolor="#f6f6f6" stroked="f">
              <v:path arrowok="t"/>
            </v:shape>
            <v:shape id="_x0000_s1525" style="position:absolute;left:9400;top:438;width:354;height:107;mso-position-horizontal-relative:page;mso-position-vertical-relative:page" coordsize="354,107" o:allowincell="f" path="m232,l178,47r108,l232,e" fillcolor="#f6f6f6" stroked="f">
              <v:path arrowok="t"/>
            </v:shape>
          </v:group>
        </w:pict>
      </w:r>
      <w:proofErr w:type="spellStart"/>
      <w:r w:rsidR="001437D5" w:rsidRPr="00263B46">
        <w:rPr>
          <w:rFonts w:ascii="Arial" w:hAnsi="Arial" w:cs="Arial"/>
          <w:color w:val="2A2A29"/>
          <w:position w:val="-1"/>
          <w:sz w:val="19"/>
          <w:szCs w:val="19"/>
        </w:rPr>
        <w:t>Subject</w:t>
      </w:r>
      <w:proofErr w:type="spellEnd"/>
      <w:r w:rsidR="001437D5" w:rsidRPr="00263B46">
        <w:rPr>
          <w:rFonts w:ascii="Arial" w:hAnsi="Arial" w:cs="Arial"/>
          <w:color w:val="2A2A29"/>
          <w:position w:val="-1"/>
          <w:sz w:val="19"/>
          <w:szCs w:val="19"/>
        </w:rPr>
        <w:t>:</w:t>
      </w:r>
      <w:r w:rsidR="001437D5" w:rsidRPr="00263B46">
        <w:rPr>
          <w:rFonts w:ascii="Arial" w:hAnsi="Arial" w:cs="Arial"/>
          <w:color w:val="2A2A29"/>
          <w:spacing w:val="5"/>
          <w:position w:val="-1"/>
          <w:sz w:val="19"/>
          <w:szCs w:val="19"/>
        </w:rPr>
        <w:t xml:space="preserve"> </w:t>
      </w:r>
      <w:r w:rsidR="001437D5" w:rsidRPr="00263B46">
        <w:rPr>
          <w:rFonts w:ascii="Arial" w:hAnsi="Arial" w:cs="Arial"/>
          <w:color w:val="2A2A29"/>
          <w:position w:val="-1"/>
          <w:sz w:val="19"/>
          <w:szCs w:val="19"/>
        </w:rPr>
        <w:t>Cinema</w:t>
      </w:r>
    </w:p>
    <w:p w:rsidR="001437D5" w:rsidRPr="00263B46" w:rsidRDefault="00263B46" w:rsidP="00263B46">
      <w:pPr>
        <w:widowControl w:val="0"/>
        <w:tabs>
          <w:tab w:val="left" w:pos="9729"/>
        </w:tabs>
        <w:autoSpaceDE w:val="0"/>
        <w:autoSpaceDN w:val="0"/>
        <w:adjustRightInd w:val="0"/>
        <w:spacing w:before="15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ab/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33" w:after="0" w:line="240" w:lineRule="auto"/>
        <w:ind w:left="1700" w:right="8745"/>
        <w:jc w:val="both"/>
        <w:rPr>
          <w:rFonts w:ascii="Arial" w:hAnsi="Arial" w:cs="Arial"/>
          <w:color w:val="000000"/>
          <w:lang w:val="en-US"/>
        </w:rPr>
      </w:pPr>
      <w:r w:rsidRPr="003D295B">
        <w:rPr>
          <w:rFonts w:ascii="Arial" w:hAnsi="Arial" w:cs="Arial"/>
          <w:color w:val="2A2A29"/>
          <w:lang w:val="en-US"/>
        </w:rPr>
        <w:t>Hi,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80" w:lineRule="atLeast"/>
        <w:ind w:left="1700" w:right="786"/>
        <w:jc w:val="both"/>
        <w:rPr>
          <w:rFonts w:ascii="Arial" w:hAnsi="Arial" w:cs="Arial"/>
          <w:color w:val="000000"/>
          <w:lang w:val="en-US"/>
        </w:rPr>
      </w:pPr>
      <w:r w:rsidRPr="003D295B">
        <w:rPr>
          <w:rFonts w:ascii="Arial" w:hAnsi="Arial" w:cs="Arial"/>
          <w:color w:val="2A2A29"/>
          <w:lang w:val="en-US"/>
        </w:rPr>
        <w:t>I’m</w:t>
      </w:r>
      <w:r w:rsidRPr="003D295B">
        <w:rPr>
          <w:rFonts w:ascii="Arial" w:hAnsi="Arial" w:cs="Arial"/>
          <w:color w:val="2A2A29"/>
          <w:spacing w:val="43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7"/>
          <w:w w:val="105"/>
          <w:lang w:val="en-US"/>
        </w:rPr>
        <w:t>r</w:t>
      </w:r>
      <w:r w:rsidRPr="003D295B">
        <w:rPr>
          <w:rFonts w:ascii="Arial" w:hAnsi="Arial" w:cs="Arial"/>
          <w:color w:val="2A2A29"/>
          <w:w w:val="105"/>
          <w:lang w:val="en-US"/>
        </w:rPr>
        <w:t>eal</w:t>
      </w:r>
      <w:r w:rsidRPr="003D295B">
        <w:rPr>
          <w:rFonts w:ascii="Arial" w:hAnsi="Arial" w:cs="Arial"/>
          <w:color w:val="2A2A29"/>
          <w:spacing w:val="-5"/>
          <w:w w:val="105"/>
          <w:lang w:val="en-US"/>
        </w:rPr>
        <w:t>l</w:t>
      </w:r>
      <w:r w:rsidRPr="003D295B">
        <w:rPr>
          <w:rFonts w:ascii="Arial" w:hAnsi="Arial" w:cs="Arial"/>
          <w:color w:val="2A2A29"/>
          <w:w w:val="105"/>
          <w:lang w:val="en-US"/>
        </w:rPr>
        <w:t>y</w:t>
      </w:r>
      <w:r w:rsidRPr="003D295B">
        <w:rPr>
          <w:rFonts w:ascii="Arial" w:hAnsi="Arial" w:cs="Arial"/>
          <w:color w:val="2A2A29"/>
          <w:spacing w:val="24"/>
          <w:w w:val="105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happy</w:t>
      </w:r>
      <w:r w:rsidRPr="003D295B">
        <w:rPr>
          <w:rFonts w:ascii="Arial" w:hAnsi="Arial" w:cs="Arial"/>
          <w:color w:val="2A2A29"/>
          <w:spacing w:val="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that</w:t>
      </w:r>
      <w:r w:rsidRPr="003D295B">
        <w:rPr>
          <w:rFonts w:ascii="Arial" w:hAnsi="Arial" w:cs="Arial"/>
          <w:color w:val="2A2A29"/>
          <w:spacing w:val="43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e’</w:t>
      </w:r>
      <w:r w:rsidRPr="003D295B">
        <w:rPr>
          <w:rFonts w:ascii="Arial" w:hAnsi="Arial" w:cs="Arial"/>
          <w:color w:val="2A2A29"/>
          <w:spacing w:val="-8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e</w:t>
      </w:r>
      <w:r w:rsidRPr="003D295B">
        <w:rPr>
          <w:rFonts w:ascii="Arial" w:hAnsi="Arial" w:cs="Arial"/>
          <w:color w:val="2A2A29"/>
          <w:spacing w:val="4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going</w:t>
      </w:r>
      <w:r w:rsidRPr="003D295B">
        <w:rPr>
          <w:rFonts w:ascii="Arial" w:hAnsi="Arial" w:cs="Arial"/>
          <w:color w:val="2A2A29"/>
          <w:spacing w:val="2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lang w:val="en-US"/>
        </w:rPr>
        <w:t>t</w:t>
      </w:r>
      <w:r w:rsidRPr="003D295B">
        <w:rPr>
          <w:rFonts w:ascii="Arial" w:hAnsi="Arial" w:cs="Arial"/>
          <w:color w:val="2A2A29"/>
          <w:lang w:val="en-US"/>
        </w:rPr>
        <w:t>o</w:t>
      </w:r>
      <w:r w:rsidRPr="003D295B">
        <w:rPr>
          <w:rFonts w:ascii="Arial" w:hAnsi="Arial" w:cs="Arial"/>
          <w:color w:val="2A2A29"/>
          <w:spacing w:val="30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the</w:t>
      </w:r>
      <w:r w:rsidRPr="003D295B">
        <w:rPr>
          <w:rFonts w:ascii="Arial" w:hAnsi="Arial" w:cs="Arial"/>
          <w:color w:val="2A2A29"/>
          <w:spacing w:val="3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cinema</w:t>
      </w:r>
      <w:r w:rsidRPr="003D295B">
        <w:rPr>
          <w:rFonts w:ascii="Arial" w:hAnsi="Arial" w:cs="Arial"/>
          <w:color w:val="2A2A29"/>
          <w:spacing w:val="25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lang w:val="en-US"/>
        </w:rPr>
        <w:t>t</w:t>
      </w:r>
      <w:r w:rsidRPr="003D295B">
        <w:rPr>
          <w:rFonts w:ascii="Arial" w:hAnsi="Arial" w:cs="Arial"/>
          <w:color w:val="2A2A29"/>
          <w:lang w:val="en-US"/>
        </w:rPr>
        <w:t>ogether</w:t>
      </w:r>
      <w:r w:rsidRPr="003D295B">
        <w:rPr>
          <w:rFonts w:ascii="Arial" w:hAnsi="Arial" w:cs="Arial"/>
          <w:color w:val="2A2A29"/>
          <w:spacing w:val="44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n</w:t>
      </w:r>
      <w:r w:rsidRPr="003D295B">
        <w:rPr>
          <w:rFonts w:ascii="Arial" w:hAnsi="Arial" w:cs="Arial"/>
          <w:color w:val="2A2A29"/>
          <w:spacing w:val="-4"/>
          <w:lang w:val="en-US"/>
        </w:rPr>
        <w:t>e</w:t>
      </w:r>
      <w:r w:rsidRPr="003D295B">
        <w:rPr>
          <w:rFonts w:ascii="Arial" w:hAnsi="Arial" w:cs="Arial"/>
          <w:color w:val="2A2A29"/>
          <w:lang w:val="en-US"/>
        </w:rPr>
        <w:t>xt</w:t>
      </w:r>
      <w:r w:rsidRPr="003D295B">
        <w:rPr>
          <w:rFonts w:ascii="Arial" w:hAnsi="Arial" w:cs="Arial"/>
          <w:color w:val="2A2A29"/>
          <w:spacing w:val="27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eek.</w:t>
      </w:r>
      <w:r w:rsidRPr="003D295B">
        <w:rPr>
          <w:rFonts w:ascii="Arial" w:hAnsi="Arial" w:cs="Arial"/>
          <w:color w:val="2A2A29"/>
          <w:spacing w:val="17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</w:t>
      </w:r>
      <w:r w:rsidRPr="003D295B">
        <w:rPr>
          <w:rFonts w:ascii="Arial" w:hAnsi="Arial" w:cs="Arial"/>
          <w:color w:val="2A2A29"/>
          <w:spacing w:val="26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3"/>
          <w:lang w:val="en-US"/>
        </w:rPr>
        <w:t>c</w:t>
      </w:r>
      <w:r w:rsidRPr="003D295B">
        <w:rPr>
          <w:rFonts w:ascii="Arial" w:hAnsi="Arial" w:cs="Arial"/>
          <w:color w:val="2A2A29"/>
          <w:lang w:val="en-US"/>
        </w:rPr>
        <w:t>an’t</w:t>
      </w:r>
      <w:r w:rsidRPr="003D295B">
        <w:rPr>
          <w:rFonts w:ascii="Arial" w:hAnsi="Arial" w:cs="Arial"/>
          <w:color w:val="2A2A29"/>
          <w:spacing w:val="37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go</w:t>
      </w:r>
      <w:r w:rsidRPr="003D295B">
        <w:rPr>
          <w:rFonts w:ascii="Arial" w:hAnsi="Arial" w:cs="Arial"/>
          <w:color w:val="2A2A29"/>
          <w:spacing w:val="15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 xml:space="preserve">on </w:t>
      </w:r>
      <w:r w:rsidRPr="003D295B">
        <w:rPr>
          <w:rFonts w:ascii="Arial" w:hAnsi="Arial" w:cs="Arial"/>
          <w:color w:val="2A2A29"/>
          <w:spacing w:val="-12"/>
          <w:lang w:val="en-US"/>
        </w:rPr>
        <w:t>T</w:t>
      </w:r>
      <w:r w:rsidRPr="003D295B">
        <w:rPr>
          <w:rFonts w:ascii="Arial" w:hAnsi="Arial" w:cs="Arial"/>
          <w:color w:val="2A2A29"/>
          <w:lang w:val="en-US"/>
        </w:rPr>
        <w:t>uesday</w:t>
      </w:r>
      <w:r w:rsidRPr="003D295B">
        <w:rPr>
          <w:rFonts w:ascii="Arial" w:hAnsi="Arial" w:cs="Arial"/>
          <w:color w:val="2A2A29"/>
          <w:spacing w:val="-8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so</w:t>
      </w:r>
      <w:r w:rsidRPr="003D295B">
        <w:rPr>
          <w:rFonts w:ascii="Arial" w:hAnsi="Arial" w:cs="Arial"/>
          <w:color w:val="2A2A29"/>
          <w:spacing w:val="28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why</w:t>
      </w:r>
      <w:r w:rsidRPr="003D295B">
        <w:rPr>
          <w:rFonts w:ascii="Arial" w:hAnsi="Arial" w:cs="Arial"/>
          <w:color w:val="2A2A29"/>
          <w:spacing w:val="2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don’t</w:t>
      </w:r>
      <w:r w:rsidRPr="003D295B">
        <w:rPr>
          <w:rFonts w:ascii="Arial" w:hAnsi="Arial" w:cs="Arial"/>
          <w:color w:val="2A2A29"/>
          <w:spacing w:val="45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</w:t>
      </w:r>
      <w:r w:rsidRPr="003D295B">
        <w:rPr>
          <w:rFonts w:ascii="Arial" w:hAnsi="Arial" w:cs="Arial"/>
          <w:color w:val="2A2A29"/>
          <w:spacing w:val="29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go</w:t>
      </w:r>
      <w:r w:rsidRPr="003D295B">
        <w:rPr>
          <w:rFonts w:ascii="Arial" w:hAnsi="Arial" w:cs="Arial"/>
          <w:color w:val="2A2A29"/>
          <w:spacing w:val="25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on</w:t>
      </w:r>
      <w:r w:rsidRPr="003D295B">
        <w:rPr>
          <w:rFonts w:ascii="Arial" w:hAnsi="Arial" w:cs="Arial"/>
          <w:color w:val="2A2A29"/>
          <w:spacing w:val="30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Thu</w:t>
      </w:r>
      <w:r w:rsidRPr="003D295B">
        <w:rPr>
          <w:rFonts w:ascii="Arial" w:hAnsi="Arial" w:cs="Arial"/>
          <w:color w:val="2A2A29"/>
          <w:spacing w:val="-2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sday</w:t>
      </w:r>
      <w:r w:rsidRPr="003D295B">
        <w:rPr>
          <w:rFonts w:ascii="Arial" w:hAnsi="Arial" w:cs="Arial"/>
          <w:color w:val="2A2A29"/>
          <w:spacing w:val="16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in</w:t>
      </w:r>
      <w:r w:rsidRPr="003D295B">
        <w:rPr>
          <w:rFonts w:ascii="Arial" w:hAnsi="Arial" w:cs="Arial"/>
          <w:color w:val="2A2A29"/>
          <w:spacing w:val="-2"/>
          <w:lang w:val="en-US"/>
        </w:rPr>
        <w:t>st</w:t>
      </w:r>
      <w:r w:rsidRPr="003D295B">
        <w:rPr>
          <w:rFonts w:ascii="Arial" w:hAnsi="Arial" w:cs="Arial"/>
          <w:color w:val="2A2A29"/>
          <w:lang w:val="en-US"/>
        </w:rPr>
        <w:t>ead?</w:t>
      </w:r>
      <w:r w:rsidRPr="003D295B">
        <w:rPr>
          <w:rFonts w:ascii="Arial" w:hAnsi="Arial" w:cs="Arial"/>
          <w:color w:val="2A2A29"/>
          <w:spacing w:val="2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</w:t>
      </w:r>
      <w:r w:rsidRPr="003D295B">
        <w:rPr>
          <w:rFonts w:ascii="Arial" w:hAnsi="Arial" w:cs="Arial"/>
          <w:color w:val="2A2A29"/>
          <w:spacing w:val="36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saw</w:t>
      </w:r>
      <w:r w:rsidRPr="003D295B">
        <w:rPr>
          <w:rFonts w:ascii="Arial" w:hAnsi="Arial" w:cs="Arial"/>
          <w:color w:val="2A2A29"/>
          <w:spacing w:val="27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The</w:t>
      </w:r>
      <w:r w:rsidRPr="003D295B">
        <w:rPr>
          <w:rFonts w:ascii="Arial" w:hAnsi="Arial" w:cs="Arial"/>
          <w:color w:val="2A2A29"/>
          <w:spacing w:val="-8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Hau</w:t>
      </w:r>
      <w:r w:rsidRPr="003D295B">
        <w:rPr>
          <w:rFonts w:ascii="Arial" w:hAnsi="Arial" w:cs="Arial"/>
          <w:color w:val="2A2A29"/>
          <w:spacing w:val="-1"/>
          <w:lang w:val="en-US"/>
        </w:rPr>
        <w:t>nt</w:t>
      </w:r>
      <w:r w:rsidRPr="003D295B">
        <w:rPr>
          <w:rFonts w:ascii="Arial" w:hAnsi="Arial" w:cs="Arial"/>
          <w:color w:val="2A2A29"/>
          <w:lang w:val="en-US"/>
        </w:rPr>
        <w:t>ed</w:t>
      </w:r>
      <w:r w:rsidRPr="003D295B">
        <w:rPr>
          <w:rFonts w:ascii="Arial" w:hAnsi="Arial" w:cs="Arial"/>
          <w:color w:val="2A2A29"/>
          <w:spacing w:val="-18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House</w:t>
      </w:r>
      <w:r w:rsidRPr="003D295B">
        <w:rPr>
          <w:rFonts w:ascii="Arial" w:hAnsi="Arial" w:cs="Arial"/>
          <w:color w:val="2A2A29"/>
          <w:spacing w:val="-16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3"/>
          <w:lang w:val="en-US"/>
        </w:rPr>
        <w:t>la</w:t>
      </w:r>
      <w:r w:rsidRPr="003D295B">
        <w:rPr>
          <w:rFonts w:ascii="Arial" w:hAnsi="Arial" w:cs="Arial"/>
          <w:color w:val="2A2A29"/>
          <w:spacing w:val="-2"/>
          <w:w w:val="103"/>
          <w:lang w:val="en-US"/>
        </w:rPr>
        <w:t>s</w:t>
      </w:r>
      <w:r w:rsidRPr="003D295B">
        <w:rPr>
          <w:rFonts w:ascii="Arial" w:hAnsi="Arial" w:cs="Arial"/>
          <w:color w:val="2A2A29"/>
          <w:w w:val="119"/>
          <w:lang w:val="en-US"/>
        </w:rPr>
        <w:t xml:space="preserve">t </w:t>
      </w:r>
      <w:r w:rsidRPr="003D295B">
        <w:rPr>
          <w:rFonts w:ascii="Arial" w:hAnsi="Arial" w:cs="Arial"/>
          <w:color w:val="2A2A29"/>
          <w:spacing w:val="-1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ee</w:t>
      </w:r>
      <w:r w:rsidRPr="003D295B">
        <w:rPr>
          <w:rFonts w:ascii="Arial" w:hAnsi="Arial" w:cs="Arial"/>
          <w:color w:val="2A2A29"/>
          <w:spacing w:val="-4"/>
          <w:lang w:val="en-US"/>
        </w:rPr>
        <w:t>k</w:t>
      </w:r>
      <w:r w:rsidRPr="003D295B">
        <w:rPr>
          <w:rFonts w:ascii="Arial" w:hAnsi="Arial" w:cs="Arial"/>
          <w:color w:val="2A2A29"/>
          <w:lang w:val="en-US"/>
        </w:rPr>
        <w:t>end</w:t>
      </w:r>
      <w:r w:rsidRPr="003D295B">
        <w:rPr>
          <w:rFonts w:ascii="Arial" w:hAnsi="Arial" w:cs="Arial"/>
          <w:color w:val="2A2A29"/>
          <w:spacing w:val="-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and</w:t>
      </w:r>
      <w:r w:rsidRPr="003D295B">
        <w:rPr>
          <w:rFonts w:ascii="Arial" w:hAnsi="Arial" w:cs="Arial"/>
          <w:color w:val="2A2A29"/>
          <w:spacing w:val="-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</w:t>
      </w:r>
      <w:r w:rsidRPr="003D295B">
        <w:rPr>
          <w:rFonts w:ascii="Arial" w:hAnsi="Arial" w:cs="Arial"/>
          <w:color w:val="2A2A29"/>
          <w:spacing w:val="9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hea</w:t>
      </w:r>
      <w:r w:rsidRPr="003D295B">
        <w:rPr>
          <w:rFonts w:ascii="Arial" w:hAnsi="Arial" w:cs="Arial"/>
          <w:color w:val="2A2A29"/>
          <w:spacing w:val="-7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d</w:t>
      </w:r>
      <w:r w:rsidRPr="003D295B">
        <w:rPr>
          <w:rFonts w:ascii="Arial" w:hAnsi="Arial" w:cs="Arial"/>
          <w:color w:val="2A2A29"/>
          <w:spacing w:val="10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that</w:t>
      </w:r>
      <w:r w:rsidRPr="003D295B">
        <w:rPr>
          <w:rFonts w:ascii="Arial" w:hAnsi="Arial" w:cs="Arial"/>
          <w:color w:val="2A2A29"/>
          <w:spacing w:val="26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2"/>
          <w:lang w:val="en-US"/>
        </w:rPr>
        <w:t xml:space="preserve">My </w:t>
      </w:r>
      <w:r w:rsidRPr="003D295B">
        <w:rPr>
          <w:rFonts w:ascii="Arial" w:hAnsi="Arial" w:cs="Arial"/>
          <w:color w:val="2A2A29"/>
          <w:spacing w:val="3"/>
          <w:w w:val="92"/>
          <w:lang w:val="en-US"/>
        </w:rPr>
        <w:t>S</w:t>
      </w:r>
      <w:r w:rsidRPr="003D295B">
        <w:rPr>
          <w:rFonts w:ascii="Arial" w:hAnsi="Arial" w:cs="Arial"/>
          <w:color w:val="2A2A29"/>
          <w:w w:val="92"/>
          <w:lang w:val="en-US"/>
        </w:rPr>
        <w:t>ec</w:t>
      </w:r>
      <w:r w:rsidRPr="003D295B">
        <w:rPr>
          <w:rFonts w:ascii="Arial" w:hAnsi="Arial" w:cs="Arial"/>
          <w:color w:val="2A2A29"/>
          <w:spacing w:val="-4"/>
          <w:w w:val="92"/>
          <w:lang w:val="en-US"/>
        </w:rPr>
        <w:t>r</w:t>
      </w:r>
      <w:r w:rsidRPr="003D295B">
        <w:rPr>
          <w:rFonts w:ascii="Arial" w:hAnsi="Arial" w:cs="Arial"/>
          <w:color w:val="2A2A29"/>
          <w:spacing w:val="-1"/>
          <w:w w:val="92"/>
          <w:lang w:val="en-US"/>
        </w:rPr>
        <w:t>e</w:t>
      </w:r>
      <w:r w:rsidRPr="003D295B">
        <w:rPr>
          <w:rFonts w:ascii="Arial" w:hAnsi="Arial" w:cs="Arial"/>
          <w:color w:val="2A2A29"/>
          <w:w w:val="92"/>
          <w:lang w:val="en-US"/>
        </w:rPr>
        <w:t>t</w:t>
      </w:r>
      <w:r w:rsidRPr="003D295B">
        <w:rPr>
          <w:rFonts w:ascii="Arial" w:hAnsi="Arial" w:cs="Arial"/>
          <w:color w:val="2A2A29"/>
          <w:spacing w:val="25"/>
          <w:w w:val="92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2"/>
          <w:lang w:val="en-US"/>
        </w:rPr>
        <w:t>Lo</w:t>
      </w:r>
      <w:r w:rsidRPr="003D295B">
        <w:rPr>
          <w:rFonts w:ascii="Arial" w:hAnsi="Arial" w:cs="Arial"/>
          <w:color w:val="2A2A29"/>
          <w:spacing w:val="2"/>
          <w:w w:val="92"/>
          <w:lang w:val="en-US"/>
        </w:rPr>
        <w:t>v</w:t>
      </w:r>
      <w:r w:rsidRPr="003D295B">
        <w:rPr>
          <w:rFonts w:ascii="Arial" w:hAnsi="Arial" w:cs="Arial"/>
          <w:color w:val="2A2A29"/>
          <w:w w:val="92"/>
          <w:lang w:val="en-US"/>
        </w:rPr>
        <w:t>e</w:t>
      </w:r>
      <w:r w:rsidRPr="003D295B">
        <w:rPr>
          <w:rFonts w:ascii="Arial" w:hAnsi="Arial" w:cs="Arial"/>
          <w:color w:val="2A2A29"/>
          <w:spacing w:val="7"/>
          <w:w w:val="9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isn’t</w:t>
      </w:r>
      <w:r w:rsidRPr="003D295B">
        <w:rPr>
          <w:rFonts w:ascii="Arial" w:hAnsi="Arial" w:cs="Arial"/>
          <w:color w:val="2A2A29"/>
          <w:spacing w:val="35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lang w:val="en-US"/>
        </w:rPr>
        <w:t>v</w:t>
      </w:r>
      <w:r w:rsidRPr="003D295B">
        <w:rPr>
          <w:rFonts w:ascii="Arial" w:hAnsi="Arial" w:cs="Arial"/>
          <w:color w:val="2A2A29"/>
          <w:lang w:val="en-US"/>
        </w:rPr>
        <w:t>ery</w:t>
      </w:r>
      <w:r w:rsidRPr="003D295B">
        <w:rPr>
          <w:rFonts w:ascii="Arial" w:hAnsi="Arial" w:cs="Arial"/>
          <w:color w:val="2A2A29"/>
          <w:spacing w:val="-4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good</w:t>
      </w:r>
      <w:r w:rsidRPr="003D295B">
        <w:rPr>
          <w:rFonts w:ascii="Arial" w:hAnsi="Arial" w:cs="Arial"/>
          <w:color w:val="2A2A29"/>
          <w:spacing w:val="-1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so</w:t>
      </w:r>
      <w:r w:rsidRPr="003D295B">
        <w:rPr>
          <w:rFonts w:ascii="Arial" w:hAnsi="Arial" w:cs="Arial"/>
          <w:color w:val="2A2A29"/>
          <w:spacing w:val="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</w:t>
      </w:r>
      <w:r w:rsidRPr="003D295B">
        <w:rPr>
          <w:rFonts w:ascii="Arial" w:hAnsi="Arial" w:cs="Arial"/>
          <w:color w:val="2A2A29"/>
          <w:spacing w:val="9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think</w:t>
      </w:r>
      <w:r w:rsidRPr="003D295B">
        <w:rPr>
          <w:rFonts w:ascii="Arial" w:hAnsi="Arial" w:cs="Arial"/>
          <w:color w:val="2A2A29"/>
          <w:spacing w:val="36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</w:t>
      </w:r>
      <w:r w:rsidRPr="003D295B">
        <w:rPr>
          <w:rFonts w:ascii="Arial" w:hAnsi="Arial" w:cs="Arial"/>
          <w:color w:val="2A2A29"/>
          <w:spacing w:val="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should</w:t>
      </w:r>
      <w:r w:rsidRPr="003D295B">
        <w:rPr>
          <w:rFonts w:ascii="Arial" w:hAnsi="Arial" w:cs="Arial"/>
          <w:color w:val="2A2A29"/>
          <w:spacing w:val="14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101"/>
          <w:lang w:val="en-US"/>
        </w:rPr>
        <w:t>wa</w:t>
      </w:r>
      <w:r w:rsidRPr="003D295B">
        <w:rPr>
          <w:rFonts w:ascii="Arial" w:hAnsi="Arial" w:cs="Arial"/>
          <w:color w:val="2A2A29"/>
          <w:spacing w:val="-2"/>
          <w:w w:val="101"/>
          <w:lang w:val="en-US"/>
        </w:rPr>
        <w:t>t</w:t>
      </w:r>
      <w:r w:rsidRPr="003D295B">
        <w:rPr>
          <w:rFonts w:ascii="Arial" w:hAnsi="Arial" w:cs="Arial"/>
          <w:color w:val="2A2A29"/>
          <w:w w:val="99"/>
          <w:lang w:val="en-US"/>
        </w:rPr>
        <w:t xml:space="preserve">ch </w:t>
      </w:r>
      <w:r w:rsidRPr="00263B46">
        <w:rPr>
          <w:rFonts w:ascii="Arial" w:hAnsi="Arial" w:cs="Arial"/>
          <w:i/>
          <w:color w:val="2A2A29"/>
          <w:w w:val="90"/>
          <w:lang w:val="en-US"/>
        </w:rPr>
        <w:t>The</w:t>
      </w:r>
      <w:r w:rsidRPr="00263B46">
        <w:rPr>
          <w:rFonts w:ascii="Arial" w:hAnsi="Arial" w:cs="Arial"/>
          <w:i/>
          <w:color w:val="2A2A29"/>
          <w:spacing w:val="8"/>
          <w:w w:val="90"/>
          <w:lang w:val="en-US"/>
        </w:rPr>
        <w:t xml:space="preserve"> </w:t>
      </w:r>
      <w:r w:rsidRPr="00263B46">
        <w:rPr>
          <w:rFonts w:ascii="Arial" w:hAnsi="Arial" w:cs="Arial"/>
          <w:i/>
          <w:color w:val="2A2A29"/>
          <w:w w:val="90"/>
          <w:lang w:val="en-US"/>
        </w:rPr>
        <w:t>Spa</w:t>
      </w:r>
      <w:r w:rsidRPr="00263B46">
        <w:rPr>
          <w:rFonts w:ascii="Arial" w:hAnsi="Arial" w:cs="Arial"/>
          <w:i/>
          <w:color w:val="2A2A29"/>
          <w:spacing w:val="-2"/>
          <w:w w:val="90"/>
          <w:lang w:val="en-US"/>
        </w:rPr>
        <w:t>c</w:t>
      </w:r>
      <w:r w:rsidRPr="00263B46">
        <w:rPr>
          <w:rFonts w:ascii="Arial" w:hAnsi="Arial" w:cs="Arial"/>
          <w:i/>
          <w:color w:val="2A2A29"/>
          <w:w w:val="90"/>
          <w:lang w:val="en-US"/>
        </w:rPr>
        <w:t>eship</w:t>
      </w:r>
      <w:r w:rsidRPr="003D295B">
        <w:rPr>
          <w:rFonts w:ascii="Arial" w:hAnsi="Arial" w:cs="Arial"/>
          <w:color w:val="2A2A29"/>
          <w:w w:val="90"/>
          <w:lang w:val="en-US"/>
        </w:rPr>
        <w:t>.</w:t>
      </w:r>
      <w:r w:rsidRPr="003D295B">
        <w:rPr>
          <w:rFonts w:ascii="Arial" w:hAnsi="Arial" w:cs="Arial"/>
          <w:color w:val="2A2A29"/>
          <w:spacing w:val="31"/>
          <w:w w:val="90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</w:t>
      </w:r>
      <w:r w:rsidRPr="003D295B">
        <w:rPr>
          <w:rFonts w:ascii="Arial" w:hAnsi="Arial" w:cs="Arial"/>
          <w:color w:val="2A2A29"/>
          <w:spacing w:val="6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ha</w:t>
      </w:r>
      <w:r w:rsidRPr="003D295B">
        <w:rPr>
          <w:rFonts w:ascii="Arial" w:hAnsi="Arial" w:cs="Arial"/>
          <w:color w:val="2A2A29"/>
          <w:spacing w:val="-2"/>
          <w:lang w:val="en-US"/>
        </w:rPr>
        <w:t>v</w:t>
      </w:r>
      <w:r w:rsidRPr="003D295B">
        <w:rPr>
          <w:rFonts w:ascii="Arial" w:hAnsi="Arial" w:cs="Arial"/>
          <w:color w:val="2A2A29"/>
          <w:lang w:val="en-US"/>
        </w:rPr>
        <w:t>e</w:t>
      </w:r>
      <w:r w:rsidRPr="003D295B">
        <w:rPr>
          <w:rFonts w:ascii="Arial" w:hAnsi="Arial" w:cs="Arial"/>
          <w:color w:val="2A2A29"/>
          <w:spacing w:val="-19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a</w:t>
      </w:r>
      <w:r w:rsidRPr="003D295B">
        <w:rPr>
          <w:rFonts w:ascii="Arial" w:hAnsi="Arial" w:cs="Arial"/>
          <w:color w:val="2A2A29"/>
          <w:spacing w:val="-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piano</w:t>
      </w:r>
      <w:r w:rsidRPr="003D295B">
        <w:rPr>
          <w:rFonts w:ascii="Arial" w:hAnsi="Arial" w:cs="Arial"/>
          <w:color w:val="2A2A29"/>
          <w:spacing w:val="-6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5"/>
          <w:w w:val="133"/>
          <w:lang w:val="en-US"/>
        </w:rPr>
        <w:t>l</w:t>
      </w:r>
      <w:r w:rsidRPr="003D295B">
        <w:rPr>
          <w:rFonts w:ascii="Arial" w:hAnsi="Arial" w:cs="Arial"/>
          <w:color w:val="2A2A29"/>
          <w:w w:val="97"/>
          <w:lang w:val="en-US"/>
        </w:rPr>
        <w:t>e</w:t>
      </w:r>
      <w:r w:rsidRPr="003D295B">
        <w:rPr>
          <w:rFonts w:ascii="Arial" w:hAnsi="Arial" w:cs="Arial"/>
          <w:color w:val="2A2A29"/>
          <w:spacing w:val="-4"/>
          <w:w w:val="97"/>
          <w:lang w:val="en-US"/>
        </w:rPr>
        <w:t>s</w:t>
      </w:r>
      <w:r w:rsidRPr="003D295B">
        <w:rPr>
          <w:rFonts w:ascii="Arial" w:hAnsi="Arial" w:cs="Arial"/>
          <w:color w:val="2A2A29"/>
          <w:w w:val="98"/>
          <w:lang w:val="en-US"/>
        </w:rPr>
        <w:t>son</w:t>
      </w:r>
      <w:r w:rsidRPr="003D295B">
        <w:rPr>
          <w:rFonts w:ascii="Arial" w:hAnsi="Arial" w:cs="Arial"/>
          <w:color w:val="2A2A29"/>
          <w:spacing w:val="5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until</w:t>
      </w:r>
      <w:r w:rsidRPr="003D295B">
        <w:rPr>
          <w:rFonts w:ascii="Arial" w:hAnsi="Arial" w:cs="Arial"/>
          <w:color w:val="2A2A29"/>
          <w:spacing w:val="4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8.00</w:t>
      </w:r>
      <w:r w:rsidRPr="003D295B">
        <w:rPr>
          <w:rFonts w:ascii="Arial" w:hAnsi="Arial" w:cs="Arial"/>
          <w:color w:val="2A2A29"/>
          <w:spacing w:val="-2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1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so</w:t>
      </w:r>
      <w:r w:rsidRPr="003D295B">
        <w:rPr>
          <w:rFonts w:ascii="Arial" w:hAnsi="Arial" w:cs="Arial"/>
          <w:color w:val="2A2A29"/>
          <w:spacing w:val="-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the</w:t>
      </w:r>
      <w:r w:rsidRPr="003D295B">
        <w:rPr>
          <w:rFonts w:ascii="Arial" w:hAnsi="Arial" w:cs="Arial"/>
          <w:color w:val="2A2A29"/>
          <w:spacing w:val="1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9.00</w:t>
      </w:r>
      <w:r w:rsidRPr="003D295B">
        <w:rPr>
          <w:rFonts w:ascii="Arial" w:hAnsi="Arial" w:cs="Arial"/>
          <w:color w:val="2A2A29"/>
          <w:spacing w:val="-2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pm</w:t>
      </w:r>
      <w:r w:rsidRPr="003D295B">
        <w:rPr>
          <w:rFonts w:ascii="Arial" w:hAnsi="Arial" w:cs="Arial"/>
          <w:color w:val="2A2A29"/>
          <w:spacing w:val="11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sh</w:t>
      </w:r>
      <w:r w:rsidRPr="003D295B">
        <w:rPr>
          <w:rFonts w:ascii="Arial" w:hAnsi="Arial" w:cs="Arial"/>
          <w:color w:val="2A2A29"/>
          <w:spacing w:val="-1"/>
          <w:lang w:val="en-US"/>
        </w:rPr>
        <w:t>o</w:t>
      </w:r>
      <w:r w:rsidRPr="003D295B">
        <w:rPr>
          <w:rFonts w:ascii="Arial" w:hAnsi="Arial" w:cs="Arial"/>
          <w:color w:val="2A2A29"/>
          <w:lang w:val="en-US"/>
        </w:rPr>
        <w:t>w</w:t>
      </w:r>
      <w:r w:rsidRPr="003D295B">
        <w:rPr>
          <w:rFonts w:ascii="Arial" w:hAnsi="Arial" w:cs="Arial"/>
          <w:color w:val="2A2A29"/>
          <w:spacing w:val="-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is</w:t>
      </w:r>
      <w:r w:rsidRPr="003D295B">
        <w:rPr>
          <w:rFonts w:ascii="Arial" w:hAnsi="Arial" w:cs="Arial"/>
          <w:color w:val="2A2A29"/>
          <w:spacing w:val="10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bet</w:t>
      </w:r>
      <w:r w:rsidRPr="003D295B">
        <w:rPr>
          <w:rFonts w:ascii="Arial" w:hAnsi="Arial" w:cs="Arial"/>
          <w:color w:val="2A2A29"/>
          <w:spacing w:val="-2"/>
          <w:lang w:val="en-US"/>
        </w:rPr>
        <w:t>t</w:t>
      </w:r>
      <w:r w:rsidRPr="003D295B">
        <w:rPr>
          <w:rFonts w:ascii="Arial" w:hAnsi="Arial" w:cs="Arial"/>
          <w:color w:val="2A2A29"/>
          <w:lang w:val="en-US"/>
        </w:rPr>
        <w:t>er</w:t>
      </w:r>
      <w:r w:rsidRPr="003D295B">
        <w:rPr>
          <w:rFonts w:ascii="Arial" w:hAnsi="Arial" w:cs="Arial"/>
          <w:color w:val="2A2A29"/>
          <w:spacing w:val="31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w w:val="112"/>
          <w:lang w:val="en-US"/>
        </w:rPr>
        <w:t>f</w:t>
      </w:r>
      <w:r w:rsidRPr="003D295B">
        <w:rPr>
          <w:rFonts w:ascii="Arial" w:hAnsi="Arial" w:cs="Arial"/>
          <w:color w:val="2A2A29"/>
          <w:w w:val="106"/>
          <w:lang w:val="en-US"/>
        </w:rPr>
        <w:t xml:space="preserve">or </w:t>
      </w:r>
      <w:r w:rsidRPr="003D295B">
        <w:rPr>
          <w:rFonts w:ascii="Arial" w:hAnsi="Arial" w:cs="Arial"/>
          <w:color w:val="2A2A29"/>
          <w:lang w:val="en-US"/>
        </w:rPr>
        <w:t>me.</w:t>
      </w:r>
      <w:r w:rsidRPr="003D295B">
        <w:rPr>
          <w:rFonts w:ascii="Arial" w:hAnsi="Arial" w:cs="Arial"/>
          <w:color w:val="2A2A29"/>
          <w:spacing w:val="-6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Don’t</w:t>
      </w:r>
      <w:r w:rsidRPr="003D295B">
        <w:rPr>
          <w:rFonts w:ascii="Arial" w:hAnsi="Arial" w:cs="Arial"/>
          <w:color w:val="2A2A29"/>
          <w:spacing w:val="-1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lang w:val="en-US"/>
        </w:rPr>
        <w:t>f</w:t>
      </w:r>
      <w:r w:rsidRPr="003D295B">
        <w:rPr>
          <w:rFonts w:ascii="Arial" w:hAnsi="Arial" w:cs="Arial"/>
          <w:color w:val="2A2A29"/>
          <w:lang w:val="en-US"/>
        </w:rPr>
        <w:t>o</w:t>
      </w:r>
      <w:r w:rsidRPr="003D295B">
        <w:rPr>
          <w:rFonts w:ascii="Arial" w:hAnsi="Arial" w:cs="Arial"/>
          <w:color w:val="2A2A29"/>
          <w:spacing w:val="-7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get!</w:t>
      </w:r>
      <w:r w:rsidRPr="003D295B">
        <w:rPr>
          <w:rFonts w:ascii="Arial" w:hAnsi="Arial" w:cs="Arial"/>
          <w:color w:val="2A2A29"/>
          <w:spacing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9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e’ll</w:t>
      </w:r>
      <w:r w:rsidRPr="003D295B">
        <w:rPr>
          <w:rFonts w:ascii="Arial" w:hAnsi="Arial" w:cs="Arial"/>
          <w:color w:val="2A2A29"/>
          <w:spacing w:val="8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get</w:t>
      </w:r>
      <w:r w:rsidRPr="003D295B">
        <w:rPr>
          <w:rFonts w:ascii="Arial" w:hAnsi="Arial" w:cs="Arial"/>
          <w:color w:val="2A2A29"/>
          <w:spacing w:val="-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the cheaper</w:t>
      </w:r>
      <w:r w:rsidRPr="003D295B">
        <w:rPr>
          <w:rFonts w:ascii="Arial" w:hAnsi="Arial" w:cs="Arial"/>
          <w:color w:val="2A2A29"/>
          <w:spacing w:val="-14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tic</w:t>
      </w:r>
      <w:r w:rsidRPr="003D295B">
        <w:rPr>
          <w:rFonts w:ascii="Arial" w:hAnsi="Arial" w:cs="Arial"/>
          <w:color w:val="2A2A29"/>
          <w:spacing w:val="-4"/>
          <w:lang w:val="en-US"/>
        </w:rPr>
        <w:t>k</w:t>
      </w:r>
      <w:r w:rsidRPr="003D295B">
        <w:rPr>
          <w:rFonts w:ascii="Arial" w:hAnsi="Arial" w:cs="Arial"/>
          <w:color w:val="2A2A29"/>
          <w:lang w:val="en-US"/>
        </w:rPr>
        <w:t>et</w:t>
      </w:r>
      <w:r w:rsidRPr="003D295B">
        <w:rPr>
          <w:rFonts w:ascii="Arial" w:hAnsi="Arial" w:cs="Arial"/>
          <w:color w:val="2A2A29"/>
          <w:spacing w:val="23"/>
          <w:lang w:val="en-US"/>
        </w:rPr>
        <w:t xml:space="preserve"> </w:t>
      </w:r>
      <w:r w:rsidRPr="003D295B">
        <w:rPr>
          <w:rFonts w:ascii="Arial" w:hAnsi="Arial" w:cs="Arial"/>
          <w:color w:val="2A2A29"/>
          <w:w w:val="96"/>
          <w:lang w:val="en-US"/>
        </w:rPr>
        <w:t>be</w:t>
      </w:r>
      <w:r w:rsidRPr="003D295B">
        <w:rPr>
          <w:rFonts w:ascii="Arial" w:hAnsi="Arial" w:cs="Arial"/>
          <w:color w:val="2A2A29"/>
          <w:spacing w:val="-3"/>
          <w:w w:val="96"/>
          <w:lang w:val="en-US"/>
        </w:rPr>
        <w:t>c</w:t>
      </w:r>
      <w:r w:rsidRPr="003D295B">
        <w:rPr>
          <w:rFonts w:ascii="Arial" w:hAnsi="Arial" w:cs="Arial"/>
          <w:color w:val="2A2A29"/>
          <w:w w:val="96"/>
          <w:lang w:val="en-US"/>
        </w:rPr>
        <w:t>ause</w:t>
      </w:r>
      <w:r w:rsidRPr="003D295B">
        <w:rPr>
          <w:rFonts w:ascii="Arial" w:hAnsi="Arial" w:cs="Arial"/>
          <w:color w:val="2A2A29"/>
          <w:spacing w:val="5"/>
          <w:w w:val="96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lang w:val="en-US"/>
        </w:rPr>
        <w:t>w</w:t>
      </w:r>
      <w:r w:rsidRPr="003D295B">
        <w:rPr>
          <w:rFonts w:ascii="Arial" w:hAnsi="Arial" w:cs="Arial"/>
          <w:color w:val="2A2A29"/>
          <w:lang w:val="en-US"/>
        </w:rPr>
        <w:t>e’</w:t>
      </w:r>
      <w:r w:rsidRPr="003D295B">
        <w:rPr>
          <w:rFonts w:ascii="Arial" w:hAnsi="Arial" w:cs="Arial"/>
          <w:color w:val="2A2A29"/>
          <w:spacing w:val="-8"/>
          <w:lang w:val="en-US"/>
        </w:rPr>
        <w:t>r</w:t>
      </w:r>
      <w:r w:rsidRPr="003D295B">
        <w:rPr>
          <w:rFonts w:ascii="Arial" w:hAnsi="Arial" w:cs="Arial"/>
          <w:color w:val="2A2A29"/>
          <w:lang w:val="en-US"/>
        </w:rPr>
        <w:t>e</w:t>
      </w:r>
      <w:r w:rsidRPr="003D295B">
        <w:rPr>
          <w:rFonts w:ascii="Arial" w:hAnsi="Arial" w:cs="Arial"/>
          <w:color w:val="2A2A29"/>
          <w:spacing w:val="10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lang w:val="en-US"/>
        </w:rPr>
        <w:t>s</w:t>
      </w:r>
      <w:r w:rsidRPr="003D295B">
        <w:rPr>
          <w:rFonts w:ascii="Arial" w:hAnsi="Arial" w:cs="Arial"/>
          <w:color w:val="2A2A29"/>
          <w:lang w:val="en-US"/>
        </w:rPr>
        <w:t>till</w:t>
      </w:r>
      <w:r w:rsidRPr="003D295B">
        <w:rPr>
          <w:rFonts w:ascii="Arial" w:hAnsi="Arial" w:cs="Arial"/>
          <w:color w:val="2A2A29"/>
          <w:spacing w:val="43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at</w:t>
      </w:r>
      <w:r w:rsidRPr="003D295B">
        <w:rPr>
          <w:rFonts w:ascii="Arial" w:hAnsi="Arial" w:cs="Arial"/>
          <w:color w:val="2A2A29"/>
          <w:spacing w:val="-2"/>
          <w:lang w:val="en-US"/>
        </w:rPr>
        <w:t xml:space="preserve"> </w:t>
      </w:r>
      <w:r w:rsidRPr="003D295B">
        <w:rPr>
          <w:rFonts w:ascii="Arial" w:hAnsi="Arial" w:cs="Arial"/>
          <w:color w:val="2A2A29"/>
          <w:lang w:val="en-US"/>
        </w:rPr>
        <w:t>school.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30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526" style="position:absolute;left:0;text-align:left;margin-left:77.7pt;margin-top:-167.15pt;width:426.25pt;height:145.25pt;z-index:-251648000;mso-position-horizontal-relative:page" coordorigin="1554,-3343" coordsize="8525,2905" o:allowincell="f">
            <v:shape id="_x0000_s1527" style="position:absolute;left:1559;top:-3338;width:8515;height:20" coordsize="8515,20" o:allowincell="f" path="m,l8515,e" filled="f" strokecolor="#9e9e9e" strokeweight=".5pt">
              <v:path arrowok="t"/>
            </v:shape>
            <v:shape id="_x0000_s1528" style="position:absolute;left:10069;top:-3333;width:20;height:2885" coordsize="20,2885" o:allowincell="f" path="m,2885l,e" filled="f" strokecolor="#9e9e9e" strokeweight=".5pt">
              <v:path arrowok="t"/>
            </v:shape>
            <v:shape id="_x0000_s1529" style="position:absolute;left:1559;top:-443;width:8515;height:20" coordsize="8515,20" o:allowincell="f" path="m,l8515,e" filled="f" strokecolor="#9e9e9e" strokeweight=".5pt">
              <v:path arrowok="t"/>
            </v:shape>
            <v:shape id="_x0000_s1530" style="position:absolute;left:1564;top:-3333;width:20;height:2885" coordsize="20,2885" o:allowincell="f" path="m,2885l,e" filled="f" strokecolor="#9e9e9e" strokeweight=".5pt">
              <v:path arrowok="t"/>
            </v:shape>
            <w10:wrap anchorx="page"/>
          </v:group>
        </w:pict>
      </w:r>
      <w:r>
        <w:rPr>
          <w:noProof/>
        </w:rPr>
        <w:pict>
          <v:rect id="_x0000_s1531" style="position:absolute;left:0;text-align:left;margin-left:330.75pt;margin-top:3.25pt;width:53.95pt;height:13pt;z-index:-251646976;mso-position-horizontal-relative:page" o:allowincell="f" fillcolor="#dadada" stroked="f">
            <v:path arrowok="t"/>
            <w10:wrap anchorx="page"/>
          </v:rect>
        </w:pict>
      </w:r>
      <w:r w:rsidR="001437D5" w:rsidRPr="003D295B">
        <w:rPr>
          <w:rFonts w:ascii="Arial" w:hAnsi="Arial" w:cs="Arial"/>
          <w:color w:val="2A2A29"/>
          <w:spacing w:val="-19"/>
          <w:w w:val="81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w w:val="106"/>
          <w:sz w:val="24"/>
          <w:szCs w:val="24"/>
          <w:lang w:val="en-US"/>
        </w:rPr>
        <w:t>our</w:t>
      </w:r>
      <w:r w:rsidR="001437D5"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="001437D5" w:rsidRPr="003D295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made</w:t>
      </w:r>
      <w:r w:rsidR="001437D5" w:rsidRPr="003D295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="001437D5" w:rsidRPr="003D295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sugge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tions.</w:t>
      </w:r>
      <w:r w:rsidR="001437D5"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Comp</w:t>
      </w:r>
      <w:r w:rsidR="001437D5"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1437D5"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diary</w:t>
      </w:r>
      <w:r w:rsidR="001437D5"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1437D5" w:rsidRPr="003D295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="001437D5" w:rsidRPr="003D295B">
        <w:rPr>
          <w:rFonts w:ascii="Arial" w:hAnsi="Arial" w:cs="Arial"/>
          <w:color w:val="2A2A29"/>
          <w:w w:val="115"/>
          <w:sz w:val="24"/>
          <w:szCs w:val="24"/>
          <w:lang w:val="en-US"/>
        </w:rPr>
        <w:t>ol</w:t>
      </w:r>
      <w:r w:rsidR="001437D5" w:rsidRPr="003D295B">
        <w:rPr>
          <w:rFonts w:ascii="Arial" w:hAnsi="Arial" w:cs="Arial"/>
          <w:color w:val="2A2A29"/>
          <w:spacing w:val="-5"/>
          <w:w w:val="115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w w:val="103"/>
          <w:sz w:val="24"/>
          <w:szCs w:val="24"/>
          <w:lang w:val="en-US"/>
        </w:rPr>
        <w:t>wing</w:t>
      </w:r>
    </w:p>
    <w:p w:rsidR="001437D5" w:rsidRDefault="00263B46">
      <w:pPr>
        <w:widowControl w:val="0"/>
        <w:autoSpaceDE w:val="0"/>
        <w:autoSpaceDN w:val="0"/>
        <w:adjustRightInd w:val="0"/>
        <w:spacing w:before="44" w:after="0" w:line="270" w:lineRule="exact"/>
        <w:ind w:left="1559" w:right="-2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group id="_x0000_s1532" style="position:absolute;left:0;text-align:left;margin-left:106.25pt;margin-top:26.35pt;width:363.8pt;height:290.75pt;z-index:-251651072;mso-position-horizontal-relative:page" coordorigin="2125,527" coordsize="7276,5815" o:allowincell="f">
            <v:rect id="_x0000_s1533" style="position:absolute;left:2585;top:978;width:6780;height:53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5" type="#_x0000_t75" style="width:340.6pt;height:269.2pt">
                          <v:imagedata r:id="rId4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34" style="position:absolute;left:2550;top:943;width:6860;height:54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6" type="#_x0000_t75" style="width:344.35pt;height:271.1pt">
                          <v:imagedata r:id="rId4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35" style="position:absolute;left:9082;top:1294;width:120;height:50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7" type="#_x0000_t75" style="width:6.25pt;height:253.55pt">
                          <v:imagedata r:id="rId4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36" style="position:absolute;left:9004;top:1281;width:68;height:5061" coordsize="68,5061" o:allowincell="f" path="m68,l,,,13r36,l36,5060r,l68,5060r,l68,e" fillcolor="#efefee" stroked="f">
              <v:path arrowok="t"/>
            </v:shape>
            <v:rect id="_x0000_s1537" style="position:absolute;left:9005;top:1273;width:80;height: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8" type="#_x0000_t75" style="width:3.75pt;height:1.25pt">
                          <v:imagedata r:id="rId4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38" style="position:absolute;left:9079;top:1293;width:4;height:5048" o:allowincell="f" filled="f" stroked="f">
              <v:path arrowok="t"/>
            </v:rect>
            <v:shape id="_x0000_s1539" style="position:absolute;left:9004;top:1277;width:73;height:5065" coordsize="73,5065" o:allowincell="f" path="m72,l,,,4r68,l68,5064r,l72,5064r,l72,e" fillcolor="#efefee" stroked="f">
              <v:path arrowok="t"/>
            </v:shape>
            <v:rect id="_x0000_s1540" style="position:absolute;left:9005;top:1277;width:80;height:50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9" type="#_x0000_t75" style="width:3.75pt;height:254.8pt">
                          <v:imagedata r:id="rId4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41" style="position:absolute;left:9018;top:1303;width:20;height:5039" coordsize="20,5039" o:allowincell="f" path="m,l,5038e" filled="f" strokecolor="#efefee" strokeweight=".52597mm">
              <v:path arrowok="t"/>
            </v:shape>
            <v:shape id="_x0000_s1542" style="position:absolute;left:9004;top:1294;width:36;height:5048" coordsize="36,5048" o:allowincell="f" path="m36,l,,,8r27,l27,5047r,l36,5047r,l36,e" fillcolor="#efefee" stroked="f">
              <v:path arrowok="t"/>
            </v:shape>
            <v:rect id="_x0000_s1543" style="position:absolute;left:9005;top:1295;width:40;height:50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0" type="#_x0000_t75" style="width:1.9pt;height:253.55pt">
                          <v:imagedata r:id="rId4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44" style="position:absolute;left:2996;top:1226;width:5999;height:5116" coordsize="5999,5116" o:allowincell="f" path="m5999,l,,,11r5930,l5930,52r35,l5965,5115r,l5999,5115r,l5999,e" fillcolor="#efefee" stroked="f">
              <v:path arrowok="t"/>
            </v:shape>
            <v:rect id="_x0000_s1545" style="position:absolute;left:2988;top:1218;width:602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1" type="#_x0000_t75" style="width:301.75pt;height:2.5pt">
                          <v:imagedata r:id="rId5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46" style="position:absolute;left:9002;top:1274;width:4;height:4" o:allowincell="f" filled="f" stroked="f">
              <v:path arrowok="t"/>
            </v:rect>
            <v:rect id="_x0000_s1547" style="position:absolute;left:9002;top:1274;width:4;height:4" o:allowincell="f" filled="f" stroked="f">
              <v:path arrowok="t"/>
            </v:rect>
            <v:shape id="_x0000_s1548" style="position:absolute;left:9000;top:1290;width:20;height:20" coordsize="20,20" o:allowincell="f" path="m,l4,e" filled="f" strokecolor="#efefee" strokeweight=".50128mm">
              <v:path arrowok="t"/>
            </v:shape>
            <v:rect id="_x0000_s1549" style="position:absolute;left:9002;top:1279;width:4;height:4" o:allowincell="f" filled="f" stroked="f">
              <v:path arrowok="t"/>
            </v:rect>
            <v:rect id="_x0000_s1550" style="position:absolute;left:9002;top:1279;width:4;height:4" o:allowincell="f" filled="f" stroked="f">
              <v:path arrowok="t"/>
            </v:rect>
            <v:rect id="_x0000_s1551" style="position:absolute;left:9002;top:1296;width:4;height:8" o:allowincell="f" filled="f" stroked="f">
              <v:path arrowok="t"/>
            </v:rect>
            <v:rect id="_x0000_s1552" style="position:absolute;left:9002;top:1296;width:4;height:8" o:allowincell="f" filled="f" stroked="f">
              <v:path arrowok="t"/>
            </v:rect>
            <v:shape id="_x0000_s1553" style="position:absolute;left:9000;top:1226;width:20;height:5116" coordsize="20,5116" o:allowincell="f" path="m,l,5115e" filled="f" strokecolor="#efefee" strokeweight=".18625mm">
              <v:path arrowok="t"/>
            </v:shape>
            <v:shape id="_x0000_s1554" style="position:absolute;left:2992;top:1229;width:6008;height:20" coordsize="6008,20" o:allowincell="f" path="m,l6007,e" filled="f" strokecolor="#efefee" strokeweight=".87pt">
              <v:path arrowok="t"/>
            </v:shape>
            <v:rect id="_x0000_s1555" style="position:absolute;left:2992;top:1222;width:6020;height:5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2" type="#_x0000_t75" style="width:301.75pt;height:257.3pt">
                          <v:imagedata r:id="rId5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56" style="position:absolute;left:8940;top:1288;width:20;height:5054" coordsize="20,5054" o:allowincell="f" path="m,l,5053e" filled="f" strokecolor="#efefee" strokeweight=".48789mm">
              <v:path arrowok="t"/>
            </v:shape>
            <v:shape id="_x0000_s1557" style="position:absolute;left:8927;top:1279;width:34;height:5063" coordsize="34,5063" o:allowincell="f" path="m34,l,,,8r25,l25,5062r9,l34,e" fillcolor="#efefee" stroked="f">
              <v:path arrowok="t"/>
            </v:shape>
            <v:rect id="_x0000_s1558" style="position:absolute;left:8928;top:1279;width:40;height:50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3" type="#_x0000_t75" style="width:1.9pt;height:254.2pt">
                          <v:imagedata r:id="rId5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59" style="position:absolute;left:8803;top:1246;width:115;height:5096" coordsize="115,5096" o:allowincell="f" path="m115,l,,,55r32,l32,70r45,l77,5095r,l115,5095r,l115,e" fillcolor="#efefee" stroked="f">
              <v:path arrowok="t"/>
            </v:shape>
            <v:shape id="_x0000_s1560" style="position:absolute;left:2911;top:1237;width:77;height:20" coordsize="77,20" o:allowincell="f" path="m77,l,,,8r4,l4,4r73,l77,e" filled="f" stroked="f">
              <v:path arrowok="t"/>
            </v:shape>
            <v:rect id="_x0000_s1561" style="position:absolute;left:2990;top:1239;width:4;height:4" o:allowincell="f" filled="f" stroked="f">
              <v:path arrowok="t"/>
            </v:rect>
            <v:rect id="_x0000_s1562" style="position:absolute;left:2990;top:1239;width:4;height:4" o:allowincell="f" filled="f" stroked="f">
              <v:path arrowok="t"/>
            </v:rect>
            <v:shape id="_x0000_s1563" style="position:absolute;left:2992;top:1237;width:20;height:20" coordsize="20,20" o:allowincell="f" path="m,2r4,e" filled="f" strokecolor="#efefee" strokeweight=".32pt">
              <v:path arrowok="t"/>
            </v:shape>
            <v:rect id="_x0000_s1564" style="position:absolute;left:2994;top:1239;width:4;height:4" o:allowincell="f" filled="f" stroked="f">
              <v:path arrowok="t"/>
            </v:rect>
            <v:rect id="_x0000_s1565" style="position:absolute;left:2994;top:1239;width:4;height:4" o:allowincell="f" filled="f" stroked="f">
              <v:path arrowok="t"/>
            </v:rect>
            <v:shape id="_x0000_s1566" style="position:absolute;left:8923;top:1279;width:20;height:20" coordsize="20,20" o:allowincell="f" path="m,4r4,e" filled="f" strokecolor="#efefee" strokeweight=".19047mm">
              <v:path arrowok="t"/>
            </v:shape>
            <v:rect id="_x0000_s1567" style="position:absolute;left:8923;top:1279;width: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4" type="#_x0000_t75" style="width:.65pt;height:.65pt">
                          <v:imagedata r:id="rId5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68" style="position:absolute;left:8923;top:1279;width: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5" type="#_x0000_t75" style="width:.65pt;height:.65pt">
                          <v:imagedata r:id="rId5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69" style="position:absolute;left:2915;top:1237;width:6012;height:5105" coordsize="6012,5105" o:allowincell="f" path="m6012,l81,r,4l,4,,8r5888,l6003,8r,5096l6003,5104r9,l6012,5104r,-5054l6007,50r,-9l6012,41r,-41e" fillcolor="#efefee" stroked="f">
              <v:path arrowok="t"/>
            </v:shape>
            <v:rect id="_x0000_s1570" style="position:absolute;left:2915;top:1238;width:6020;height:5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6" type="#_x0000_t75" style="width:301.75pt;height:256.05pt">
                          <v:imagedata r:id="rId5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71" style="position:absolute;left:8834;top:1325;width:38;height:5016" o:allowincell="f" fillcolor="#efefee" stroked="f">
              <v:path arrowok="t"/>
            </v:rect>
            <v:shape id="_x0000_s1572" style="position:absolute;left:8835;top:1316;width:45;height:5026" coordsize="45,5026" o:allowincell="f" path="m44,l,,,8r36,l36,5025r8,l44,e" fillcolor="#efefee" stroked="f">
              <v:path arrowok="t"/>
            </v:shape>
            <v:rect id="_x0000_s1573" style="position:absolute;left:8835;top:1317;width:40;height:50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7" type="#_x0000_t75" style="width:2.5pt;height:252.95pt">
                          <v:imagedata r:id="rId5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74" style="position:absolute;left:8802;top:1310;width:25;height:5031" o:allowincell="f" fillcolor="#efefee" stroked="f">
              <v:path arrowok="t"/>
            </v:rect>
            <v:shape id="_x0000_s1575" style="position:absolute;left:8803;top:1301;width:32;height:5041" coordsize="32,5041" o:allowincell="f" path="m32,l,,,8r23,l23,5040r,l32,5040r,l32,24r-5,l27,15r5,l32,e" fillcolor="#efefee" stroked="f">
              <v:path arrowok="t"/>
            </v:shape>
            <v:rect id="_x0000_s1576" style="position:absolute;left:8803;top:1302;width:40;height:50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1.9pt;height:253.55pt">
                          <v:imagedata r:id="rId5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77" style="position:absolute;left:8831;top:1316;width:20;height:20" coordsize="20,20" o:allowincell="f" path="m,4r4,e" filled="f" strokecolor="#efefee" strokeweight=".19047mm">
              <v:path arrowok="t"/>
            </v:shape>
            <v:rect id="_x0000_s1578" style="position:absolute;left:8831;top:1317;width: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9" type="#_x0000_t75" style="width:.65pt;height:.65pt">
                          <v:imagedata r:id="rId5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79" style="position:absolute;left:8831;top:1317;width: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0" type="#_x0000_t75" style="width:.65pt;height:.65pt">
                          <v:imagedata r:id="rId5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80" style="position:absolute;left:2795;top:1255;width:5999;height:5087" coordsize="5999,5087" o:allowincell="f" path="m5999,l,,,17r5982,l5982,5086r,l5999,5086r,l5999,e" fillcolor="#efefee" stroked="f">
              <v:path arrowok="t"/>
            </v:shape>
            <v:rect id="_x0000_s1581" style="position:absolute;left:2787;top:1246;width:120;height: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1" type="#_x0000_t75" style="width:6.25pt;height:1.25pt">
                          <v:imagedata r:id="rId5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82" style="position:absolute;left:2911;top:1246;width: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2" type="#_x0000_t75" style="width:.65pt;height:.65pt">
                          <v:imagedata r:id="rId5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83" style="position:absolute;left:2911;top:1246;width: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3" type="#_x0000_t75" style="width:.65pt;height:.65pt">
                          <v:imagedata r:id="rId5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84" style="position:absolute;left:2915;top:1248;width:5888;height:20" coordsize="5888,20" o:allowincell="f" path="m,l5888,e" filled="f" strokecolor="#efefee" strokeweight=".32pt">
              <v:path arrowok="t"/>
            </v:shape>
            <v:rect id="_x0000_s1585" style="position:absolute;left:2915;top:1246;width:588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4" type="#_x0000_t75" style="width:295.5pt;height:.65pt">
                          <v:imagedata r:id="rId5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86" style="position:absolute;left:2915;top:1246;width:124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5" type="#_x0000_t75" style="width:62pt;height:.65pt">
                          <v:imagedata r:id="rId6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87" style="position:absolute;left:8799;top:1301;width:20;height:20" coordsize="20,20" o:allowincell="f" path="m,4r4,e" filled="f" strokecolor="#efefee" strokeweight=".19047mm">
              <v:path arrowok="t"/>
            </v:shape>
            <v:rect id="_x0000_s1588" style="position:absolute;left:8801;top:1303;width:4;height:8" o:allowincell="f" filled="f" stroked="f">
              <v:path arrowok="t"/>
            </v:rect>
            <v:rect id="_x0000_s1589" style="position:absolute;left:8801;top:1303;width:4;height:8" o:allowincell="f" filled="f" stroked="f">
              <v:path arrowok="t"/>
            </v:rect>
            <v:shape id="_x0000_s1590" style="position:absolute;left:8799;top:1255;width:20;height:5087" coordsize="20,5087" o:allowincell="f" path="m,l,5086e" filled="f" strokecolor="#efefee" strokeweight=".53pt">
              <v:path arrowok="t"/>
            </v:shape>
            <v:shape id="_x0000_s1591" style="position:absolute;left:2791;top:1246;width:6012;height:26" coordsize="6012,26" o:allowincell="f" path="m6012,l128,r,4l,4,,26r4,l4,8r6008,l6012,e" fillcolor="#efefee" stroked="f">
              <v:path arrowok="t"/>
            </v:shape>
            <v:rect id="_x0000_s1592" style="position:absolute;left:2791;top:1246;width:6020;height:5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6" type="#_x0000_t75" style="width:301.75pt;height:256.05pt">
                          <v:imagedata r:id="rId6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93" style="position:absolute;left:2769;top:1281;width:5999;height:5060" o:allowincell="f" fillcolor="#efefee" stroked="f">
              <v:path arrowok="t"/>
            </v:rect>
            <v:rect id="_x0000_s1594" style="position:absolute;left:2761;top:1273;width:20;height:50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7" type="#_x0000_t75" style="width:1.25pt;height:254.8pt">
                          <v:imagedata r:id="rId6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95" style="position:absolute;left:2765;top:1272;width:6012;height:5070" coordsize="6012,5070" o:allowincell="f" path="m6012,l29,r,4l,4,,5069r,l4,5069r,l4,8r6008,l6012,e" fillcolor="#efefee" stroked="f">
              <v:path arrowok="t"/>
            </v:shape>
            <v:shape id="_x0000_s1596" style="position:absolute;left:8773;top:1281;width:20;height:5061" coordsize="20,5061" o:allowincell="f" path="m,l,5060e" filled="f" strokecolor="#efefee" strokeweight=".18661mm">
              <v:path arrowok="t"/>
            </v:shape>
            <v:rect id="_x0000_s1597" style="position:absolute;left:2766;top:1273;width:6020;height:50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50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8" type="#_x0000_t75" style="width:301.75pt;height:254.8pt">
                          <v:imagedata r:id="rId6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98" style="position:absolute;left:2789;top:1274;width:4;height:4" o:allowincell="f" filled="f" stroked="f">
              <v:path arrowok="t"/>
            </v:rect>
            <v:rect id="_x0000_s1599" style="position:absolute;left:2789;top:1274;width:4;height:4" o:allowincell="f" filled="f" stroked="f">
              <v:path arrowok="t"/>
            </v:rect>
            <v:shape id="_x0000_s1600" style="position:absolute;left:2791;top:1272;width:20;height:20" coordsize="20,20" o:allowincell="f" path="m,2r4,e" filled="f" strokecolor="#efefee" strokeweight=".1132mm">
              <v:path arrowok="t"/>
            </v:shape>
            <v:rect id="_x0000_s1601" style="position:absolute;left:2793;top:1274;width:4;height:4" o:allowincell="f" filled="f" stroked="f">
              <v:path arrowok="t"/>
            </v:rect>
            <v:rect id="_x0000_s1602" style="position:absolute;left:2793;top:1274;width:4;height:4" o:allowincell="f" filled="f" stroked="f">
              <v:path arrowok="t"/>
            </v:rect>
            <v:rect id="_x0000_s1603" style="position:absolute;left:3104;top:1703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9" type="#_x0000_t75" style="width:13.75pt;height:14.4pt">
                          <v:imagedata r:id="rId6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04" style="position:absolute;left:3085;top:1685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0" type="#_x0000_t75" style="width:15.65pt;height:16.3pt">
                          <v:imagedata r:id="rId6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05" style="position:absolute;left:2769;top:1901;width:354;height:226" coordsize="354,226" o:allowincell="f" path="m315,l221,,,104,,226,353,59,339,44,328,27,319,9,315,e" fillcolor="#cfcfcf" stroked="f">
              <v:path arrowok="t"/>
            </v:shape>
            <v:rect id="_x0000_s1606" style="position:absolute;left:2761;top:2008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1" type="#_x0000_t75" style="width:.65pt;height:6.25pt">
                          <v:imagedata r:id="rId6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07" style="position:absolute;left:2765;top:2006;width:20;height:123" coordsize="20,123" o:allowincell="f" path="m4,l,2,,123r4,-2l4,e" filled="f" stroked="f">
              <v:path arrowok="t"/>
            </v:shape>
            <v:rect id="_x0000_s1608" style="position:absolute;left:3104;top:1848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2" type="#_x0000_t75" style="width:6.9pt;height:5pt">
                          <v:imagedata r:id="rId6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09" style="position:absolute;left:3085;top:1902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3" type="#_x0000_t75" style="width:2.5pt;height:3.15pt">
                          <v:imagedata r:id="rId6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10" style="position:absolute;left:2585;top:1957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4" type="#_x0000_t75" style="width:8.75pt;height:10pt">
                          <v:imagedata r:id="rId6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11" style="position:absolute;left:2550;top:2041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5" type="#_x0000_t75" style="width:1.9pt;height:6.9pt">
                          <v:imagedata r:id="rId7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12" style="position:absolute;left:2335;top:2021;width:214;height:193" coordsize="214,193" o:allowincell="f" path="m214,l26,88,12,99,2,115,,134r3,20l16,174r17,13l51,192r10,l67,191,214,121,214,e" fillcolor="#e7e7e7" stroked="f">
              <v:path arrowok="t"/>
            </v:shape>
            <v:shape id="_x0000_s1613" style="position:absolute;left:3181;top:1791;width:106;height:110" coordsize="106,110" o:allowincell="f" path="m54,l,,21,4,39,16,51,35,50,63,42,85,30,99r-17,9l54,110r22,-5l94,93,106,74,104,46,97,24,84,10,68,1,54,e" fillcolor="#2a2a29" stroked="f">
              <v:path arrowok="t"/>
            </v:shape>
            <v:shape id="_x0000_s1614" style="position:absolute;left:2137;top:1791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615" style="position:absolute;left:2186;top:1792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6" type="#_x0000_t75" style="width:52.6pt;height:5.65pt">
                          <v:imagedata r:id="rId7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616" style="position:absolute;left:2135;top:1791;width:106;height:110" coordorigin="2135,1791" coordsize="106,110" o:allowincell="f">
              <v:shape id="_x0000_s1617" style="position:absolute;left:2135;top:1791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618" style="position:absolute;left:2135;top:1791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619" style="position:absolute;left:2135;top:1791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620" style="position:absolute;left:2135;top:1791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621" style="position:absolute;left:2135;top:1791;width:106;height:110;mso-position-horizontal-relative:page;mso-position-vertical-relative:page" coordsize="106,110" o:allowincell="f" path="m37,2l29,4,11,16,,35,1,63r1,3l3,46,10,24,23,10,37,2e" fillcolor="#e5e5e5" stroked="f">
                <v:path arrowok="t"/>
              </v:shape>
              <v:shape id="_x0000_s1622" style="position:absolute;left:2135;top:1791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623" style="position:absolute;left:2135;top:1791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624" style="position:absolute;left:2134;top:1792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7" type="#_x0000_t75" style="width:5pt;height:5.65pt">
                          <v:imagedata r:id="rId7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25" style="position:absolute;left:3104;top:2385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8" type="#_x0000_t75" style="width:13.75pt;height:14.4pt">
                          <v:imagedata r:id="rId6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26" style="position:absolute;left:3085;top:2367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9" type="#_x0000_t75" style="width:15.65pt;height:16.3pt">
                          <v:imagedata r:id="rId7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27" style="position:absolute;left:2769;top:2583;width:354;height:226" coordsize="354,226" o:allowincell="f" path="m315,l221,,,104,,226,353,59,339,44,328,27,319,9,315,e" fillcolor="#cfcfcf" stroked="f">
              <v:path arrowok="t"/>
            </v:shape>
            <v:rect id="_x0000_s1628" style="position:absolute;left:2761;top:2690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0" type="#_x0000_t75" style="width:.65pt;height:6.25pt">
                          <v:imagedata r:id="rId6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29" style="position:absolute;left:2765;top:2688;width:20;height:123" coordsize="20,123" o:allowincell="f" path="m4,l,2,,123r4,-2l4,e" filled="f" stroked="f">
              <v:path arrowok="t"/>
            </v:shape>
            <v:rect id="_x0000_s1630" style="position:absolute;left:3104;top:2530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1" type="#_x0000_t75" style="width:6.9pt;height:5pt">
                          <v:imagedata r:id="rId7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31" style="position:absolute;left:3085;top:2584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2" type="#_x0000_t75" style="width:2.5pt;height:3.15pt">
                          <v:imagedata r:id="rId7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32" style="position:absolute;left:2585;top:2639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3" type="#_x0000_t75" style="width:8.75pt;height:10pt">
                          <v:imagedata r:id="rId6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33" style="position:absolute;left:2550;top:2723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4" type="#_x0000_t75" style="width:1.9pt;height:6.9pt">
                          <v:imagedata r:id="rId7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34" style="position:absolute;left:2335;top:2703;width:214;height:193" coordsize="214,193" o:allowincell="f" path="m214,l26,88,12,99,2,115,,134r3,20l16,174r17,13l51,192r10,l67,191,214,121,214,e" fillcolor="#e7e7e7" stroked="f">
              <v:path arrowok="t"/>
            </v:shape>
            <v:shape id="_x0000_s1635" style="position:absolute;left:3181;top:2473;width:106;height:110" coordsize="106,110" o:allowincell="f" path="m54,l,,21,4,39,16,51,35,50,63,42,85,30,99r-17,9l54,110r22,-5l94,93,106,74,104,46,97,24,84,10,68,1,54,e" fillcolor="#2a2a29" stroked="f">
              <v:path arrowok="t"/>
            </v:shape>
            <v:shape id="_x0000_s1636" style="position:absolute;left:2137;top:2473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637" style="position:absolute;left:2186;top:2474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5" type="#_x0000_t75" style="width:52.6pt;height:5.65pt">
                          <v:imagedata r:id="rId7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638" style="position:absolute;left:2135;top:2473;width:106;height:110" coordorigin="2135,2473" coordsize="106,110" o:allowincell="f">
              <v:shape id="_x0000_s1639" style="position:absolute;left:2135;top:2473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640" style="position:absolute;left:2135;top:2473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641" style="position:absolute;left:2135;top:2473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642" style="position:absolute;left:2135;top:2473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643" style="position:absolute;left:2135;top:2473;width:106;height:110;mso-position-horizontal-relative:page;mso-position-vertical-relative:page" coordsize="106,110" o:allowincell="f" path="m37,2l29,4,11,16,,35,1,63r1,3l3,46,10,24,23,10,37,2e" fillcolor="#e5e5e5" stroked="f">
                <v:path arrowok="t"/>
              </v:shape>
              <v:shape id="_x0000_s1644" style="position:absolute;left:2135;top:2473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645" style="position:absolute;left:2135;top:2473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646" style="position:absolute;left:2134;top:2474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6" type="#_x0000_t75" style="width:5pt;height:5.65pt">
                          <v:imagedata r:id="rId7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47" style="position:absolute;left:3104;top:3067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7" type="#_x0000_t75" style="width:13.75pt;height:14.4pt">
                          <v:imagedata r:id="rId6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48" style="position:absolute;left:3085;top:3049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8" type="#_x0000_t75" style="width:15.65pt;height:16.3pt">
                          <v:imagedata r:id="rId7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49" style="position:absolute;left:2769;top:3265;width:354;height:226" coordsize="354,226" o:allowincell="f" path="m315,l221,,,104,,226,353,59,339,44,328,27,319,9,315,e" fillcolor="#cfcfcf" stroked="f">
              <v:path arrowok="t"/>
            </v:shape>
            <v:rect id="_x0000_s1650" style="position:absolute;left:2761;top:3372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99" type="#_x0000_t75" style="width:.65pt;height:6.25pt">
                          <v:imagedata r:id="rId7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51" style="position:absolute;left:2765;top:3370;width:20;height:123" coordsize="20,123" o:allowincell="f" path="m4,l,2,,123r4,-2l4,e" filled="f" stroked="f">
              <v:path arrowok="t"/>
            </v:shape>
            <v:rect id="_x0000_s1652" style="position:absolute;left:3104;top:3211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0" type="#_x0000_t75" style="width:6.9pt;height:5pt">
                          <v:imagedata r:id="rId8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53" style="position:absolute;left:3085;top:3266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1" type="#_x0000_t75" style="width:2.5pt;height:3.15pt">
                          <v:imagedata r:id="rId8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54" style="position:absolute;left:2585;top:3321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2" type="#_x0000_t75" style="width:8.75pt;height:10pt">
                          <v:imagedata r:id="rId6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55" style="position:absolute;left:2550;top:3404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3" type="#_x0000_t75" style="width:1.9pt;height:6.9pt">
                          <v:imagedata r:id="rId8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56" style="position:absolute;left:2335;top:3385;width:214;height:193" coordsize="214,193" o:allowincell="f" path="m214,l26,88,12,99,2,115,,134r3,20l16,174r17,13l51,192r10,l67,190,214,121,214,e" fillcolor="#e7e7e7" stroked="f">
              <v:path arrowok="t"/>
            </v:shape>
            <v:shape id="_x0000_s1657" style="position:absolute;left:3181;top:3155;width:106;height:110" coordsize="106,110" o:allowincell="f" path="m54,l,,21,4,39,16,51,35,50,63,42,85,30,99r-17,9l54,110r22,-5l94,93,106,74,104,46,97,24,84,10,68,1,54,e" fillcolor="#2a2a29" stroked="f">
              <v:path arrowok="t"/>
            </v:shape>
            <v:shape id="_x0000_s1658" style="position:absolute;left:2137;top:3155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659" style="position:absolute;left:2186;top:3156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4" type="#_x0000_t75" style="width:52.6pt;height:5.65pt">
                          <v:imagedata r:id="rId8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660" style="position:absolute;left:2135;top:3155;width:106;height:110" coordorigin="2135,3155" coordsize="106,110" o:allowincell="f">
              <v:shape id="_x0000_s1661" style="position:absolute;left:2135;top:3155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662" style="position:absolute;left:2135;top:3155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663" style="position:absolute;left:2135;top:3155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664" style="position:absolute;left:2135;top:3155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665" style="position:absolute;left:2135;top:3155;width:106;height:110;mso-position-horizontal-relative:page;mso-position-vertical-relative:page" coordsize="106,110" o:allowincell="f" path="m37,2l29,4,11,16,,35,1,63r1,3l3,46,10,24,23,10,37,2e" fillcolor="#e5e5e5" stroked="f">
                <v:path arrowok="t"/>
              </v:shape>
              <v:shape id="_x0000_s1666" style="position:absolute;left:2135;top:3155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667" style="position:absolute;left:2135;top:3155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668" style="position:absolute;left:2134;top:3156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5" type="#_x0000_t75" style="width:5pt;height:5.65pt">
                          <v:imagedata r:id="rId8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69" style="position:absolute;left:3104;top:3749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6" type="#_x0000_t75" style="width:13.75pt;height:14.4pt">
                          <v:imagedata r:id="rId8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70" style="position:absolute;left:3085;top:3731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7" type="#_x0000_t75" style="width:15.65pt;height:16.3pt">
                          <v:imagedata r:id="rId8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71" style="position:absolute;left:2769;top:3947;width:354;height:226" coordsize="354,226" o:allowincell="f" path="m315,l221,,,104,,226,353,59,339,44,328,27,319,9,315,e" fillcolor="#cfcfcf" stroked="f">
              <v:path arrowok="t"/>
            </v:shape>
            <v:rect id="_x0000_s1672" style="position:absolute;left:2761;top:4054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8" type="#_x0000_t75" style="width:.65pt;height:6.25pt">
                          <v:imagedata r:id="rId8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73" style="position:absolute;left:2765;top:4052;width:20;height:123" coordsize="20,123" o:allowincell="f" path="m4,l,2,,123r4,-2l4,e" filled="f" stroked="f">
              <v:path arrowok="t"/>
            </v:shape>
            <v:rect id="_x0000_s1674" style="position:absolute;left:3104;top:3893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09" type="#_x0000_t75" style="width:6.9pt;height:5pt">
                          <v:imagedata r:id="rId8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75" style="position:absolute;left:3085;top:3948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0" type="#_x0000_t75" style="width:2.5pt;height:3.15pt">
                          <v:imagedata r:id="rId8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76" style="position:absolute;left:2585;top:4003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1" type="#_x0000_t75" style="width:8.75pt;height:10pt">
                          <v:imagedata r:id="rId9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77" style="position:absolute;left:2550;top:4086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2" type="#_x0000_t75" style="width:1.9pt;height:6.9pt">
                          <v:imagedata r:id="rId7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78" style="position:absolute;left:2335;top:4067;width:214;height:193" coordsize="214,193" o:allowincell="f" path="m214,l26,88,12,99,2,115,,134r3,20l16,174r17,13l51,192r10,l67,190,214,121,214,e" fillcolor="#e7e7e7" stroked="f">
              <v:path arrowok="t"/>
            </v:shape>
            <v:shape id="_x0000_s1679" style="position:absolute;left:3181;top:3837;width:106;height:110" coordsize="106,110" o:allowincell="f" path="m54,l,,21,4,39,16,51,35,50,63,42,85,30,99r-17,9l54,110r22,-5l94,93,106,74,104,46,97,24,84,10,68,1,54,e" fillcolor="#2a2a29" stroked="f">
              <v:path arrowok="t"/>
            </v:shape>
            <v:shape id="_x0000_s1680" style="position:absolute;left:2137;top:3837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681" style="position:absolute;left:2186;top:3838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3" type="#_x0000_t75" style="width:52.6pt;height:5.65pt">
                          <v:imagedata r:id="rId9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682" style="position:absolute;left:2135;top:3837;width:106;height:110" coordorigin="2135,3837" coordsize="106,110" o:allowincell="f">
              <v:shape id="_x0000_s1683" style="position:absolute;left:2135;top:3837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684" style="position:absolute;left:2135;top:3837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685" style="position:absolute;left:2135;top:3837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686" style="position:absolute;left:2135;top:3837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687" style="position:absolute;left:2135;top:3837;width:106;height:110;mso-position-horizontal-relative:page;mso-position-vertical-relative:page" coordsize="106,110" o:allowincell="f" path="m37,2l29,4,11,16,,35,1,63r1,3l3,46,10,24,23,10,37,2e" fillcolor="#e5e5e5" stroked="f">
                <v:path arrowok="t"/>
              </v:shape>
              <v:shape id="_x0000_s1688" style="position:absolute;left:2135;top:3837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689" style="position:absolute;left:2135;top:3837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690" style="position:absolute;left:2134;top:3838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4" type="#_x0000_t75" style="width:5pt;height:5.65pt">
                          <v:imagedata r:id="rId9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91" style="position:absolute;left:3104;top:4431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5" type="#_x0000_t75" style="width:13.75pt;height:14.4pt">
                          <v:imagedata r:id="rId6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92" style="position:absolute;left:3085;top:4413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6" type="#_x0000_t75" style="width:15.65pt;height:16.3pt">
                          <v:imagedata r:id="rId9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93" style="position:absolute;left:2769;top:4629;width:354;height:226" coordsize="354,226" o:allowincell="f" path="m315,l221,,,104,,226,353,59,339,44,328,27,319,9,315,e" fillcolor="#cfcfcf" stroked="f">
              <v:path arrowok="t"/>
            </v:shape>
            <v:rect id="_x0000_s1694" style="position:absolute;left:2761;top:4736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7" type="#_x0000_t75" style="width:.65pt;height:6.25pt">
                          <v:imagedata r:id="rId8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695" style="position:absolute;left:2765;top:4734;width:20;height:123" coordsize="20,123" o:allowincell="f" path="m4,l,2,,123r4,-2l4,e" filled="f" stroked="f">
              <v:path arrowok="t"/>
            </v:shape>
            <v:rect id="_x0000_s1696" style="position:absolute;left:3104;top:4575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8" type="#_x0000_t75" style="width:6.9pt;height:5pt">
                          <v:imagedata r:id="rId9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97" style="position:absolute;left:3085;top:4630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9" type="#_x0000_t75" style="width:2.5pt;height:3.15pt">
                          <v:imagedata r:id="rId6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98" style="position:absolute;left:2585;top:4685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0" type="#_x0000_t75" style="width:8.75pt;height:10pt">
                          <v:imagedata r:id="rId9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699" style="position:absolute;left:2550;top:4768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1" type="#_x0000_t75" style="width:1.9pt;height:6.9pt">
                          <v:imagedata r:id="rId9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00" style="position:absolute;left:2335;top:4749;width:214;height:193" coordsize="214,193" o:allowincell="f" path="m214,l26,88,12,99,2,115,,134r3,20l16,174r17,13l51,192r10,l67,190,214,121,214,e" fillcolor="#e7e7e7" stroked="f">
              <v:path arrowok="t"/>
            </v:shape>
            <v:shape id="_x0000_s1701" style="position:absolute;left:3181;top:4519;width:106;height:110" coordsize="106,110" o:allowincell="f" path="m54,l,,21,4,39,16,51,35,50,63,42,85,30,99r-17,9l54,110r22,-5l94,93,106,74,104,46,97,24,84,10,68,1,54,e" fillcolor="#2a2a29" stroked="f">
              <v:path arrowok="t"/>
            </v:shape>
            <v:shape id="_x0000_s1702" style="position:absolute;left:2137;top:4519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703" style="position:absolute;left:2186;top:4520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2" type="#_x0000_t75" style="width:52.6pt;height:5.65pt">
                          <v:imagedata r:id="rId7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704" style="position:absolute;left:2135;top:4519;width:106;height:110" coordorigin="2135,4519" coordsize="106,110" o:allowincell="f">
              <v:shape id="_x0000_s1705" style="position:absolute;left:2135;top:4519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706" style="position:absolute;left:2135;top:4519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707" style="position:absolute;left:2135;top:4519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708" style="position:absolute;left:2135;top:4519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709" style="position:absolute;left:2135;top:4519;width:106;height:110;mso-position-horizontal-relative:page;mso-position-vertical-relative:page" coordsize="106,110" o:allowincell="f" path="m37,2l29,4,11,16,,35,1,63r1,3l3,46,10,24,23,10,37,2e" fillcolor="#e5e5e5" stroked="f">
                <v:path arrowok="t"/>
              </v:shape>
              <v:shape id="_x0000_s1710" style="position:absolute;left:2135;top:4519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711" style="position:absolute;left:2135;top:4519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712" style="position:absolute;left:2134;top:4520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3" type="#_x0000_t75" style="width:5pt;height:5.65pt">
                          <v:imagedata r:id="rId9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13" style="position:absolute;left:3104;top:5113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4" type="#_x0000_t75" style="width:13.75pt;height:14.4pt">
                          <v:imagedata r:id="rId6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14" style="position:absolute;left:3085;top:5095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6" type="#_x0000_t75" style="width:15.65pt;height:16.3pt">
                          <v:imagedata r:id="rId9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15" style="position:absolute;left:2769;top:5311;width:354;height:226" coordsize="354,226" o:allowincell="f" path="m315,l221,,,104,,226,353,59,339,44,328,27,319,9,315,e" fillcolor="#cfcfcf" stroked="f">
              <v:path arrowok="t"/>
            </v:shape>
            <v:rect id="_x0000_s1716" style="position:absolute;left:2761;top:5418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28" type="#_x0000_t75" style="width:.65pt;height:6.25pt">
                          <v:imagedata r:id="rId9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17" style="position:absolute;left:2765;top:5416;width:20;height:123" coordsize="20,123" o:allowincell="f" path="m4,l,2,,123r4,-2l4,e" filled="f" stroked="f">
              <v:path arrowok="t"/>
            </v:shape>
            <v:rect id="_x0000_s1718" style="position:absolute;left:3104;top:5257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0" type="#_x0000_t75" style="width:6.9pt;height:5pt">
                          <v:imagedata r:id="rId8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19" style="position:absolute;left:3085;top:5312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2" type="#_x0000_t75" style="width:2.5pt;height:3.15pt">
                          <v:imagedata r:id="rId7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20" style="position:absolute;left:2585;top:5367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4" type="#_x0000_t75" style="width:8.75pt;height:10pt">
                          <v:imagedata r:id="rId9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21" style="position:absolute;left:2550;top:5450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6" type="#_x0000_t75" style="width:1.9pt;height:6.9pt">
                          <v:imagedata r:id="rId9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22" style="position:absolute;left:2335;top:5431;width:214;height:193" coordsize="214,193" o:allowincell="f" path="m214,l26,88,12,99,2,115,,134r3,20l16,174r17,13l51,192r10,l67,191,214,121,214,e" fillcolor="#e7e7e7" stroked="f">
              <v:path arrowok="t"/>
            </v:shape>
            <v:shape id="_x0000_s1723" style="position:absolute;left:3181;top:5201;width:106;height:110" coordsize="106,110" o:allowincell="f" path="m54,l,,21,4,39,16,51,35,50,63,42,85,30,99r-17,9l54,110r22,-5l94,93,106,74,104,46,97,25,84,10,68,1,54,e" fillcolor="#2a2a29" stroked="f">
              <v:path arrowok="t"/>
            </v:shape>
            <v:shape id="_x0000_s1724" style="position:absolute;left:2137;top:5201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725" style="position:absolute;left:2186;top:5202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38" type="#_x0000_t75" style="width:52.6pt;height:5.65pt">
                          <v:imagedata r:id="rId10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726" style="position:absolute;left:2135;top:5201;width:106;height:110" coordorigin="2135,5201" coordsize="106,110" o:allowincell="f">
              <v:shape id="_x0000_s1727" style="position:absolute;left:2135;top:5201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728" style="position:absolute;left:2135;top:5201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729" style="position:absolute;left:2135;top:5201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730" style="position:absolute;left:2135;top:5201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731" style="position:absolute;left:2135;top:5201;width:106;height:110;mso-position-horizontal-relative:page;mso-position-vertical-relative:page" coordsize="106,110" o:allowincell="f" path="m37,2l29,4,11,16,,35,1,63r1,3l3,46,10,25,23,10,37,2e" fillcolor="#e5e5e5" stroked="f">
                <v:path arrowok="t"/>
              </v:shape>
              <v:shape id="_x0000_s1732" style="position:absolute;left:2135;top:5201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733" style="position:absolute;left:2135;top:5201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734" style="position:absolute;left:2134;top:5202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0" type="#_x0000_t75" style="width:5pt;height:5.65pt">
                          <v:imagedata r:id="rId10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35" style="position:absolute;left:3104;top:5795;width:280;height:28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2" type="#_x0000_t75" style="width:13.75pt;height:14.4pt">
                          <v:imagedata r:id="rId6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36" style="position:absolute;left:3085;top:5777;width:320;height:3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4" type="#_x0000_t75" style="width:15.65pt;height:16.3pt">
                          <v:imagedata r:id="rId10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37" style="position:absolute;left:2769;top:5993;width:354;height:226" coordsize="354,226" o:allowincell="f" path="m315,l221,,,104,,226,353,59,339,44,328,27,319,9,315,e" fillcolor="#cfcfcf" stroked="f">
              <v:path arrowok="t"/>
            </v:shape>
            <v:rect id="_x0000_s1738" style="position:absolute;left:2761;top:6100;width: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6" type="#_x0000_t75" style="width:.65pt;height:6.25pt">
                          <v:imagedata r:id="rId9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39" style="position:absolute;left:2765;top:6097;width:20;height:124" coordsize="20,124" o:allowincell="f" path="m4,l,2,,123r4,-2l4,e" filled="f" stroked="f">
              <v:path arrowok="t"/>
            </v:shape>
            <v:rect id="_x0000_s1740" style="position:absolute;left:3104;top:5939;width:140;height:1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8" type="#_x0000_t75" style="width:6.9pt;height:5pt">
                          <v:imagedata r:id="rId6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41" style="position:absolute;left:3085;top:5994;width:60;height:6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0" type="#_x0000_t75" style="width:2.5pt;height:3.15pt">
                          <v:imagedata r:id="rId10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42" style="position:absolute;left:2585;top:6049;width:180;height:20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2" type="#_x0000_t75" style="width:8.75pt;height:10pt">
                          <v:imagedata r:id="rId10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43" style="position:absolute;left:2550;top:6132;width:40;height:1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4" type="#_x0000_t75" style="width:1.9pt;height:6.9pt">
                          <v:imagedata r:id="rId10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44" style="position:absolute;left:2335;top:6113;width:214;height:193" coordsize="214,193" o:allowincell="f" path="m214,l26,88,12,99,2,115,,134r3,20l16,174r17,13l51,192r10,l67,190,214,121,214,e" fillcolor="#e7e7e7" stroked="f">
              <v:path arrowok="t"/>
            </v:shape>
            <v:shape id="_x0000_s1745" style="position:absolute;left:3181;top:5883;width:106;height:110" coordsize="106,110" o:allowincell="f" path="m54,l,,21,4,39,16,51,35,50,63,42,85,30,99r-17,9l54,110r22,-5l94,93,106,74,104,46,97,24,84,10,68,1,54,e" fillcolor="#2a2a29" stroked="f">
              <v:path arrowok="t"/>
            </v:shape>
            <v:shape id="_x0000_s1746" style="position:absolute;left:2137;top:5883;width:1099;height:110" coordsize="1099,110" o:allowincell="f" path="m51,l29,4,11,16,,35,1,63,8,85,21,99r16,9l1044,110r22,-5l1084,93r12,-19l1099,55r-4,-22l1082,15,1064,3,51,e" fillcolor="#2a2a29" stroked="f">
              <v:path arrowok="t"/>
            </v:shape>
            <v:rect id="_x0000_s1747" style="position:absolute;left:2186;top:5884;width:106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6" type="#_x0000_t75" style="width:52.6pt;height:5.65pt">
                          <v:imagedata r:id="rId10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group id="_x0000_s1748" style="position:absolute;left:2135;top:5883;width:106;height:110" coordorigin="2135,5883" coordsize="106,110" o:allowincell="f">
              <v:shape id="_x0000_s1749" style="position:absolute;left:2135;top:5883;width:106;height:110;mso-position-horizontal-relative:page;mso-position-vertical-relative:page" coordsize="106,110" o:allowincell="f" path="m32,105r5,3l53,110,32,105e" fillcolor="#e5e5e5" stroked="f">
                <v:path arrowok="t"/>
              </v:shape>
              <v:shape id="_x0000_s1750" style="position:absolute;left:2135;top:5883;width:106;height:110;mso-position-horizontal-relative:page;mso-position-vertical-relative:page" coordsize="106,110" o:allowincell="f" path="m28,103r3,2l32,105r-4,-2e" fillcolor="#e5e5e5" stroked="f">
                <v:path arrowok="t"/>
              </v:shape>
              <v:shape id="_x0000_s1751" style="position:absolute;left:2135;top:5883;width:106;height:110;mso-position-horizontal-relative:page;mso-position-vertical-relative:page" coordsize="106,110" o:allowincell="f" path="m18,96r3,3l28,103,18,96e" fillcolor="#e5e5e5" stroked="f">
                <v:path arrowok="t"/>
              </v:shape>
              <v:shape id="_x0000_s1752" style="position:absolute;left:2135;top:5883;width:106;height:110;mso-position-horizontal-relative:page;mso-position-vertical-relative:page" coordsize="106,110" o:allowincell="f" path="m2,66l1,74,13,93r5,3l8,85,2,66e" fillcolor="#e5e5e5" stroked="f">
                <v:path arrowok="t"/>
              </v:shape>
              <v:shape id="_x0000_s1753" style="position:absolute;left:2135;top:5883;width:106;height:110;mso-position-horizontal-relative:page;mso-position-vertical-relative:page" coordsize="106,110" o:allowincell="f" path="m37,2l29,4,11,16,,35,1,63r1,3l3,46,10,24,23,10,37,2e" fillcolor="#e5e5e5" stroked="f">
                <v:path arrowok="t"/>
              </v:shape>
              <v:shape id="_x0000_s1754" style="position:absolute;left:2135;top:5883;width:106;height:110;mso-position-horizontal-relative:page;mso-position-vertical-relative:page" coordsize="106,110" o:allowincell="f" path="m42,1r-3,l37,2,42,1e" fillcolor="#e5e5e5" stroked="f">
                <v:path arrowok="t"/>
              </v:shape>
              <v:shape id="_x0000_s1755" style="position:absolute;left:2135;top:5883;width:106;height:110;mso-position-horizontal-relative:page;mso-position-vertical-relative:page" coordsize="106,110" o:allowincell="f" path="m106,l51,,42,1,106,e" fillcolor="#e5e5e5" stroked="f">
                <v:path arrowok="t"/>
              </v:shape>
            </v:group>
            <v:rect id="_x0000_s1756" style="position:absolute;left:2134;top:5884;width:100;height:12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58" type="#_x0000_t75" style="width:5pt;height:5.65pt">
                          <v:imagedata r:id="rId10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57" style="position:absolute;left:3768;top:5086;width:4573;height:20" coordsize="4573,20" o:allowincell="f" path="m,l4573,e" filled="f" strokecolor="#8d8d8c" strokeweight=".76pt">
              <v:path arrowok="t"/>
            </v:shape>
            <v:shape id="_x0000_s1758" style="position:absolute;left:3768;top:5597;width:4573;height:20" coordsize="4573,20" o:allowincell="f" path="m,l4573,e" filled="f" strokecolor="#8d8d8c" strokeweight=".76pt">
              <v:path arrowok="t"/>
            </v:shape>
            <v:shape id="_x0000_s1759" style="position:absolute;left:3768;top:6109;width:4573;height:20" coordsize="4573,20" o:allowincell="f" path="m,l4573,e" filled="f" strokecolor="#8d8d8c" strokeweight=".76pt">
              <v:path arrowok="t"/>
            </v:shape>
            <v:rect id="_x0000_s1760" style="position:absolute;left:4148;top:978;width:80;height:2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0" type="#_x0000_t75" style="width:3.75pt;height:11.9pt">
                          <v:imagedata r:id="rId108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61" style="position:absolute;left:4148;top:943;width:80;height: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2" type="#_x0000_t75" style="width:3.75pt;height:1.9pt">
                          <v:imagedata r:id="rId10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62" style="position:absolute;left:4148;top:1226;width:70;height:20" coordsize="70,20" o:allowincell="f" path="m,5r70,e" filled="f" strokecolor="#989797" strokeweight=".65pt">
              <v:path arrowok="t"/>
            </v:shape>
            <v:rect id="_x0000_s1763" style="position:absolute;left:4148;top:1219;width:70;height:4" o:allowincell="f" filled="f" stroked="f">
              <v:path arrowok="t"/>
            </v:rect>
            <v:rect id="_x0000_s1764" style="position:absolute;left:4148;top:1224;width:70;height:4" o:allowincell="f" filled="f" stroked="f">
              <v:path arrowok="t"/>
            </v:rect>
            <v:rect id="_x0000_s1765" style="position:absolute;left:4148;top:1239;width:70;height:8" o:allowincell="f" filled="f" stroked="f">
              <v:path arrowok="t"/>
            </v:rect>
            <v:shape id="_x0000_s1766" style="position:absolute;left:4148;top:1255;width:70;height:20" coordsize="70,20" o:allowincell="f" path="m,8r70,e" filled="f" strokecolor="#989797" strokeweight=".34606mm">
              <v:path arrowok="t"/>
            </v:shape>
            <v:rect id="_x0000_s1767" style="position:absolute;left:4148;top:1246;width:80;height: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4" type="#_x0000_t75" style="width:3.75pt;height:.65pt">
                          <v:imagedata r:id="rId110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68" style="position:absolute;left:4148;top:1274;width:70;height:4" o:allowincell="f" filled="f" stroked="f">
              <v:path arrowok="t"/>
            </v:rect>
            <v:shape id="_x0000_s1769" style="position:absolute;left:4165;top:641;width:20;height:301" coordsize="20,301" o:allowincell="f" path="m,l,300e" filled="f" strokecolor="#a9a9a8" strokeweight=".6565mm">
              <v:path arrowok="t"/>
            </v:shape>
            <v:shape id="_x0000_s1770" style="position:absolute;left:3265;top:1259;width:883;height:20" coordsize="883,20" o:allowincell="f" path="m,l882,e" filled="f" strokecolor="#999898" strokeweight=".65686mm">
              <v:path arrowok="t"/>
            </v:shape>
            <v:rect id="_x0000_s1771" style="position:absolute;left:3265;top:594;width:882;height:647" o:allowincell="f" fillcolor="#c3c2c2" stroked="f">
              <v:path arrowok="t"/>
            </v:rect>
            <v:rect id="_x0000_s1772" style="position:absolute;left:5393;top:978;width:80;height:2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6" type="#_x0000_t75" style="width:3.75pt;height:11.9pt">
                          <v:imagedata r:id="rId111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73" style="position:absolute;left:5393;top:943;width:80;height: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68" type="#_x0000_t75" style="width:3.75pt;height:1.9pt">
                          <v:imagedata r:id="rId109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74" style="position:absolute;left:5392;top:1226;width:71;height:20" coordsize="71,20" o:allowincell="f" path="m,5r70,e" filled="f" strokecolor="#989797" strokeweight=".65pt">
              <v:path arrowok="t"/>
            </v:shape>
            <v:rect id="_x0000_s1775" style="position:absolute;left:5392;top:1219;width:70;height:4" o:allowincell="f" filled="f" stroked="f">
              <v:path arrowok="t"/>
            </v:rect>
            <v:rect id="_x0000_s1776" style="position:absolute;left:5392;top:1224;width:70;height:4" o:allowincell="f" filled="f" stroked="f">
              <v:path arrowok="t"/>
            </v:rect>
            <v:shape id="_x0000_s1777" style="position:absolute;left:5410;top:602;width:20;height:340" coordsize="20,340" o:allowincell="f" path="m,l,340e" filled="f" strokecolor="#a9a9a8" strokeweight=".6565mm">
              <v:path arrowok="t"/>
            </v:shape>
            <v:shape id="_x0000_s1778" style="position:absolute;left:4509;top:1220;width:883;height:20" coordsize="883,20" o:allowincell="f" path="m,l882,e" filled="f" strokecolor="#4b4b4a" strokeweight=".6565mm">
              <v:path arrowok="t"/>
            </v:shape>
            <v:rect id="_x0000_s1779" style="position:absolute;left:4509;top:555;width:882;height:647" o:allowincell="f" fillcolor="#c2c2c2" stroked="f">
              <v:path arrowok="t"/>
            </v:rect>
            <v:rect id="_x0000_s1780" style="position:absolute;left:6806;top:978;width:80;height:2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0" type="#_x0000_t75" style="width:3.75pt;height:11.9pt">
                          <v:imagedata r:id="rId112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81" style="position:absolute;left:6806;top:943;width:80;height: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2" type="#_x0000_t75" style="width:3.75pt;height:1.9pt">
                          <v:imagedata r:id="rId113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82" style="position:absolute;left:6806;top:1219;width:70;height:2" o:allowincell="f" filled="f" stroked="f">
              <v:path arrowok="t"/>
            </v:rect>
            <v:shape id="_x0000_s1783" style="position:absolute;left:6824;top:584;width:20;height:358" coordsize="20,358" o:allowincell="f" path="m,l,358e" filled="f" strokecolor="#a9a9a8" strokeweight=".65686mm">
              <v:path arrowok="t"/>
            </v:shape>
            <v:shape id="_x0000_s1784" style="position:absolute;left:5923;top:1202;width:883;height:20" coordsize="883,20" o:allowincell="f" path="m,l882,e" filled="f" strokecolor="#323231" strokeweight=".6565mm">
              <v:path arrowok="t"/>
            </v:shape>
            <v:rect id="_x0000_s1785" style="position:absolute;left:5923;top:537;width:882;height:647" o:allowincell="f" fillcolor="#ababab" stroked="f">
              <v:path arrowok="t"/>
            </v:rect>
            <v:rect id="_x0000_s1786" style="position:absolute;left:7855;top:978;width:80;height:2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4" type="#_x0000_t75" style="width:3.75pt;height:11.9pt">
                          <v:imagedata r:id="rId114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87" style="position:absolute;left:7855;top:943;width:80;height: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6" type="#_x0000_t75" style="width:3.75pt;height:1.9pt">
                          <v:imagedata r:id="rId115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88" style="position:absolute;left:7855;top:1226;width:70;height:20" coordsize="70,20" o:allowincell="f" path="m,5r70,e" filled="f" strokecolor="#989797" strokeweight=".65pt">
              <v:path arrowok="t"/>
            </v:shape>
            <v:rect id="_x0000_s1789" style="position:absolute;left:7855;top:1219;width:70;height:4" o:allowincell="f" filled="f" stroked="f">
              <v:path arrowok="t"/>
            </v:rect>
            <v:rect id="_x0000_s1790" style="position:absolute;left:7855;top:1224;width:70;height:4" o:allowincell="f" filled="f" stroked="f">
              <v:path arrowok="t"/>
            </v:rect>
            <v:shape id="_x0000_s1791" style="position:absolute;left:7872;top:602;width:20;height:340" coordsize="20,340" o:allowincell="f" path="m,l,340e" filled="f" strokecolor="#a9a9a8" strokeweight=".6565mm">
              <v:path arrowok="t"/>
            </v:shape>
            <v:shape id="_x0000_s1792" style="position:absolute;left:6972;top:1220;width:883;height:20" coordsize="883,20" o:allowincell="f" path="m,l882,e" filled="f" strokecolor="#2a2a29" strokeweight=".6565mm">
              <v:path arrowok="t"/>
            </v:shape>
            <v:rect id="_x0000_s1793" style="position:absolute;left:6972;top:555;width:882;height:647" o:allowincell="f" fillcolor="#7e7e7e" stroked="f">
              <v:path arrowok="t"/>
            </v:rect>
            <v:rect id="_x0000_s1794" style="position:absolute;left:8809;top:978;width:80;height:2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78" type="#_x0000_t75" style="width:3.75pt;height:11.9pt">
                          <v:imagedata r:id="rId116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95" style="position:absolute;left:8809;top:943;width:80;height:40;mso-position-horizontal-relative:page" o:allowincell="f" filled="f" stroked="f">
              <v:textbox inset="0,0,0,0">
                <w:txbxContent>
                  <w:p w:rsidR="001437D5" w:rsidRDefault="00263B4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80" type="#_x0000_t75" style="width:3.75pt;height:1.9pt">
                          <v:imagedata r:id="rId117" o:title=""/>
                        </v:shape>
                      </w:pict>
                    </w:r>
                  </w:p>
                  <w:p w:rsidR="001437D5" w:rsidRDefault="001437D5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796" style="position:absolute;left:8808;top:1219;width:70;height:2" o:allowincell="f" filled="f" stroked="f">
              <v:path arrowok="t"/>
            </v:rect>
            <v:shape id="_x0000_s1797" style="position:absolute;left:8826;top:584;width:20;height:358" coordsize="20,358" o:allowincell="f" path="m,l,358e" filled="f" strokecolor="#a9a9a8" strokeweight=".6565mm">
              <v:path arrowok="t"/>
            </v:shape>
            <v:shape id="_x0000_s1798" style="position:absolute;left:7925;top:1202;width:883;height:20" coordsize="883,20" o:allowincell="f" path="m,l882,e" filled="f" strokecolor="#989897" strokeweight=".6565mm">
              <v:path arrowok="t"/>
            </v:shape>
            <v:rect id="_x0000_s1799" style="position:absolute;left:7925;top:537;width:882;height:647" o:allowincell="f" fillcolor="#b2b2b1" stroked="f">
              <v:path arrowok="t"/>
            </v:rect>
            <w10:wrap anchorx="page"/>
          </v:group>
        </w:pict>
      </w:r>
      <w:proofErr w:type="spellStart"/>
      <w:proofErr w:type="gramStart"/>
      <w:r w:rsidR="001437D5">
        <w:rPr>
          <w:rFonts w:ascii="Arial" w:hAnsi="Arial" w:cs="Arial"/>
          <w:color w:val="2A2A29"/>
          <w:w w:val="109"/>
          <w:position w:val="-1"/>
          <w:sz w:val="24"/>
          <w:szCs w:val="24"/>
        </w:rPr>
        <w:t>in</w:t>
      </w:r>
      <w:r w:rsidR="001437D5">
        <w:rPr>
          <w:rFonts w:ascii="Arial" w:hAnsi="Arial" w:cs="Arial"/>
          <w:color w:val="2A2A29"/>
          <w:spacing w:val="-4"/>
          <w:w w:val="109"/>
          <w:position w:val="-1"/>
          <w:sz w:val="24"/>
          <w:szCs w:val="24"/>
        </w:rPr>
        <w:t>f</w:t>
      </w:r>
      <w:r w:rsidR="001437D5">
        <w:rPr>
          <w:rFonts w:ascii="Arial" w:hAnsi="Arial" w:cs="Arial"/>
          <w:color w:val="2A2A29"/>
          <w:w w:val="105"/>
          <w:position w:val="-1"/>
          <w:sz w:val="24"/>
          <w:szCs w:val="24"/>
        </w:rPr>
        <w:t>ormation</w:t>
      </w:r>
      <w:proofErr w:type="spellEnd"/>
      <w:proofErr w:type="gramEnd"/>
      <w:r w:rsidR="001437D5">
        <w:rPr>
          <w:rFonts w:ascii="Arial" w:hAnsi="Arial" w:cs="Arial"/>
          <w:color w:val="2A2A29"/>
          <w:w w:val="105"/>
          <w:position w:val="-1"/>
          <w:sz w:val="24"/>
          <w:szCs w:val="24"/>
        </w:rPr>
        <w:t>:</w:t>
      </w:r>
    </w:p>
    <w:p w:rsidR="001437D5" w:rsidRDefault="001437D5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33" w:after="0" w:line="247" w:lineRule="exact"/>
        <w:ind w:left="5610" w:right="4249"/>
        <w:jc w:val="center"/>
        <w:rPr>
          <w:rFonts w:ascii="Arial" w:hAnsi="Arial" w:cs="Arial"/>
          <w:b/>
          <w:i/>
          <w:color w:val="000000"/>
        </w:rPr>
      </w:pPr>
      <w:proofErr w:type="spellStart"/>
      <w:r w:rsidRPr="003D295B">
        <w:rPr>
          <w:rFonts w:ascii="Arial" w:hAnsi="Arial" w:cs="Arial"/>
          <w:b/>
          <w:i/>
          <w:color w:val="2A2A29"/>
          <w:w w:val="91"/>
          <w:position w:val="-1"/>
        </w:rPr>
        <w:t>My</w:t>
      </w:r>
      <w:proofErr w:type="spellEnd"/>
      <w:r w:rsidRPr="003D295B">
        <w:rPr>
          <w:rFonts w:ascii="Arial" w:hAnsi="Arial" w:cs="Arial"/>
          <w:b/>
          <w:i/>
          <w:color w:val="2A2A29"/>
          <w:spacing w:val="-5"/>
          <w:w w:val="91"/>
          <w:position w:val="-1"/>
        </w:rPr>
        <w:t xml:space="preserve"> </w:t>
      </w:r>
      <w:proofErr w:type="spellStart"/>
      <w:r w:rsidRPr="003D295B">
        <w:rPr>
          <w:rFonts w:ascii="Arial" w:hAnsi="Arial" w:cs="Arial"/>
          <w:b/>
          <w:i/>
          <w:color w:val="2A2A29"/>
          <w:w w:val="98"/>
          <w:position w:val="-1"/>
        </w:rPr>
        <w:t>Dia</w:t>
      </w:r>
      <w:r w:rsidRPr="003D295B">
        <w:rPr>
          <w:rFonts w:ascii="Arial" w:hAnsi="Arial" w:cs="Arial"/>
          <w:b/>
          <w:i/>
          <w:color w:val="2A2A29"/>
          <w:spacing w:val="2"/>
          <w:w w:val="98"/>
          <w:position w:val="-1"/>
        </w:rPr>
        <w:t>r</w:t>
      </w:r>
      <w:r w:rsidRPr="003D295B">
        <w:rPr>
          <w:rFonts w:ascii="Arial" w:hAnsi="Arial" w:cs="Arial"/>
          <w:b/>
          <w:i/>
          <w:color w:val="2A2A29"/>
          <w:w w:val="88"/>
          <w:position w:val="-1"/>
        </w:rPr>
        <w:t>y</w:t>
      </w:r>
      <w:proofErr w:type="spellEnd"/>
    </w:p>
    <w:p w:rsidR="001437D5" w:rsidRDefault="001437D5">
      <w:pPr>
        <w:widowControl w:val="0"/>
        <w:autoSpaceDE w:val="0"/>
        <w:autoSpaceDN w:val="0"/>
        <w:adjustRightInd w:val="0"/>
        <w:spacing w:before="3" w:after="0" w:line="80" w:lineRule="exact"/>
        <w:rPr>
          <w:rFonts w:ascii="Arial" w:hAnsi="Arial" w:cs="Arial"/>
          <w:color w:val="000000"/>
          <w:sz w:val="8"/>
          <w:szCs w:val="8"/>
        </w:rPr>
      </w:pPr>
    </w:p>
    <w:tbl>
      <w:tblPr>
        <w:tblW w:w="0" w:type="auto"/>
        <w:tblInd w:w="37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6"/>
        <w:gridCol w:w="1907"/>
      </w:tblGrid>
      <w:tr w:rsidR="001437D5">
        <w:trPr>
          <w:trHeight w:hRule="exact" w:val="507"/>
        </w:trPr>
        <w:tc>
          <w:tcPr>
            <w:tcW w:w="2666" w:type="dxa"/>
            <w:tcBorders>
              <w:top w:val="single" w:sz="8" w:space="0" w:color="9E9E9E"/>
              <w:left w:val="nil"/>
              <w:bottom w:val="single" w:sz="6" w:space="0" w:color="8D8D8C"/>
              <w:right w:val="single" w:sz="8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2A2A29"/>
              </w:rPr>
              <w:t>which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pacing w:val="-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10"/>
              </w:rPr>
              <w:t>film</w:t>
            </w:r>
            <w:proofErr w:type="spellEnd"/>
          </w:p>
        </w:tc>
        <w:tc>
          <w:tcPr>
            <w:tcW w:w="1907" w:type="dxa"/>
            <w:tcBorders>
              <w:top w:val="single" w:sz="8" w:space="0" w:color="9E9E9E"/>
              <w:left w:val="single" w:sz="8" w:space="0" w:color="9E9E9E"/>
              <w:bottom w:val="single" w:sz="6" w:space="0" w:color="8D8D8C"/>
              <w:right w:val="nil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5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1.</w:t>
            </w:r>
          </w:p>
        </w:tc>
      </w:tr>
      <w:tr w:rsidR="001437D5">
        <w:trPr>
          <w:trHeight w:hRule="exact" w:val="511"/>
        </w:trPr>
        <w:tc>
          <w:tcPr>
            <w:tcW w:w="2666" w:type="dxa"/>
            <w:tcBorders>
              <w:top w:val="single" w:sz="6" w:space="0" w:color="8D8D8C"/>
              <w:left w:val="nil"/>
              <w:bottom w:val="single" w:sz="6" w:space="0" w:color="8D8D8C"/>
              <w:right w:val="single" w:sz="8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8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2A2A29"/>
              </w:rPr>
              <w:t>type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pacing w:val="-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of</w:t>
            </w:r>
            <w:proofErr w:type="spellEnd"/>
            <w:r>
              <w:rPr>
                <w:rFonts w:ascii="Arial" w:hAnsi="Arial" w:cs="Arial"/>
                <w:color w:val="2A2A29"/>
                <w:spacing w:val="-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10"/>
              </w:rPr>
              <w:t>film</w:t>
            </w:r>
            <w:proofErr w:type="spellEnd"/>
          </w:p>
        </w:tc>
        <w:tc>
          <w:tcPr>
            <w:tcW w:w="1907" w:type="dxa"/>
            <w:tcBorders>
              <w:top w:val="single" w:sz="6" w:space="0" w:color="8D8D8C"/>
              <w:left w:val="single" w:sz="8" w:space="0" w:color="9E9E9E"/>
              <w:bottom w:val="single" w:sz="6" w:space="0" w:color="8D8D8C"/>
              <w:right w:val="nil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6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2.</w:t>
            </w:r>
          </w:p>
        </w:tc>
      </w:tr>
      <w:tr w:rsidR="001437D5">
        <w:trPr>
          <w:trHeight w:hRule="exact" w:val="511"/>
        </w:trPr>
        <w:tc>
          <w:tcPr>
            <w:tcW w:w="2666" w:type="dxa"/>
            <w:tcBorders>
              <w:top w:val="single" w:sz="6" w:space="0" w:color="8D8D8C"/>
              <w:left w:val="nil"/>
              <w:bottom w:val="single" w:sz="6" w:space="0" w:color="8D8D8C"/>
              <w:right w:val="single" w:sz="8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2A2A29"/>
                <w:w w:val="92"/>
              </w:rPr>
              <w:t>day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w w:val="92"/>
              </w:rPr>
              <w:t xml:space="preserve"> </w:t>
            </w:r>
            <w:r>
              <w:rPr>
                <w:rFonts w:ascii="Arial" w:hAnsi="Arial" w:cs="Arial"/>
                <w:color w:val="2A2A29"/>
                <w:spacing w:val="-1"/>
              </w:rPr>
              <w:t>t</w:t>
            </w:r>
            <w:r>
              <w:rPr>
                <w:rFonts w:ascii="Arial" w:hAnsi="Arial" w:cs="Arial"/>
                <w:color w:val="2A2A29"/>
              </w:rPr>
              <w:t>o</w:t>
            </w:r>
            <w:r>
              <w:rPr>
                <w:rFonts w:ascii="Arial" w:hAnsi="Arial" w:cs="Arial"/>
                <w:color w:val="2A2A29"/>
                <w:spacing w:val="-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go</w:t>
            </w:r>
            <w:proofErr w:type="spellEnd"/>
          </w:p>
        </w:tc>
        <w:tc>
          <w:tcPr>
            <w:tcW w:w="1907" w:type="dxa"/>
            <w:tcBorders>
              <w:top w:val="single" w:sz="6" w:space="0" w:color="8D8D8C"/>
              <w:left w:val="single" w:sz="8" w:space="0" w:color="9E9E9E"/>
              <w:bottom w:val="single" w:sz="6" w:space="0" w:color="8D8D8C"/>
              <w:right w:val="nil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4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3.</w:t>
            </w:r>
          </w:p>
        </w:tc>
      </w:tr>
      <w:tr w:rsidR="001437D5">
        <w:trPr>
          <w:trHeight w:hRule="exact" w:val="511"/>
        </w:trPr>
        <w:tc>
          <w:tcPr>
            <w:tcW w:w="2666" w:type="dxa"/>
            <w:tcBorders>
              <w:top w:val="single" w:sz="6" w:space="0" w:color="8D8D8C"/>
              <w:left w:val="nil"/>
              <w:bottom w:val="single" w:sz="6" w:space="0" w:color="8D8D8C"/>
              <w:right w:val="single" w:sz="8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6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2A2A29"/>
              </w:rPr>
              <w:t>time</w:t>
            </w:r>
            <w:proofErr w:type="gramEnd"/>
            <w:r>
              <w:rPr>
                <w:rFonts w:ascii="Arial" w:hAnsi="Arial" w:cs="Arial"/>
                <w:color w:val="2A2A29"/>
                <w:spacing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the</w:t>
            </w:r>
            <w:proofErr w:type="spellEnd"/>
            <w:r>
              <w:rPr>
                <w:rFonts w:ascii="Arial" w:hAnsi="Arial" w:cs="Arial"/>
                <w:color w:val="2A2A29"/>
                <w:spacing w:val="-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film</w:t>
            </w:r>
            <w:proofErr w:type="spellEnd"/>
            <w:r>
              <w:rPr>
                <w:rFonts w:ascii="Arial" w:hAnsi="Arial" w:cs="Arial"/>
                <w:color w:val="2A2A29"/>
                <w:spacing w:val="2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  <w:w w:val="98"/>
              </w:rPr>
              <w:t>s</w:t>
            </w:r>
            <w:r>
              <w:rPr>
                <w:rFonts w:ascii="Arial" w:hAnsi="Arial" w:cs="Arial"/>
                <w:color w:val="2A2A29"/>
                <w:spacing w:val="-1"/>
                <w:w w:val="116"/>
              </w:rPr>
              <w:t>t</w:t>
            </w:r>
            <w:r>
              <w:rPr>
                <w:rFonts w:ascii="Arial" w:hAnsi="Arial" w:cs="Arial"/>
                <w:color w:val="2A2A29"/>
                <w:w w:val="105"/>
              </w:rPr>
              <w:t>arts</w:t>
            </w:r>
            <w:proofErr w:type="spellEnd"/>
          </w:p>
        </w:tc>
        <w:tc>
          <w:tcPr>
            <w:tcW w:w="1907" w:type="dxa"/>
            <w:tcBorders>
              <w:top w:val="single" w:sz="6" w:space="0" w:color="8D8D8C"/>
              <w:left w:val="single" w:sz="8" w:space="0" w:color="9E9E9E"/>
              <w:bottom w:val="single" w:sz="6" w:space="0" w:color="8D8D8C"/>
              <w:right w:val="nil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3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4.</w:t>
            </w:r>
          </w:p>
        </w:tc>
      </w:tr>
      <w:tr w:rsidR="001437D5">
        <w:trPr>
          <w:trHeight w:hRule="exact" w:val="511"/>
        </w:trPr>
        <w:tc>
          <w:tcPr>
            <w:tcW w:w="2666" w:type="dxa"/>
            <w:tcBorders>
              <w:top w:val="single" w:sz="6" w:space="0" w:color="8D8D8C"/>
              <w:left w:val="nil"/>
              <w:bottom w:val="single" w:sz="6" w:space="0" w:color="8D8D8C"/>
              <w:right w:val="single" w:sz="8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5" w:after="0" w:line="120" w:lineRule="exact"/>
              <w:rPr>
                <w:rFonts w:ascii="Times New Roman" w:hAnsi="Times New Roman"/>
                <w:sz w:val="12"/>
                <w:szCs w:val="12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7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2A2A29"/>
                <w:spacing w:val="-4"/>
              </w:rPr>
              <w:t>c</w:t>
            </w:r>
            <w:r>
              <w:rPr>
                <w:rFonts w:ascii="Arial" w:hAnsi="Arial" w:cs="Arial"/>
                <w:color w:val="2A2A29"/>
              </w:rPr>
              <w:t>o</w:t>
            </w:r>
            <w:r>
              <w:rPr>
                <w:rFonts w:ascii="Arial" w:hAnsi="Arial" w:cs="Arial"/>
                <w:color w:val="2A2A29"/>
                <w:spacing w:val="-2"/>
              </w:rPr>
              <w:t>s</w:t>
            </w:r>
            <w:r>
              <w:rPr>
                <w:rFonts w:ascii="Arial" w:hAnsi="Arial" w:cs="Arial"/>
                <w:color w:val="2A2A29"/>
              </w:rPr>
              <w:t>t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pacing w:val="-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of</w:t>
            </w:r>
            <w:proofErr w:type="spellEnd"/>
            <w:r>
              <w:rPr>
                <w:rFonts w:ascii="Arial" w:hAnsi="Arial" w:cs="Arial"/>
                <w:color w:val="2A2A29"/>
                <w:spacing w:val="-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the</w:t>
            </w:r>
            <w:proofErr w:type="spellEnd"/>
            <w:r>
              <w:rPr>
                <w:rFonts w:ascii="Arial" w:hAnsi="Arial" w:cs="Arial"/>
                <w:color w:val="2A2A29"/>
                <w:spacing w:val="-2"/>
              </w:rPr>
              <w:t xml:space="preserve"> </w:t>
            </w:r>
            <w:r>
              <w:rPr>
                <w:rFonts w:ascii="Arial" w:hAnsi="Arial" w:cs="Arial"/>
                <w:color w:val="2A2A29"/>
                <w:w w:val="106"/>
              </w:rPr>
              <w:t>tic</w:t>
            </w:r>
            <w:r>
              <w:rPr>
                <w:rFonts w:ascii="Arial" w:hAnsi="Arial" w:cs="Arial"/>
                <w:color w:val="2A2A29"/>
                <w:spacing w:val="-2"/>
                <w:w w:val="106"/>
              </w:rPr>
              <w:t>k</w:t>
            </w:r>
            <w:r>
              <w:rPr>
                <w:rFonts w:ascii="Arial" w:hAnsi="Arial" w:cs="Arial"/>
                <w:color w:val="2A2A29"/>
                <w:w w:val="101"/>
              </w:rPr>
              <w:t>et</w:t>
            </w:r>
          </w:p>
        </w:tc>
        <w:tc>
          <w:tcPr>
            <w:tcW w:w="1907" w:type="dxa"/>
            <w:tcBorders>
              <w:top w:val="single" w:sz="6" w:space="0" w:color="8D8D8C"/>
              <w:left w:val="single" w:sz="8" w:space="0" w:color="9E9E9E"/>
              <w:bottom w:val="single" w:sz="6" w:space="0" w:color="8D8D8C"/>
              <w:right w:val="nil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2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5.</w:t>
            </w:r>
          </w:p>
        </w:tc>
      </w:tr>
    </w:tbl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Times New Roman" w:hAnsi="Times New Roman"/>
          <w:sz w:val="20"/>
          <w:szCs w:val="20"/>
        </w:rPr>
      </w:pPr>
    </w:p>
    <w:p w:rsidR="00263B46" w:rsidRDefault="00263B46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Times New Roman" w:hAnsi="Times New Roman"/>
          <w:sz w:val="28"/>
          <w:szCs w:val="28"/>
        </w:rPr>
        <w:sectPr w:rsidR="00263B46">
          <w:footerReference w:type="even" r:id="rId118"/>
          <w:footerReference w:type="default" r:id="rId119"/>
          <w:pgSz w:w="11920" w:h="16840"/>
          <w:pgMar w:top="1060" w:right="1140" w:bottom="0" w:left="0" w:header="172" w:footer="0" w:gutter="0"/>
          <w:cols w:space="720" w:equalWidth="0">
            <w:col w:w="10780"/>
          </w:cols>
          <w:noEndnote/>
        </w:sectPr>
      </w:pPr>
    </w:p>
    <w:p w:rsidR="001437D5" w:rsidRDefault="001437D5" w:rsidP="00263B46">
      <w:pPr>
        <w:widowControl w:val="0"/>
        <w:autoSpaceDE w:val="0"/>
        <w:autoSpaceDN w:val="0"/>
        <w:adjustRightInd w:val="0"/>
        <w:spacing w:before="25" w:after="0" w:line="240" w:lineRule="auto"/>
        <w:ind w:right="-82"/>
        <w:rPr>
          <w:rFonts w:ascii="Arial" w:hAnsi="Arial" w:cs="Arial"/>
          <w:color w:val="000000"/>
          <w:sz w:val="28"/>
          <w:szCs w:val="28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28"/>
          <w:szCs w:val="28"/>
        </w:rPr>
        <w:br w:type="column"/>
      </w: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w w:val="96"/>
          <w:sz w:val="20"/>
          <w:szCs w:val="20"/>
        </w:rPr>
        <w:t>(</w:t>
      </w:r>
      <w:proofErr w:type="spellStart"/>
      <w:r>
        <w:rPr>
          <w:rFonts w:ascii="Arial" w:hAnsi="Arial" w:cs="Arial"/>
          <w:color w:val="2A2A29"/>
          <w:w w:val="96"/>
          <w:sz w:val="20"/>
          <w:szCs w:val="20"/>
        </w:rPr>
        <w:t>Adap</w:t>
      </w:r>
      <w:r>
        <w:rPr>
          <w:rFonts w:ascii="Arial" w:hAnsi="Arial" w:cs="Arial"/>
          <w:color w:val="2A2A29"/>
          <w:spacing w:val="-2"/>
          <w:w w:val="96"/>
          <w:sz w:val="20"/>
          <w:szCs w:val="20"/>
        </w:rPr>
        <w:t>t</w:t>
      </w:r>
      <w:r>
        <w:rPr>
          <w:rFonts w:ascii="Arial" w:hAnsi="Arial" w:cs="Arial"/>
          <w:color w:val="2A2A29"/>
          <w:w w:val="96"/>
          <w:sz w:val="20"/>
          <w:szCs w:val="20"/>
        </w:rPr>
        <w:t>ed</w:t>
      </w:r>
      <w:proofErr w:type="spellEnd"/>
      <w:r>
        <w:rPr>
          <w:rFonts w:ascii="Arial" w:hAnsi="Arial" w:cs="Arial"/>
          <w:color w:val="2A2A29"/>
          <w:spacing w:val="-4"/>
          <w:w w:val="9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A2A29"/>
          <w:sz w:val="20"/>
          <w:szCs w:val="20"/>
        </w:rPr>
        <w:t>f</w:t>
      </w:r>
      <w:r>
        <w:rPr>
          <w:rFonts w:ascii="Arial" w:hAnsi="Arial" w:cs="Arial"/>
          <w:color w:val="2A2A29"/>
          <w:spacing w:val="-7"/>
          <w:sz w:val="20"/>
          <w:szCs w:val="20"/>
        </w:rPr>
        <w:t>r</w:t>
      </w:r>
      <w:r>
        <w:rPr>
          <w:rFonts w:ascii="Arial" w:hAnsi="Arial" w:cs="Arial"/>
          <w:color w:val="2A2A29"/>
          <w:sz w:val="20"/>
          <w:szCs w:val="20"/>
        </w:rPr>
        <w:t>om</w:t>
      </w:r>
      <w:proofErr w:type="spellEnd"/>
      <w:r>
        <w:rPr>
          <w:rFonts w:ascii="Arial" w:hAnsi="Arial" w:cs="Arial"/>
          <w:color w:val="2A2A29"/>
          <w:sz w:val="20"/>
          <w:szCs w:val="20"/>
        </w:rPr>
        <w:t>:</w:t>
      </w:r>
      <w:r>
        <w:rPr>
          <w:rFonts w:ascii="Arial" w:hAnsi="Arial" w:cs="Arial"/>
          <w:color w:val="2A2A29"/>
          <w:spacing w:val="25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94"/>
          <w:sz w:val="20"/>
          <w:szCs w:val="20"/>
        </w:rPr>
        <w:t>Cambridge</w:t>
      </w:r>
      <w:r>
        <w:rPr>
          <w:rFonts w:ascii="Arial" w:hAnsi="Arial" w:cs="Arial"/>
          <w:color w:val="2A2A29"/>
          <w:spacing w:val="-5"/>
          <w:w w:val="94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hAnsi="Arial" w:cs="Arial"/>
          <w:color w:val="2A2A29"/>
          <w:sz w:val="20"/>
          <w:szCs w:val="20"/>
        </w:rPr>
        <w:t>ests</w:t>
      </w:r>
      <w:proofErr w:type="spellEnd"/>
      <w:r>
        <w:rPr>
          <w:rFonts w:ascii="Arial" w:hAnsi="Arial" w:cs="Arial"/>
          <w:color w:val="2A2A29"/>
          <w:sz w:val="20"/>
          <w:szCs w:val="20"/>
        </w:rPr>
        <w:t>)</w:t>
      </w:r>
    </w:p>
    <w:p w:rsidR="001437D5" w:rsidRDefault="001437D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20"/>
          <w:szCs w:val="20"/>
        </w:rPr>
        <w:sectPr w:rsidR="001437D5">
          <w:type w:val="continuous"/>
          <w:pgSz w:w="11920" w:h="16840"/>
          <w:pgMar w:top="1180" w:right="1140" w:bottom="800" w:left="0" w:header="720" w:footer="720" w:gutter="0"/>
          <w:cols w:num="2" w:space="720" w:equalWidth="0">
            <w:col w:w="794" w:space="4699"/>
            <w:col w:w="5287"/>
          </w:cols>
          <w:noEndnote/>
        </w:sectPr>
      </w:pPr>
    </w:p>
    <w:p w:rsidR="001437D5" w:rsidRDefault="00263B4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lastRenderedPageBreak/>
        <w:pict>
          <v:polyline id="_x0000_s1857" style="position:absolute;z-index:-25156403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5" o:allowincell="f" fillcolor="#d5d5d4" stroked="f">
            <v:path arrowok="t"/>
          </v:polyline>
        </w:pict>
      </w:r>
      <w:r>
        <w:rPr>
          <w:noProof/>
        </w:rPr>
        <w:pict>
          <v:polyline id="_x0000_s1856" style="position:absolute;z-index:-25156505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5" o:allowincell="f" fillcolor="#9e9e9e" stroked="f">
            <v:path arrowok="t"/>
          </v:polyline>
        </w:pict>
      </w:r>
      <w:r>
        <w:rPr>
          <w:noProof/>
        </w:rPr>
        <w:pict>
          <v:polyline id="_x0000_s1855" style="position:absolute;z-index:-25156608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5" o:allowincell="f" fillcolor="#727272" stroked="f">
            <v:path arrowok="t"/>
          </v:polyline>
        </w:pict>
      </w:r>
      <w:r>
        <w:rPr>
          <w:noProof/>
        </w:rPr>
        <w:pict>
          <v:rect id="_x0000_s1854" style="position:absolute;margin-left:506.1pt;margin-top:0;width:89pt;height:29pt;z-index:-251567104;mso-position-horizontal-relative:page;mso-position-vertical-relative:page" o:regroupid="5" o:allowincell="f" filled="f" stroked="f">
            <v:textbox inset="0,0,0,0">
              <w:txbxContent>
                <w:p w:rsidR="003D295B" w:rsidRDefault="00263B46" w:rsidP="003D295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4" type="#_x0000_t75" style="width:88.9pt;height:28.8pt">
                        <v:imagedata r:id="rId8" o:title=""/>
                      </v:shape>
                    </w:pict>
                  </w:r>
                </w:p>
                <w:p w:rsidR="003D295B" w:rsidRDefault="003D295B" w:rsidP="003D295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851" style="position:absolute;margin-left:462.55pt;margin-top:-51.55pt;width:26.15pt;height:23.75pt;z-index:-251568128" coordorigin="9251,149" coordsize="523,475" o:regroupid="5" o:allowincell="f">
            <v:shape id="_x0000_s185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85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850" style="position:absolute;z-index:-25156915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5" o:allowincell="f" stroked="f">
            <v:path arrowok="t"/>
          </v:polyline>
        </w:pict>
      </w:r>
      <w:r>
        <w:rPr>
          <w:noProof/>
        </w:rPr>
        <w:pict>
          <v:group id="_x0000_s1847" style="position:absolute;margin-left:372.8pt;margin-top:-54.55pt;width:33.05pt;height:30.1pt;z-index:-251570176" coordorigin="7456,89" coordsize="661,602" o:regroupid="5" o:allowincell="f">
            <v:shape id="_x0000_s184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84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846" style="position:absolute;z-index:-25157120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5" o:allowincell="f" stroked="f">
            <v:path arrowok="t"/>
          </v:polyline>
        </w:pict>
      </w:r>
      <w:r>
        <w:rPr>
          <w:noProof/>
        </w:rPr>
        <w:pict>
          <v:group id="_x0000_s1843" style="position:absolute;margin-left:283.6pt;margin-top:-58.45pt;width:40.05pt;height:36.6pt;z-index:-251572224" coordorigin="5672,11" coordsize="801,732" o:regroupid="5" o:allowincell="f">
            <v:shape id="_x0000_s184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84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842" style="position:absolute;z-index:-25157324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5" o:allowincell="f" stroked="f">
            <v:path arrowok="t"/>
          </v:polyline>
        </w:pict>
      </w:r>
      <w:r>
        <w:rPr>
          <w:noProof/>
        </w:rPr>
        <w:pict>
          <v:rect id="_x0000_s1841" style="position:absolute;margin-left:0;margin-top:0;width:510pt;height:17pt;z-index:-251574272;mso-position-horizontal-relative:page;mso-position-vertical-relative:page" o:regroupid="5" o:allowincell="f" filled="f" stroked="f">
            <v:textbox inset="0,0,0,0">
              <w:txbxContent>
                <w:p w:rsidR="003D295B" w:rsidRDefault="00263B46" w:rsidP="003D295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2" type="#_x0000_t75" style="width:512.75pt;height:16.9pt">
                        <v:imagedata r:id="rId7" o:title=""/>
                      </v:shape>
                    </w:pict>
                  </w:r>
                </w:p>
                <w:p w:rsidR="003D295B" w:rsidRDefault="003D295B" w:rsidP="003D295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polyline id="_x0000_s1858" style="position:absolute;z-index:-251644928;mso-position-horizontal-relative:page;mso-position-vertical-relative:page" points="88.1pt,441.2pt,532.85pt,441.2pt" coordsize="8896,20" o:allowincell="f" filled="f" strokecolor="#2a2a29" strokeweight=".25pt">
            <v:path arrowok="t"/>
            <w10:wrap anchorx="page" anchory="page"/>
          </v:polyline>
        </w:pict>
      </w:r>
      <w:r>
        <w:rPr>
          <w:noProof/>
        </w:rPr>
        <w:pict>
          <v:polyline id="_x0000_s1859" style="position:absolute;z-index:-251635712;mso-position-horizontal-relative:page;mso-position-vertical-relative:page" points="83.6pt,719.7pt,538.55pt,719.7pt" coordsize="9099,20" o:allowincell="f" filled="f" strokecolor="#2a2a29" strokeweight=".25pt">
            <v:path arrowok="t"/>
            <w10:wrap anchorx="page" anchory="page"/>
          </v:polyline>
        </w:pict>
      </w:r>
      <w:r>
        <w:rPr>
          <w:noProof/>
        </w:rPr>
        <w:pict>
          <v:polyline id="_x0000_s1860" style="position:absolute;z-index:-251634688;mso-position-horizontal-relative:page;mso-position-vertical-relative:page" points="83.6pt,741.4pt,538.55pt,741.4pt" coordsize="9099,20" o:allowincell="f" filled="f" strokecolor="#2a2a29" strokeweight=".25pt">
            <v:path arrowok="t"/>
            <w10:wrap anchorx="page" anchory="page"/>
          </v:polyline>
        </w:pict>
      </w:r>
      <w:r>
        <w:rPr>
          <w:noProof/>
        </w:rPr>
        <w:pict>
          <v:polyline id="_x0000_s1861" style="position:absolute;z-index:-251633664;mso-position-horizontal-relative:page;mso-position-vertical-relative:page" points="83.6pt,763.05pt,538.55pt,763.05pt" coordsize="9099,20" o:allowincell="f" filled="f" strokecolor="#2a2a29" strokeweight=".25pt">
            <v:path arrowok="t"/>
            <w10:wrap anchorx="page" anchory="page"/>
          </v:polyline>
        </w:pict>
      </w:r>
    </w:p>
    <w:p w:rsidR="001437D5" w:rsidRDefault="001437D5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color w:val="000000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before="2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Pr="003D295B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Pr="003D295B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win</w:t>
      </w:r>
      <w:r w:rsidRPr="003D295B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magazine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subscription</w:t>
      </w:r>
      <w:r w:rsidRPr="003D295B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3D295B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3D295B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y</w:t>
      </w:r>
      <w:r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ea</w:t>
      </w:r>
      <w:r w:rsidRPr="003D295B">
        <w:rPr>
          <w:rFonts w:ascii="Arial" w:hAnsi="Arial" w:cs="Arial"/>
          <w:color w:val="2A2A29"/>
          <w:spacing w:val="-29"/>
          <w:w w:val="131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.</w:t>
      </w:r>
      <w:bookmarkStart w:id="0" w:name="_GoBack"/>
      <w:bookmarkEnd w:id="0"/>
    </w:p>
    <w:p w:rsidR="001437D5" w:rsidRPr="003D295B" w:rsidRDefault="001437D5">
      <w:pPr>
        <w:widowControl w:val="0"/>
        <w:autoSpaceDE w:val="0"/>
        <w:autoSpaceDN w:val="0"/>
        <w:adjustRightInd w:val="0"/>
        <w:spacing w:before="34"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3D295B">
        <w:rPr>
          <w:rFonts w:ascii="Arial" w:hAnsi="Arial" w:cs="Arial"/>
          <w:color w:val="2A2A29"/>
          <w:sz w:val="24"/>
          <w:szCs w:val="24"/>
          <w:lang w:val="en-US"/>
        </w:rPr>
        <w:t>Fill</w:t>
      </w:r>
      <w:r w:rsidRPr="003D295B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3D295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3D295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3D295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Pr="003D295B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7"/>
          <w:w w:val="10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106"/>
          <w:sz w:val="24"/>
          <w:szCs w:val="24"/>
          <w:lang w:val="en-US"/>
        </w:rPr>
        <w:t>egi</w:t>
      </w:r>
      <w:r w:rsidRPr="003D295B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s</w:t>
      </w:r>
      <w:r w:rsidRPr="003D295B">
        <w:rPr>
          <w:rFonts w:ascii="Arial" w:hAnsi="Arial" w:cs="Arial"/>
          <w:color w:val="2A2A29"/>
          <w:w w:val="106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r</w:t>
      </w:r>
      <w:r w:rsidRPr="003D295B">
        <w:rPr>
          <w:rFonts w:ascii="Arial" w:hAnsi="Arial" w:cs="Arial"/>
          <w:color w:val="2A2A29"/>
          <w:w w:val="106"/>
          <w:sz w:val="24"/>
          <w:szCs w:val="24"/>
          <w:lang w:val="en-US"/>
        </w:rPr>
        <w:t>ation</w:t>
      </w:r>
      <w:r w:rsidRPr="003D295B">
        <w:rPr>
          <w:rFonts w:ascii="Arial" w:hAnsi="Arial" w:cs="Arial"/>
          <w:color w:val="2A2A29"/>
          <w:spacing w:val="-4"/>
          <w:w w:val="106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orm</w:t>
      </w:r>
      <w:r w:rsidRPr="003D295B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3D295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ems</w:t>
      </w:r>
      <w:r w:rsidRPr="003D295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(a)</w:t>
      </w:r>
      <w:r w:rsidRPr="003D295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3D295B">
        <w:rPr>
          <w:rFonts w:ascii="Arial" w:hAnsi="Arial" w:cs="Arial"/>
          <w:color w:val="2A2A29"/>
          <w:sz w:val="24"/>
          <w:szCs w:val="24"/>
          <w:lang w:val="en-US"/>
        </w:rPr>
        <w:t>(b).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1437D5" w:rsidRPr="003D295B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70" w:lineRule="exact"/>
        <w:ind w:left="5008" w:right="4477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A2A29"/>
          <w:w w:val="90"/>
          <w:position w:val="-1"/>
          <w:sz w:val="24"/>
          <w:szCs w:val="24"/>
        </w:rPr>
        <w:t>REGISTR</w:t>
      </w:r>
      <w:r>
        <w:rPr>
          <w:rFonts w:ascii="Arial" w:hAnsi="Arial" w:cs="Arial"/>
          <w:color w:val="2A2A29"/>
          <w:spacing w:val="-13"/>
          <w:w w:val="90"/>
          <w:position w:val="-1"/>
          <w:sz w:val="24"/>
          <w:szCs w:val="24"/>
        </w:rPr>
        <w:t>A</w:t>
      </w:r>
      <w:r>
        <w:rPr>
          <w:rFonts w:ascii="Arial" w:hAnsi="Arial" w:cs="Arial"/>
          <w:color w:val="2A2A29"/>
          <w:w w:val="90"/>
          <w:position w:val="-1"/>
          <w:sz w:val="24"/>
          <w:szCs w:val="24"/>
        </w:rPr>
        <w:t>TION</w:t>
      </w:r>
      <w:r>
        <w:rPr>
          <w:rFonts w:ascii="Arial" w:hAnsi="Arial" w:cs="Arial"/>
          <w:color w:val="2A2A29"/>
          <w:spacing w:val="6"/>
          <w:w w:val="90"/>
          <w:position w:val="-1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spacing w:val="-5"/>
          <w:w w:val="95"/>
          <w:position w:val="-1"/>
          <w:sz w:val="24"/>
          <w:szCs w:val="24"/>
        </w:rPr>
        <w:t>F</w:t>
      </w:r>
      <w:r>
        <w:rPr>
          <w:rFonts w:ascii="Arial" w:hAnsi="Arial" w:cs="Arial"/>
          <w:color w:val="2A2A29"/>
          <w:w w:val="90"/>
          <w:position w:val="-1"/>
          <w:sz w:val="24"/>
          <w:szCs w:val="24"/>
        </w:rPr>
        <w:t>ORM</w:t>
      </w:r>
    </w:p>
    <w:p w:rsidR="001437D5" w:rsidRDefault="001437D5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  <w:color w:val="000000"/>
        </w:rPr>
      </w:pPr>
    </w:p>
    <w:tbl>
      <w:tblPr>
        <w:tblW w:w="0" w:type="auto"/>
        <w:tblInd w:w="16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6425"/>
      </w:tblGrid>
      <w:tr w:rsidR="001437D5">
        <w:trPr>
          <w:trHeight w:hRule="exact" w:val="454"/>
        </w:trPr>
        <w:tc>
          <w:tcPr>
            <w:tcW w:w="9090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1437D5" w:rsidRPr="003D295B" w:rsidRDefault="001437D5" w:rsidP="003D295B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295B">
              <w:rPr>
                <w:rFonts w:ascii="Arial" w:hAnsi="Arial" w:cs="Arial"/>
                <w:b/>
                <w:color w:val="2A2A29"/>
              </w:rPr>
              <w:t>(a)</w:t>
            </w:r>
            <w:r w:rsidRPr="003D295B">
              <w:rPr>
                <w:rFonts w:ascii="Arial" w:hAnsi="Arial" w:cs="Arial"/>
                <w:b/>
                <w:color w:val="2A2A29"/>
                <w:spacing w:val="-21"/>
              </w:rPr>
              <w:t xml:space="preserve"> </w:t>
            </w:r>
            <w:proofErr w:type="spellStart"/>
            <w:r w:rsidRPr="003D295B">
              <w:rPr>
                <w:rFonts w:ascii="Arial" w:hAnsi="Arial" w:cs="Arial"/>
                <w:b/>
                <w:color w:val="2A2A29"/>
                <w:spacing w:val="-2"/>
                <w:u w:val="single"/>
              </w:rPr>
              <w:t>P</w:t>
            </w:r>
            <w:r w:rsidRPr="003D295B">
              <w:rPr>
                <w:rFonts w:ascii="Arial" w:hAnsi="Arial" w:cs="Arial"/>
                <w:b/>
                <w:color w:val="2A2A29"/>
                <w:u w:val="single"/>
              </w:rPr>
              <w:t>e</w:t>
            </w:r>
            <w:r w:rsidRPr="003D295B">
              <w:rPr>
                <w:rFonts w:ascii="Arial" w:hAnsi="Arial" w:cs="Arial"/>
                <w:b/>
                <w:color w:val="2A2A29"/>
                <w:spacing w:val="-2"/>
                <w:u w:val="single"/>
              </w:rPr>
              <w:t>r</w:t>
            </w:r>
            <w:r w:rsidRPr="003D295B">
              <w:rPr>
                <w:rFonts w:ascii="Arial" w:hAnsi="Arial" w:cs="Arial"/>
                <w:b/>
                <w:color w:val="2A2A29"/>
                <w:u w:val="single"/>
              </w:rPr>
              <w:t>sonal</w:t>
            </w:r>
            <w:proofErr w:type="spellEnd"/>
            <w:r w:rsidRPr="003D295B">
              <w:rPr>
                <w:rFonts w:ascii="Arial" w:hAnsi="Arial" w:cs="Arial"/>
                <w:b/>
                <w:color w:val="2A2A29"/>
                <w:spacing w:val="13"/>
              </w:rPr>
              <w:t xml:space="preserve"> </w:t>
            </w:r>
            <w:proofErr w:type="spellStart"/>
            <w:r w:rsidRPr="003D295B">
              <w:rPr>
                <w:rFonts w:ascii="Arial" w:hAnsi="Arial" w:cs="Arial"/>
                <w:b/>
                <w:color w:val="2A2A29"/>
                <w:w w:val="105"/>
              </w:rPr>
              <w:t>Identifi</w:t>
            </w:r>
            <w:r w:rsidRPr="003D295B">
              <w:rPr>
                <w:rFonts w:ascii="Arial" w:hAnsi="Arial" w:cs="Arial"/>
                <w:b/>
                <w:color w:val="2A2A29"/>
                <w:spacing w:val="-1"/>
                <w:w w:val="105"/>
              </w:rPr>
              <w:t>c</w:t>
            </w:r>
            <w:r w:rsidRPr="003D295B">
              <w:rPr>
                <w:rFonts w:ascii="Arial" w:hAnsi="Arial" w:cs="Arial"/>
                <w:b/>
                <w:color w:val="2A2A29"/>
                <w:w w:val="103"/>
              </w:rPr>
              <w:t>ation</w:t>
            </w:r>
            <w:proofErr w:type="spellEnd"/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</w:rPr>
              <w:t>Surname</w:t>
            </w:r>
            <w:proofErr w:type="spellEnd"/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1.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</w:rPr>
              <w:t>Fi</w:t>
            </w:r>
            <w:r>
              <w:rPr>
                <w:rFonts w:ascii="Arial" w:hAnsi="Arial" w:cs="Arial"/>
                <w:color w:val="2A2A29"/>
                <w:spacing w:val="-2"/>
              </w:rPr>
              <w:t>rs</w:t>
            </w:r>
            <w:r>
              <w:rPr>
                <w:rFonts w:ascii="Arial" w:hAnsi="Arial" w:cs="Arial"/>
                <w:color w:val="2A2A29"/>
              </w:rPr>
              <w:t>t</w:t>
            </w:r>
            <w:proofErr w:type="spellEnd"/>
            <w:r>
              <w:rPr>
                <w:rFonts w:ascii="Arial" w:hAnsi="Arial" w:cs="Arial"/>
                <w:color w:val="2A2A29"/>
                <w:spacing w:val="15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name</w:t>
            </w:r>
            <w:proofErr w:type="spellEnd"/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2.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</w:rPr>
              <w:t>Age</w:t>
            </w:r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3.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</w:rPr>
              <w:t>Da</w:t>
            </w:r>
            <w:r>
              <w:rPr>
                <w:rFonts w:ascii="Arial" w:hAnsi="Arial" w:cs="Arial"/>
                <w:color w:val="2A2A29"/>
                <w:spacing w:val="-1"/>
              </w:rPr>
              <w:t>t</w:t>
            </w:r>
            <w:r>
              <w:rPr>
                <w:rFonts w:ascii="Arial" w:hAnsi="Arial" w:cs="Arial"/>
                <w:color w:val="2A2A29"/>
              </w:rPr>
              <w:t>e</w:t>
            </w:r>
            <w:r>
              <w:rPr>
                <w:rFonts w:ascii="Arial" w:hAnsi="Arial" w:cs="Arial"/>
                <w:color w:val="2A2A29"/>
                <w:spacing w:val="-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of</w:t>
            </w:r>
            <w:proofErr w:type="spellEnd"/>
            <w:r>
              <w:rPr>
                <w:rFonts w:ascii="Arial" w:hAnsi="Arial" w:cs="Arial"/>
                <w:color w:val="2A2A29"/>
                <w:spacing w:val="-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w w:val="106"/>
              </w:rPr>
              <w:t>birth</w:t>
            </w:r>
            <w:proofErr w:type="spellEnd"/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4.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97"/>
              </w:rPr>
              <w:t>School</w:t>
            </w:r>
            <w:proofErr w:type="spellEnd"/>
            <w:r>
              <w:rPr>
                <w:rFonts w:ascii="Arial" w:hAnsi="Arial" w:cs="Arial"/>
                <w:color w:val="2A2A29"/>
                <w:spacing w:val="-3"/>
                <w:w w:val="97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</w:rPr>
              <w:t>y</w:t>
            </w:r>
            <w:r>
              <w:rPr>
                <w:rFonts w:ascii="Arial" w:hAnsi="Arial" w:cs="Arial"/>
                <w:color w:val="2A2A29"/>
              </w:rPr>
              <w:t>ear</w:t>
            </w:r>
            <w:proofErr w:type="spellEnd"/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5.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w w:val="102"/>
              </w:rPr>
              <w:t>Nationality</w:t>
            </w:r>
            <w:proofErr w:type="spellEnd"/>
            <w:r>
              <w:rPr>
                <w:rFonts w:ascii="Arial" w:hAnsi="Arial" w:cs="Arial"/>
                <w:color w:val="2A2A29"/>
                <w:w w:val="102"/>
              </w:rPr>
              <w:t>/</w:t>
            </w:r>
            <w:proofErr w:type="spellStart"/>
            <w:r>
              <w:rPr>
                <w:rFonts w:ascii="Arial" w:hAnsi="Arial" w:cs="Arial"/>
                <w:color w:val="2A2A29"/>
                <w:w w:val="102"/>
              </w:rPr>
              <w:t>Nationalities</w:t>
            </w:r>
            <w:proofErr w:type="spellEnd"/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6.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</w:rPr>
              <w:t>Fi</w:t>
            </w:r>
            <w:r>
              <w:rPr>
                <w:rFonts w:ascii="Arial" w:hAnsi="Arial" w:cs="Arial"/>
                <w:color w:val="2A2A29"/>
                <w:spacing w:val="-2"/>
              </w:rPr>
              <w:t>rs</w:t>
            </w:r>
            <w:r>
              <w:rPr>
                <w:rFonts w:ascii="Arial" w:hAnsi="Arial" w:cs="Arial"/>
                <w:color w:val="2A2A29"/>
              </w:rPr>
              <w:t>t</w:t>
            </w:r>
            <w:proofErr w:type="spellEnd"/>
            <w:r>
              <w:rPr>
                <w:rFonts w:ascii="Arial" w:hAnsi="Arial" w:cs="Arial"/>
                <w:color w:val="2A2A29"/>
                <w:spacing w:val="15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2A2A29"/>
              </w:rPr>
              <w:t>language</w:t>
            </w:r>
            <w:proofErr w:type="spellEnd"/>
            <w:r>
              <w:rPr>
                <w:rFonts w:ascii="Arial" w:hAnsi="Arial" w:cs="Arial"/>
                <w:color w:val="2A2A29"/>
              </w:rPr>
              <w:t>(s</w:t>
            </w:r>
            <w:proofErr w:type="gramEnd"/>
            <w:r>
              <w:rPr>
                <w:rFonts w:ascii="Arial" w:hAnsi="Arial" w:cs="Arial"/>
                <w:color w:val="2A2A29"/>
              </w:rPr>
              <w:t>)</w:t>
            </w:r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7.</w:t>
            </w:r>
          </w:p>
        </w:tc>
      </w:tr>
      <w:tr w:rsidR="001437D5">
        <w:trPr>
          <w:trHeight w:hRule="exact" w:val="454"/>
        </w:trPr>
        <w:tc>
          <w:tcPr>
            <w:tcW w:w="266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99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2A2A29"/>
                <w:spacing w:val="-7"/>
              </w:rPr>
              <w:t>F</w:t>
            </w:r>
            <w:r>
              <w:rPr>
                <w:rFonts w:ascii="Arial" w:hAnsi="Arial" w:cs="Arial"/>
                <w:color w:val="2A2A29"/>
              </w:rPr>
              <w:t>o</w:t>
            </w:r>
            <w:r>
              <w:rPr>
                <w:rFonts w:ascii="Arial" w:hAnsi="Arial" w:cs="Arial"/>
                <w:color w:val="2A2A29"/>
                <w:spacing w:val="-7"/>
              </w:rPr>
              <w:t>r</w:t>
            </w:r>
            <w:r>
              <w:rPr>
                <w:rFonts w:ascii="Arial" w:hAnsi="Arial" w:cs="Arial"/>
                <w:color w:val="2A2A29"/>
              </w:rPr>
              <w:t>eign</w:t>
            </w:r>
            <w:proofErr w:type="spellEnd"/>
            <w:r>
              <w:rPr>
                <w:rFonts w:ascii="Arial" w:hAnsi="Arial" w:cs="Arial"/>
                <w:color w:val="2A2A29"/>
                <w:spacing w:val="-1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2A2A29"/>
              </w:rPr>
              <w:t>language</w:t>
            </w:r>
            <w:proofErr w:type="spellEnd"/>
            <w:r>
              <w:rPr>
                <w:rFonts w:ascii="Arial" w:hAnsi="Arial" w:cs="Arial"/>
                <w:color w:val="2A2A29"/>
              </w:rPr>
              <w:t>(s</w:t>
            </w:r>
            <w:proofErr w:type="gramEnd"/>
            <w:r>
              <w:rPr>
                <w:rFonts w:ascii="Arial" w:hAnsi="Arial" w:cs="Arial"/>
                <w:color w:val="2A2A29"/>
              </w:rPr>
              <w:t>)</w:t>
            </w:r>
          </w:p>
        </w:tc>
        <w:tc>
          <w:tcPr>
            <w:tcW w:w="64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2A2A29"/>
                <w:w w:val="111"/>
                <w:sz w:val="20"/>
                <w:szCs w:val="20"/>
              </w:rPr>
              <w:t>8.</w:t>
            </w:r>
          </w:p>
        </w:tc>
      </w:tr>
      <w:tr w:rsidR="001437D5" w:rsidRPr="00263B46">
        <w:trPr>
          <w:trHeight w:hRule="exact" w:val="794"/>
        </w:trPr>
        <w:tc>
          <w:tcPr>
            <w:tcW w:w="9090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1437D5" w:rsidRPr="003D295B" w:rsidRDefault="001437D5" w:rsidP="003D295B">
            <w:pPr>
              <w:widowControl w:val="0"/>
              <w:autoSpaceDE w:val="0"/>
              <w:autoSpaceDN w:val="0"/>
              <w:adjustRightInd w:val="0"/>
              <w:spacing w:before="89" w:after="0" w:line="240" w:lineRule="auto"/>
              <w:ind w:right="-16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(b)</w:t>
            </w:r>
            <w:r w:rsidRPr="003D295B">
              <w:rPr>
                <w:rFonts w:ascii="Arial" w:hAnsi="Arial" w:cs="Arial"/>
                <w:b/>
                <w:color w:val="2A2A29"/>
                <w:spacing w:val="-16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b/>
                <w:color w:val="2A2A29"/>
                <w:spacing w:val="-9"/>
                <w:w w:val="95"/>
                <w:lang w:val="en-US"/>
              </w:rPr>
              <w:t>T</w:t>
            </w:r>
            <w:r w:rsidRPr="003D295B">
              <w:rPr>
                <w:rFonts w:ascii="Arial" w:hAnsi="Arial" w:cs="Arial"/>
                <w:b/>
                <w:color w:val="2A2A29"/>
                <w:w w:val="95"/>
                <w:lang w:val="en-US"/>
              </w:rPr>
              <w:t>ypes</w:t>
            </w:r>
            <w:r w:rsidRPr="003D295B">
              <w:rPr>
                <w:rFonts w:ascii="Arial" w:hAnsi="Arial" w:cs="Arial"/>
                <w:b/>
                <w:color w:val="2A2A29"/>
                <w:spacing w:val="-1"/>
                <w:w w:val="95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of</w:t>
            </w:r>
            <w:r w:rsidRPr="003D295B">
              <w:rPr>
                <w:rFonts w:ascii="Arial" w:hAnsi="Arial" w:cs="Arial"/>
                <w:b/>
                <w:color w:val="2A2A29"/>
                <w:spacing w:val="-2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magazines</w:t>
            </w:r>
            <w:r w:rsidRPr="003D295B">
              <w:rPr>
                <w:rFonts w:ascii="Arial" w:hAnsi="Arial" w:cs="Arial"/>
                <w:b/>
                <w:color w:val="2A2A29"/>
                <w:spacing w:val="-19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b/>
                <w:color w:val="2A2A29"/>
                <w:spacing w:val="-2"/>
                <w:lang w:val="en-US"/>
              </w:rPr>
              <w:t>y</w:t>
            </w: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ou</w:t>
            </w:r>
            <w:r w:rsidRPr="003D295B">
              <w:rPr>
                <w:rFonts w:ascii="Arial" w:hAnsi="Arial" w:cs="Arial"/>
                <w:b/>
                <w:color w:val="2A2A29"/>
                <w:spacing w:val="-18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b/>
                <w:color w:val="2A2A29"/>
                <w:spacing w:val="-1"/>
                <w:lang w:val="en-US"/>
              </w:rPr>
              <w:t>c</w:t>
            </w: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an</w:t>
            </w:r>
            <w:r w:rsidRPr="003D295B">
              <w:rPr>
                <w:rFonts w:ascii="Arial" w:hAnsi="Arial" w:cs="Arial"/>
                <w:b/>
                <w:color w:val="2A2A29"/>
                <w:spacing w:val="-16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b/>
                <w:color w:val="2A2A29"/>
                <w:w w:val="98"/>
                <w:lang w:val="en-US"/>
              </w:rPr>
              <w:t>choose</w:t>
            </w:r>
          </w:p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1437D5" w:rsidRPr="003D295B" w:rsidRDefault="001437D5">
            <w:pPr>
              <w:widowControl w:val="0"/>
              <w:tabs>
                <w:tab w:val="left" w:pos="3040"/>
                <w:tab w:val="left" w:pos="5000"/>
                <w:tab w:val="left" w:pos="6760"/>
              </w:tabs>
              <w:autoSpaceDE w:val="0"/>
              <w:autoSpaceDN w:val="0"/>
              <w:adjustRightInd w:val="0"/>
              <w:spacing w:after="0" w:line="240" w:lineRule="auto"/>
              <w:ind w:left="1234" w:right="113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(A)</w:t>
            </w:r>
            <w:r w:rsidRPr="003D295B">
              <w:rPr>
                <w:rFonts w:ascii="Arial" w:hAnsi="Arial" w:cs="Arial"/>
                <w:color w:val="2A2A29"/>
                <w:spacing w:val="-2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Sports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ab/>
            </w:r>
            <w:r w:rsidRPr="003D295B">
              <w:rPr>
                <w:rFonts w:ascii="Arial" w:hAnsi="Arial" w:cs="Arial"/>
                <w:b/>
                <w:color w:val="2A2A29"/>
                <w:lang w:val="en-US"/>
              </w:rPr>
              <w:t>(B)</w:t>
            </w:r>
            <w:r w:rsidRPr="003D295B">
              <w:rPr>
                <w:rFonts w:ascii="Arial" w:hAnsi="Arial" w:cs="Arial"/>
                <w:color w:val="2A2A29"/>
                <w:spacing w:val="-14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7"/>
                <w:lang w:val="en-US"/>
              </w:rPr>
              <w:t>F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ashion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ab/>
            </w:r>
            <w:r w:rsidRPr="003D295B">
              <w:rPr>
                <w:rFonts w:ascii="Arial" w:hAnsi="Arial" w:cs="Arial"/>
                <w:b/>
                <w:color w:val="2A2A29"/>
                <w:w w:val="90"/>
                <w:lang w:val="en-US"/>
              </w:rPr>
              <w:t>(C)</w:t>
            </w:r>
            <w:r w:rsidRPr="003D295B">
              <w:rPr>
                <w:rFonts w:ascii="Arial" w:hAnsi="Arial" w:cs="Arial"/>
                <w:color w:val="2A2A29"/>
                <w:spacing w:val="1"/>
                <w:w w:val="9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Music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ab/>
            </w:r>
            <w:r w:rsidRPr="003D295B">
              <w:rPr>
                <w:rFonts w:ascii="Arial" w:hAnsi="Arial" w:cs="Arial"/>
                <w:b/>
                <w:color w:val="2A2A29"/>
                <w:w w:val="93"/>
                <w:lang w:val="en-US"/>
              </w:rPr>
              <w:t>(D)</w:t>
            </w:r>
            <w:r w:rsidRPr="003D295B">
              <w:rPr>
                <w:rFonts w:ascii="Arial" w:hAnsi="Arial" w:cs="Arial"/>
                <w:color w:val="2A2A29"/>
                <w:spacing w:val="-1"/>
                <w:w w:val="9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6"/>
                <w:lang w:val="en-US"/>
              </w:rPr>
              <w:t>Scien</w:t>
            </w:r>
            <w:r w:rsidRPr="003D295B">
              <w:rPr>
                <w:rFonts w:ascii="Arial" w:hAnsi="Arial" w:cs="Arial"/>
                <w:color w:val="2A2A29"/>
                <w:spacing w:val="-4"/>
                <w:w w:val="96"/>
                <w:lang w:val="en-US"/>
              </w:rPr>
              <w:t>c</w:t>
            </w:r>
            <w:r w:rsidRPr="003D295B">
              <w:rPr>
                <w:rFonts w:ascii="Arial" w:hAnsi="Arial" w:cs="Arial"/>
                <w:color w:val="2A2A29"/>
                <w:w w:val="94"/>
                <w:lang w:val="en-US"/>
              </w:rPr>
              <w:t>e</w:t>
            </w:r>
          </w:p>
        </w:tc>
      </w:tr>
      <w:tr w:rsidR="001437D5">
        <w:trPr>
          <w:trHeight w:hRule="exact" w:val="2324"/>
        </w:trPr>
        <w:tc>
          <w:tcPr>
            <w:tcW w:w="9090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1437D5" w:rsidRPr="003D295B" w:rsidRDefault="001437D5">
            <w:pPr>
              <w:widowControl w:val="0"/>
              <w:autoSpaceDE w:val="0"/>
              <w:autoSpaceDN w:val="0"/>
              <w:adjustRightInd w:val="0"/>
              <w:spacing w:before="8" w:after="0" w:line="160" w:lineRule="exact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1437D5" w:rsidRDefault="00143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 w:rsidRPr="003D295B">
              <w:rPr>
                <w:rFonts w:ascii="Arial" w:hAnsi="Arial" w:cs="Arial"/>
                <w:color w:val="2A2A29"/>
                <w:w w:val="89"/>
                <w:lang w:val="en-US"/>
              </w:rPr>
              <w:t>Say</w:t>
            </w:r>
            <w:r w:rsidRPr="003D295B">
              <w:rPr>
                <w:rFonts w:ascii="Arial" w:hAnsi="Arial" w:cs="Arial"/>
                <w:color w:val="2A2A29"/>
                <w:spacing w:val="2"/>
                <w:w w:val="89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which</w:t>
            </w:r>
            <w:r w:rsidRPr="003D295B">
              <w:rPr>
                <w:rFonts w:ascii="Arial" w:hAnsi="Arial" w:cs="Arial"/>
                <w:color w:val="2A2A29"/>
                <w:spacing w:val="-5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5"/>
                <w:lang w:val="en-US"/>
              </w:rPr>
              <w:t>magazine</w:t>
            </w:r>
            <w:r w:rsidRPr="003D295B">
              <w:rPr>
                <w:rFonts w:ascii="Arial" w:hAnsi="Arial" w:cs="Arial"/>
                <w:color w:val="2A2A29"/>
                <w:spacing w:val="17"/>
                <w:w w:val="95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2"/>
                <w:w w:val="95"/>
                <w:lang w:val="en-US"/>
              </w:rPr>
              <w:t>y</w:t>
            </w:r>
            <w:r w:rsidRPr="003D295B">
              <w:rPr>
                <w:rFonts w:ascii="Arial" w:hAnsi="Arial" w:cs="Arial"/>
                <w:color w:val="2A2A29"/>
                <w:w w:val="95"/>
                <w:lang w:val="en-US"/>
              </w:rPr>
              <w:t>ou</w:t>
            </w:r>
            <w:r w:rsidRPr="003D295B">
              <w:rPr>
                <w:rFonts w:ascii="Arial" w:hAnsi="Arial" w:cs="Arial"/>
                <w:color w:val="2A2A29"/>
                <w:spacing w:val="-7"/>
                <w:w w:val="95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p</w:t>
            </w:r>
            <w:r w:rsidRPr="003D295B">
              <w:rPr>
                <w:rFonts w:ascii="Arial" w:hAnsi="Arial" w:cs="Arial"/>
                <w:color w:val="2A2A29"/>
                <w:spacing w:val="-7"/>
                <w:lang w:val="en-US"/>
              </w:rPr>
              <w:t>r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e</w:t>
            </w:r>
            <w:r w:rsidRPr="003D295B">
              <w:rPr>
                <w:rFonts w:ascii="Arial" w:hAnsi="Arial" w:cs="Arial"/>
                <w:color w:val="2A2A29"/>
                <w:spacing w:val="-4"/>
                <w:lang w:val="en-US"/>
              </w:rPr>
              <w:t>f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er</w:t>
            </w:r>
            <w:r w:rsidRPr="003D295B">
              <w:rPr>
                <w:rFonts w:ascii="Arial" w:hAnsi="Arial" w:cs="Arial"/>
                <w:color w:val="2A2A29"/>
                <w:spacing w:val="1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90"/>
                <w:lang w:val="en-US"/>
              </w:rPr>
              <w:t>(A,</w:t>
            </w:r>
            <w:r w:rsidRPr="003D295B">
              <w:rPr>
                <w:rFonts w:ascii="Arial" w:hAnsi="Arial" w:cs="Arial"/>
                <w:color w:val="2A2A29"/>
                <w:spacing w:val="3"/>
                <w:w w:val="90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B,</w:t>
            </w:r>
            <w:r w:rsidRPr="003D295B">
              <w:rPr>
                <w:rFonts w:ascii="Arial" w:hAnsi="Arial" w:cs="Arial"/>
                <w:color w:val="2A2A29"/>
                <w:spacing w:val="-11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88"/>
                <w:lang w:val="en-US"/>
              </w:rPr>
              <w:t>C,</w:t>
            </w:r>
            <w:r w:rsidRPr="003D295B">
              <w:rPr>
                <w:rFonts w:ascii="Arial" w:hAnsi="Arial" w:cs="Arial"/>
                <w:color w:val="2A2A29"/>
                <w:spacing w:val="2"/>
                <w:w w:val="88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w w:val="88"/>
                <w:lang w:val="en-US"/>
              </w:rPr>
              <w:t>D)</w:t>
            </w:r>
            <w:r w:rsidRPr="003D295B">
              <w:rPr>
                <w:rFonts w:ascii="Arial" w:hAnsi="Arial" w:cs="Arial"/>
                <w:color w:val="2A2A29"/>
                <w:spacing w:val="6"/>
                <w:w w:val="88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and</w:t>
            </w:r>
            <w:r w:rsidRPr="003D295B">
              <w:rPr>
                <w:rFonts w:ascii="Arial" w:hAnsi="Arial" w:cs="Arial"/>
                <w:color w:val="2A2A29"/>
                <w:spacing w:val="-16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ju</w:t>
            </w:r>
            <w:r w:rsidRPr="003D295B">
              <w:rPr>
                <w:rFonts w:ascii="Arial" w:hAnsi="Arial" w:cs="Arial"/>
                <w:color w:val="2A2A29"/>
                <w:spacing w:val="-2"/>
                <w:lang w:val="en-US"/>
              </w:rPr>
              <w:t>s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tify</w:t>
            </w:r>
            <w:r w:rsidRPr="003D295B">
              <w:rPr>
                <w:rFonts w:ascii="Arial" w:hAnsi="Arial" w:cs="Arial"/>
                <w:color w:val="2A2A29"/>
                <w:spacing w:val="3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spacing w:val="-2"/>
                <w:lang w:val="en-US"/>
              </w:rPr>
              <w:t>y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our</w:t>
            </w:r>
            <w:r w:rsidRPr="003D295B">
              <w:rPr>
                <w:rFonts w:ascii="Arial" w:hAnsi="Arial" w:cs="Arial"/>
                <w:color w:val="2A2A29"/>
                <w:spacing w:val="-11"/>
                <w:lang w:val="en-US"/>
              </w:rPr>
              <w:t xml:space="preserve"> 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choi</w:t>
            </w:r>
            <w:r w:rsidRPr="003D295B">
              <w:rPr>
                <w:rFonts w:ascii="Arial" w:hAnsi="Arial" w:cs="Arial"/>
                <w:color w:val="2A2A29"/>
                <w:spacing w:val="-4"/>
                <w:lang w:val="en-US"/>
              </w:rPr>
              <w:t>c</w:t>
            </w:r>
            <w:r w:rsidRPr="003D295B">
              <w:rPr>
                <w:rFonts w:ascii="Arial" w:hAnsi="Arial" w:cs="Arial"/>
                <w:color w:val="2A2A29"/>
                <w:lang w:val="en-US"/>
              </w:rPr>
              <w:t>e.</w:t>
            </w:r>
            <w:r w:rsidRPr="003D295B">
              <w:rPr>
                <w:rFonts w:ascii="Arial" w:hAnsi="Arial" w:cs="Arial"/>
                <w:color w:val="2A2A29"/>
                <w:spacing w:val="-2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</w:rPr>
              <w:t>Wri</w:t>
            </w:r>
            <w:r>
              <w:rPr>
                <w:rFonts w:ascii="Arial" w:hAnsi="Arial" w:cs="Arial"/>
                <w:color w:val="2A2A29"/>
                <w:spacing w:val="-1"/>
              </w:rPr>
              <w:t>t</w:t>
            </w:r>
            <w:r>
              <w:rPr>
                <w:rFonts w:ascii="Arial" w:hAnsi="Arial" w:cs="Arial"/>
                <w:color w:val="2A2A29"/>
              </w:rPr>
              <w:t>e</w:t>
            </w:r>
            <w:proofErr w:type="spellEnd"/>
            <w:r>
              <w:rPr>
                <w:rFonts w:ascii="Arial" w:hAnsi="Arial" w:cs="Arial"/>
                <w:color w:val="2A2A29"/>
                <w:spacing w:val="-5"/>
              </w:rPr>
              <w:t xml:space="preserve"> </w:t>
            </w:r>
            <w:r w:rsidR="00263B46">
              <w:rPr>
                <w:rFonts w:ascii="Arial" w:hAnsi="Arial" w:cs="Arial"/>
                <w:color w:val="2A2A29"/>
                <w:w w:val="92"/>
              </w:rPr>
              <w:t>25-</w:t>
            </w:r>
            <w:r>
              <w:rPr>
                <w:rFonts w:ascii="Arial" w:hAnsi="Arial" w:cs="Arial"/>
                <w:color w:val="2A2A29"/>
                <w:w w:val="92"/>
              </w:rPr>
              <w:t xml:space="preserve">35 </w:t>
            </w:r>
            <w:proofErr w:type="spellStart"/>
            <w:r>
              <w:rPr>
                <w:rFonts w:ascii="Arial" w:hAnsi="Arial" w:cs="Arial"/>
                <w:color w:val="2A2A29"/>
                <w:spacing w:val="-2"/>
              </w:rPr>
              <w:t>w</w:t>
            </w:r>
            <w:r>
              <w:rPr>
                <w:rFonts w:ascii="Arial" w:hAnsi="Arial" w:cs="Arial"/>
                <w:color w:val="2A2A29"/>
              </w:rPr>
              <w:t>o</w:t>
            </w:r>
            <w:r>
              <w:rPr>
                <w:rFonts w:ascii="Arial" w:hAnsi="Arial" w:cs="Arial"/>
                <w:color w:val="2A2A29"/>
                <w:spacing w:val="-7"/>
              </w:rPr>
              <w:t>r</w:t>
            </w:r>
            <w:r>
              <w:rPr>
                <w:rFonts w:ascii="Arial" w:hAnsi="Arial" w:cs="Arial"/>
                <w:color w:val="2A2A29"/>
              </w:rPr>
              <w:t>ds</w:t>
            </w:r>
            <w:proofErr w:type="spellEnd"/>
            <w:r>
              <w:rPr>
                <w:rFonts w:ascii="Arial" w:hAnsi="Arial" w:cs="Arial"/>
                <w:color w:val="2A2A29"/>
              </w:rPr>
              <w:t>.</w:t>
            </w:r>
          </w:p>
        </w:tc>
      </w:tr>
    </w:tbl>
    <w:p w:rsidR="001437D5" w:rsidRDefault="001437D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Default="001437D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437D5" w:rsidRPr="003D295B" w:rsidRDefault="00263B46">
      <w:pPr>
        <w:widowControl w:val="0"/>
        <w:autoSpaceDE w:val="0"/>
        <w:autoSpaceDN w:val="0"/>
        <w:adjustRightInd w:val="0"/>
        <w:spacing w:before="21" w:after="0" w:line="265" w:lineRule="auto"/>
        <w:ind w:left="1672" w:right="1251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862" style="position:absolute;left:0;text-align:left;z-index:-251643904;mso-position-horizontal-relative:page;mso-position-vertical-relative:text" points="88.1pt,-80.1pt,532.85pt,-80.1pt" coordsize="8896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863" style="position:absolute;left:0;text-align:left;z-index:-251642880;mso-position-horizontal-relative:page;mso-position-vertical-relative:text" points="88.1pt,-58.45pt,532.85pt,-58.45pt" coordsize="8896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864" style="position:absolute;left:0;text-align:left;z-index:-251641856;mso-position-horizontal-relative:page;mso-position-vertical-relative:text" points="88.1pt,-36.75pt,532.85pt,-36.75pt" coordsize="8896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rect id="_x0000_s1865" style="position:absolute;left:0;text-align:left;margin-left:269.6pt;margin-top:4.6pt;width:59.45pt;height:13pt;z-index:-251640832;mso-position-horizontal-relative:page" o:allowincell="f" fillcolor="#dadada" stroked="f">
            <v:path arrowok="t"/>
            <w10:wrap anchorx="page"/>
          </v:rect>
        </w:pict>
      </w:r>
      <w:r w:rsidR="001437D5" w:rsidRPr="003D295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1437D5" w:rsidRPr="003D295B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English</w:t>
      </w:r>
      <w:r w:rsidR="001437D5"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section</w:t>
      </w:r>
      <w:r w:rsidR="001437D5"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1437D5"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1437D5" w:rsidRPr="003D295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school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wspaper</w:t>
      </w:r>
      <w:r w:rsidR="001437D5"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 xml:space="preserve">is </w:t>
      </w:r>
      <w:proofErr w:type="spellStart"/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ganising</w:t>
      </w:r>
      <w:proofErr w:type="spellEnd"/>
      <w:r w:rsidR="001437D5"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writing</w:t>
      </w:r>
      <w:r w:rsidR="001437D5" w:rsidRPr="003D295B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1437D5" w:rsidRPr="003D295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opic</w:t>
      </w:r>
      <w:r w:rsidR="001437D5" w:rsidRPr="003D295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“G</w:t>
      </w:r>
      <w:r w:rsidR="001437D5" w:rsidRPr="003D295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="001437D5" w:rsidRPr="003D295B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ws”.</w:t>
      </w:r>
      <w:r w:rsidR="001437D5" w:rsidRPr="003D295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winning</w:t>
      </w:r>
      <w:r w:rsidR="001437D5" w:rsidRPr="003D295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prize</w:t>
      </w:r>
      <w:r w:rsidR="001437D5" w:rsidRPr="003D295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is a</w:t>
      </w:r>
      <w:r w:rsidR="001437D5" w:rsidRPr="003D295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mobi</w:t>
      </w:r>
      <w:r w:rsidR="001437D5"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phone.</w:t>
      </w:r>
    </w:p>
    <w:p w:rsidR="001437D5" w:rsidRPr="003D295B" w:rsidRDefault="001437D5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1437D5" w:rsidRDefault="00263B46">
      <w:pPr>
        <w:widowControl w:val="0"/>
        <w:autoSpaceDE w:val="0"/>
        <w:autoSpaceDN w:val="0"/>
        <w:adjustRightInd w:val="0"/>
        <w:spacing w:after="0" w:line="278" w:lineRule="auto"/>
        <w:ind w:left="1672" w:right="1280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polyline id="_x0000_s1866" style="position:absolute;left:0;text-align:left;z-index:-251639808;mso-position-horizontal-relative:page;mso-position-vertical-relative:text" points="83.6pt,49.5pt,538.55pt,49.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867" style="position:absolute;left:0;text-align:left;z-index:-251638784;mso-position-horizontal-relative:page;mso-position-vertical-relative:text" points="83.6pt,71.2pt,538.55pt,71.2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868" style="position:absolute;left:0;text-align:left;z-index:-251637760;mso-position-horizontal-relative:page;mso-position-vertical-relative:text" points="83.6pt,92.85pt,538.55pt,92.8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869" style="position:absolute;left:0;text-align:left;z-index:-251636736;mso-position-horizontal-relative:page;mso-position-vertical-relative:text" points="83.6pt,114.55pt,538.55pt,114.55pt" coordsize="9099,20" o:allowincell="f" filled="f" strokecolor="#2a2a29" strokeweight=".25pt">
            <v:path arrowok="t"/>
            <w10:wrap anchorx="page"/>
          </v:polyline>
        </w:pict>
      </w:r>
      <w:r w:rsidR="001437D5" w:rsidRPr="003D295B">
        <w:rPr>
          <w:rFonts w:ascii="Arial" w:hAnsi="Arial" w:cs="Arial"/>
          <w:color w:val="2A2A29"/>
          <w:spacing w:val="-16"/>
          <w:w w:val="89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w w:val="89"/>
          <w:sz w:val="24"/>
          <w:szCs w:val="24"/>
          <w:lang w:val="en-US"/>
        </w:rPr>
        <w:t xml:space="preserve">o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1437D5"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t,</w:t>
      </w:r>
      <w:r w:rsidR="001437D5"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="001437D5" w:rsidRPr="003D295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w w:val="96"/>
          <w:sz w:val="24"/>
          <w:szCs w:val="24"/>
          <w:lang w:val="en-US"/>
        </w:rPr>
        <w:t>ws</w:t>
      </w:r>
      <w:r w:rsidR="001437D5" w:rsidRPr="003D295B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1437D5" w:rsidRPr="003D295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1437D5"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special</w:t>
      </w:r>
      <w:r w:rsidR="001437D5"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ev</w:t>
      </w:r>
      <w:r w:rsidR="001437D5"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ent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1437D5" w:rsidRPr="003D295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school.</w:t>
      </w:r>
      <w:r w:rsidR="001437D5" w:rsidRPr="003D295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17"/>
          <w:w w:val="87"/>
          <w:sz w:val="24"/>
          <w:szCs w:val="24"/>
          <w:lang w:val="en-US"/>
        </w:rPr>
        <w:t>Y</w:t>
      </w:r>
      <w:r w:rsidR="001437D5" w:rsidRPr="003D295B">
        <w:rPr>
          <w:rFonts w:ascii="Arial" w:hAnsi="Arial" w:cs="Arial"/>
          <w:color w:val="2A2A29"/>
          <w:w w:val="87"/>
          <w:sz w:val="24"/>
          <w:szCs w:val="24"/>
          <w:lang w:val="en-US"/>
        </w:rPr>
        <w:t>ou</w:t>
      </w:r>
      <w:r w:rsidR="001437D5" w:rsidRPr="003D295B">
        <w:rPr>
          <w:rFonts w:ascii="Arial" w:hAnsi="Arial" w:cs="Arial"/>
          <w:color w:val="2A2A29"/>
          <w:spacing w:val="3"/>
          <w:w w:val="8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an wri</w:t>
      </w:r>
      <w:r w:rsidR="001437D5" w:rsidRPr="003D295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1437D5" w:rsidRPr="003D295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1437D5" w:rsidRPr="003D295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1437D5" w:rsidRPr="003D295B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eal</w:t>
      </w:r>
      <w:r w:rsidR="001437D5" w:rsidRPr="003D295B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1437D5" w:rsidRPr="003D295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1437D5" w:rsidRPr="003D295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z w:val="24"/>
          <w:szCs w:val="24"/>
          <w:lang w:val="en-US"/>
        </w:rPr>
        <w:t>imaginary</w:t>
      </w:r>
      <w:r w:rsidR="001437D5" w:rsidRPr="003D295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1437D5" w:rsidRPr="003D295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ev</w:t>
      </w:r>
      <w:r w:rsidR="001437D5" w:rsidRPr="003D295B">
        <w:rPr>
          <w:rFonts w:ascii="Arial" w:hAnsi="Arial" w:cs="Arial"/>
          <w:color w:val="2A2A29"/>
          <w:w w:val="95"/>
          <w:sz w:val="24"/>
          <w:szCs w:val="24"/>
          <w:lang w:val="en-US"/>
        </w:rPr>
        <w:t>ent.</w:t>
      </w:r>
      <w:r w:rsidR="001437D5" w:rsidRPr="003D295B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 xml:space="preserve"> </w:t>
      </w:r>
      <w:proofErr w:type="spellStart"/>
      <w:r w:rsidR="001437D5">
        <w:rPr>
          <w:rFonts w:ascii="Arial" w:hAnsi="Arial" w:cs="Arial"/>
          <w:color w:val="2A2A29"/>
          <w:sz w:val="24"/>
          <w:szCs w:val="24"/>
        </w:rPr>
        <w:t>Wri</w:t>
      </w:r>
      <w:r w:rsidR="001437D5">
        <w:rPr>
          <w:rFonts w:ascii="Arial" w:hAnsi="Arial" w:cs="Arial"/>
          <w:color w:val="2A2A29"/>
          <w:spacing w:val="-2"/>
          <w:sz w:val="24"/>
          <w:szCs w:val="24"/>
        </w:rPr>
        <w:t>t</w:t>
      </w:r>
      <w:r w:rsidR="001437D5">
        <w:rPr>
          <w:rFonts w:ascii="Arial" w:hAnsi="Arial" w:cs="Arial"/>
          <w:color w:val="2A2A29"/>
          <w:sz w:val="24"/>
          <w:szCs w:val="24"/>
        </w:rPr>
        <w:t>e</w:t>
      </w:r>
      <w:proofErr w:type="spellEnd"/>
      <w:r w:rsidR="001437D5">
        <w:rPr>
          <w:rFonts w:ascii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hAnsi="Arial" w:cs="Arial"/>
          <w:color w:val="2A2A29"/>
          <w:w w:val="92"/>
          <w:sz w:val="24"/>
          <w:szCs w:val="24"/>
        </w:rPr>
        <w:t>50-</w:t>
      </w:r>
      <w:r w:rsidR="001437D5">
        <w:rPr>
          <w:rFonts w:ascii="Arial" w:hAnsi="Arial" w:cs="Arial"/>
          <w:color w:val="2A2A29"/>
          <w:w w:val="92"/>
          <w:sz w:val="24"/>
          <w:szCs w:val="24"/>
        </w:rPr>
        <w:t>80</w:t>
      </w:r>
      <w:r w:rsidR="001437D5">
        <w:rPr>
          <w:rFonts w:ascii="Arial" w:hAnsi="Arial" w:cs="Arial"/>
          <w:color w:val="2A2A29"/>
          <w:spacing w:val="-3"/>
          <w:w w:val="92"/>
          <w:sz w:val="24"/>
          <w:szCs w:val="24"/>
        </w:rPr>
        <w:t xml:space="preserve"> </w:t>
      </w:r>
      <w:proofErr w:type="spellStart"/>
      <w:r w:rsidR="001437D5">
        <w:rPr>
          <w:rFonts w:ascii="Arial" w:hAnsi="Arial" w:cs="Arial"/>
          <w:color w:val="2A2A29"/>
          <w:spacing w:val="-1"/>
          <w:sz w:val="24"/>
          <w:szCs w:val="24"/>
        </w:rPr>
        <w:t>w</w:t>
      </w:r>
      <w:r w:rsidR="001437D5">
        <w:rPr>
          <w:rFonts w:ascii="Arial" w:hAnsi="Arial" w:cs="Arial"/>
          <w:color w:val="2A2A29"/>
          <w:sz w:val="24"/>
          <w:szCs w:val="24"/>
        </w:rPr>
        <w:t>o</w:t>
      </w:r>
      <w:r w:rsidR="001437D5">
        <w:rPr>
          <w:rFonts w:ascii="Arial" w:hAnsi="Arial" w:cs="Arial"/>
          <w:color w:val="2A2A29"/>
          <w:spacing w:val="-8"/>
          <w:sz w:val="24"/>
          <w:szCs w:val="24"/>
        </w:rPr>
        <w:t>r</w:t>
      </w:r>
      <w:r w:rsidR="001437D5">
        <w:rPr>
          <w:rFonts w:ascii="Arial" w:hAnsi="Arial" w:cs="Arial"/>
          <w:color w:val="2A2A29"/>
          <w:sz w:val="24"/>
          <w:szCs w:val="24"/>
        </w:rPr>
        <w:t>ds</w:t>
      </w:r>
      <w:proofErr w:type="spellEnd"/>
      <w:r w:rsidR="001437D5">
        <w:rPr>
          <w:rFonts w:ascii="Arial" w:hAnsi="Arial" w:cs="Arial"/>
          <w:color w:val="2A2A29"/>
          <w:sz w:val="24"/>
          <w:szCs w:val="24"/>
        </w:rPr>
        <w:t>.</w:t>
      </w:r>
    </w:p>
    <w:sectPr w:rsidR="001437D5">
      <w:headerReference w:type="even" r:id="rId120"/>
      <w:headerReference w:type="default" r:id="rId121"/>
      <w:footerReference w:type="even" r:id="rId122"/>
      <w:footerReference w:type="default" r:id="rId123"/>
      <w:pgSz w:w="11920" w:h="16840"/>
      <w:pgMar w:top="1180" w:right="0" w:bottom="960" w:left="0" w:header="0" w:footer="774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7D5" w:rsidRDefault="001437D5">
      <w:pPr>
        <w:spacing w:after="0" w:line="240" w:lineRule="auto"/>
      </w:pPr>
      <w:r>
        <w:separator/>
      </w:r>
    </w:p>
  </w:endnote>
  <w:endnote w:type="continuationSeparator" w:id="0">
    <w:p w:rsidR="001437D5" w:rsidRDefault="00143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553.6pt;margin-top:800.5pt;width:26.8pt;height:16pt;z-index:-251668480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553.6pt;margin-top:800.5pt;width:26.8pt;height:16pt;z-index:-251658240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position:absolute;margin-left:553.6pt;margin-top:800.5pt;width:26.8pt;height:16pt;z-index:-251648000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1437D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187" style="position:absolute;z-index:-251640832;mso-position-horizontal-relative:page;mso-position-vertical-relative:page" points="83.6pt,784.75pt,538.55pt,784.75pt" coordsize="9099,20" o:allowincell="f" filled="f" strokecolor="#2a2a29" strokeweight=".25pt">
          <v:path arrowok="t"/>
          <w10:wrap anchorx="page" anchory="page"/>
        </v:poly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position:absolute;margin-left:554.6pt;margin-top:800.5pt;width:24.8pt;height:16pt;z-index:-251639808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20" w:right="-6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t>155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189" style="position:absolute;z-index:-251642880;mso-position-horizontal-relative:page;mso-position-vertical-relative:page" points="83.6pt,784.75pt,538.55pt,784.75pt" coordsize="9099,20" o:allowincell="f" filled="f" strokecolor="#2a2a29" strokeweight=".25pt">
          <v:path arrowok="t"/>
          <w10:wrap anchorx="page" anchory="page"/>
        </v:polylin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7D5" w:rsidRDefault="001437D5">
      <w:pPr>
        <w:spacing w:after="0" w:line="240" w:lineRule="auto"/>
      </w:pPr>
      <w:r>
        <w:separator/>
      </w:r>
    </w:p>
  </w:footnote>
  <w:footnote w:type="continuationSeparator" w:id="0">
    <w:p w:rsidR="001437D5" w:rsidRDefault="00143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7564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74624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73600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72576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71552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7052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86.9pt;margin-top:49.55pt;width:152.7pt;height:11pt;z-index:-251676672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3D295B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v</w:t>
                </w:r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 w:rsidRPr="003D295B">
                  <w:rPr>
                    <w:rFonts w:ascii="Arial" w:hAnsi="Arial" w:cs="Arial"/>
                    <w:b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 w:rsidRPr="003D295B">
                  <w:rPr>
                    <w:rFonts w:ascii="Arial" w:hAnsi="Arial" w:cs="Arial"/>
                    <w:b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3D295B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s</w:t>
                </w:r>
                <w:r w:rsidRPr="003D295B">
                  <w:rPr>
                    <w:rFonts w:ascii="Arial" w:hAnsi="Arial" w:cs="Arial"/>
                    <w:b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group id="_x0000_s2064" style="position:absolute;margin-left:0;margin-top:0;width:595.25pt;height:45.65pt;z-index:-251677696;mso-position-horizontal-relative:page;mso-position-vertical-relative:page" coordsize="11905,913" o:allowincell="f">
          <v:rect id="_x0000_s2065" style="position:absolute;width:10200;height:34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7" type="#_x0000_t75" style="width:512.75pt;height:16.9pt">
                        <v:imagedata r:id="rId1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6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7" style="position:absolute;left:5672;top:11;width:801;height:732" coordorigin="5672,11" coordsize="801,732" o:allowincell="f">
            <v:shape id="_x0000_s2068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9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70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1" style="position:absolute;left:7456;top:89;width:661;height:602" coordorigin="7456,89" coordsize="661,602" o:allowincell="f">
            <v:shape id="_x0000_s2072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3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4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5" style="position:absolute;left:9251;top:149;width:523;height:475" coordorigin="9251,149" coordsize="523,475" o:allowincell="f">
            <v:shape id="_x0000_s2076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7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8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9pt;height:28.8pt">
                        <v:imagedata r:id="rId2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9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80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83" style="position:absolute;z-index:-25166540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84" style="position:absolute;margin-left:285.8pt;margin-top:18.6pt;width:37.8pt;height:34.55pt;z-index:-251664384;mso-position-horizontal-relative:page;mso-position-vertical-relative:page" coordorigin="5716,372" coordsize="756,691" o:allowincell="f">
          <v:shape id="_x0000_s208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87" style="position:absolute;margin-left:220.05pt;margin-top:21.2pt;width:32.15pt;height:29.35pt;z-index:-251663360;mso-position-horizontal-relative:page;mso-position-vertical-relative:page" coordorigin="4401,424" coordsize="643,587" o:allowincell="f">
          <v:shape id="_x0000_s208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8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0" style="position:absolute;margin-left:154.25pt;margin-top:23.8pt;width:26.5pt;height:24.15pt;z-index:-251662336;mso-position-horizontal-relative:page;mso-position-vertical-relative:page" coordorigin="3085,476" coordsize="530,483" o:allowincell="f">
          <v:shape id="_x0000_s209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3" style="position:absolute;margin-left:88.55pt;margin-top:26.3pt;width:20.95pt;height:19.15pt;z-index:-251661312;mso-position-horizontal-relative:page;mso-position-vertical-relative:page" coordorigin="1771,526" coordsize="419,383" o:allowincell="f">
          <v:shape id="_x0000_s209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96" style="position:absolute;z-index:-25166028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386pt;margin-top:45.65pt;width:153.6pt;height:14.9pt;z-index:-251666432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3D295B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v</w:t>
                </w:r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 w:rsidRPr="003D295B">
                  <w:rPr>
                    <w:rFonts w:ascii="Arial" w:hAnsi="Arial" w:cs="Arial"/>
                    <w:b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 w:rsidRPr="003D295B">
                  <w:rPr>
                    <w:rFonts w:ascii="Arial" w:hAnsi="Arial" w:cs="Arial"/>
                    <w:b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3D295B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s</w:t>
                </w:r>
                <w:r w:rsidRPr="003D295B">
                  <w:rPr>
                    <w:rFonts w:ascii="Arial" w:hAnsi="Arial" w:cs="Arial"/>
                    <w:b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group id="_x0000_s2098" style="position:absolute;margin-left:0;margin-top:0;width:595.25pt;height:45.65pt;z-index:-251667456;mso-position-horizontal-relative:page;mso-position-vertical-relative:page" coordsize="11905,913" o:allowincell="f">
          <v:rect id="_x0000_s2099" style="position:absolute;width:10200;height:34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3" type="#_x0000_t75" style="width:512.75pt;height:16.9pt">
                        <v:imagedata r:id="rId1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00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1" style="position:absolute;left:5672;top:11;width:801;height:732" coordorigin="5672,11" coordsize="801,732" o:allowincell="f">
            <v:shape id="_x0000_s210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4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5" style="position:absolute;left:7456;top:89;width:661;height:602" coordorigin="7456,89" coordsize="661,602" o:allowincell="f">
            <v:shape id="_x0000_s210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8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09" style="position:absolute;left:9251;top:149;width:523;height:475" coordorigin="9251,149" coordsize="523,475" o:allowincell="f">
            <v:shape id="_x0000_s211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2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4" type="#_x0000_t75" style="width:88.9pt;height:28.8pt">
                        <v:imagedata r:id="rId2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3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4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117" style="position:absolute;z-index:-25165516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118" style="position:absolute;margin-left:285.8pt;margin-top:18.6pt;width:37.8pt;height:34.55pt;z-index:-251654144;mso-position-horizontal-relative:page;mso-position-vertical-relative:page" coordorigin="5716,372" coordsize="756,691" o:allowincell="f">
          <v:shape id="_x0000_s2119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120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21" style="position:absolute;margin-left:220.05pt;margin-top:21.2pt;width:32.15pt;height:29.35pt;z-index:-251653120;mso-position-horizontal-relative:page;mso-position-vertical-relative:page" coordorigin="4401,424" coordsize="643,587" o:allowincell="f">
          <v:shape id="_x0000_s2122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123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24" style="position:absolute;margin-left:154.25pt;margin-top:23.8pt;width:26.5pt;height:24.15pt;z-index:-251652096;mso-position-horizontal-relative:page;mso-position-vertical-relative:page" coordorigin="3085,476" coordsize="530,483" o:allowincell="f">
          <v:shape id="_x0000_s2125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126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27" style="position:absolute;margin-left:88.55pt;margin-top:26.3pt;width:20.95pt;height:19.15pt;z-index:-251651072;mso-position-horizontal-relative:page;mso-position-vertical-relative:page" coordorigin="1771,526" coordsize="419,383" o:allowincell="f">
          <v:shape id="_x0000_s2128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129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130" style="position:absolute;z-index:-25165004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position:absolute;margin-left:389.45pt;margin-top:49.55pt;width:150.15pt;height:11pt;z-index:-251656192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 w:rsidRPr="000F5A82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0F5A82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v</w:t>
                </w:r>
                <w:r w:rsidRPr="000F5A82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 w:rsidRPr="000F5A82">
                  <w:rPr>
                    <w:rFonts w:ascii="Arial" w:hAnsi="Arial" w:cs="Arial"/>
                    <w:b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 w:rsidRPr="000F5A82">
                  <w:rPr>
                    <w:rFonts w:ascii="Arial" w:hAnsi="Arial" w:cs="Arial"/>
                    <w:b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 w:rsidRPr="000F5A82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0F5A82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s</w:t>
                </w:r>
                <w:r w:rsidRPr="000F5A82">
                  <w:rPr>
                    <w:rFonts w:ascii="Arial" w:hAnsi="Arial" w:cs="Arial"/>
                    <w:b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group id="_x0000_s2132" style="position:absolute;margin-left:0;margin-top:0;width:595.25pt;height:45.65pt;z-index:-251657216;mso-position-horizontal-relative:page;mso-position-vertical-relative:page" coordsize="11905,913" o:allowincell="f">
          <v:rect id="_x0000_s2133" style="position:absolute;width:10200;height:34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48" type="#_x0000_t75" style="width:512.75pt;height:16.9pt">
                        <v:imagedata r:id="rId1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34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35" style="position:absolute;left:5672;top:11;width:801;height:732" coordorigin="5672,11" coordsize="801,732" o:allowincell="f">
            <v:shape id="_x0000_s213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3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38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39" style="position:absolute;left:7456;top:89;width:661;height:602" coordorigin="7456,89" coordsize="661,602" o:allowincell="f">
            <v:shape id="_x0000_s214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4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42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43" style="position:absolute;left:9251;top:149;width:523;height:475" coordorigin="9251,149" coordsize="523,475" o:allowincell="f">
            <v:shape id="_x0000_s214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4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46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9" type="#_x0000_t75" style="width:88.9pt;height:28.8pt">
                        <v:imagedata r:id="rId2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47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48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51" style="position:absolute;margin-left:0;margin-top:0;width:595.25pt;height:45.65pt;z-index:-251644928;mso-position-horizontal-relative:page;mso-position-vertical-relative:page" coordsize="11905,913" o:allowincell="f">
          <v:rect id="_x0000_s2152" style="position:absolute;width:10200;height:34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86" type="#_x0000_t75" style="width:512.75pt;height:16.9pt">
                        <v:imagedata r:id="rId1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53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54" style="position:absolute;left:5672;top:11;width:801;height:732" coordorigin="5672,11" coordsize="801,732" o:allowincell="f">
            <v:shape id="_x0000_s215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5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57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58" style="position:absolute;left:7456;top:89;width:661;height:602" coordorigin="7456,89" coordsize="661,602" o:allowincell="f">
            <v:shape id="_x0000_s215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6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6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62" style="position:absolute;left:9251;top:149;width:523;height:475" coordorigin="9251,149" coordsize="523,475" o:allowincell="f">
            <v:shape id="_x0000_s216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6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65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88" type="#_x0000_t75" style="width:88.9pt;height:28.8pt">
                        <v:imagedata r:id="rId2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66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67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position:absolute;margin-left:402.9pt;margin-top:49.55pt;width:136.7pt;height:11pt;z-index:-251643904;mso-position-horizontal-relative:page;mso-position-vertical-relative:page" o:allowincell="f" filled="f" stroked="f">
          <v:textbox inset="0,0,0,0">
            <w:txbxContent>
              <w:p w:rsidR="001437D5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D5" w:rsidRDefault="00263B46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position:absolute;margin-left:390.7pt;margin-top:49.55pt;width:148.9pt;height:11pt;z-index:-251645952;mso-position-horizontal-relative:page;mso-position-vertical-relative:page" o:allowincell="f" filled="f" stroked="f">
          <v:textbox inset="0,0,0,0">
            <w:txbxContent>
              <w:p w:rsidR="001437D5" w:rsidRPr="003D295B" w:rsidRDefault="001437D5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proofErr w:type="spellStart"/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3D295B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v</w:t>
                </w:r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aluation</w:t>
                </w:r>
                <w:proofErr w:type="spellEnd"/>
                <w:r w:rsidRPr="003D295B">
                  <w:rPr>
                    <w:rFonts w:ascii="Arial" w:hAnsi="Arial" w:cs="Arial"/>
                    <w:b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proofErr w:type="spellStart"/>
                <w:r w:rsidRPr="003D295B">
                  <w:rPr>
                    <w:rFonts w:ascii="Arial" w:hAnsi="Arial" w:cs="Arial"/>
                    <w:b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 w:rsidRPr="003D295B">
                  <w:rPr>
                    <w:rFonts w:ascii="Arial" w:hAnsi="Arial" w:cs="Arial"/>
                    <w:b/>
                    <w:color w:val="2A2A29"/>
                    <w:sz w:val="18"/>
                    <w:szCs w:val="18"/>
                  </w:rPr>
                  <w:t>e</w:t>
                </w:r>
                <w:r w:rsidRPr="003D295B">
                  <w:rPr>
                    <w:rFonts w:ascii="Arial" w:hAnsi="Arial" w:cs="Arial"/>
                    <w:b/>
                    <w:color w:val="2A2A29"/>
                    <w:spacing w:val="-2"/>
                    <w:sz w:val="18"/>
                    <w:szCs w:val="18"/>
                  </w:rPr>
                  <w:t>s</w:t>
                </w:r>
                <w:r w:rsidRPr="003D295B">
                  <w:rPr>
                    <w:rFonts w:ascii="Arial" w:hAnsi="Arial" w:cs="Arial"/>
                    <w:b/>
                    <w:color w:val="2A2A29"/>
                    <w:w w:val="111"/>
                    <w:sz w:val="18"/>
                    <w:szCs w:val="18"/>
                  </w:rPr>
                  <w:t>ts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group id="_x0000_s2170" style="position:absolute;margin-left:0;margin-top:0;width:595.25pt;height:45.65pt;z-index:-251646976;mso-position-horizontal-relative:page;mso-position-vertical-relative:page" coordsize="11905,913" o:allowincell="f">
          <v:rect id="_x0000_s2171" style="position:absolute;width:10200;height:34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90" type="#_x0000_t75" style="width:512.75pt;height:16.9pt">
                        <v:imagedata r:id="rId1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72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73" style="position:absolute;left:5672;top:11;width:801;height:732" coordorigin="5672,11" coordsize="801,732" o:allowincell="f">
            <v:shape id="_x0000_s217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7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76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77" style="position:absolute;left:7456;top:89;width:661;height:602" coordorigin="7456,89" coordsize="661,602" o:allowincell="f">
            <v:shape id="_x0000_s217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7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80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81" style="position:absolute;left:9251;top:149;width:523;height:475" coordorigin="9251,149" coordsize="523,475" o:allowincell="f">
            <v:shape id="_x0000_s218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8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84" style="position:absolute;left:10122;width:1780;height:580;mso-position-horizontal-relative:page;mso-position-vertical-relative:page" o:allowincell="f" filled="f" stroked="f">
            <v:textbox inset="0,0,0,0">
              <w:txbxContent>
                <w:p w:rsidR="001437D5" w:rsidRDefault="00263B46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92" type="#_x0000_t75" style="width:88.9pt;height:28.8pt">
                        <v:imagedata r:id="rId2" o:title=""/>
                      </v:shape>
                    </w:pict>
                  </w:r>
                </w:p>
                <w:p w:rsidR="001437D5" w:rsidRDefault="001437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85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86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214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750"/>
    <w:rsid w:val="00030750"/>
    <w:rsid w:val="000F5A82"/>
    <w:rsid w:val="001437D5"/>
    <w:rsid w:val="001D5EE1"/>
    <w:rsid w:val="00263B46"/>
    <w:rsid w:val="003D295B"/>
    <w:rsid w:val="00435626"/>
    <w:rsid w:val="008C5C5F"/>
    <w:rsid w:val="00B1112E"/>
    <w:rsid w:val="00D0237C"/>
    <w:rsid w:val="00F0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14">
      <o:colormenu v:ext="edit" fill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</o:regrouptable>
    </o:shapelayout>
  </w:shapeDefaults>
  <w:decimalSymbol w:val=","/>
  <w:listSeparator w:val=";"/>
  <w14:defaultImageDpi w14:val="0"/>
  <w15:docId w15:val="{739E698F-C184-4F4D-8E1D-8830EDD8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295B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unhideWhenUsed/>
    <w:rsid w:val="003D295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D295B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D295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96.png"/><Relationship Id="rId21" Type="http://schemas.openxmlformats.org/officeDocument/2006/relationships/image" Target="media/image13.png"/><Relationship Id="rId42" Type="http://schemas.openxmlformats.org/officeDocument/2006/relationships/image" Target="media/image22.png"/><Relationship Id="rId47" Type="http://schemas.openxmlformats.org/officeDocument/2006/relationships/image" Target="media/image26.png"/><Relationship Id="rId63" Type="http://schemas.openxmlformats.org/officeDocument/2006/relationships/image" Target="media/image42.png"/><Relationship Id="rId68" Type="http://schemas.openxmlformats.org/officeDocument/2006/relationships/image" Target="media/image47.png"/><Relationship Id="rId84" Type="http://schemas.openxmlformats.org/officeDocument/2006/relationships/image" Target="media/image63.png"/><Relationship Id="rId89" Type="http://schemas.openxmlformats.org/officeDocument/2006/relationships/image" Target="media/image68.png"/><Relationship Id="rId112" Type="http://schemas.openxmlformats.org/officeDocument/2006/relationships/image" Target="media/image91.png"/><Relationship Id="rId16" Type="http://schemas.openxmlformats.org/officeDocument/2006/relationships/image" Target="media/image8.png"/><Relationship Id="rId107" Type="http://schemas.openxmlformats.org/officeDocument/2006/relationships/image" Target="media/image86.png"/><Relationship Id="rId11" Type="http://schemas.openxmlformats.org/officeDocument/2006/relationships/footer" Target="footer1.xml"/><Relationship Id="rId32" Type="http://schemas.openxmlformats.org/officeDocument/2006/relationships/footer" Target="footer7.xml"/><Relationship Id="rId37" Type="http://schemas.openxmlformats.org/officeDocument/2006/relationships/footer" Target="footer9.xml"/><Relationship Id="rId53" Type="http://schemas.openxmlformats.org/officeDocument/2006/relationships/image" Target="media/image32.png"/><Relationship Id="rId58" Type="http://schemas.openxmlformats.org/officeDocument/2006/relationships/image" Target="media/image37.png"/><Relationship Id="rId74" Type="http://schemas.openxmlformats.org/officeDocument/2006/relationships/image" Target="media/image53.png"/><Relationship Id="rId79" Type="http://schemas.openxmlformats.org/officeDocument/2006/relationships/image" Target="media/image58.png"/><Relationship Id="rId102" Type="http://schemas.openxmlformats.org/officeDocument/2006/relationships/image" Target="media/image81.png"/><Relationship Id="rId123" Type="http://schemas.openxmlformats.org/officeDocument/2006/relationships/footer" Target="footer14.xml"/><Relationship Id="rId5" Type="http://schemas.openxmlformats.org/officeDocument/2006/relationships/footnotes" Target="footnotes.xml"/><Relationship Id="rId61" Type="http://schemas.openxmlformats.org/officeDocument/2006/relationships/image" Target="media/image40.png"/><Relationship Id="rId82" Type="http://schemas.openxmlformats.org/officeDocument/2006/relationships/image" Target="media/image61.png"/><Relationship Id="rId90" Type="http://schemas.openxmlformats.org/officeDocument/2006/relationships/image" Target="media/image69.png"/><Relationship Id="rId95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openxmlformats.org/officeDocument/2006/relationships/footer" Target="footer5.xml"/><Relationship Id="rId35" Type="http://schemas.openxmlformats.org/officeDocument/2006/relationships/header" Target="header5.xml"/><Relationship Id="rId43" Type="http://schemas.openxmlformats.org/officeDocument/2006/relationships/hyperlink" Target="mailto:Jackp@gmail.com" TargetMode="External"/><Relationship Id="rId48" Type="http://schemas.openxmlformats.org/officeDocument/2006/relationships/image" Target="media/image27.png"/><Relationship Id="rId56" Type="http://schemas.openxmlformats.org/officeDocument/2006/relationships/image" Target="media/image35.png"/><Relationship Id="rId64" Type="http://schemas.openxmlformats.org/officeDocument/2006/relationships/image" Target="media/image43.png"/><Relationship Id="rId69" Type="http://schemas.openxmlformats.org/officeDocument/2006/relationships/image" Target="media/image48.png"/><Relationship Id="rId77" Type="http://schemas.openxmlformats.org/officeDocument/2006/relationships/image" Target="media/image56.png"/><Relationship Id="rId100" Type="http://schemas.openxmlformats.org/officeDocument/2006/relationships/image" Target="media/image79.png"/><Relationship Id="rId105" Type="http://schemas.openxmlformats.org/officeDocument/2006/relationships/image" Target="media/image84.png"/><Relationship Id="rId113" Type="http://schemas.openxmlformats.org/officeDocument/2006/relationships/image" Target="media/image92.png"/><Relationship Id="rId118" Type="http://schemas.openxmlformats.org/officeDocument/2006/relationships/footer" Target="footer11.xml"/><Relationship Id="rId8" Type="http://schemas.openxmlformats.org/officeDocument/2006/relationships/image" Target="media/image2.png"/><Relationship Id="rId51" Type="http://schemas.openxmlformats.org/officeDocument/2006/relationships/image" Target="media/image30.png"/><Relationship Id="rId72" Type="http://schemas.openxmlformats.org/officeDocument/2006/relationships/image" Target="media/image51.png"/><Relationship Id="rId80" Type="http://schemas.openxmlformats.org/officeDocument/2006/relationships/image" Target="media/image59.png"/><Relationship Id="rId85" Type="http://schemas.openxmlformats.org/officeDocument/2006/relationships/image" Target="media/image64.png"/><Relationship Id="rId93" Type="http://schemas.openxmlformats.org/officeDocument/2006/relationships/image" Target="media/image72.png"/><Relationship Id="rId98" Type="http://schemas.openxmlformats.org/officeDocument/2006/relationships/image" Target="media/image77.png"/><Relationship Id="rId121" Type="http://schemas.openxmlformats.org/officeDocument/2006/relationships/header" Target="header8.xml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33" Type="http://schemas.openxmlformats.org/officeDocument/2006/relationships/footer" Target="footer8.xml"/><Relationship Id="rId38" Type="http://schemas.openxmlformats.org/officeDocument/2006/relationships/footer" Target="footer10.xml"/><Relationship Id="rId46" Type="http://schemas.openxmlformats.org/officeDocument/2006/relationships/image" Target="media/image25.png"/><Relationship Id="rId59" Type="http://schemas.openxmlformats.org/officeDocument/2006/relationships/image" Target="media/image38.png"/><Relationship Id="rId67" Type="http://schemas.openxmlformats.org/officeDocument/2006/relationships/image" Target="media/image46.png"/><Relationship Id="rId103" Type="http://schemas.openxmlformats.org/officeDocument/2006/relationships/image" Target="media/image82.png"/><Relationship Id="rId108" Type="http://schemas.openxmlformats.org/officeDocument/2006/relationships/image" Target="media/image87.png"/><Relationship Id="rId116" Type="http://schemas.openxmlformats.org/officeDocument/2006/relationships/image" Target="media/image95.png"/><Relationship Id="rId124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21.png"/><Relationship Id="rId54" Type="http://schemas.openxmlformats.org/officeDocument/2006/relationships/image" Target="media/image33.png"/><Relationship Id="rId62" Type="http://schemas.openxmlformats.org/officeDocument/2006/relationships/image" Target="media/image41.png"/><Relationship Id="rId70" Type="http://schemas.openxmlformats.org/officeDocument/2006/relationships/image" Target="media/image49.png"/><Relationship Id="rId75" Type="http://schemas.openxmlformats.org/officeDocument/2006/relationships/image" Target="media/image54.png"/><Relationship Id="rId83" Type="http://schemas.openxmlformats.org/officeDocument/2006/relationships/image" Target="media/image62.png"/><Relationship Id="rId88" Type="http://schemas.openxmlformats.org/officeDocument/2006/relationships/image" Target="media/image67.png"/><Relationship Id="rId91" Type="http://schemas.openxmlformats.org/officeDocument/2006/relationships/image" Target="media/image70.png"/><Relationship Id="rId96" Type="http://schemas.openxmlformats.org/officeDocument/2006/relationships/image" Target="media/image75.png"/><Relationship Id="rId111" Type="http://schemas.openxmlformats.org/officeDocument/2006/relationships/image" Target="media/image9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28" Type="http://schemas.openxmlformats.org/officeDocument/2006/relationships/header" Target="header3.xml"/><Relationship Id="rId36" Type="http://schemas.openxmlformats.org/officeDocument/2006/relationships/header" Target="header6.xml"/><Relationship Id="rId49" Type="http://schemas.openxmlformats.org/officeDocument/2006/relationships/image" Target="media/image28.png"/><Relationship Id="rId57" Type="http://schemas.openxmlformats.org/officeDocument/2006/relationships/image" Target="media/image36.png"/><Relationship Id="rId106" Type="http://schemas.openxmlformats.org/officeDocument/2006/relationships/image" Target="media/image85.png"/><Relationship Id="rId114" Type="http://schemas.openxmlformats.org/officeDocument/2006/relationships/image" Target="media/image93.png"/><Relationship Id="rId119" Type="http://schemas.openxmlformats.org/officeDocument/2006/relationships/footer" Target="footer12.xml"/><Relationship Id="rId10" Type="http://schemas.openxmlformats.org/officeDocument/2006/relationships/header" Target="header2.xml"/><Relationship Id="rId31" Type="http://schemas.openxmlformats.org/officeDocument/2006/relationships/footer" Target="footer6.xml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60" Type="http://schemas.openxmlformats.org/officeDocument/2006/relationships/image" Target="media/image39.png"/><Relationship Id="rId65" Type="http://schemas.openxmlformats.org/officeDocument/2006/relationships/image" Target="media/image44.png"/><Relationship Id="rId73" Type="http://schemas.openxmlformats.org/officeDocument/2006/relationships/image" Target="media/image52.png"/><Relationship Id="rId78" Type="http://schemas.openxmlformats.org/officeDocument/2006/relationships/image" Target="media/image57.png"/><Relationship Id="rId81" Type="http://schemas.openxmlformats.org/officeDocument/2006/relationships/image" Target="media/image60.png"/><Relationship Id="rId86" Type="http://schemas.openxmlformats.org/officeDocument/2006/relationships/image" Target="media/image65.png"/><Relationship Id="rId94" Type="http://schemas.openxmlformats.org/officeDocument/2006/relationships/image" Target="media/image73.png"/><Relationship Id="rId99" Type="http://schemas.openxmlformats.org/officeDocument/2006/relationships/image" Target="media/image78.png"/><Relationship Id="rId101" Type="http://schemas.openxmlformats.org/officeDocument/2006/relationships/image" Target="media/image80.png"/><Relationship Id="rId122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19.png"/><Relationship Id="rId109" Type="http://schemas.openxmlformats.org/officeDocument/2006/relationships/image" Target="media/image88.png"/><Relationship Id="rId34" Type="http://schemas.openxmlformats.org/officeDocument/2006/relationships/image" Target="media/image18.jpeg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76" Type="http://schemas.openxmlformats.org/officeDocument/2006/relationships/image" Target="media/image55.png"/><Relationship Id="rId97" Type="http://schemas.openxmlformats.org/officeDocument/2006/relationships/image" Target="media/image76.png"/><Relationship Id="rId104" Type="http://schemas.openxmlformats.org/officeDocument/2006/relationships/image" Target="media/image83.png"/><Relationship Id="rId120" Type="http://schemas.openxmlformats.org/officeDocument/2006/relationships/header" Target="header7.xml"/><Relationship Id="rId125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50.png"/><Relationship Id="rId92" Type="http://schemas.openxmlformats.org/officeDocument/2006/relationships/image" Target="media/image71.png"/><Relationship Id="rId2" Type="http://schemas.openxmlformats.org/officeDocument/2006/relationships/styles" Target="styles.xml"/><Relationship Id="rId29" Type="http://schemas.openxmlformats.org/officeDocument/2006/relationships/header" Target="header4.xml"/><Relationship Id="rId24" Type="http://schemas.openxmlformats.org/officeDocument/2006/relationships/footer" Target="footer4.xml"/><Relationship Id="rId40" Type="http://schemas.openxmlformats.org/officeDocument/2006/relationships/image" Target="media/image20.png"/><Relationship Id="rId45" Type="http://schemas.openxmlformats.org/officeDocument/2006/relationships/image" Target="media/image24.png"/><Relationship Id="rId66" Type="http://schemas.openxmlformats.org/officeDocument/2006/relationships/image" Target="media/image45.png"/><Relationship Id="rId87" Type="http://schemas.openxmlformats.org/officeDocument/2006/relationships/image" Target="media/image66.png"/><Relationship Id="rId110" Type="http://schemas.openxmlformats.org/officeDocument/2006/relationships/image" Target="media/image89.png"/><Relationship Id="rId115" Type="http://schemas.openxmlformats.org/officeDocument/2006/relationships/image" Target="media/image9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13A3EA6-95BC-43B7-9EEE-0BDFA1E01CB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9</TotalTime>
  <Pages>7</Pages>
  <Words>1402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2014-06-20T17:03:00Z</dcterms:created>
  <dcterms:modified xsi:type="dcterms:W3CDTF">2014-07-01T13:23:00Z</dcterms:modified>
</cp:coreProperties>
</file>