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31F" w:rsidRPr="00135C04" w:rsidRDefault="00F81F93" w:rsidP="00135C04">
      <w:pPr>
        <w:widowControl w:val="0"/>
        <w:autoSpaceDE w:val="0"/>
        <w:autoSpaceDN w:val="0"/>
        <w:adjustRightInd w:val="0"/>
        <w:spacing w:before="35" w:after="0" w:line="240" w:lineRule="auto"/>
        <w:ind w:right="9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26" style="position:absolute;left:0;text-align:left;margin-left:285.8pt;margin-top:18.6pt;width:37.8pt;height:34.55pt;z-index:-251670016;mso-position-horizontal-relative:page;mso-position-vertical-relative:page" coordorigin="5716,372" coordsize="756,691" o:allowincell="f">
            <v:shape id="_x0000_s1027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28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29" style="position:absolute;left:0;text-align:left;margin-left:220.05pt;margin-top:21.2pt;width:32.15pt;height:29.35pt;z-index:-251668992;mso-position-horizontal-relative:page;mso-position-vertical-relative:page" coordorigin="4401,424" coordsize="643,587" o:allowincell="f">
            <v:shape id="_x0000_s1030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1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2" style="position:absolute;left:0;text-align:left;margin-left:154.25pt;margin-top:23.8pt;width:26.5pt;height:24.15pt;z-index:-251667968;mso-position-horizontal-relative:page;mso-position-vertical-relative:page" coordorigin="3085,476" coordsize="530,483" o:allowincell="f">
            <v:shape id="_x0000_s1033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34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left:0;text-align:left;margin-left:88.55pt;margin-top:26.3pt;width:20.95pt;height:19.15pt;z-index:-251666944;mso-position-horizontal-relative:page;mso-position-vertical-relative:page" coordorigin="1771,526" coordsize="419,383" o:allowincell="f">
            <v:shape id="_x0000_s1036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37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38" style="position:absolute;left:0;text-align:left;z-index:-25166592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39" style="position:absolute;left:0;text-align:left;z-index:-25166489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group id="_x0000_s1040" style="position:absolute;left:0;text-align:left;margin-left:57.25pt;margin-top:-5.4pt;width:204.7pt;height:37.65pt;z-index:-251663872;mso-position-horizontal-relative:page" coordorigin="1145,-108" coordsize="4094,753" o:allowincell="f">
            <v:rect id="_x0000_s1041" style="position:absolute;left:1427;top:73;width:3520;height:380;mso-position-horizontal-relative:page" o:allowincell="f" filled="f" stroked="f">
              <v:textbox inset="0,0,0,0">
                <w:txbxContent>
                  <w:p w:rsidR="0093231F" w:rsidRDefault="0093231F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93231F" w:rsidRDefault="0093231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2" style="position:absolute;left:1165;top:-88;width:4054;height:713" coordsize="4054,713" o:allowincell="f" path="m221,127r-39,2l148,130r-30,2l93,135r-22,4l53,144r-15,7l26,159r-9,12l10,184,5,201,2,221,,244r,27l,303r1,36l6,492r2,38l9,564r2,30l14,619r4,22l23,659r7,15l39,686r11,9l63,702r17,5l100,711r23,1l151,713r31,-1l218,711,3832,585r38,-1l3904,582r30,-2l3959,577r22,-3l3999,568r15,-6l4026,553r10,-11l4043,528r5,-17l4051,491r1,-23l4053,441r-1,-32l4051,374r-5,-153l4045,182r-2,-34l4041,118r-3,-25l4035,71r-6,-18l4023,38r-9,-12l4003,17r-14,-7l3972,5,3952,2,3929,r-27,l3870,r-35,1l221,127xe" filled="f" strokecolor="#2a2a29" strokeweight=".70553mm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3" type="#_x0000_t136" style="position:absolute;left:0;text-align:left;margin-left:71.55pt;margin-top:5.4pt;width:175.1pt;height:18pt;rotation:358;z-index:-25166284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A"/>
            <w10:wrap anchorx="page"/>
          </v:shape>
        </w:pict>
      </w:r>
      <w:r w:rsidR="0093231F" w:rsidRPr="00135C04">
        <w:rPr>
          <w:rFonts w:ascii="Arial" w:hAnsi="Arial" w:cs="Arial"/>
          <w:color w:val="2A2A29"/>
          <w:sz w:val="36"/>
          <w:szCs w:val="36"/>
          <w:lang w:val="en-US"/>
        </w:rPr>
        <w:t>10 MINUTES</w: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pict>
          <v:group id="_x0000_s1044" style="position:absolute;margin-left:-11pt;margin-top:-93.45pt;width:447.65pt;height:53.2pt;z-index:251668992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width:8953;height:1064;mso-position-horizontal-relative:margin">
              <v:imagedata r:id="rId5" o:title=""/>
            </v:shape>
            <v:shape id="_x0000_s1046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pacing w:val="-15"/>
          <w:sz w:val="28"/>
          <w:szCs w:val="28"/>
          <w:lang w:val="en-US"/>
        </w:rPr>
        <w:t>P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</w:t>
      </w:r>
      <w:r w:rsidRPr="00135C04">
        <w:rPr>
          <w:rFonts w:ascii="Times New Roman" w:hAnsi="Times New Roman"/>
          <w:b/>
          <w:bCs/>
          <w:color w:val="2A2A29"/>
          <w:spacing w:val="-5"/>
          <w:sz w:val="28"/>
          <w:szCs w:val="28"/>
          <w:lang w:val="en-US"/>
        </w:rPr>
        <w:t>R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</w:t>
      </w:r>
      <w:r w:rsidRPr="00135C04">
        <w:rPr>
          <w:rFonts w:ascii="Times New Roman" w:hAnsi="Times New Roman"/>
          <w:b/>
          <w:bCs/>
          <w:color w:val="2A2A29"/>
          <w:spacing w:val="34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135C0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135C0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135C0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35C0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135C0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135C0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135C0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pacing w:val="-15"/>
          <w:sz w:val="28"/>
          <w:szCs w:val="28"/>
          <w:lang w:val="en-US"/>
        </w:rPr>
        <w:t>P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</w:t>
      </w:r>
      <w:r w:rsidRPr="00135C04">
        <w:rPr>
          <w:rFonts w:ascii="Times New Roman" w:hAnsi="Times New Roman"/>
          <w:b/>
          <w:bCs/>
          <w:color w:val="2A2A29"/>
          <w:spacing w:val="-5"/>
          <w:sz w:val="28"/>
          <w:szCs w:val="28"/>
          <w:lang w:val="en-US"/>
        </w:rPr>
        <w:t>R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</w:t>
      </w:r>
      <w:r w:rsidRPr="00135C04">
        <w:rPr>
          <w:rFonts w:ascii="Times New Roman" w:hAnsi="Times New Roman"/>
          <w:b/>
          <w:bCs/>
          <w:color w:val="2A2A29"/>
          <w:spacing w:val="34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78" w:lineRule="auto"/>
        <w:ind w:left="914" w:right="508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135C04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Pr="00135C0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35C0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othe</w:t>
      </w:r>
      <w:r w:rsidRPr="00135C04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135C04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135C0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35C0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135C04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135C0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135C0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 xml:space="preserve">ompt </w:t>
      </w:r>
      <w:r w:rsidRPr="00135C04">
        <w:rPr>
          <w:rFonts w:ascii="Arial" w:hAnsi="Arial" w:cs="Arial"/>
          <w:color w:val="2A2A29"/>
          <w:w w:val="102"/>
          <w:sz w:val="24"/>
          <w:szCs w:val="24"/>
          <w:lang w:val="en-US"/>
        </w:rPr>
        <w:t>ma</w:t>
      </w:r>
      <w:r w:rsidRPr="00135C0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103"/>
          <w:sz w:val="24"/>
          <w:szCs w:val="24"/>
          <w:lang w:val="en-US"/>
        </w:rPr>
        <w:t>erial.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135C04">
        <w:rPr>
          <w:rFonts w:ascii="Times New Roman" w:hAnsi="Times New Roman"/>
          <w:b/>
          <w:bCs/>
          <w:color w:val="2A2A29"/>
          <w:spacing w:val="37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07"/>
          <w:sz w:val="28"/>
          <w:szCs w:val="28"/>
          <w:lang w:val="en-US"/>
        </w:rPr>
        <w:t>A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320" w:lineRule="atLeast"/>
        <w:ind w:left="914" w:right="521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35C0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135C0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35C0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game.</w:t>
      </w:r>
      <w:r w:rsidRPr="00135C0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135C0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135C0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135C0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 xml:space="preserve">er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135C0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135C0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pict>
          <v:rect id="_x0000_s1047" style="position:absolute;margin-left:107.8pt;margin-top:8.5pt;width:349.2pt;height:204pt;z-index:-251654656" o:regroupid="1" o:allowincell="f" fillcolor="#f2f2f2 [3052]" stroked="f">
            <v:path arrowok="t"/>
          </v:rect>
        </w:pic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48" style="position:absolute;margin-left:110.45pt;margin-top:5.35pt;width:349.2pt;height:213.25pt;z-index:-251653632" o:regroupid="1" o:allowincell="f" fillcolor="#f2f2f2 [3052]" stroked="f">
            <v:path arrowok="t"/>
          </v:rect>
        </w:pict>
      </w:r>
      <w:r>
        <w:rPr>
          <w:noProof/>
        </w:rPr>
        <w:pict>
          <v:polyline id="_x0000_s1049" style="position:absolute;z-index:-251655680" points="122.15pt,5.15pt,120.2pt,5.15pt,118.6pt,5.15pt,117.25pt,5.25pt,116.2pt,5.45pt,115.35pt,5.75pt,114.75pt,6.2pt,114.3pt,6.8pt,114pt,7.65pt,113.8pt,8.7pt,113.7pt,10pt,113.7pt,11.65pt,113.7pt,197.05pt,113.7pt,198.6pt,113.8pt,199.95pt,114pt,201pt,114.3pt,201.85pt,114.75pt,202.5pt,115.35pt,202.95pt,116.15pt,203.25pt,117.25pt,203.4pt,118.55pt,203.5pt,120.2pt,203.55pt,447.25pt,203.55pt,448.9pt,203.5pt,450.25pt,203.4pt,451.3pt,203.25pt,452.15pt,202.95pt,452.75pt,202.5pt,453.2pt,201.85pt,453.5pt,201.05pt,453.7pt,200pt,453.8pt,198.65pt,453.8pt,197.05pt,453.8pt,11.65pt,453.8pt,10.05pt,453.7pt,8.7pt,453.5pt,7.65pt,453.2pt,6.8pt,452.75pt,6.2pt,452.15pt,5.75pt,451.3pt,5.45pt,450.25pt,5.25pt,448.95pt,5.15pt,447.3pt,5.15pt,122.15pt,5.15pt" coordsize="6803,3969" o:regroupid="1" o:allowincell="f" fillcolor="#f2f2f2 [3052]" stroked="f">
            <v:path arrowok="t"/>
          </v:polyline>
        </w:pic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30" w:after="0" w:line="240" w:lineRule="auto"/>
        <w:ind w:left="2694" w:right="4343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b/>
          <w:color w:val="2A2A29"/>
          <w:w w:val="89"/>
          <w:sz w:val="24"/>
          <w:szCs w:val="24"/>
          <w:lang w:val="en-US"/>
        </w:rPr>
        <w:t>My</w:t>
      </w:r>
      <w:r w:rsidRPr="00135C04">
        <w:rPr>
          <w:rFonts w:ascii="Arial" w:hAnsi="Arial" w:cs="Arial"/>
          <w:b/>
          <w:color w:val="2A2A29"/>
          <w:spacing w:val="-6"/>
          <w:w w:val="8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b/>
          <w:color w:val="2A2A29"/>
          <w:spacing w:val="-6"/>
          <w:w w:val="86"/>
          <w:sz w:val="24"/>
          <w:szCs w:val="24"/>
          <w:lang w:val="en-US"/>
        </w:rPr>
        <w:t>W</w:t>
      </w:r>
      <w:r w:rsidRPr="00135C04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orld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7" w:after="0" w:line="150" w:lineRule="exact"/>
        <w:ind w:left="2694" w:right="4343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F81F93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288.65pt;margin-top:9.6pt;width:176.25pt;height:103.4pt;z-index:-251671040;mso-position-horizontal-relative:page" o:allowincell="f" filled="f" stroked="f">
            <v:textbox style="mso-next-textbox:#_x0000_s1050" inset="0,0,0,0">
              <w:txbxContent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before="2" w:after="0" w:line="140" w:lineRule="exact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2A2A29"/>
                      <w:w w:val="106"/>
                      <w:sz w:val="24"/>
                      <w:szCs w:val="24"/>
                    </w:rPr>
                    <w:t>rmar</w:t>
                  </w:r>
                  <w:r>
                    <w:rPr>
                      <w:rFonts w:ascii="Arial" w:hAnsi="Arial" w:cs="Arial"/>
                      <w:color w:val="2A2A29"/>
                      <w:spacing w:val="-5"/>
                      <w:w w:val="106"/>
                      <w:sz w:val="24"/>
                      <w:szCs w:val="24"/>
                    </w:rPr>
                    <w:t>k</w:t>
                  </w:r>
                  <w:r>
                    <w:rPr>
                      <w:rFonts w:ascii="Arial" w:hAnsi="Arial" w:cs="Arial"/>
                      <w:color w:val="2A2A29"/>
                      <w:w w:val="99"/>
                      <w:sz w:val="24"/>
                      <w:szCs w:val="24"/>
                    </w:rPr>
                    <w:t>ets</w:t>
                  </w:r>
                </w:p>
              </w:txbxContent>
            </v:textbox>
            <w10:wrap anchorx="page"/>
          </v:shape>
        </w:pict>
      </w:r>
      <w:proofErr w:type="gramStart"/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="0093231F"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93231F"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3231F"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tic</w:t>
      </w:r>
      <w:r w:rsidR="0093231F" w:rsidRPr="00135C0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93231F"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93231F" w:rsidRPr="00135C0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="0093231F"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game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7" w:after="0" w:line="150" w:lineRule="exact"/>
        <w:ind w:left="2694" w:right="4343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F81F93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51" type="#_x0000_t75" style="position:absolute;left:0;text-align:left;margin-left:290.55pt;margin-top:7.3pt;width:169.1pt;height:103.55pt;z-index:251667968">
            <v:imagedata r:id="rId6" o:title="" chromakey="white"/>
          </v:shape>
        </w:pic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Build</w:t>
      </w:r>
      <w:r w:rsidR="0093231F" w:rsidRPr="00135C0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3231F"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city</w:t>
      </w:r>
      <w:r w:rsidR="0093231F" w:rsidRPr="00135C0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spa</w:t>
      </w:r>
      <w:r w:rsidR="0093231F" w:rsidRPr="00135C0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="0093231F" w:rsidRPr="00135C04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7" w:after="0" w:line="150" w:lineRule="exact"/>
        <w:ind w:left="2694" w:right="4343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ON</w:t>
      </w:r>
      <w:r w:rsidRPr="00135C04">
        <w:rPr>
          <w:rFonts w:ascii="Arial" w:hAnsi="Arial" w:cs="Arial"/>
          <w:b/>
          <w:color w:val="2A2A29"/>
          <w:spacing w:val="-11"/>
          <w:w w:val="9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SALE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7" w:after="0" w:line="150" w:lineRule="exact"/>
        <w:ind w:left="2694" w:right="4343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F81F93" w:rsidRDefault="0093231F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om</w:t>
      </w:r>
      <w:proofErr w:type="gramEnd"/>
      <w:r w:rsidRPr="00135C0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135C0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eek</w:t>
      </w:r>
    </w:p>
    <w:p w:rsidR="00F81F93" w:rsidRDefault="00F81F93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2A2A29"/>
          <w:sz w:val="24"/>
          <w:szCs w:val="24"/>
          <w:lang w:val="en-US"/>
        </w:rPr>
      </w:pPr>
    </w:p>
    <w:p w:rsidR="00F81F93" w:rsidRDefault="0093231F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2A2A29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proofErr w:type="gramEnd"/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c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shops</w:t>
      </w:r>
      <w:r w:rsidRPr="00135C04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="00F81F93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supe</w:t>
      </w:r>
      <w:r w:rsidR="00F81F93">
        <w:rPr>
          <w:rFonts w:ascii="Arial" w:hAnsi="Arial" w:cs="Arial"/>
          <w:color w:val="2A2A29"/>
          <w:sz w:val="24"/>
          <w:szCs w:val="24"/>
          <w:lang w:val="en-US"/>
        </w:rPr>
        <w:t>rmarkets</w:t>
      </w:r>
    </w:p>
    <w:p w:rsidR="00F81F93" w:rsidRDefault="00F81F93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2A2A29"/>
          <w:spacing w:val="-4"/>
          <w:sz w:val="24"/>
          <w:szCs w:val="24"/>
          <w:lang w:val="en-US"/>
        </w:rPr>
      </w:pP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after="0" w:line="240" w:lineRule="auto"/>
        <w:ind w:left="2694" w:right="434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or</w:t>
      </w:r>
      <w:proofErr w:type="gramEnd"/>
      <w:r w:rsidRPr="00135C0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2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6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4" w:after="0" w:line="270" w:lineRule="exact"/>
        <w:ind w:left="2694" w:right="4343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b/>
          <w:color w:val="2A2A29"/>
          <w:w w:val="94"/>
          <w:position w:val="-1"/>
          <w:sz w:val="24"/>
          <w:szCs w:val="24"/>
          <w:lang w:val="en-US"/>
        </w:rPr>
        <w:t>On</w:t>
      </w:r>
      <w:r w:rsidRPr="00135C04">
        <w:rPr>
          <w:rFonts w:ascii="Arial" w:hAnsi="Arial" w:cs="Arial"/>
          <w:b/>
          <w:color w:val="2A2A29"/>
          <w:spacing w:val="-8"/>
          <w:w w:val="94"/>
          <w:position w:val="-1"/>
          <w:sz w:val="24"/>
          <w:szCs w:val="24"/>
          <w:lang w:val="en-US"/>
        </w:rPr>
        <w:t>l</w:t>
      </w:r>
      <w:r w:rsidRPr="00135C04">
        <w:rPr>
          <w:rFonts w:ascii="Arial" w:hAnsi="Arial" w:cs="Arial"/>
          <w:b/>
          <w:color w:val="2A2A29"/>
          <w:w w:val="94"/>
          <w:position w:val="-1"/>
          <w:sz w:val="24"/>
          <w:szCs w:val="24"/>
          <w:lang w:val="en-US"/>
        </w:rPr>
        <w:t>y</w:t>
      </w:r>
      <w:r w:rsidRPr="00135C04">
        <w:rPr>
          <w:rFonts w:ascii="Arial" w:hAnsi="Arial" w:cs="Arial"/>
          <w:b/>
          <w:color w:val="2A2A29"/>
          <w:spacing w:val="-3"/>
          <w:w w:val="94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b/>
          <w:color w:val="2A2A29"/>
          <w:w w:val="102"/>
          <w:position w:val="-1"/>
          <w:sz w:val="24"/>
          <w:szCs w:val="24"/>
          <w:lang w:val="en-US"/>
        </w:rPr>
        <w:t>45€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135C04">
        <w:rPr>
          <w:rFonts w:ascii="Times New Roman" w:hAnsi="Times New Roman"/>
          <w:b/>
          <w:bCs/>
          <w:color w:val="2A2A29"/>
          <w:spacing w:val="37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07"/>
          <w:sz w:val="28"/>
          <w:szCs w:val="28"/>
          <w:lang w:val="en-US"/>
        </w:rPr>
        <w:t>A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320" w:lineRule="atLeast"/>
        <w:ind w:left="914" w:right="433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Pr="00135C04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135C0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3"/>
          <w:sz w:val="24"/>
          <w:szCs w:val="24"/>
          <w:lang w:val="en-US"/>
        </w:rPr>
        <w:t>magazine.</w:t>
      </w:r>
      <w:r w:rsidRPr="00135C04">
        <w:rPr>
          <w:rFonts w:ascii="Arial" w:hAnsi="Arial" w:cs="Arial"/>
          <w:color w:val="2A2A29"/>
          <w:spacing w:val="50"/>
          <w:w w:val="9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3"/>
          <w:sz w:val="24"/>
          <w:szCs w:val="24"/>
          <w:lang w:val="en-US"/>
        </w:rPr>
        <w:t>So</w:t>
      </w:r>
      <w:r w:rsidRPr="00135C04">
        <w:rPr>
          <w:rFonts w:ascii="Arial" w:hAnsi="Arial" w:cs="Arial"/>
          <w:color w:val="2A2A29"/>
          <w:spacing w:val="-15"/>
          <w:w w:val="9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135C0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135C0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135C0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135C04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it. </w:t>
      </w:r>
      <w:r w:rsidRPr="00135C04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Pr="00135C0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135C0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135C0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52" type="#_x0000_t75" style="position:absolute;margin-left:249.95pt;margin-top:7.3pt;width:227.35pt;height:170.7pt;z-index:251666944">
            <v:imagedata r:id="rId7" o:title="" chromakey="white"/>
          </v:shape>
        </w:pict>
      </w:r>
      <w:r>
        <w:rPr>
          <w:noProof/>
        </w:rPr>
        <w:pict>
          <v:rect id="_x0000_s1053" style="position:absolute;margin-left:110.45pt;margin-top:7.45pt;width:372.55pt;height:170.85pt;z-index:-251650560" o:regroupid="2" o:allowincell="f" fillcolor="#f2f2f2 [3052]" stroked="f">
            <v:path arrowok="t"/>
          </v:rect>
        </w:pict>
      </w:r>
      <w:r>
        <w:rPr>
          <w:noProof/>
        </w:rPr>
        <w:pict>
          <v:rect id="_x0000_s1054" style="position:absolute;margin-left:107.8pt;margin-top:1.45pt;width:349.2pt;height:175.65pt;z-index:-251651584" o:regroupid="2" o:allowincell="f" stroked="f">
            <v:path arrowok="t"/>
          </v:rect>
        </w:pict>
      </w:r>
      <w:r>
        <w:rPr>
          <w:noProof/>
        </w:rPr>
        <w:pict>
          <v:polyline id="_x0000_s1055" style="position:absolute;z-index:-251652608" points="122.15pt,7.3pt,120.2pt,7.3pt,118.6pt,7.3pt,117.25pt,7.4pt,116.2pt,7.6pt,115.35pt,7.9pt,114.75pt,8.35pt,114.3pt,8.95pt,114pt,9.8pt,113.8pt,10.85pt,113.7pt,12.15pt,113.7pt,13.8pt,113.7pt,170.85pt,113.7pt,172.45pt,113.8pt,173.75pt,114pt,174.85pt,114.3pt,175.65pt,114.75pt,176.3pt,115.35pt,176.75pt,116.15pt,177.05pt,117.25pt,177.2pt,118.55pt,177.3pt,120.2pt,177.35pt,447.25pt,177.35pt,448.9pt,177.3pt,450.25pt,177.2pt,451.3pt,177.05pt,452.15pt,176.75pt,452.75pt,176.3pt,453.2pt,175.7pt,453.5pt,174.85pt,453.7pt,173.8pt,453.8pt,172.45pt,453.8pt,170.85pt,453.8pt,13.8pt,453.8pt,12.2pt,453.7pt,10.85pt,453.5pt,9.8pt,453.2pt,8.95pt,452.75pt,8.35pt,452.15pt,7.9pt,451.3pt,7.6pt,450.25pt,7.4pt,448.95pt,7.3pt,447.3pt,7.3pt,122.15pt,7.3pt" coordsize="6803,3401" o:regroupid="2" o:allowincell="f" fillcolor="#dadada" stroked="f">
            <v:path arrowok="t"/>
          </v:polyline>
        </w:pic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30" w:after="0" w:line="240" w:lineRule="auto"/>
        <w:ind w:left="2577" w:right="5668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b/>
          <w:color w:val="2A2A29"/>
          <w:w w:val="88"/>
          <w:sz w:val="24"/>
          <w:szCs w:val="24"/>
          <w:lang w:val="en-US"/>
        </w:rPr>
        <w:t>TEEN</w:t>
      </w:r>
      <w:r w:rsidRPr="00135C04">
        <w:rPr>
          <w:rFonts w:ascii="Arial" w:hAnsi="Arial" w:cs="Arial"/>
          <w:b/>
          <w:color w:val="2A2A29"/>
          <w:spacing w:val="-2"/>
          <w:w w:val="88"/>
          <w:sz w:val="24"/>
          <w:szCs w:val="24"/>
          <w:lang w:val="en-US"/>
        </w:rPr>
        <w:t>A</w:t>
      </w:r>
      <w:r w:rsidRPr="00135C04">
        <w:rPr>
          <w:rFonts w:ascii="Arial" w:hAnsi="Arial" w:cs="Arial"/>
          <w:b/>
          <w:color w:val="2A2A29"/>
          <w:w w:val="88"/>
          <w:sz w:val="24"/>
          <w:szCs w:val="24"/>
          <w:lang w:val="en-US"/>
        </w:rPr>
        <w:t>GE</w:t>
      </w:r>
      <w:r w:rsidRPr="00135C04">
        <w:rPr>
          <w:rFonts w:ascii="Arial" w:hAnsi="Arial" w:cs="Arial"/>
          <w:b/>
          <w:color w:val="2A2A29"/>
          <w:spacing w:val="8"/>
          <w:w w:val="8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M</w:t>
      </w:r>
      <w:r w:rsidRPr="00135C04">
        <w:rPr>
          <w:rFonts w:ascii="Arial" w:hAnsi="Arial" w:cs="Arial"/>
          <w:b/>
          <w:color w:val="2A2A29"/>
          <w:spacing w:val="-2"/>
          <w:w w:val="93"/>
          <w:sz w:val="24"/>
          <w:szCs w:val="24"/>
          <w:lang w:val="en-US"/>
        </w:rPr>
        <w:t>A</w:t>
      </w:r>
      <w:r w:rsidRPr="00135C04">
        <w:rPr>
          <w:rFonts w:ascii="Arial" w:hAnsi="Arial" w:cs="Arial"/>
          <w:b/>
          <w:color w:val="2A2A29"/>
          <w:spacing w:val="-2"/>
          <w:w w:val="81"/>
          <w:sz w:val="24"/>
          <w:szCs w:val="24"/>
          <w:lang w:val="en-US"/>
        </w:rPr>
        <w:t>G</w:t>
      </w:r>
      <w:r w:rsidRPr="00135C04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AZINE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91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name</w:t>
      </w:r>
      <w:proofErr w:type="gramEnd"/>
      <w:r w:rsidRPr="00135C0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magazine?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91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ebsi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91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what</w:t>
      </w:r>
      <w:proofErr w:type="gramEnd"/>
      <w:r w:rsidRPr="00135C0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7"/>
          <w:w w:val="129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ead</w:t>
      </w:r>
      <w:r w:rsidRPr="00135C0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91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</w:t>
      </w:r>
      <w:proofErr w:type="gramEnd"/>
      <w:r w:rsidRPr="00135C0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19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13"/>
          <w:w w:val="1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19"/>
          <w:sz w:val="24"/>
          <w:szCs w:val="24"/>
          <w:lang w:val="en-US"/>
        </w:rPr>
        <w:t>€?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70" w:lineRule="exact"/>
        <w:ind w:left="291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position w:val="-1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position w:val="-1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when</w:t>
      </w:r>
      <w:proofErr w:type="gramEnd"/>
      <w:r w:rsidRPr="00135C0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position w:val="-1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30" w:after="0" w:line="270" w:lineRule="exact"/>
        <w:ind w:right="92"/>
        <w:jc w:val="right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(Adap</w:t>
      </w:r>
      <w:r w:rsidRPr="00135C04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ed</w:t>
      </w:r>
      <w:r w:rsidRPr="00135C0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om:</w:t>
      </w:r>
      <w:r w:rsidRPr="00135C0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Cambridge</w:t>
      </w:r>
      <w:r w:rsidRPr="00135C04">
        <w:rPr>
          <w:rFonts w:ascii="Arial" w:hAnsi="Arial" w:cs="Arial"/>
          <w:color w:val="2A2A29"/>
          <w:spacing w:val="-6"/>
          <w:w w:val="94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8"/>
          <w:w w:val="85"/>
          <w:position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ests</w:t>
      </w:r>
      <w:r w:rsidRPr="00135C04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)</w:t>
      </w:r>
    </w:p>
    <w:p w:rsidR="0093231F" w:rsidRPr="00135C04" w:rsidRDefault="0093231F" w:rsidP="00F81F93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93231F" w:rsidRPr="00135C04">
          <w:type w:val="continuous"/>
          <w:pgSz w:w="11920" w:h="16840"/>
          <w:pgMar w:top="1420" w:right="1120" w:bottom="280" w:left="220" w:header="720" w:footer="720" w:gutter="0"/>
          <w:cols w:space="720"/>
          <w:noEndnote/>
        </w:sectPr>
      </w:pPr>
    </w:p>
    <w:p w:rsidR="0093231F" w:rsidRPr="00135C04" w:rsidRDefault="00F81F93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73" style="position:absolute;left:0;text-align:left;z-index:-251635200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72" style="position:absolute;left:0;text-align:left;z-index:-251636224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1" style="position:absolute;left:0;text-align:left;z-index:-251637248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0" style="position:absolute;left:0;text-align:left;margin-left:506.1pt;margin-top:0;width:89pt;height:29pt;z-index:-251638272;mso-position-horizontal-relative:page;mso-position-vertical-relative:page" o:regroupid="1" o:allowincell="f" filled="f" stroked="f">
            <v:textbox style="mso-next-textbox:#_x0000_s1070" inset="0,0,0,0">
              <w:txbxContent>
                <w:p w:rsidR="000960A1" w:rsidRDefault="00F81F93" w:rsidP="000960A1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2" type="#_x0000_t75" style="width:88.9pt;height:28.15pt">
                        <v:imagedata r:id="rId8" o:title=""/>
                      </v:shape>
                    </w:pict>
                  </w:r>
                </w:p>
                <w:p w:rsidR="000960A1" w:rsidRDefault="000960A1" w:rsidP="000960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67" style="position:absolute;left:0;text-align:left;margin-left:405.55pt;margin-top:-37.55pt;width:26.15pt;height:23.75pt;z-index:-251639296" coordorigin="9251,149" coordsize="523,475" o:regroupid="1" o:allowincell="f">
            <v:shape id="_x0000_s1068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69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66" style="position:absolute;left:0;text-align:left;z-index:-251640320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63" style="position:absolute;left:0;text-align:left;margin-left:315.8pt;margin-top:-40.55pt;width:33.05pt;height:30.1pt;z-index:-251641344" coordorigin="7456,89" coordsize="661,602" o:regroupid="1" o:allowincell="f">
            <v:shape id="_x0000_s1064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65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62" style="position:absolute;left:0;text-align:left;z-index:-251642368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59" style="position:absolute;left:0;text-align:left;margin-left:226.6pt;margin-top:-44.45pt;width:40.05pt;height:36.6pt;z-index:-251643392" coordorigin="5672,11" coordsize="801,732" o:regroupid="1" o:allowincell="f">
            <v:shape id="_x0000_s1060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1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58" style="position:absolute;left:0;text-align:left;z-index:-25164441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57" style="position:absolute;left:0;text-align:left;margin-left:0;margin-top:0;width:510pt;height:17pt;z-index:-251645440;mso-position-horizontal-relative:page;mso-position-vertical-relative:page" o:regroupid="1" o:allowincell="f" filled="f" stroked="f">
            <v:textbox style="mso-next-textbox:#_x0000_s1057" inset="0,0,0,0">
              <w:txbxContent>
                <w:p w:rsidR="000960A1" w:rsidRDefault="00F81F93" w:rsidP="000960A1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3" type="#_x0000_t75" style="width:512.75pt;height:16.9pt">
                        <v:imagedata r:id="rId9" o:title=""/>
                      </v:shape>
                    </w:pict>
                  </w:r>
                </w:p>
                <w:p w:rsidR="000960A1" w:rsidRDefault="000960A1" w:rsidP="000960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4" style="position:absolute;left:0;text-align:left;margin-left:0;margin-top:0;width:595.25pt;height:45.65pt;z-index:-251660800;mso-position-horizontal-relative:page;mso-position-vertical-relative:page" coordsize="11905,913" o:allowincell="f">
            <v:rect id="_x0000_s1075" style="position:absolute;width:10200;height:340;mso-position-horizontal-relative:page;mso-position-vertical-relative:page" o:allowincell="f" filled="f" stroked="f">
              <v:textbox inset="0,0,0,0">
                <w:txbxContent>
                  <w:p w:rsidR="0093231F" w:rsidRDefault="00F81F9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512.75pt;height:16.9pt">
                          <v:imagedata r:id="rId10" o:title=""/>
                        </v:shape>
                      </w:pict>
                    </w:r>
                  </w:p>
                  <w:p w:rsidR="0093231F" w:rsidRDefault="0093231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7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77" style="position:absolute;left:5672;top:11;width:801;height:732" coordorigin="5672,11" coordsize="801,732" o:allowincell="f">
              <v:shape id="_x0000_s107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7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8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81" style="position:absolute;left:7456;top:89;width:661;height:602" coordorigin="7456,89" coordsize="661,602" o:allowincell="f">
              <v:shape id="_x0000_s108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8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8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85" style="position:absolute;left:9251;top:149;width:523;height:475" coordorigin="9251,149" coordsize="523,475" o:allowincell="f">
              <v:shape id="_x0000_s108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8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88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93231F" w:rsidRDefault="00F81F93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88.9pt;height:28.15pt">
                          <v:imagedata r:id="rId11" o:title=""/>
                        </v:shape>
                      </w:pict>
                    </w:r>
                  </w:p>
                  <w:p w:rsidR="0093231F" w:rsidRDefault="0093231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9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9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1" style="position:absolute;left:0;text-align:left;margin-left:62.95pt;margin-top:20.6pt;width:204.65pt;height:37.65pt;z-index:-251658752;mso-position-horizontal-relative:page" coordorigin="1259,412" coordsize="4093,753" o:allowincell="f">
            <v:rect id="_x0000_s1092" style="position:absolute;left:1533;top:589;width:3520;height:380;mso-position-horizontal-relative:page" o:allowincell="f" filled="f" stroked="f">
              <v:textbox inset="0,0,0,0">
                <w:txbxContent>
                  <w:p w:rsidR="0093231F" w:rsidRDefault="0093231F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93231F" w:rsidRDefault="0093231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3" style="position:absolute;left:1279;top:432;width:4053;height:713" coordsize="4053,713" o:allowincell="f" path="m221,127r-39,2l148,130r-30,2l93,135r-22,4l53,144r-15,7l26,159r-9,12l10,184,5,201,2,221,,244r,27l,303r1,36l6,492r2,38l9,564r2,30l14,619r4,22l23,659r7,15l39,686r11,9l63,702r17,5l100,711r23,1l151,713r31,-1l218,711,3832,585r38,-1l3904,582r30,-2l3959,577r22,-3l3999,568r15,-6l4026,553r10,-11l4043,528r5,-17l4051,491r1,-23l4053,441r-1,-32l4051,374r-5,-153l4045,182r-2,-34l4041,118r-3,-25l4035,71r-6,-18l4023,38r-9,-12l4003,17r-14,-7l3972,5,3952,2,3929,r-27,l3870,r-35,1l221,127xe" filled="f" strokecolor="#2a2a29" strokeweight=".70553mm">
              <v:path arrowok="t"/>
            </v:shape>
            <w10:wrap anchorx="page"/>
          </v:group>
        </w:pict>
      </w:r>
      <w:proofErr w:type="gramStart"/>
      <w:r w:rsidR="0093231F" w:rsidRPr="00135C04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93231F" w:rsidRPr="00135C04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93231F" w:rsidRPr="00135C04">
        <w:rPr>
          <w:rFonts w:ascii="Arial" w:hAnsi="Arial" w:cs="Arial"/>
          <w:color w:val="2A2A29"/>
          <w:w w:val="88"/>
          <w:sz w:val="18"/>
          <w:szCs w:val="18"/>
          <w:lang w:val="en-US"/>
        </w:rPr>
        <w:t xml:space="preserve">oosh </w:t>
      </w:r>
      <w:r w:rsidR="0093231F" w:rsidRPr="00135C04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proofErr w:type="gramEnd"/>
      <w:r w:rsidR="0093231F" w:rsidRPr="00135C04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93231F" w:rsidRPr="00135C04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93231F" w:rsidRPr="00135C04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93231F" w:rsidRPr="00135C04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93231F" w:rsidRPr="000960A1">
        <w:rPr>
          <w:rFonts w:ascii="Arial" w:hAnsi="Arial" w:cs="Arial"/>
          <w:b/>
          <w:color w:val="2A2A29"/>
          <w:sz w:val="18"/>
          <w:szCs w:val="18"/>
          <w:lang w:val="en-US"/>
        </w:rPr>
        <w:t>E</w:t>
      </w:r>
      <w:r w:rsidR="0093231F" w:rsidRPr="000960A1">
        <w:rPr>
          <w:rFonts w:ascii="Arial" w:hAnsi="Arial" w:cs="Arial"/>
          <w:b/>
          <w:color w:val="2A2A29"/>
          <w:spacing w:val="-2"/>
          <w:sz w:val="18"/>
          <w:szCs w:val="18"/>
          <w:lang w:val="en-US"/>
        </w:rPr>
        <w:t>v</w:t>
      </w:r>
      <w:r w:rsidR="0093231F" w:rsidRPr="000960A1">
        <w:rPr>
          <w:rFonts w:ascii="Arial" w:hAnsi="Arial" w:cs="Arial"/>
          <w:b/>
          <w:color w:val="2A2A29"/>
          <w:sz w:val="18"/>
          <w:szCs w:val="18"/>
          <w:lang w:val="en-US"/>
        </w:rPr>
        <w:t>aluation</w:t>
      </w:r>
      <w:r w:rsidR="0093231F" w:rsidRPr="000960A1">
        <w:rPr>
          <w:rFonts w:ascii="Arial" w:hAnsi="Arial" w:cs="Arial"/>
          <w:b/>
          <w:color w:val="2A2A29"/>
          <w:spacing w:val="26"/>
          <w:sz w:val="18"/>
          <w:szCs w:val="18"/>
          <w:lang w:val="en-US"/>
        </w:rPr>
        <w:t xml:space="preserve"> </w:t>
      </w:r>
      <w:r w:rsidR="0093231F" w:rsidRPr="000960A1">
        <w:rPr>
          <w:rFonts w:ascii="Arial" w:hAnsi="Arial" w:cs="Arial"/>
          <w:b/>
          <w:color w:val="2A2A29"/>
          <w:spacing w:val="-1"/>
          <w:w w:val="130"/>
          <w:sz w:val="18"/>
          <w:szCs w:val="18"/>
          <w:lang w:val="en-US"/>
        </w:rPr>
        <w:t>t</w:t>
      </w:r>
      <w:r w:rsidR="0093231F" w:rsidRPr="000960A1">
        <w:rPr>
          <w:rFonts w:ascii="Arial" w:hAnsi="Arial" w:cs="Arial"/>
          <w:b/>
          <w:color w:val="2A2A29"/>
          <w:sz w:val="18"/>
          <w:szCs w:val="18"/>
          <w:lang w:val="en-US"/>
        </w:rPr>
        <w:t>e</w:t>
      </w:r>
      <w:r w:rsidR="0093231F" w:rsidRPr="000960A1">
        <w:rPr>
          <w:rFonts w:ascii="Arial" w:hAnsi="Arial" w:cs="Arial"/>
          <w:b/>
          <w:color w:val="2A2A29"/>
          <w:spacing w:val="-2"/>
          <w:sz w:val="18"/>
          <w:szCs w:val="18"/>
          <w:lang w:val="en-US"/>
        </w:rPr>
        <w:t>s</w:t>
      </w:r>
      <w:r w:rsidR="0093231F" w:rsidRPr="000960A1">
        <w:rPr>
          <w:rFonts w:ascii="Arial" w:hAnsi="Arial" w:cs="Arial"/>
          <w:b/>
          <w:color w:val="2A2A29"/>
          <w:w w:val="111"/>
          <w:sz w:val="18"/>
          <w:szCs w:val="18"/>
          <w:lang w:val="en-US"/>
        </w:rPr>
        <w:t>ts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3231F" w:rsidRPr="00135C04" w:rsidRDefault="00F81F93" w:rsidP="006B0889">
      <w:pPr>
        <w:widowControl w:val="0"/>
        <w:autoSpaceDE w:val="0"/>
        <w:autoSpaceDN w:val="0"/>
        <w:adjustRightInd w:val="0"/>
        <w:spacing w:after="0" w:line="240" w:lineRule="auto"/>
        <w:ind w:right="148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 id="_x0000_s1094" type="#_x0000_t136" style="position:absolute;left:0;text-align:left;margin-left:76.8pt;margin-top:3.65pt;width:175.9pt;height:18pt;rotation:358;z-index:-251656704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B"/>
            <w10:wrap anchorx="page"/>
          </v:shape>
        </w:pict>
      </w:r>
      <w:r w:rsidR="0093231F" w:rsidRPr="00135C04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93231F" w:rsidRPr="00135C04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93231F" w:rsidRPr="00135C04">
        <w:rPr>
          <w:rFonts w:ascii="Arial" w:hAnsi="Arial" w:cs="Arial"/>
          <w:color w:val="2A2A29"/>
          <w:spacing w:val="11"/>
          <w:w w:val="83"/>
          <w:sz w:val="36"/>
          <w:szCs w:val="36"/>
          <w:lang w:val="en-US"/>
        </w:rPr>
        <w:t>T</w:t>
      </w:r>
      <w:r w:rsidR="0093231F" w:rsidRPr="00135C04">
        <w:rPr>
          <w:rFonts w:ascii="Arial" w:hAnsi="Arial" w:cs="Arial"/>
          <w:color w:val="2A2A29"/>
          <w:spacing w:val="4"/>
          <w:w w:val="82"/>
          <w:sz w:val="36"/>
          <w:szCs w:val="36"/>
          <w:lang w:val="en-US"/>
        </w:rPr>
        <w:t>E</w:t>
      </w:r>
      <w:r w:rsidR="0093231F" w:rsidRPr="00135C04">
        <w:rPr>
          <w:rFonts w:ascii="Arial" w:hAnsi="Arial" w:cs="Arial"/>
          <w:color w:val="2A2A29"/>
          <w:w w:val="69"/>
          <w:sz w:val="36"/>
          <w:szCs w:val="36"/>
          <w:lang w:val="en-US"/>
        </w:rPr>
        <w:t>S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pacing w:val="-15"/>
          <w:sz w:val="28"/>
          <w:szCs w:val="28"/>
          <w:lang w:val="en-US"/>
        </w:rPr>
        <w:t>P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</w:t>
      </w:r>
      <w:r w:rsidRPr="00135C04">
        <w:rPr>
          <w:rFonts w:ascii="Times New Roman" w:hAnsi="Times New Roman"/>
          <w:b/>
          <w:bCs/>
          <w:color w:val="2A2A29"/>
          <w:spacing w:val="-5"/>
          <w:sz w:val="28"/>
          <w:szCs w:val="28"/>
          <w:lang w:val="en-US"/>
        </w:rPr>
        <w:t>R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</w:t>
      </w:r>
      <w:r w:rsidRPr="00135C04">
        <w:rPr>
          <w:rFonts w:ascii="Times New Roman" w:hAnsi="Times New Roman"/>
          <w:b/>
          <w:bCs/>
          <w:color w:val="2A2A29"/>
          <w:spacing w:val="34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135C0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135C0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135C0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35C0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135C0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135C0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135C0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pacing w:val="-15"/>
          <w:sz w:val="28"/>
          <w:szCs w:val="28"/>
          <w:lang w:val="en-US"/>
        </w:rPr>
        <w:t>P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</w:t>
      </w:r>
      <w:r w:rsidRPr="00135C04">
        <w:rPr>
          <w:rFonts w:ascii="Times New Roman" w:hAnsi="Times New Roman"/>
          <w:b/>
          <w:bCs/>
          <w:color w:val="2A2A29"/>
          <w:spacing w:val="-5"/>
          <w:sz w:val="28"/>
          <w:szCs w:val="28"/>
          <w:lang w:val="en-US"/>
        </w:rPr>
        <w:t>R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</w:t>
      </w:r>
      <w:r w:rsidRPr="00135C04">
        <w:rPr>
          <w:rFonts w:ascii="Times New Roman" w:hAnsi="Times New Roman"/>
          <w:b/>
          <w:bCs/>
          <w:color w:val="2A2A29"/>
          <w:spacing w:val="34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78" w:lineRule="auto"/>
        <w:ind w:left="107" w:right="1295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135C04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Pr="00135C0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35C0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othe</w:t>
      </w:r>
      <w:r w:rsidRPr="00135C04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8"/>
          <w:sz w:val="24"/>
          <w:szCs w:val="24"/>
          <w:lang w:val="en-US"/>
        </w:rPr>
        <w:t>Students</w:t>
      </w:r>
      <w:r w:rsidRPr="00135C04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135C0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35C0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135C04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135C0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135C0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 xml:space="preserve">ompt </w:t>
      </w:r>
      <w:r w:rsidRPr="00135C04">
        <w:rPr>
          <w:rFonts w:ascii="Arial" w:hAnsi="Arial" w:cs="Arial"/>
          <w:color w:val="2A2A29"/>
          <w:w w:val="102"/>
          <w:sz w:val="24"/>
          <w:szCs w:val="24"/>
          <w:lang w:val="en-US"/>
        </w:rPr>
        <w:t>ma</w:t>
      </w:r>
      <w:r w:rsidRPr="00135C0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103"/>
          <w:sz w:val="24"/>
          <w:szCs w:val="24"/>
          <w:lang w:val="en-US"/>
        </w:rPr>
        <w:t>erial.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135C04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B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320" w:lineRule="atLeast"/>
        <w:ind w:left="107" w:right="852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Pr="00135C04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135C0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135C0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game.</w:t>
      </w:r>
      <w:r w:rsidRPr="00135C0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89"/>
          <w:sz w:val="24"/>
          <w:szCs w:val="24"/>
          <w:lang w:val="en-US"/>
        </w:rPr>
        <w:t>So</w:t>
      </w:r>
      <w:r w:rsidRPr="00135C04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135C0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135C0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135C0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135C04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about it.</w:t>
      </w:r>
      <w:r w:rsidRPr="00135C0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Pr="00135C0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135C0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135C0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97" style="position:absolute;margin-left:78.5pt;margin-top:8.45pt;width:320.85pt;height:164.15pt;z-index:-251633152" o:regroupid="2" o:allowincell="f" fillcolor="#f2f2f2 [3052]" stroked="f">
            <v:path arrowok="t"/>
          </v:rect>
        </w:pic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96" style="position:absolute;z-index:-251634176" points="96pt,4.3pt,94.05pt,4.3pt,92.45pt,4.3pt,91.1pt,4.4pt,90.05pt,4.6pt,89.2pt,4.9pt,88.6pt,5.35pt,88.15pt,5.95pt,87.85pt,6.8pt,87.65pt,7.85pt,87.55pt,9.15pt,87.55pt,10.8pt,87.55pt,156.5pt,87.55pt,158.1pt,87.65pt,159.4pt,87.85pt,160.5pt,88.15pt,161.3pt,88.6pt,161.95pt,89.2pt,162.4pt,90pt,162.7pt,91.1pt,162.9pt,92.4pt,162.95pt,94.05pt,163pt,392.8pt,163pt,394.4pt,163pt,395.75pt,162.9pt,396.8pt,162.7pt,397.65pt,162.4pt,398.25pt,161.95pt,398.7pt,161.35pt,399pt,160.5pt,399.2pt,159.45pt,399.3pt,158.15pt,399.35pt,156.5pt,399.3pt,10.8pt,399.3pt,9.2pt,399.2pt,7.85pt,399pt,6.8pt,398.7pt,5.95pt,398.25pt,5.35pt,397.65pt,4.9pt,396.85pt,4.6pt,395.75pt,4.4pt,394.45pt,4.3pt,392.8pt,4.3pt,96pt,4.3pt" coordsize="6236,3175" o:regroupid="2" o:allowincell="f" fillcolor="#f2f2f2 [3052]" stroked="f">
            <v:path arrowok="t"/>
          </v:polyline>
        </w:pic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0960A1" w:rsidRDefault="00F81F93">
      <w:pPr>
        <w:widowControl w:val="0"/>
        <w:autoSpaceDE w:val="0"/>
        <w:autoSpaceDN w:val="0"/>
        <w:adjustRightInd w:val="0"/>
        <w:spacing w:before="30" w:after="0" w:line="240" w:lineRule="auto"/>
        <w:ind w:left="2053" w:right="6484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noProof/>
          <w:color w:val="2A2A29"/>
          <w:sz w:val="24"/>
          <w:szCs w:val="24"/>
        </w:rPr>
        <w:pict>
          <v:rect id="_x0000_s1099" style="position:absolute;left:0;text-align:left;margin-left:286.85pt;margin-top:10.7pt;width:170pt;height:103pt;z-index:-251631104;mso-position-horizontal-relative:page" o:regroupid="2" o:allowincell="f" fillcolor="#f2f2f2 [3052]" stroked="f">
            <v:textbox style="mso-next-textbox:#_x0000_s1099" inset="0,0,0,0">
              <w:txbxContent>
                <w:p w:rsidR="0093231F" w:rsidRDefault="00F81F93">
                  <w:pPr>
                    <w:spacing w:after="0" w:line="20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5" type="#_x0000_t75" style="width:166.55pt;height:102.05pt">
                        <v:imagedata r:id="rId6" o:title="" chromakey="white"/>
                      </v:shape>
                    </w:pict>
                  </w: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93231F" w:rsidRPr="000960A1">
        <w:rPr>
          <w:rFonts w:ascii="Arial" w:hAnsi="Arial" w:cs="Arial"/>
          <w:b/>
          <w:color w:val="2A2A29"/>
          <w:w w:val="89"/>
          <w:sz w:val="24"/>
          <w:szCs w:val="24"/>
          <w:lang w:val="en-US"/>
        </w:rPr>
        <w:t>COMPUTER</w:t>
      </w:r>
      <w:r w:rsidR="0093231F" w:rsidRPr="000960A1">
        <w:rPr>
          <w:rFonts w:ascii="Arial" w:hAnsi="Arial" w:cs="Arial"/>
          <w:b/>
          <w:color w:val="2A2A29"/>
          <w:spacing w:val="-3"/>
          <w:w w:val="89"/>
          <w:sz w:val="24"/>
          <w:szCs w:val="24"/>
          <w:lang w:val="en-US"/>
        </w:rPr>
        <w:t xml:space="preserve"> </w:t>
      </w:r>
      <w:r w:rsidR="0093231F" w:rsidRPr="000960A1">
        <w:rPr>
          <w:rFonts w:ascii="Arial" w:hAnsi="Arial" w:cs="Arial"/>
          <w:b/>
          <w:color w:val="2A2A29"/>
          <w:spacing w:val="-2"/>
          <w:w w:val="81"/>
          <w:sz w:val="24"/>
          <w:szCs w:val="24"/>
          <w:lang w:val="en-US"/>
        </w:rPr>
        <w:t>G</w:t>
      </w:r>
      <w:r w:rsidR="0093231F" w:rsidRPr="000960A1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AME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39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what</w:t>
      </w:r>
      <w:proofErr w:type="gramEnd"/>
      <w:r w:rsidRPr="00135C0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135C0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ed?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39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39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</w:t>
      </w:r>
      <w:proofErr w:type="gramEnd"/>
      <w:r w:rsidRPr="00135C0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many</w:t>
      </w:r>
      <w:r w:rsidRPr="00135C0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s?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239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135C0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buy?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70" w:lineRule="exact"/>
        <w:ind w:left="239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5C5B5B"/>
          <w:w w:val="145"/>
          <w:position w:val="-1"/>
          <w:sz w:val="24"/>
          <w:szCs w:val="24"/>
          <w:lang w:val="en-US"/>
        </w:rPr>
        <w:t>•</w:t>
      </w:r>
      <w:r w:rsidRPr="00135C04">
        <w:rPr>
          <w:rFonts w:ascii="Arial" w:hAnsi="Arial" w:cs="Arial"/>
          <w:color w:val="5C5B5B"/>
          <w:spacing w:val="-40"/>
          <w:w w:val="145"/>
          <w:position w:val="-1"/>
          <w:sz w:val="24"/>
          <w:szCs w:val="24"/>
          <w:lang w:val="en-US"/>
        </w:rPr>
        <w:t xml:space="preserve"> </w:t>
      </w:r>
      <w:proofErr w:type="gramStart"/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</w:t>
      </w:r>
      <w:proofErr w:type="gramEnd"/>
      <w:r w:rsidRPr="00135C04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133"/>
          <w:position w:val="-1"/>
          <w:sz w:val="24"/>
          <w:szCs w:val="24"/>
          <w:lang w:val="en-US"/>
        </w:rPr>
        <w:t>/</w:t>
      </w:r>
      <w:r w:rsidRPr="00135C04">
        <w:rPr>
          <w:rFonts w:ascii="Arial" w:hAnsi="Arial" w:cs="Arial"/>
          <w:color w:val="2A2A29"/>
          <w:spacing w:val="-32"/>
          <w:w w:val="133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Pr="00135C0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w?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135C04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135C0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B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320" w:lineRule="atLeast"/>
        <w:ind w:left="107" w:right="1037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0" type="#_x0000_t202" style="position:absolute;left:0;text-align:left;margin-left:55.95pt;margin-top:41.15pt;width:485.8pt;height:204pt;z-index:-251661824;mso-position-horizontal-relative:page" o:allowincell="f" filled="f" stroked="f">
            <v:textbox inset="0,0,0,0">
              <w:txbxContent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00" w:lineRule="exact"/>
                    <w:rPr>
                      <w:rFonts w:ascii="Times New Roman" w:hAnsi="Times New Roman"/>
                      <w:sz w:val="10"/>
                      <w:szCs w:val="1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92" w:lineRule="exact"/>
                    <w:ind w:right="9579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135C04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>a</w:t>
                  </w:r>
                  <w:proofErr w:type="gramEnd"/>
                  <w:r w:rsidRPr="00135C04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 xml:space="preserve"> </w:t>
                  </w:r>
                  <w:r w:rsidRPr="00135C04"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  <w:lang w:val="en-US"/>
                    </w:rPr>
                    <w:t>or</w:t>
                  </w: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before="88" w:after="0" w:line="162" w:lineRule="auto"/>
                    <w:ind w:right="9571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135C04">
                    <w:rPr>
                      <w:rFonts w:ascii="Arial" w:hAnsi="Arial" w:cs="Arial"/>
                      <w:color w:val="2A2A29"/>
                      <w:w w:val="99"/>
                      <w:sz w:val="10"/>
                      <w:szCs w:val="10"/>
                      <w:lang w:val="en-US"/>
                    </w:rPr>
                    <w:t xml:space="preserve">Edit </w:t>
                  </w:r>
                  <w:r w:rsidRPr="00135C04"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  <w:lang w:val="en-US"/>
                    </w:rPr>
                    <w:t>o</w:t>
                  </w: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before="17" w:after="0" w:line="104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135C04">
                    <w:rPr>
                      <w:rFonts w:ascii="Arial" w:hAnsi="Arial" w:cs="Arial"/>
                      <w:color w:val="2A2A29"/>
                      <w:w w:val="107"/>
                      <w:position w:val="-1"/>
                      <w:sz w:val="10"/>
                      <w:szCs w:val="10"/>
                      <w:lang w:val="en-US"/>
                    </w:rPr>
                    <w:t>ort</w:t>
                  </w:r>
                  <w:proofErr w:type="gramEnd"/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73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135C04">
                    <w:rPr>
                      <w:rFonts w:ascii="Arial" w:hAnsi="Arial" w:cs="Arial"/>
                      <w:color w:val="2A2A29"/>
                      <w:position w:val="1"/>
                      <w:sz w:val="10"/>
                      <w:szCs w:val="10"/>
                      <w:lang w:val="en-US"/>
                    </w:rPr>
                    <w:t>P</w:t>
                  </w: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135C04">
                    <w:rPr>
                      <w:rFonts w:ascii="Arial" w:hAnsi="Arial" w:cs="Arial"/>
                      <w:color w:val="2A2A29"/>
                      <w:w w:val="121"/>
                      <w:sz w:val="10"/>
                      <w:szCs w:val="10"/>
                      <w:lang w:val="en-US"/>
                    </w:rPr>
                    <w:t>©</w:t>
                  </w: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before="16"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93231F" w:rsidRPr="00135C04" w:rsidRDefault="009323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135C04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>SW8TF</w:t>
                  </w:r>
                </w:p>
              </w:txbxContent>
            </v:textbox>
            <w10:wrap anchorx="page"/>
          </v:shape>
        </w:pic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93231F"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3231F" w:rsidRPr="00135C0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93231F" w:rsidRPr="00135C0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93231F"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93231F" w:rsidRPr="00135C0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3231F" w:rsidRPr="00135C0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3231F" w:rsidRPr="00135C0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="0093231F" w:rsidRPr="00135C0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magazine.</w:t>
      </w:r>
      <w:r w:rsidR="0093231F" w:rsidRPr="00135C04">
        <w:rPr>
          <w:rFonts w:ascii="Arial" w:hAnsi="Arial" w:cs="Arial"/>
          <w:color w:val="2A2A29"/>
          <w:spacing w:val="3"/>
          <w:w w:val="97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="0093231F" w:rsidRPr="00135C0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93231F"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93231F" w:rsidRPr="00135C0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3231F"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93231F" w:rsidRPr="00135C0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="0093231F"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="0093231F"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 xml:space="preserve">er </w:t>
      </w:r>
      <w:r w:rsidR="0093231F"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93231F" w:rsidRPr="00135C0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="0093231F" w:rsidRPr="00135C0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93231F" w:rsidRPr="00135C0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="0093231F"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3231F" w:rsidRPr="00135C04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93231F" w:rsidRPr="00135C04" w:rsidRDefault="00F81F9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101" style="position:absolute;margin-left:54.35pt;margin-top:8.65pt;width:488.95pt;height:206.2pt;z-index:-251657728;mso-position-horizontal-relative:page" coordorigin="1119,813" coordsize="9779,4124" o:allowincell="f">
            <v:shape id="_x0000_s1102" style="position:absolute;left:1247;top:939;width:9524;height:3968" coordsize="9524,3968" o:allowincell="f" path="m169,l130,,98,,71,2,50,6,33,12,21,21,12,33,6,50,2,71,,97r,33l,3838r,31l2,3896r4,21l12,3934r9,13l33,3956r16,6l71,3965r26,2l130,3968r9263,l9425,3967r27,-2l9473,3962r17,-6l9502,3947r9,-13l9517,3918r4,-21l9523,3870r1,-32l9524,130r-1,-32l9521,71r-3,-21l9512,33r-9,-12l9490,12,9474,6,9453,2,9426,r-32,l169,e" fillcolor="#f2f2f2 [3052]" stroked="f">
              <v:path arrowok="t"/>
            </v:shape>
            <v:rect id="_x0000_s1103" style="position:absolute;left:1129;top:823;width:9705;height:4080" o:allowincell="f" fillcolor="#f2f2f2 [3052]" stroked="f">
              <v:path arrowok="t"/>
            </v:rect>
            <v:rect id="_x0000_s1104" style="position:absolute;left:1182;top:943;width:9705;height:3984" o:allowincell="f" fillcolor="#f2f2f2 [3052]" stroked="f">
              <v:path arrowok="t"/>
            </v:rect>
            <v:rect id="_x0000_s1105" style="position:absolute;left:5953;top:1207;width:4540;height:3400;mso-position-horizontal-relative:page" o:allowincell="f" fillcolor="#f2f2f2 [3052]" stroked="f">
              <v:textbox style="mso-next-textbox:#_x0000_s1105" inset="0,0,0,0">
                <w:txbxContent>
                  <w:p w:rsidR="0093231F" w:rsidRDefault="00F81F93">
                    <w:pPr>
                      <w:spacing w:after="0" w:line="3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227.25pt;height:170.9pt">
                          <v:imagedata r:id="rId12" o:title="" chromakey="white"/>
                        </v:shape>
                      </w:pict>
                    </w:r>
                  </w:p>
                  <w:p w:rsidR="0093231F" w:rsidRDefault="0093231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3231F" w:rsidRPr="000960A1" w:rsidRDefault="0093231F">
      <w:pPr>
        <w:widowControl w:val="0"/>
        <w:autoSpaceDE w:val="0"/>
        <w:autoSpaceDN w:val="0"/>
        <w:adjustRightInd w:val="0"/>
        <w:spacing w:before="30" w:after="0" w:line="240" w:lineRule="auto"/>
        <w:ind w:left="1852" w:right="7444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proofErr w:type="spellStart"/>
      <w:r w:rsidRPr="000960A1">
        <w:rPr>
          <w:rFonts w:ascii="Arial" w:hAnsi="Arial" w:cs="Arial"/>
          <w:b/>
          <w:color w:val="2A2A29"/>
          <w:spacing w:val="-16"/>
          <w:w w:val="91"/>
          <w:sz w:val="24"/>
          <w:szCs w:val="24"/>
          <w:lang w:val="en-US"/>
        </w:rPr>
        <w:t>T</w:t>
      </w:r>
      <w:r w:rsidRPr="000960A1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een</w:t>
      </w:r>
      <w:r w:rsidRPr="000960A1">
        <w:rPr>
          <w:rFonts w:ascii="Arial" w:hAnsi="Arial" w:cs="Arial"/>
          <w:b/>
          <w:color w:val="2A2A29"/>
          <w:spacing w:val="-9"/>
          <w:w w:val="95"/>
          <w:sz w:val="24"/>
          <w:szCs w:val="24"/>
          <w:lang w:val="en-US"/>
        </w:rPr>
        <w:t>W</w:t>
      </w:r>
      <w:r w:rsidRPr="000960A1">
        <w:rPr>
          <w:rFonts w:ascii="Arial" w:hAnsi="Arial" w:cs="Arial"/>
          <w:b/>
          <w:color w:val="2A2A29"/>
          <w:w w:val="110"/>
          <w:sz w:val="24"/>
          <w:szCs w:val="24"/>
          <w:lang w:val="en-US"/>
        </w:rPr>
        <w:t>orld</w:t>
      </w:r>
      <w:proofErr w:type="spellEnd"/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40" w:lineRule="auto"/>
        <w:ind w:left="758" w:right="6350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the</w:t>
      </w:r>
      <w:proofErr w:type="gramEnd"/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135C0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6"/>
          <w:sz w:val="24"/>
          <w:szCs w:val="24"/>
          <w:lang w:val="en-US"/>
        </w:rPr>
        <w:t>magazine</w:t>
      </w:r>
      <w:r w:rsidRPr="00135C0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135C0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w w:val="117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eenage</w:t>
      </w:r>
      <w:r w:rsidRPr="00135C0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3231F" w:rsidRPr="000960A1" w:rsidRDefault="0093231F">
      <w:pPr>
        <w:widowControl w:val="0"/>
        <w:autoSpaceDE w:val="0"/>
        <w:autoSpaceDN w:val="0"/>
        <w:adjustRightInd w:val="0"/>
        <w:spacing w:after="0" w:line="240" w:lineRule="auto"/>
        <w:ind w:left="2285" w:right="7876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0960A1">
        <w:rPr>
          <w:rFonts w:ascii="Arial" w:hAnsi="Arial" w:cs="Arial"/>
          <w:b/>
          <w:color w:val="2A2A29"/>
          <w:w w:val="108"/>
          <w:sz w:val="24"/>
          <w:szCs w:val="24"/>
          <w:lang w:val="en-US"/>
        </w:rPr>
        <w:t>1€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77" w:lineRule="auto"/>
        <w:ind w:left="435" w:right="6026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ting</w:t>
      </w:r>
      <w:proofErr w:type="gramEnd"/>
      <w:r w:rsidRPr="00135C0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 xml:space="preserve">ories </w:t>
      </w:r>
      <w:r w:rsidRPr="00135C04">
        <w:rPr>
          <w:rFonts w:ascii="Arial" w:hAnsi="Arial" w:cs="Arial"/>
          <w:color w:val="2A2A29"/>
          <w:w w:val="94"/>
          <w:sz w:val="24"/>
          <w:szCs w:val="24"/>
          <w:lang w:val="en-US"/>
        </w:rPr>
        <w:t>and pages</w:t>
      </w:r>
      <w:r w:rsidRPr="00135C0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135C0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9"/>
          <w:sz w:val="24"/>
          <w:szCs w:val="24"/>
          <w:lang w:val="en-US"/>
        </w:rPr>
        <w:t xml:space="preserve">music, </w:t>
      </w:r>
      <w:r w:rsidRPr="00135C04">
        <w:rPr>
          <w:rFonts w:ascii="Arial" w:hAnsi="Arial" w:cs="Arial"/>
          <w:color w:val="2A2A29"/>
          <w:sz w:val="24"/>
          <w:szCs w:val="24"/>
          <w:lang w:val="en-US"/>
        </w:rPr>
        <w:t>films</w:t>
      </w:r>
      <w:r w:rsidRPr="00135C0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135C0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135C04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Pr="00135C04">
        <w:rPr>
          <w:rFonts w:ascii="Arial" w:hAnsi="Arial" w:cs="Arial"/>
          <w:color w:val="2A2A29"/>
          <w:w w:val="102"/>
          <w:sz w:val="24"/>
          <w:szCs w:val="24"/>
          <w:lang w:val="en-US"/>
        </w:rPr>
        <w:t>ebrities</w:t>
      </w:r>
    </w:p>
    <w:p w:rsidR="00F81F93" w:rsidRDefault="00F81F93" w:rsidP="000960A1">
      <w:pPr>
        <w:widowControl w:val="0"/>
        <w:autoSpaceDE w:val="0"/>
        <w:autoSpaceDN w:val="0"/>
        <w:adjustRightInd w:val="0"/>
        <w:spacing w:before="58" w:after="0" w:line="327" w:lineRule="auto"/>
        <w:ind w:left="1276" w:right="6874"/>
        <w:jc w:val="center"/>
        <w:rPr>
          <w:rFonts w:ascii="Arial" w:hAnsi="Arial" w:cs="Arial"/>
          <w:color w:val="2A2A29"/>
          <w:w w:val="90"/>
          <w:sz w:val="24"/>
          <w:szCs w:val="24"/>
          <w:lang w:val="en-US"/>
        </w:rPr>
      </w:pPr>
    </w:p>
    <w:p w:rsidR="0093231F" w:rsidRPr="000960A1" w:rsidRDefault="0093231F" w:rsidP="000960A1">
      <w:pPr>
        <w:widowControl w:val="0"/>
        <w:autoSpaceDE w:val="0"/>
        <w:autoSpaceDN w:val="0"/>
        <w:adjustRightInd w:val="0"/>
        <w:spacing w:before="58" w:after="0" w:line="327" w:lineRule="auto"/>
        <w:ind w:left="1276" w:right="6874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proofErr w:type="gramStart"/>
      <w:r w:rsidRPr="00135C04">
        <w:rPr>
          <w:rFonts w:ascii="Arial" w:hAnsi="Arial" w:cs="Arial"/>
          <w:color w:val="2A2A29"/>
          <w:w w:val="90"/>
          <w:sz w:val="24"/>
          <w:szCs w:val="24"/>
          <w:lang w:val="en-US"/>
        </w:rPr>
        <w:t>on</w:t>
      </w:r>
      <w:proofErr w:type="gramEnd"/>
      <w:r w:rsidRPr="00135C04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0"/>
          <w:sz w:val="24"/>
          <w:szCs w:val="24"/>
          <w:lang w:val="en-US"/>
        </w:rPr>
        <w:t>sa</w:t>
      </w:r>
      <w:r w:rsidRPr="00135C04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l</w:t>
      </w:r>
      <w:r w:rsidRPr="00135C04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3"/>
          <w:w w:val="9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v</w:t>
      </w:r>
      <w:r w:rsidRPr="00135C04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135C0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w w:val="90"/>
          <w:sz w:val="24"/>
          <w:szCs w:val="24"/>
          <w:lang w:val="en-US"/>
        </w:rPr>
        <w:t>y</w:t>
      </w:r>
      <w:r w:rsidRPr="00135C04">
        <w:rPr>
          <w:rFonts w:ascii="Arial" w:hAnsi="Arial" w:cs="Arial"/>
          <w:color w:val="2A2A29"/>
          <w:spacing w:val="-3"/>
          <w:w w:val="90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w</w:t>
      </w:r>
      <w:r w:rsidRPr="00135C04">
        <w:rPr>
          <w:rFonts w:ascii="Arial" w:hAnsi="Arial" w:cs="Arial"/>
          <w:color w:val="2A2A29"/>
          <w:w w:val="92"/>
          <w:sz w:val="24"/>
          <w:szCs w:val="24"/>
          <w:lang w:val="en-US"/>
        </w:rPr>
        <w:t xml:space="preserve">eek </w:t>
      </w:r>
      <w:r w:rsidRPr="00135C04">
        <w:rPr>
          <w:rFonts w:ascii="Arial" w:hAnsi="Arial" w:cs="Arial"/>
          <w:color w:val="2A2A29"/>
          <w:w w:val="89"/>
          <w:sz w:val="24"/>
          <w:szCs w:val="24"/>
          <w:lang w:val="en-US"/>
        </w:rPr>
        <w:t>go</w:t>
      </w:r>
      <w:r w:rsidRPr="00135C0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88"/>
          <w:sz w:val="24"/>
          <w:szCs w:val="24"/>
          <w:lang w:val="en-US"/>
        </w:rPr>
        <w:t xml:space="preserve">o </w:t>
      </w:r>
      <w:hyperlink r:id="rId13" w:history="1">
        <w:r w:rsidRPr="000960A1">
          <w:rPr>
            <w:rFonts w:ascii="Arial" w:hAnsi="Arial" w:cs="Arial"/>
            <w:b/>
            <w:color w:val="2A2A29"/>
            <w:spacing w:val="1"/>
            <w:w w:val="97"/>
            <w:sz w:val="24"/>
            <w:szCs w:val="24"/>
            <w:lang w:val="en-US"/>
          </w:rPr>
          <w:t>ww</w:t>
        </w:r>
        <w:r w:rsidRPr="000960A1">
          <w:rPr>
            <w:rFonts w:ascii="Arial" w:hAnsi="Arial" w:cs="Arial"/>
            <w:b/>
            <w:color w:val="2A2A29"/>
            <w:spacing w:val="-9"/>
            <w:w w:val="97"/>
            <w:sz w:val="24"/>
            <w:szCs w:val="24"/>
            <w:lang w:val="en-US"/>
          </w:rPr>
          <w:t>w</w:t>
        </w:r>
        <w:r w:rsidRPr="000960A1">
          <w:rPr>
            <w:rFonts w:ascii="Arial" w:hAnsi="Arial" w:cs="Arial"/>
            <w:b/>
            <w:color w:val="2A2A29"/>
            <w:w w:val="107"/>
            <w:sz w:val="24"/>
            <w:szCs w:val="24"/>
            <w:lang w:val="en-US"/>
          </w:rPr>
          <w:t>.t</w:t>
        </w:r>
        <w:r w:rsidRPr="000960A1">
          <w:rPr>
            <w:rFonts w:ascii="Arial" w:hAnsi="Arial" w:cs="Arial"/>
            <w:b/>
            <w:color w:val="2A2A29"/>
            <w:w w:val="94"/>
            <w:sz w:val="24"/>
            <w:szCs w:val="24"/>
            <w:lang w:val="en-US"/>
          </w:rPr>
          <w:t>een</w:t>
        </w:r>
        <w:r w:rsidRPr="000960A1">
          <w:rPr>
            <w:rFonts w:ascii="Arial" w:hAnsi="Arial" w:cs="Arial"/>
            <w:b/>
            <w:color w:val="2A2A29"/>
            <w:spacing w:val="1"/>
            <w:w w:val="94"/>
            <w:sz w:val="24"/>
            <w:szCs w:val="24"/>
            <w:lang w:val="en-US"/>
          </w:rPr>
          <w:t>w</w:t>
        </w:r>
        <w:r w:rsidRPr="000960A1">
          <w:rPr>
            <w:rFonts w:ascii="Arial" w:hAnsi="Arial" w:cs="Arial"/>
            <w:b/>
            <w:color w:val="2A2A29"/>
            <w:sz w:val="24"/>
            <w:szCs w:val="24"/>
            <w:lang w:val="en-US"/>
          </w:rPr>
          <w:t>orld.</w:t>
        </w:r>
        <w:r w:rsidRPr="000960A1">
          <w:rPr>
            <w:rFonts w:ascii="Arial" w:hAnsi="Arial" w:cs="Arial"/>
            <w:b/>
            <w:color w:val="2A2A29"/>
            <w:spacing w:val="-2"/>
            <w:sz w:val="24"/>
            <w:szCs w:val="24"/>
            <w:lang w:val="en-US"/>
          </w:rPr>
          <w:t>c</w:t>
        </w:r>
        <w:r w:rsidRPr="000960A1">
          <w:rPr>
            <w:rFonts w:ascii="Arial" w:hAnsi="Arial" w:cs="Arial"/>
            <w:b/>
            <w:color w:val="2A2A29"/>
            <w:w w:val="94"/>
            <w:sz w:val="24"/>
            <w:szCs w:val="24"/>
            <w:lang w:val="en-US"/>
          </w:rPr>
          <w:t>om</w:t>
        </w:r>
      </w:hyperlink>
    </w:p>
    <w:p w:rsidR="0093231F" w:rsidRPr="000960A1" w:rsidRDefault="0093231F" w:rsidP="000960A1">
      <w:pPr>
        <w:widowControl w:val="0"/>
        <w:autoSpaceDE w:val="0"/>
        <w:autoSpaceDN w:val="0"/>
        <w:adjustRightInd w:val="0"/>
        <w:spacing w:before="3" w:after="0" w:line="270" w:lineRule="exact"/>
        <w:ind w:left="1276" w:right="6874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0960A1">
        <w:rPr>
          <w:rFonts w:ascii="Arial" w:hAnsi="Arial" w:cs="Arial"/>
          <w:b/>
          <w:color w:val="2A2A29"/>
          <w:w w:val="96"/>
          <w:position w:val="-1"/>
          <w:sz w:val="24"/>
          <w:szCs w:val="24"/>
          <w:lang w:val="en-US"/>
        </w:rPr>
        <w:t>N</w:t>
      </w:r>
      <w:r w:rsidRPr="000960A1">
        <w:rPr>
          <w:rFonts w:ascii="Arial" w:hAnsi="Arial" w:cs="Arial"/>
          <w:b/>
          <w:color w:val="2A2A29"/>
          <w:spacing w:val="-2"/>
          <w:w w:val="87"/>
          <w:position w:val="-1"/>
          <w:sz w:val="24"/>
          <w:szCs w:val="24"/>
          <w:lang w:val="en-US"/>
        </w:rPr>
        <w:t>OW</w:t>
      </w:r>
    </w:p>
    <w:p w:rsidR="0093231F" w:rsidRPr="00135C04" w:rsidRDefault="0093231F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135C04" w:rsidRDefault="0093231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3231F" w:rsidRPr="00F81F93" w:rsidRDefault="0093231F" w:rsidP="00F81F93">
      <w:pPr>
        <w:widowControl w:val="0"/>
        <w:autoSpaceDE w:val="0"/>
        <w:autoSpaceDN w:val="0"/>
        <w:adjustRightInd w:val="0"/>
        <w:spacing w:before="30" w:after="0" w:line="270" w:lineRule="exact"/>
        <w:ind w:left="623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35C0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(Adap</w:t>
      </w:r>
      <w:r w:rsidRPr="00135C04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ed</w:t>
      </w:r>
      <w:r w:rsidRPr="00135C0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135C0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om:</w:t>
      </w:r>
      <w:r w:rsidRPr="00135C0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Cambridge</w:t>
      </w:r>
      <w:bookmarkStart w:id="0" w:name="_GoBack"/>
      <w:bookmarkEnd w:id="0"/>
      <w:r w:rsidRPr="00135C04">
        <w:rPr>
          <w:rFonts w:ascii="Arial" w:hAnsi="Arial" w:cs="Arial"/>
          <w:color w:val="2A2A29"/>
          <w:spacing w:val="-6"/>
          <w:w w:val="94"/>
          <w:position w:val="-1"/>
          <w:sz w:val="24"/>
          <w:szCs w:val="24"/>
          <w:lang w:val="en-US"/>
        </w:rPr>
        <w:t xml:space="preserve"> </w:t>
      </w:r>
      <w:r w:rsidRPr="00135C04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>T</w:t>
      </w:r>
      <w:r w:rsidRPr="00135C0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ests)</w:t>
      </w:r>
    </w:p>
    <w:sectPr w:rsidR="0093231F" w:rsidRPr="00F81F93">
      <w:pgSz w:w="11920" w:h="16840"/>
      <w:pgMar w:top="90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2713"/>
    <w:rsid w:val="000960A1"/>
    <w:rsid w:val="00135C04"/>
    <w:rsid w:val="006B0889"/>
    <w:rsid w:val="006F2A48"/>
    <w:rsid w:val="00842713"/>
    <w:rsid w:val="0093231F"/>
    <w:rsid w:val="00F8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3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efaultImageDpi w14:val="0"/>
  <w15:docId w15:val="{1C50041B-4EB4-495D-BA5B-6D641D69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teenworld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65C219C-3FDD-4DE3-9A58-31801D2F108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5</TotalTime>
  <Pages>2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2014-06-20T17:03:00Z</dcterms:created>
  <dcterms:modified xsi:type="dcterms:W3CDTF">2014-07-01T13:28:00Z</dcterms:modified>
</cp:coreProperties>
</file>