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0B9" w:rsidRPr="007F11AC" w:rsidRDefault="002930B9">
      <w:pPr>
        <w:widowControl w:val="0"/>
        <w:autoSpaceDE w:val="0"/>
        <w:autoSpaceDN w:val="0"/>
        <w:adjustRightInd w:val="0"/>
        <w:spacing w:before="81" w:after="0" w:line="240" w:lineRule="auto"/>
        <w:ind w:left="114" w:right="-20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2930B9" w:rsidRPr="007F11AC" w:rsidRDefault="002930B9">
      <w:pPr>
        <w:widowControl w:val="0"/>
        <w:autoSpaceDE w:val="0"/>
        <w:autoSpaceDN w:val="0"/>
        <w:adjustRightInd w:val="0"/>
        <w:spacing w:before="75" w:after="0" w:line="240" w:lineRule="auto"/>
        <w:ind w:left="124" w:right="-80"/>
        <w:rPr>
          <w:rFonts w:ascii="Times New Roman" w:hAnsi="Times New Roman"/>
          <w:color w:val="000000"/>
          <w:sz w:val="26"/>
          <w:szCs w:val="26"/>
          <w:lang w:val="en-US"/>
        </w:rPr>
      </w:pPr>
      <w:proofErr w:type="spellStart"/>
      <w:r w:rsidRPr="007F11AC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Grelha</w:t>
      </w:r>
      <w:proofErr w:type="spellEnd"/>
      <w:r w:rsidRPr="007F11AC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 xml:space="preserve"> de </w:t>
      </w:r>
      <w:proofErr w:type="spellStart"/>
      <w:r w:rsidRPr="007F11AC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Correção</w:t>
      </w:r>
      <w:proofErr w:type="spellEnd"/>
      <w:r w:rsidRPr="007F11AC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 xml:space="preserve"> – </w:t>
      </w:r>
      <w:r w:rsidRPr="007F11AC">
        <w:rPr>
          <w:rFonts w:ascii="Times New Roman" w:hAnsi="Times New Roman"/>
          <w:b/>
          <w:bCs/>
          <w:i/>
          <w:iCs/>
          <w:color w:val="2A2A29"/>
          <w:sz w:val="26"/>
          <w:szCs w:val="26"/>
          <w:lang w:val="en-US"/>
        </w:rPr>
        <w:t>Key for Schools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26" style="position:absolute;z-index:-251659264" points="144.8pt,6pt,144.8pt,459pt" coordsize="20,9061" o:regroupid="1" o:allowincell="f" filled="f" strokecolor="#9e9e9e" strokeweight=".17644mm">
            <v:path arrowok="t"/>
          </v:polyline>
        </w:pict>
      </w:r>
      <w:r>
        <w:rPr>
          <w:noProof/>
        </w:rPr>
        <w:pict>
          <v:polyline id="_x0000_s1027" style="position:absolute;z-index:-251660288" points="28.6pt,6pt,28.6pt,459pt" coordsize="20,9061" o:regroupid="1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028" style="position:absolute;z-index:-251661312" points="5.9pt,6pt,5.9pt,459pt" coordsize="20,9061" o:regroupid="1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029" style="position:absolute;z-index:-251662336" points="574.65pt,5.75pt,5.65pt,5.75pt" coordsize="11381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30" style="position:absolute;margin-left:144.8pt;margin-top:5.75pt;width:581.1pt;height:19.8pt;z-index:-251702272" o:regroupid="1" o:allowincell="f" fillcolor="#2a2a29" stroked="f">
            <v:path arrowok="t"/>
          </v:rect>
        </w:pict>
      </w:r>
      <w:r>
        <w:rPr>
          <w:noProof/>
        </w:rPr>
        <w:pict>
          <v:rect id="_x0000_s1031" style="position:absolute;margin-left:28.6pt;margin-top:5.75pt;width:116.2pt;height:70.85pt;z-index:-251705344" o:regroupid="1" o:allowincell="f" fillcolor="#c7c7c6" stroked="f">
            <v:path arrowok="t"/>
          </v:rect>
        </w:pict>
      </w:r>
      <w:r>
        <w:rPr>
          <w:noProof/>
        </w:rPr>
        <w:pict>
          <v:rect id="_x0000_s1032" style="position:absolute;margin-left:5.9pt;margin-top:5.75pt;width:22.65pt;height:70.85pt;z-index:-251706368" o:regroupid="1" o:allowincell="f" fillcolor="#c7c7c6" stroked="f">
            <v:path arrowok="t"/>
          </v:rect>
        </w:pict>
      </w:r>
      <w:r w:rsidR="002930B9" w:rsidRPr="007F11AC">
        <w:rPr>
          <w:rFonts w:ascii="Times New Roman" w:hAnsi="Times New Roman"/>
          <w:color w:val="000000"/>
          <w:sz w:val="26"/>
          <w:szCs w:val="26"/>
          <w:lang w:val="en-US"/>
        </w:rPr>
        <w:br w:type="column"/>
      </w:r>
    </w:p>
    <w:p w:rsidR="002930B9" w:rsidRPr="007F11AC" w:rsidRDefault="002930B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930B9" w:rsidRPr="007F11AC" w:rsidRDefault="002930B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930B9" w:rsidRPr="007F11AC" w:rsidRDefault="002930B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2930B9" w:rsidRPr="007F11AC" w:rsidRDefault="002930B9" w:rsidP="007F11AC">
      <w:pPr>
        <w:widowControl w:val="0"/>
        <w:autoSpaceDE w:val="0"/>
        <w:autoSpaceDN w:val="0"/>
        <w:adjustRightInd w:val="0"/>
        <w:spacing w:after="0" w:line="225" w:lineRule="exact"/>
        <w:ind w:left="-142" w:right="-70"/>
        <w:rPr>
          <w:rFonts w:ascii="Arial" w:hAnsi="Arial" w:cs="Arial"/>
          <w:b/>
          <w:color w:val="000000"/>
          <w:sz w:val="20"/>
          <w:szCs w:val="20"/>
          <w:lang w:val="en-US"/>
        </w:rPr>
      </w:pPr>
      <w:r w:rsidRPr="007F11AC">
        <w:rPr>
          <w:rFonts w:ascii="Arial" w:hAnsi="Arial" w:cs="Arial"/>
          <w:b/>
          <w:color w:val="FFFFFF"/>
          <w:spacing w:val="-13"/>
          <w:w w:val="101"/>
          <w:position w:val="-1"/>
          <w:sz w:val="20"/>
          <w:szCs w:val="20"/>
          <w:lang w:val="en-US"/>
        </w:rPr>
        <w:t>T</w:t>
      </w:r>
      <w:r w:rsidRPr="007F11AC">
        <w:rPr>
          <w:rFonts w:ascii="Arial" w:hAnsi="Arial" w:cs="Arial"/>
          <w:b/>
          <w:color w:val="FFFFFF"/>
          <w:w w:val="101"/>
          <w:position w:val="-1"/>
          <w:sz w:val="20"/>
          <w:szCs w:val="20"/>
          <w:lang w:val="en-US"/>
        </w:rPr>
        <w:t>e</w:t>
      </w:r>
      <w:r w:rsidRPr="007F11AC">
        <w:rPr>
          <w:rFonts w:ascii="Arial" w:hAnsi="Arial" w:cs="Arial"/>
          <w:b/>
          <w:color w:val="FFFFFF"/>
          <w:spacing w:val="-2"/>
          <w:w w:val="101"/>
          <w:position w:val="-1"/>
          <w:sz w:val="20"/>
          <w:szCs w:val="20"/>
          <w:lang w:val="en-US"/>
        </w:rPr>
        <w:t>s</w:t>
      </w:r>
      <w:r w:rsidRPr="007F11AC">
        <w:rPr>
          <w:rFonts w:ascii="Arial" w:hAnsi="Arial" w:cs="Arial"/>
          <w:b/>
          <w:color w:val="FFFFFF"/>
          <w:w w:val="101"/>
          <w:position w:val="-1"/>
          <w:sz w:val="20"/>
          <w:szCs w:val="20"/>
          <w:lang w:val="en-US"/>
        </w:rPr>
        <w:t>t</w:t>
      </w:r>
      <w:r w:rsidRPr="007F11AC">
        <w:rPr>
          <w:rFonts w:ascii="Arial" w:hAnsi="Arial" w:cs="Arial"/>
          <w:b/>
          <w:color w:val="FFFFFF"/>
          <w:spacing w:val="-9"/>
          <w:w w:val="101"/>
          <w:position w:val="-1"/>
          <w:sz w:val="20"/>
          <w:szCs w:val="20"/>
          <w:lang w:val="en-US"/>
        </w:rPr>
        <w:t xml:space="preserve"> </w:t>
      </w:r>
      <w:r w:rsidRPr="007F11AC">
        <w:rPr>
          <w:rFonts w:ascii="Arial" w:hAnsi="Arial" w:cs="Arial"/>
          <w:b/>
          <w:color w:val="FFFFFF"/>
          <w:position w:val="-1"/>
          <w:sz w:val="20"/>
          <w:szCs w:val="20"/>
          <w:lang w:val="en-US"/>
        </w:rPr>
        <w:t>1</w:t>
      </w:r>
      <w:r w:rsidRPr="007F11AC">
        <w:rPr>
          <w:rFonts w:ascii="Arial" w:hAnsi="Arial" w:cs="Arial"/>
          <w:b/>
          <w:color w:val="FFFFFF"/>
          <w:spacing w:val="-12"/>
          <w:position w:val="-1"/>
          <w:sz w:val="20"/>
          <w:szCs w:val="20"/>
          <w:lang w:val="en-US"/>
        </w:rPr>
        <w:t xml:space="preserve"> </w:t>
      </w:r>
      <w:r w:rsidRPr="007F11AC">
        <w:rPr>
          <w:rFonts w:ascii="Arial" w:hAnsi="Arial" w:cs="Arial"/>
          <w:b/>
          <w:color w:val="FFFFFF"/>
          <w:position w:val="-1"/>
          <w:sz w:val="20"/>
          <w:szCs w:val="20"/>
          <w:lang w:val="en-US"/>
        </w:rPr>
        <w:t>–</w:t>
      </w:r>
      <w:r w:rsidRPr="007F11AC">
        <w:rPr>
          <w:rFonts w:ascii="Arial" w:hAnsi="Arial" w:cs="Arial"/>
          <w:b/>
          <w:color w:val="FFFFFF"/>
          <w:spacing w:val="-12"/>
          <w:position w:val="-1"/>
          <w:sz w:val="20"/>
          <w:szCs w:val="20"/>
          <w:lang w:val="en-US"/>
        </w:rPr>
        <w:t xml:space="preserve"> </w:t>
      </w:r>
      <w:r w:rsidRPr="007F11AC">
        <w:rPr>
          <w:rFonts w:ascii="Arial" w:hAnsi="Arial" w:cs="Arial"/>
          <w:b/>
          <w:color w:val="FFFFFF"/>
          <w:w w:val="93"/>
          <w:position w:val="-1"/>
          <w:sz w:val="20"/>
          <w:szCs w:val="20"/>
          <w:lang w:val="en-US"/>
        </w:rPr>
        <w:t>K</w:t>
      </w:r>
      <w:r w:rsidRPr="007F11AC">
        <w:rPr>
          <w:rFonts w:ascii="Arial" w:hAnsi="Arial" w:cs="Arial"/>
          <w:b/>
          <w:color w:val="FFFFFF"/>
          <w:spacing w:val="-3"/>
          <w:w w:val="93"/>
          <w:position w:val="-1"/>
          <w:sz w:val="20"/>
          <w:szCs w:val="20"/>
          <w:lang w:val="en-US"/>
        </w:rPr>
        <w:t>e</w:t>
      </w:r>
      <w:r w:rsidRPr="007F11AC">
        <w:rPr>
          <w:rFonts w:ascii="Arial" w:hAnsi="Arial" w:cs="Arial"/>
          <w:b/>
          <w:color w:val="FFFFFF"/>
          <w:w w:val="93"/>
          <w:position w:val="-1"/>
          <w:sz w:val="20"/>
          <w:szCs w:val="20"/>
          <w:lang w:val="en-US"/>
        </w:rPr>
        <w:t>y</w:t>
      </w:r>
      <w:r w:rsidRPr="007F11AC">
        <w:rPr>
          <w:rFonts w:ascii="Arial" w:hAnsi="Arial" w:cs="Arial"/>
          <w:b/>
          <w:color w:val="FFFFFF"/>
          <w:spacing w:val="-7"/>
          <w:w w:val="93"/>
          <w:position w:val="-1"/>
          <w:sz w:val="20"/>
          <w:szCs w:val="20"/>
          <w:lang w:val="en-US"/>
        </w:rPr>
        <w:t xml:space="preserve"> </w:t>
      </w:r>
      <w:r w:rsidRPr="007F11AC">
        <w:rPr>
          <w:rFonts w:ascii="Arial" w:hAnsi="Arial" w:cs="Arial"/>
          <w:b/>
          <w:color w:val="FFFFFF"/>
          <w:position w:val="-1"/>
          <w:sz w:val="20"/>
          <w:szCs w:val="20"/>
          <w:lang w:val="en-US"/>
        </w:rPr>
        <w:t>for</w:t>
      </w:r>
      <w:r w:rsidRPr="007F11AC">
        <w:rPr>
          <w:rFonts w:ascii="Arial" w:hAnsi="Arial" w:cs="Arial"/>
          <w:b/>
          <w:color w:val="FFFFFF"/>
          <w:spacing w:val="8"/>
          <w:position w:val="-1"/>
          <w:sz w:val="20"/>
          <w:szCs w:val="20"/>
          <w:lang w:val="en-US"/>
        </w:rPr>
        <w:t xml:space="preserve"> </w:t>
      </w:r>
      <w:r w:rsidRPr="007F11AC">
        <w:rPr>
          <w:rFonts w:ascii="Arial" w:hAnsi="Arial" w:cs="Arial"/>
          <w:b/>
          <w:color w:val="FFFFFF"/>
          <w:spacing w:val="2"/>
          <w:position w:val="-1"/>
          <w:sz w:val="20"/>
          <w:szCs w:val="20"/>
          <w:lang w:val="en-US"/>
        </w:rPr>
        <w:t>S</w:t>
      </w:r>
      <w:r w:rsidRPr="007F11AC">
        <w:rPr>
          <w:rFonts w:ascii="Arial" w:hAnsi="Arial" w:cs="Arial"/>
          <w:b/>
          <w:color w:val="FFFFFF"/>
          <w:position w:val="-1"/>
          <w:sz w:val="20"/>
          <w:szCs w:val="20"/>
          <w:lang w:val="en-US"/>
        </w:rPr>
        <w:t>chools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  <w:color w:val="000000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619.8pt;margin-top:-40.8pt;width:35.45pt;height:25.65pt;z-index:-251709440;mso-position-horizontal-relative:page" o:allowincell="f" filled="f" stroked="f">
            <v:textbox inset="0,0,0,0">
              <w:txbxContent>
                <w:p w:rsidR="002930B9" w:rsidRDefault="002930B9">
                  <w:pPr>
                    <w:widowControl w:val="0"/>
                    <w:autoSpaceDE w:val="0"/>
                    <w:autoSpaceDN w:val="0"/>
                    <w:adjustRightInd w:val="0"/>
                    <w:spacing w:before="6" w:after="0" w:line="110" w:lineRule="exact"/>
                    <w:rPr>
                      <w:rFonts w:ascii="Times New Roman" w:hAnsi="Times New Roman"/>
                      <w:sz w:val="11"/>
                      <w:szCs w:val="11"/>
                    </w:rPr>
                  </w:pPr>
                </w:p>
                <w:p w:rsidR="002930B9" w:rsidRDefault="002930B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A2A29"/>
                      <w:w w:val="133"/>
                      <w:sz w:val="24"/>
                      <w:szCs w:val="24"/>
                    </w:rPr>
                    <w:t>it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34" type="#_x0000_t202" style="position:absolute;margin-left:150.65pt;margin-top:-38.85pt;width:43.2pt;height:20.3pt;z-index:251606016" stroked="f">
            <v:textbox inset="0,,0">
              <w:txbxContent>
                <w:p w:rsidR="00115399" w:rsidRPr="00115399" w:rsidRDefault="00115399" w:rsidP="00115399">
                  <w:pPr>
                    <w:jc w:val="right"/>
                    <w:rPr>
                      <w:rFonts w:ascii="Times New Roman" w:hAnsi="Times New Roman"/>
                      <w:b/>
                    </w:rPr>
                  </w:pPr>
                  <w:r w:rsidRPr="00115399">
                    <w:rPr>
                      <w:rFonts w:ascii="Times New Roman" w:hAnsi="Times New Roman"/>
                      <w:b/>
                      <w:color w:val="2B2B2A"/>
                      <w:sz w:val="24"/>
                      <w:szCs w:val="24"/>
                    </w:rPr>
                    <w:t>Unit</w:t>
                  </w:r>
                </w:p>
              </w:txbxContent>
            </v:textbox>
          </v:shape>
        </w:pict>
      </w:r>
      <w:r w:rsidR="002930B9" w:rsidRPr="007F11AC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2930B9" w:rsidRPr="000213BE" w:rsidRDefault="00145B6D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noProof/>
        </w:rPr>
        <w:pict>
          <v:rect id="_x0000_s1127" style="position:absolute;margin-left:824.75pt;margin-top:0;width:17pt;height:510pt;z-index:-251606016;mso-position-horizontal-relative:page;mso-position-vertical-relative:page" o:regroupid="1" o:allowincell="f" filled="f" stroked="f">
            <v:textbox inset="0,0,0,0">
              <w:txbxContent>
                <w:p w:rsidR="00B913C7" w:rsidRDefault="00145B6D" w:rsidP="00B913C7">
                  <w:pPr>
                    <w:spacing w:after="0" w:line="10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.9pt;height:512.75pt">
                        <v:imagedata r:id="rId5" o:title=""/>
                      </v:shape>
                    </w:pict>
                  </w:r>
                </w:p>
                <w:p w:rsidR="00B913C7" w:rsidRDefault="00B913C7" w:rsidP="00B913C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polyline id="_x0000_s1035" style="position:absolute;z-index:-251608064" points="49.3pt,10.55pt,49.25pt,9.35pt,49.05pt,8.25pt,48.7pt,7.15pt,48.25pt,6.15pt,47.7pt,5.2pt,47.05pt,4.35pt,46.3pt,3.55pt,45.45pt,2.9pt,44.55pt,2.3pt,43.55pt,1.8pt,42.55pt,1.45pt,41.45pt,1.25pt,40.3pt,1.15pt,39.1pt,1.2pt,37.95pt,1.4pt,36.9pt,1.7pt,35.85pt,2.15pt,34.9pt,2.7pt,34.05pt,3.35pt,33.25pt,4.1pt,32.55pt,4.95pt,31.95pt,5.85pt,31.5pt,6.8pt,31.15pt,7.85pt,30.9pt,8.9pt,30.8pt,10.05pt,30.85pt,11.25pt,31.05pt,12.4pt,31.35pt,13.5pt,31.8pt,14.55pt,32.35pt,15.5pt,33pt,16.35pt,33.75pt,17.15pt,34.55pt,17.85pt,35.45pt,18.45pt,36.4pt,18.95pt,37.4pt,19.3pt,38.5pt,19.55pt,39.6pt,19.65pt,40.05pt,19.7pt,41.2pt,19.6pt,42.3pt,19.4pt,43.35pt,19.05pt,44.35pt,18.6pt,45.3pt,18.05pt,46.15pt,17.4pt,46.95pt,16.6pt,47.6pt,15.75pt,48.2pt,14.85pt,48.65pt,13.85pt,49pt,12.8pt,49.25pt,11.7pt,49.3pt,10.55pt" coordsize="371,371" o:regroupid="1" o:allowincell="f" fillcolor="#2a2a29" stroked="f">
            <v:path arrowok="t"/>
          </v:polyline>
        </w:pict>
      </w:r>
      <w:r>
        <w:rPr>
          <w:noProof/>
        </w:rPr>
        <w:pict>
          <v:polyline id="_x0000_s1036" style="position:absolute;z-index:-251642880" points="174.6pt,23.35pt,174.6pt,476.35pt" coordsize="20,9061" o:regroupid="1" o:allowincell="f" filled="f" strokecolor="#9e9e9e" strokeweight=".17661mm">
            <v:path arrowok="t"/>
          </v:polyline>
        </w:pict>
      </w:r>
      <w:r>
        <w:rPr>
          <w:noProof/>
        </w:rPr>
        <w:pict>
          <v:polyline id="_x0000_s1037" style="position:absolute;z-index:-251663360" points="174.85pt,23.1pt,52.9pt,23.1pt" coordsize="2439,20" o:regroupid="1" o:allowincell="f" filled="f" strokecolor="#9e9e9e" strokeweight=".5pt">
            <v:path arrowok="t"/>
          </v:polyline>
        </w:pict>
      </w:r>
      <w:proofErr w:type="gramStart"/>
      <w:r w:rsidR="002930B9" w:rsidRPr="007F11AC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Un</w:t>
      </w:r>
      <w:proofErr w:type="gramEnd"/>
      <w:r w:rsidR="002930B9" w:rsidRPr="007F11AC">
        <w:rPr>
          <w:rFonts w:ascii="Times New Roman" w:hAnsi="Times New Roman"/>
          <w:b/>
          <w:bCs/>
          <w:color w:val="2A2A29"/>
          <w:spacing w:val="-17"/>
          <w:sz w:val="24"/>
          <w:szCs w:val="24"/>
          <w:lang w:val="en-US"/>
        </w:rPr>
        <w:t xml:space="preserve"> </w:t>
      </w:r>
      <w:r w:rsidR="002930B9" w:rsidRPr="007F11AC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ab/>
      </w:r>
      <w:r w:rsidR="002930B9" w:rsidRPr="007F11AC">
        <w:rPr>
          <w:rFonts w:ascii="Arial" w:hAnsi="Arial" w:cs="Arial"/>
          <w:color w:val="FFFFFF"/>
          <w:position w:val="-3"/>
          <w:sz w:val="34"/>
          <w:szCs w:val="34"/>
          <w:lang w:val="en-US"/>
        </w:rPr>
        <w:t>1</w:t>
      </w:r>
      <w:r w:rsidR="002930B9" w:rsidRPr="007F11AC">
        <w:rPr>
          <w:rFonts w:ascii="Arial" w:hAnsi="Arial" w:cs="Arial"/>
          <w:color w:val="FFFFFF"/>
          <w:spacing w:val="58"/>
          <w:position w:val="-3"/>
          <w:sz w:val="34"/>
          <w:szCs w:val="34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95"/>
          <w:sz w:val="26"/>
          <w:szCs w:val="26"/>
          <w:lang w:val="en-US"/>
        </w:rPr>
        <w:t>Media</w:t>
      </w:r>
      <w:r w:rsidR="002930B9" w:rsidRPr="007F11AC">
        <w:rPr>
          <w:rFonts w:ascii="Arial" w:hAnsi="Arial" w:cs="Arial"/>
          <w:color w:val="2A2A29"/>
          <w:spacing w:val="-11"/>
          <w:w w:val="95"/>
          <w:sz w:val="26"/>
          <w:szCs w:val="2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95"/>
          <w:sz w:val="26"/>
          <w:szCs w:val="26"/>
          <w:lang w:val="en-US"/>
        </w:rPr>
        <w:t>and</w:t>
      </w:r>
      <w:r w:rsidR="002930B9" w:rsidRPr="007F11AC">
        <w:rPr>
          <w:rFonts w:ascii="Arial" w:hAnsi="Arial" w:cs="Arial"/>
          <w:color w:val="2A2A29"/>
          <w:spacing w:val="-11"/>
          <w:w w:val="95"/>
          <w:sz w:val="26"/>
          <w:szCs w:val="2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spacing w:val="-1"/>
          <w:sz w:val="26"/>
          <w:szCs w:val="26"/>
          <w:lang w:val="en-US"/>
        </w:rPr>
        <w:t>t</w:t>
      </w:r>
      <w:r w:rsidR="002930B9" w:rsidRPr="007F11AC">
        <w:rPr>
          <w:rFonts w:ascii="Arial" w:hAnsi="Arial" w:cs="Arial"/>
          <w:color w:val="2A2A29"/>
          <w:sz w:val="26"/>
          <w:szCs w:val="26"/>
          <w:lang w:val="en-US"/>
        </w:rPr>
        <w:t>echno</w:t>
      </w:r>
      <w:r w:rsidR="002930B9" w:rsidRPr="007F11AC">
        <w:rPr>
          <w:rFonts w:ascii="Arial" w:hAnsi="Arial" w:cs="Arial"/>
          <w:color w:val="2A2A29"/>
          <w:spacing w:val="-3"/>
          <w:sz w:val="26"/>
          <w:szCs w:val="26"/>
          <w:lang w:val="en-US"/>
        </w:rPr>
        <w:t>l</w:t>
      </w:r>
      <w:r w:rsidR="002930B9" w:rsidRPr="007F11AC">
        <w:rPr>
          <w:rFonts w:ascii="Arial" w:hAnsi="Arial" w:cs="Arial"/>
          <w:color w:val="2A2A29"/>
          <w:sz w:val="26"/>
          <w:szCs w:val="26"/>
          <w:lang w:val="en-US"/>
        </w:rPr>
        <w:t>ogy</w:t>
      </w:r>
    </w:p>
    <w:p w:rsidR="002930B9" w:rsidRPr="007F11AC" w:rsidRDefault="002930B9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  <w:sectPr w:rsidR="002930B9" w:rsidRPr="007F11AC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4954" w:space="2715"/>
            <w:col w:w="2077" w:space="1280"/>
            <w:col w:w="3594"/>
          </w:cols>
          <w:noEndnote/>
        </w:sectPr>
      </w:pPr>
    </w:p>
    <w:p w:rsidR="002930B9" w:rsidRPr="007F11AC" w:rsidRDefault="00145B6D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  <w:r>
        <w:rPr>
          <w:noProof/>
        </w:rPr>
        <w:lastRenderedPageBreak/>
        <w:pict>
          <v:polyline id="_x0000_s1038" style="position:absolute;z-index:-251643904" points="540.25pt,4.7pt,540.25pt,437.9pt" coordsize="20,8664" o:regroupid="1" o:allowincell="f" filled="f" strokecolor="#9e9e9e" strokeweight=".17664mm">
            <v:path arrowok="t"/>
          </v:polyline>
        </w:pict>
      </w:r>
      <w:r>
        <w:rPr>
          <w:noProof/>
        </w:rPr>
        <w:pict>
          <v:polyline id="_x0000_s1039" style="position:absolute;z-index:-251645952" points="276.65pt,4.7pt,276.65pt,437.9pt" coordsize="20,8664" o:regroupid="1" o:allowincell="f" filled="f" strokecolor="#9e9e9e" strokeweight=".17642mm">
            <v:path arrowok="t"/>
          </v:polyline>
        </w:pict>
      </w:r>
      <w:r>
        <w:rPr>
          <w:noProof/>
        </w:rPr>
        <w:pict>
          <v:polyline id="_x0000_s1040" style="position:absolute;z-index:-251658240" points="726.15pt,4.45pt,144.55pt,4.45pt" coordsize="11632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41" style="position:absolute;margin-left:540.25pt;margin-top:4.45pt;width:185.65pt;height:19.8pt;z-index:-251703296" o:regroupid="1" o:allowincell="f" fillcolor="#c7c7c6" stroked="f">
            <v:path arrowok="t"/>
          </v:rect>
        </w:pict>
      </w:r>
      <w:r>
        <w:rPr>
          <w:noProof/>
        </w:rPr>
        <w:pict>
          <v:rect id="_x0000_s1042" style="position:absolute;margin-left:144.8pt;margin-top:4.45pt;width:395.4pt;height:19.8pt;z-index:-251704320" o:regroupid="1" o:allowincell="f" fillcolor="#c7c7c6" stroked="f">
            <v:path arrowok="t"/>
          </v:rect>
        </w:pict>
      </w:r>
    </w:p>
    <w:p w:rsidR="002930B9" w:rsidRPr="007F11AC" w:rsidRDefault="002930B9" w:rsidP="007F11AC">
      <w:pPr>
        <w:widowControl w:val="0"/>
        <w:tabs>
          <w:tab w:val="left" w:pos="7780"/>
          <w:tab w:val="left" w:pos="12320"/>
        </w:tabs>
        <w:autoSpaceDE w:val="0"/>
        <w:autoSpaceDN w:val="0"/>
        <w:adjustRightInd w:val="0"/>
        <w:spacing w:after="0" w:line="240" w:lineRule="auto"/>
        <w:ind w:left="379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F11AC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Li</w:t>
      </w:r>
      <w:r w:rsidRPr="007F11AC">
        <w:rPr>
          <w:rFonts w:ascii="Arial" w:hAnsi="Arial" w:cs="Arial"/>
          <w:color w:val="2A2A29"/>
          <w:spacing w:val="-2"/>
          <w:w w:val="105"/>
          <w:position w:val="-1"/>
          <w:sz w:val="20"/>
          <w:szCs w:val="20"/>
          <w:lang w:val="en-US"/>
        </w:rPr>
        <w:t>s</w:t>
      </w:r>
      <w:r w:rsidRPr="007F11AC">
        <w:rPr>
          <w:rFonts w:ascii="Arial" w:hAnsi="Arial" w:cs="Arial"/>
          <w:color w:val="2A2A29"/>
          <w:spacing w:val="-1"/>
          <w:w w:val="105"/>
          <w:position w:val="-1"/>
          <w:sz w:val="20"/>
          <w:szCs w:val="20"/>
          <w:lang w:val="en-US"/>
        </w:rPr>
        <w:t>t</w:t>
      </w:r>
      <w:r w:rsidRPr="007F11AC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ening</w:t>
      </w:r>
      <w:r w:rsidRPr="007F11AC">
        <w:rPr>
          <w:rFonts w:ascii="Arial" w:hAnsi="Arial" w:cs="Arial"/>
          <w:color w:val="2A2A29"/>
          <w:spacing w:val="-56"/>
          <w:w w:val="105"/>
          <w:position w:val="-1"/>
          <w:sz w:val="20"/>
          <w:szCs w:val="20"/>
          <w:lang w:val="en-US"/>
        </w:rPr>
        <w:t xml:space="preserve"> </w:t>
      </w:r>
      <w:r w:rsidRPr="007F11AC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  <w:t>Reading</w:t>
      </w:r>
      <w:r w:rsidRPr="007F11AC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</w:r>
      <w:r w:rsidRPr="007F11AC">
        <w:rPr>
          <w:rFonts w:ascii="Arial" w:hAnsi="Arial" w:cs="Arial"/>
          <w:color w:val="2A2A29"/>
          <w:w w:val="108"/>
          <w:position w:val="-1"/>
          <w:sz w:val="20"/>
          <w:szCs w:val="20"/>
          <w:lang w:val="en-US"/>
        </w:rPr>
        <w:t>Writing</w:t>
      </w:r>
    </w:p>
    <w:p w:rsidR="002930B9" w:rsidRPr="007F11AC" w:rsidRDefault="002930B9">
      <w:pPr>
        <w:widowControl w:val="0"/>
        <w:tabs>
          <w:tab w:val="left" w:pos="7780"/>
          <w:tab w:val="left" w:pos="12320"/>
        </w:tabs>
        <w:autoSpaceDE w:val="0"/>
        <w:autoSpaceDN w:val="0"/>
        <w:adjustRightInd w:val="0"/>
        <w:spacing w:after="0" w:line="225" w:lineRule="exact"/>
        <w:ind w:left="3793" w:right="-20"/>
        <w:rPr>
          <w:rFonts w:ascii="Arial" w:hAnsi="Arial" w:cs="Arial"/>
          <w:color w:val="000000"/>
          <w:sz w:val="20"/>
          <w:szCs w:val="20"/>
          <w:lang w:val="en-US"/>
        </w:rPr>
        <w:sectPr w:rsidR="002930B9" w:rsidRPr="007F11AC">
          <w:type w:val="continuous"/>
          <w:pgSz w:w="16840" w:h="11920" w:orient="landscape"/>
          <w:pgMar w:top="1020" w:right="1200" w:bottom="280" w:left="1020" w:header="720" w:footer="720" w:gutter="0"/>
          <w:cols w:space="720" w:equalWidth="0">
            <w:col w:w="14620"/>
          </w:cols>
          <w:noEndnote/>
        </w:sectPr>
      </w:pPr>
    </w:p>
    <w:p w:rsidR="002930B9" w:rsidRPr="007F11AC" w:rsidRDefault="00145B6D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>
        <w:rPr>
          <w:noProof/>
        </w:rPr>
        <w:lastRenderedPageBreak/>
        <w:pict>
          <v:polyline id="_x0000_s1043" style="position:absolute;z-index:-251609088" points="232.7pt,4.45pt,232.7pt,417.8pt" coordsize="20,8267" o:regroupid="1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044" style="position:absolute;z-index:-251652096" points="726.15pt,4.2pt,144.55pt,4.2pt" coordsize="11632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045" style="position:absolute;z-index:-251657216" points="188.75pt,4.45pt,188.75pt,417.8pt" coordsize="20,8267" o:regroupid="1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046" style="position:absolute;z-index:-251701248" points="540.2pt,35.35pt,540.2pt,4.2pt,144.8pt,4.2pt,144.8pt,19.75pt,232.65pt,19.75pt,232.65pt,35.35pt,276.6pt,35.35pt,276.6pt,19.75pt,496.25pt,19.75pt,496.25pt,35.35pt,540.2pt,35.35pt" coordsize="7909,624" o:regroupid="1" o:allowincell="f" fillcolor="#e3e3e3" stroked="f">
            <v:path arrowok="t"/>
          </v:polyline>
        </w:pict>
      </w:r>
    </w:p>
    <w:p w:rsidR="002930B9" w:rsidRPr="007F11AC" w:rsidRDefault="00145B6D" w:rsidP="007F11AC">
      <w:pPr>
        <w:widowControl w:val="0"/>
        <w:tabs>
          <w:tab w:val="left" w:pos="3969"/>
          <w:tab w:val="left" w:pos="4678"/>
        </w:tabs>
        <w:autoSpaceDE w:val="0"/>
        <w:autoSpaceDN w:val="0"/>
        <w:adjustRightInd w:val="0"/>
        <w:spacing w:after="0" w:line="237" w:lineRule="exact"/>
        <w:ind w:left="3119" w:right="-73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047" style="position:absolute;left:0;text-align:left;z-index:-251649024" points="232.9pt,11.15pt,144.55pt,11.15pt" coordsize="1768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048" style="position:absolute;left:0;text-align:left;z-index:-251648000" points="496.55pt,11.15pt,276.4pt,11.15pt" coordsize="4403,20" o:regroupid="1" o:allowincell="f" filled="f" strokecolor="#9e9e9e" strokeweight=".5pt">
            <v:path arrowok="t"/>
          </v:polyline>
        </w:pict>
      </w:r>
      <w:r w:rsidR="002930B9" w:rsidRPr="007F11AC">
        <w:rPr>
          <w:rFonts w:ascii="Arial" w:hAnsi="Arial" w:cs="Arial"/>
          <w:color w:val="2A2A29"/>
          <w:position w:val="4"/>
          <w:sz w:val="16"/>
          <w:szCs w:val="16"/>
          <w:lang w:val="en-US"/>
        </w:rPr>
        <w:t>A.</w:t>
      </w:r>
      <w:r w:rsidR="002930B9" w:rsidRPr="007F11AC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B.</w:t>
      </w:r>
      <w:r w:rsidR="002930B9" w:rsidRPr="007F11AC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="002930B9" w:rsidRPr="007F11AC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  <w:lang w:val="en-US"/>
        </w:rPr>
        <w:t>TO</w:t>
      </w:r>
      <w:r w:rsidR="002930B9" w:rsidRPr="007F11AC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  <w:lang w:val="en-US"/>
        </w:rPr>
        <w:t>T</w:t>
      </w:r>
      <w:r w:rsidR="002930B9" w:rsidRPr="007F11AC">
        <w:rPr>
          <w:rFonts w:ascii="Arial" w:hAnsi="Arial" w:cs="Arial"/>
          <w:color w:val="2A2A29"/>
          <w:w w:val="86"/>
          <w:position w:val="-1"/>
          <w:sz w:val="20"/>
          <w:szCs w:val="20"/>
          <w:lang w:val="en-US"/>
        </w:rPr>
        <w:t>A</w:t>
      </w:r>
      <w:r w:rsidR="002930B9" w:rsidRPr="007F11AC">
        <w:rPr>
          <w:rFonts w:ascii="Arial" w:hAnsi="Arial" w:cs="Arial"/>
          <w:color w:val="2A2A29"/>
          <w:w w:val="93"/>
          <w:position w:val="-1"/>
          <w:sz w:val="20"/>
          <w:szCs w:val="20"/>
          <w:lang w:val="en-US"/>
        </w:rPr>
        <w:t>L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>
        <w:rPr>
          <w:noProof/>
        </w:rPr>
        <w:pict>
          <v:polyline id="_x0000_s1049" style="position:absolute;z-index:-251611136" points="496.3pt,-15.05pt,496.3pt,398.3pt" coordsize="20,8267" o:regroupid="1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050" style="position:absolute;z-index:-251653120" points="452.35pt,-15.05pt,452.35pt,398.3pt" coordsize="20,8267" o:regroupid="1" o:allowincell="f" filled="f" strokecolor="#9e9e9e" strokeweight=".17642mm">
            <v:path arrowok="t"/>
          </v:polyline>
        </w:pict>
      </w:r>
      <w:r>
        <w:rPr>
          <w:noProof/>
        </w:rPr>
        <w:pict>
          <v:polyline id="_x0000_s1051" style="position:absolute;z-index:-251654144" points="408.45pt,-15.05pt,408.45pt,398.3pt" coordsize="20,8267" o:regroupid="1" o:allowincell="f" filled="f" strokecolor="#9e9e9e" strokeweight=".17647mm">
            <v:path arrowok="t"/>
          </v:polyline>
        </w:pict>
      </w:r>
      <w:r>
        <w:rPr>
          <w:noProof/>
        </w:rPr>
        <w:pict>
          <v:polyline id="_x0000_s1052" style="position:absolute;z-index:-251655168" points="364.5pt,-15.05pt,364.5pt,398.3pt" coordsize="20,8267" o:regroupid="1" o:allowincell="f" filled="f" strokecolor="#9e9e9e" strokeweight=".1765mm">
            <v:path arrowok="t"/>
          </v:polyline>
        </w:pict>
      </w:r>
      <w:r>
        <w:rPr>
          <w:noProof/>
        </w:rPr>
        <w:pict>
          <v:polyline id="_x0000_s1053" style="position:absolute;z-index:-251656192" points="320.55pt,-15.05pt,320.55pt,398.3pt" coordsize="20,8267" o:regroupid="1" o:allowincell="f" filled="f" strokecolor="#9e9e9e" strokeweight=".17644mm">
            <v:path arrowok="t"/>
          </v:polyline>
        </w:pict>
      </w:r>
      <w:r>
        <w:rPr>
          <w:noProof/>
        </w:rPr>
        <w:pict>
          <v:polyline id="_x0000_s1054" style="position:absolute;z-index:-251698176" points="725.9pt,15.85pt,725.9pt,-15.3pt,540.25pt,-15.3pt,540.25pt,.25pt,681.95pt,.25pt,681.95pt,15.85pt,725.9pt,15.85pt" coordsize="3713,624" o:regroupid="1" o:allowincell="f" fillcolor="#e3e3e3" stroked="f">
            <v:path arrowok="t"/>
          </v:polyline>
        </w:pict>
      </w:r>
      <w:r w:rsidR="002930B9" w:rsidRPr="007F11AC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2930B9" w:rsidRPr="00145B6D" w:rsidRDefault="00145B6D" w:rsidP="007F11AC">
      <w:pPr>
        <w:widowControl w:val="0"/>
        <w:tabs>
          <w:tab w:val="left" w:pos="860"/>
          <w:tab w:val="left" w:pos="1740"/>
          <w:tab w:val="left" w:pos="2620"/>
          <w:tab w:val="left" w:pos="3500"/>
          <w:tab w:val="left" w:pos="4180"/>
        </w:tabs>
        <w:autoSpaceDE w:val="0"/>
        <w:autoSpaceDN w:val="0"/>
        <w:adjustRightInd w:val="0"/>
        <w:spacing w:after="0" w:line="238" w:lineRule="exact"/>
        <w:ind w:right="-73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055" style="position:absolute;left:0;text-align:left;z-index:-251646976" points="386.9pt,11.3pt,244.7pt,11.3pt" coordsize="2845,20" o:regroupid="1" o:allowincell="f" filled="f" strokecolor="#9e9e9e" strokeweight=".5pt">
            <v:path arrowok="t"/>
          </v:polyline>
        </w:pict>
      </w:r>
      <w:r w:rsidR="002930B9" w:rsidRPr="00145B6D">
        <w:rPr>
          <w:rFonts w:ascii="Arial" w:hAnsi="Arial" w:cs="Arial"/>
          <w:color w:val="2A2A29"/>
          <w:position w:val="4"/>
          <w:sz w:val="16"/>
          <w:szCs w:val="16"/>
          <w:lang w:val="en-US"/>
        </w:rPr>
        <w:t>A.</w:t>
      </w:r>
      <w:r w:rsidR="002930B9" w:rsidRPr="00145B6D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B.</w:t>
      </w:r>
      <w:r w:rsidR="002930B9" w:rsidRPr="00145B6D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="002930B9" w:rsidRPr="00145B6D">
        <w:rPr>
          <w:rFonts w:ascii="Arial" w:hAnsi="Arial" w:cs="Arial"/>
          <w:color w:val="2A2A29"/>
          <w:w w:val="81"/>
          <w:position w:val="4"/>
          <w:sz w:val="16"/>
          <w:szCs w:val="16"/>
          <w:lang w:val="en-US"/>
        </w:rPr>
        <w:t>C.</w:t>
      </w:r>
      <w:r w:rsidR="002930B9" w:rsidRPr="00145B6D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D.</w:t>
      </w:r>
      <w:r w:rsidR="002930B9" w:rsidRPr="00145B6D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E.</w:t>
      </w:r>
      <w:r w:rsidR="002930B9" w:rsidRPr="00145B6D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="002930B9" w:rsidRPr="00145B6D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  <w:lang w:val="en-US"/>
        </w:rPr>
        <w:t>TO</w:t>
      </w:r>
      <w:r w:rsidR="002930B9" w:rsidRPr="00145B6D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  <w:lang w:val="en-US"/>
        </w:rPr>
        <w:t>T</w:t>
      </w:r>
      <w:r w:rsidR="002930B9" w:rsidRPr="00145B6D">
        <w:rPr>
          <w:rFonts w:ascii="Arial" w:hAnsi="Arial" w:cs="Arial"/>
          <w:color w:val="2A2A29"/>
          <w:w w:val="86"/>
          <w:position w:val="-1"/>
          <w:sz w:val="20"/>
          <w:szCs w:val="20"/>
          <w:lang w:val="en-US"/>
        </w:rPr>
        <w:t>A</w:t>
      </w:r>
      <w:r w:rsidR="002930B9" w:rsidRPr="00145B6D">
        <w:rPr>
          <w:rFonts w:ascii="Arial" w:hAnsi="Arial" w:cs="Arial"/>
          <w:color w:val="2A2A29"/>
          <w:w w:val="93"/>
          <w:position w:val="-1"/>
          <w:sz w:val="20"/>
          <w:szCs w:val="20"/>
          <w:lang w:val="en-US"/>
        </w:rPr>
        <w:t>L</w:t>
      </w:r>
    </w:p>
    <w:p w:rsidR="002930B9" w:rsidRPr="00145B6D" w:rsidRDefault="00145B6D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>
        <w:rPr>
          <w:noProof/>
        </w:rPr>
        <w:pict>
          <v:polyline id="_x0000_s1056" style="position:absolute;z-index:-251610112" points="386.7pt,-15.05pt,386.7pt,398.3pt" coordsize="20,8267" o:regroupid="1" o:allowincell="f" filled="f" strokecolor="#9e9e9e" strokeweight=".5pt">
            <v:path arrowok="t"/>
          </v:polyline>
        </w:pict>
      </w:r>
      <w:r>
        <w:rPr>
          <w:noProof/>
        </w:rPr>
        <w:pict>
          <v:polyline id="_x0000_s1057" style="position:absolute;z-index:-251650048" points="342.75pt,-15.05pt,342.75pt,398.3pt" coordsize="20,8267" o:regroupid="1" o:allowincell="f" filled="f" strokecolor="#9e9e9e" strokeweight=".17653mm">
            <v:path arrowok="t"/>
          </v:polyline>
        </w:pict>
      </w:r>
      <w:r>
        <w:rPr>
          <w:noProof/>
        </w:rPr>
        <w:pict>
          <v:polyline id="_x0000_s1058" style="position:absolute;z-index:-251651072" points="288.9pt,-15.05pt,288.9pt,398.3pt" coordsize="20,8267" o:regroupid="1" o:allowincell="f" filled="f" strokecolor="#9e9e9e" strokeweight=".17661mm">
            <v:path arrowok="t"/>
          </v:polyline>
        </w:pict>
      </w:r>
      <w:r w:rsidR="002930B9" w:rsidRPr="00145B6D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2930B9" w:rsidRPr="00145B6D" w:rsidRDefault="00145B6D" w:rsidP="007F11AC">
      <w:pPr>
        <w:widowControl w:val="0"/>
        <w:tabs>
          <w:tab w:val="left" w:pos="960"/>
          <w:tab w:val="left" w:pos="1940"/>
          <w:tab w:val="left" w:pos="2694"/>
        </w:tabs>
        <w:autoSpaceDE w:val="0"/>
        <w:autoSpaceDN w:val="0"/>
        <w:adjustRightInd w:val="0"/>
        <w:spacing w:after="0" w:line="238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2A2A29"/>
          <w:position w:val="4"/>
          <w:sz w:val="16"/>
          <w:szCs w:val="16"/>
        </w:rPr>
        <w:pict>
          <v:group id="_x0000_s1129" style="position:absolute;margin-left:194.75pt;margin-top:155.75pt;width:36.6pt;height:40.05pt;z-index:-251603968" coordorigin="16094,5672" coordsize="732,801" o:regroupid="1" o:allowincell="f">
            <v:shape id="_x0000_s1130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<v:path arrowok="t"/>
            </v:shape>
            <v:shape id="_x0000_s1131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position w:val="4"/>
          <w:sz w:val="16"/>
          <w:szCs w:val="16"/>
        </w:rPr>
        <w:pict>
          <v:polyline id="_x0000_s1128" style="position:absolute;z-index:-251604992" points="229.85pt,179.25pt,229.85pt,178.1pt,229.65pt,177.15pt,229.25pt,176.3pt,228.75pt,175.7pt,227.95pt,175pt,227.05pt,174.55pt,226.05pt,174.3pt,224.95pt,174.35pt,223.95pt,174.55pt,223.1pt,174.95pt,218.65pt,178.9pt,217.45pt,180pt,217.45pt,161.55pt,217.35pt,160.5pt,217pt,159.55pt,216.45pt,158.7pt,215.55pt,157.95pt,214.7pt,157.45pt,213.75pt,157.2pt,212.45pt,157.25pt,211.45pt,157.45pt,210.6pt,157.85pt,209.95pt,158.35pt,209.3pt,159.15pt,208.85pt,160.05pt,208.65pt,161.05pt,208.6pt,178.4pt,208.6pt,180pt,207.4pt,178.9pt,203.55pt,175.4pt,202.7pt,174.8pt,201.75pt,174.45pt,200.8pt,174.3pt,199.6pt,174.4pt,198.65pt,174.7pt,197.8pt,175.2pt,197.25pt,175.75pt,196.65pt,176.6pt,196.3pt,177.5pt,196.15pt,178.5pt,196.25pt,179.65pt,196.55pt,180.65pt,197.05pt,181.45pt,197.55pt,181.95pt,209.8pt,193pt,209.8pt,193pt,210.2pt,193.45pt,210.75pt,193.8pt,211.3pt,194.05pt,211.85pt,194.25pt,212.4pt,194.4pt,213.65pt,194.4pt,214.25pt,194.25pt,214.8pt,194pt,215.35pt,193.75pt,215.9pt,193.4pt,216.3pt,192.95pt,216.3pt,192.9pt,228.5pt,181.95pt,228.55pt,181.95pt,229.2pt,181.15pt,229.65pt,180.25pt,229.85pt,179.25pt" coordsize="675,744" o:regroupid="1" o:allowincell="f" stroked="f">
            <v:path arrowok="t"/>
          </v:polyline>
        </w:pict>
      </w:r>
      <w:r w:rsidR="002930B9" w:rsidRPr="00145B6D">
        <w:rPr>
          <w:rFonts w:ascii="Arial" w:hAnsi="Arial" w:cs="Arial"/>
          <w:color w:val="2A2A29"/>
          <w:position w:val="4"/>
          <w:sz w:val="16"/>
          <w:szCs w:val="16"/>
          <w:lang w:val="en-US"/>
        </w:rPr>
        <w:t>A.</w:t>
      </w:r>
      <w:r w:rsidR="002930B9" w:rsidRPr="00145B6D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B.</w:t>
      </w:r>
      <w:r w:rsidR="002930B9" w:rsidRPr="00145B6D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="002930B9" w:rsidRPr="00145B6D">
        <w:rPr>
          <w:rFonts w:ascii="Arial" w:hAnsi="Arial" w:cs="Arial"/>
          <w:color w:val="2A2A29"/>
          <w:w w:val="81"/>
          <w:position w:val="4"/>
          <w:sz w:val="16"/>
          <w:szCs w:val="16"/>
          <w:lang w:val="en-US"/>
        </w:rPr>
        <w:t>C.</w:t>
      </w:r>
      <w:r w:rsidR="002930B9" w:rsidRPr="00145B6D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="002930B9" w:rsidRPr="00145B6D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  <w:lang w:val="en-US"/>
        </w:rPr>
        <w:t>TO</w:t>
      </w:r>
      <w:r w:rsidR="002930B9" w:rsidRPr="00145B6D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  <w:lang w:val="en-US"/>
        </w:rPr>
        <w:t>T</w:t>
      </w:r>
      <w:r w:rsidR="002930B9" w:rsidRPr="00145B6D">
        <w:rPr>
          <w:rFonts w:ascii="Arial" w:hAnsi="Arial" w:cs="Arial"/>
          <w:color w:val="2A2A29"/>
          <w:w w:val="86"/>
          <w:position w:val="-1"/>
          <w:sz w:val="20"/>
          <w:szCs w:val="20"/>
          <w:lang w:val="en-US"/>
        </w:rPr>
        <w:t>A</w:t>
      </w:r>
      <w:r w:rsidR="002930B9" w:rsidRPr="00145B6D">
        <w:rPr>
          <w:rFonts w:ascii="Arial" w:hAnsi="Arial" w:cs="Arial"/>
          <w:color w:val="2A2A29"/>
          <w:w w:val="93"/>
          <w:position w:val="-1"/>
          <w:sz w:val="20"/>
          <w:szCs w:val="20"/>
          <w:lang w:val="en-US"/>
        </w:rPr>
        <w:t>L</w:t>
      </w:r>
    </w:p>
    <w:p w:rsidR="002930B9" w:rsidRPr="00145B6D" w:rsidRDefault="002930B9">
      <w:pPr>
        <w:widowControl w:val="0"/>
        <w:tabs>
          <w:tab w:val="left" w:pos="960"/>
          <w:tab w:val="left" w:pos="1940"/>
          <w:tab w:val="left" w:pos="2640"/>
        </w:tabs>
        <w:autoSpaceDE w:val="0"/>
        <w:autoSpaceDN w:val="0"/>
        <w:adjustRightInd w:val="0"/>
        <w:spacing w:after="0" w:line="238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  <w:sectPr w:rsidR="002930B9" w:rsidRPr="00145B6D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5355" w:space="551"/>
            <w:col w:w="4722" w:space="551"/>
            <w:col w:w="3441"/>
          </w:cols>
          <w:noEndnote/>
        </w:sectPr>
      </w:pPr>
    </w:p>
    <w:p w:rsidR="002930B9" w:rsidRPr="007F11AC" w:rsidRDefault="002930B9">
      <w:pPr>
        <w:widowControl w:val="0"/>
        <w:autoSpaceDE w:val="0"/>
        <w:autoSpaceDN w:val="0"/>
        <w:adjustRightInd w:val="0"/>
        <w:spacing w:before="50" w:after="0" w:line="240" w:lineRule="auto"/>
        <w:ind w:left="192"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145B6D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 xml:space="preserve">No. </w:t>
      </w:r>
      <w:r w:rsidRPr="00145B6D">
        <w:rPr>
          <w:rFonts w:ascii="Arial" w:hAnsi="Arial" w:cs="Arial"/>
          <w:color w:val="2A2A29"/>
          <w:spacing w:val="35"/>
          <w:sz w:val="20"/>
          <w:szCs w:val="20"/>
          <w:lang w:val="en-US"/>
        </w:rPr>
        <w:t xml:space="preserve"> </w:t>
      </w:r>
      <w:r w:rsidRPr="007F11AC">
        <w:rPr>
          <w:rFonts w:ascii="Arial" w:hAnsi="Arial" w:cs="Arial"/>
          <w:color w:val="2A2A29"/>
          <w:sz w:val="20"/>
          <w:szCs w:val="20"/>
          <w:lang w:val="en-US"/>
        </w:rPr>
        <w:t>Name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6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60" style="position:absolute;left:0;text-align:left;z-index:-251644928" points="726.1pt,1.9pt,5.65pt,1.9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61" style="position:absolute;left:0;text-align:left;margin-left:5.9pt;margin-top:1.9pt;width:22.65pt;height:12.75pt;z-index:-251696128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62" style="position:absolute;left:0;text-align:left;z-index:-251641856" points="726.1pt,1.65pt,5.65pt,1.65pt" coordsize="14410,20" o:regroupid="1" o:allowincell="f" filled="f" strokecolor="#9e9e9e" strokeweight=".17644mm">
            <v:path arrowok="t"/>
          </v:polyline>
        </w:pict>
      </w:r>
      <w:r>
        <w:rPr>
          <w:noProof/>
        </w:rPr>
        <w:pict>
          <v:rect id="_x0000_s1063" style="position:absolute;left:0;text-align:left;margin-left:5.9pt;margin-top:1.65pt;width:22.65pt;height:12.75pt;z-index:-251695104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64" style="position:absolute;left:0;text-align:left;z-index:-251640832" points="726.1pt,1.65pt,5.65pt,1.6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65" style="position:absolute;left:0;text-align:left;margin-left:5.9pt;margin-top:1.65pt;width:22.65pt;height:12.75pt;z-index:-251694080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3.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66" style="position:absolute;left:0;text-align:left;z-index:-251639808" points="726.1pt,1.65pt,5.65pt,1.65pt" coordsize="14410,20" o:regroupid="1" o:allowincell="f" filled="f" strokecolor="#9e9e9e" strokeweight=".17642mm">
            <v:path arrowok="t"/>
          </v:polyline>
        </w:pict>
      </w:r>
      <w:r>
        <w:rPr>
          <w:noProof/>
        </w:rPr>
        <w:pict>
          <v:rect id="_x0000_s1067" style="position:absolute;left:0;text-align:left;margin-left:5.9pt;margin-top:1.65pt;width:22.65pt;height:12.75pt;z-index:-251693056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4.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68" style="position:absolute;left:0;text-align:left;z-index:-251638784" points="726.1pt,1.65pt,5.65pt,1.65pt" coordsize="14410,20" o:regroupid="1" o:allowincell="f" filled="f" strokecolor="#9e9e9e" strokeweight=".17644mm">
            <v:path arrowok="t"/>
          </v:polyline>
        </w:pict>
      </w:r>
      <w:r>
        <w:rPr>
          <w:noProof/>
        </w:rPr>
        <w:pict>
          <v:rect id="_x0000_s1069" style="position:absolute;left:0;text-align:left;margin-left:5.9pt;margin-top:1.65pt;width:22.65pt;height:12.75pt;z-index:-251692032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5.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70" style="position:absolute;left:0;text-align:left;z-index:-251637760" points="726.1pt,1.65pt,5.65pt,1.6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71" style="position:absolute;left:0;text-align:left;margin-left:5.9pt;margin-top:1.65pt;width:22.65pt;height:12.75pt;z-index:-251691008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6.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72" style="position:absolute;left:0;text-align:left;z-index:-251636736" points="726.1pt,1.65pt,5.65pt,1.65pt" coordsize="14410,20" o:regroupid="1" o:allowincell="f" filled="f" strokecolor="#9e9e9e" strokeweight=".17644mm">
            <v:path arrowok="t"/>
          </v:polyline>
        </w:pict>
      </w:r>
      <w:r>
        <w:rPr>
          <w:noProof/>
        </w:rPr>
        <w:pict>
          <v:rect id="_x0000_s1073" style="position:absolute;left:0;text-align:left;margin-left:5.9pt;margin-top:1.65pt;width:22.65pt;height:12.75pt;z-index:-251689984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7.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74" style="position:absolute;left:0;text-align:left;z-index:-251635712" points="726.1pt,1.65pt,5.65pt,1.6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75" style="position:absolute;left:0;text-align:left;margin-left:5.9pt;margin-top:1.65pt;width:22.65pt;height:12.75pt;z-index:-251688960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8.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76" style="position:absolute;left:0;text-align:left;z-index:-251634688" points="726.1pt,1.7pt,5.65pt,1.7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77" style="position:absolute;left:0;text-align:left;margin-left:5.9pt;margin-top:1.7pt;width:22.65pt;height:12.75pt;z-index:-251687936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9.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78" style="position:absolute;left:0;text-align:left;z-index:-251633664" points="726.1pt,1.7pt,5.65pt,1.7pt" coordsize="14410,20" o:regroupid="1" o:allowincell="f" filled="f" strokecolor="#9e9e9e" strokeweight=".17644mm">
            <v:path arrowok="t"/>
          </v:polyline>
        </w:pict>
      </w:r>
      <w:r>
        <w:rPr>
          <w:noProof/>
        </w:rPr>
        <w:pict>
          <v:rect id="_x0000_s1079" style="position:absolute;left:0;text-align:left;margin-left:5.9pt;margin-top:1.7pt;width:22.65pt;height:12.75pt;z-index:-251686912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10.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80" style="position:absolute;left:0;text-align:left;z-index:-251632640" points="726.1pt,1.7pt,5.65pt,1.7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81" style="position:absolute;left:0;text-align:left;margin-left:5.9pt;margin-top:1.7pt;width:22.65pt;height:12.75pt;z-index:-251684864" o:regroupid="1" o:allowincell="f" fillcolor="#e3e3e3" stroked="f">
            <v:path arrowok="t"/>
          </v:rect>
        </w:pict>
      </w:r>
      <w:r>
        <w:rPr>
          <w:noProof/>
        </w:rPr>
        <w:pict>
          <v:polyline id="_x0000_s1082" style="position:absolute;left:0;text-align:left;z-index:-251685888" points="28.55pt,1.7pt,5.9pt,1.7pt" coordsize="454,20" o:regroupid="1" o:allowincell="f" filled="f" strokecolor="#e3e3e3" strokeweight=".03561mm">
            <v:path arrowok="t"/>
          </v:polyline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11.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83" style="position:absolute;left:0;text-align:left;z-index:-251631616" points="726.1pt,1.7pt,5.65pt,1.7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84" style="position:absolute;left:0;text-align:left;margin-left:5.9pt;margin-top:1.7pt;width:22.65pt;height:12.75pt;z-index:-251683840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12.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85" style="position:absolute;left:0;text-align:left;z-index:-251630592" points="726.1pt,1.7pt,5.65pt,1.7pt" coordsize="14410,20" o:regroupid="1" o:allowincell="f" filled="f" strokecolor="#9e9e9e" strokeweight=".17644mm">
            <v:path arrowok="t"/>
          </v:polyline>
        </w:pict>
      </w:r>
      <w:r>
        <w:rPr>
          <w:noProof/>
        </w:rPr>
        <w:pict>
          <v:rect id="_x0000_s1086" style="position:absolute;left:0;text-align:left;margin-left:5.9pt;margin-top:1.7pt;width:22.65pt;height:12.75pt;z-index:-251682816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13.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87" style="position:absolute;left:0;text-align:left;z-index:-251629568" points="726.1pt,1.7pt,5.65pt,1.7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88" style="position:absolute;left:0;text-align:left;margin-left:5.9pt;margin-top:1.7pt;width:22.65pt;height:12.75pt;z-index:-251681792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14.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89" style="position:absolute;left:0;text-align:left;z-index:-251628544" points="726.1pt,1.7pt,5.65pt,1.7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90" style="position:absolute;left:0;text-align:left;margin-left:5.9pt;margin-top:1.7pt;width:22.65pt;height:12.75pt;z-index:-251680768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15.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91" style="position:absolute;left:0;text-align:left;z-index:-251627520" points="726.1pt,1.7pt,5.65pt,1.7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92" style="position:absolute;left:0;text-align:left;margin-left:5.9pt;margin-top:1.7pt;width:22.65pt;height:12.75pt;z-index:-251679744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16.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93" style="position:absolute;left:0;text-align:left;z-index:-251626496" points="726.1pt,1.7pt,5.65pt,1.7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94" style="position:absolute;left:0;text-align:left;margin-left:5.9pt;margin-top:1.75pt;width:22.65pt;height:12.75pt;z-index:-251678720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17.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95" style="position:absolute;left:0;text-align:left;z-index:-251625472" points="726.1pt,1.75pt,5.65pt,1.7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96" style="position:absolute;left:0;text-align:left;margin-left:5.9pt;margin-top:1.75pt;width:22.65pt;height:12.75pt;z-index:-251677696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18.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97" style="position:absolute;left:0;text-align:left;z-index:-251624448" points="726.1pt,1.75pt,5.65pt,1.7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098" style="position:absolute;left:0;text-align:left;margin-left:5.9pt;margin-top:1.75pt;width:22.65pt;height:12.75pt;z-index:-251676672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19.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099" style="position:absolute;left:0;text-align:left;z-index:-251623424" points="726.1pt,1.75pt,5.65pt,1.7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00" style="position:absolute;left:0;text-align:left;margin-left:5.9pt;margin-top:1.75pt;width:22.65pt;height:12.75pt;z-index:-251675648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20.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101" style="position:absolute;left:0;text-align:left;z-index:-251622400" points="726.1pt,1.75pt,5.65pt,1.7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02" style="position:absolute;left:0;text-align:left;margin-left:5.9pt;margin-top:1.75pt;width:22.65pt;height:12.75pt;z-index:-251674624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21.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103" style="position:absolute;left:0;text-align:left;z-index:-251621376" points="726.1pt,1.75pt,5.65pt,1.7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04" style="position:absolute;left:0;text-align:left;margin-left:5.9pt;margin-top:1.75pt;width:22.65pt;height:12.75pt;z-index:-251672576" o:regroupid="1" o:allowincell="f" fillcolor="#e3e3e3" stroked="f">
            <v:path arrowok="t"/>
          </v:rect>
        </w:pict>
      </w:r>
      <w:r>
        <w:rPr>
          <w:noProof/>
        </w:rPr>
        <w:pict>
          <v:polyline id="_x0000_s1105" style="position:absolute;left:0;text-align:left;z-index:-251673600" points="28.55pt,1.75pt,5.9pt,1.75pt" coordsize="454,20" o:regroupid="1" o:allowincell="f" filled="f" strokecolor="#e3e3e3" strokeweight=".03561mm">
            <v:path arrowok="t"/>
          </v:polyline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22.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106" style="position:absolute;left:0;text-align:left;z-index:-251620352" points="726.1pt,1.75pt,5.65pt,1.7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07" style="position:absolute;left:0;text-align:left;margin-left:5.9pt;margin-top:1.75pt;width:22.65pt;height:12.75pt;z-index:-251671552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23.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108" style="position:absolute;left:0;text-align:left;z-index:-251619328" points="726.1pt,1.75pt,5.65pt,1.7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09" style="position:absolute;left:0;text-align:left;margin-left:5.9pt;margin-top:1.75pt;width:22.65pt;height:12.75pt;z-index:-251670528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24.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110" style="position:absolute;left:0;text-align:left;z-index:-251618304" points="726.1pt,1.75pt,5.65pt,1.75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11" style="position:absolute;left:0;text-align:left;margin-left:5.9pt;margin-top:1.75pt;width:22.65pt;height:12.75pt;z-index:-251669504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25.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112" style="position:absolute;left:0;text-align:left;z-index:-251617280" points="726.1pt,1.8pt,5.65pt,1.8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13" style="position:absolute;left:0;text-align:left;margin-left:5.9pt;margin-top:1.8pt;width:22.65pt;height:12.75pt;z-index:-251668480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26.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114" style="position:absolute;left:0;text-align:left;z-index:-251616256" points="726.1pt,1.8pt,5.65pt,1.8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15" style="position:absolute;left:0;text-align:left;margin-left:5.9pt;margin-top:1.8pt;width:22.65pt;height:12.75pt;z-index:-251667456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27.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116" style="position:absolute;left:0;text-align:left;z-index:-251615232" points="726.1pt,1.8pt,5.65pt,1.8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17" style="position:absolute;left:0;text-align:left;margin-left:5.9pt;margin-top:1.8pt;width:22.65pt;height:12.75pt;z-index:-251666432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28.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118" style="position:absolute;left:0;text-align:left;z-index:-251614208" points="726.1pt,1.8pt,5.65pt,1.8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19" style="position:absolute;left:0;text-align:left;margin-left:5.9pt;margin-top:1.8pt;width:22.65pt;height:12.75pt;z-index:-251665408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29.</w:t>
      </w:r>
    </w:p>
    <w:p w:rsidR="002930B9" w:rsidRPr="007F11AC" w:rsidRDefault="00145B6D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polyline id="_x0000_s1120" style="position:absolute;left:0;text-align:left;z-index:-251613184" points="726.1pt,1.8pt,5.65pt,1.8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21" style="position:absolute;left:0;text-align:left;margin-left:5.9pt;margin-top:1.8pt;width:22.65pt;height:12.75pt;z-index:-251664384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30.</w:t>
      </w:r>
    </w:p>
    <w:p w:rsidR="002930B9" w:rsidRPr="007F11AC" w:rsidRDefault="00145B6D">
      <w:pPr>
        <w:widowControl w:val="0"/>
        <w:tabs>
          <w:tab w:val="left" w:pos="8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bookmarkStart w:id="0" w:name="_GoBack"/>
      <w:bookmarkEnd w:id="0"/>
      <w:r>
        <w:rPr>
          <w:noProof/>
        </w:rPr>
        <w:pict>
          <v:polyline id="_x0000_s1122" style="position:absolute;z-index:-251612160" points="726.1pt,1.8pt,5.65pt,1.8pt" coordsize="14410,20" o:regroupid="1" o:allowincell="f" filled="f" strokecolor="#9e9e9e" strokeweight=".5pt">
            <v:path arrowok="t"/>
          </v:polyline>
        </w:pict>
      </w:r>
      <w:r>
        <w:rPr>
          <w:noProof/>
        </w:rPr>
        <w:pict>
          <v:rect id="_x0000_s1123" style="position:absolute;margin-left:144.8pt;margin-top:-396.45pt;width:87.85pt;height:15.55pt;z-index:-251700224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lastRenderedPageBreak/>
        <w:t>5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="002930B9" w:rsidRPr="007F11AC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="002930B9" w:rsidRPr="007F11AC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50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="002930B9" w:rsidRPr="007F11AC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="002930B9" w:rsidRPr="007F11AC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50</w:t>
      </w:r>
    </w:p>
    <w:p w:rsidR="002930B9" w:rsidRPr="007F11AC" w:rsidRDefault="002930B9" w:rsidP="007F11AC">
      <w:pPr>
        <w:widowControl w:val="0"/>
        <w:autoSpaceDE w:val="0"/>
        <w:autoSpaceDN w:val="0"/>
        <w:adjustRightInd w:val="0"/>
        <w:spacing w:before="15" w:after="0" w:line="240" w:lineRule="auto"/>
        <w:ind w:left="-142"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7F11AC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7F11AC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p w:rsidR="002930B9" w:rsidRPr="007F11AC" w:rsidRDefault="00145B6D">
      <w:pPr>
        <w:widowControl w:val="0"/>
        <w:tabs>
          <w:tab w:val="left" w:pos="900"/>
          <w:tab w:val="left" w:pos="1740"/>
          <w:tab w:val="left" w:pos="2660"/>
          <w:tab w:val="left" w:pos="358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rect id="_x0000_s1124" style="position:absolute;margin-left:29.3pt;margin-top:-11.95pt;width:219.65pt;height:15.55pt;z-index:-251699200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lastRenderedPageBreak/>
        <w:t>10 x</w:t>
      </w:r>
      <w:r w:rsidR="002930B9" w:rsidRPr="007F11AC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="002930B9" w:rsidRPr="007F11AC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="002930B9" w:rsidRPr="007F11AC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="002930B9" w:rsidRPr="007F11AC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25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="002930B9" w:rsidRPr="007F11AC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="002930B9" w:rsidRPr="007F11AC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7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="002930B9" w:rsidRPr="007F11AC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="002930B9" w:rsidRPr="007F11AC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28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1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="002930B9" w:rsidRPr="007F11AC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7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="002930B9" w:rsidRPr="007F11AC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7</w:t>
      </w:r>
    </w:p>
    <w:p w:rsidR="002930B9" w:rsidRPr="007F11AC" w:rsidRDefault="002930B9" w:rsidP="007F11AC">
      <w:pPr>
        <w:widowControl w:val="0"/>
        <w:autoSpaceDE w:val="0"/>
        <w:autoSpaceDN w:val="0"/>
        <w:adjustRightInd w:val="0"/>
        <w:spacing w:before="15" w:after="0" w:line="240" w:lineRule="auto"/>
        <w:ind w:left="-142" w:right="-70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7F11AC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7F11AC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p w:rsidR="002930B9" w:rsidRPr="007F11AC" w:rsidRDefault="00145B6D">
      <w:pPr>
        <w:widowControl w:val="0"/>
        <w:tabs>
          <w:tab w:val="left" w:pos="820"/>
          <w:tab w:val="left" w:pos="21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rect id="_x0000_s1125" style="position:absolute;margin-left:29.3pt;margin-top:-11.95pt;width:141.7pt;height:15.55pt;z-index:-251697152" o:regroupid="1" o:allowincell="f" fillcolor="#e3e3e3" stroked="f">
            <v:path arrowok="t"/>
          </v:rect>
        </w:pict>
      </w:r>
      <w:r w:rsidR="002930B9" w:rsidRPr="007F11AC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lastRenderedPageBreak/>
        <w:t>5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="002930B9" w:rsidRPr="007F11AC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="002930B9" w:rsidRPr="007F11AC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8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="002930B9" w:rsidRPr="007F11AC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3</w:t>
      </w:r>
      <w:r w:rsidR="002930B9" w:rsidRPr="007F11AC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="002930B9" w:rsidRPr="007F11AC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w w:val="83"/>
          <w:sz w:val="16"/>
          <w:szCs w:val="16"/>
          <w:lang w:val="en-US"/>
        </w:rPr>
        <w:t>24 +</w:t>
      </w:r>
      <w:r w:rsidR="002930B9" w:rsidRPr="007F11AC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>16</w:t>
      </w:r>
      <w:r w:rsidR="002930B9" w:rsidRPr="007F11AC">
        <w:rPr>
          <w:rFonts w:ascii="Arial" w:hAnsi="Arial" w:cs="Arial"/>
          <w:color w:val="2A2A29"/>
          <w:sz w:val="16"/>
          <w:szCs w:val="16"/>
          <w:lang w:val="en-US"/>
        </w:rPr>
        <w:tab/>
        <w:t>40</w:t>
      </w:r>
    </w:p>
    <w:p w:rsidR="002930B9" w:rsidRDefault="00145B6D" w:rsidP="007F11AC">
      <w:pPr>
        <w:widowControl w:val="0"/>
        <w:autoSpaceDE w:val="0"/>
        <w:autoSpaceDN w:val="0"/>
        <w:adjustRightInd w:val="0"/>
        <w:spacing w:before="15" w:after="0" w:line="240" w:lineRule="auto"/>
        <w:ind w:left="-284" w:right="-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polyline id="_x0000_s1143" style="position:absolute;left:0;text-align:left;z-index:-251595776" points="239.8pt,421.75pt,239.8pt,373.4pt,239.7pt,372.15pt,239.4pt,371pt,239pt,369.95pt,238.45pt,368.95pt,237.8pt,368.05pt,237.05pt,367.3pt,236.2pt,366.7pt,235.25pt,366.25pt,234.25pt,365.95pt,233.2pt,365.9pt,232.15pt,366pt,231.15pt,366.3pt,230.25pt,366.8pt,229.4pt,367.4pt,228.65pt,368.2pt,228pt,369.1pt,227.5pt,370.1pt,227.1pt,371.2pt,226.85pt,372.35pt,226.8pt,373.6pt,226.8pt,420.75pt,226.8pt,420.75pt,227.05pt,420.85pt,230.05pt,421.45pt,233.1pt,421.8pt,236.2pt,421.95pt,237.25pt,421.9pt,238.3pt,421.9pt,239.3pt,421.8pt,239.8pt,421.75pt" coordsize="260,1121" o:regroupid="1" o:allowincell="f" fillcolor="#d5d5d4" stroked="f">
            <v:path arrowok="t"/>
          </v:polyline>
        </w:pict>
      </w:r>
      <w:r>
        <w:rPr>
          <w:noProof/>
        </w:rPr>
        <w:pict>
          <v:polyline id="_x0000_s1142" style="position:absolute;left:0;text-align:left;z-index:-251596800" points="220.25pt,418.45pt,220.25pt,377.85pt,219.95pt,376.8pt,219.35pt,375.85pt,218.55pt,375.15pt,217.55pt,374.7pt,216.45pt,374.55pt,214.5pt,374.55pt,213.45pt,374.85pt,212.5pt,375.45pt,211.8pt,376.25pt,211.35pt,377.25pt,211.2pt,378.4pt,211.2pt,412.55pt,211.2pt,412.55pt,211.45pt,412.8pt,213.75pt,414.6pt,216.15pt,416.25pt,218.75pt,417.7pt,220.25pt,418.45pt" coordsize="182,878" o:regroupid="1" o:allowincell="f" fillcolor="#9e9e9e" stroked="f">
            <v:path arrowok="t"/>
          </v:polyline>
        </w:pict>
      </w:r>
      <w:r>
        <w:rPr>
          <w:noProof/>
        </w:rPr>
        <w:pict>
          <v:polyline id="_x0000_s1141" style="position:absolute;left:0;text-align:left;z-index:-251597824" points="243.35pt,346.55pt,243.15pt,346.5pt,242.15pt,346.35pt,241.15pt,346.2pt,240.15pt,346.05pt,239.1pt,346pt,238.1pt,345.9pt,237.05pt,345.9pt,233.8pt,346pt,230.65pt,346.35pt,227.6pt,347pt,224.6pt,347.8pt,221.75pt,348.85pt,219pt,350.1pt,216.4pt,351.55pt,213.95pt,353.2pt,211.6pt,355pt,209.4pt,357pt,207.4pt,359.15pt,205.55pt,361.45pt,203.9pt,363.85pt,202.45pt,366.45pt,201.2pt,369.1pt,200.1pt,371.9pt,199.3pt,374.75pt,198.65pt,377.75pt,198.3pt,380.8pt,198.2pt,383.9pt,198.3pt,387.05pt,198.65pt,390.1pt,199.3pt,393.05pt,200.1pt,395.95pt,201.15pt,398.7pt,202.4pt,401.4pt,203.85pt,403.95pt,205.5pt,406.4pt,207.35pt,408.65pt,209.3pt,410.8pt,211.45pt,412.8pt,213.75pt,414.6pt,216.2pt,416.25pt,218.75pt,417.7pt,221.4pt,418.95pt,224.2pt,420pt,227.1pt,420.85pt,230.05pt,421.45pt,233.1pt,421.85pt,236.2pt,421.95pt,237.25pt,421.95pt,238.3pt,421.9pt,239.3pt,421.85pt,240.35pt,421.75pt,241.35pt,421.6pt,242.35pt,421.45pt,243.35pt,421.3pt,243.35pt,346.65pt,243.35pt,346.65pt,243.35pt,346.55pt" coordsize="903,1521" o:regroupid="1" o:allowincell="f" fillcolor="#727272" stroked="f">
            <v:path arrowok="t"/>
          </v:polyline>
        </w:pict>
      </w:r>
      <w:r>
        <w:rPr>
          <w:noProof/>
        </w:rPr>
        <w:pict>
          <v:rect id="_x0000_s1140" style="position:absolute;left:0;text-align:left;margin-left:813.1pt;margin-top:506.1pt;width:29pt;height:89pt;z-index:-251598848;mso-position-horizontal-relative:page;mso-position-vertical-relative:page" o:regroupid="1" o:allowincell="f" filled="f" stroked="f">
            <v:textbox inset="0,0,0,0">
              <w:txbxContent>
                <w:p w:rsidR="00B913C7" w:rsidRDefault="00145B6D" w:rsidP="00B913C7">
                  <w:pPr>
                    <w:spacing w:after="0" w:line="1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28.15pt;height:89.55pt">
                        <v:imagedata r:id="rId6" o:title=""/>
                      </v:shape>
                    </w:pict>
                  </w:r>
                </w:p>
                <w:p w:rsidR="00B913C7" w:rsidRDefault="00B913C7" w:rsidP="00B913C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37" style="position:absolute;left:0;text-align:left;margin-left:212.15pt;margin-top:313.5pt;width:23.75pt;height:26.15pt;z-index:-251599872" coordorigin="16213,9251" coordsize="475,523" o:regroupid="1" o:allowincell="f">
            <v:shape id="_x0000_s1138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<v:path arrowok="t"/>
            </v:shape>
            <v:shape id="_x0000_s1139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<v:path arrowok="t"/>
            </v:shape>
          </v:group>
        </w:pict>
      </w:r>
      <w:r>
        <w:rPr>
          <w:noProof/>
        </w:rPr>
        <w:pict>
          <v:polyline id="_x0000_s1136" style="position:absolute;left:0;text-align:left;z-index:-251600896" points="235pt,328.8pt,234.95pt,327.75pt,234.55pt,326.85pt,234.3pt,326.55pt,233.45pt,325.9pt,232.5pt,325.65pt,231.4pt,325.7pt,230.55pt,326.1pt,227.7pt,328.6pt,226.9pt,329.35pt,226.9pt,317.3pt,226.7pt,316.25pt,226.2pt,315.4pt,225.35pt,314.75pt,224.4pt,314.45pt,223.25pt,314.55pt,222.35pt,314.9pt,221.6pt,315.85pt,221.2pt,316.7pt,221.1pt,328.3pt,221.1pt,329.35pt,220.35pt,328.6pt,217.85pt,326.35pt,216.95pt,325.8pt,3in,325.6pt,214.9pt,325.8pt,214.05pt,326.25pt,213.7pt,326.55pt,213.15pt,327.45pt,213pt,328.4pt,213.15pt,329.5pt,213.65pt,330.35pt,213.9pt,330.65pt,221.9pt,337.8pt,221.9pt,337.85pt,222.2pt,338.15pt,222.5pt,338.35pt,222.9pt,338.5pt,223.25pt,338.65pt,223.6pt,338.75pt,224.4pt,338.75pt,224.8pt,338.65pt,225.2pt,338.5pt,225.55pt,338.35pt,225.85pt,338.1pt,226.15pt,337.8pt,226.15pt,337.75pt,234.15pt,330.6pt,234.75pt,329.8pt,235pt,328.8pt" coordsize="441,486" o:regroupid="1" o:allowincell="f" stroked="f">
            <v:path arrowok="t"/>
          </v:polyline>
        </w:pict>
      </w:r>
      <w:r>
        <w:rPr>
          <w:noProof/>
        </w:rPr>
        <w:pict>
          <v:group id="_x0000_s1133" style="position:absolute;left:0;text-align:left;margin-left:208.8pt;margin-top:223.75pt;width:30.05pt;height:33.05pt;z-index:-251601920" coordorigin="16146,7456" coordsize="601,661" o:regroupid="1" o:allowincell="f">
            <v:shape id="_x0000_s1134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<v:path arrowok="t"/>
            </v:shape>
            <v:shape id="_x0000_s1135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<v:path arrowok="t"/>
            </v:shape>
          </v:group>
        </w:pict>
      </w:r>
      <w:r>
        <w:rPr>
          <w:noProof/>
        </w:rPr>
        <w:pict>
          <v:polyline id="_x0000_s1132" style="position:absolute;left:0;text-align:left;z-index:-251602944" points="237.65pt,242.3pt,237.45pt,241.35pt,237.1pt,240.55pt,236.8pt,240.2pt,235.95pt,239.55pt,235.05pt,239.15pt,233.75pt,239.1pt,232.8pt,239.3pt,232pt,239.65pt,228.45pt,242.8pt,227.5pt,243.7pt,227.5pt,228.55pt,227.35pt,227.5pt,226.9pt,226.55pt,225.95pt,225.7pt,225.1pt,225.15pt,224.25pt,224.95pt,223.05pt,225pt,222.1pt,225.35pt,221.4pt,225.85pt,220.75pt,226.7pt,220.3pt,227.6pt,220.2pt,242.4pt,220.2pt,243.7pt,219.2pt,242.8pt,216.05pt,239.95pt,215.15pt,239.4pt,214.2pt,239.1pt,212.9pt,239.15pt,211.95pt,239.45pt,211.2pt,239.85pt,210.85pt,240.2pt,210.25pt,241.1pt,210pt,242.05pt,210.05pt,243.35pt,210.35pt,244.3pt,210.8pt,245.05pt,211.1pt,245.35pt,221.2pt,254.4pt,221.2pt,254.45pt,221.5pt,254.8pt,221.95pt,255.1pt,222.4pt,255.3pt,222.85pt,255.45pt,223.35pt,255.55pt,224.35pt,255.55pt,224.85pt,255.45pt,225.3pt,255.25pt,225.75pt,255.05pt,226.2pt,254.75pt,226.5pt,254.4pt,226.55pt,254.35pt,236.6pt,245.35pt,237.25pt,244.5pt,237.6pt,243.6pt,237.65pt,242.3pt" coordsize="553,613" o:regroupid="1" o:allowincell="f" stroked="f">
            <v:path arrowok="t"/>
          </v:polyline>
        </w:pict>
      </w:r>
      <w:r>
        <w:rPr>
          <w:noProof/>
        </w:rPr>
        <w:pict>
          <v:shape id="_x0000_s1144" type="#_x0000_t202" style="position:absolute;left:0;text-align:left;margin-left:781.3pt;margin-top:399.5pt;width:11pt;height:140.1pt;z-index:-251708416;mso-position-horizontal-relative:page;mso-position-vertical-relative:page" o:allowincell="f" filled="f" stroked="f">
            <v:textbox style="layout-flow:vertical" inset="0,0,0,0">
              <w:txbxContent>
                <w:p w:rsidR="002930B9" w:rsidRDefault="002930B9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20" w:right="-47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8"/>
                      <w:sz w:val="18"/>
                      <w:szCs w:val="18"/>
                    </w:rPr>
                    <w:t>w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 xml:space="preserve">oosh </w:t>
                  </w:r>
                  <w:r>
                    <w:rPr>
                      <w:rFonts w:ascii="Arial" w:hAnsi="Arial" w:cs="Arial"/>
                      <w:color w:val="2A2A29"/>
                      <w:spacing w:val="7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·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8.˚</w:t>
                  </w:r>
                  <w:r>
                    <w:rPr>
                      <w:rFonts w:ascii="Arial" w:hAnsi="Arial" w:cs="Arial"/>
                      <w:color w:val="2A2A29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ano</w:t>
                  </w:r>
                  <w:r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r w:rsidRPr="007F11AC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E</w:t>
                  </w:r>
                  <w:r w:rsidRPr="007F11AC">
                    <w:rPr>
                      <w:rFonts w:ascii="Arial" w:hAnsi="Arial" w:cs="Arial"/>
                      <w:b/>
                      <w:color w:val="2A2A29"/>
                      <w:spacing w:val="-2"/>
                      <w:sz w:val="18"/>
                      <w:szCs w:val="18"/>
                    </w:rPr>
                    <w:t>v</w:t>
                  </w:r>
                  <w:r w:rsidRPr="007F11AC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aluation</w:t>
                  </w:r>
                  <w:r w:rsidRPr="007F11AC">
                    <w:rPr>
                      <w:rFonts w:ascii="Arial" w:hAnsi="Arial" w:cs="Arial"/>
                      <w:b/>
                      <w:color w:val="2A2A29"/>
                      <w:spacing w:val="26"/>
                      <w:sz w:val="18"/>
                      <w:szCs w:val="18"/>
                    </w:rPr>
                    <w:t xml:space="preserve"> </w:t>
                  </w:r>
                  <w:r w:rsidRPr="007F11AC">
                    <w:rPr>
                      <w:rFonts w:ascii="Arial" w:hAnsi="Arial" w:cs="Arial"/>
                      <w:b/>
                      <w:color w:val="2A2A29"/>
                      <w:spacing w:val="-1"/>
                      <w:w w:val="130"/>
                      <w:sz w:val="18"/>
                      <w:szCs w:val="18"/>
                    </w:rPr>
                    <w:t>t</w:t>
                  </w:r>
                  <w:r w:rsidRPr="007F11AC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e</w:t>
                  </w:r>
                  <w:r w:rsidRPr="007F11AC">
                    <w:rPr>
                      <w:rFonts w:ascii="Arial" w:hAnsi="Arial" w:cs="Arial"/>
                      <w:b/>
                      <w:color w:val="2A2A29"/>
                      <w:spacing w:val="-2"/>
                      <w:sz w:val="18"/>
                      <w:szCs w:val="18"/>
                    </w:rPr>
                    <w:t>s</w:t>
                  </w:r>
                  <w:r w:rsidRPr="007F11AC">
                    <w:rPr>
                      <w:rFonts w:ascii="Arial" w:hAnsi="Arial" w:cs="Arial"/>
                      <w:b/>
                      <w:color w:val="2A2A29"/>
                      <w:w w:val="111"/>
                      <w:sz w:val="18"/>
                      <w:szCs w:val="18"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  <w:r w:rsidR="002930B9" w:rsidRPr="007F11AC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="002930B9"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sectPr w:rsidR="002930B9">
      <w:type w:val="continuous"/>
      <w:pgSz w:w="16840" w:h="11920" w:orient="landscape"/>
      <w:pgMar w:top="1020" w:right="1200" w:bottom="280" w:left="1020" w:header="720" w:footer="720" w:gutter="0"/>
      <w:cols w:num="7" w:space="720" w:equalWidth="0">
        <w:col w:w="1187" w:space="1818"/>
        <w:col w:w="1542" w:space="400"/>
        <w:col w:w="294" w:space="400"/>
        <w:col w:w="4103" w:space="475"/>
        <w:col w:w="294" w:space="437"/>
        <w:col w:w="2326" w:space="657"/>
        <w:col w:w="687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0104"/>
    <w:rsid w:val="000213BE"/>
    <w:rsid w:val="00115399"/>
    <w:rsid w:val="00145B6D"/>
    <w:rsid w:val="002502BB"/>
    <w:rsid w:val="002930B9"/>
    <w:rsid w:val="00516377"/>
    <w:rsid w:val="005715BB"/>
    <w:rsid w:val="00742CB3"/>
    <w:rsid w:val="007F11AC"/>
    <w:rsid w:val="009707EF"/>
    <w:rsid w:val="00B913C7"/>
    <w:rsid w:val="00E40104"/>
    <w:rsid w:val="00F5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48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801EEF3B-8AA6-4019-ABF6-BA80A8F4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6BCB74F-30F0-4405-A4EE-0B039DFA2C4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1</Pages>
  <Words>84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</dc:creator>
  <cp:keywords/>
  <dc:description/>
  <cp:lastModifiedBy>Pedro Carreira</cp:lastModifiedBy>
  <cp:revision>3</cp:revision>
  <cp:lastPrinted>2014-06-14T16:30:00Z</cp:lastPrinted>
  <dcterms:created xsi:type="dcterms:W3CDTF">2014-06-20T17:04:00Z</dcterms:created>
  <dcterms:modified xsi:type="dcterms:W3CDTF">2014-07-01T13:29:00Z</dcterms:modified>
</cp:coreProperties>
</file>