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5A1" w:rsidRPr="00103CEE" w:rsidRDefault="008D753D">
      <w:pPr>
        <w:widowControl w:val="0"/>
        <w:tabs>
          <w:tab w:val="left" w:pos="2240"/>
        </w:tabs>
        <w:autoSpaceDE w:val="0"/>
        <w:autoSpaceDN w:val="0"/>
        <w:adjustRightInd w:val="0"/>
        <w:spacing w:before="97" w:after="0" w:line="824" w:lineRule="exact"/>
        <w:ind w:left="1417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rect id="_x0000_s1067" style="position:absolute;left:0;text-align:left;margin-left:0;margin-top:0;width:510pt;height:17pt;z-index:-251602432;mso-position-horizontal-relative:page;mso-position-vertical-relative:page" o:regroupid="2" o:allowincell="f" filled="f" stroked="f">
            <v:textbox inset="0,0,0,0">
              <w:txbxContent>
                <w:p w:rsidR="00103CEE" w:rsidRDefault="00B92E71" w:rsidP="00103CEE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0" type="#_x0000_t75" style="width:512.75pt;height:16.9pt">
                        <v:imagedata r:id="rId7" o:title=""/>
                      </v:shape>
                    </w:pict>
                  </w:r>
                </w:p>
                <w:p w:rsidR="00103CEE" w:rsidRDefault="00103CEE" w:rsidP="00103C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B92E71">
        <w:rPr>
          <w:noProof/>
        </w:rPr>
        <w:pict>
          <v:shape id="_x0000_s1061" style="position:absolute;left:0;text-align:left;margin-left:62.35pt;margin-top:5.6pt;width:294pt;height:44.4pt;z-index:-251653632" coordsize="5639,888" o:regroupid="1" o:allowincell="f" path="m283,l206,,174,,145,2,119,4,97,7,77,12,61,18,47,25,35,35,25,47,18,61,12,77,7,97,4,119,2,145,,174r,32l,243,,644r,37l,713r2,29l4,768r3,22l12,810r6,16l25,840r10,12l47,862r14,7l77,875r20,5l119,883r26,2l174,887r32,l242,888r5153,l5432,887r32,l5493,885r26,-2l5541,880r20,-5l5577,869r14,-7l5603,852r10,-12l5620,826r6,-16l5631,790r3,-22l5636,742r1,-29l5638,681r,-37l5638,243r,-37l5637,174r-1,-29l5634,119r-3,-22l5626,77r-6,-16l5613,47,5603,35,5591,25r-14,-7l5561,12,5541,7,5519,4,5493,2,5464,r-32,l283,e" fillcolor="#e3e3e3" stroked="f">
            <v:path arrowok="t"/>
          </v:shape>
        </w:pict>
      </w:r>
      <w:r w:rsidR="00B92E71">
        <w:rPr>
          <w:noProof/>
        </w:rPr>
        <w:pict>
          <v:polyline id="_x0000_s1062" style="position:absolute;left:0;text-align:left;z-index:-251652608" points="123.35pt,8.35pt,121.7pt,8.4pt,120.1pt,8.6pt,118.55pt,8.9pt,117.05pt,9.35pt,115.6pt,9.9pt,114.2pt,10.55pt,112.85pt,11.3pt,111.6pt,12.15pt,110.4pt,13.1pt,109.25pt,14.15pt,108.2pt,15.3pt,107.25pt,16.5pt,106.4pt,17.75pt,105.65pt,19.1pt,105pt,20.5pt,104.45pt,21.95pt,104pt,23.45pt,103.7pt,25pt,103.5pt,26.6pt,103.45pt,28.25pt,103.5pt,29.9pt,103.7pt,31.5pt,104pt,33.05pt,104.45pt,34.55pt,105pt,36pt,105.65pt,37.4pt,106.4pt,38.75pt,107.25pt,40.05pt,108.2pt,41.25pt,109.25pt,42.35pt,110.4pt,43.4pt,111.6pt,44.35pt,112.85pt,45.2pt,114.2pt,45.95pt,115.6pt,46.6pt,117.05pt,47.15pt,118.55pt,47.6pt,120.1pt,47.95pt,121.7pt,48.1pt,123.35pt,48.2pt,125pt,48.1pt,126.6pt,47.95pt,128.15pt,47.6pt,129.65pt,47.15pt,131.1pt,46.6pt,132.5pt,45.95pt,133.85pt,45.2pt,135.15pt,44.35pt,136.35pt,43.4pt,137.45pt,42.35pt,138.5pt,41.25pt,139.45pt,40.05pt,140.3pt,38.75pt,141.05pt,37.4pt,141.7pt,36pt,142.25pt,34.55pt,142.7pt,33.05pt,143.05pt,31.5pt,143.2pt,29.9pt,143.3pt,28.25pt,143.2pt,26.6pt,143.05pt,25pt,142.7pt,23.45pt,142.25pt,21.95pt,141.7pt,20.5pt,141.05pt,19.1pt,140.3pt,17.75pt,139.45pt,16.5pt,138.5pt,15.3pt,137.45pt,14.15pt,136.35pt,13.1pt,135.15pt,12.15pt,133.85pt,11.3pt,132.5pt,10.55pt,131.1pt,9.9pt,129.65pt,9.35pt,128.15pt,8.9pt,126.6pt,8.6pt,125pt,8.4pt,123.35pt,8.35pt" coordsize="797,797" o:regroupid="1" o:allowincell="f" fillcolor="#2a2a29" stroked="f">
            <v:path arrowok="t"/>
          </v:polyline>
        </w:pict>
      </w:r>
      <w:r w:rsidR="00B92E71">
        <w:rPr>
          <w:noProof/>
        </w:rPr>
        <w:pict>
          <v:shape id="_x0000_s1063" style="position:absolute;left:0;text-align:left;margin-left:63.35pt;margin-top:60.45pt;width:474.2pt;height:97.2pt;z-index:-251695616;mso-position-horizontal-relative:page;mso-position-vertical-relative:text" coordsize="9484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F015A1" w:rsidRPr="00103CEE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F015A1" w:rsidRPr="00103CEE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2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103CEE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F015A1" w:rsidRPr="00103CEE" w:rsidRDefault="008D75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3" style="position:absolute;z-index:-251592192" points="420.6pt,-63.3pt,372.25pt,-63.3pt,371pt,-63.2pt,369.85pt,-62.95pt,368.8pt,-62.55pt,367.8pt,-62pt,366.9pt,-61.35pt,366.15pt,-60.6pt,365.55pt,-59.7pt,365.1pt,-58.8pt,364.8pt,-57.8pt,364.75pt,-56.7pt,364.85pt,-55.65pt,365.15pt,-54.7pt,365.65pt,-53.75pt,366.25pt,-52.95pt,367.05pt,-52.2pt,367.95pt,-51.55pt,368.95pt,-51pt,370.05pt,-50.65pt,371.2pt,-50.4pt,372.45pt,-50.3pt,419.6pt,-50.3pt,419.6pt,-50.3pt,419.7pt,-50.6pt,420.3pt,-53.55pt,420.65pt,-56.6pt,420.8pt,-59.75pt,420.75pt,-60.75pt,420.75pt,-61.8pt,420.65pt,-62.85pt,420.6pt,-63.3pt" coordsize="1121,261" o:regroupid="2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2" style="position:absolute;z-index:-251593216" points="417.3pt,-43.75pt,376.7pt,-43.75pt,375.65pt,-43.45pt,374.7pt,-42.85pt,374pt,-42.05pt,373.55pt,-41.05pt,373.4pt,-39.95pt,373.4pt,-38pt,373.7pt,-36.95pt,374.3pt,-36pt,375.1pt,-35.3pt,376.1pt,-34.85pt,377.25pt,-34.65pt,411.4pt,-34.7pt,411.4pt,-34.7pt,411.65pt,-34.95pt,413.45pt,-37.25pt,415.1pt,-39.65pt,416.55pt,-42.2pt,417.3pt,-43.75pt" coordsize="878,182" o:regroupid="2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81" style="position:absolute;z-index:-251594240" points="345.4pt,-66.8pt,345.35pt,-66.6pt,345.2pt,-65.65pt,345.05pt,-64.6pt,344.9pt,-63.6pt,344.85pt,-62.6pt,344.75pt,-61.55pt,344.75pt,-60.5pt,344.85pt,-57.3pt,345.2pt,-54.1pt,345.85pt,-51.05pt,346.65pt,-48.1pt,347.7pt,-45.25pt,348.95pt,-42.5pt,350.4pt,-39.9pt,352.05pt,-37.4pt,353.85pt,-35.05pt,355.85pt,-32.9pt,358pt,-30.9pt,360.3pt,-29.05pt,362.7pt,-27.4pt,365.3pt,-25.9pt,367.95pt,-24.65pt,370.75pt,-23.6pt,373.6pt,-22.75pt,376.6pt,-22.15pt,379.65pt,-21.75pt,382.75pt,-21.65pt,385.9pt,-21.75pt,388.95pt,-22.15pt,391.9pt,-22.75pt,394.8pt,-23.6pt,397.55pt,-24.65pt,400.25pt,-25.9pt,402.8pt,-27.35pt,405.25pt,-29pt,407.5pt,-30.8pt,409.65pt,-32.8pt,411.65pt,-34.95pt,413.45pt,-37.2pt,415.1pt,-39.65pt,416.55pt,-42.2pt,417.8pt,-44.9pt,418.85pt,-47.65pt,419.7pt,-50.55pt,420.3pt,-53.5pt,420.7pt,-56.55pt,420.8pt,-59.7pt,420.8pt,-60.75pt,420.75pt,-61.75pt,420.7pt,-62.8pt,420.6pt,-63.8pt,420.45pt,-64.8pt,420.3pt,-65.8pt,420.15pt,-66.8pt,345.5pt,-66.8pt,345.5pt,-66.8pt,345.4pt,-66.8pt" coordsize="1521,903" o:regroupid="2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080" style="position:absolute;margin-left:506.1pt;margin-top:0;width:89pt;height:29pt;z-index:-251595264;mso-position-horizontal-relative:page;mso-position-vertical-relative:page" o:regroupid="2" o:allowincell="f" filled="f" stroked="f">
            <v:textbox inset="0,0,0,0">
              <w:txbxContent>
                <w:p w:rsidR="00103CEE" w:rsidRDefault="00B92E71" w:rsidP="00103CEE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88.9pt;height:28.8pt">
                        <v:imagedata r:id="rId8" o:title=""/>
                      </v:shape>
                    </w:pict>
                  </w:r>
                </w:p>
                <w:p w:rsidR="00103CEE" w:rsidRDefault="00103CEE" w:rsidP="00103CE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77" style="position:absolute;margin-left:312.35pt;margin-top:-59.35pt;width:26.15pt;height:23.75pt;z-index:-251596288" coordorigin="9251,149" coordsize="523,475" o:regroupid="2" o:allowincell="f">
            <v:shape id="_x0000_s1078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9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6" style="position:absolute;z-index:-251597312" points="327.65pt,-58.5pt,326.6pt,-58.45pt,325.7pt,-58.05pt,325.4pt,-57.8pt,324.75pt,-56.95pt,324.5pt,-56pt,324.55pt,-54.95pt,324.95pt,-54.05pt,327.45pt,-51.2pt,328.2pt,-50.4pt,316.15pt,-50.4pt,315.1pt,-50.25pt,314.25pt,-49.7pt,313.6pt,-48.85pt,313.3pt,-47.9pt,313.4pt,-46.75pt,313.75pt,-45.9pt,314.7pt,-45.1pt,315.55pt,-44.7pt,327.15pt,-44.65pt,328.2pt,-44.65pt,327.45pt,-43.85pt,325.2pt,-41.35pt,324.65pt,-40.45pt,324.45pt,-39.5pt,324.65pt,-38.4pt,325.1pt,-37.55pt,325.4pt,-37.2pt,326.3pt,-36.7pt,327.25pt,-36.5pt,328.35pt,-36.65pt,329.2pt,-37.15pt,329.5pt,-37.45pt,336.65pt,-45.4pt,336.7pt,-45.4pt,337pt,-45.7pt,337.2pt,-46pt,337.35pt,-46.4pt,337.5pt,-46.75pt,337.6pt,-47.1pt,337.6pt,-47.95pt,337.5pt,-48.35pt,337.35pt,-48.7pt,337.2pt,-49.05pt,336.95pt,-49.4pt,336.65pt,-49.65pt,336.6pt,-49.65pt,329.45pt,-57.65pt,328.65pt,-58.25pt,327.65pt,-58.5pt" coordsize="486,441" o:regroupid="2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73" style="position:absolute;margin-left:222.6pt;margin-top:-62.35pt;width:33.05pt;height:30.1pt;z-index:-251598336" coordorigin="7456,89" coordsize="661,602" o:regroupid="2" o:allowincell="f">
            <v:shape id="_x0000_s1074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75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72" style="position:absolute;z-index:-251599360" points="241.15pt,-61.15pt,240.2pt,-61pt,239.4pt,-60.6pt,239.05pt,-60.3pt,238.4pt,-59.5pt,238pt,-58.55pt,237.95pt,-57.3pt,238.15pt,-56.3pt,238.5pt,-55.55pt,241.65pt,-52pt,242.55pt,-51pt,227.4pt,-51pt,226.35pt,-50.85pt,225.4pt,-50.45pt,224.55pt,-49.5pt,224pt,-48.65pt,223.8pt,-47.8pt,223.85pt,-46.6pt,224.2pt,-45.65pt,224.7pt,-44.9pt,225.55pt,-44.25pt,226.45pt,-43.85pt,241.25pt,-43.7pt,242.55pt,-43.7pt,241.65pt,-42.75pt,238.8pt,-39.6pt,238.25pt,-38.7pt,237.95pt,-37.75pt,238pt,-36.45pt,238.3pt,-35.45pt,238.7pt,-34.7pt,239.05pt,-34.4pt,239.95pt,-33.8pt,240.9pt,-33.5pt,242.2pt,-33.6pt,243.15pt,-33.85pt,243.9pt,-34.3pt,244.2pt,-34.65pt,253.25pt,-44.7pt,253.3pt,-44.7pt,253.65pt,-45.05pt,253.95pt,-45.45pt,254.15pt,-45.95pt,254.3pt,-46.4pt,254.4pt,-46.85pt,254.4pt,-47.85pt,254.3pt,-48.4pt,254.1pt,-48.85pt,253.9pt,-49.3pt,253.6pt,-49.7pt,253.25pt,-50.05pt,253.2pt,-50.05pt,244.2pt,-60.1pt,243.35pt,-60.75pt,242.45pt,-61.15pt,241.15pt,-61.15pt" coordsize="613,554" o:regroupid="2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069" style="position:absolute;margin-left:133.4pt;margin-top:-66.25pt;width:40.05pt;height:36.6pt;z-index:-251600384" coordorigin="5672,11" coordsize="801,732" o:regroupid="2" o:allowincell="f">
            <v:shape id="_x0000_s1070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71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068" style="position:absolute;z-index:-251601408" points="156.9pt,-64.8pt,155.75pt,-64.8pt,154.8pt,-64.6pt,153.95pt,-64.2pt,153.35pt,-63.7pt,152.65pt,-62.9pt,152.2pt,-62pt,151.95pt,-61pt,152pt,-59.9pt,152.2pt,-58.9pt,152.6pt,-58.05pt,156.55pt,-53.6pt,157.65pt,-52.4pt,139.2pt,-52.4pt,138.15pt,-52.3pt,137.2pt,-51.95pt,136.35pt,-51.4pt,135.6pt,-50.5pt,135.1pt,-49.65pt,134.85pt,-48.7pt,134.9pt,-47.4pt,135.1pt,-46.4pt,135.5pt,-45.55pt,136pt,-44.9pt,136.8pt,-44.25pt,137.7pt,-43.8pt,138.7pt,-43.6pt,156.05pt,-43.55pt,157.65pt,-43.55pt,156.55pt,-42.35pt,153.05pt,-38.5pt,152.45pt,-37.65pt,152.1pt,-36.7pt,151.95pt,-35.75pt,152.05pt,-34.55pt,152.35pt,-33.6pt,152.85pt,-32.75pt,153.4pt,-32.2pt,154.25pt,-31.6pt,155.15pt,-31.25pt,156.15pt,-31.1pt,157.3pt,-31.2pt,158.3pt,-31.5pt,159.1pt,-32pt,159.6pt,-32.5pt,170.65pt,-44.75pt,170.65pt,-44.75pt,171.1pt,-45.15pt,171.45pt,-45.7pt,171.7pt,-46.25pt,171.9pt,-46.8pt,172.05pt,-47.35pt,172.05pt,-48.6pt,171.9pt,-49.2pt,171.65pt,-49.75pt,171.4pt,-50.3pt,171.05pt,-50.85pt,170.6pt,-51.25pt,170.55pt,-51.25pt,159.6pt,-63.45pt,159.6pt,-63.5pt,158.8pt,-64.15pt,157.9pt,-64.6pt,156.9pt,-64.8pt" coordsize="744,675" o:regroupid="2" o:allowincell="f" stroked="f">
            <v:path arrowok="t"/>
          </v:polyline>
        </w:pict>
      </w:r>
    </w:p>
    <w:p w:rsidR="00F015A1" w:rsidRPr="00103CEE" w:rsidRDefault="00B92E7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299.25pt;margin-top:6.1pt;width:92.5pt;height:49pt;z-index:251664896" filled="f" stroked="f">
            <v:textbox>
              <w:txbxContent>
                <w:p w:rsidR="00103CEE" w:rsidRPr="00103CEE" w:rsidRDefault="00103CEE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</w:t>
                  </w:r>
                  <w:proofErr w:type="spellEnd"/>
                  <w:r w:rsidRPr="00103CEE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A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65" style="position:absolute;z-index:-251701760;mso-position-horizontal-relative:page;mso-position-vertical-relative:text" points="530.7pt,3.4pt,529.05pt,3.4pt,432.05pt,6.8pt,430.55pt,6.9pt,429.3pt,7.05pt,428.25pt,7.25pt,427.4pt,7.55pt,426.65pt,7.9pt,426.1pt,8.35pt,425.65pt,8.95pt,425.35pt,9.65pt,425.1pt,10.55pt,425pt,11.6pt,424.95pt,12.85pt,424.95pt,14.3pt,424.95pt,15.95pt,425.05pt,17.85pt,425.15pt,21.55pt,425.2pt,23.5pt,425.3pt,25.15pt,425.4pt,26.65pt,425.55pt,27.9pt,425.75pt,28.95pt,426pt,29.8pt,426.35pt,30.55pt,426.85pt,31.1pt,427.45pt,31.55pt,428.15pt,31.85pt,429.05pt,32.1pt,430.1pt,32.2pt,431.35pt,32.25pt,432.8pt,32.25pt,434.45pt,32.25pt,529.8pt,28.9pt,531.45pt,28.85pt,532.95pt,28.75pt,534.2pt,28.6pt,535.25pt,28.4pt,536.1pt,28.1pt,536.85pt,27.75pt,537.4pt,27.3pt,537.85pt,26.7pt,538.15pt,26pt,538.4pt,25.1pt,538.5pt,24.05pt,538.55pt,22.8pt,538.6pt,21.35pt,538.55pt,19.7pt,538.5pt,17.8pt,538.35pt,14.1pt,538.3pt,12.15pt,538.2pt,10.5pt,538.1pt,9pt,537.95pt,7.75pt,537.75pt,6.7pt,537.5pt,5.85pt,537.15pt,5.1pt,536.65pt,4.55pt,536.05pt,4.1pt,535.35pt,3.8pt,534.45pt,3.55pt,533.4pt,3.45pt,532.15pt,3.4pt,530.7pt,3.4pt" coordsize="2273,578" o:allowincell="f" fillcolor="#9e9e9e" stroked="f">
            <v:path arrowok="t"/>
            <w10:wrap anchorx="page"/>
          </v:polyline>
        </w:pict>
      </w:r>
      <w:r w:rsidR="00F015A1" w:rsidRPr="00103CEE">
        <w:rPr>
          <w:rFonts w:ascii="Arial" w:hAnsi="Arial" w:cs="Arial"/>
          <w:color w:val="2A2A29"/>
          <w:sz w:val="36"/>
          <w:szCs w:val="36"/>
          <w:lang w:val="en-US"/>
        </w:rPr>
        <w:t>Fashion and body image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F015A1" w:rsidRPr="00103CEE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500" w:left="0" w:header="0" w:footer="318" w:gutter="0"/>
          <w:pgNumType w:start="161"/>
          <w:cols w:num="2" w:space="720" w:equalWidth="0">
            <w:col w:w="2663" w:space="341"/>
            <w:col w:w="8916"/>
          </w:cols>
          <w:noEndnote/>
        </w:sect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03CEE" w:rsidRPr="00103CEE" w:rsidRDefault="00F015A1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103CEE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103CEE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103CEE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03CEE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03CEE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103CEE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03CEE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103CEE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103CEE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03CEE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103CEE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103CEE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103CEE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103CEE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103CEE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 w:rsidP="00103CEE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84" style="position:absolute;left:0;text-align:left;margin-left:62.2pt;margin-top:-6.9pt;width:134pt;height:35pt;z-index:-251700736;mso-position-horizontal-relative:page" o:allowincell="f" filled="f" stroked="f">
            <v:textbox inset="0,0,0,0">
              <w:txbxContent>
                <w:p w:rsidR="00F015A1" w:rsidRDefault="00B92E71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33.35pt;height:35.05pt">
                        <v:imagedata r:id="rId13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85" type="#_x0000_t136" style="position:absolute;left:0;text-align:left;margin-left:90.7pt;margin-top:2.65pt;width:75.6pt;height:18pt;rotation:358;z-index:-251694592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LISTENING"/>
            <w10:wrap anchorx="page"/>
          </v:shape>
        </w:pict>
      </w:r>
      <w:r w:rsidR="00F015A1" w:rsidRPr="00103CEE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15 Minutes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1" w:after="0" w:line="310" w:lineRule="atLeast"/>
        <w:ind w:left="1671" w:right="161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86" style="position:absolute;left:0;text-align:left;margin-left:264.8pt;margin-top:4.6pt;width:58.25pt;height:13pt;z-index:-25169971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polyline id="_x0000_s1087" style="position:absolute;left:0;text-align:left;z-index:-251698688;mso-position-horizontal-relative:page;mso-position-vertical-relative:text" points="386.8pt,4.6pt,386.8pt,17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088" style="position:absolute;left:0;text-align:left;z-index:-251697664;mso-position-horizontal-relative:page;mso-position-vertical-relative:text" points="409.5pt,4.6pt,409.5pt,17.6pt" coordsize="20,260" o:allowincell="f" filled="f" strokecolor="#dadada" strokeweight="2.25636mm">
            <v:path arrowok="t"/>
            <w10:wrap anchorx="page"/>
          </v:polyline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F015A1" w:rsidRPr="00103CEE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F015A1" w:rsidRPr="00103CEE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F015A1" w:rsidRPr="00103CEE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F015A1"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F015A1" w:rsidRPr="00103CEE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F015A1"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4"/>
          <w:sz w:val="24"/>
          <w:szCs w:val="24"/>
          <w:lang w:val="en-US"/>
        </w:rPr>
        <w:t>body</w:t>
      </w:r>
      <w:r w:rsidR="00F015A1" w:rsidRPr="00103CEE">
        <w:rPr>
          <w:rFonts w:ascii="Arial" w:hAnsi="Arial" w:cs="Arial"/>
          <w:color w:val="2A2A29"/>
          <w:spacing w:val="-18"/>
          <w:w w:val="9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4"/>
          <w:sz w:val="24"/>
          <w:szCs w:val="24"/>
          <w:lang w:val="en-US"/>
        </w:rPr>
        <w:t>image.</w:t>
      </w:r>
      <w:r w:rsidR="00F015A1" w:rsidRPr="00103CEE">
        <w:rPr>
          <w:rFonts w:ascii="Arial" w:hAnsi="Arial" w:cs="Arial"/>
          <w:color w:val="2A2A29"/>
          <w:spacing w:val="12"/>
          <w:w w:val="9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="00F015A1" w:rsidRPr="00103CEE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1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5,</w:t>
      </w:r>
      <w:r w:rsidR="00F015A1" w:rsidRPr="00103CEE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28"/>
          <w:sz w:val="24"/>
          <w:szCs w:val="24"/>
          <w:lang w:val="en-US"/>
        </w:rPr>
        <w:t>fill</w:t>
      </w:r>
      <w:r w:rsidR="00F015A1" w:rsidRPr="00103CEE">
        <w:rPr>
          <w:rFonts w:ascii="Arial" w:hAnsi="Arial" w:cs="Arial"/>
          <w:color w:val="2A2A29"/>
          <w:spacing w:val="-28"/>
          <w:w w:val="12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015A1" w:rsidRPr="00103CEE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5"/>
          <w:sz w:val="24"/>
          <w:szCs w:val="24"/>
          <w:lang w:val="en-US"/>
        </w:rPr>
        <w:t>mi</w:t>
      </w:r>
      <w:r w:rsidR="00F015A1" w:rsidRPr="00103CEE">
        <w:rPr>
          <w:rFonts w:ascii="Arial" w:hAnsi="Arial" w:cs="Arial"/>
          <w:color w:val="2A2A29"/>
          <w:spacing w:val="-1"/>
          <w:w w:val="105"/>
          <w:sz w:val="24"/>
          <w:szCs w:val="24"/>
          <w:lang w:val="en-US"/>
        </w:rPr>
        <w:t>s</w:t>
      </w:r>
      <w:r w:rsidR="00F015A1"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sing </w:t>
      </w:r>
      <w:r w:rsidR="00F015A1" w:rsidRPr="00103CEE">
        <w:rPr>
          <w:rFonts w:ascii="Arial" w:hAnsi="Arial" w:cs="Arial"/>
          <w:color w:val="2A2A29"/>
          <w:w w:val="109"/>
          <w:sz w:val="24"/>
          <w:szCs w:val="24"/>
          <w:lang w:val="en-US"/>
        </w:rPr>
        <w:t>in</w:t>
      </w:r>
      <w:r w:rsidR="00F015A1" w:rsidRPr="00103CEE">
        <w:rPr>
          <w:rFonts w:ascii="Arial" w:hAnsi="Arial" w:cs="Arial"/>
          <w:color w:val="2A2A29"/>
          <w:spacing w:val="-4"/>
          <w:w w:val="109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w w:val="104"/>
          <w:sz w:val="24"/>
          <w:szCs w:val="24"/>
          <w:lang w:val="en-US"/>
        </w:rPr>
        <w:t>ormation.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Ind w:w="16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5726"/>
      </w:tblGrid>
      <w:tr w:rsidR="00F015A1">
        <w:trPr>
          <w:trHeight w:hRule="exact" w:val="397"/>
        </w:trPr>
        <w:tc>
          <w:tcPr>
            <w:tcW w:w="8561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DADADA"/>
          </w:tcPr>
          <w:p w:rsidR="00F015A1" w:rsidRPr="00103CEE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3392" w:right="33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3CEE">
              <w:rPr>
                <w:rFonts w:ascii="Arial" w:hAnsi="Arial" w:cs="Arial"/>
                <w:b/>
                <w:color w:val="2A2A29"/>
                <w:w w:val="90"/>
                <w:sz w:val="23"/>
                <w:szCs w:val="23"/>
              </w:rPr>
              <w:t>MY</w:t>
            </w:r>
            <w:r w:rsidRPr="00103CEE">
              <w:rPr>
                <w:rFonts w:ascii="Arial" w:hAnsi="Arial" w:cs="Arial"/>
                <w:b/>
                <w:color w:val="2A2A29"/>
                <w:spacing w:val="2"/>
                <w:w w:val="90"/>
                <w:sz w:val="23"/>
                <w:szCs w:val="23"/>
              </w:rPr>
              <w:t xml:space="preserve"> </w:t>
            </w:r>
            <w:r w:rsidRPr="00103CEE">
              <w:rPr>
                <w:rFonts w:ascii="Arial" w:hAnsi="Arial" w:cs="Arial"/>
                <w:b/>
                <w:color w:val="2A2A29"/>
                <w:w w:val="90"/>
                <w:sz w:val="23"/>
                <w:szCs w:val="23"/>
              </w:rPr>
              <w:t>BO</w:t>
            </w:r>
            <w:r w:rsidRPr="00103CEE">
              <w:rPr>
                <w:rFonts w:ascii="Arial" w:hAnsi="Arial" w:cs="Arial"/>
                <w:b/>
                <w:color w:val="2A2A29"/>
                <w:spacing w:val="-2"/>
                <w:w w:val="90"/>
                <w:sz w:val="23"/>
                <w:szCs w:val="23"/>
              </w:rPr>
              <w:t>D</w:t>
            </w:r>
            <w:r w:rsidRPr="00103CEE">
              <w:rPr>
                <w:rFonts w:ascii="Arial" w:hAnsi="Arial" w:cs="Arial"/>
                <w:b/>
                <w:color w:val="2A2A29"/>
                <w:w w:val="90"/>
                <w:sz w:val="23"/>
                <w:szCs w:val="23"/>
              </w:rPr>
              <w:t>Y</w:t>
            </w:r>
            <w:r w:rsidRPr="00103CEE">
              <w:rPr>
                <w:rFonts w:ascii="Arial" w:hAnsi="Arial" w:cs="Arial"/>
                <w:b/>
                <w:color w:val="2A2A29"/>
                <w:spacing w:val="-12"/>
                <w:w w:val="90"/>
                <w:sz w:val="23"/>
                <w:szCs w:val="23"/>
              </w:rPr>
              <w:t xml:space="preserve"> </w:t>
            </w:r>
            <w:r w:rsidRPr="00103CEE">
              <w:rPr>
                <w:rFonts w:ascii="Arial" w:hAnsi="Arial" w:cs="Arial"/>
                <w:b/>
                <w:color w:val="2A2A29"/>
                <w:w w:val="98"/>
                <w:sz w:val="23"/>
                <w:szCs w:val="23"/>
              </w:rPr>
              <w:t>IM</w:t>
            </w:r>
            <w:r w:rsidRPr="00103CEE">
              <w:rPr>
                <w:rFonts w:ascii="Arial" w:hAnsi="Arial" w:cs="Arial"/>
                <w:b/>
                <w:color w:val="2A2A29"/>
                <w:spacing w:val="-2"/>
                <w:w w:val="98"/>
                <w:sz w:val="23"/>
                <w:szCs w:val="23"/>
              </w:rPr>
              <w:t>A</w:t>
            </w:r>
            <w:r w:rsidRPr="00103CEE">
              <w:rPr>
                <w:rFonts w:ascii="Arial" w:hAnsi="Arial" w:cs="Arial"/>
                <w:b/>
                <w:color w:val="2A2A29"/>
                <w:w w:val="85"/>
                <w:sz w:val="23"/>
                <w:szCs w:val="23"/>
              </w:rPr>
              <w:t>GE</w:t>
            </w:r>
          </w:p>
        </w:tc>
      </w:tr>
      <w:tr w:rsidR="00F015A1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Name</w:t>
            </w:r>
            <w:proofErr w:type="spellEnd"/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M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a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tt</w:t>
            </w:r>
            <w:proofErr w:type="spellEnd"/>
            <w:r>
              <w:rPr>
                <w:rFonts w:ascii="Arial" w:hAnsi="Arial" w:cs="Arial"/>
                <w:color w:val="2A2A29"/>
                <w:spacing w:val="-21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2"/>
                <w:w w:val="83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spacing w:val="-1"/>
                <w:w w:val="89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w w:val="112"/>
                <w:sz w:val="23"/>
                <w:szCs w:val="23"/>
              </w:rPr>
              <w:t>tt</w:t>
            </w:r>
          </w:p>
        </w:tc>
      </w:tr>
      <w:tr w:rsidR="00F015A1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z w:val="23"/>
                <w:szCs w:val="23"/>
              </w:rPr>
              <w:t>Age</w:t>
            </w:r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1.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F015A1" w:rsidRPr="008D753D">
        <w:trPr>
          <w:trHeight w:hRule="exact" w:val="1020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Definition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of</w:t>
            </w:r>
            <w:proofErr w:type="spellEnd"/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body</w:t>
            </w:r>
            <w:r>
              <w:rPr>
                <w:rFonts w:ascii="Arial" w:hAnsi="Arial" w:cs="Arial"/>
                <w:color w:val="2A2A29"/>
                <w:spacing w:val="-1"/>
                <w:w w:val="93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image</w:t>
            </w:r>
            <w:proofErr w:type="spellEnd"/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Pr="00103CEE" w:rsidRDefault="00F015A1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ind w:left="7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103CEE">
              <w:rPr>
                <w:rFonts w:ascii="Arial" w:hAnsi="Arial" w:cs="Arial"/>
                <w:color w:val="2A2A29"/>
                <w:spacing w:val="-18"/>
                <w:w w:val="74"/>
                <w:sz w:val="23"/>
                <w:szCs w:val="23"/>
                <w:lang w:val="en-US"/>
              </w:rPr>
              <w:t>Y</w:t>
            </w:r>
            <w:r w:rsidRPr="00103CEE">
              <w:rPr>
                <w:rFonts w:ascii="Arial" w:hAnsi="Arial" w:cs="Arial"/>
                <w:color w:val="2A2A29"/>
                <w:w w:val="103"/>
                <w:sz w:val="23"/>
                <w:szCs w:val="23"/>
                <w:lang w:val="en-US"/>
              </w:rPr>
              <w:t>our</w:t>
            </w:r>
            <w:r w:rsidRPr="00103CEE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body</w:t>
            </w:r>
            <w:r w:rsidRPr="00103CEE">
              <w:rPr>
                <w:rFonts w:ascii="Arial" w:hAnsi="Arial" w:cs="Arial"/>
                <w:color w:val="2A2A29"/>
                <w:spacing w:val="-1"/>
                <w:w w:val="93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image</w:t>
            </w:r>
            <w:r w:rsidRPr="00103CEE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is</w:t>
            </w:r>
            <w:r w:rsidRPr="00103CEE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</w:t>
            </w:r>
            <w:r w:rsidRPr="00103CEE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</w:t>
            </w:r>
            <w:r w:rsidRPr="00103CEE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103CEE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103CEE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see</w:t>
            </w:r>
            <w:r w:rsidRPr="00103CEE">
              <w:rPr>
                <w:rFonts w:ascii="Arial" w:hAnsi="Arial" w:cs="Arial"/>
                <w:color w:val="2A2A29"/>
                <w:spacing w:val="-24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our</w:t>
            </w:r>
            <w:r w:rsidRPr="00103CEE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body</w:t>
            </w:r>
            <w:r w:rsidRPr="00103CEE">
              <w:rPr>
                <w:rFonts w:ascii="Arial" w:hAnsi="Arial" w:cs="Arial"/>
                <w:color w:val="2A2A29"/>
                <w:spacing w:val="-6"/>
                <w:w w:val="94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based</w:t>
            </w:r>
            <w:r w:rsidRPr="00103CEE">
              <w:rPr>
                <w:rFonts w:ascii="Arial" w:hAnsi="Arial" w:cs="Arial"/>
                <w:color w:val="2A2A29"/>
                <w:spacing w:val="11"/>
                <w:w w:val="94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on:</w:t>
            </w:r>
          </w:p>
          <w:p w:rsidR="00F015A1" w:rsidRPr="00103CEE" w:rsidRDefault="00F015A1">
            <w:pPr>
              <w:widowControl w:val="0"/>
              <w:autoSpaceDE w:val="0"/>
              <w:autoSpaceDN w:val="0"/>
              <w:adjustRightInd w:val="0"/>
              <w:spacing w:before="52" w:after="0" w:line="240" w:lineRule="auto"/>
              <w:ind w:left="50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103CEE">
              <w:rPr>
                <w:rFonts w:ascii="Arial" w:hAnsi="Arial" w:cs="Arial"/>
                <w:color w:val="2A2A29"/>
                <w:spacing w:val="41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what</w:t>
            </w:r>
            <w:r w:rsidRPr="00103CEE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103CEE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103CEE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see</w:t>
            </w:r>
          </w:p>
          <w:p w:rsidR="00F015A1" w:rsidRPr="00103CEE" w:rsidRDefault="00F015A1">
            <w:pPr>
              <w:widowControl w:val="0"/>
              <w:tabs>
                <w:tab w:val="left" w:pos="2360"/>
              </w:tabs>
              <w:autoSpaceDE w:val="0"/>
              <w:autoSpaceDN w:val="0"/>
              <w:adjustRightInd w:val="0"/>
              <w:spacing w:before="52" w:after="0" w:line="240" w:lineRule="auto"/>
              <w:ind w:left="50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–</w:t>
            </w:r>
            <w:r w:rsidRPr="00103CEE">
              <w:rPr>
                <w:rFonts w:ascii="Arial" w:hAnsi="Arial" w:cs="Arial"/>
                <w:color w:val="2A2A29"/>
                <w:spacing w:val="41"/>
                <w:sz w:val="23"/>
                <w:szCs w:val="23"/>
                <w:lang w:val="en-US"/>
              </w:rPr>
              <w:t xml:space="preserve"> </w:t>
            </w:r>
            <w:proofErr w:type="gramStart"/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what</w:t>
            </w:r>
            <w:proofErr w:type="gramEnd"/>
            <w:r w:rsidRPr="00103CEE">
              <w:rPr>
                <w:rFonts w:ascii="Arial" w:hAnsi="Arial" w:cs="Arial"/>
                <w:color w:val="2A2A29"/>
                <w:spacing w:val="-5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2.</w:t>
            </w:r>
            <w:r w:rsidRPr="00103CEE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pacing w:val="-10"/>
                <w:sz w:val="23"/>
                <w:szCs w:val="23"/>
                <w:u w:val="single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u w:val="single"/>
                <w:lang w:val="en-US"/>
              </w:rPr>
              <w:tab/>
            </w:r>
            <w:r w:rsidRPr="00103CEE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ell</w:t>
            </w:r>
            <w:r w:rsidRPr="00103CEE">
              <w:rPr>
                <w:rFonts w:ascii="Arial" w:hAnsi="Arial" w:cs="Arial"/>
                <w:color w:val="2A2A29"/>
                <w:spacing w:val="26"/>
                <w:sz w:val="23"/>
                <w:szCs w:val="23"/>
                <w:lang w:val="en-US"/>
              </w:rPr>
              <w:t xml:space="preserve"> </w:t>
            </w:r>
            <w:r w:rsidRPr="00103CEE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103CEE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</w:t>
            </w:r>
          </w:p>
        </w:tc>
      </w:tr>
      <w:tr w:rsidR="00F015A1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104"/>
                <w:sz w:val="23"/>
                <w:szCs w:val="23"/>
              </w:rPr>
              <w:t>P</w:t>
            </w:r>
            <w:r>
              <w:rPr>
                <w:rFonts w:ascii="Arial" w:hAnsi="Arial" w:cs="Arial"/>
                <w:color w:val="2A2A29"/>
                <w:spacing w:val="-7"/>
                <w:w w:val="104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</w:t>
            </w:r>
            <w:r>
              <w:rPr>
                <w:rFonts w:ascii="Arial" w:hAnsi="Arial" w:cs="Arial"/>
                <w:color w:val="2A2A29"/>
                <w:spacing w:val="-1"/>
                <w:w w:val="96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w w:val="105"/>
                <w:sz w:val="23"/>
                <w:szCs w:val="23"/>
              </w:rPr>
              <w:t>su</w:t>
            </w:r>
            <w:r>
              <w:rPr>
                <w:rFonts w:ascii="Arial" w:hAnsi="Arial" w:cs="Arial"/>
                <w:color w:val="2A2A29"/>
                <w:spacing w:val="-7"/>
                <w:w w:val="105"/>
                <w:sz w:val="23"/>
                <w:szCs w:val="23"/>
              </w:rPr>
              <w:t>r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es</w:t>
            </w:r>
            <w:proofErr w:type="spellEnd"/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3.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F015A1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B</w:t>
            </w:r>
            <w:r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</w:rPr>
              <w:t>o</w:t>
            </w:r>
            <w:r>
              <w:rPr>
                <w:rFonts w:ascii="Arial" w:hAnsi="Arial" w:cs="Arial"/>
                <w:color w:val="2A2A29"/>
                <w:w w:val="94"/>
                <w:sz w:val="23"/>
                <w:szCs w:val="23"/>
              </w:rPr>
              <w:t>ys</w:t>
            </w:r>
            <w:r>
              <w:rPr>
                <w:rFonts w:ascii="Arial" w:hAnsi="Arial" w:cs="Arial"/>
                <w:color w:val="2A2A29"/>
                <w:spacing w:val="3"/>
                <w:w w:val="94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should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be</w:t>
            </w:r>
            <w:proofErr w:type="spellEnd"/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4.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F015A1">
        <w:trPr>
          <w:trHeight w:hRule="exact" w:val="397"/>
        </w:trPr>
        <w:tc>
          <w:tcPr>
            <w:tcW w:w="28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Girls</w:t>
            </w:r>
            <w:proofErr w:type="spellEnd"/>
            <w:r>
              <w:rPr>
                <w:rFonts w:ascii="Arial" w:hAnsi="Arial" w:cs="Arial"/>
                <w:color w:val="2A2A29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should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be</w:t>
            </w:r>
            <w:proofErr w:type="spellEnd"/>
          </w:p>
        </w:tc>
        <w:tc>
          <w:tcPr>
            <w:tcW w:w="57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F015A1" w:rsidRDefault="00F015A1">
            <w:pPr>
              <w:widowControl w:val="0"/>
              <w:tabs>
                <w:tab w:val="left" w:pos="5580"/>
              </w:tabs>
              <w:autoSpaceDE w:val="0"/>
              <w:autoSpaceDN w:val="0"/>
              <w:adjustRightInd w:val="0"/>
              <w:spacing w:before="65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99"/>
                <w:sz w:val="23"/>
                <w:szCs w:val="23"/>
              </w:rPr>
              <w:t>5.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</w:tbl>
    <w:p w:rsidR="00F015A1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F015A1" w:rsidRDefault="00F015A1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sz w:val="24"/>
          <w:szCs w:val="24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1" w:after="0" w:line="265" w:lineRule="auto"/>
        <w:ind w:left="1672" w:right="1568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89" style="position:absolute;left:0;text-align:left;margin-left:377pt;margin-top:15.45pt;width:218pt;height:155pt;z-index:-251702784;mso-position-horizontal-relative:page" o:allowincell="f" filled="f" stroked="f">
            <v:textbox inset="0,0,0,0">
              <w:txbxContent>
                <w:p w:rsidR="00F015A1" w:rsidRDefault="00B92E71">
                  <w:pPr>
                    <w:spacing w:after="0" w:line="3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217.9pt;height:155.25pt">
                        <v:imagedata r:id="rId14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90" style="position:absolute;left:0;text-align:left;margin-left:164.75pt;margin-top:4.6pt;width:104.9pt;height:13pt;z-index:-251696640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015A1" w:rsidRPr="00103CEE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F015A1" w:rsidRPr="00103CEE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F015A1" w:rsidRPr="00103CEE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F015A1"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phone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r w:rsidR="00F015A1" w:rsidRPr="00103CEE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bet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="00F015A1" w:rsidRPr="00103CEE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discu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sing</w:t>
      </w:r>
      <w:r w:rsidR="00F015A1" w:rsidRPr="00103CEE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F015A1" w:rsidRPr="00103CEE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ear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part</w:t>
      </w:r>
      <w:r w:rsidR="00F015A1"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F015A1" w:rsidRPr="00103CEE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5"/>
          <w:sz w:val="24"/>
          <w:szCs w:val="24"/>
          <w:lang w:val="en-US"/>
        </w:rPr>
        <w:t>Choose</w:t>
      </w:r>
      <w:r w:rsidR="00F015A1" w:rsidRPr="00103CEE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F015A1" w:rsidRPr="00103CEE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option.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F015A1" w:rsidRPr="00103CEE" w:rsidRDefault="00F015A1">
      <w:pPr>
        <w:widowControl w:val="0"/>
        <w:tabs>
          <w:tab w:val="left" w:pos="71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orried</w:t>
      </w:r>
      <w:r w:rsidRPr="00103CEE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103CEE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w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015A1" w:rsidRPr="00103CEE" w:rsidRDefault="00F015A1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03CEE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o</w:t>
      </w:r>
      <w:proofErr w:type="gramEnd"/>
      <w:r w:rsidRPr="00103CEE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school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103CEE">
        <w:rPr>
          <w:rFonts w:ascii="Arial" w:hAnsi="Arial" w:cs="Arial"/>
          <w:color w:val="2A2A29"/>
          <w:spacing w:val="-10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da</w:t>
      </w:r>
      <w:r w:rsidRPr="00103CEE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03CEE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103CEE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2"/>
          <w:sz w:val="20"/>
          <w:szCs w:val="20"/>
          <w:lang w:val="en-US"/>
        </w:rPr>
        <w:t>party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015A1" w:rsidRPr="00103CEE" w:rsidRDefault="00F015A1">
      <w:pPr>
        <w:widowControl w:val="0"/>
        <w:tabs>
          <w:tab w:val="left" w:pos="56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103CEE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going</w:t>
      </w:r>
      <w:r w:rsidRPr="00103CEE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w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015A1" w:rsidRPr="00103CEE" w:rsidRDefault="00F015A1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03CEE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sz w:val="20"/>
          <w:szCs w:val="20"/>
          <w:lang w:val="en-US"/>
        </w:rPr>
        <w:t>black</w:t>
      </w:r>
      <w:proofErr w:type="gramEnd"/>
      <w:r w:rsidRPr="00103CEE">
        <w:rPr>
          <w:rFonts w:ascii="Arial" w:hAnsi="Arial" w:cs="Arial"/>
          <w:color w:val="2A2A29"/>
          <w:spacing w:val="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jeans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skinny</w:t>
      </w:r>
      <w:r w:rsidRPr="00103CEE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jeans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short</w:t>
      </w:r>
      <w:r w:rsidRPr="00103CEE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8"/>
          <w:sz w:val="20"/>
          <w:szCs w:val="20"/>
          <w:lang w:val="en-US"/>
        </w:rPr>
        <w:t>d</w:t>
      </w:r>
      <w:r w:rsidRPr="00103CEE">
        <w:rPr>
          <w:rFonts w:ascii="Arial" w:hAnsi="Arial" w:cs="Arial"/>
          <w:color w:val="2A2A29"/>
          <w:spacing w:val="-7"/>
          <w:w w:val="108"/>
          <w:sz w:val="20"/>
          <w:szCs w:val="20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103CEE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s</w:t>
      </w:r>
      <w:r w:rsidRPr="00103CEE">
        <w:rPr>
          <w:rFonts w:ascii="Arial" w:hAnsi="Arial" w:cs="Arial"/>
          <w:color w:val="2A2A29"/>
          <w:w w:val="99"/>
          <w:sz w:val="20"/>
          <w:szCs w:val="20"/>
          <w:lang w:val="en-US"/>
        </w:rPr>
        <w:t>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015A1" w:rsidRPr="00103CEE" w:rsidRDefault="00F015A1">
      <w:pPr>
        <w:widowControl w:val="0"/>
        <w:tabs>
          <w:tab w:val="left" w:pos="68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103CEE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ts</w:t>
      </w:r>
      <w:r w:rsidRPr="00103CEE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should 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015A1" w:rsidRPr="00103CEE" w:rsidRDefault="00F015A1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03CEE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sz w:val="20"/>
          <w:szCs w:val="20"/>
          <w:lang w:val="en-US"/>
        </w:rPr>
        <w:t>jeans</w:t>
      </w:r>
      <w:proofErr w:type="gramEnd"/>
      <w:r w:rsidRPr="00103CEE">
        <w:rPr>
          <w:rFonts w:ascii="Arial" w:hAnsi="Arial" w:cs="Arial"/>
          <w:color w:val="2A2A29"/>
          <w:spacing w:val="-1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and</w:t>
      </w:r>
      <w:r w:rsidRPr="00103CEE">
        <w:rPr>
          <w:rFonts w:ascii="Arial" w:hAnsi="Arial" w:cs="Arial"/>
          <w:color w:val="2A2A29"/>
          <w:spacing w:val="-1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op</w:t>
      </w:r>
      <w:r w:rsidRPr="00103CEE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03CEE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short</w:t>
      </w:r>
      <w:r w:rsidRPr="00103CEE">
        <w:rPr>
          <w:rFonts w:ascii="Arial" w:hAnsi="Arial" w:cs="Arial"/>
          <w:color w:val="2A2A29"/>
          <w:spacing w:val="1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skirt</w:t>
      </w:r>
      <w:r w:rsidRPr="00103CEE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pink</w:t>
      </w:r>
      <w:r w:rsidRPr="00103CEE">
        <w:rPr>
          <w:rFonts w:ascii="Arial" w:hAnsi="Arial" w:cs="Arial"/>
          <w:color w:val="2A2A29"/>
          <w:spacing w:val="5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8"/>
          <w:sz w:val="20"/>
          <w:szCs w:val="20"/>
          <w:lang w:val="en-US"/>
        </w:rPr>
        <w:t>d</w:t>
      </w:r>
      <w:r w:rsidRPr="00103CEE">
        <w:rPr>
          <w:rFonts w:ascii="Arial" w:hAnsi="Arial" w:cs="Arial"/>
          <w:color w:val="2A2A29"/>
          <w:spacing w:val="-7"/>
          <w:w w:val="108"/>
          <w:sz w:val="20"/>
          <w:szCs w:val="20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103CEE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s</w:t>
      </w:r>
      <w:r w:rsidRPr="00103CEE">
        <w:rPr>
          <w:rFonts w:ascii="Arial" w:hAnsi="Arial" w:cs="Arial"/>
          <w:color w:val="2A2A29"/>
          <w:w w:val="99"/>
          <w:sz w:val="20"/>
          <w:szCs w:val="20"/>
          <w:lang w:val="en-US"/>
        </w:rPr>
        <w:t>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015A1" w:rsidRPr="00103CEE" w:rsidRDefault="00F015A1">
      <w:pPr>
        <w:widowControl w:val="0"/>
        <w:tabs>
          <w:tab w:val="left" w:pos="91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ejects</w:t>
      </w:r>
      <w:r w:rsidRPr="00103CEE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the sugge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tion</w:t>
      </w:r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7"/>
          <w:sz w:val="24"/>
          <w:szCs w:val="24"/>
          <w:lang w:val="en-US"/>
        </w:rPr>
        <w:t>be</w:t>
      </w:r>
      <w:r w:rsidRPr="00103CEE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7"/>
          <w:sz w:val="24"/>
          <w:szCs w:val="24"/>
          <w:lang w:val="en-US"/>
        </w:rPr>
        <w:t>ause</w:t>
      </w:r>
      <w:r w:rsidRPr="00103CEE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doesn’t</w:t>
      </w:r>
      <w:r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015A1" w:rsidRPr="00103CEE" w:rsidRDefault="00F015A1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03CEE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sz w:val="20"/>
          <w:szCs w:val="20"/>
          <w:lang w:val="en-US"/>
        </w:rPr>
        <w:t>shoes</w:t>
      </w:r>
      <w:proofErr w:type="gramEnd"/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belt</w:t>
      </w:r>
      <w:r w:rsidRPr="00103CEE">
        <w:rPr>
          <w:rFonts w:ascii="Arial" w:hAnsi="Arial" w:cs="Arial"/>
          <w:color w:val="2A2A29"/>
          <w:spacing w:val="-39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103CEE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bag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015A1" w:rsidRPr="00103CEE" w:rsidRDefault="00F015A1">
      <w:pPr>
        <w:widowControl w:val="0"/>
        <w:tabs>
          <w:tab w:val="left" w:pos="532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Jane</w:t>
      </w:r>
      <w:r w:rsidRPr="00103CEE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103CEE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speak</w:t>
      </w:r>
      <w:r w:rsidRPr="00103CEE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103CEE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103CEE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Ka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back</w:t>
      </w:r>
      <w:r w:rsidRPr="00103CEE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103CEE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the n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ws.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F015A1" w:rsidRPr="00103CEE" w:rsidRDefault="00F015A1">
      <w:pPr>
        <w:widowControl w:val="0"/>
        <w:tabs>
          <w:tab w:val="left" w:pos="3820"/>
          <w:tab w:val="left" w:pos="5700"/>
        </w:tabs>
        <w:autoSpaceDE w:val="0"/>
        <w:autoSpaceDN w:val="0"/>
        <w:adjustRightInd w:val="0"/>
        <w:spacing w:after="0" w:line="229" w:lineRule="exact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(a)</w:t>
      </w:r>
      <w:r w:rsidRPr="00103CEE">
        <w:rPr>
          <w:rFonts w:ascii="Times New Roman" w:hAnsi="Times New Roman"/>
          <w:b/>
          <w:bCs/>
          <w:color w:val="2A2A29"/>
          <w:spacing w:val="2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om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(b)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103CEE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mum</w:t>
      </w:r>
      <w:r w:rsidRPr="00103CEE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(c)</w:t>
      </w:r>
      <w:r w:rsidRPr="00103CEE">
        <w:rPr>
          <w:rFonts w:ascii="Times New Roman" w:hAnsi="Times New Roman"/>
          <w:b/>
          <w:bCs/>
          <w:color w:val="2A2A29"/>
          <w:spacing w:val="22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0"/>
          <w:szCs w:val="20"/>
          <w:lang w:val="en-US"/>
        </w:rPr>
        <w:t>her</w:t>
      </w:r>
      <w:r w:rsidRPr="00103CEE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4"/>
          <w:sz w:val="20"/>
          <w:szCs w:val="20"/>
          <w:lang w:val="en-US"/>
        </w:rPr>
        <w:t>friend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  <w:sectPr w:rsidR="00F015A1" w:rsidRPr="00103CEE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>
        <w:rPr>
          <w:noProof/>
        </w:rPr>
        <w:lastRenderedPageBreak/>
        <w:pict>
          <v:group id="_x0000_s1091" style="position:absolute;margin-left:0;margin-top:-95pt;width:447.65pt;height:53.2pt;z-index:251665920" coordsize="8953,1064">
            <v:shape id="_x0000_s1092" type="#_x0000_t75" style="position:absolute;width:8953;height:1064;mso-position-horizontal-relative:margin">
              <v:imagedata r:id="rId15" o:title=""/>
            </v:shape>
            <v:shape id="_x0000_s1093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shape id="_x0000_s1094" type="#_x0000_t202" style="position:absolute;margin-left:50.4pt;margin-top:141.15pt;width:488.95pt;height:650.4pt;z-index:-251693568;mso-position-horizontal-relative:page;mso-position-vertical-relative:page" o:allowincell="f" filled="f" stroked="f">
            <v:textbox inset="0,0,0,0">
              <w:txbxContent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130" w:lineRule="exact"/>
                    <w:rPr>
                      <w:rFonts w:ascii="Times New Roman" w:hAnsi="Times New Roman"/>
                      <w:sz w:val="13"/>
                      <w:szCs w:val="13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0"/>
                      <w:szCs w:val="10"/>
                    </w:rPr>
                    <w:t>SW</w: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before="15" w:after="0" w:line="220" w:lineRule="exact"/>
                    <w:rPr>
                      <w:rFonts w:ascii="Arial" w:hAnsi="Arial" w:cs="Arial"/>
                      <w:color w:val="00000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966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121"/>
                      <w:sz w:val="10"/>
                      <w:szCs w:val="10"/>
                    </w:rPr>
                    <w:t xml:space="preserve">© </w:t>
                  </w:r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P</w: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62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w w:val="107"/>
                      <w:position w:val="1"/>
                      <w:sz w:val="10"/>
                      <w:szCs w:val="10"/>
                    </w:rPr>
                    <w:t>ort</w:t>
                  </w:r>
                  <w:proofErr w:type="spellEnd"/>
                  <w:proofErr w:type="gramEnd"/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before="10" w:after="0" w:line="240" w:lineRule="auto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gramStart"/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o</w:t>
                  </w:r>
                  <w:proofErr w:type="gramEnd"/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60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2A2A29"/>
                      <w:w w:val="95"/>
                      <w:position w:val="1"/>
                      <w:sz w:val="10"/>
                      <w:szCs w:val="10"/>
                    </w:rPr>
                    <w:t>Edi</w:t>
                  </w:r>
                  <w:proofErr w:type="spellEnd"/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before="94" w:after="0" w:line="92" w:lineRule="exact"/>
                    <w:ind w:left="9662" w:right="-20"/>
                    <w:jc w:val="right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</w:rPr>
                    <w:t>or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group id="_x0000_s1095" style="position:absolute;margin-left:57.15pt;margin-top:65.55pt;width:241.25pt;height:38.95pt;z-index:-251692544;mso-position-horizontal-relative:page;mso-position-vertical-relative:page" coordorigin="1143,1311" coordsize="4825,779" o:allowincell="f">
            <v:rect id="_x0000_s1096" style="position:absolute;left:1450;top:1481;width:4160;height:420;mso-position-horizontal-relative:page;mso-position-vertical-relative:page" o:allowincell="f" filled="f" stroked="f">
              <v:textbox inset="0,0,0,0">
                <w:txbxContent>
                  <w:p w:rsidR="00F015A1" w:rsidRDefault="00F015A1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F015A1" w:rsidRDefault="00F015A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7" style="position:absolute;left:1163;top:1331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98" style="position:absolute;margin-left:49.85pt;margin-top:140.6pt;width:489.9pt;height:651.4pt;z-index:-251691520;mso-position-horizontal-relative:page;mso-position-vertical-relative:page" coordorigin="997,2812" coordsize="9798,13028" o:allowincell="f">
            <v:rect id="_x0000_s1099" style="position:absolute;left:1007;top:2822;width:9777;height:13008" o:allowincell="f" fillcolor="#d8d8d8 [2732]" stroked="f">
              <v:path arrowok="t"/>
            </v:rect>
            <v:shape id="_x0000_s1100" style="position:absolute;left:1133;top:2948;width:9525;height:12755" coordsize="9525,12755" o:allowincell="f" path="m340,l247,,208,1,174,2,143,5,116,9,93,14,73,21,56,30,42,42,30,56,21,73,14,93,9,116,5,143,2,174,1,208,,247r,44l,12464r,43l1,12546r1,35l5,12612r4,27l14,12662r7,20l30,12699r12,14l56,12724r17,10l93,12741r23,5l143,12750r31,3l208,12754r39,1l291,12755r8941,l9276,12755r39,-1l9350,12753r30,-3l9407,12746r23,-5l9450,12734r17,-10l9481,12713r12,-14l9502,12682r7,-20l9515,12639r4,-27l9521,12581r2,-35l9524,12507r,-43l9524,291r,-44l9523,208r-2,-34l9519,143r-4,-27l9509,93r-7,-20l9493,56,9481,42,9467,30r-17,-9l9430,14,9407,9,9380,5,9350,2,9315,1,9276,,340,e" fillcolor="#ececec" stroked="f">
              <v:path arrowok="t"/>
            </v:shape>
            <v:rect id="_x0000_s1101" style="position:absolute;left:3077;top:11666;width:5635;height:3936" o:allowincell="f" filled="f" fillcolor="#2a2a29" stroked="f">
              <v:path arrowok="t"/>
            </v:rect>
            <v:shape id="_x0000_s1102" style="position:absolute;left:3213;top:11802;width:5365;height:3665" coordsize="5365,3665" o:allowincell="f" path="m226,l152,,121,1,95,3,73,6,55,11,40,18,28,28,19,40,12,54,6,73,3,95,1,120,,150r,35l,3479r,33l1,3543r2,26l6,3591r5,18l18,3624r10,12l40,3645r14,7l73,3658r21,3l120,3663r30,1l185,3664r4993,l5213,3664r30,-1l5269,3661r22,-3l5310,3653r15,-7l5337,3636r9,-12l5353,3610r5,-19l5362,3570r2,-26l5365,3514r,-35l5365,185r,-33l5364,121r-2,-26l5358,73r-5,-18l5346,40r-9,-12l5325,19r-15,-7l5292,7,5270,3,5244,1,5214,r-34,l226,e" stroked="f">
              <v:path arrowok="t"/>
            </v:shape>
            <v:rect id="_x0000_s1103" style="position:absolute;left:3213;top:11802;width:5360;height:3660;mso-position-horizontal-relative:page;mso-position-vertical-relative:page" o:allowincell="f" filled="f" stroked="f">
              <v:textbox style="mso-next-textbox:#_x0000_s1103" inset="0,0,0,0">
                <w:txbxContent>
                  <w:p w:rsidR="00F015A1" w:rsidRDefault="00B92E71">
                    <w:pPr>
                      <w:spacing w:after="0" w:line="36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267.95pt;height:184.05pt">
                          <v:imagedata r:id="rId16" o:title=""/>
                        </v:shape>
                      </w:pict>
                    </w:r>
                  </w:p>
                  <w:p w:rsidR="00F015A1" w:rsidRDefault="00F015A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4" style="position:absolute;left:3213;top:11802;width:5365;height:3665" coordsize="5365,3665" o:allowincell="f" path="m226,l186,,152,,121,1,95,3,73,6,55,11,40,18,28,28,19,40,12,54,7,73,3,95,1,120,,150r,35l,225,,3438r,40l,3512r1,31l3,3569r3,22l11,3609r7,15l28,3636r12,9l54,3652r19,6l95,3661r25,2l150,3664r35,l225,3665r4914,l5178,3664r35,l5244,3663r25,-2l5291,3658r19,-5l5325,3646r12,-10l5346,3624r7,-14l5358,3591r4,-21l5364,3544r1,-30l5365,3479r,-40l5365,226r,-40l5365,152r-1,-31l5362,95r-4,-22l5353,55r-7,-15l5337,28r-12,-9l5310,12,5292,7,5270,3,5245,1,5214,r-34,l5140,,226,xe" filled="f" strokecolor="#b3b3b3" strokeweight=".35275mm">
              <v:path arrowok="t"/>
            </v:shape>
            <w10:wrap anchorx="page" anchory="page"/>
          </v:group>
        </w:pict>
      </w:r>
      <w:r>
        <w:rPr>
          <w:noProof/>
        </w:rPr>
        <w:pict>
          <v:shape id="_x0000_s1105" type="#_x0000_t136" style="position:absolute;margin-left:73.4pt;margin-top:77pt;width:208.1pt;height:18.05pt;rotation:358;z-index:-251690496;mso-position-horizontal-relative:page;mso-position-vertic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 anchory="page"/>
          </v:shape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30" w:after="0" w:line="270" w:lineRule="exact"/>
        <w:ind w:left="114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Pr="00103CEE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103CEE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te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Pr="00103CEE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w w:val="97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7"/>
          <w:w w:val="108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eful</w:t>
      </w:r>
      <w:r w:rsidRPr="00103CEE">
        <w:rPr>
          <w:rFonts w:ascii="Arial" w:hAnsi="Arial" w:cs="Arial"/>
          <w:color w:val="2A2A29"/>
          <w:spacing w:val="-8"/>
          <w:w w:val="112"/>
          <w:position w:val="-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spacing w:val="-15"/>
          <w:w w:val="93"/>
          <w:position w:val="-1"/>
          <w:sz w:val="24"/>
          <w:szCs w:val="24"/>
          <w:lang w:val="en-US"/>
        </w:rPr>
        <w:t>y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683" w:lineRule="exact"/>
        <w:ind w:left="1985" w:right="609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 w:rsidRPr="00103CEE">
        <w:rPr>
          <w:rFonts w:ascii="Times New Roman" w:hAnsi="Times New Roman"/>
          <w:color w:val="727272"/>
          <w:position w:val="-1"/>
          <w:sz w:val="60"/>
          <w:szCs w:val="60"/>
          <w:lang w:val="en-US"/>
        </w:rPr>
        <w:t>HOLLISTER</w:t>
      </w:r>
      <w:r w:rsidRPr="00103CEE">
        <w:rPr>
          <w:rFonts w:ascii="Times New Roman" w:hAnsi="Times New Roman"/>
          <w:color w:val="727272"/>
          <w:spacing w:val="12"/>
          <w:position w:val="-1"/>
          <w:sz w:val="60"/>
          <w:szCs w:val="60"/>
          <w:lang w:val="en-US"/>
        </w:rPr>
        <w:t xml:space="preserve"> </w:t>
      </w:r>
      <w:r w:rsidRPr="00103CEE">
        <w:rPr>
          <w:rFonts w:ascii="Times New Roman" w:hAnsi="Times New Roman"/>
          <w:color w:val="727272"/>
          <w:position w:val="-1"/>
          <w:sz w:val="60"/>
          <w:szCs w:val="60"/>
          <w:lang w:val="en-US"/>
        </w:rPr>
        <w:t>–</w:t>
      </w:r>
      <w:r w:rsidRPr="00103CEE">
        <w:rPr>
          <w:rFonts w:ascii="Times New Roman" w:hAnsi="Times New Roman"/>
          <w:color w:val="727272"/>
          <w:spacing w:val="33"/>
          <w:position w:val="-1"/>
          <w:sz w:val="60"/>
          <w:szCs w:val="60"/>
          <w:lang w:val="en-US"/>
        </w:rPr>
        <w:t xml:space="preserve"> </w:t>
      </w:r>
      <w:r w:rsidRPr="00103CEE">
        <w:rPr>
          <w:rFonts w:ascii="Times New Roman" w:hAnsi="Times New Roman"/>
          <w:color w:val="727272"/>
          <w:position w:val="-1"/>
          <w:sz w:val="60"/>
          <w:szCs w:val="60"/>
          <w:lang w:val="en-US"/>
        </w:rPr>
        <w:t>THE</w:t>
      </w:r>
      <w:r w:rsidRPr="00103CEE">
        <w:rPr>
          <w:rFonts w:ascii="Times New Roman" w:hAnsi="Times New Roman"/>
          <w:color w:val="727272"/>
          <w:spacing w:val="70"/>
          <w:position w:val="-1"/>
          <w:sz w:val="60"/>
          <w:szCs w:val="60"/>
          <w:lang w:val="en-US"/>
        </w:rPr>
        <w:t xml:space="preserve"> </w:t>
      </w:r>
      <w:r w:rsidRPr="00103CEE">
        <w:rPr>
          <w:rFonts w:ascii="Times New Roman" w:hAnsi="Times New Roman"/>
          <w:color w:val="727272"/>
          <w:w w:val="104"/>
          <w:position w:val="-1"/>
          <w:sz w:val="60"/>
          <w:szCs w:val="60"/>
          <w:lang w:val="en-US"/>
        </w:rPr>
        <w:t>PERFECT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30" w:after="0" w:line="667" w:lineRule="exact"/>
        <w:ind w:left="3295" w:right="1919"/>
        <w:jc w:val="center"/>
        <w:rPr>
          <w:rFonts w:ascii="Times New Roman" w:hAnsi="Times New Roman"/>
          <w:color w:val="000000"/>
          <w:sz w:val="60"/>
          <w:szCs w:val="60"/>
          <w:lang w:val="en-US"/>
        </w:rPr>
      </w:pPr>
      <w:r w:rsidRPr="00103CEE">
        <w:rPr>
          <w:rFonts w:ascii="Times New Roman" w:hAnsi="Times New Roman"/>
          <w:color w:val="727272"/>
          <w:position w:val="-3"/>
          <w:sz w:val="60"/>
          <w:szCs w:val="60"/>
          <w:lang w:val="en-US"/>
        </w:rPr>
        <w:t>STORE</w:t>
      </w:r>
      <w:r w:rsidRPr="00103CEE">
        <w:rPr>
          <w:rFonts w:ascii="Times New Roman" w:hAnsi="Times New Roman"/>
          <w:color w:val="727272"/>
          <w:spacing w:val="50"/>
          <w:position w:val="-3"/>
          <w:sz w:val="60"/>
          <w:szCs w:val="60"/>
          <w:lang w:val="en-US"/>
        </w:rPr>
        <w:t xml:space="preserve"> </w:t>
      </w:r>
      <w:r w:rsidRPr="00103CEE">
        <w:rPr>
          <w:rFonts w:ascii="Times New Roman" w:hAnsi="Times New Roman"/>
          <w:color w:val="727272"/>
          <w:position w:val="-3"/>
          <w:sz w:val="60"/>
          <w:szCs w:val="60"/>
          <w:lang w:val="en-US"/>
        </w:rPr>
        <w:t>FOR</w:t>
      </w:r>
      <w:r w:rsidRPr="00103CEE">
        <w:rPr>
          <w:rFonts w:ascii="Times New Roman" w:hAnsi="Times New Roman"/>
          <w:color w:val="727272"/>
          <w:spacing w:val="35"/>
          <w:position w:val="-3"/>
          <w:sz w:val="60"/>
          <w:szCs w:val="60"/>
          <w:lang w:val="en-US"/>
        </w:rPr>
        <w:t xml:space="preserve"> </w:t>
      </w:r>
      <w:r w:rsidRPr="00103CEE">
        <w:rPr>
          <w:rFonts w:ascii="Times New Roman" w:hAnsi="Times New Roman"/>
          <w:color w:val="727272"/>
          <w:w w:val="103"/>
          <w:position w:val="-3"/>
          <w:sz w:val="60"/>
          <w:szCs w:val="60"/>
          <w:lang w:val="en-US"/>
        </w:rPr>
        <w:t>TEENS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27" w:after="0" w:line="284" w:lineRule="auto"/>
        <w:ind w:left="1701" w:right="284" w:firstLine="284"/>
        <w:jc w:val="both"/>
        <w:rPr>
          <w:rFonts w:ascii="Times New Roman" w:hAnsi="Times New Roman"/>
          <w:color w:val="000000"/>
          <w:lang w:val="en-US"/>
        </w:rPr>
      </w:pP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i/>
          <w:iCs/>
          <w:color w:val="2A2A29"/>
          <w:lang w:val="en-US"/>
        </w:rPr>
        <w:t>r</w:t>
      </w:r>
      <w:r w:rsidRPr="00103CEE">
        <w:rPr>
          <w:rFonts w:ascii="Times New Roman" w:hAnsi="Times New Roman"/>
          <w:i/>
          <w:iCs/>
          <w:color w:val="2A2A29"/>
          <w:spacing w:val="5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on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f</w:t>
      </w:r>
      <w:r w:rsidRPr="00103CEE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mos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popula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fashio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store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teen</w:t>
      </w:r>
      <w:r w:rsidRPr="00103CEE">
        <w:rPr>
          <w:rFonts w:ascii="Times New Roman" w:hAnsi="Times New Roman"/>
          <w:color w:val="2A2A29"/>
          <w:lang w:val="en-US"/>
        </w:rPr>
        <w:t xml:space="preserve">s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f</w:t>
      </w:r>
      <w:r w:rsidRPr="00103CEE">
        <w:rPr>
          <w:rFonts w:ascii="Times New Roman" w:hAnsi="Times New Roman"/>
          <w:color w:val="2A2A29"/>
          <w:spacing w:val="-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al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age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al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-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ove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4"/>
          <w:lang w:val="en-US"/>
        </w:rPr>
        <w:t xml:space="preserve">world. </w:t>
      </w:r>
      <w:r w:rsidRPr="00103CEE">
        <w:rPr>
          <w:rFonts w:ascii="Times New Roman" w:hAnsi="Times New Roman"/>
          <w:color w:val="2A2A29"/>
          <w:spacing w:val="2"/>
          <w:lang w:val="en-US"/>
        </w:rPr>
        <w:t>Peopl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sa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whe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g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Hollister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bu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lang w:val="en-US"/>
        </w:rPr>
        <w:t>a</w:t>
      </w:r>
      <w:r w:rsidRPr="00103CEE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bran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clothe</w:t>
      </w:r>
      <w:r w:rsidR="008D753D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4"/>
          <w:lang w:val="en-US"/>
        </w:rPr>
        <w:t xml:space="preserve">you </w:t>
      </w:r>
      <w:r w:rsidRPr="00103CEE">
        <w:rPr>
          <w:rFonts w:ascii="Times New Roman" w:hAnsi="Times New Roman"/>
          <w:color w:val="2A2A29"/>
          <w:spacing w:val="2"/>
          <w:lang w:val="en-US"/>
        </w:rPr>
        <w:t>choos</w:t>
      </w:r>
      <w:r w:rsidRPr="00103CEE">
        <w:rPr>
          <w:rFonts w:ascii="Times New Roman" w:hAnsi="Times New Roman"/>
          <w:color w:val="2A2A29"/>
          <w:spacing w:val="-14"/>
          <w:lang w:val="en-US"/>
        </w:rPr>
        <w:t>e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fact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reall</w:t>
      </w:r>
      <w:r w:rsidRPr="00103CEE">
        <w:rPr>
          <w:rFonts w:ascii="Times New Roman" w:hAnsi="Times New Roman"/>
          <w:color w:val="2A2A29"/>
          <w:lang w:val="en-US"/>
        </w:rPr>
        <w:t xml:space="preserve">y </w:t>
      </w:r>
      <w:r w:rsidRPr="00103CEE">
        <w:rPr>
          <w:rFonts w:ascii="Times New Roman" w:hAnsi="Times New Roman"/>
          <w:color w:val="2A2A29"/>
          <w:spacing w:val="2"/>
          <w:lang w:val="en-US"/>
        </w:rPr>
        <w:t>buyin</w:t>
      </w:r>
      <w:r w:rsidRPr="00103CEE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lang w:val="en-US"/>
        </w:rPr>
        <w:t>a</w:t>
      </w:r>
      <w:r w:rsidRPr="00103CEE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coo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imag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wil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ge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int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2"/>
          <w:lang w:val="en-US"/>
        </w:rPr>
        <w:t xml:space="preserve">toughest </w:t>
      </w:r>
      <w:r w:rsidRPr="00103CEE">
        <w:rPr>
          <w:rFonts w:ascii="Times New Roman" w:hAnsi="Times New Roman"/>
          <w:color w:val="2A2A29"/>
          <w:spacing w:val="2"/>
          <w:lang w:val="en-US"/>
        </w:rPr>
        <w:t>tee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group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around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5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Bu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wha</w:t>
      </w:r>
      <w:r w:rsidR="008D753D">
        <w:rPr>
          <w:rFonts w:ascii="Times New Roman" w:hAnsi="Times New Roman"/>
          <w:color w:val="2A2A29"/>
          <w:lang w:val="en-US"/>
        </w:rPr>
        <w:t xml:space="preserve">t </w:t>
      </w:r>
      <w:r w:rsidRPr="00103CEE">
        <w:rPr>
          <w:rFonts w:ascii="Times New Roman" w:hAnsi="Times New Roman"/>
          <w:color w:val="2A2A29"/>
          <w:spacing w:val="2"/>
          <w:lang w:val="en-US"/>
        </w:rPr>
        <w:t>exactl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Hollister</w:t>
      </w:r>
      <w:r w:rsidRPr="00103CEE">
        <w:rPr>
          <w:rFonts w:ascii="Times New Roman" w:hAnsi="Times New Roman"/>
          <w:color w:val="2A2A29"/>
          <w:w w:val="112"/>
          <w:lang w:val="en-US"/>
        </w:rPr>
        <w:t>?</w:t>
      </w:r>
    </w:p>
    <w:p w:rsidR="00F015A1" w:rsidRPr="00103CEE" w:rsidRDefault="00F015A1">
      <w:pPr>
        <w:widowControl w:val="0"/>
        <w:tabs>
          <w:tab w:val="left" w:pos="1980"/>
        </w:tabs>
        <w:autoSpaceDE w:val="0"/>
        <w:autoSpaceDN w:val="0"/>
        <w:adjustRightInd w:val="0"/>
        <w:spacing w:before="1" w:after="0" w:line="284" w:lineRule="auto"/>
        <w:ind w:left="1701" w:right="284" w:hanging="253"/>
        <w:jc w:val="both"/>
        <w:rPr>
          <w:rFonts w:ascii="Times New Roman" w:hAnsi="Times New Roman"/>
          <w:color w:val="000000"/>
          <w:lang w:val="en-US"/>
        </w:rPr>
      </w:pPr>
      <w:r w:rsidRPr="00103CEE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>5</w:t>
      </w:r>
      <w:r w:rsidRPr="00103CEE">
        <w:rPr>
          <w:rFonts w:ascii="Times New Roman" w:hAnsi="Times New Roman"/>
          <w:color w:val="2A2A29"/>
          <w:spacing w:val="-38"/>
          <w:position w:val="1"/>
          <w:sz w:val="18"/>
          <w:szCs w:val="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103CEE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ab/>
      </w:r>
      <w:r w:rsidRPr="00103CEE">
        <w:rPr>
          <w:rFonts w:ascii="Times New Roman" w:hAnsi="Times New Roman"/>
          <w:color w:val="2A2A29"/>
          <w:spacing w:val="-14"/>
          <w:lang w:val="en-US"/>
        </w:rPr>
        <w:t>J</w:t>
      </w:r>
      <w:r w:rsidRPr="00103CEE">
        <w:rPr>
          <w:rFonts w:ascii="Times New Roman" w:hAnsi="Times New Roman"/>
          <w:color w:val="2A2A29"/>
          <w:spacing w:val="2"/>
          <w:lang w:val="en-US"/>
        </w:rPr>
        <w:t>.M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mad</w:t>
      </w:r>
      <w:r w:rsidRPr="00103CEE">
        <w:rPr>
          <w:rFonts w:ascii="Times New Roman" w:hAnsi="Times New Roman"/>
          <w:color w:val="2A2A29"/>
          <w:lang w:val="en-US"/>
        </w:rPr>
        <w:t>e a</w:t>
      </w:r>
      <w:r w:rsidRPr="00103CEE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clothin</w:t>
      </w:r>
      <w:r w:rsidRPr="00103CEE">
        <w:rPr>
          <w:rFonts w:ascii="Times New Roman" w:hAnsi="Times New Roman"/>
          <w:color w:val="2A2A29"/>
          <w:lang w:val="en-US"/>
        </w:rPr>
        <w:t xml:space="preserve">g </w:t>
      </w:r>
      <w:r w:rsidRPr="00103CEE">
        <w:rPr>
          <w:rFonts w:ascii="Times New Roman" w:hAnsi="Times New Roman"/>
          <w:color w:val="2A2A29"/>
          <w:spacing w:val="2"/>
          <w:lang w:val="en-US"/>
        </w:rPr>
        <w:t>compan</w:t>
      </w:r>
      <w:r w:rsidRPr="00103CEE">
        <w:rPr>
          <w:rFonts w:ascii="Times New Roman" w:hAnsi="Times New Roman"/>
          <w:color w:val="2A2A29"/>
          <w:lang w:val="en-US"/>
        </w:rPr>
        <w:t xml:space="preserve">y </w:t>
      </w:r>
      <w:r w:rsidRPr="00103CEE">
        <w:rPr>
          <w:rFonts w:ascii="Times New Roman" w:hAnsi="Times New Roman"/>
          <w:color w:val="2A2A29"/>
          <w:spacing w:val="2"/>
          <w:lang w:val="en-US"/>
        </w:rPr>
        <w:t>fo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0"/>
          <w:lang w:val="en-US"/>
        </w:rPr>
        <w:t>teenager</w:t>
      </w:r>
      <w:r w:rsidRPr="00103CEE">
        <w:rPr>
          <w:rFonts w:ascii="Times New Roman" w:hAnsi="Times New Roman"/>
          <w:color w:val="2A2A29"/>
          <w:w w:val="110"/>
          <w:lang w:val="en-US"/>
        </w:rPr>
        <w:t>s</w:t>
      </w:r>
      <w:r w:rsidRPr="00103CEE">
        <w:rPr>
          <w:rFonts w:ascii="Times New Roman" w:hAnsi="Times New Roman"/>
          <w:color w:val="2A2A29"/>
          <w:spacing w:val="14"/>
          <w:w w:val="1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1922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>wante</w:t>
      </w:r>
      <w:r w:rsidRPr="00103CEE">
        <w:rPr>
          <w:rFonts w:ascii="Times New Roman" w:hAnsi="Times New Roman"/>
          <w:color w:val="2A2A29"/>
          <w:w w:val="111"/>
          <w:lang w:val="en-US"/>
        </w:rPr>
        <w:t>d</w:t>
      </w:r>
      <w:r w:rsidRPr="00103CEE">
        <w:rPr>
          <w:rFonts w:ascii="Times New Roman" w:hAnsi="Times New Roman"/>
          <w:color w:val="2A2A29"/>
          <w:spacing w:val="12"/>
          <w:w w:val="1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giv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 xml:space="preserve">them </w:t>
      </w:r>
      <w:r w:rsidRPr="00103CEE">
        <w:rPr>
          <w:rFonts w:ascii="Times New Roman" w:hAnsi="Times New Roman"/>
          <w:color w:val="2A2A29"/>
          <w:spacing w:val="2"/>
          <w:w w:val="108"/>
          <w:lang w:val="en-US"/>
        </w:rPr>
        <w:t>somethin</w:t>
      </w:r>
      <w:r w:rsidRPr="00103CEE">
        <w:rPr>
          <w:rFonts w:ascii="Times New Roman" w:hAnsi="Times New Roman"/>
          <w:color w:val="2A2A29"/>
          <w:w w:val="108"/>
          <w:lang w:val="en-US"/>
        </w:rPr>
        <w:t>g</w:t>
      </w:r>
      <w:r w:rsidRPr="00103CEE">
        <w:rPr>
          <w:rFonts w:ascii="Times New Roman" w:hAnsi="Times New Roman"/>
          <w:color w:val="2A2A29"/>
          <w:spacing w:val="5"/>
          <w:w w:val="10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comfortabl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ye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fashionabl</w:t>
      </w:r>
      <w:r w:rsidR="008D753D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wea</w:t>
      </w:r>
      <w:r w:rsidRPr="00103CEE">
        <w:rPr>
          <w:rFonts w:ascii="Times New Roman" w:hAnsi="Times New Roman"/>
          <w:color w:val="2A2A29"/>
          <w:spacing w:val="-10"/>
          <w:lang w:val="en-US"/>
        </w:rPr>
        <w:t>r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1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als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2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>wante</w:t>
      </w:r>
      <w:r w:rsidRPr="00103CEE">
        <w:rPr>
          <w:rFonts w:ascii="Times New Roman" w:hAnsi="Times New Roman"/>
          <w:color w:val="2A2A29"/>
          <w:w w:val="111"/>
          <w:lang w:val="en-US"/>
        </w:rPr>
        <w:t>d</w:t>
      </w:r>
      <w:r w:rsidRPr="00103CEE">
        <w:rPr>
          <w:rFonts w:ascii="Times New Roman" w:hAnsi="Times New Roman"/>
          <w:color w:val="2A2A29"/>
          <w:spacing w:val="1"/>
          <w:w w:val="1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mak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sur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4"/>
          <w:lang w:val="en-US"/>
        </w:rPr>
        <w:t xml:space="preserve">that </w:t>
      </w:r>
      <w:r w:rsidRPr="00103CEE">
        <w:rPr>
          <w:rFonts w:ascii="Times New Roman" w:hAnsi="Times New Roman"/>
          <w:color w:val="2A2A29"/>
          <w:spacing w:val="2"/>
          <w:lang w:val="en-US"/>
        </w:rPr>
        <w:t>hi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clothin</w:t>
      </w:r>
      <w:r w:rsidRPr="00103CEE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lin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les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affordabl</w:t>
      </w:r>
      <w:r w:rsidRPr="00103CEE">
        <w:rPr>
          <w:rFonts w:ascii="Times New Roman" w:hAnsi="Times New Roman"/>
          <w:color w:val="2A2A29"/>
          <w:spacing w:val="-14"/>
          <w:lang w:val="en-US"/>
        </w:rPr>
        <w:t>e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firs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thin</w:t>
      </w:r>
      <w:r w:rsidRPr="00103CEE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di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fin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6"/>
          <w:lang w:val="en-US"/>
        </w:rPr>
        <w:t xml:space="preserve">inspiration </w:t>
      </w:r>
      <w:r w:rsidRPr="00103CEE">
        <w:rPr>
          <w:rFonts w:ascii="Times New Roman" w:hAnsi="Times New Roman"/>
          <w:color w:val="2A2A29"/>
          <w:spacing w:val="2"/>
          <w:lang w:val="en-US"/>
        </w:rPr>
        <w:t>fo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-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stor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clothin</w:t>
      </w:r>
      <w:r w:rsidR="008D753D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2"/>
          <w:lang w:val="en-US"/>
        </w:rPr>
        <w:t xml:space="preserve"> lin</w:t>
      </w:r>
      <w:r w:rsidRPr="00103CEE">
        <w:rPr>
          <w:rFonts w:ascii="Times New Roman" w:hAnsi="Times New Roman"/>
          <w:color w:val="2A2A29"/>
          <w:spacing w:val="-14"/>
          <w:lang w:val="en-US"/>
        </w:rPr>
        <w:t>e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followe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surfe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slan</w:t>
      </w:r>
      <w:r w:rsidRPr="00103CEE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decide</w:t>
      </w:r>
      <w:r w:rsidRPr="00103CEE">
        <w:rPr>
          <w:rFonts w:ascii="Times New Roman" w:hAnsi="Times New Roman"/>
          <w:color w:val="2A2A29"/>
          <w:w w:val="109"/>
          <w:lang w:val="en-US"/>
        </w:rPr>
        <w:t>d</w:t>
      </w:r>
      <w:r w:rsidRPr="00103CEE">
        <w:rPr>
          <w:rFonts w:ascii="Times New Roman" w:hAnsi="Times New Roman"/>
          <w:color w:val="2A2A29"/>
          <w:spacing w:val="8"/>
          <w:w w:val="10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cal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girl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Betty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 xml:space="preserve">and </w:t>
      </w:r>
      <w:r w:rsidRPr="00103CEE">
        <w:rPr>
          <w:rFonts w:ascii="Times New Roman" w:hAnsi="Times New Roman"/>
          <w:color w:val="2A2A29"/>
          <w:spacing w:val="2"/>
          <w:lang w:val="en-US"/>
        </w:rPr>
        <w:t>boy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Dudes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mean</w:t>
      </w:r>
      <w:r w:rsidR="008D753D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 xml:space="preserve">t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f</w:t>
      </w:r>
      <w:r w:rsidRPr="00103CEE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g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Hollister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ca</w:t>
      </w:r>
      <w:r w:rsidRPr="00103CEE">
        <w:rPr>
          <w:rFonts w:ascii="Times New Roman" w:hAnsi="Times New Roman"/>
          <w:color w:val="2A2A29"/>
          <w:lang w:val="en-US"/>
        </w:rPr>
        <w:t xml:space="preserve">n </w:t>
      </w:r>
      <w:r w:rsidRPr="00103CEE">
        <w:rPr>
          <w:rFonts w:ascii="Times New Roman" w:hAnsi="Times New Roman"/>
          <w:color w:val="2A2A29"/>
          <w:spacing w:val="2"/>
          <w:lang w:val="en-US"/>
        </w:rPr>
        <w:t>sho</w:t>
      </w:r>
      <w:r w:rsidR="008D753D">
        <w:rPr>
          <w:rFonts w:ascii="Times New Roman" w:hAnsi="Times New Roman"/>
          <w:color w:val="2A2A29"/>
          <w:lang w:val="en-US"/>
        </w:rPr>
        <w:t>p</w:t>
      </w:r>
      <w:r w:rsidRPr="00103CEE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Betty</w:t>
      </w:r>
      <w:r w:rsidRPr="00103CEE">
        <w:rPr>
          <w:rFonts w:ascii="Times New Roman" w:hAnsi="Times New Roman"/>
          <w:i/>
          <w:iCs/>
          <w:color w:val="2A2A29"/>
          <w:lang w:val="en-US"/>
        </w:rPr>
        <w:t xml:space="preserve">s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>Dudes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" w:after="0" w:line="240" w:lineRule="auto"/>
        <w:ind w:left="1350" w:right="-20"/>
        <w:rPr>
          <w:rFonts w:ascii="Times New Roman" w:hAnsi="Times New Roman"/>
          <w:color w:val="000000"/>
          <w:lang w:val="en-US"/>
        </w:rPr>
      </w:pPr>
      <w:r w:rsidRPr="00103CEE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10  </w:t>
      </w:r>
      <w:r w:rsidRPr="00103CEE">
        <w:rPr>
          <w:rFonts w:ascii="Times New Roman" w:hAnsi="Times New Roman"/>
          <w:color w:val="2A2A29"/>
          <w:spacing w:val="35"/>
          <w:position w:val="1"/>
          <w:sz w:val="18"/>
          <w:szCs w:val="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sectio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dependin</w:t>
      </w:r>
      <w:r w:rsidRPr="00103CEE">
        <w:rPr>
          <w:rFonts w:ascii="Times New Roman" w:hAnsi="Times New Roman"/>
          <w:color w:val="2A2A29"/>
          <w:w w:val="109"/>
          <w:lang w:val="en-US"/>
        </w:rPr>
        <w:t>g</w:t>
      </w:r>
      <w:r w:rsidRPr="00103CEE">
        <w:rPr>
          <w:rFonts w:ascii="Times New Roman" w:hAnsi="Times New Roman"/>
          <w:color w:val="2A2A29"/>
          <w:spacing w:val="1"/>
          <w:w w:val="10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wh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"/>
          <w:lang w:val="en-US"/>
        </w:rPr>
        <w:t xml:space="preserve"> wha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8"/>
          <w:lang w:val="en-US"/>
        </w:rPr>
        <w:t>shoppin</w:t>
      </w:r>
      <w:r w:rsidRPr="00103CEE">
        <w:rPr>
          <w:rFonts w:ascii="Times New Roman" w:hAnsi="Times New Roman"/>
          <w:color w:val="2A2A29"/>
          <w:w w:val="108"/>
          <w:lang w:val="en-US"/>
        </w:rPr>
        <w:t>g</w:t>
      </w:r>
      <w:r w:rsidRPr="00103CEE">
        <w:rPr>
          <w:rFonts w:ascii="Times New Roman" w:hAnsi="Times New Roman"/>
          <w:color w:val="2A2A29"/>
          <w:spacing w:val="1"/>
          <w:w w:val="10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fo</w:t>
      </w:r>
      <w:r w:rsidRPr="00103CEE">
        <w:rPr>
          <w:rFonts w:ascii="Times New Roman" w:hAnsi="Times New Roman"/>
          <w:color w:val="2A2A29"/>
          <w:spacing w:val="-10"/>
          <w:lang w:val="en-US"/>
        </w:rPr>
        <w:t>r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-1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name</w:t>
      </w:r>
      <w:r w:rsidRPr="00103CEE">
        <w:rPr>
          <w:rFonts w:ascii="Times New Roman" w:hAnsi="Times New Roman"/>
          <w:color w:val="2A2A29"/>
          <w:lang w:val="en-US"/>
        </w:rPr>
        <w:t xml:space="preserve">d </w:t>
      </w:r>
      <w:r w:rsidRPr="00103CEE">
        <w:rPr>
          <w:rFonts w:ascii="Times New Roman" w:hAnsi="Times New Roman"/>
          <w:color w:val="2A2A29"/>
          <w:spacing w:val="2"/>
          <w:lang w:val="en-US"/>
        </w:rPr>
        <w:t>hi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stor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afte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lang w:val="en-US"/>
        </w:rPr>
        <w:t>a</w:t>
      </w:r>
      <w:r w:rsidRPr="00103CEE">
        <w:rPr>
          <w:rFonts w:ascii="Times New Roman" w:hAnsi="Times New Roman"/>
          <w:color w:val="2A2A29"/>
          <w:spacing w:val="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plac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4"/>
          <w:lang w:val="en-US"/>
        </w:rPr>
        <w:t>in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40" w:lineRule="auto"/>
        <w:ind w:left="1701" w:right="-20"/>
        <w:rPr>
          <w:rFonts w:ascii="Times New Roman" w:hAnsi="Times New Roman"/>
          <w:color w:val="000000"/>
          <w:lang w:val="en-US"/>
        </w:rPr>
      </w:pPr>
      <w:r w:rsidRPr="00103CEE">
        <w:rPr>
          <w:rFonts w:ascii="Times New Roman" w:hAnsi="Times New Roman"/>
          <w:color w:val="2A2A29"/>
          <w:spacing w:val="2"/>
          <w:lang w:val="en-US"/>
        </w:rPr>
        <w:t>California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2"/>
          <w:lang w:val="en-US"/>
        </w:rPr>
        <w:t xml:space="preserve"> mostl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afte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Sout</w:t>
      </w:r>
      <w:r w:rsidRPr="00103CEE">
        <w:rPr>
          <w:rFonts w:ascii="Times New Roman" w:hAnsi="Times New Roman"/>
          <w:color w:val="2A2A29"/>
          <w:lang w:val="en-US"/>
        </w:rPr>
        <w:t>h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California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>beaches.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40" w:lineRule="auto"/>
        <w:ind w:left="1984" w:right="-20"/>
        <w:rPr>
          <w:rFonts w:ascii="Times New Roman" w:hAnsi="Times New Roman"/>
          <w:color w:val="000000"/>
          <w:lang w:val="en-US"/>
        </w:rPr>
      </w:pPr>
      <w:r w:rsidRPr="00103CEE">
        <w:rPr>
          <w:rFonts w:ascii="Times New Roman" w:hAnsi="Times New Roman"/>
          <w:color w:val="2A2A29"/>
          <w:spacing w:val="2"/>
          <w:lang w:val="en-US"/>
        </w:rPr>
        <w:t>Bu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bran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i/>
          <w:iCs/>
          <w:color w:val="2A2A29"/>
          <w:lang w:val="en-US"/>
        </w:rPr>
        <w:t>r</w:t>
      </w:r>
      <w:r w:rsidRPr="00103CEE">
        <w:rPr>
          <w:rFonts w:ascii="Times New Roman" w:hAnsi="Times New Roman"/>
          <w:i/>
          <w:iCs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reall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1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0"/>
          <w:lang w:val="en-US"/>
        </w:rPr>
        <w:t>becam</w:t>
      </w:r>
      <w:r w:rsidRPr="00103CEE">
        <w:rPr>
          <w:rFonts w:ascii="Times New Roman" w:hAnsi="Times New Roman"/>
          <w:color w:val="2A2A29"/>
          <w:w w:val="110"/>
          <w:lang w:val="en-US"/>
        </w:rPr>
        <w:t>e</w:t>
      </w:r>
      <w:r w:rsidRPr="00103CEE">
        <w:rPr>
          <w:rFonts w:ascii="Times New Roman" w:hAnsi="Times New Roman"/>
          <w:color w:val="2A2A29"/>
          <w:spacing w:val="8"/>
          <w:w w:val="1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popula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4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200</w:t>
      </w:r>
      <w:r w:rsidRPr="00103CEE">
        <w:rPr>
          <w:rFonts w:ascii="Times New Roman" w:hAnsi="Times New Roman"/>
          <w:color w:val="2A2A29"/>
          <w:lang w:val="en-US"/>
        </w:rPr>
        <w:t>0</w:t>
      </w:r>
      <w:r w:rsidRPr="00103CEE">
        <w:rPr>
          <w:rFonts w:ascii="Times New Roman" w:hAnsi="Times New Roman"/>
          <w:color w:val="2A2A29"/>
          <w:spacing w:val="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whe</w:t>
      </w:r>
      <w:r w:rsidR="008D753D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maker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f</w:t>
      </w:r>
      <w:r w:rsidRPr="00103CEE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>Abercrombie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40" w:lineRule="auto"/>
        <w:ind w:left="1700" w:right="-20"/>
        <w:rPr>
          <w:rFonts w:ascii="Times New Roman" w:hAnsi="Times New Roman"/>
          <w:color w:val="000000"/>
          <w:lang w:val="en-US"/>
        </w:rPr>
      </w:pPr>
      <w:r w:rsidRPr="00103CEE">
        <w:rPr>
          <w:rFonts w:ascii="Times New Roman" w:hAnsi="Times New Roman"/>
          <w:i/>
          <w:iCs/>
          <w:color w:val="2A2A29"/>
          <w:lang w:val="en-US"/>
        </w:rPr>
        <w:t>&amp;</w:t>
      </w:r>
      <w:r w:rsidRPr="00103CEE">
        <w:rPr>
          <w:rFonts w:ascii="Times New Roman" w:hAnsi="Times New Roman"/>
          <w:i/>
          <w:iCs/>
          <w:color w:val="2A2A29"/>
          <w:spacing w:val="-18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Fitc</w:t>
      </w:r>
      <w:r w:rsidRPr="00103CEE">
        <w:rPr>
          <w:rFonts w:ascii="Times New Roman" w:hAnsi="Times New Roman"/>
          <w:i/>
          <w:iCs/>
          <w:color w:val="2A2A29"/>
          <w:lang w:val="en-US"/>
        </w:rPr>
        <w:t>h</w:t>
      </w:r>
      <w:r w:rsidRPr="00103CEE">
        <w:rPr>
          <w:rFonts w:ascii="Times New Roman" w:hAnsi="Times New Roman"/>
          <w:i/>
          <w:iCs/>
          <w:color w:val="2A2A29"/>
          <w:spacing w:val="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decide</w:t>
      </w:r>
      <w:r w:rsidRPr="00103CEE">
        <w:rPr>
          <w:rFonts w:ascii="Times New Roman" w:hAnsi="Times New Roman"/>
          <w:color w:val="2A2A29"/>
          <w:w w:val="109"/>
          <w:lang w:val="en-US"/>
        </w:rPr>
        <w:t>d</w:t>
      </w:r>
      <w:r w:rsidRPr="00103CEE">
        <w:rPr>
          <w:rFonts w:ascii="Times New Roman" w:hAnsi="Times New Roman"/>
          <w:color w:val="2A2A29"/>
          <w:spacing w:val="-8"/>
          <w:w w:val="10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adop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it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-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The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decide</w:t>
      </w:r>
      <w:r w:rsidRPr="00103CEE">
        <w:rPr>
          <w:rFonts w:ascii="Times New Roman" w:hAnsi="Times New Roman"/>
          <w:color w:val="2A2A29"/>
          <w:w w:val="109"/>
          <w:lang w:val="en-US"/>
        </w:rPr>
        <w:t>d</w:t>
      </w:r>
      <w:r w:rsidRPr="00103CEE">
        <w:rPr>
          <w:rFonts w:ascii="Times New Roman" w:hAnsi="Times New Roman"/>
          <w:color w:val="2A2A29"/>
          <w:spacing w:val="-8"/>
          <w:w w:val="10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d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thi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>becaus</w:t>
      </w:r>
      <w:r w:rsidRPr="00103CEE">
        <w:rPr>
          <w:rFonts w:ascii="Times New Roman" w:hAnsi="Times New Roman"/>
          <w:color w:val="2A2A29"/>
          <w:w w:val="111"/>
          <w:lang w:val="en-US"/>
        </w:rPr>
        <w:t>e</w:t>
      </w:r>
      <w:r w:rsidRPr="00103CEE">
        <w:rPr>
          <w:rFonts w:ascii="Times New Roman" w:hAnsi="Times New Roman"/>
          <w:color w:val="2A2A29"/>
          <w:spacing w:val="-9"/>
          <w:w w:val="1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the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2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fel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-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tha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3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thei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>Abercrombie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40" w:lineRule="auto"/>
        <w:ind w:left="1700" w:right="-20"/>
        <w:rPr>
          <w:rFonts w:ascii="Times New Roman" w:hAnsi="Times New Roman"/>
          <w:color w:val="000000"/>
          <w:lang w:val="en-US"/>
        </w:rPr>
      </w:pPr>
      <w:proofErr w:type="gramStart"/>
      <w:r w:rsidRPr="00103CEE">
        <w:rPr>
          <w:rFonts w:ascii="Times New Roman" w:hAnsi="Times New Roman"/>
          <w:color w:val="2A2A29"/>
          <w:spacing w:val="2"/>
          <w:lang w:val="en-US"/>
        </w:rPr>
        <w:t>stor</w:t>
      </w:r>
      <w:r w:rsidRPr="00103CEE">
        <w:rPr>
          <w:rFonts w:ascii="Times New Roman" w:hAnsi="Times New Roman"/>
          <w:color w:val="2A2A29"/>
          <w:lang w:val="en-US"/>
        </w:rPr>
        <w:t>e</w:t>
      </w:r>
      <w:proofErr w:type="gramEnd"/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failin</w:t>
      </w:r>
      <w:r w:rsidRPr="00103CEE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wit</w:t>
      </w:r>
      <w:r w:rsidRPr="00103CEE">
        <w:rPr>
          <w:rFonts w:ascii="Times New Roman" w:hAnsi="Times New Roman"/>
          <w:color w:val="2A2A29"/>
          <w:lang w:val="en-US"/>
        </w:rPr>
        <w:t>h</w:t>
      </w:r>
      <w:r w:rsidRPr="00103CEE">
        <w:rPr>
          <w:rFonts w:ascii="Times New Roman" w:hAnsi="Times New Roman"/>
          <w:color w:val="2A2A29"/>
          <w:spacing w:val="4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younge</w:t>
      </w:r>
      <w:r w:rsidRPr="00103CEE">
        <w:rPr>
          <w:rFonts w:ascii="Times New Roman" w:hAnsi="Times New Roman"/>
          <w:color w:val="2A2A2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6"/>
          <w:lang w:val="en-US"/>
        </w:rPr>
        <w:t xml:space="preserve"> </w:t>
      </w:r>
      <w:proofErr w:type="spellStart"/>
      <w:r w:rsidRPr="00103CEE">
        <w:rPr>
          <w:rFonts w:ascii="Times New Roman" w:hAnsi="Times New Roman"/>
          <w:color w:val="2A2A29"/>
          <w:spacing w:val="2"/>
          <w:w w:val="108"/>
          <w:lang w:val="en-US"/>
        </w:rPr>
        <w:t>costumers</w:t>
      </w:r>
      <w:proofErr w:type="spellEnd"/>
      <w:r w:rsidRPr="00103CEE">
        <w:rPr>
          <w:rFonts w:ascii="Times New Roman" w:hAnsi="Times New Roman"/>
          <w:color w:val="2A2A29"/>
          <w:w w:val="108"/>
          <w:lang w:val="en-US"/>
        </w:rPr>
        <w:t>.</w:t>
      </w:r>
      <w:r w:rsidRPr="00103CEE">
        <w:rPr>
          <w:rFonts w:ascii="Times New Roman" w:hAnsi="Times New Roman"/>
          <w:color w:val="2A2A29"/>
          <w:spacing w:val="-2"/>
          <w:w w:val="10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The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0"/>
          <w:lang w:val="en-US"/>
        </w:rPr>
        <w:t>neede</w:t>
      </w:r>
      <w:r w:rsidRPr="00103CEE">
        <w:rPr>
          <w:rFonts w:ascii="Times New Roman" w:hAnsi="Times New Roman"/>
          <w:color w:val="2A2A29"/>
          <w:w w:val="110"/>
          <w:lang w:val="en-US"/>
        </w:rPr>
        <w:t>d</w:t>
      </w:r>
      <w:r w:rsidRPr="00103CEE">
        <w:rPr>
          <w:rFonts w:ascii="Times New Roman" w:hAnsi="Times New Roman"/>
          <w:color w:val="2A2A29"/>
          <w:spacing w:val="11"/>
          <w:w w:val="1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lang w:val="en-US"/>
        </w:rPr>
        <w:t>a</w:t>
      </w:r>
      <w:r w:rsidRPr="00103CEE">
        <w:rPr>
          <w:rFonts w:ascii="Times New Roman" w:hAnsi="Times New Roman"/>
          <w:color w:val="2A2A29"/>
          <w:spacing w:val="2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bran</w:t>
      </w:r>
      <w:r w:rsidRPr="00103CEE">
        <w:rPr>
          <w:rFonts w:ascii="Times New Roman" w:hAnsi="Times New Roman"/>
          <w:color w:val="2A2A29"/>
          <w:lang w:val="en-US"/>
        </w:rPr>
        <w:t xml:space="preserve">d </w:t>
      </w:r>
      <w:r w:rsidRPr="00103CEE">
        <w:rPr>
          <w:rFonts w:ascii="Times New Roman" w:hAnsi="Times New Roman"/>
          <w:color w:val="2A2A29"/>
          <w:spacing w:val="2"/>
          <w:lang w:val="en-US"/>
        </w:rPr>
        <w:t>whic</w:t>
      </w:r>
      <w:r w:rsidRPr="00103CEE">
        <w:rPr>
          <w:rFonts w:ascii="Times New Roman" w:hAnsi="Times New Roman"/>
          <w:color w:val="2A2A29"/>
          <w:lang w:val="en-US"/>
        </w:rPr>
        <w:t xml:space="preserve">h </w:t>
      </w:r>
      <w:r w:rsidRPr="00103CEE">
        <w:rPr>
          <w:rFonts w:ascii="Times New Roman" w:hAnsi="Times New Roman"/>
          <w:color w:val="2A2A29"/>
          <w:spacing w:val="2"/>
          <w:lang w:val="en-US"/>
        </w:rPr>
        <w:t>wa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jus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3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coo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13"/>
          <w:lang w:val="en-US"/>
        </w:rPr>
        <w:t>as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7" w:after="0" w:line="284" w:lineRule="auto"/>
        <w:ind w:left="1700" w:right="274" w:hanging="350"/>
        <w:jc w:val="both"/>
        <w:rPr>
          <w:rFonts w:ascii="Times New Roman" w:hAnsi="Times New Roman"/>
          <w:color w:val="000000"/>
          <w:lang w:val="en-US"/>
        </w:rPr>
      </w:pPr>
      <w:proofErr w:type="gramStart"/>
      <w:r w:rsidRPr="00103CEE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15 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="008D753D">
        <w:rPr>
          <w:rFonts w:ascii="Times New Roman" w:hAnsi="Times New Roman"/>
          <w:color w:val="2A2A29"/>
          <w:lang w:val="en-US"/>
        </w:rPr>
        <w:t>e</w:t>
      </w:r>
      <w:proofErr w:type="gramEnd"/>
      <w:r w:rsidR="008D753D">
        <w:rPr>
          <w:rFonts w:ascii="Times New Roman" w:hAnsi="Times New Roman"/>
          <w:color w:val="2A2A29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w w:val="106"/>
          <w:lang w:val="en-US"/>
        </w:rPr>
        <w:t>Abercrombi</w:t>
      </w:r>
      <w:r w:rsidRPr="00103CEE">
        <w:rPr>
          <w:rFonts w:ascii="Times New Roman" w:hAnsi="Times New Roman"/>
          <w:i/>
          <w:iCs/>
          <w:color w:val="2A2A29"/>
          <w:w w:val="106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bran</w:t>
      </w:r>
      <w:r w:rsidR="008D753D">
        <w:rPr>
          <w:rFonts w:ascii="Times New Roman" w:hAnsi="Times New Roman"/>
          <w:color w:val="2A2A29"/>
          <w:lang w:val="en-US"/>
        </w:rPr>
        <w:t xml:space="preserve">d </w:t>
      </w:r>
      <w:r w:rsidRPr="00103CEE">
        <w:rPr>
          <w:rFonts w:ascii="Times New Roman" w:hAnsi="Times New Roman"/>
          <w:color w:val="2A2A29"/>
          <w:spacing w:val="2"/>
          <w:lang w:val="en-US"/>
        </w:rPr>
        <w:t>bu</w:t>
      </w:r>
      <w:r w:rsidR="008D753D">
        <w:rPr>
          <w:rFonts w:ascii="Times New Roman" w:hAnsi="Times New Roman"/>
          <w:color w:val="2A2A29"/>
          <w:lang w:val="en-US"/>
        </w:rPr>
        <w:t xml:space="preserve">t </w:t>
      </w:r>
      <w:r w:rsidRPr="00103CEE">
        <w:rPr>
          <w:rFonts w:ascii="Times New Roman" w:hAnsi="Times New Roman"/>
          <w:color w:val="2A2A29"/>
          <w:spacing w:val="2"/>
          <w:lang w:val="en-US"/>
        </w:rPr>
        <w:t>slightl</w:t>
      </w:r>
      <w:r w:rsidRPr="00103CEE">
        <w:rPr>
          <w:rFonts w:ascii="Times New Roman" w:hAnsi="Times New Roman"/>
          <w:color w:val="2A2A29"/>
          <w:lang w:val="en-US"/>
        </w:rPr>
        <w:t xml:space="preserve">y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cheape</w:t>
      </w:r>
      <w:r w:rsidRPr="00103CEE">
        <w:rPr>
          <w:rFonts w:ascii="Times New Roman" w:hAnsi="Times New Roman"/>
          <w:color w:val="2A2A29"/>
          <w:w w:val="10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="008D753D">
        <w:rPr>
          <w:rFonts w:ascii="Times New Roman" w:hAnsi="Times New Roman"/>
          <w:color w:val="2A2A29"/>
          <w:lang w:val="en-US"/>
        </w:rPr>
        <w:t xml:space="preserve">d </w:t>
      </w:r>
      <w:r w:rsidRPr="00103CEE">
        <w:rPr>
          <w:rFonts w:ascii="Times New Roman" w:hAnsi="Times New Roman"/>
          <w:color w:val="2A2A29"/>
          <w:spacing w:val="2"/>
          <w:lang w:val="en-US"/>
        </w:rPr>
        <w:t>thu</w:t>
      </w:r>
      <w:r w:rsidR="008D753D">
        <w:rPr>
          <w:rFonts w:ascii="Times New Roman" w:hAnsi="Times New Roman"/>
          <w:color w:val="2A2A29"/>
          <w:lang w:val="en-US"/>
        </w:rPr>
        <w:t xml:space="preserve">s </w:t>
      </w:r>
      <w:r w:rsidRPr="00103CEE">
        <w:rPr>
          <w:rFonts w:ascii="Times New Roman" w:hAnsi="Times New Roman"/>
          <w:color w:val="2A2A29"/>
          <w:spacing w:val="2"/>
          <w:lang w:val="en-US"/>
        </w:rPr>
        <w:t>mor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w w:val="108"/>
          <w:lang w:val="en-US"/>
        </w:rPr>
        <w:t>accessibl</w:t>
      </w:r>
      <w:r w:rsidRPr="00103CEE">
        <w:rPr>
          <w:rFonts w:ascii="Times New Roman" w:hAnsi="Times New Roman"/>
          <w:color w:val="2A2A29"/>
          <w:w w:val="108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fo</w:t>
      </w:r>
      <w:r w:rsidRPr="00103CEE">
        <w:rPr>
          <w:rFonts w:ascii="Times New Roman" w:hAnsi="Times New Roman"/>
          <w:color w:val="2A2A2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2"/>
          <w:w w:val="107"/>
          <w:lang w:val="en-US"/>
        </w:rPr>
        <w:t xml:space="preserve">younger </w:t>
      </w:r>
      <w:r w:rsidRPr="00103CEE">
        <w:rPr>
          <w:rFonts w:ascii="Times New Roman" w:hAnsi="Times New Roman"/>
          <w:color w:val="2A2A29"/>
          <w:spacing w:val="2"/>
          <w:w w:val="108"/>
          <w:lang w:val="en-US"/>
        </w:rPr>
        <w:t>consumers</w:t>
      </w:r>
      <w:r w:rsidRPr="00103CEE">
        <w:rPr>
          <w:rFonts w:ascii="Times New Roman" w:hAnsi="Times New Roman"/>
          <w:color w:val="2A2A29"/>
          <w:w w:val="108"/>
          <w:lang w:val="en-US"/>
        </w:rPr>
        <w:t>.</w:t>
      </w:r>
      <w:r w:rsidRPr="00103CEE">
        <w:rPr>
          <w:rFonts w:ascii="Times New Roman" w:hAnsi="Times New Roman"/>
          <w:color w:val="2A2A29"/>
          <w:spacing w:val="30"/>
          <w:w w:val="10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Howeve</w:t>
      </w:r>
      <w:r w:rsidRPr="00103CEE">
        <w:rPr>
          <w:rFonts w:ascii="Times New Roman" w:hAnsi="Times New Roman"/>
          <w:color w:val="2A2A29"/>
          <w:spacing w:val="-10"/>
          <w:lang w:val="en-US"/>
        </w:rPr>
        <w:t>r</w:t>
      </w:r>
      <w:r w:rsidR="008D753D">
        <w:rPr>
          <w:rFonts w:ascii="Times New Roman" w:hAnsi="Times New Roman"/>
          <w:color w:val="2A2A29"/>
          <w:lang w:val="en-US"/>
        </w:rPr>
        <w:t xml:space="preserve">,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i/>
          <w:iCs/>
          <w:color w:val="2A2A29"/>
          <w:lang w:val="en-US"/>
        </w:rPr>
        <w:t>r</w:t>
      </w:r>
      <w:r w:rsidRPr="00103CEE">
        <w:rPr>
          <w:rFonts w:ascii="Times New Roman" w:hAnsi="Times New Roman"/>
          <w:i/>
          <w:iCs/>
          <w:color w:val="2A2A29"/>
          <w:spacing w:val="2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wa</w:t>
      </w:r>
      <w:r w:rsidRPr="00103CEE">
        <w:rPr>
          <w:rFonts w:ascii="Times New Roman" w:hAnsi="Times New Roman"/>
          <w:color w:val="2A2A29"/>
          <w:lang w:val="en-US"/>
        </w:rPr>
        <w:t xml:space="preserve">s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intende</w:t>
      </w:r>
      <w:r w:rsidRPr="00103CEE">
        <w:rPr>
          <w:rFonts w:ascii="Times New Roman" w:hAnsi="Times New Roman"/>
          <w:color w:val="2A2A29"/>
          <w:w w:val="109"/>
          <w:lang w:val="en-US"/>
        </w:rPr>
        <w:t>d</w:t>
      </w:r>
      <w:r w:rsidRPr="00103CEE">
        <w:rPr>
          <w:rFonts w:ascii="Times New Roman" w:hAnsi="Times New Roman"/>
          <w:color w:val="2A2A29"/>
          <w:spacing w:val="27"/>
          <w:w w:val="10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4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“summer</w:t>
      </w:r>
      <w:r w:rsidRPr="00103CEE">
        <w:rPr>
          <w:rFonts w:ascii="Times New Roman" w:hAnsi="Times New Roman"/>
          <w:color w:val="2A2A29"/>
          <w:lang w:val="en-US"/>
        </w:rPr>
        <w:t xml:space="preserve">” </w:t>
      </w:r>
      <w:r w:rsidRPr="00103CEE">
        <w:rPr>
          <w:rFonts w:ascii="Times New Roman" w:hAnsi="Times New Roman"/>
          <w:color w:val="2A2A29"/>
          <w:spacing w:val="2"/>
          <w:lang w:val="en-US"/>
        </w:rPr>
        <w:t>stor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Pr="00103CEE">
        <w:rPr>
          <w:rFonts w:ascii="Times New Roman" w:hAnsi="Times New Roman"/>
          <w:color w:val="2A2A29"/>
          <w:lang w:val="en-US"/>
        </w:rPr>
        <w:t xml:space="preserve">d </w:t>
      </w:r>
      <w:r w:rsidRPr="00103CEE">
        <w:rPr>
          <w:rFonts w:ascii="Times New Roman" w:hAnsi="Times New Roman"/>
          <w:i/>
          <w:iCs/>
          <w:color w:val="2A2A29"/>
          <w:spacing w:val="2"/>
          <w:w w:val="107"/>
          <w:lang w:val="en-US"/>
        </w:rPr>
        <w:t xml:space="preserve">Abercrombie </w:t>
      </w:r>
      <w:r w:rsidRPr="00103CEE">
        <w:rPr>
          <w:rFonts w:ascii="Times New Roman" w:hAnsi="Times New Roman"/>
          <w:color w:val="2A2A29"/>
          <w:spacing w:val="2"/>
          <w:lang w:val="en-US"/>
        </w:rPr>
        <w:t>mor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4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“winter</w:t>
      </w:r>
      <w:r w:rsidRPr="00103CEE">
        <w:rPr>
          <w:rFonts w:ascii="Times New Roman" w:hAnsi="Times New Roman"/>
          <w:color w:val="2A2A29"/>
          <w:lang w:val="en-US"/>
        </w:rPr>
        <w:t>”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stor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bu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5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the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bot</w:t>
      </w:r>
      <w:r w:rsidRPr="00103CEE">
        <w:rPr>
          <w:rFonts w:ascii="Times New Roman" w:hAnsi="Times New Roman"/>
          <w:color w:val="2A2A29"/>
          <w:lang w:val="en-US"/>
        </w:rPr>
        <w:t>h</w:t>
      </w:r>
      <w:r w:rsidRPr="00103CEE">
        <w:rPr>
          <w:rFonts w:ascii="Times New Roman" w:hAnsi="Times New Roman"/>
          <w:color w:val="2A2A29"/>
          <w:spacing w:val="5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sel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2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summe</w:t>
      </w:r>
      <w:r w:rsidRPr="00103CEE">
        <w:rPr>
          <w:rFonts w:ascii="Times New Roman" w:hAnsi="Times New Roman"/>
          <w:color w:val="2A2A2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5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winte</w:t>
      </w:r>
      <w:r w:rsidRPr="00103CEE">
        <w:rPr>
          <w:rFonts w:ascii="Times New Roman" w:hAnsi="Times New Roman"/>
          <w:color w:val="2A2A2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clothes</w:t>
      </w:r>
      <w:r w:rsidRPr="00103CEE">
        <w:rPr>
          <w:rFonts w:ascii="Times New Roman" w:hAnsi="Times New Roman"/>
          <w:color w:val="2A2A29"/>
          <w:lang w:val="en-US"/>
        </w:rPr>
        <w:t xml:space="preserve">. </w:t>
      </w:r>
      <w:r w:rsidRPr="00103CEE">
        <w:rPr>
          <w:rFonts w:ascii="Times New Roman" w:hAnsi="Times New Roman"/>
          <w:color w:val="2A2A29"/>
          <w:spacing w:val="14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i/>
          <w:iCs/>
          <w:color w:val="2A2A29"/>
          <w:lang w:val="en-US"/>
        </w:rPr>
        <w:t>r</w:t>
      </w:r>
      <w:r w:rsidRPr="00103CEE">
        <w:rPr>
          <w:rFonts w:ascii="Times New Roman" w:hAnsi="Times New Roman"/>
          <w:i/>
          <w:iCs/>
          <w:color w:val="2A2A29"/>
          <w:spacing w:val="1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stil</w:t>
      </w:r>
      <w:r w:rsidRPr="00103CEE">
        <w:rPr>
          <w:rFonts w:ascii="Times New Roman" w:hAnsi="Times New Roman"/>
          <w:color w:val="2A2A29"/>
          <w:lang w:val="en-US"/>
        </w:rPr>
        <w:t>l</w:t>
      </w:r>
      <w:r w:rsidRPr="00103CEE">
        <w:rPr>
          <w:rFonts w:ascii="Times New Roman" w:hAnsi="Times New Roman"/>
          <w:color w:val="2A2A29"/>
          <w:spacing w:val="1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 xml:space="preserve">leans </w:t>
      </w:r>
      <w:r w:rsidRPr="00103CEE">
        <w:rPr>
          <w:rFonts w:ascii="Times New Roman" w:hAnsi="Times New Roman"/>
          <w:color w:val="2A2A29"/>
          <w:spacing w:val="2"/>
          <w:lang w:val="en-US"/>
        </w:rPr>
        <w:t>mor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t</w:t>
      </w:r>
      <w:r w:rsidRPr="00103CEE">
        <w:rPr>
          <w:rFonts w:ascii="Times New Roman" w:hAnsi="Times New Roman"/>
          <w:color w:val="2A2A29"/>
          <w:lang w:val="en-US"/>
        </w:rPr>
        <w:t xml:space="preserve">o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="008D753D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summe</w:t>
      </w:r>
      <w:r w:rsidRPr="00103CEE">
        <w:rPr>
          <w:rFonts w:ascii="Times New Roman" w:hAnsi="Times New Roman"/>
          <w:color w:val="2A2A2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clothin</w:t>
      </w:r>
      <w:r w:rsidR="008D753D">
        <w:rPr>
          <w:rFonts w:ascii="Times New Roman" w:hAnsi="Times New Roman"/>
          <w:color w:val="2A2A29"/>
          <w:lang w:val="en-US"/>
        </w:rPr>
        <w:t>g</w:t>
      </w:r>
      <w:r w:rsidRPr="00103CEE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lin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Pr="00103CEE">
        <w:rPr>
          <w:rFonts w:ascii="Times New Roman" w:hAnsi="Times New Roman"/>
          <w:color w:val="2A2A29"/>
          <w:lang w:val="en-US"/>
        </w:rPr>
        <w:t xml:space="preserve">d </w:t>
      </w:r>
      <w:r w:rsidRPr="00103CEE">
        <w:rPr>
          <w:rFonts w:ascii="Times New Roman" w:hAnsi="Times New Roman"/>
          <w:i/>
          <w:iCs/>
          <w:color w:val="2A2A29"/>
          <w:spacing w:val="2"/>
          <w:w w:val="106"/>
          <w:lang w:val="en-US"/>
        </w:rPr>
        <w:t>Abercrombi</w:t>
      </w:r>
      <w:r w:rsidRPr="00103CEE">
        <w:rPr>
          <w:rFonts w:ascii="Times New Roman" w:hAnsi="Times New Roman"/>
          <w:i/>
          <w:iCs/>
          <w:color w:val="2A2A29"/>
          <w:w w:val="106"/>
          <w:lang w:val="en-US"/>
        </w:rPr>
        <w:t>e</w:t>
      </w:r>
      <w:r w:rsidRPr="00103CEE">
        <w:rPr>
          <w:rFonts w:ascii="Times New Roman" w:hAnsi="Times New Roman"/>
          <w:i/>
          <w:iCs/>
          <w:color w:val="2A2A29"/>
          <w:spacing w:val="57"/>
          <w:w w:val="106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mor</w:t>
      </w:r>
      <w:r w:rsidR="008D753D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toward</w:t>
      </w:r>
      <w:r w:rsidR="008D753D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winte</w:t>
      </w:r>
      <w:r w:rsidRPr="00103CEE">
        <w:rPr>
          <w:rFonts w:ascii="Times New Roman" w:hAnsi="Times New Roman"/>
          <w:color w:val="2A2A29"/>
          <w:spacing w:val="-10"/>
          <w:lang w:val="en-US"/>
        </w:rPr>
        <w:t>r</w:t>
      </w:r>
      <w:r w:rsidR="008D753D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Sinc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w w:val="111"/>
          <w:lang w:val="en-US"/>
        </w:rPr>
        <w:t xml:space="preserve">then,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i/>
          <w:iCs/>
          <w:color w:val="2A2A29"/>
          <w:lang w:val="en-US"/>
        </w:rPr>
        <w:t xml:space="preserve">r </w:t>
      </w:r>
      <w:r w:rsidRPr="00103CEE">
        <w:rPr>
          <w:rFonts w:ascii="Times New Roman" w:hAnsi="Times New Roman"/>
          <w:color w:val="2A2A29"/>
          <w:spacing w:val="2"/>
          <w:lang w:val="en-US"/>
        </w:rPr>
        <w:t>ha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becom</w:t>
      </w:r>
      <w:r w:rsidRPr="00103CEE">
        <w:rPr>
          <w:rFonts w:ascii="Times New Roman" w:hAnsi="Times New Roman"/>
          <w:color w:val="2A2A29"/>
          <w:lang w:val="en-US"/>
        </w:rPr>
        <w:t xml:space="preserve">e </w:t>
      </w:r>
      <w:r w:rsidRPr="00103CEE">
        <w:rPr>
          <w:rFonts w:ascii="Times New Roman" w:hAnsi="Times New Roman"/>
          <w:color w:val="2A2A29"/>
          <w:spacing w:val="2"/>
          <w:lang w:val="en-US"/>
        </w:rPr>
        <w:t>famou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-1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it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trend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4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clothes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4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especiall</w:t>
      </w:r>
      <w:r w:rsidRPr="00103CEE">
        <w:rPr>
          <w:rFonts w:ascii="Times New Roman" w:hAnsi="Times New Roman"/>
          <w:color w:val="2A2A29"/>
          <w:lang w:val="en-US"/>
        </w:rPr>
        <w:t>y</w:t>
      </w:r>
      <w:r w:rsidRPr="00103CEE">
        <w:rPr>
          <w:rFonts w:ascii="Times New Roman" w:hAnsi="Times New Roman"/>
          <w:color w:val="2A2A29"/>
          <w:spacing w:val="53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it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1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hoodies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24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-14"/>
          <w:lang w:val="en-US"/>
        </w:rPr>
        <w:t>T</w:t>
      </w:r>
      <w:r w:rsidRPr="00103CEE">
        <w:rPr>
          <w:rFonts w:ascii="Times New Roman" w:hAnsi="Times New Roman"/>
          <w:color w:val="2A2A29"/>
          <w:spacing w:val="2"/>
          <w:lang w:val="en-US"/>
        </w:rPr>
        <w:t>-shirt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35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9"/>
          <w:lang w:val="en-US"/>
        </w:rPr>
        <w:t>jeans</w:t>
      </w:r>
      <w:r w:rsidR="008D753D">
        <w:rPr>
          <w:rFonts w:ascii="Times New Roman" w:hAnsi="Times New Roman"/>
          <w:color w:val="2A2A29"/>
          <w:spacing w:val="2"/>
          <w:w w:val="109"/>
          <w:lang w:val="en-US"/>
        </w:rPr>
        <w:t xml:space="preserve"> </w:t>
      </w:r>
      <w:r w:rsidR="008D753D" w:rsidRPr="00103CEE">
        <w:rPr>
          <w:rFonts w:ascii="Times New Roman" w:hAnsi="Times New Roman"/>
          <w:color w:val="2A2A29"/>
          <w:spacing w:val="2"/>
          <w:lang w:val="en-US"/>
        </w:rPr>
        <w:t>whic</w:t>
      </w:r>
      <w:r w:rsidR="008D753D" w:rsidRPr="00103CEE">
        <w:rPr>
          <w:rFonts w:ascii="Times New Roman" w:hAnsi="Times New Roman"/>
          <w:color w:val="2A2A29"/>
          <w:lang w:val="en-US"/>
        </w:rPr>
        <w:t>h</w:t>
      </w:r>
      <w:r w:rsidR="008D753D" w:rsidRPr="00103CEE">
        <w:rPr>
          <w:rFonts w:ascii="Times New Roman" w:hAnsi="Times New Roman"/>
          <w:color w:val="2A2A29"/>
          <w:spacing w:val="40"/>
          <w:lang w:val="en-US"/>
        </w:rPr>
        <w:t xml:space="preserve"> </w:t>
      </w:r>
      <w:r w:rsidR="008D753D" w:rsidRPr="00103CEE">
        <w:rPr>
          <w:rFonts w:ascii="Times New Roman" w:hAnsi="Times New Roman"/>
          <w:color w:val="2A2A29"/>
          <w:spacing w:val="2"/>
          <w:lang w:val="en-US"/>
        </w:rPr>
        <w:t>ever</w:t>
      </w:r>
      <w:r w:rsidR="008D753D" w:rsidRPr="00103CEE">
        <w:rPr>
          <w:rFonts w:ascii="Times New Roman" w:hAnsi="Times New Roman"/>
          <w:color w:val="2A2A29"/>
          <w:lang w:val="en-US"/>
        </w:rPr>
        <w:t>y</w:t>
      </w:r>
      <w:r w:rsidR="008D753D" w:rsidRPr="00103CEE">
        <w:rPr>
          <w:rFonts w:ascii="Times New Roman" w:hAnsi="Times New Roman"/>
          <w:color w:val="2A2A29"/>
          <w:spacing w:val="16"/>
          <w:lang w:val="en-US"/>
        </w:rPr>
        <w:t xml:space="preserve"> </w:t>
      </w:r>
      <w:r w:rsidR="008D753D" w:rsidRPr="00103CEE">
        <w:rPr>
          <w:rFonts w:ascii="Times New Roman" w:hAnsi="Times New Roman"/>
          <w:color w:val="2A2A29"/>
          <w:spacing w:val="2"/>
          <w:lang w:val="en-US"/>
        </w:rPr>
        <w:t>tee</w:t>
      </w:r>
      <w:r w:rsidR="008D753D" w:rsidRPr="00103CEE">
        <w:rPr>
          <w:rFonts w:ascii="Times New Roman" w:hAnsi="Times New Roman"/>
          <w:color w:val="2A2A29"/>
          <w:lang w:val="en-US"/>
        </w:rPr>
        <w:t>n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" w:after="0" w:line="284" w:lineRule="auto"/>
        <w:ind w:left="1700" w:right="285" w:hanging="350"/>
        <w:jc w:val="both"/>
        <w:rPr>
          <w:rFonts w:ascii="Times New Roman" w:hAnsi="Times New Roman"/>
          <w:color w:val="000000"/>
          <w:lang w:val="en-US"/>
        </w:rPr>
      </w:pPr>
      <w:proofErr w:type="gramStart"/>
      <w:r w:rsidRPr="00103CEE">
        <w:rPr>
          <w:rFonts w:ascii="Times New Roman" w:hAnsi="Times New Roman"/>
          <w:color w:val="2A2A29"/>
          <w:position w:val="1"/>
          <w:sz w:val="18"/>
          <w:szCs w:val="18"/>
          <w:lang w:val="en-US"/>
        </w:rPr>
        <w:t xml:space="preserve">20  </w:t>
      </w:r>
      <w:r w:rsidRPr="00103CEE">
        <w:rPr>
          <w:rFonts w:ascii="Times New Roman" w:hAnsi="Times New Roman"/>
          <w:color w:val="2A2A29"/>
          <w:spacing w:val="2"/>
          <w:lang w:val="en-US"/>
        </w:rPr>
        <w:t>dream</w:t>
      </w:r>
      <w:r w:rsidRPr="00103CEE">
        <w:rPr>
          <w:rFonts w:ascii="Times New Roman" w:hAnsi="Times New Roman"/>
          <w:color w:val="2A2A29"/>
          <w:lang w:val="en-US"/>
        </w:rPr>
        <w:t>s</w:t>
      </w:r>
      <w:proofErr w:type="gramEnd"/>
      <w:r w:rsidR="008D753D">
        <w:rPr>
          <w:rFonts w:ascii="Times New Roman" w:hAnsi="Times New Roman"/>
          <w:color w:val="2A2A29"/>
          <w:spacing w:val="4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f</w:t>
      </w:r>
      <w:r w:rsidRPr="00103CEE">
        <w:rPr>
          <w:rFonts w:ascii="Times New Roman" w:hAnsi="Times New Roman"/>
          <w:color w:val="2A2A29"/>
          <w:spacing w:val="-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havin</w:t>
      </w:r>
      <w:r w:rsidRPr="00103CEE">
        <w:rPr>
          <w:rFonts w:ascii="Times New Roman" w:hAnsi="Times New Roman"/>
          <w:color w:val="2A2A29"/>
          <w:spacing w:val="-14"/>
          <w:lang w:val="en-US"/>
        </w:rPr>
        <w:t>g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-14"/>
          <w:lang w:val="en-US"/>
        </w:rPr>
        <w:t>Y</w:t>
      </w:r>
      <w:r w:rsidRPr="00103CEE">
        <w:rPr>
          <w:rFonts w:ascii="Times New Roman" w:hAnsi="Times New Roman"/>
          <w:color w:val="2A2A29"/>
          <w:spacing w:val="2"/>
          <w:lang w:val="en-US"/>
        </w:rPr>
        <w:t>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-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ca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fin</w:t>
      </w:r>
      <w:r w:rsidRPr="00103CEE">
        <w:rPr>
          <w:rFonts w:ascii="Times New Roman" w:hAnsi="Times New Roman"/>
          <w:color w:val="2A2A29"/>
          <w:lang w:val="en-US"/>
        </w:rPr>
        <w:t>d</w:t>
      </w:r>
      <w:r w:rsidRPr="00103CEE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lang w:val="en-US"/>
        </w:rPr>
        <w:t>a</w:t>
      </w:r>
      <w:r w:rsidRPr="00103CEE">
        <w:rPr>
          <w:rFonts w:ascii="Times New Roman" w:hAnsi="Times New Roman"/>
          <w:color w:val="2A2A29"/>
          <w:spacing w:val="4"/>
          <w:lang w:val="en-US"/>
        </w:rPr>
        <w:t xml:space="preserve"> </w:t>
      </w:r>
      <w:r w:rsidRPr="00103CEE">
        <w:rPr>
          <w:rFonts w:ascii="Times New Roman" w:hAnsi="Times New Roman"/>
          <w:i/>
          <w:iCs/>
          <w:color w:val="2A2A29"/>
          <w:spacing w:val="2"/>
          <w:lang w:val="en-US"/>
        </w:rPr>
        <w:t>Holliste</w:t>
      </w:r>
      <w:r w:rsidRPr="00103CEE">
        <w:rPr>
          <w:rFonts w:ascii="Times New Roman" w:hAnsi="Times New Roman"/>
          <w:i/>
          <w:iCs/>
          <w:color w:val="2A2A29"/>
          <w:lang w:val="en-US"/>
        </w:rPr>
        <w:t>r</w:t>
      </w:r>
      <w:r w:rsidRPr="00103CEE">
        <w:rPr>
          <w:rFonts w:ascii="Times New Roman" w:hAnsi="Times New Roman"/>
          <w:i/>
          <w:iCs/>
          <w:color w:val="2A2A29"/>
          <w:spacing w:val="-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stor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0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-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mos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majo</w:t>
      </w:r>
      <w:r w:rsidRPr="00103CEE">
        <w:rPr>
          <w:rFonts w:ascii="Times New Roman" w:hAnsi="Times New Roman"/>
          <w:color w:val="2A2A29"/>
          <w:lang w:val="en-US"/>
        </w:rPr>
        <w:t>r</w:t>
      </w:r>
      <w:r w:rsidRPr="00103CEE">
        <w:rPr>
          <w:rFonts w:ascii="Times New Roman" w:hAnsi="Times New Roman"/>
          <w:color w:val="2A2A29"/>
          <w:spacing w:val="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citie</w:t>
      </w:r>
      <w:r w:rsidRPr="00103CEE">
        <w:rPr>
          <w:rFonts w:ascii="Times New Roman" w:hAnsi="Times New Roman"/>
          <w:color w:val="2A2A29"/>
          <w:lang w:val="en-US"/>
        </w:rPr>
        <w:t>s</w:t>
      </w:r>
      <w:r w:rsidRPr="00103CEE">
        <w:rPr>
          <w:rFonts w:ascii="Times New Roman" w:hAnsi="Times New Roman"/>
          <w:color w:val="2A2A29"/>
          <w:spacing w:val="2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8"/>
          <w:lang w:val="en-US"/>
        </w:rPr>
        <w:t xml:space="preserve">around </w:t>
      </w:r>
      <w:r w:rsidRPr="00103CEE">
        <w:rPr>
          <w:rFonts w:ascii="Times New Roman" w:hAnsi="Times New Roman"/>
          <w:color w:val="2A2A29"/>
          <w:spacing w:val="2"/>
          <w:lang w:val="en-US"/>
        </w:rPr>
        <w:t>th</w:t>
      </w:r>
      <w:r w:rsidRPr="00103CEE">
        <w:rPr>
          <w:rFonts w:ascii="Times New Roman" w:hAnsi="Times New Roman"/>
          <w:color w:val="2A2A29"/>
          <w:lang w:val="en-US"/>
        </w:rPr>
        <w:t>e</w:t>
      </w:r>
      <w:r w:rsidRPr="00103CEE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world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Alternativel</w:t>
      </w:r>
      <w:r w:rsidRPr="00103CEE">
        <w:rPr>
          <w:rFonts w:ascii="Times New Roman" w:hAnsi="Times New Roman"/>
          <w:color w:val="2A2A29"/>
          <w:spacing w:val="-14"/>
          <w:lang w:val="en-US"/>
        </w:rPr>
        <w:t>y</w:t>
      </w:r>
      <w:r w:rsidRPr="00103CEE">
        <w:rPr>
          <w:rFonts w:ascii="Times New Roman" w:hAnsi="Times New Roman"/>
          <w:color w:val="2A2A29"/>
          <w:lang w:val="en-US"/>
        </w:rPr>
        <w:t>,</w:t>
      </w:r>
      <w:r w:rsidRPr="00103CEE">
        <w:rPr>
          <w:rFonts w:ascii="Times New Roman" w:hAnsi="Times New Roman"/>
          <w:color w:val="2A2A29"/>
          <w:spacing w:val="39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yo</w:t>
      </w:r>
      <w:r w:rsidRPr="00103CEE">
        <w:rPr>
          <w:rFonts w:ascii="Times New Roman" w:hAnsi="Times New Roman"/>
          <w:color w:val="2A2A29"/>
          <w:lang w:val="en-US"/>
        </w:rPr>
        <w:t>u</w:t>
      </w:r>
      <w:r w:rsidRPr="00103CEE">
        <w:rPr>
          <w:rFonts w:ascii="Times New Roman" w:hAnsi="Times New Roman"/>
          <w:color w:val="2A2A29"/>
          <w:spacing w:val="17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ca</w:t>
      </w:r>
      <w:r w:rsidRPr="00103CEE">
        <w:rPr>
          <w:rFonts w:ascii="Times New Roman" w:hAnsi="Times New Roman"/>
          <w:color w:val="2A2A29"/>
          <w:lang w:val="en-US"/>
        </w:rPr>
        <w:t>n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als</w:t>
      </w:r>
      <w:r w:rsidRPr="00103CEE">
        <w:rPr>
          <w:rFonts w:ascii="Times New Roman" w:hAnsi="Times New Roman"/>
          <w:color w:val="2A2A29"/>
          <w:lang w:val="en-US"/>
        </w:rPr>
        <w:t>o</w:t>
      </w:r>
      <w:r w:rsidRPr="00103CEE">
        <w:rPr>
          <w:rFonts w:ascii="Times New Roman" w:hAnsi="Times New Roman"/>
          <w:color w:val="2A2A29"/>
          <w:spacing w:val="22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sho</w:t>
      </w:r>
      <w:r w:rsidRPr="00103CEE">
        <w:rPr>
          <w:rFonts w:ascii="Times New Roman" w:hAnsi="Times New Roman"/>
          <w:color w:val="2A2A29"/>
          <w:lang w:val="en-US"/>
        </w:rPr>
        <w:t>p</w:t>
      </w:r>
      <w:r w:rsidRPr="00103CEE">
        <w:rPr>
          <w:rFonts w:ascii="Times New Roman" w:hAnsi="Times New Roman"/>
          <w:color w:val="2A2A29"/>
          <w:spacing w:val="4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onlin</w:t>
      </w:r>
      <w:r w:rsidRPr="00103CEE">
        <w:rPr>
          <w:rFonts w:ascii="Times New Roman" w:hAnsi="Times New Roman"/>
          <w:color w:val="2A2A29"/>
          <w:spacing w:val="-14"/>
          <w:lang w:val="en-US"/>
        </w:rPr>
        <w:t>e</w:t>
      </w:r>
      <w:r w:rsidRPr="00103CEE">
        <w:rPr>
          <w:rFonts w:ascii="Times New Roman" w:hAnsi="Times New Roman"/>
          <w:color w:val="2A2A29"/>
          <w:lang w:val="en-US"/>
        </w:rPr>
        <w:t>.</w:t>
      </w:r>
      <w:r w:rsidRPr="00103CEE">
        <w:rPr>
          <w:rFonts w:ascii="Times New Roman" w:hAnsi="Times New Roman"/>
          <w:color w:val="2A2A29"/>
          <w:spacing w:val="3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Chec</w:t>
      </w:r>
      <w:r w:rsidRPr="00103CEE">
        <w:rPr>
          <w:rFonts w:ascii="Times New Roman" w:hAnsi="Times New Roman"/>
          <w:color w:val="2A2A29"/>
          <w:lang w:val="en-US"/>
        </w:rPr>
        <w:t>k</w:t>
      </w:r>
      <w:r w:rsidRPr="00103CEE">
        <w:rPr>
          <w:rFonts w:ascii="Times New Roman" w:hAnsi="Times New Roman"/>
          <w:color w:val="2A2A29"/>
          <w:spacing w:val="3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lang w:val="en-US"/>
        </w:rPr>
        <w:t>i</w:t>
      </w:r>
      <w:r w:rsidRPr="00103CEE">
        <w:rPr>
          <w:rFonts w:ascii="Times New Roman" w:hAnsi="Times New Roman"/>
          <w:color w:val="2A2A29"/>
          <w:lang w:val="en-US"/>
        </w:rPr>
        <w:t>t</w:t>
      </w:r>
      <w:r w:rsidRPr="00103CEE">
        <w:rPr>
          <w:rFonts w:ascii="Times New Roman" w:hAnsi="Times New Roman"/>
          <w:color w:val="2A2A29"/>
          <w:spacing w:val="11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pacing w:val="2"/>
          <w:w w:val="107"/>
          <w:lang w:val="en-US"/>
        </w:rPr>
        <w:t>out!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40" w:lineRule="auto"/>
        <w:ind w:left="4978" w:right="-20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103CEE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Adapted</w:t>
      </w:r>
      <w:r w:rsidRPr="00103CEE">
        <w:rPr>
          <w:rFonts w:ascii="Times New Roman" w:hAnsi="Times New Roman"/>
          <w:color w:val="2A2A29"/>
          <w:spacing w:val="-4"/>
          <w:w w:val="118"/>
          <w:sz w:val="18"/>
          <w:szCs w:val="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sz w:val="18"/>
          <w:szCs w:val="18"/>
          <w:lang w:val="en-US"/>
        </w:rPr>
        <w:t>from:</w:t>
      </w:r>
      <w:r w:rsidRPr="00103CEE">
        <w:rPr>
          <w:rFonts w:ascii="Times New Roman" w:hAnsi="Times New Roman"/>
          <w:color w:val="2A2A29"/>
          <w:spacing w:val="22"/>
          <w:sz w:val="18"/>
          <w:szCs w:val="18"/>
          <w:lang w:val="en-US"/>
        </w:rPr>
        <w:t xml:space="preserve"> </w:t>
      </w:r>
      <w:r w:rsidRPr="00103CEE">
        <w:rPr>
          <w:rFonts w:ascii="Times New Roman" w:hAnsi="Times New Roman"/>
          <w:color w:val="2A2A29"/>
          <w:w w:val="118"/>
          <w:sz w:val="18"/>
          <w:szCs w:val="18"/>
          <w:lang w:val="en-US"/>
        </w:rPr>
        <w:t>https://sites.googl</w:t>
      </w:r>
      <w:r w:rsidRPr="00103CEE">
        <w:rPr>
          <w:rFonts w:ascii="Times New Roman" w:hAnsi="Times New Roman"/>
          <w:color w:val="2A2A29"/>
          <w:spacing w:val="-14"/>
          <w:w w:val="118"/>
          <w:sz w:val="18"/>
          <w:szCs w:val="18"/>
          <w:lang w:val="en-US"/>
        </w:rPr>
        <w:t>e</w:t>
      </w:r>
      <w:r w:rsidRPr="00103CEE">
        <w:rPr>
          <w:rFonts w:ascii="Times New Roman" w:hAnsi="Times New Roman"/>
          <w:color w:val="2A2A29"/>
          <w:w w:val="116"/>
          <w:sz w:val="18"/>
          <w:szCs w:val="18"/>
          <w:lang w:val="en-US"/>
        </w:rPr>
        <w:t>.com/site/walkerhollister/home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40" w:lineRule="auto"/>
        <w:ind w:left="4978" w:right="-20"/>
        <w:rPr>
          <w:rFonts w:ascii="Times New Roman" w:hAnsi="Times New Roman"/>
          <w:color w:val="000000"/>
          <w:sz w:val="18"/>
          <w:szCs w:val="18"/>
          <w:lang w:val="en-US"/>
        </w:rPr>
        <w:sectPr w:rsidR="00F015A1" w:rsidRPr="00103CEE">
          <w:pgSz w:w="11920" w:h="16840"/>
          <w:pgMar w:top="1900" w:right="1140" w:bottom="780" w:left="0" w:header="172" w:footer="597" w:gutter="0"/>
          <w:cols w:space="720" w:equalWidth="0">
            <w:col w:w="10780"/>
          </w:cols>
          <w:noEndnote/>
        </w:sectPr>
      </w:pPr>
    </w:p>
    <w:p w:rsidR="00F015A1" w:rsidRPr="00103CEE" w:rsidRDefault="008D753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125" style="position:absolute;z-index:-251603456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124" style="position:absolute;z-index:-251604480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123" style="position:absolute;z-index:-251605504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122" style="position:absolute;margin-left:506.1pt;margin-top:0;width:89pt;height:29pt;z-index:-251606528;mso-position-horizontal-relative:page;mso-position-vertical-relative:page" o:regroupid="1" o:allowincell="f" filled="f" stroked="f">
            <v:textbox inset="0,0,0,0">
              <w:txbxContent>
                <w:p w:rsidR="00FE18E1" w:rsidRDefault="00B92E71" w:rsidP="00FE18E1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88.9pt;height:28.8pt">
                        <v:imagedata r:id="rId8" o:title=""/>
                      </v:shape>
                    </w:pict>
                  </w:r>
                </w:p>
                <w:p w:rsidR="00FE18E1" w:rsidRDefault="00FE18E1" w:rsidP="00FE18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119" style="position:absolute;margin-left:462.55pt;margin-top:-51.55pt;width:26.15pt;height:23.75pt;z-index:-251607552" coordorigin="9251,149" coordsize="523,475" o:regroupid="1" o:allowincell="f">
            <v:shape id="_x0000_s112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12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118" style="position:absolute;z-index:-251608576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1" o:allowincell="f" stroked="f">
            <v:path arrowok="t"/>
          </v:polyline>
        </w:pict>
      </w:r>
      <w:r>
        <w:rPr>
          <w:noProof/>
        </w:rPr>
        <w:pict>
          <v:group id="_x0000_s1115" style="position:absolute;margin-left:372.8pt;margin-top:-54.55pt;width:33.05pt;height:30.1pt;z-index:-251609600" coordorigin="7456,89" coordsize="661,602" o:regroupid="1" o:allowincell="f">
            <v:shape id="_x0000_s111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11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114" style="position:absolute;z-index:-251610624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111" style="position:absolute;margin-left:283.6pt;margin-top:-58.45pt;width:40.05pt;height:36.6pt;z-index:-251611648" coordorigin="5672,11" coordsize="801,732" o:regroupid="1" o:allowincell="f">
            <v:shape id="_x0000_s111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11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110" style="position:absolute;z-index:-251612672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1" o:allowincell="f" stroked="f">
            <v:path arrowok="t"/>
          </v:polyline>
        </w:pict>
      </w:r>
      <w:r>
        <w:rPr>
          <w:noProof/>
        </w:rPr>
        <w:pict>
          <v:rect id="_x0000_s1109" style="position:absolute;margin-left:0;margin-top:0;width:510pt;height:17pt;z-index:-251613696;mso-position-horizontal-relative:page;mso-position-vertical-relative:page" o:regroupid="1" o:allowincell="f" filled="f" stroked="f">
            <v:textbox inset="0,0,0,0">
              <w:txbxContent>
                <w:p w:rsidR="00FE18E1" w:rsidRDefault="00B92E71" w:rsidP="00FE18E1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512.75pt;height:16.9pt">
                        <v:imagedata r:id="rId7" o:title=""/>
                      </v:shape>
                    </w:pict>
                  </w:r>
                </w:p>
                <w:p w:rsidR="00FE18E1" w:rsidRDefault="00FE18E1" w:rsidP="00FE18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  <w:color w:val="00000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21" w:after="0" w:line="265" w:lineRule="auto"/>
        <w:ind w:left="1672" w:right="2335" w:hanging="425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Pr="00103CEE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Pr="00103CEE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parts</w:t>
      </w:r>
      <w:r w:rsidRPr="00103CEE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103CEE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Pr="00103CEE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xt.</w:t>
      </w:r>
      <w:r w:rsidRPr="00103CEE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Pr="00103CEE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w w:val="107"/>
          <w:sz w:val="24"/>
          <w:szCs w:val="24"/>
          <w:lang w:val="en-US"/>
        </w:rPr>
        <w:t>xp</w:t>
      </w:r>
      <w:r w:rsidRPr="00103CEE">
        <w:rPr>
          <w:rFonts w:ascii="Arial" w:hAnsi="Arial" w:cs="Arial"/>
          <w:color w:val="2A2A29"/>
          <w:spacing w:val="-7"/>
          <w:w w:val="107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8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sions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F015A1" w:rsidRPr="00103CEE" w:rsidRDefault="00B92E71">
      <w:pPr>
        <w:widowControl w:val="0"/>
        <w:tabs>
          <w:tab w:val="left" w:pos="58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6" style="position:absolute;left:0;text-align:left;margin-left:219.35pt;margin-top:-.95pt;width:15.95pt;height:15.95pt;z-index:-25168537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015A1" w:rsidRPr="00103CEE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-4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(a)  </w:t>
      </w:r>
      <w:r w:rsidR="00F015A1" w:rsidRPr="00103CEE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Ameri</w:t>
      </w:r>
      <w:r w:rsidR="00F015A1"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an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eens.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tabs>
          <w:tab w:val="left" w:pos="58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7" style="position:absolute;left:0;text-align:left;margin-left:219.35pt;margin-top:-.95pt;width:15.95pt;height:15.95pt;z-index:-25168435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015A1" w:rsidRPr="00103CEE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sells</w:t>
      </w:r>
      <w:r w:rsidR="00F015A1" w:rsidRPr="00103CEE">
        <w:rPr>
          <w:rFonts w:ascii="Arial" w:hAnsi="Arial" w:cs="Arial"/>
          <w:color w:val="2A2A29"/>
          <w:spacing w:val="-4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(b)  </w:t>
      </w:r>
      <w:r w:rsidR="00F015A1" w:rsidRPr="00103CEE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F015A1" w:rsidRPr="00103CEE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="00F015A1" w:rsidRPr="00103CEE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015A1" w:rsidRPr="00103CEE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w w:val="106"/>
          <w:sz w:val="24"/>
          <w:szCs w:val="24"/>
          <w:lang w:val="en-US"/>
        </w:rPr>
        <w:t>orld.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tabs>
          <w:tab w:val="left" w:pos="58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8" style="position:absolute;left:0;text-align:left;margin-left:219.35pt;margin-top:-.95pt;width:15.95pt;height:15.95pt;z-index:-25168332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015A1" w:rsidRPr="00103CEE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amous</w:t>
      </w:r>
      <w:r w:rsidR="00F015A1" w:rsidRPr="00103CEE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-4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(c)  </w:t>
      </w:r>
      <w:r w:rsidR="00F015A1" w:rsidRPr="00103CEE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its</w:t>
      </w:r>
      <w:r w:rsidR="00F015A1" w:rsidRPr="00103CEE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hoodies.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tabs>
          <w:tab w:val="left" w:pos="58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29" style="position:absolute;left:0;text-align:left;margin-left:219.35pt;margin-top:-.95pt;width:15.95pt;height:15.95pt;z-index:-25168230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015A1" w:rsidRPr="00103CEE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initial</w:t>
      </w:r>
      <w:r w:rsidR="00F015A1" w:rsidRPr="00103CEE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(d)  </w:t>
      </w:r>
      <w:r w:rsidR="00F015A1" w:rsidRPr="00103CEE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aimed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F015A1"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win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F015A1" w:rsidRPr="00103CEE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4"/>
          <w:sz w:val="24"/>
          <w:szCs w:val="24"/>
          <w:lang w:val="en-US"/>
        </w:rPr>
        <w:t>line.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40" w:lineRule="auto"/>
        <w:ind w:left="588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(e)  </w:t>
      </w:r>
      <w:r w:rsidRPr="00103CEE">
        <w:rPr>
          <w:rFonts w:ascii="Times New Roman" w:hAnsi="Times New Roman"/>
          <w:b/>
          <w:bCs/>
          <w:color w:val="2A2A29"/>
          <w:spacing w:val="28"/>
          <w:sz w:val="20"/>
          <w:szCs w:val="20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asual</w:t>
      </w:r>
      <w:proofErr w:type="gramEnd"/>
      <w:r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103CEE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dab</w:t>
      </w:r>
      <w:r w:rsidRPr="00103CEE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9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99"/>
          <w:sz w:val="24"/>
          <w:szCs w:val="24"/>
          <w:lang w:val="en-US"/>
        </w:rPr>
        <w:t>othes.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40" w:lineRule="auto"/>
        <w:ind w:left="588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(f)  </w:t>
      </w:r>
      <w:r w:rsidRPr="00103CEE">
        <w:rPr>
          <w:rFonts w:ascii="Times New Roman" w:hAnsi="Times New Roman"/>
          <w:b/>
          <w:bCs/>
          <w:color w:val="2A2A29"/>
          <w:spacing w:val="49"/>
          <w:sz w:val="20"/>
          <w:szCs w:val="20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sz w:val="24"/>
          <w:szCs w:val="24"/>
          <w:lang w:val="en-US"/>
        </w:rPr>
        <w:t>aimed</w:t>
      </w:r>
      <w:proofErr w:type="gramEnd"/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summer</w:t>
      </w:r>
      <w:r w:rsidRPr="00103CEE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4"/>
          <w:sz w:val="24"/>
          <w:szCs w:val="24"/>
          <w:lang w:val="en-US"/>
        </w:rPr>
        <w:t>line.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0" style="position:absolute;left:0;text-align:left;margin-left:235.85pt;margin-top:3.55pt;width:32.75pt;height:13pt;z-index:-251688448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015A1" w:rsidRPr="00103CEE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F015A1" w:rsidRPr="00103CEE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F015A1" w:rsidRPr="00103CEE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again</w:t>
      </w:r>
      <w:r w:rsidR="00F015A1"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F015A1" w:rsidRPr="00103CEE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find</w:t>
      </w:r>
      <w:r w:rsidR="00F015A1" w:rsidRPr="00103CEE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F015A1" w:rsidRPr="00103CEE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F015A1" w:rsidRPr="00103CEE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mean</w:t>
      </w:r>
      <w:r w:rsidR="00F015A1"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w w:val="115"/>
          <w:sz w:val="24"/>
          <w:szCs w:val="24"/>
          <w:lang w:val="en-US"/>
        </w:rPr>
        <w:t>ol</w:t>
      </w:r>
      <w:r w:rsidR="00F015A1" w:rsidRPr="00103CEE">
        <w:rPr>
          <w:rFonts w:ascii="Arial" w:hAnsi="Arial" w:cs="Arial"/>
          <w:color w:val="2A2A29"/>
          <w:spacing w:val="-5"/>
          <w:w w:val="115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w w:val="103"/>
          <w:sz w:val="24"/>
          <w:szCs w:val="24"/>
          <w:lang w:val="en-US"/>
        </w:rPr>
        <w:t>wing: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1.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In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pa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ag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aph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1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d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that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means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“labe</w:t>
      </w:r>
      <w:r w:rsidRPr="00103CEE">
        <w:rPr>
          <w:rFonts w:ascii="Arial" w:hAnsi="Arial" w:cs="Arial"/>
          <w:color w:val="2A2A29"/>
          <w:spacing w:val="-14"/>
          <w:w w:val="107"/>
          <w:position w:val="-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115"/>
          <w:position w:val="-1"/>
          <w:sz w:val="24"/>
          <w:szCs w:val="24"/>
          <w:lang w:val="en-US"/>
        </w:rPr>
        <w:t>”.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2.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In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pa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ag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aph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2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d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that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means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“not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w w:val="119"/>
          <w:position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oo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w w:val="95"/>
          <w:position w:val="-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xpensi</w:t>
      </w:r>
      <w:r w:rsidRPr="00103CEE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e”.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3.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In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pa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ag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aph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3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d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that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means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“not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su</w:t>
      </w:r>
      <w:r w:rsidRPr="00103CEE">
        <w:rPr>
          <w:rFonts w:ascii="Arial" w:hAnsi="Arial" w:cs="Arial"/>
          <w:color w:val="2A2A29"/>
          <w:spacing w:val="-4"/>
          <w:w w:val="99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pacing w:val="-4"/>
          <w:w w:val="98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eeding”.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In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pa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ag</w:t>
      </w:r>
      <w:r w:rsidRPr="00103CEE">
        <w:rPr>
          <w:rFonts w:ascii="Arial" w:hAnsi="Arial" w:cs="Arial"/>
          <w:color w:val="2A2A29"/>
          <w:spacing w:val="-2"/>
          <w:w w:val="103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aph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3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4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d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that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means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22"/>
          <w:position w:val="-1"/>
          <w:sz w:val="24"/>
          <w:szCs w:val="24"/>
          <w:lang w:val="en-US"/>
        </w:rPr>
        <w:t>“</w:t>
      </w:r>
      <w:r w:rsidRPr="00103CEE">
        <w:rPr>
          <w:rFonts w:ascii="Arial" w:hAnsi="Arial" w:cs="Arial"/>
          <w:color w:val="2A2A29"/>
          <w:spacing w:val="-5"/>
          <w:w w:val="122"/>
          <w:position w:val="-1"/>
          <w:sz w:val="24"/>
          <w:szCs w:val="24"/>
          <w:lang w:val="en-US"/>
        </w:rPr>
        <w:t>f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ashionab</w:t>
      </w:r>
      <w:r w:rsidRPr="00103CEE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e”.</w:t>
      </w:r>
      <w:r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1" style="position:absolute;left:0;text-align:left;margin-left:109.45pt;margin-top:4.6pt;width:36.4pt;height:13pt;z-index:-251687424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F015A1" w:rsidRPr="00103CEE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3"/>
          <w:sz w:val="24"/>
          <w:szCs w:val="24"/>
          <w:lang w:val="en-US"/>
        </w:rPr>
        <w:t>Gi</w:t>
      </w:r>
      <w:r w:rsidR="00F015A1" w:rsidRPr="00103CEE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v</w:t>
      </w:r>
      <w:r w:rsidR="00F015A1" w:rsidRPr="00103CEE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de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ails</w:t>
      </w:r>
      <w:r w:rsidR="00F015A1" w:rsidRPr="00103CEE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1"/>
          <w:sz w:val="24"/>
          <w:szCs w:val="24"/>
          <w:lang w:val="en-US"/>
        </w:rPr>
        <w:t>about.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1.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When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the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b</w:t>
      </w:r>
      <w:r w:rsidRPr="00103CEE">
        <w:rPr>
          <w:rFonts w:ascii="Arial" w:hAnsi="Arial" w:cs="Arial"/>
          <w:color w:val="2A2A29"/>
          <w:spacing w:val="-2"/>
          <w:w w:val="108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and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was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18"/>
          <w:position w:val="-1"/>
          <w:sz w:val="24"/>
          <w:szCs w:val="24"/>
          <w:lang w:val="en-US"/>
        </w:rPr>
        <w:t>fi</w:t>
      </w:r>
      <w:r w:rsidRPr="00103CEE">
        <w:rPr>
          <w:rFonts w:ascii="Arial" w:hAnsi="Arial" w:cs="Arial"/>
          <w:color w:val="2A2A29"/>
          <w:spacing w:val="-2"/>
          <w:w w:val="118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w w:val="119"/>
          <w:position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pacing w:val="-8"/>
          <w:w w:val="109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ea</w:t>
      </w:r>
      <w:r w:rsidRPr="00103CEE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ed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103CEE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2.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What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girls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3"/>
          <w:w w:val="98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al</w:t>
      </w:r>
      <w:r w:rsidRPr="00103CEE">
        <w:rPr>
          <w:rFonts w:ascii="Arial" w:hAnsi="Arial" w:cs="Arial"/>
          <w:color w:val="2A2A29"/>
          <w:spacing w:val="-6"/>
          <w:w w:val="112"/>
          <w:position w:val="-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ed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proofErr w:type="gramStart"/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proofErr w:type="gramEnd"/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3.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When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Hollis</w:t>
      </w:r>
      <w:r w:rsidRPr="00103CEE">
        <w:rPr>
          <w:rFonts w:ascii="Arial" w:hAnsi="Arial" w:cs="Arial"/>
          <w:color w:val="2A2A29"/>
          <w:spacing w:val="-1"/>
          <w:w w:val="98"/>
          <w:position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er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be</w:t>
      </w:r>
      <w:r w:rsidRPr="00103CEE">
        <w:rPr>
          <w:rFonts w:ascii="Arial" w:hAnsi="Arial" w:cs="Arial"/>
          <w:color w:val="2A2A29"/>
          <w:spacing w:val="-3"/>
          <w:w w:val="97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ame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popular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tabs>
          <w:tab w:val="left" w:pos="10760"/>
        </w:tabs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w w:val="111"/>
          <w:position w:val="-1"/>
          <w:sz w:val="20"/>
          <w:szCs w:val="20"/>
          <w:lang w:val="en-US"/>
        </w:rPr>
        <w:t>4.</w:t>
      </w: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  </w:t>
      </w:r>
      <w:r w:rsidRPr="00103CEE">
        <w:rPr>
          <w:rFonts w:ascii="Times New Roman" w:hAnsi="Times New Roman"/>
          <w:b/>
          <w:bCs/>
          <w:color w:val="2A2A29"/>
          <w:spacing w:val="20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b</w:t>
      </w:r>
      <w:r w:rsidRPr="00103CEE">
        <w:rPr>
          <w:rFonts w:ascii="Arial" w:hAnsi="Arial" w:cs="Arial"/>
          <w:color w:val="2A2A29"/>
          <w:spacing w:val="-2"/>
          <w:w w:val="108"/>
          <w:position w:val="-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and</w:t>
      </w:r>
      <w:r w:rsidRPr="00103CEE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17"/>
          <w:position w:val="-1"/>
          <w:sz w:val="24"/>
          <w:szCs w:val="24"/>
          <w:lang w:val="en-US"/>
        </w:rPr>
        <w:t>it</w:t>
      </w:r>
      <w:r w:rsidRPr="00103CEE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w w:val="98"/>
          <w:position w:val="-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ompe</w:t>
      </w:r>
      <w:r w:rsidRPr="00103CEE">
        <w:rPr>
          <w:rFonts w:ascii="Arial" w:hAnsi="Arial" w:cs="Arial"/>
          <w:color w:val="2A2A29"/>
          <w:spacing w:val="-2"/>
          <w:w w:val="101"/>
          <w:position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es</w:t>
      </w:r>
      <w:r w:rsidRPr="00103CEE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with</w:t>
      </w:r>
      <w:r w:rsidRPr="00103CEE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–</w:t>
      </w:r>
      <w:r w:rsidRPr="00103CEE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89"/>
          <w:position w:val="-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32" style="position:absolute;left:0;text-align:left;margin-left:188.95pt;margin-top:4.6pt;width:39.05pt;height:13pt;z-index:-25168640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1133" style="position:absolute;left:0;text-align:left;margin-left:139.3pt;margin-top:31.1pt;width:326.3pt;height:47.45pt;z-index:-251681280;mso-position-horizontal-relative:page" coordorigin="2786,622" coordsize="6526,949" o:allowincell="f">
            <v:shape id="_x0000_s1134" style="position:absolute;left:2806;top:642;width:6486;height:909" coordsize="6486,909" o:allowincell="f" path="m6333,r-30,l147,323r-30,2l92,328r-21,5l53,338r-15,7l26,353,16,364,9,377,4,393,1,412,,435r,26l,490r2,35l10,690r2,38l15,761r2,29l20,815r4,22l29,855r7,15l45,882r11,9l69,898r16,5l104,906r22,2l152,908r30,-1l6305,587r33,-2l6367,582r25,-3l6414,575r18,-5l6447,563r12,-9l6468,544r7,-14l6480,515r3,-19l6485,473r,-26l6484,417r-1,-34l6474,218r-2,-38l6470,147r-2,-30l6465,92r-4,-21l6455,53r-6,-15l6440,26,6429,16,6416,9,6400,4,6381,1,6359,r-26,e" fillcolor="#e3e3e3" stroked="f">
              <v:path arrowok="t"/>
            </v:shape>
            <v:shape id="_x0000_s1135" style="position:absolute;left:2806;top:642;width:6486;height:909" coordsize="6486,909" o:allowincell="f" path="m218,319r-38,2l147,323r-30,2l92,328r-21,5l53,338r-15,7l26,353,16,364,9,377,4,393,1,412,,435r,26l,490r2,35l10,690r2,38l15,761r2,29l20,815r4,22l29,855r7,15l45,882r11,9l69,898r16,5l104,906r22,2l152,908r30,-1l216,906,6267,589r38,-2l6338,585r29,-3l6392,579r22,-4l6432,570r15,-7l6459,554r9,-10l6475,530r5,-15l6483,496r2,-23l6485,447r-1,-30l6483,383r-9,-165l6472,180r-2,-33l6468,117r-3,-25l6461,71r-6,-18l6449,38r-9,-12l6429,16,6416,9,6400,4,6381,1,6359,r-26,l6303,r-34,2l218,319xe" filled="f" strokecolor="#5c5b5b" strokeweight="2pt">
              <v:path arrowok="t"/>
            </v:shape>
            <w10:wrap anchorx="page"/>
          </v:group>
        </w:pict>
      </w:r>
      <w:r>
        <w:rPr>
          <w:noProof/>
        </w:rPr>
        <w:pict>
          <v:shape id="_x0000_s1136" type="#_x0000_t136" style="position:absolute;left:0;text-align:left;margin-left:162.8pt;margin-top:49.7pt;width:278.45pt;height:12pt;rotation:357;z-index:-251680256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slang • jeans • hoody • customer • dude • beach • store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D. </w:t>
      </w:r>
      <w:r w:rsidR="00F015A1" w:rsidRPr="00103CEE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Label</w:t>
      </w:r>
      <w:r w:rsidR="00F015A1" w:rsidRPr="00103CEE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F015A1" w:rsidRPr="00103CEE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F015A1" w:rsidRPr="00103CEE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images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="00F015A1" w:rsidRPr="00103CEE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ds</w:t>
      </w:r>
      <w:r w:rsidR="00F015A1" w:rsidRPr="00103CEE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F015A1" w:rsidRPr="00103CEE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F015A1" w:rsidRPr="00103CEE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x.</w:t>
      </w:r>
      <w:r w:rsidR="00F015A1" w:rsidRPr="00103CEE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Not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all</w:t>
      </w:r>
      <w:r w:rsidR="00F015A1" w:rsidRPr="00103CEE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ds</w:t>
      </w:r>
      <w:r w:rsidR="00F015A1" w:rsidRPr="00103CEE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needed.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37" style="position:absolute;margin-left:185.45pt;margin-top:9.45pt;width:107.4pt;height:92.55pt;z-index:-251631104" coordsize="2148,1851" o:regroupid="2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1138" style="position:absolute;margin-left:185.45pt;margin-top:9.4pt;width:107pt;height:93pt;z-index:-251632128;mso-position-horizontal-relative:page" o:regroupid="2" o:allowincell="f" filled="f" stroked="f">
            <v:textbox inset="0,0,0,0">
              <w:txbxContent>
                <w:p w:rsidR="00F015A1" w:rsidRDefault="00B92E71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107.05pt;height:92.65pt">
                        <v:imagedata r:id="rId17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39" style="position:absolute;z-index:-251633152" points="196.75pt,9.45pt,193.05pt,9.45pt,191.5pt,9.5pt,190.2pt,9.6pt,189.1pt,9.75pt,188.2pt,10pt,187.45pt,10.35pt,186.85pt,10.85pt,186.4pt,11.45pt,186.05pt,12.15pt,185.75pt,13.1pt,185.6pt,14.2pt,185.5pt,15.45pt,185.45pt,16.95pt,185.45pt,18.7pt,185.45pt,92.7pt,185.45pt,94.35pt,185.5pt,95.9pt,185.6pt,97.15pt,185.75pt,98.25pt,186pt,99.2pt,186.35pt,99.95pt,186.85pt,100.55pt,187.45pt,101pt,188.15pt,101.35pt,189.1pt,101.6pt,190.15pt,101.8pt,191.45pt,101.9pt,192.95pt,101.95pt,194.7pt,101.95pt,283.5pt,101.95pt,285.25pt,101.95pt,286.75pt,101.9pt,288.05pt,101.8pt,289.15pt,101.6pt,290.05pt,101.35pt,290.8pt,101pt,291.4pt,100.55pt,291.9pt,99.95pt,292.25pt,99.2pt,292.5pt,98.3pt,292.65pt,97.2pt,292.75pt,95.95pt,292.8pt,94.4pt,292.85pt,92.7pt,292.85pt,18.7pt,292.85pt,17.05pt,292.75pt,15.5pt,292.65pt,14.2pt,292.5pt,13.1pt,292.25pt,12.2pt,291.9pt,11.45pt,291.45pt,10.85pt,290.85pt,10.4pt,290.1pt,10.05pt,289.2pt,9.8pt,288.1pt,9.6pt,286.8pt,9.5pt,285.3pt,9.45pt,283.55pt,9.45pt,196.75pt,9.45pt" coordsize="2148,1851" o:regroupid="2" o:allowincell="f" stroked="f">
            <v:path arrowok="t"/>
          </v:polyline>
        </w:pict>
      </w:r>
      <w:r>
        <w:rPr>
          <w:noProof/>
        </w:rPr>
        <w:pict>
          <v:rect id="_x0000_s1140" style="position:absolute;margin-left:178.65pt;margin-top:2.7pt;width:120.95pt;height:106.05pt;z-index:-251634176" o:regroupid="2" o:allowincell="f" fillcolor="#d8d8d8 [2732]" stroked="f">
            <v:path arrowok="t"/>
          </v:rect>
        </w:pict>
      </w:r>
      <w:r>
        <w:rPr>
          <w:noProof/>
        </w:rPr>
        <w:pict>
          <v:shape id="_x0000_s1141" style="position:absolute;margin-left:308.05pt;margin-top:9.45pt;width:107.4pt;height:92.55pt;z-index:-251635200" coordsize="2148,1851" o:regroupid="2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1142" style="position:absolute;margin-left:314.75pt;margin-top:9.4pt;width:94pt;height:93pt;z-index:-251636224;mso-position-horizontal-relative:page" o:regroupid="2" o:allowincell="f" filled="f" stroked="f">
            <v:textbox inset="0,0,0,0">
              <w:txbxContent>
                <w:p w:rsidR="00F015A1" w:rsidRDefault="00B92E71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93.9pt;height:92.65pt">
                        <v:imagedata r:id="rId18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3" style="position:absolute;z-index:-251637248" points="319.35pt,9.45pt,315.65pt,9.45pt,314.1pt,9.5pt,312.8pt,9.6pt,311.7pt,9.75pt,310.8pt,10pt,310.05pt,10.35pt,309.45pt,10.85pt,309pt,11.45pt,308.65pt,12.15pt,308.35pt,13.1pt,308.2pt,14.2pt,308.1pt,15.45pt,308.05pt,16.95pt,308.05pt,18.7pt,308.05pt,92.7pt,308.05pt,94.35pt,308.1pt,95.9pt,308.2pt,97.15pt,308.35pt,98.25pt,308.6pt,99.2pt,308.95pt,99.95pt,309.45pt,100.55pt,310.05pt,101pt,310.75pt,101.35pt,311.7pt,101.6pt,312.75pt,101.8pt,314.05pt,101.9pt,315.55pt,101.95pt,317.3pt,101.95pt,406.1pt,101.95pt,407.85pt,101.95pt,409.35pt,101.9pt,410.65pt,101.8pt,411.75pt,101.6pt,412.65pt,101.35pt,413.4pt,101pt,414pt,100.55pt,414.5pt,99.95pt,414.85pt,99.2pt,415.1pt,98.3pt,415.25pt,97.2pt,415.35pt,95.95pt,415.4pt,94.4pt,415.45pt,92.7pt,415.45pt,18.7pt,415.45pt,17.05pt,415.35pt,15.5pt,415.25pt,14.2pt,415.1pt,13.1pt,414.85pt,12.2pt,414.5pt,11.45pt,414.05pt,10.85pt,413.45pt,10.4pt,412.7pt,10.05pt,411.8pt,9.8pt,410.7pt,9.6pt,409.4pt,9.5pt,407.9pt,9.45pt,406.15pt,9.45pt,319.35pt,9.45pt" coordsize="2148,1851" o:regroupid="2" o:allowincell="f" stroked="f">
            <v:path arrowok="t"/>
          </v:polyline>
        </w:pict>
      </w:r>
      <w:r>
        <w:rPr>
          <w:noProof/>
        </w:rPr>
        <w:pict>
          <v:rect id="_x0000_s1144" style="position:absolute;margin-left:301.25pt;margin-top:2.7pt;width:120.95pt;height:106.05pt;z-index:-251638272" o:regroupid="2" o:allowincell="f" fillcolor="#d8d8d8 [2732]" stroked="f">
            <v:path arrowok="t"/>
          </v:rect>
        </w:pict>
      </w:r>
      <w:r>
        <w:rPr>
          <w:noProof/>
        </w:rPr>
        <w:pict>
          <v:shape id="_x0000_s1145" style="position:absolute;margin-left:430.65pt;margin-top:9.45pt;width:107.4pt;height:92.55pt;z-index:-251639296" coordsize="2148,1851" o:regroupid="2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1146" style="position:absolute;margin-left:430.65pt;margin-top:9.4pt;width:107pt;height:93pt;z-index:-251640320;mso-position-horizontal-relative:page" o:regroupid="2" o:allowincell="f" filled="f" stroked="f">
            <v:textbox inset="0,0,0,0">
              <w:txbxContent>
                <w:p w:rsidR="00F015A1" w:rsidRDefault="00B92E71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107.05pt;height:92.65pt">
                        <v:imagedata r:id="rId19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47" style="position:absolute;z-index:-251641344" points="441.95pt,9.45pt,438.25pt,9.45pt,436.7pt,9.5pt,435.4pt,9.6pt,434.3pt,9.75pt,433.4pt,10pt,432.65pt,10.35pt,432.05pt,10.85pt,431.6pt,11.45pt,431.25pt,12.15pt,430.95pt,13.1pt,430.8pt,14.2pt,430.7pt,15.45pt,430.65pt,16.95pt,430.65pt,18.7pt,430.65pt,92.7pt,430.65pt,94.35pt,430.7pt,95.9pt,430.8pt,97.15pt,430.95pt,98.25pt,431.2pt,99.2pt,431.55pt,99.95pt,432.05pt,100.55pt,432.65pt,101pt,433.35pt,101.35pt,434.3pt,101.6pt,435.35pt,101.8pt,436.65pt,101.9pt,438.15pt,101.95pt,439.9pt,101.95pt,528.7pt,101.95pt,530.45pt,101.95pt,531.95pt,101.9pt,533.25pt,101.8pt,534.35pt,101.6pt,535.25pt,101.35pt,536pt,101pt,536.6pt,100.55pt,537.1pt,99.95pt,537.45pt,99.2pt,537.7pt,98.3pt,537.85pt,97.2pt,537.95pt,95.95pt,538pt,94.4pt,538.05pt,92.7pt,538.05pt,18.7pt,538.05pt,17.05pt,537.95pt,15.5pt,537.85pt,14.2pt,537.7pt,13.1pt,537.45pt,12.2pt,537.1pt,11.45pt,536.65pt,10.85pt,536.05pt,10.4pt,535.3pt,10.05pt,534.4pt,9.8pt,533.3pt,9.6pt,532pt,9.5pt,530.5pt,9.45pt,528.75pt,9.45pt,441.95pt,9.45pt" coordsize="2148,1851" o:regroupid="2" o:allowincell="f" stroked="f">
            <v:path arrowok="t"/>
          </v:polyline>
        </w:pict>
      </w:r>
      <w:r>
        <w:rPr>
          <w:noProof/>
        </w:rPr>
        <w:pict>
          <v:rect id="_x0000_s1148" style="position:absolute;margin-left:423.85pt;margin-top:2.7pt;width:120.95pt;height:106.05pt;z-index:-251642368" o:regroupid="2" o:allowincell="f" fillcolor="#d8d8d8 [2732]" stroked="f">
            <v:path arrowok="t"/>
          </v:rect>
        </w:pict>
      </w:r>
      <w:r>
        <w:rPr>
          <w:noProof/>
        </w:rPr>
        <w:pict>
          <v:shape id="_x0000_s1149" style="position:absolute;margin-left:62.85pt;margin-top:9.45pt;width:107.4pt;height:92.55pt;z-index:-251643392" coordsize="2148,1851" o:regroupid="2" o:allowincell="f" path="m226,l186,,152,,121,1,95,3,73,6,55,11,40,18,28,28,19,40,12,54,7,73,3,95,1,120,,150r,35l,225,,1624r,39l,1698r1,31l3,1754r3,22l11,1795r7,15l28,1822r12,9l55,1838r18,5l95,1847r25,2l150,1850r35,l225,1850r1696,l1961,1850r35,l2026,1849r26,-2l2074,1843r18,-5l2107,1831r12,-9l2129,1810r7,-15l2141,1777r3,-22l2146,1730r2,-31l2148,1665r,-40l2148,226r,-40l2148,152r-1,-31l2145,95r-4,-22l2136,55r-7,-15l2120,28r-12,-9l2093,12,2075,7,2053,3,2027,1,1997,r-35,l1923,,226,xe" filled="f" strokecolor="#b3b3b3" strokeweight="1pt">
            <v:path arrowok="t"/>
          </v:shape>
        </w:pict>
      </w:r>
      <w:r>
        <w:rPr>
          <w:noProof/>
        </w:rPr>
        <w:pict>
          <v:rect id="_x0000_s1150" style="position:absolute;margin-left:62.85pt;margin-top:9.4pt;width:107pt;height:93pt;z-index:-251644416;mso-position-horizontal-relative:page" o:regroupid="2" o:allowincell="f" filled="f" stroked="f">
            <v:textbox inset="0,0,0,0">
              <w:txbxContent>
                <w:p w:rsidR="00F015A1" w:rsidRDefault="00B92E71">
                  <w:pPr>
                    <w:spacing w:after="0" w:line="18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107.05pt;height:92.65pt">
                        <v:imagedata r:id="rId20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51" style="position:absolute;z-index:-251645440" points="74.15pt,9.45pt,70.45pt,9.45pt,68.9pt,9.5pt,67.6pt,9.6pt,66.5pt,9.75pt,65.6pt,10pt,64.85pt,10.35pt,64.25pt,10.85pt,63.8pt,11.45pt,63.45pt,12.15pt,63.15pt,13.1pt,63pt,14.2pt,62.9pt,15.45pt,62.85pt,16.95pt,62.85pt,18.7pt,62.85pt,92.7pt,62.85pt,94.35pt,62.9pt,95.9pt,63pt,97.15pt,63.15pt,98.25pt,63.4pt,99.2pt,63.75pt,99.95pt,64.25pt,100.55pt,64.85pt,101pt,65.55pt,101.35pt,66.5pt,101.6pt,67.55pt,101.8pt,68.85pt,101.9pt,70.35pt,101.95pt,72.1pt,101.95pt,160.9pt,101.95pt,162.65pt,101.95pt,164.15pt,101.9pt,165.45pt,101.8pt,166.55pt,101.6pt,167.45pt,101.35pt,168.2pt,101pt,168.8pt,100.55pt,169.3pt,99.95pt,169.65pt,99.2pt,169.9pt,98.3pt,170.05pt,97.2pt,170.15pt,95.95pt,170.2pt,94.4pt,170.25pt,92.7pt,170.25pt,18.7pt,170.25pt,17.05pt,170.15pt,15.5pt,170.05pt,14.2pt,169.9pt,13.1pt,169.65pt,12.2pt,169.3pt,11.45pt,168.85pt,10.85pt,168.25pt,10.4pt,167.5pt,10.05pt,166.6pt,9.8pt,165.5pt,9.6pt,164.2pt,9.5pt,162.7pt,9.45pt,160.95pt,9.45pt,74.15pt,9.45pt" coordsize="2148,1851" o:regroupid="2" o:allowincell="f" stroked="f">
            <v:path arrowok="t"/>
          </v:polyline>
        </w:pict>
      </w:r>
      <w:r>
        <w:rPr>
          <w:noProof/>
        </w:rPr>
        <w:pict>
          <v:rect id="_x0000_s1152" style="position:absolute;margin-left:56.05pt;margin-top:2.7pt;width:120.95pt;height:106.05pt;z-index:-251646464" o:regroupid="2" o:allowincell="f" fillcolor="#d8d8d8 [2732]" stroked="f">
            <v:path arrowok="t"/>
          </v:rect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  <w:sectPr w:rsidR="00F015A1" w:rsidRPr="00103CEE">
          <w:footerReference w:type="even" r:id="rId21"/>
          <w:footerReference w:type="default" r:id="rId22"/>
          <w:pgSz w:w="11920" w:h="16840"/>
          <w:pgMar w:top="1180" w:right="0" w:bottom="800" w:left="0" w:header="0" w:footer="608" w:gutter="0"/>
          <w:pgNumType w:start="163"/>
          <w:cols w:space="720" w:equalWidth="0">
            <w:col w:w="11920"/>
          </w:cols>
          <w:noEndnote/>
        </w:sectPr>
      </w:pPr>
    </w:p>
    <w:p w:rsidR="00F015A1" w:rsidRPr="00103CEE" w:rsidRDefault="00B92E71">
      <w:pPr>
        <w:widowControl w:val="0"/>
        <w:tabs>
          <w:tab w:val="left" w:pos="3400"/>
        </w:tabs>
        <w:autoSpaceDE w:val="0"/>
        <w:autoSpaceDN w:val="0"/>
        <w:adjustRightInd w:val="0"/>
        <w:spacing w:before="32" w:after="0" w:line="240" w:lineRule="auto"/>
        <w:ind w:left="1247" w:right="-7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shape id="_x0000_s1153" type="#_x0000_t202" style="position:absolute;left:0;text-align:left;margin-left:55.95pt;margin-top:-111.55pt;width:121.05pt;height:106.1pt;z-index:-251689472;mso-position-horizontal-relative:page" o:allowincell="f" filled="f" stroked="f">
            <v:textbox inset="0,0,0,0">
              <w:txbxContent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before="1"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F015A1" w:rsidRPr="008D753D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92" w:lineRule="exact"/>
                    <w:ind w:right="2284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proofErr w:type="gramStart"/>
                  <w:r w:rsidRPr="008D753D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>a</w:t>
                  </w:r>
                  <w:proofErr w:type="gramEnd"/>
                  <w:r w:rsidRPr="008D753D">
                    <w:rPr>
                      <w:rFonts w:ascii="Arial" w:hAnsi="Arial" w:cs="Arial"/>
                      <w:color w:val="2A2A29"/>
                      <w:sz w:val="10"/>
                      <w:szCs w:val="10"/>
                      <w:lang w:val="en-US"/>
                    </w:rPr>
                    <w:t xml:space="preserve"> </w:t>
                  </w:r>
                  <w:r w:rsidRPr="008D753D">
                    <w:rPr>
                      <w:rFonts w:ascii="Arial" w:hAnsi="Arial" w:cs="Arial"/>
                      <w:color w:val="2A2A29"/>
                      <w:w w:val="105"/>
                      <w:sz w:val="10"/>
                      <w:szCs w:val="10"/>
                      <w:lang w:val="en-US"/>
                    </w:rPr>
                    <w:t>or</w:t>
                  </w:r>
                </w:p>
                <w:p w:rsidR="00F015A1" w:rsidRPr="008D753D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before="88" w:after="0" w:line="162" w:lineRule="auto"/>
                    <w:ind w:right="2276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8D753D">
                    <w:rPr>
                      <w:rFonts w:ascii="Arial" w:hAnsi="Arial" w:cs="Arial"/>
                      <w:color w:val="2A2A29"/>
                      <w:w w:val="99"/>
                      <w:sz w:val="10"/>
                      <w:szCs w:val="10"/>
                      <w:lang w:val="en-US"/>
                    </w:rPr>
                    <w:t xml:space="preserve">Edit </w:t>
                  </w:r>
                  <w:r w:rsidRPr="008D753D">
                    <w:rPr>
                      <w:rFonts w:ascii="Arial" w:hAnsi="Arial" w:cs="Arial"/>
                      <w:color w:val="2A2A29"/>
                      <w:w w:val="94"/>
                      <w:sz w:val="10"/>
                      <w:szCs w:val="10"/>
                      <w:lang w:val="en-US"/>
                    </w:rPr>
                    <w:t>o</w:t>
                  </w:r>
                </w:p>
                <w:p w:rsidR="00F015A1" w:rsidRPr="008D753D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before="17" w:after="0" w:line="104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proofErr w:type="gramStart"/>
                  <w:r w:rsidRPr="008D753D">
                    <w:rPr>
                      <w:rFonts w:ascii="Arial" w:hAnsi="Arial" w:cs="Arial"/>
                      <w:color w:val="2A2A29"/>
                      <w:w w:val="107"/>
                      <w:position w:val="-1"/>
                      <w:sz w:val="10"/>
                      <w:szCs w:val="10"/>
                      <w:lang w:val="en-US"/>
                    </w:rPr>
                    <w:t>ort</w:t>
                  </w:r>
                  <w:proofErr w:type="gramEnd"/>
                </w:p>
                <w:p w:rsidR="00F015A1" w:rsidRPr="008D753D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73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  <w:lang w:val="en-US"/>
                    </w:rPr>
                  </w:pPr>
                  <w:r w:rsidRPr="008D753D">
                    <w:rPr>
                      <w:rFonts w:ascii="Arial" w:hAnsi="Arial" w:cs="Arial"/>
                      <w:color w:val="2A2A29"/>
                      <w:position w:val="1"/>
                      <w:sz w:val="10"/>
                      <w:szCs w:val="10"/>
                      <w:lang w:val="en-US"/>
                    </w:rPr>
                    <w:t>P</w: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97" w:lineRule="exact"/>
                    <w:ind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121"/>
                      <w:position w:val="-2"/>
                      <w:sz w:val="10"/>
                      <w:szCs w:val="10"/>
                    </w:rPr>
                    <w:t>©</w:t>
                  </w:r>
                </w:p>
              </w:txbxContent>
            </v:textbox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t>1.</w:t>
      </w:r>
      <w:r w:rsidR="00F015A1" w:rsidRPr="00103CEE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="00F015A1"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015A1" w:rsidRPr="00103CEE" w:rsidRDefault="00F015A1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2.</w:t>
      </w:r>
      <w:r w:rsidRPr="00103CEE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015A1" w:rsidRPr="00103CEE" w:rsidRDefault="00F015A1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7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3.</w:t>
      </w:r>
      <w:r w:rsidRPr="00103CEE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015A1" w:rsidRPr="00103CEE" w:rsidRDefault="00F015A1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103CEE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  <w:r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lang w:val="en-US"/>
        </w:rPr>
        <w:lastRenderedPageBreak/>
        <w:t>4.</w:t>
      </w:r>
      <w:r w:rsidRPr="00103CEE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103CEE">
        <w:rPr>
          <w:rFonts w:ascii="Times New Roman" w:hAnsi="Times New Roman"/>
          <w:b/>
          <w:bCs/>
          <w:color w:val="2A2A29"/>
          <w:w w:val="111"/>
          <w:sz w:val="20"/>
          <w:szCs w:val="20"/>
          <w:u w:val="single"/>
          <w:lang w:val="en-US"/>
        </w:rPr>
        <w:t xml:space="preserve"> </w:t>
      </w:r>
      <w:r w:rsidRPr="00103CEE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</w:p>
    <w:p w:rsidR="00F015A1" w:rsidRPr="00103CEE" w:rsidRDefault="00F015A1">
      <w:pPr>
        <w:widowControl w:val="0"/>
        <w:tabs>
          <w:tab w:val="left" w:pos="2160"/>
        </w:tabs>
        <w:autoSpaceDE w:val="0"/>
        <w:autoSpaceDN w:val="0"/>
        <w:adjustRightInd w:val="0"/>
        <w:spacing w:before="32" w:after="0" w:line="240" w:lineRule="auto"/>
        <w:ind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F015A1" w:rsidRPr="00103CEE">
          <w:type w:val="continuous"/>
          <w:pgSz w:w="11920" w:h="16840"/>
          <w:pgMar w:top="1180" w:right="0" w:bottom="500" w:left="0" w:header="720" w:footer="720" w:gutter="0"/>
          <w:cols w:num="4" w:space="720" w:equalWidth="0">
            <w:col w:w="3416" w:space="283"/>
            <w:col w:w="2169" w:space="283"/>
            <w:col w:w="2169" w:space="283"/>
            <w:col w:w="3317"/>
          </w:cols>
          <w:noEndnote/>
        </w:sect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group id="_x0000_s1187" style="position:absolute;margin-left:0;margin-top:-95pt;width:447.65pt;height:53.2pt;z-index:251667968" coordsize="8953,1064">
            <v:shape id="_x0000_s1188" type="#_x0000_t75" style="position:absolute;width:8953;height:1064;mso-position-horizontal-relative:margin">
              <v:imagedata r:id="rId15" o:title=""/>
            </v:shape>
            <v:shape id="_x0000_s118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rect id="_x0000_s1190" style="position:absolute;margin-left:56.6pt;margin-top:65.1pt;width:134pt;height:35pt;z-index:-251667968;mso-position-horizontal-relative:page;mso-position-vertical-relative:page" o:allowincell="f" filled="f" stroked="f">
            <v:textbox inset="0,0,0,0">
              <w:txbxContent>
                <w:p w:rsidR="00F015A1" w:rsidRDefault="00B92E71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133.35pt;height:35.05pt">
                        <v:imagedata r:id="rId23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91" style="position:absolute;left:0;text-align:left;margin-left:130.45pt;margin-top:4.6pt;width:159.45pt;height:13pt;z-index:-251679232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F015A1" w:rsidRPr="00103CEE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adjecti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F015A1" w:rsidRPr="00103CEE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015A1" w:rsidRPr="00103CEE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F015A1" w:rsidRPr="00103CEE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w w:val="98"/>
          <w:sz w:val="24"/>
          <w:szCs w:val="24"/>
          <w:lang w:val="en-US"/>
        </w:rPr>
        <w:t>de</w:t>
      </w:r>
      <w:r w:rsidR="00F015A1" w:rsidRPr="00103CEE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62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Pr="00103CEE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bag.</w:t>
      </w:r>
      <w:r w:rsidRPr="00103CEE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(Italian</w:t>
      </w:r>
      <w:r w:rsidRPr="00103CEE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black</w:t>
      </w:r>
      <w:r w:rsidRPr="00103CEE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endy)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60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in a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flat.</w:t>
      </w:r>
      <w:r w:rsidRPr="00103CEE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(</w:t>
      </w:r>
      <w:proofErr w:type="gramStart"/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modern</w:t>
      </w:r>
      <w:proofErr w:type="gramEnd"/>
      <w:r w:rsidRPr="00103CEE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103CEE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ozy)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6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103CEE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got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aine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Pr="00103CEE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(</w:t>
      </w:r>
      <w:proofErr w:type="gramStart"/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whi</w:t>
      </w:r>
      <w:r w:rsidRPr="00103CEE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proofErr w:type="gramEnd"/>
      <w:r w:rsidRPr="00103CEE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sz w:val="24"/>
          <w:szCs w:val="24"/>
          <w:lang w:val="en-US"/>
        </w:rPr>
        <w:t>n</w:t>
      </w:r>
      <w:r w:rsidRPr="00103CEE">
        <w:rPr>
          <w:rFonts w:ascii="Arial" w:hAnsi="Arial" w:cs="Arial"/>
          <w:color w:val="2A2A29"/>
          <w:spacing w:val="-1"/>
          <w:w w:val="93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w w:val="93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103CEE">
        <w:rPr>
          <w:rFonts w:ascii="Arial" w:hAnsi="Arial" w:cs="Arial"/>
          <w:color w:val="2A2A29"/>
          <w:spacing w:val="2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e)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55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103CEE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hambu</w:t>
      </w:r>
      <w:r w:rsidRPr="00103CEE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ge</w:t>
      </w:r>
      <w:r w:rsidRPr="00103CEE">
        <w:rPr>
          <w:rFonts w:ascii="Arial" w:hAnsi="Arial" w:cs="Arial"/>
          <w:color w:val="2A2A29"/>
          <w:spacing w:val="-30"/>
          <w:w w:val="102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. 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(</w:t>
      </w:r>
      <w:proofErr w:type="gramStart"/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medium</w:t>
      </w:r>
      <w:proofErr w:type="gramEnd"/>
      <w:r w:rsidRPr="00103CEE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tasty</w:t>
      </w:r>
      <w:r w:rsidRPr="00103CEE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ench)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59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103CEE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got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jac</w:t>
      </w:r>
      <w:r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 xml:space="preserve">et. </w:t>
      </w:r>
      <w:r w:rsidRPr="00103CEE">
        <w:rPr>
          <w:rFonts w:ascii="Arial" w:hAnsi="Arial" w:cs="Arial"/>
          <w:color w:val="2A2A29"/>
          <w:w w:val="94"/>
          <w:sz w:val="24"/>
          <w:szCs w:val="24"/>
          <w:lang w:val="en-US"/>
        </w:rPr>
        <w:t>(</w:t>
      </w:r>
      <w:proofErr w:type="gramStart"/>
      <w:r w:rsidRPr="00103CEE">
        <w:rPr>
          <w:rFonts w:ascii="Arial" w:hAnsi="Arial" w:cs="Arial"/>
          <w:color w:val="2A2A29"/>
          <w:w w:val="94"/>
          <w:sz w:val="24"/>
          <w:szCs w:val="24"/>
          <w:lang w:val="en-US"/>
        </w:rPr>
        <w:t>blue</w:t>
      </w:r>
      <w:proofErr w:type="gramEnd"/>
      <w:r w:rsidRPr="00103CEE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w w:val="96"/>
          <w:sz w:val="24"/>
          <w:szCs w:val="24"/>
          <w:lang w:val="en-US"/>
        </w:rPr>
        <w:t>on</w:t>
      </w:r>
      <w:r w:rsidRPr="00103CEE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fashionab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e)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63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3"/>
          <w:sz w:val="24"/>
          <w:szCs w:val="24"/>
          <w:lang w:val="en-US"/>
        </w:rPr>
        <w:t>Th</w:t>
      </w:r>
      <w:r w:rsidRPr="00103CEE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103CEE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pacing w:val="-3"/>
          <w:w w:val="102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30"/>
          <w:w w:val="102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.</w:t>
      </w:r>
      <w:r w:rsidRPr="00103CEE">
        <w:rPr>
          <w:rFonts w:ascii="Arial" w:hAnsi="Arial" w:cs="Arial"/>
          <w:color w:val="2A2A29"/>
          <w:spacing w:val="-7"/>
          <w:w w:val="102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95"/>
          <w:sz w:val="24"/>
          <w:szCs w:val="24"/>
          <w:lang w:val="en-US"/>
        </w:rPr>
        <w:t>(Ameri</w:t>
      </w:r>
      <w:r w:rsidRPr="00103CEE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5"/>
          <w:sz w:val="24"/>
          <w:szCs w:val="24"/>
          <w:lang w:val="en-US"/>
        </w:rPr>
        <w:t>an</w:t>
      </w:r>
      <w:r w:rsidRPr="00103CEE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old</w:t>
      </w:r>
      <w:r w:rsidRPr="00103CEE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>y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el</w:t>
      </w:r>
      <w:r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z w:val="24"/>
          <w:szCs w:val="24"/>
          <w:lang w:val="en-US"/>
        </w:rPr>
        <w:t>w)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92" style="position:absolute;left:0;text-align:left;margin-left:163.3pt;margin-top:3.55pt;width:29.85pt;height:13pt;z-index:-251678208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015A1" w:rsidRPr="00103CEE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Add</w:t>
      </w:r>
      <w:r w:rsidR="00F015A1" w:rsidRPr="00103CEE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F015A1" w:rsidRPr="00103CEE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suffix</w:t>
      </w:r>
      <w:r w:rsidR="00F015A1" w:rsidRPr="00103CEE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F015A1" w:rsidRPr="00103CEE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015A1" w:rsidRPr="00103CEE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2"/>
          <w:sz w:val="24"/>
          <w:szCs w:val="24"/>
          <w:lang w:val="en-US"/>
        </w:rPr>
        <w:t>bold.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1.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</w:t>
      </w:r>
      <w:r w:rsidRPr="00103CEE">
        <w:rPr>
          <w:rFonts w:ascii="Arial" w:hAnsi="Arial" w:cs="Arial"/>
          <w:color w:val="2A2A29"/>
          <w:spacing w:val="-6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bought</w:t>
      </w:r>
      <w:r w:rsidRPr="00103CEE">
        <w:rPr>
          <w:rFonts w:ascii="Arial" w:hAnsi="Arial" w:cs="Arial"/>
          <w:color w:val="2A2A29"/>
          <w:spacing w:val="-7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9"/>
          <w:position w:val="1"/>
          <w:sz w:val="24"/>
          <w:szCs w:val="24"/>
          <w:lang w:val="en-US"/>
        </w:rPr>
        <w:t xml:space="preserve"> </w:t>
      </w:r>
      <w:proofErr w:type="spellStart"/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Pr="00103CEE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>l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our</w:t>
      </w:r>
      <w:proofErr w:type="spellEnd"/>
      <w:r w:rsidRPr="00103CEE">
        <w:rPr>
          <w:rFonts w:ascii="Arial" w:hAnsi="Arial" w:cs="Arial"/>
          <w:color w:val="2A2A29"/>
          <w:spacing w:val="3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pacing w:val="-1"/>
          <w:position w:val="1"/>
          <w:sz w:val="24"/>
          <w:szCs w:val="24"/>
          <w:lang w:val="en-US"/>
        </w:rPr>
        <w:t>w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ea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er on</w:t>
      </w:r>
      <w:r w:rsidRPr="00103CEE">
        <w:rPr>
          <w:rFonts w:ascii="Arial" w:hAnsi="Arial" w:cs="Arial"/>
          <w:color w:val="2A2A29"/>
          <w:spacing w:val="-12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the sa</w:t>
      </w:r>
      <w:r w:rsidRPr="00103CEE">
        <w:rPr>
          <w:rFonts w:ascii="Arial" w:hAnsi="Arial" w:cs="Arial"/>
          <w:color w:val="2A2A29"/>
          <w:spacing w:val="-6"/>
          <w:position w:val="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45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2.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It</w:t>
      </w:r>
      <w:r w:rsidRPr="00103CEE">
        <w:rPr>
          <w:rFonts w:ascii="Arial" w:hAnsi="Arial" w:cs="Arial"/>
          <w:color w:val="2A2A29"/>
          <w:spacing w:val="6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was</w:t>
      </w:r>
      <w:r w:rsidRPr="00103CEE">
        <w:rPr>
          <w:rFonts w:ascii="Arial" w:hAnsi="Arial" w:cs="Arial"/>
          <w:color w:val="2A2A29"/>
          <w:spacing w:val="-16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an</w:t>
      </w:r>
      <w:r w:rsidRPr="00103CEE">
        <w:rPr>
          <w:rFonts w:ascii="Arial" w:hAnsi="Arial" w:cs="Arial"/>
          <w:color w:val="2A2A29"/>
          <w:spacing w:val="-9"/>
          <w:position w:val="1"/>
          <w:sz w:val="24"/>
          <w:szCs w:val="24"/>
          <w:lang w:val="en-US"/>
        </w:rPr>
        <w:t xml:space="preserve"> </w:t>
      </w:r>
      <w:proofErr w:type="spellStart"/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un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f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Pr="00103CEE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>r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get</w:t>
      </w:r>
      <w:proofErr w:type="spellEnd"/>
      <w:r w:rsidRPr="00103CEE">
        <w:rPr>
          <w:rFonts w:ascii="Arial" w:hAnsi="Arial" w:cs="Arial"/>
          <w:color w:val="2A2A29"/>
          <w:spacing w:val="5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pacing w:val="-4"/>
          <w:w w:val="98"/>
          <w:position w:val="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8"/>
          <w:position w:val="1"/>
          <w:sz w:val="24"/>
          <w:szCs w:val="24"/>
          <w:lang w:val="en-US"/>
        </w:rPr>
        <w:t>on</w:t>
      </w:r>
      <w:r w:rsidRPr="00103CEE">
        <w:rPr>
          <w:rFonts w:ascii="Arial" w:hAnsi="Arial" w:cs="Arial"/>
          <w:color w:val="2A2A29"/>
          <w:spacing w:val="-4"/>
          <w:w w:val="98"/>
          <w:position w:val="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110"/>
          <w:position w:val="1"/>
          <w:sz w:val="24"/>
          <w:szCs w:val="24"/>
          <w:lang w:val="en-US"/>
        </w:rPr>
        <w:t>ert!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3.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He</w:t>
      </w:r>
      <w:r w:rsidRPr="00103CEE">
        <w:rPr>
          <w:rFonts w:ascii="Arial" w:hAnsi="Arial" w:cs="Arial"/>
          <w:color w:val="2A2A29"/>
          <w:spacing w:val="-22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was</w:t>
      </w:r>
      <w:r w:rsidRPr="00103CEE">
        <w:rPr>
          <w:rFonts w:ascii="Arial" w:hAnsi="Arial" w:cs="Arial"/>
          <w:color w:val="2A2A29"/>
          <w:spacing w:val="-16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ery</w:t>
      </w:r>
      <w:r w:rsidRPr="00103CEE">
        <w:rPr>
          <w:rFonts w:ascii="Arial" w:hAnsi="Arial" w:cs="Arial"/>
          <w:color w:val="2A2A29"/>
          <w:spacing w:val="-15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thought</w:t>
      </w:r>
      <w:r w:rsidRPr="00103CEE">
        <w:rPr>
          <w:rFonts w:ascii="Arial" w:hAnsi="Arial" w:cs="Arial"/>
          <w:color w:val="2A2A29"/>
          <w:spacing w:val="29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1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warn</w:t>
      </w:r>
      <w:r w:rsidRPr="00103CEE">
        <w:rPr>
          <w:rFonts w:ascii="Arial" w:hAnsi="Arial" w:cs="Arial"/>
          <w:color w:val="2A2A29"/>
          <w:spacing w:val="9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us</w:t>
      </w:r>
      <w:r w:rsidRPr="00103CEE">
        <w:rPr>
          <w:rFonts w:ascii="Arial" w:hAnsi="Arial" w:cs="Arial"/>
          <w:color w:val="2A2A29"/>
          <w:spacing w:val="-7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about</w:t>
      </w:r>
      <w:r w:rsidRPr="00103CEE">
        <w:rPr>
          <w:rFonts w:ascii="Arial" w:hAnsi="Arial" w:cs="Arial"/>
          <w:color w:val="2A2A29"/>
          <w:spacing w:val="-13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 xml:space="preserve">the </w:t>
      </w:r>
      <w:r w:rsidRPr="00103CEE">
        <w:rPr>
          <w:rFonts w:ascii="Arial" w:hAnsi="Arial" w:cs="Arial"/>
          <w:color w:val="2A2A29"/>
          <w:spacing w:val="-2"/>
          <w:w w:val="99"/>
          <w:position w:val="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w w:val="115"/>
          <w:position w:val="1"/>
          <w:sz w:val="24"/>
          <w:szCs w:val="24"/>
          <w:lang w:val="en-US"/>
        </w:rPr>
        <w:t>tri</w:t>
      </w:r>
      <w:r w:rsidRPr="00103CEE">
        <w:rPr>
          <w:rFonts w:ascii="Arial" w:hAnsi="Arial" w:cs="Arial"/>
          <w:color w:val="2A2A29"/>
          <w:spacing w:val="-5"/>
          <w:w w:val="115"/>
          <w:position w:val="1"/>
          <w:sz w:val="24"/>
          <w:szCs w:val="24"/>
          <w:lang w:val="en-US"/>
        </w:rPr>
        <w:t>k</w:t>
      </w:r>
      <w:r w:rsidRPr="00103CEE">
        <w:rPr>
          <w:rFonts w:ascii="Arial" w:hAnsi="Arial" w:cs="Arial"/>
          <w:color w:val="2A2A29"/>
          <w:w w:val="95"/>
          <w:position w:val="1"/>
          <w:sz w:val="24"/>
          <w:szCs w:val="24"/>
          <w:lang w:val="en-US"/>
        </w:rPr>
        <w:t>e.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4.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I’ll</w:t>
      </w:r>
      <w:r w:rsidRPr="00103CEE">
        <w:rPr>
          <w:rFonts w:ascii="Arial" w:hAnsi="Arial" w:cs="Arial"/>
          <w:color w:val="2A2A29"/>
          <w:spacing w:val="38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n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ev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er</w:t>
      </w:r>
      <w:r w:rsidRPr="00103CEE">
        <w:rPr>
          <w:rFonts w:ascii="Arial" w:hAnsi="Arial" w:cs="Arial"/>
          <w:color w:val="2A2A29"/>
          <w:spacing w:val="-13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w w:val="97"/>
          <w:position w:val="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7"/>
          <w:position w:val="1"/>
          <w:sz w:val="24"/>
          <w:szCs w:val="24"/>
          <w:lang w:val="en-US"/>
        </w:rPr>
        <w:t>onvin</w:t>
      </w:r>
      <w:r w:rsidRPr="00103CEE">
        <w:rPr>
          <w:rFonts w:ascii="Arial" w:hAnsi="Arial" w:cs="Arial"/>
          <w:color w:val="2A2A29"/>
          <w:spacing w:val="-4"/>
          <w:w w:val="97"/>
          <w:position w:val="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w w:val="97"/>
          <w:position w:val="1"/>
          <w:sz w:val="24"/>
          <w:szCs w:val="24"/>
          <w:lang w:val="en-US"/>
        </w:rPr>
        <w:t xml:space="preserve">e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mum</w:t>
      </w:r>
      <w:r w:rsidRPr="00103CEE">
        <w:rPr>
          <w:rFonts w:ascii="Arial" w:hAnsi="Arial" w:cs="Arial"/>
          <w:color w:val="2A2A29"/>
          <w:spacing w:val="14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1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7"/>
          <w:w w:val="109"/>
          <w:position w:val="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109"/>
          <w:position w:val="1"/>
          <w:sz w:val="24"/>
          <w:szCs w:val="24"/>
          <w:lang w:val="en-US"/>
        </w:rPr>
        <w:t>et</w:t>
      </w:r>
      <w:r w:rsidRPr="00103CEE">
        <w:rPr>
          <w:rFonts w:ascii="Arial" w:hAnsi="Arial" w:cs="Arial"/>
          <w:color w:val="2A2A29"/>
          <w:spacing w:val="-12"/>
          <w:w w:val="109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me</w:t>
      </w:r>
      <w:r w:rsidRPr="00103CEE">
        <w:rPr>
          <w:rFonts w:ascii="Arial" w:hAnsi="Arial" w:cs="Arial"/>
          <w:color w:val="2A2A29"/>
          <w:spacing w:val="-4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go.</w:t>
      </w:r>
      <w:r w:rsidRPr="00103CEE">
        <w:rPr>
          <w:rFonts w:ascii="Arial" w:hAnsi="Arial" w:cs="Arial"/>
          <w:color w:val="2A2A29"/>
          <w:spacing w:val="-20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It</w:t>
      </w:r>
      <w:r w:rsidRPr="00103CEE">
        <w:rPr>
          <w:rFonts w:ascii="Arial" w:hAnsi="Arial" w:cs="Arial"/>
          <w:color w:val="2A2A29"/>
          <w:spacing w:val="-14"/>
          <w:position w:val="1"/>
          <w:sz w:val="24"/>
          <w:szCs w:val="24"/>
          <w:lang w:val="en-US"/>
        </w:rPr>
        <w:t>’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pacing w:val="24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use</w:t>
      </w:r>
      <w:r w:rsidRPr="00103CEE">
        <w:rPr>
          <w:rFonts w:ascii="Arial" w:hAnsi="Arial" w:cs="Arial"/>
          <w:color w:val="2A2A29"/>
          <w:spacing w:val="-11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67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5.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</w:t>
      </w:r>
      <w:r w:rsidRPr="00103CEE">
        <w:rPr>
          <w:rFonts w:ascii="Arial" w:hAnsi="Arial" w:cs="Arial"/>
          <w:color w:val="2A2A29"/>
          <w:spacing w:val="-6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ha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-7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 xml:space="preserve">the 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2"/>
          <w:position w:val="1"/>
          <w:sz w:val="24"/>
          <w:szCs w:val="24"/>
          <w:lang w:val="en-US"/>
        </w:rPr>
        <w:t>st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2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of</w:t>
      </w:r>
      <w:r w:rsidRPr="00103CEE">
        <w:rPr>
          <w:rFonts w:ascii="Arial" w:hAnsi="Arial" w:cs="Arial"/>
          <w:color w:val="2A2A29"/>
          <w:spacing w:val="-5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b</w:t>
      </w:r>
      <w:r w:rsidRPr="00103CEE">
        <w:rPr>
          <w:rFonts w:ascii="Arial" w:hAnsi="Arial" w:cs="Arial"/>
          <w:color w:val="2A2A29"/>
          <w:spacing w:val="-8"/>
          <w:position w:val="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4"/>
          <w:position w:val="1"/>
          <w:sz w:val="24"/>
          <w:szCs w:val="24"/>
          <w:lang w:val="en-US"/>
        </w:rPr>
        <w:t>cc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oli.</w:t>
      </w:r>
      <w:r w:rsidRPr="00103CEE">
        <w:rPr>
          <w:rFonts w:ascii="Arial" w:hAnsi="Arial" w:cs="Arial"/>
          <w:color w:val="2A2A29"/>
          <w:spacing w:val="13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It</w:t>
      </w:r>
      <w:r w:rsidRPr="00103CEE">
        <w:rPr>
          <w:rFonts w:ascii="Arial" w:hAnsi="Arial" w:cs="Arial"/>
          <w:color w:val="2A2A29"/>
          <w:spacing w:val="-14"/>
          <w:position w:val="1"/>
          <w:sz w:val="24"/>
          <w:szCs w:val="24"/>
          <w:lang w:val="en-US"/>
        </w:rPr>
        <w:t>’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s</w:t>
      </w:r>
      <w:r w:rsidRPr="00103CEE">
        <w:rPr>
          <w:rFonts w:ascii="Arial" w:hAnsi="Arial" w:cs="Arial"/>
          <w:color w:val="2A2A29"/>
          <w:spacing w:val="24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w w:val="112"/>
          <w:sz w:val="24"/>
          <w:szCs w:val="24"/>
          <w:u w:val="single"/>
          <w:lang w:val="en-US"/>
        </w:rPr>
        <w:t>hor</w:t>
      </w:r>
      <w:r w:rsidRPr="00103CEE">
        <w:rPr>
          <w:rFonts w:ascii="Arial" w:hAnsi="Arial" w:cs="Arial"/>
          <w:color w:val="2A2A29"/>
          <w:spacing w:val="-8"/>
          <w:w w:val="112"/>
          <w:sz w:val="24"/>
          <w:szCs w:val="24"/>
          <w:u w:val="single"/>
          <w:lang w:val="en-US"/>
        </w:rPr>
        <w:t>r</w:t>
      </w:r>
      <w:r w:rsidRPr="00103CEE">
        <w:rPr>
          <w:rFonts w:ascii="Arial" w:hAnsi="Arial" w:cs="Arial"/>
          <w:color w:val="2A2A29"/>
          <w:w w:val="112"/>
          <w:sz w:val="24"/>
          <w:szCs w:val="24"/>
          <w:u w:val="single"/>
          <w:lang w:val="en-US"/>
        </w:rPr>
        <w:t>or</w:t>
      </w:r>
      <w:r w:rsidRPr="00103CEE">
        <w:rPr>
          <w:rFonts w:ascii="Arial" w:hAnsi="Arial" w:cs="Arial"/>
          <w:color w:val="2A2A29"/>
          <w:spacing w:val="-14"/>
          <w:w w:val="112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tabs>
          <w:tab w:val="left" w:pos="47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1"/>
          <w:sz w:val="20"/>
          <w:szCs w:val="20"/>
          <w:lang w:val="en-US"/>
        </w:rPr>
        <w:t xml:space="preserve">6.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I</w:t>
      </w:r>
      <w:r w:rsidRPr="00103CEE">
        <w:rPr>
          <w:rFonts w:ascii="Arial" w:hAnsi="Arial" w:cs="Arial"/>
          <w:color w:val="2A2A29"/>
          <w:spacing w:val="-6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8"/>
          <w:w w:val="105"/>
          <w:position w:val="1"/>
          <w:sz w:val="24"/>
          <w:szCs w:val="24"/>
          <w:lang w:val="en-US"/>
        </w:rPr>
        <w:t>r</w:t>
      </w:r>
      <w:r w:rsidRPr="00103CEE">
        <w:rPr>
          <w:rFonts w:ascii="Arial" w:hAnsi="Arial" w:cs="Arial"/>
          <w:color w:val="2A2A29"/>
          <w:w w:val="105"/>
          <w:position w:val="1"/>
          <w:sz w:val="24"/>
          <w:szCs w:val="24"/>
          <w:lang w:val="en-US"/>
        </w:rPr>
        <w:t>eal</w:t>
      </w:r>
      <w:r w:rsidRPr="00103CEE">
        <w:rPr>
          <w:rFonts w:ascii="Arial" w:hAnsi="Arial" w:cs="Arial"/>
          <w:color w:val="2A2A29"/>
          <w:spacing w:val="-6"/>
          <w:w w:val="105"/>
          <w:position w:val="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105"/>
          <w:position w:val="1"/>
          <w:sz w:val="24"/>
          <w:szCs w:val="24"/>
          <w:lang w:val="en-US"/>
        </w:rPr>
        <w:t>y</w:t>
      </w:r>
      <w:r w:rsidRPr="00103CEE">
        <w:rPr>
          <w:rFonts w:ascii="Arial" w:hAnsi="Arial" w:cs="Arial"/>
          <w:color w:val="2A2A29"/>
          <w:spacing w:val="-8"/>
          <w:w w:val="105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li</w:t>
      </w:r>
      <w:r w:rsidRPr="00103CEE">
        <w:rPr>
          <w:rFonts w:ascii="Arial" w:hAnsi="Arial" w:cs="Arial"/>
          <w:color w:val="2A2A29"/>
          <w:spacing w:val="-5"/>
          <w:position w:val="1"/>
          <w:sz w:val="24"/>
          <w:szCs w:val="24"/>
          <w:lang w:val="en-US"/>
        </w:rPr>
        <w:t>k</w:t>
      </w:r>
      <w:r w:rsidRPr="00103CEE">
        <w:rPr>
          <w:rFonts w:ascii="Arial" w:hAnsi="Arial" w:cs="Arial"/>
          <w:color w:val="2A2A29"/>
          <w:position w:val="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spacing w:val="31"/>
          <w:position w:val="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c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om</w:t>
      </w:r>
      <w:r w:rsidRPr="00103CEE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f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>ort</w:t>
      </w:r>
      <w:r w:rsidRPr="00103CEE">
        <w:rPr>
          <w:rFonts w:ascii="Arial" w:hAnsi="Arial" w:cs="Arial"/>
          <w:color w:val="2A2A29"/>
          <w:spacing w:val="46"/>
          <w:sz w:val="24"/>
          <w:szCs w:val="24"/>
          <w:u w:val="single"/>
          <w:lang w:val="en-US"/>
        </w:rPr>
        <w:t xml:space="preserve"> </w:t>
      </w:r>
      <w:r w:rsidRPr="00103CEE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103CEE">
        <w:rPr>
          <w:rFonts w:ascii="Arial" w:hAnsi="Arial" w:cs="Arial"/>
          <w:color w:val="2A2A29"/>
          <w:w w:val="109"/>
          <w:position w:val="1"/>
          <w:sz w:val="24"/>
          <w:szCs w:val="24"/>
          <w:lang w:val="en-US"/>
        </w:rPr>
        <w:t>c</w:t>
      </w:r>
      <w:r w:rsidRPr="00103CEE">
        <w:rPr>
          <w:rFonts w:ascii="Arial" w:hAnsi="Arial" w:cs="Arial"/>
          <w:color w:val="2A2A29"/>
          <w:spacing w:val="-5"/>
          <w:w w:val="109"/>
          <w:position w:val="1"/>
          <w:sz w:val="24"/>
          <w:szCs w:val="24"/>
          <w:lang w:val="en-US"/>
        </w:rPr>
        <w:t>l</w:t>
      </w:r>
      <w:r w:rsidRPr="00103CEE">
        <w:rPr>
          <w:rFonts w:ascii="Arial" w:hAnsi="Arial" w:cs="Arial"/>
          <w:color w:val="2A2A29"/>
          <w:w w:val="99"/>
          <w:position w:val="1"/>
          <w:sz w:val="24"/>
          <w:szCs w:val="24"/>
          <w:lang w:val="en-US"/>
        </w:rPr>
        <w:t>othes.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93" style="position:absolute;left:0;text-align:left;margin-left:216.1pt;margin-top:-2.9pt;width:130.15pt;height:25.95pt;z-index:-251677184;mso-position-horizontal-relative:page" coordorigin="4322,-58" coordsize="2603,519" o:allowincell="f">
            <v:rect id="_x0000_s1194" style="position:absolute;left:4452;top:71;width:1769;height:260" o:allowincell="f" fillcolor="#dadada" stroked="f">
              <v:path arrowok="t"/>
            </v:rect>
            <v:rect id="_x0000_s1195" style="position:absolute;left:6352;top:71;width:443;height:260" o:allowincell="f" fillcolor="#dadada" stroked="f">
              <v:path arrowok="t"/>
            </v:rect>
            <w10:wrap anchorx="page"/>
          </v:group>
        </w:pict>
      </w:r>
      <w:r>
        <w:rPr>
          <w:noProof/>
        </w:rPr>
        <w:pict>
          <v:rect id="_x0000_s1196" style="position:absolute;left:0;text-align:left;margin-left:345.9pt;margin-top:3.55pt;width:31.45pt;height:13pt;z-index:-25167616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197" style="position:absolute;left:0;text-align:left;margin-left:394.85pt;margin-top:3.55pt;width:34.6pt;height:13pt;z-index:-251675136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F015A1" w:rsidRPr="00103CEE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Join 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F015A1"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F015A1" w:rsidRPr="00103CEE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F015A1" w:rsidRPr="00103CEE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7"/>
          <w:w w:val="106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w w:val="106"/>
          <w:sz w:val="24"/>
          <w:szCs w:val="24"/>
          <w:lang w:val="en-US"/>
        </w:rPr>
        <w:t>elati</w:t>
      </w:r>
      <w:r w:rsidR="00F015A1" w:rsidRPr="00103CEE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v</w:t>
      </w:r>
      <w:r w:rsidR="00F015A1" w:rsidRPr="00103CEE">
        <w:rPr>
          <w:rFonts w:ascii="Arial" w:hAnsi="Arial" w:cs="Arial"/>
          <w:color w:val="2A2A29"/>
          <w:w w:val="106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onoun:</w:t>
      </w:r>
      <w:r w:rsidR="00F015A1" w:rsidRPr="00103CEE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who,</w:t>
      </w:r>
      <w:r w:rsidR="00F015A1"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F015A1" w:rsidRPr="00103CEE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whose.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103CEE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Pr="00103CEE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</w:t>
      </w:r>
      <w:r w:rsidRPr="00103CEE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going</w:t>
      </w:r>
      <w:r w:rsidRPr="00103CEE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103CEE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shop.</w:t>
      </w:r>
      <w:r w:rsidRPr="00103CEE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It</w:t>
      </w:r>
      <w:r w:rsidRPr="00103CEE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not </w:t>
      </w:r>
      <w:r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ery</w:t>
      </w:r>
      <w:r w:rsidRPr="00103CEE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103CEE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e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xpensi</w:t>
      </w:r>
      <w:r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98" style="position:absolute;left:0;text-align:left;z-index:-251674112;mso-position-horizontal-relative:page;mso-position-vertical-relative:text" points="77.95pt,-13.95pt,532.9pt,-13.95pt" coordsize="9099,20" o:allowincell="f" filled="f" strokecolor="#2a2a29" strokeweight=".25pt">
            <v:path arrowok="t"/>
            <w10:wrap anchorx="page"/>
          </v:polyline>
        </w:pict>
      </w:r>
      <w:r w:rsidR="00F015A1"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9"/>
          <w:w w:val="91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1"/>
          <w:w w:val="9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saw</w:t>
      </w:r>
      <w:r w:rsidR="00F015A1" w:rsidRPr="00103CEE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girl.</w:t>
      </w:r>
      <w:r w:rsidR="00F015A1" w:rsidRPr="00103CEE">
        <w:rPr>
          <w:rFonts w:ascii="Arial" w:hAnsi="Arial" w:cs="Arial"/>
          <w:color w:val="2A2A29"/>
          <w:spacing w:val="3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="00F015A1" w:rsidRPr="00103CEE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</w:t>
      </w:r>
      <w:r w:rsidR="00F015A1" w:rsidRPr="00103CEE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othes</w:t>
      </w:r>
      <w:r w:rsidR="00F015A1" w:rsidRPr="00103CEE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8"/>
          <w:w w:val="105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eal</w:t>
      </w:r>
      <w:r w:rsidR="00F015A1" w:rsidRPr="00103CEE">
        <w:rPr>
          <w:rFonts w:ascii="Arial" w:hAnsi="Arial" w:cs="Arial"/>
          <w:color w:val="2A2A29"/>
          <w:spacing w:val="-6"/>
          <w:w w:val="105"/>
          <w:position w:val="-1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pacing w:val="-8"/>
          <w:w w:val="105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23"/>
          <w:position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pacing w:val="-8"/>
          <w:w w:val="123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end</w:t>
      </w:r>
      <w:r w:rsidR="00F015A1" w:rsidRPr="00103CEE">
        <w:rPr>
          <w:rFonts w:ascii="Arial" w:hAnsi="Arial" w:cs="Arial"/>
          <w:color w:val="2A2A29"/>
          <w:spacing w:val="-16"/>
          <w:w w:val="96"/>
          <w:position w:val="-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99" style="position:absolute;left:0;text-align:left;z-index:-251673088;mso-position-horizontal-relative:page;mso-position-vertical-relative:text" points="77.95pt,-13.95pt,532.9pt,-13.95pt" coordsize="9099,20" o:allowincell="f" filled="f" strokecolor="#2a2a29" strokeweight=".25pt">
            <v:path arrowok="t"/>
            <w10:wrap anchorx="page"/>
          </v:polyline>
        </w:pict>
      </w:r>
      <w:r w:rsidR="00F015A1"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Anna</w:t>
      </w:r>
      <w:r w:rsidR="00F015A1" w:rsidRPr="00103CEE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wan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ed</w:t>
      </w:r>
      <w:r w:rsidR="00F015A1" w:rsidRPr="00103CEE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buy</w:t>
      </w:r>
      <w:r w:rsidR="00F015A1" w:rsidRPr="00103CEE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some</w:t>
      </w:r>
      <w:r w:rsidR="00F015A1" w:rsidRPr="00103CEE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jeans.</w:t>
      </w:r>
      <w:r w:rsidR="00F015A1" w:rsidRPr="00103CEE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Th</w:t>
      </w:r>
      <w:r w:rsidR="00F015A1" w:rsidRPr="00103CEE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pacing w:val="1"/>
          <w:w w:val="9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8"/>
          <w:w w:val="105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eal</w:t>
      </w:r>
      <w:r w:rsidR="00F015A1" w:rsidRPr="00103CEE">
        <w:rPr>
          <w:rFonts w:ascii="Arial" w:hAnsi="Arial" w:cs="Arial"/>
          <w:color w:val="2A2A29"/>
          <w:spacing w:val="-6"/>
          <w:w w:val="105"/>
          <w:position w:val="-1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pacing w:val="-8"/>
          <w:w w:val="105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</w:t>
      </w:r>
      <w:r w:rsidR="00F015A1" w:rsidRPr="00103CEE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geous.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200" style="position:absolute;left:0;text-align:left;z-index:-251672064;mso-position-horizontal-relative:page;mso-position-vertical-relative:text" points="77.95pt,-13.95pt,532.9pt,-13.95pt" coordsize="9099,20" o:allowincell="f" filled="f" strokecolor="#2a2a29" strokeweight=".25pt">
            <v:path arrowok="t"/>
            <w10:wrap anchorx="page"/>
          </v:polyline>
        </w:pict>
      </w:r>
      <w:r w:rsidR="00F015A1"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="00F015A1" w:rsidRPr="00103CEE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met</w:t>
      </w:r>
      <w:r w:rsidR="00F015A1" w:rsidRPr="00103CEE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model. </w:t>
      </w:r>
      <w:r w:rsidR="00F015A1" w:rsidRPr="00103CEE">
        <w:rPr>
          <w:rFonts w:ascii="Arial" w:hAnsi="Arial" w:cs="Arial"/>
          <w:color w:val="2A2A29"/>
          <w:spacing w:val="-9"/>
          <w:w w:val="91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1"/>
          <w:w w:val="9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saw</w:t>
      </w:r>
      <w:r w:rsidR="00F015A1" w:rsidRPr="00103CEE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him</w:t>
      </w:r>
      <w:r w:rsidR="00F015A1" w:rsidRPr="00103CEE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at</w:t>
      </w:r>
      <w:r w:rsidR="00F015A1" w:rsidRPr="00103CEE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F015A1" w:rsidRPr="00103CEE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ashion</w:t>
      </w:r>
      <w:r w:rsidR="00F015A1" w:rsidRPr="00103CEE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sh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201" style="position:absolute;left:0;text-align:left;z-index:-251671040;mso-position-horizontal-relative:page;mso-position-vertical-relative:text" points="77.95pt,-13.95pt,532.9pt,-13.95pt" coordsize="9099,20" o:allowincell="f" filled="f" strokecolor="#2a2a29" strokeweight=".25pt">
            <v:path arrowok="t"/>
            <w10:wrap anchorx="page"/>
          </v:polyline>
        </w:pict>
      </w:r>
      <w:r w:rsidR="00F015A1" w:rsidRPr="00103CEE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John</w:t>
      </w:r>
      <w:r w:rsidR="00F015A1" w:rsidRPr="00103CEE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li</w:t>
      </w:r>
      <w:r w:rsidR="00F015A1" w:rsidRPr="00103CEE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k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</w:t>
      </w:r>
      <w:r w:rsidR="00F015A1" w:rsidRPr="00103CEE">
        <w:rPr>
          <w:rFonts w:ascii="Arial" w:hAnsi="Arial" w:cs="Arial"/>
          <w:color w:val="2A2A29"/>
          <w:spacing w:val="19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girls.</w:t>
      </w:r>
      <w:r w:rsidR="00F015A1" w:rsidRPr="00103CEE">
        <w:rPr>
          <w:rFonts w:ascii="Arial" w:hAnsi="Arial" w:cs="Arial"/>
          <w:color w:val="2A2A29"/>
          <w:spacing w:val="34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Th</w:t>
      </w:r>
      <w:r w:rsidR="00F015A1" w:rsidRPr="00103CEE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pacing w:val="1"/>
          <w:w w:val="93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not </w:t>
      </w:r>
      <w:r w:rsidR="00F015A1" w:rsidRPr="00103CEE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="00F015A1" w:rsidRPr="00103CEE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ery</w:t>
      </w:r>
      <w:r w:rsidR="00F015A1" w:rsidRPr="00103CEE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w w:val="119"/>
          <w:position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w w:val="108"/>
          <w:position w:val="-1"/>
          <w:sz w:val="24"/>
          <w:szCs w:val="24"/>
          <w:lang w:val="en-US"/>
        </w:rPr>
        <w:t>all.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202" style="position:absolute;left:0;text-align:left;z-index:-251670016;mso-position-horizontal-relative:page;mso-position-vertical-relative:text" points="77.95pt,-13.95pt,532.9pt,-13.9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203" style="position:absolute;left:0;text-align:left;z-index:-251668992;mso-position-horizontal-relative:page;mso-position-vertical-relative:text" points="77.95pt,35pt,532.9pt,35pt" coordsize="9099,20" o:allowincell="f" filled="f" strokecolor="#2a2a29" strokeweight=".25pt">
            <v:path arrowok="t"/>
            <w10:wrap anchorx="page"/>
          </v:polyline>
        </w:pict>
      </w:r>
      <w:r w:rsidR="00F015A1" w:rsidRPr="00103CEE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F015A1" w:rsidRPr="00103CEE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Mary</w:t>
      </w:r>
      <w:r w:rsidR="00F015A1" w:rsidRPr="00103CEE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made</w:t>
      </w:r>
      <w:r w:rsidR="00F015A1" w:rsidRPr="00103CEE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F015A1" w:rsidRPr="00103CEE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ad.</w:t>
      </w:r>
      <w:r w:rsidR="00F015A1" w:rsidRPr="00103CEE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F015A1" w:rsidRPr="00103CEE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F015A1" w:rsidRPr="00103CEE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Hollis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er.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  <w:sectPr w:rsidR="00F015A1" w:rsidRPr="00103CEE">
          <w:headerReference w:type="even" r:id="rId24"/>
          <w:headerReference w:type="default" r:id="rId25"/>
          <w:pgSz w:w="11920" w:h="16840"/>
          <w:pgMar w:top="1900" w:right="1140" w:bottom="780" w:left="0" w:header="172" w:footer="597" w:gutter="0"/>
          <w:cols w:space="720" w:equalWidth="0">
            <w:col w:w="10780"/>
          </w:cols>
          <w:noEndnote/>
        </w:sect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noProof/>
        </w:rPr>
        <w:lastRenderedPageBreak/>
        <w:pict>
          <v:group id="_x0000_s1204" style="position:absolute;margin-left:0;margin-top:0;width:595.25pt;height:45.65pt;z-index:-251647488;mso-position-horizontal-relative:page;mso-position-vertical-relative:page" coordsize="11905,913" o:allowincell="f">
            <v:rect id="_x0000_s1205" style="position:absolute;width:10200;height:340;mso-position-horizontal-relative:page;mso-position-vertical-relative:page" o:allowincell="f" filled="f" stroked="f">
              <v:textbox inset="0,0,0,0">
                <w:txbxContent>
                  <w:p w:rsidR="00C66213" w:rsidRDefault="00B92E71" w:rsidP="00C66213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8" type="#_x0000_t75" style="width:512.75pt;height:16.9pt">
                          <v:imagedata r:id="rId7" o:title=""/>
                        </v:shape>
                      </w:pict>
                    </w:r>
                  </w:p>
                  <w:p w:rsidR="00C66213" w:rsidRDefault="00C66213" w:rsidP="00C6621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0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207" style="position:absolute;left:5672;top:11;width:801;height:732" coordorigin="5672,11" coordsize="801,732" o:allowincell="f">
              <v:shape id="_x0000_s120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20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21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211" style="position:absolute;left:7456;top:89;width:661;height:602" coordorigin="7456,89" coordsize="661,602" o:allowincell="f">
              <v:shape id="_x0000_s121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21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21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215" style="position:absolute;left:9251;top:149;width:523;height:475" coordorigin="9251,149" coordsize="523,475" o:allowincell="f">
              <v:shape id="_x0000_s121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21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218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C66213" w:rsidRDefault="00B92E71" w:rsidP="00C66213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0" type="#_x0000_t75" style="width:88.9pt;height:28.8pt">
                          <v:imagedata r:id="rId8" o:title=""/>
                        </v:shape>
                      </w:pict>
                    </w:r>
                  </w:p>
                  <w:p w:rsidR="00C66213" w:rsidRDefault="00C66213" w:rsidP="00C6621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19" style="position:absolute;left:9899;width:1521;height:903" coordsize="1521,903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  <v:path arrowok="t"/>
            </v:shape>
            <v:shape id="_x0000_s1220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221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222" style="position:absolute;z-index:-251665920;mso-position-horizontal-relative:page;mso-position-vertical-relative:page" points="83.6pt,298.9pt,538.55pt,298.9pt" coordsize="9099,20" o:allowincell="f" filled="f" strokecolor="#2a2a29" strokeweight=".25pt">
            <v:path arrowok="t"/>
            <w10:wrap anchorx="page" anchory="page"/>
          </v:polyline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 w:rsidP="00C66213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223" style="position:absolute;left:0;text-align:left;margin-left:62.25pt;margin-top:-9.6pt;width:134pt;height:35pt;z-index:-251666944;mso-position-horizontal-relative:page" o:allowincell="f" filled="f" stroked="f">
            <v:textbox inset="0,0,0,0">
              <w:txbxContent>
                <w:p w:rsidR="00F015A1" w:rsidRDefault="00B92E71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133.35pt;height:35.05pt">
                        <v:imagedata r:id="rId26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F015A1" w:rsidRPr="00103CEE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F015A1" w:rsidRPr="00103CEE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F015A1" w:rsidRPr="00103CEE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F015A1" w:rsidRPr="00103CEE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B92E71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374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28" type="#_x0000_t136" style="position:absolute;left:0;text-align:left;margin-left:92.85pt;margin-top:90.75pt;width:118.6pt;height:10pt;rotation:357;z-index:-251658752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Name of the person: Susan"/>
            <w10:wrap anchorx="page"/>
          </v:shape>
        </w:pict>
      </w:r>
      <w:r>
        <w:rPr>
          <w:noProof/>
        </w:rPr>
        <w:pict>
          <v:shape id="_x0000_s1229" type="#_x0000_t136" style="position:absolute;left:0;text-align:left;margin-left:93.5pt;margin-top:101.95pt;width:224.55pt;height:10pt;rotation:357;z-index:-251657728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Reason for writing: Go shopping (new pair of jeans)."/>
            <w10:wrap anchorx="page"/>
          </v:shape>
        </w:pict>
      </w:r>
      <w:r>
        <w:rPr>
          <w:noProof/>
        </w:rPr>
        <w:pict>
          <v:shape id="_x0000_s1230" type="#_x0000_t136" style="position:absolute;left:0;text-align:left;margin-left:94.35pt;margin-top:119.5pt;width:89.35pt;height:10pt;rotation:357;z-index:-251656704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When: This Saturday"/>
            <w10:wrap anchorx="page"/>
          </v:shape>
        </w:pict>
      </w:r>
      <w:r>
        <w:rPr>
          <w:noProof/>
        </w:rPr>
        <w:pict>
          <v:shape id="_x0000_s1231" type="#_x0000_t136" style="position:absolute;left:0;text-align:left;margin-left:95.05pt;margin-top:132.05pt;width:144.15pt;height:10pt;rotation:357;z-index:-251655680;mso-position-horizontal-relative:page" o:allowincell="f" fillcolor="#2a2a29" stroked="f">
            <v:shadow color="#868686"/>
            <o:extrusion v:ext="view" autorotationcenter="t"/>
            <v:textpath style="font-family:&quot;Arial&quot;;font-size:10pt;v-text-kern:t" string="Closing remarks: Confirm please"/>
            <w10:wrap anchorx="page"/>
          </v:shape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F015A1" w:rsidRPr="00103CEE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Imagine that</w:t>
      </w:r>
      <w:r w:rsidR="00F015A1" w:rsidRPr="00103CEE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F015A1" w:rsidRPr="00103CEE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="00F015A1" w:rsidRPr="00103CEE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="00F015A1" w:rsidRPr="00103CEE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shopping</w:t>
      </w:r>
      <w:r w:rsidR="00F015A1" w:rsidRPr="00103CEE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F015A1" w:rsidRPr="00103CEE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friend.</w:t>
      </w:r>
      <w:r w:rsidR="00F015A1" w:rsidRPr="00103CEE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short</w:t>
      </w:r>
      <w:r w:rsidR="00F015A1" w:rsidRPr="00103CEE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sage</w:t>
      </w:r>
      <w:r w:rsidR="00F015A1" w:rsidRPr="00103CEE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105"/>
          <w:sz w:val="24"/>
          <w:szCs w:val="24"/>
          <w:lang w:val="en-US"/>
        </w:rPr>
        <w:t xml:space="preserve">inviting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F015A1" w:rsidRPr="00103CEE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ong.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F015A1" w:rsidRPr="00103CEE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015A1" w:rsidRPr="00103CEE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F015A1" w:rsidRPr="00103CEE">
        <w:rPr>
          <w:rFonts w:ascii="Arial" w:hAnsi="Arial" w:cs="Arial"/>
          <w:color w:val="2A2A29"/>
          <w:spacing w:val="60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F015A1" w:rsidRPr="00103CEE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F015A1" w:rsidRPr="00103CEE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F015A1" w:rsidRPr="00103CEE" w:rsidRDefault="008D75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225" style="position:absolute;margin-left:285.1pt;margin-top:9.05pt;width:258pt;height:115pt;z-index:-251705857;mso-position-horizontal-relative:page" o:regroupid="3" o:allowincell="f" filled="f" stroked="f">
            <v:textbox style="mso-next-textbox:#_x0000_s1225" inset="0,0,0,0">
              <w:txbxContent>
                <w:p w:rsidR="00F015A1" w:rsidRDefault="00B92E71">
                  <w:pPr>
                    <w:spacing w:after="0" w:line="23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9" type="#_x0000_t75" style="width:257.3pt;height:115.2pt">
                        <v:imagedata r:id="rId27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8D753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226" style="position:absolute;z-index:-251704833" points="321.7pt,5.1pt,320.2pt,5.1pt,88.85pt,17.25pt,87.35pt,17.35pt,86.1pt,17.5pt,85.05pt,17.7pt,84.15pt,18pt,83.4pt,18.3pt,82.8pt,18.75pt,82.3pt,19.3pt,81.95pt,19.95pt,81.7pt,20.75pt,81.55pt,21.7pt,81.5pt,22.8pt,81.5pt,24.1pt,81.5pt,25.6pt,81.6pt,27.3pt,84.4pt,80.75pt,84.5pt,82.65pt,84.6pt,84.3pt,84.7pt,85.75pt,84.85pt,87.05pt,85.05pt,88.1pt,85.35pt,89pt,85.65pt,89.75pt,86.1pt,90.35pt,86.65pt,90.85pt,87.3pt,91.2pt,88.1pt,91.4pt,89.05pt,91.6pt,90.15pt,91.65pt,91.45pt,91.65pt,92.95pt,91.65pt,322.65pt,79.6pt,324.35pt,79.5pt,325.8pt,79.4pt,327.05pt,79.25pt,328.15pt,79pt,329.05pt,78.75pt,329.8pt,78.4pt,330.4pt,78pt,330.85pt,77.45pt,331.2pt,76.8pt,331.45pt,76pt,331.6pt,75.05pt,331.7pt,73.9pt,331.7pt,72.65pt,331.65pt,71.15pt,331.6pt,69.45pt,328.8pt,16pt,328.7pt,14.1pt,328.6pt,12.45pt,328.45pt,10.95pt,328.3pt,9.7pt,328.1pt,8.65pt,327.85pt,7.75pt,327.5pt,7pt,327.05pt,6.4pt,326.55pt,5.9pt,325.85pt,5.55pt,325.05pt,5.3pt,324.1pt,5.15pt,323pt,5.1pt,321.7pt,5.1pt" coordsize="5004,1732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227" style="position:absolute;margin-left:81.5pt;margin-top:5.1pt;width:250.2pt;height:86.6pt;z-index:-251703809" coordsize="5004,1732" o:regroupid="3" o:allowincell="f" path="m218,239r-38,2l147,243r-30,2l92,248r-21,4l53,258r-15,6l26,273,16,284,9,297,4,313,1,332,,354r,26l,410r2,34l58,1513r2,38l62,1584r2,29l67,1639r4,21l77,1678r6,15l92,1705r11,10l116,1722r16,4l151,1730r22,1l199,1731r30,l263,1729,4785,1492r38,-2l4857,1488r29,-2l4911,1483r22,-5l4951,1473r15,-7l4978,1458r9,-11l4994,1434r5,-16l5002,1399r2,-23l5004,1351r-1,-30l5002,1287,4946,218r-2,-38l4942,147r-3,-30l4936,92r-4,-21l4927,53r-7,-15l4911,26,4901,16,4887,9,4871,4,4852,1,4830,r-26,l4774,r-34,2l218,239xe" filled="f" strokecolor="#5c5b5b" strokeweight="2pt">
            <v:path arrowok="t"/>
          </v:shape>
        </w:pict>
      </w: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015A1" w:rsidRPr="00103CEE" w:rsidRDefault="00F015A1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F015A1" w:rsidRPr="008D753D" w:rsidRDefault="008D753D">
      <w:pPr>
        <w:widowControl w:val="0"/>
        <w:autoSpaceDE w:val="0"/>
        <w:autoSpaceDN w:val="0"/>
        <w:adjustRightInd w:val="0"/>
        <w:spacing w:before="21" w:after="0" w:line="265" w:lineRule="auto"/>
        <w:ind w:left="1672" w:right="1863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233" style="position:absolute;left:0;text-align:left;margin-left:367.9pt;margin-top:34.95pt;width:132.15pt;height:184.45pt;z-index:-251615744" coordsize="2643,3689" o:regroupid="3" o:allowincell="f" path="m471,5l429,3,391,1,358,,327,,301,,277,2,257,6r-18,5l224,19r-12,9l201,40r-9,14l185,71r-5,20l175,114r-4,26l168,170r-2,34l164,242r-3,42l5,3275r-2,42l1,3355,,3389r,30l,3446r2,23l6,3489r5,18l19,3522r9,13l40,3545r14,9l71,3561r20,6l114,3572r26,3l170,3578r34,3l242,3583r42,2l2171,3684r42,2l2251,3688r34,1l2315,3689r27,-1l2365,3686r20,-3l2403,3677r15,-7l2431,3661r10,-12l2450,3635r7,-17l2463,3598r5,-23l2471,3549r3,-30l2477,3485r2,-38l2481,3405,2638,413r2,-42l2642,334r1,-34l2643,270r-1,-27l2640,220r-4,-21l2631,182r-7,-15l2615,154r-12,-11l2589,135r-17,-8l2552,122r-23,-5l2502,113r-30,-2l2439,108r-38,-2l2359,104,471,5xe" filled="f" strokecolor="#b3b3b3" strokeweight="1.3pt">
            <v:path arrowok="t"/>
          </v:shape>
        </w:pict>
      </w:r>
      <w:r>
        <w:rPr>
          <w:noProof/>
        </w:rPr>
        <w:pict>
          <v:rect id="_x0000_s1236" style="position:absolute;left:0;text-align:left;margin-left:81.5pt;margin-top:47.85pt;width:424.75pt;height:166.55pt;z-index:-251618816" o:regroupid="3" o:allowincell="f" fillcolor="#d8d8d8 [2732]" stroked="f">
            <v:path arrowok="t"/>
          </v:rect>
        </w:pict>
      </w:r>
      <w:r w:rsidR="00B92E71">
        <w:rPr>
          <w:noProof/>
        </w:rPr>
        <w:pict>
          <v:shape id="_x0000_s1232" type="#_x0000_t202" style="position:absolute;left:0;text-align:left;margin-left:94.1pt;margin-top:47.85pt;width:252.3pt;height:160.85pt;z-index:251701760" filled="f" fillcolor="white [3212]" stroked="f">
            <v:textbox>
              <w:txbxContent>
                <w:p w:rsidR="00C66213" w:rsidRPr="00C66213" w:rsidRDefault="00C66213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Nationality + Job:</w:t>
                  </w:r>
                  <w:r w:rsidRPr="00C66213">
                    <w:rPr>
                      <w:lang w:val="en-US"/>
                    </w:rPr>
                    <w:t xml:space="preserve"> Australian model</w:t>
                  </w:r>
                </w:p>
                <w:p w:rsidR="00C66213" w:rsidRDefault="00C66213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Date of birth:</w:t>
                  </w:r>
                  <w:r>
                    <w:rPr>
                      <w:lang w:val="en-US"/>
                    </w:rPr>
                    <w:t xml:space="preserve"> November 3, 1987</w:t>
                  </w:r>
                </w:p>
                <w:p w:rsidR="00C66213" w:rsidRDefault="00C66213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8D753D">
                    <w:rPr>
                      <w:b/>
                      <w:lang w:val="en-US"/>
                    </w:rPr>
                    <w:t>Place of birth:</w:t>
                  </w:r>
                  <w:r>
                    <w:rPr>
                      <w:lang w:val="en-US"/>
                    </w:rPr>
                    <w:t xml:space="preserve"> Perth, Australia</w:t>
                  </w:r>
                </w:p>
                <w:p w:rsidR="00C66213" w:rsidRDefault="00C66213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Eyes + Hair:</w:t>
                  </w:r>
                  <w:r>
                    <w:rPr>
                      <w:lang w:val="en-US"/>
                    </w:rPr>
                    <w:t xml:space="preserve"> Green, blonde</w:t>
                  </w:r>
                </w:p>
                <w:p w:rsidR="00C66213" w:rsidRDefault="00F649C2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Modeling Career:</w:t>
                  </w:r>
                  <w:r>
                    <w:rPr>
                      <w:lang w:val="en-US"/>
                    </w:rPr>
                    <w:t xml:space="preserve"> First modeling job: 16 years old</w:t>
                  </w:r>
                </w:p>
                <w:p w:rsidR="00F649C2" w:rsidRDefault="00F649C2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Cover:</w:t>
                  </w:r>
                  <w:r>
                    <w:rPr>
                      <w:lang w:val="en-US"/>
                    </w:rPr>
                    <w:t xml:space="preserve"> </w:t>
                  </w:r>
                  <w:r w:rsidRPr="00B92E71">
                    <w:rPr>
                      <w:i/>
                      <w:lang w:val="en-US"/>
                    </w:rPr>
                    <w:t>American Vogue</w:t>
                  </w:r>
                  <w:r>
                    <w:rPr>
                      <w:lang w:val="en-US"/>
                    </w:rPr>
                    <w:t xml:space="preserve">, </w:t>
                  </w:r>
                  <w:bookmarkStart w:id="0" w:name="_GoBack"/>
                  <w:r w:rsidRPr="00B92E71">
                    <w:rPr>
                      <w:i/>
                      <w:lang w:val="en-US"/>
                    </w:rPr>
                    <w:t>Teen Vogue</w:t>
                  </w:r>
                  <w:bookmarkEnd w:id="0"/>
                </w:p>
                <w:p w:rsidR="00F649C2" w:rsidRDefault="00F649C2" w:rsidP="00F649C2">
                  <w:pPr>
                    <w:spacing w:after="0" w:line="360" w:lineRule="auto"/>
                    <w:rPr>
                      <w:lang w:val="en-US"/>
                    </w:rPr>
                  </w:pPr>
                  <w:r w:rsidRPr="00F649C2">
                    <w:rPr>
                      <w:b/>
                      <w:lang w:val="en-US"/>
                    </w:rPr>
                    <w:t>Accomplishments:</w:t>
                  </w:r>
                  <w:r>
                    <w:rPr>
                      <w:lang w:val="en-US"/>
                    </w:rPr>
                    <w:t xml:space="preserve"> Appeared in a John Mayer video;</w:t>
                  </w:r>
                </w:p>
                <w:p w:rsidR="00F649C2" w:rsidRPr="00C66213" w:rsidRDefault="00F649C2" w:rsidP="00F649C2">
                  <w:pPr>
                    <w:spacing w:after="0" w:line="360" w:lineRule="auto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Named the 10</w:t>
                  </w:r>
                  <w:r w:rsidRPr="00F649C2">
                    <w:rPr>
                      <w:vertAlign w:val="superscript"/>
                      <w:lang w:val="en-US"/>
                    </w:rPr>
                    <w:t>th</w:t>
                  </w:r>
                  <w:r>
                    <w:rPr>
                      <w:lang w:val="en-US"/>
                    </w:rPr>
                    <w:t xml:space="preserve"> in the top 15 supermodels by </w:t>
                  </w:r>
                  <w:r w:rsidRPr="00B92E71">
                    <w:rPr>
                      <w:i/>
                      <w:lang w:val="en-US"/>
                    </w:rPr>
                    <w:t>Forbes</w:t>
                  </w:r>
                </w:p>
              </w:txbxContent>
            </v:textbox>
          </v:shape>
        </w:pict>
      </w:r>
      <w:r w:rsidR="00B92E71">
        <w:rPr>
          <w:noProof/>
        </w:rPr>
        <w:pict>
          <v:rect id="_x0000_s1234" style="position:absolute;left:0;text-align:left;margin-left:368.05pt;margin-top:35.4pt;width:132pt;height:184pt;z-index:-251616768;mso-position-horizontal-relative:page" o:regroupid="3" o:allowincell="f" filled="f" stroked="f">
            <v:textbox style="mso-next-textbox:#_x0000_s1234" inset="0,0,0,0">
              <w:txbxContent>
                <w:p w:rsidR="00F015A1" w:rsidRDefault="00B92E71">
                  <w:pPr>
                    <w:spacing w:after="0" w:line="36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4" type="#_x0000_t75" style="width:131.5pt;height:184.7pt">
                        <v:imagedata r:id="rId28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B92E71">
        <w:rPr>
          <w:noProof/>
        </w:rPr>
        <w:pict>
          <v:polyline id="_x0000_s1235" style="position:absolute;left:0;text-align:left;z-index:-251617792" points="383.95pt,35.15pt,382.65pt,35.15pt,381.45pt,35.3pt,380.45pt,35.45pt,379.55pt,35.7pt,378.8pt,36.1pt,378.2pt,36.55pt,377.65pt,37.15pt,377.2pt,37.85pt,376.85pt,38.7pt,376.6pt,39.7pt,376.35pt,40.85pt,376.15pt,42.15pt,376pt,43.65pt,375.9pt,45.35pt,375.8pt,47.3pt,375.65pt,49.35pt,367.85pt,198.9pt,367.75pt,201pt,367.65pt,202.9pt,367.6pt,204.6pt,367.6pt,206.1pt,367.6pt,207.45pt,367.7pt,208.6pt,367.9pt,209.6pt,368.15pt,210.5pt,368.55pt,211.25pt,369pt,211.9pt,369.6pt,212.4pt,370.3pt,212.85pt,371.15pt,213.2pt,372.15pt,213.5pt,373.3pt,213.75pt,374.6pt,213.9pt,376.1pt,214.05pt,377.8pt,214.2pt,480.15pt,219.55pt,481.85pt,219.6pt,483.35pt,219.6pt,484.7pt,219.55pt,485.85pt,219.45pt,486.85pt,219.3pt,487.75pt,219pt,488.5pt,218.65pt,489.15pt,218.2pt,489.65pt,217.6pt,490.1pt,216.9pt,490.45pt,216.05pt,490.75pt,215.05pt,491pt,213.9pt,491.15pt,212.6pt,491.3pt,211.1pt,491.45pt,209.4pt,491.55pt,207.45pt,491.65pt,205.4pt,499.5pt,55.8pt,499.6pt,53.7pt,499.7pt,51.85pt,499.75pt,50.15pt,499.75pt,48.65pt,499.7pt,47.3pt,499.6pt,46.15pt,499.4pt,45.1pt,499.15pt,44.25pt,498.8pt,43.5pt,498.35pt,42.85pt,497.75pt,42.3pt,497.05pt,41.9pt,496.2pt,41.5pt,495.2pt,41.25pt,494.05pt,41pt,492.7pt,40.8pt,491.2pt,40.7pt,489.55pt,40.55pt,387.15pt,35.2pt,385.5pt,35.15pt,383.95pt,35.15pt" coordsize="2643,3689" o:regroupid="3" o:allowincell="f" stroked="f">
            <v:path arrowok="t"/>
          </v:polyline>
        </w:pict>
      </w:r>
      <w:r w:rsidR="00B92E71">
        <w:rPr>
          <w:noProof/>
        </w:rPr>
        <w:pict>
          <v:rect id="_x0000_s1238" style="position:absolute;left:0;text-align:left;margin-left:79.1pt;margin-top:42.05pt;width:281.95pt;height:164.6pt;z-index:-251620864" o:regroupid="3" o:allowincell="f" stroked="f">
            <v:path arrowok="t"/>
          </v:rect>
        </w:pict>
      </w:r>
      <w:r w:rsidR="00B92E71">
        <w:rPr>
          <w:noProof/>
        </w:rPr>
        <w:pict>
          <v:rect id="_x0000_s1239" style="position:absolute;left:0;text-align:left;margin-left:506.25pt;margin-top:42.05pt;width:34.35pt;height:164.6pt;z-index:-251621888" o:regroupid="3" o:allowincell="f" stroked="f">
            <v:path arrowok="t"/>
          </v:rect>
        </w:pict>
      </w:r>
      <w:r w:rsidR="00B92E71">
        <w:rPr>
          <w:noProof/>
        </w:rPr>
        <w:pict>
          <v:rect id="_x0000_s1240" style="position:absolute;left:0;text-align:left;margin-left:83.1pt;margin-top:46.7pt;width:456pt;height:162pt;z-index:-251622912;mso-position-horizontal-relative:page" o:regroupid="3" o:allowincell="f" filled="f" stroked="f">
            <v:textbox inset="0,0,0,0">
              <w:txbxContent>
                <w:p w:rsidR="00F015A1" w:rsidRDefault="00F015A1">
                  <w:pPr>
                    <w:spacing w:after="0" w:line="3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B92E71">
        <w:rPr>
          <w:noProof/>
        </w:rPr>
        <w:pict>
          <v:shape id="_x0000_s1241" style="position:absolute;left:0;text-align:left;margin-left:84.6pt;margin-top:229pt;width:452.95pt;height:145.4pt;z-index:-251623936" coordsize="9059,2908" o:regroupid="3" o:allowincell="f" path="m340,l291,,247,,208,1,174,2,143,5,116,9,93,14,73,21,56,30,42,42,30,56,21,73,14,93,9,116,5,143,2,174,1,208,,247r,44l,340,,2567r,49l,2660r1,39l2,2733r3,31l9,2791r5,23l21,2834r9,17l42,2865r14,12l73,2886r20,7l116,2898r27,4l174,2905r34,1l247,2907r44,l340,2908r8379,l8767,2907r44,l8850,2906r35,-1l8915,2902r27,-4l8965,2893r20,-7l9002,2877r14,-12l9028,2851r9,-17l9044,2814r6,-23l9053,2764r3,-31l9058,2699r,-39l9059,2616r,-49l9059,340r,-49l9058,247r,-39l9056,174r-3,-31l9050,116r-6,-23l9037,73r-9,-17l9016,42,9002,30r-17,-9l8965,14,8942,9,8915,5,8885,2,8850,1,8811,r-44,l8719,,340,xe" filled="f" strokecolor="#9e9e9e" strokeweight="2pt">
            <v:path arrowok="t"/>
          </v:shape>
        </w:pict>
      </w:r>
      <w:r w:rsidR="00B92E71">
        <w:rPr>
          <w:noProof/>
        </w:rPr>
        <w:pict>
          <v:polyline id="_x0000_s1242" style="position:absolute;left:0;text-align:left;z-index:-251624960" points="94.1pt,361.65pt,528.05pt,361.65pt" coordsize="8679,20" o:regroupid="3" o:allowincell="f" filled="f" strokecolor="#2a2a29" strokeweight=".25pt">
            <v:path arrowok="t"/>
          </v:polyline>
        </w:pict>
      </w:r>
      <w:r w:rsidR="00B92E71">
        <w:rPr>
          <w:noProof/>
        </w:rPr>
        <w:pict>
          <v:polyline id="_x0000_s1243" style="position:absolute;left:0;text-align:left;z-index:-251625984" points="94.1pt,340pt,528.05pt,340pt" coordsize="8679,20" o:regroupid="3" o:allowincell="f" filled="f" strokecolor="#2a2a29" strokeweight=".25pt">
            <v:path arrowok="t"/>
          </v:polyline>
        </w:pict>
      </w:r>
      <w:r w:rsidR="00B92E71">
        <w:rPr>
          <w:noProof/>
        </w:rPr>
        <w:pict>
          <v:polyline id="_x0000_s1244" style="position:absolute;left:0;text-align:left;z-index:-251627008" points="94.1pt,318.3pt,528.05pt,318.3pt" coordsize="8679,20" o:regroupid="3" o:allowincell="f" filled="f" strokecolor="#2a2a29" strokeweight=".25pt">
            <v:path arrowok="t"/>
          </v:polyline>
        </w:pict>
      </w:r>
      <w:r w:rsidR="00B92E71">
        <w:rPr>
          <w:noProof/>
        </w:rPr>
        <w:pict>
          <v:polyline id="_x0000_s1245" style="position:absolute;left:0;text-align:left;z-index:-251628032" points="94.1pt,296.65pt,528.05pt,296.65pt" coordsize="8679,20" o:regroupid="3" o:allowincell="f" filled="f" strokecolor="#2a2a29" strokeweight=".25pt">
            <v:path arrowok="t"/>
          </v:polyline>
        </w:pict>
      </w:r>
      <w:r w:rsidR="00B92E71">
        <w:rPr>
          <w:noProof/>
        </w:rPr>
        <w:pict>
          <v:polyline id="_x0000_s1246" style="position:absolute;left:0;text-align:left;z-index:-251629056" points="94.1pt,275pt,528.05pt,275pt" coordsize="8679,20" o:regroupid="3" o:allowincell="f" filled="f" strokecolor="#2a2a29" strokeweight=".25pt">
            <v:path arrowok="t"/>
          </v:polyline>
        </w:pict>
      </w:r>
      <w:r w:rsidR="00B92E71">
        <w:rPr>
          <w:noProof/>
        </w:rPr>
        <w:pict>
          <v:polyline id="_x0000_s1247" style="position:absolute;left:0;text-align:left;z-index:-251630080" points="94.1pt,253.3pt,528.05pt,253.3pt" coordsize="8679,20" o:regroupid="3" o:allowincell="f" filled="f" strokecolor="#2a2a29" strokeweight=".25pt">
            <v:path arrowok="t"/>
          </v:polyline>
        </w:pict>
      </w:r>
      <w:r w:rsidR="00B92E71">
        <w:rPr>
          <w:noProof/>
        </w:rPr>
        <w:pict>
          <v:polyline id="_x0000_s1248" style="position:absolute;left:0;text-align:left;z-index:-251664896;mso-position-horizontal-relative:page;mso-position-vertical-relative:text" points="83.6pt,-89.15pt,538.55pt,-89.15pt" coordsize="9099,20" o:allowincell="f" filled="f" strokecolor="#2a2a29" strokeweight=".25pt">
            <v:path arrowok="t"/>
            <w10:wrap anchorx="page"/>
          </v:polyline>
        </w:pict>
      </w:r>
      <w:r w:rsidR="00B92E71">
        <w:rPr>
          <w:noProof/>
        </w:rPr>
        <w:pict>
          <v:polyline id="_x0000_s1249" style="position:absolute;left:0;text-align:left;z-index:-251663872;mso-position-horizontal-relative:page;mso-position-vertical-relative:text" points="83.6pt,-67.45pt,538.55pt,-67.45pt" coordsize="9099,20" o:allowincell="f" filled="f" strokecolor="#2a2a29" strokeweight=".25pt">
            <v:path arrowok="t"/>
            <w10:wrap anchorx="page"/>
          </v:polyline>
        </w:pict>
      </w:r>
      <w:r w:rsidR="00B92E71">
        <w:rPr>
          <w:noProof/>
        </w:rPr>
        <w:pict>
          <v:polyline id="_x0000_s1250" style="position:absolute;left:0;text-align:left;z-index:-251662848;mso-position-horizontal-relative:page;mso-position-vertical-relative:text" points="83.6pt,-45.8pt,538.55pt,-45.8pt" coordsize="9099,20" o:allowincell="f" filled="f" strokecolor="#2a2a29" strokeweight=".25pt">
            <v:path arrowok="t"/>
            <w10:wrap anchorx="page"/>
          </v:polyline>
        </w:pict>
      </w:r>
      <w:r w:rsidR="00B92E71">
        <w:rPr>
          <w:noProof/>
        </w:rPr>
        <w:pict>
          <v:polyline id="_x0000_s1251" style="position:absolute;left:0;text-align:left;z-index:-251661824;mso-position-horizontal-relative:page;mso-position-vertical-relative:text" points="83.6pt,-24.15pt,538.55pt,-24.15pt" coordsize="9099,20" o:allowincell="f" filled="f" strokecolor="#2a2a29" strokeweight=".25pt">
            <v:path arrowok="t"/>
            <w10:wrap anchorx="page"/>
          </v:polyline>
        </w:pict>
      </w:r>
      <w:r w:rsidR="00B92E71">
        <w:rPr>
          <w:noProof/>
        </w:rPr>
        <w:pict>
          <v:rect id="_x0000_s1252" style="position:absolute;left:0;text-align:left;margin-left:125.15pt;margin-top:4.6pt;width:53.35pt;height:13pt;z-index:-251660800;mso-position-horizontal-relative:page" o:allowincell="f" fillcolor="#dadada" stroked="f">
            <v:path arrowok="t"/>
            <w10:wrap anchorx="page"/>
          </v:rect>
        </w:pict>
      </w:r>
      <w:r w:rsidR="00F015A1" w:rsidRPr="00103CEE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F015A1" w:rsidRPr="00103CEE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F015A1" w:rsidRPr="00103CEE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F015A1" w:rsidRPr="00103CEE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biog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aphy</w:t>
      </w:r>
      <w:r w:rsidR="00F015A1" w:rsidRPr="00103CEE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(50-80</w:t>
      </w:r>
      <w:r w:rsidR="00F015A1" w:rsidRPr="00103CEE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ds)</w:t>
      </w:r>
      <w:r w:rsidR="00F015A1" w:rsidRPr="00103CEE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F015A1" w:rsidRPr="00103CEE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F015A1" w:rsidRPr="00103CEE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supermodel</w:t>
      </w:r>
      <w:r w:rsidR="00F015A1" w:rsidRPr="00103CEE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w w:val="97"/>
          <w:sz w:val="24"/>
          <w:szCs w:val="24"/>
          <w:lang w:val="en-US"/>
        </w:rPr>
        <w:t>Gemma</w:t>
      </w:r>
      <w:r w:rsidR="00F015A1" w:rsidRPr="00103CEE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F015A1" w:rsidRPr="00103CEE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F015A1" w:rsidRPr="00103CEE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F015A1" w:rsidRPr="00103CEE">
        <w:rPr>
          <w:rFonts w:ascii="Arial" w:hAnsi="Arial" w:cs="Arial"/>
          <w:color w:val="2A2A29"/>
          <w:sz w:val="24"/>
          <w:szCs w:val="24"/>
          <w:lang w:val="en-US"/>
        </w:rPr>
        <w:t>d.</w:t>
      </w:r>
      <w:r w:rsidR="00F015A1" w:rsidRPr="00103CEE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F015A1" w:rsidRPr="008D753D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F015A1" w:rsidRPr="008D753D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F015A1" w:rsidRPr="008D753D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F015A1" w:rsidRPr="008D753D">
        <w:rPr>
          <w:rFonts w:ascii="Arial" w:hAnsi="Arial" w:cs="Arial"/>
          <w:color w:val="2A2A29"/>
          <w:spacing w:val="60"/>
          <w:sz w:val="24"/>
          <w:szCs w:val="24"/>
          <w:lang w:val="en-US"/>
        </w:rPr>
        <w:t xml:space="preserve"> 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F015A1" w:rsidRPr="008D753D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F015A1" w:rsidRPr="008D753D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F015A1" w:rsidRPr="008D753D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F015A1" w:rsidRPr="008D753D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F015A1" w:rsidRPr="008D753D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="00F015A1" w:rsidRPr="008D753D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F015A1" w:rsidRPr="008D753D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F015A1" w:rsidRPr="008D753D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sectPr w:rsidR="00F015A1" w:rsidRPr="008D753D">
      <w:pgSz w:w="11920" w:h="16840"/>
      <w:pgMar w:top="1180" w:right="0" w:bottom="800" w:left="0" w:header="172" w:footer="597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5B2" w:rsidRDefault="00ED35B2" w:rsidP="00E635C4">
      <w:pPr>
        <w:spacing w:after="0" w:line="240" w:lineRule="auto"/>
      </w:pPr>
      <w:r>
        <w:separator/>
      </w:r>
    </w:p>
  </w:endnote>
  <w:endnote w:type="continuationSeparator" w:id="0">
    <w:p w:rsidR="00ED35B2" w:rsidRDefault="00ED35B2" w:rsidP="00E6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F015A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F015A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F015A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F015A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5B2" w:rsidRDefault="00ED35B2" w:rsidP="00E635C4">
      <w:pPr>
        <w:spacing w:after="0" w:line="240" w:lineRule="auto"/>
      </w:pPr>
      <w:r>
        <w:separator/>
      </w:r>
    </w:p>
  </w:footnote>
  <w:footnote w:type="continuationSeparator" w:id="0">
    <w:p w:rsidR="00ED35B2" w:rsidRDefault="00ED35B2" w:rsidP="00E6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B92E7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6745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66432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65408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64384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63360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6233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457.65pt;margin-top:76.35pt;width:76.25pt;height:20pt;z-index:-251661312;mso-position-horizontal-relative:page;mso-position-vertical-relative:page" o:allowincell="f" filled="f" stroked="f">
          <v:textbox inset="0,0,0,0">
            <w:txbxContent>
              <w:p w:rsidR="00F015A1" w:rsidRDefault="00F015A1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sz w:val="36"/>
                    <w:szCs w:val="36"/>
                  </w:rPr>
                  <w:t>20</w:t>
                </w:r>
                <w:r>
                  <w:rPr>
                    <w:rFonts w:ascii="Arial" w:hAnsi="Arial" w:cs="Arial"/>
                    <w:color w:val="2A2A29"/>
                    <w:spacing w:val="-2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B92E7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4" style="position:absolute;margin-left:0;margin-top:0;width:595.25pt;height:45.65pt;z-index:-251669504;mso-position-horizontal-relative:page;mso-position-vertical-relative:page" coordsize="11905,913" o:allowincell="f">
          <v:rect id="_x0000_s2065" style="position:absolute;width:10200;height:340;mso-position-horizontal-relative:page;mso-position-vertical-relative:page" o:allowincell="f" filled="f" stroked="f">
            <v:textbox inset="0,0,0,0">
              <w:txbxContent>
                <w:p w:rsidR="00F015A1" w:rsidRDefault="00B92E71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75pt;height:16.9pt">
                        <v:imagedata r:id="rId1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7" style="position:absolute;left:5672;top:11;width:801;height:732" coordorigin="5672,11" coordsize="801,732" o:allowincell="f">
            <v:shape id="_x0000_s206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7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1" style="position:absolute;left:7456;top:89;width:661;height:602" coordorigin="7456,89" coordsize="661,602" o:allowincell="f">
            <v:shape id="_x0000_s207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5" style="position:absolute;left:9251;top:149;width:523;height:475" coordorigin="9251,149" coordsize="523,475" o:allowincell="f">
            <v:shape id="_x0000_s207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8" style="position:absolute;left:10122;width:1780;height:580;mso-position-horizontal-relative:page;mso-position-vertical-relative:page" o:allowincell="f" filled="f" stroked="f">
            <v:textbox inset="0,0,0,0">
              <w:txbxContent>
                <w:p w:rsidR="00F015A1" w:rsidRDefault="00B92E71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9pt;height:28.8pt">
                        <v:imagedata r:id="rId2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9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80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402.9pt;margin-top:49.55pt;width:136.7pt;height:11pt;z-index:-251668480;mso-position-horizontal-relative:page;mso-position-vertical-relative:page" o:allowincell="f" filled="f" stroked="f">
          <v:textbox inset="0,0,0,0">
            <w:txbxContent>
              <w:p w:rsidR="00F015A1" w:rsidRDefault="00F015A1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B92E7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86" style="position:absolute;z-index:-251656192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87" style="position:absolute;margin-left:285.8pt;margin-top:18.6pt;width:37.8pt;height:34.55pt;z-index:-251655168;mso-position-horizontal-relative:page;mso-position-vertical-relative:page" coordorigin="5716,372" coordsize="756,691" o:allowincell="f">
          <v:shape id="_x0000_s2088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9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0" style="position:absolute;margin-left:220.05pt;margin-top:21.2pt;width:32.15pt;height:29.35pt;z-index:-251654144;mso-position-horizontal-relative:page;mso-position-vertical-relative:page" coordorigin="4401,424" coordsize="643,587" o:allowincell="f">
          <v:shape id="_x0000_s2091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92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3" style="position:absolute;margin-left:154.25pt;margin-top:23.8pt;width:26.5pt;height:24.15pt;z-index:-251653120;mso-position-horizontal-relative:page;mso-position-vertical-relative:page" coordorigin="3085,476" coordsize="530,483" o:allowincell="f">
          <v:shape id="_x0000_s2094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5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6" style="position:absolute;margin-left:88.55pt;margin-top:26.3pt;width:20.95pt;height:19.15pt;z-index:-251652096;mso-position-horizontal-relative:page;mso-position-vertical-relative:page" coordorigin="1771,526" coordsize="419,383" o:allowincell="f">
          <v:shape id="_x0000_s2097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8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99" style="position:absolute;z-index:-25165107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457.05pt;margin-top:76.7pt;width:70.95pt;height:20pt;z-index:-251650048;mso-position-horizontal-relative:page;mso-position-vertical-relative:page" o:allowincell="f" filled="f" stroked="f">
          <v:textbox inset="0,0,0,0">
            <w:txbxContent>
              <w:p w:rsidR="00F015A1" w:rsidRDefault="00F015A1">
                <w:pPr>
                  <w:widowControl w:val="0"/>
                  <w:autoSpaceDE w:val="0"/>
                  <w:autoSpaceDN w:val="0"/>
                  <w:adjustRightInd w:val="0"/>
                  <w:spacing w:after="0" w:line="373" w:lineRule="exact"/>
                  <w:ind w:left="20" w:right="-74"/>
                  <w:rPr>
                    <w:rFonts w:ascii="Arial" w:hAnsi="Arial" w:cs="Arial"/>
                    <w:color w:val="000000"/>
                    <w:sz w:val="36"/>
                    <w:szCs w:val="36"/>
                  </w:rPr>
                </w:pPr>
                <w:r>
                  <w:rPr>
                    <w:rFonts w:ascii="Arial" w:hAnsi="Arial" w:cs="Arial"/>
                    <w:color w:val="2A2A29"/>
                    <w:w w:val="74"/>
                    <w:sz w:val="36"/>
                    <w:szCs w:val="36"/>
                  </w:rPr>
                  <w:t>10</w:t>
                </w:r>
                <w:r>
                  <w:rPr>
                    <w:rFonts w:ascii="Arial" w:hAnsi="Arial" w:cs="Arial"/>
                    <w:color w:val="2A2A29"/>
                    <w:spacing w:val="2"/>
                    <w:w w:val="74"/>
                    <w:sz w:val="36"/>
                    <w:szCs w:val="36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3"/>
                    <w:sz w:val="36"/>
                    <w:szCs w:val="36"/>
                  </w:rPr>
                  <w:t>Minu</w:t>
                </w:r>
                <w:r>
                  <w:rPr>
                    <w:rFonts w:ascii="Arial" w:hAnsi="Arial" w:cs="Arial"/>
                    <w:color w:val="2A2A29"/>
                    <w:spacing w:val="-16"/>
                    <w:w w:val="83"/>
                    <w:sz w:val="36"/>
                    <w:szCs w:val="36"/>
                  </w:rPr>
                  <w:t>t</w:t>
                </w:r>
                <w:r>
                  <w:rPr>
                    <w:rFonts w:ascii="Arial" w:hAnsi="Arial" w:cs="Arial"/>
                    <w:color w:val="2A2A29"/>
                    <w:w w:val="76"/>
                    <w:sz w:val="36"/>
                    <w:szCs w:val="36"/>
                  </w:rPr>
                  <w:t>es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5A1" w:rsidRDefault="00B92E7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01" style="position:absolute;margin-left:0;margin-top:0;width:595.25pt;height:45.65pt;z-index:-251649024;mso-position-horizontal-relative:page;mso-position-vertical-relative:page" coordsize="11905,913" o:allowincell="f">
          <v:rect id="_x0000_s2102" style="position:absolute;width:10200;height:340;mso-position-horizontal-relative:page;mso-position-vertical-relative:page" o:allowincell="f" filled="f" stroked="f">
            <v:textbox inset="0,0,0,0">
              <w:txbxContent>
                <w:p w:rsidR="00F015A1" w:rsidRDefault="00B92E71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4" type="#_x0000_t75" style="width:512.75pt;height:16.9pt">
                        <v:imagedata r:id="rId1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3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4" style="position:absolute;left:5672;top:11;width:801;height:732" coordorigin="5672,11" coordsize="801,732" o:allowincell="f">
            <v:shape id="_x0000_s210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7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8" style="position:absolute;left:7456;top:89;width:661;height:602" coordorigin="7456,89" coordsize="661,602" o:allowincell="f">
            <v:shape id="_x0000_s210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1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1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12" style="position:absolute;left:9251;top:149;width:523;height:475" coordorigin="9251,149" coordsize="523,475" o:allowincell="f">
            <v:shape id="_x0000_s211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5" style="position:absolute;left:10122;width:1780;height:580;mso-position-horizontal-relative:page;mso-position-vertical-relative:page" o:allowincell="f" filled="f" stroked="f">
            <v:textbox inset="0,0,0,0">
              <w:txbxContent>
                <w:p w:rsidR="00F015A1" w:rsidRDefault="00B92E71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6" type="#_x0000_t75" style="width:88.9pt;height:28.8pt">
                        <v:imagedata r:id="rId2" o:title=""/>
                      </v:shape>
                    </w:pict>
                  </w:r>
                </w:p>
                <w:p w:rsidR="00F015A1" w:rsidRDefault="00F015A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6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7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402.9pt;margin-top:49.55pt;width:136.7pt;height:11pt;z-index:-251648000;mso-position-horizontal-relative:page;mso-position-vertical-relative:page" o:allowincell="f" filled="f" stroked="f">
          <v:textbox inset="0,0,0,0">
            <w:txbxContent>
              <w:p w:rsidR="00F015A1" w:rsidRDefault="00F015A1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31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7DB5"/>
    <w:rsid w:val="000738C3"/>
    <w:rsid w:val="001037E3"/>
    <w:rsid w:val="00103CEE"/>
    <w:rsid w:val="0017558E"/>
    <w:rsid w:val="008D753D"/>
    <w:rsid w:val="008D7DB5"/>
    <w:rsid w:val="00B92E71"/>
    <w:rsid w:val="00C66213"/>
    <w:rsid w:val="00E635C4"/>
    <w:rsid w:val="00ED35B2"/>
    <w:rsid w:val="00F015A1"/>
    <w:rsid w:val="00F649C2"/>
    <w:rsid w:val="00FE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31">
      <o:colormenu v:ext="edit" fill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006D21BD-F02E-4567-8BAE-AAD6EAB3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8E1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unhideWhenUsed/>
    <w:rsid w:val="00FE18E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E18E1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E18E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10" Type="http://schemas.openxmlformats.org/officeDocument/2006/relationships/header" Target="header2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jpeg"/><Relationship Id="rId22" Type="http://schemas.openxmlformats.org/officeDocument/2006/relationships/footer" Target="footer4.xml"/><Relationship Id="rId27" Type="http://schemas.openxmlformats.org/officeDocument/2006/relationships/image" Target="media/image15.jpe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083C651A-C042-4C32-A4F4-5A79508F001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13</TotalTime>
  <Pages>5</Pages>
  <Words>918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cp:lastPrinted>2014-06-14T17:03:00Z</cp:lastPrinted>
  <dcterms:created xsi:type="dcterms:W3CDTF">2014-06-20T17:05:00Z</dcterms:created>
  <dcterms:modified xsi:type="dcterms:W3CDTF">2014-07-01T13:43:00Z</dcterms:modified>
</cp:coreProperties>
</file>