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BE" w:rsidRDefault="00BE75B9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61" style="position:absolute;margin-left:56.65pt;margin-top:11.55pt;width:281.9pt;height:44.4pt;z-index:-251649536" coordsize="5639,888" o:regroupid="1" o:allowincell="f" path="m283,l206,,174,,145,2,119,4,97,7,77,12,61,18,47,25,35,35,25,47,18,61,12,77,7,97,4,119,2,145,,174r,32l,243,,644r,37l,713r2,29l4,768r3,22l12,810r6,16l25,840r10,12l47,862r14,7l77,875r20,5l119,883r26,2l174,887r32,l242,888r5154,l5433,887r32,l5494,885r26,-2l5542,880r20,-5l5578,869r14,-7l5604,852r10,-12l5621,826r6,-16l5632,790r3,-22l5637,742r1,-29l5639,681r,-37l5639,243r,-37l5638,174r-1,-29l5635,119r-3,-22l5627,77r-6,-16l5614,47,5604,35,5592,25r-14,-7l5562,12,5542,7,5520,4,5494,2,5465,r-32,l283,e" fillcolor="#e3e3e3" stroked="f">
            <v:path arrowok="t"/>
          </v:shape>
        </w:pict>
      </w:r>
    </w:p>
    <w:p w:rsidR="00F25CBE" w:rsidRDefault="00F25CBE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sz w:val="24"/>
          <w:szCs w:val="24"/>
        </w:rPr>
        <w:sectPr w:rsidR="00F25CBE">
          <w:headerReference w:type="even" r:id="rId7"/>
          <w:headerReference w:type="default" r:id="rId8"/>
          <w:footerReference w:type="even" r:id="rId9"/>
          <w:footerReference w:type="default" r:id="rId10"/>
          <w:pgSz w:w="11920" w:h="16840"/>
          <w:pgMar w:top="1060" w:right="0" w:bottom="800" w:left="0" w:header="172" w:footer="608" w:gutter="0"/>
          <w:pgNumType w:start="166"/>
          <w:cols w:space="720"/>
          <w:noEndnote/>
        </w:sectPr>
      </w:pPr>
    </w:p>
    <w:p w:rsidR="00F25CBE" w:rsidRPr="00116133" w:rsidRDefault="00BE75B9">
      <w:pPr>
        <w:widowControl w:val="0"/>
        <w:tabs>
          <w:tab w:val="left" w:pos="2140"/>
        </w:tabs>
        <w:autoSpaceDE w:val="0"/>
        <w:autoSpaceDN w:val="0"/>
        <w:adjustRightInd w:val="0"/>
        <w:spacing w:after="0" w:line="791" w:lineRule="exact"/>
        <w:ind w:left="130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lastRenderedPageBreak/>
        <w:pict>
          <v:shape id="_x0000_s1062" style="position:absolute;left:0;text-align:left;margin-left:97.75pt;margin-top:1.85pt;width:39.85pt;height:39.85pt;z-index:-251648512" coordsize="798,797" o:regroupid="1" o:allowincell="f" path="m398,l365,1,333,5r-31,6l272,20,243,31,215,44,188,59,163,76,139,95r-23,21l95,139,76,163,59,188,44,215,31,243,20,272r-9,30l5,333,1,365,,398r1,33l5,463r6,31l20,524r11,29l44,581r15,27l76,634r19,24l116,680r23,21l163,720r25,17l215,752r28,13l272,776r30,9l333,792r32,3l398,797r34,-2l464,792r31,-7l525,776r29,-11l582,752r27,-15l635,720r24,-19l681,680r21,-22l721,634r17,-26l753,581r13,-28l777,524r9,-30l793,463r3,-32l798,398r-2,-33l793,333r-7,-31l777,272,766,243,753,215,738,188,721,163,702,139,681,116,659,95,635,76,609,59,582,44,554,31,525,20,495,11,464,5,432,1,398,e" fillcolor="#2a2a29" stroked="f">
            <v:path arrowok="t"/>
          </v:shape>
        </w:pict>
      </w:r>
      <w:r>
        <w:rPr>
          <w:noProof/>
        </w:rPr>
        <w:pict>
          <v:shape id="_x0000_s1063" style="position:absolute;left:0;text-align:left;margin-left:57.65pt;margin-top:53.95pt;width:474.25pt;height:97.2pt;z-index:-251689472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w w:val="120"/>
          <w:position w:val="11"/>
          <w:sz w:val="24"/>
          <w:szCs w:val="24"/>
          <w:lang w:val="en-US"/>
        </w:rPr>
        <w:t>Unit</w:t>
      </w:r>
      <w:r w:rsidR="00F25CBE" w:rsidRPr="00116133">
        <w:rPr>
          <w:rFonts w:ascii="Times New Roman" w:hAnsi="Times New Roman"/>
          <w:b/>
          <w:bCs/>
          <w:color w:val="2A2A29"/>
          <w:position w:val="11"/>
          <w:sz w:val="24"/>
          <w:szCs w:val="24"/>
          <w:lang w:val="en-US"/>
        </w:rPr>
        <w:tab/>
      </w:r>
      <w:r w:rsidR="00F25CBE" w:rsidRPr="00116133">
        <w:rPr>
          <w:rFonts w:ascii="Arial" w:hAnsi="Arial" w:cs="Arial"/>
          <w:color w:val="FFFFFF"/>
          <w:position w:val="-2"/>
          <w:sz w:val="73"/>
          <w:szCs w:val="73"/>
          <w:lang w:val="en-US"/>
        </w:rPr>
        <w:t>2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  <w:color w:val="000000"/>
          <w:lang w:val="en-US"/>
        </w:rPr>
      </w:pPr>
      <w:r w:rsidRPr="00116133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304.9pt;margin-top:6.15pt;width:92.5pt;height:49pt;z-index:251668992" filled="f" stroked="f">
            <v:textbox>
              <w:txbxContent>
                <w:p w:rsidR="00116133" w:rsidRPr="00103CEE" w:rsidRDefault="00116133" w:rsidP="00116133">
                  <w:pPr>
                    <w:rPr>
                      <w:rFonts w:ascii="Arial" w:hAnsi="Arial" w:cs="Arial"/>
                      <w:b/>
                    </w:rPr>
                  </w:pPr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Test </w:t>
                  </w:r>
                  <w:r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5" style="position:absolute;margin-left:419.35pt;margin-top:3.4pt;width:113.65pt;height:28.85pt;z-index:-251690496;mso-position-horizontal-relative:page;mso-position-vertical-relative:text" coordsize="2273,578" o:allowincell="f" path="m2115,r-33,l142,68r-30,2l87,73,66,77,49,83,34,90,23,99r-9,12l8,125,3,143,1,164,,189r,29l,251r2,39l4,364r1,39l7,436r2,30l12,491r4,21l21,529r7,15l38,555r12,9l64,570r18,5l103,577r25,1l157,578r33,l2097,511r33,-1l2160,508r25,-3l2206,501r17,-6l2238,488r11,-9l2258,467r6,-14l2269,435r2,-21l2272,389r1,-29l2272,327r-1,-39l2268,214r-1,-39l2265,142r-2,-30l2260,87r-4,-21l2251,49r-7,-15l2234,23r-12,-9l2208,8,2190,3,2169,1,2144,r-29,e" fillcolor="#9e9e9e" stroked="f">
            <v:path arrowok="t"/>
            <w10:wrap anchorx="page"/>
          </v:shape>
        </w:pict>
      </w:r>
      <w:r w:rsidR="00F25CBE" w:rsidRPr="00116133">
        <w:rPr>
          <w:rFonts w:ascii="Arial" w:hAnsi="Arial" w:cs="Arial"/>
          <w:color w:val="2A2A29"/>
          <w:spacing w:val="-8"/>
          <w:w w:val="94"/>
          <w:sz w:val="36"/>
          <w:szCs w:val="36"/>
          <w:lang w:val="en-US"/>
        </w:rPr>
        <w:t>F</w:t>
      </w:r>
      <w:r w:rsidR="00F25CBE" w:rsidRPr="00116133">
        <w:rPr>
          <w:rFonts w:ascii="Arial" w:hAnsi="Arial" w:cs="Arial"/>
          <w:color w:val="2A2A29"/>
          <w:w w:val="94"/>
          <w:sz w:val="36"/>
          <w:szCs w:val="36"/>
          <w:lang w:val="en-US"/>
        </w:rPr>
        <w:t>ashion</w:t>
      </w:r>
      <w:r w:rsidR="00F25CBE" w:rsidRPr="00116133">
        <w:rPr>
          <w:rFonts w:ascii="Arial" w:hAnsi="Arial" w:cs="Arial"/>
          <w:color w:val="2A2A29"/>
          <w:spacing w:val="-1"/>
          <w:w w:val="94"/>
          <w:sz w:val="36"/>
          <w:szCs w:val="36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94"/>
          <w:sz w:val="36"/>
          <w:szCs w:val="36"/>
          <w:lang w:val="en-US"/>
        </w:rPr>
        <w:t>and</w:t>
      </w:r>
      <w:r w:rsidR="00F25CBE" w:rsidRPr="00116133">
        <w:rPr>
          <w:rFonts w:ascii="Arial" w:hAnsi="Arial" w:cs="Arial"/>
          <w:color w:val="2A2A29"/>
          <w:spacing w:val="-9"/>
          <w:w w:val="94"/>
          <w:sz w:val="36"/>
          <w:szCs w:val="36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94"/>
          <w:sz w:val="36"/>
          <w:szCs w:val="36"/>
          <w:lang w:val="en-US"/>
        </w:rPr>
        <w:t>body</w:t>
      </w:r>
      <w:r w:rsidR="00F25CBE" w:rsidRPr="00116133">
        <w:rPr>
          <w:rFonts w:ascii="Arial" w:hAnsi="Arial" w:cs="Arial"/>
          <w:color w:val="2A2A29"/>
          <w:spacing w:val="-15"/>
          <w:w w:val="94"/>
          <w:sz w:val="36"/>
          <w:szCs w:val="36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36"/>
          <w:szCs w:val="36"/>
          <w:lang w:val="en-US"/>
        </w:rPr>
        <w:t>image</w:t>
      </w: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F25CBE" w:rsidRPr="00116133">
          <w:type w:val="continuous"/>
          <w:pgSz w:w="11920" w:h="16840"/>
          <w:pgMar w:top="1060" w:right="0" w:bottom="800" w:left="0" w:header="720" w:footer="720" w:gutter="0"/>
          <w:cols w:num="2" w:space="720" w:equalWidth="0">
            <w:col w:w="2550" w:space="341"/>
            <w:col w:w="9029"/>
          </w:cols>
          <w:noEndnote/>
        </w:sectPr>
      </w:pPr>
      <w:r>
        <w:rPr>
          <w:noProof/>
        </w:rPr>
        <w:pict>
          <v:group id="_x0000_s1066" style="position:absolute;margin-left:-144.55pt;margin-top:-97.45pt;width:447.65pt;height:53.2pt;z-index:251665920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7" type="#_x0000_t75" style="position:absolute;width:8953;height:1064;mso-position-horizontal-relative:margin">
              <v:imagedata r:id="rId11" o:title=""/>
            </v:shape>
            <v:shape id="_x0000_s106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D76F54" w:rsidRPr="00116133" w:rsidRDefault="00F25CBE">
      <w:pPr>
        <w:widowControl w:val="0"/>
        <w:autoSpaceDE w:val="0"/>
        <w:autoSpaceDN w:val="0"/>
        <w:adjustRightInd w:val="0"/>
        <w:spacing w:before="30" w:after="0" w:line="352" w:lineRule="auto"/>
        <w:ind w:left="1401" w:right="143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11613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116133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11613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116133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16133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11613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16133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F25CBE" w:rsidRPr="00D76F54" w:rsidRDefault="00F25CBE">
      <w:pPr>
        <w:widowControl w:val="0"/>
        <w:autoSpaceDE w:val="0"/>
        <w:autoSpaceDN w:val="0"/>
        <w:adjustRightInd w:val="0"/>
        <w:spacing w:before="30" w:after="0" w:line="352" w:lineRule="auto"/>
        <w:ind w:left="1401" w:right="143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D76F54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D76F54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D76F54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D76F5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D76F5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D76F5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D76F5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D76F5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D76F5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D76F5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D76F5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F25CBE" w:rsidRPr="00D76F54" w:rsidRDefault="00F25CBE">
      <w:pPr>
        <w:widowControl w:val="0"/>
        <w:autoSpaceDE w:val="0"/>
        <w:autoSpaceDN w:val="0"/>
        <w:adjustRightInd w:val="0"/>
        <w:spacing w:after="0" w:line="244" w:lineRule="exact"/>
        <w:ind w:left="1401" w:right="144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D76F54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D76F5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D76F5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D76F54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D76F5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D76F54">
        <w:rPr>
          <w:rFonts w:ascii="Arial" w:hAnsi="Arial" w:cs="Arial"/>
          <w:color w:val="2A2A29"/>
          <w:w w:val="98"/>
          <w:sz w:val="24"/>
          <w:szCs w:val="24"/>
          <w:lang w:val="en-US"/>
        </w:rPr>
        <w:t>ão:</w:t>
      </w:r>
      <w:r w:rsidRPr="00D76F5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D76F54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D76F54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D76F5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D76F5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D76F5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D76F54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F25CBE" w:rsidRPr="00D76F54" w:rsidRDefault="00F25CBE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F25CBE" w:rsidRPr="00D76F54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D76F54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D76F54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D76F54" w:rsidRDefault="00BE75B9" w:rsidP="00116133">
      <w:pPr>
        <w:widowControl w:val="0"/>
        <w:autoSpaceDE w:val="0"/>
        <w:autoSpaceDN w:val="0"/>
        <w:adjustRightInd w:val="0"/>
        <w:spacing w:after="0" w:line="413" w:lineRule="exact"/>
        <w:ind w:right="128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69" style="position:absolute;left:0;text-align:left;margin-left:56.6pt;margin-top:-6.9pt;width:134pt;height:35pt;z-index:-251688448;mso-position-horizontal-relative:page" o:allowincell="f" filled="f" stroked="f">
            <v:textbox inset="0,0,0,0">
              <w:txbxContent>
                <w:p w:rsidR="00F25CBE" w:rsidRDefault="00BE75B9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134pt;height:35.05pt">
                        <v:imagedata r:id="rId12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F25CBE" w:rsidRPr="00D76F54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F25CBE" w:rsidRPr="00D76F54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F25CBE" w:rsidRPr="00D76F5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F25CBE" w:rsidRPr="00D76F5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F25CBE" w:rsidRPr="00D76F54" w:rsidRDefault="00F25CBE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F25CBE" w:rsidRPr="00D76F54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D76F54" w:rsidRDefault="00BE75B9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1637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74" style="position:absolute;left:0;text-align:left;margin-left:410.5pt;margin-top:2.65pt;width:35.35pt;height:16.5pt;z-index:-251682304;mso-position-horizontal-relative:page;mso-position-vertical-relative:text" coordsize="707,330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>
        <w:rPr>
          <w:noProof/>
        </w:rPr>
        <w:pict>
          <v:rect id="_x0000_s1070" style="position:absolute;left:0;text-align:left;margin-left:259.2pt;margin-top:4.6pt;width:58.25pt;height:13pt;z-index:-25168742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071" style="position:absolute;left:0;text-align:left;margin-left:381.2pt;margin-top:4.6pt;width:0;height:13pt;z-index:-251686400;mso-position-horizontal-relative:page;mso-position-vertical-relative:text" coordsize="20,260" o:allowincell="f" path="m,l,260e" filled="f" strokecolor="#dadada" strokeweight="2.25636mm">
            <v:path arrowok="t"/>
            <w10:wrap anchorx="page"/>
          </v:shape>
        </w:pict>
      </w:r>
      <w:r>
        <w:rPr>
          <w:noProof/>
        </w:rPr>
        <w:pict>
          <v:shape id="_x0000_s1072" style="position:absolute;left:0;text-align:left;margin-left:403.9pt;margin-top:4.6pt;width:0;height:13pt;z-index:-251685376;mso-position-horizontal-relative:page;mso-position-vertical-relative:text" coordsize="20,260" o:allowincell="f" path="m,l,260e" filled="f" strokecolor="#dadada" strokeweight="2.25636mm">
            <v:path arrowok="t"/>
            <w10:wrap anchorx="page"/>
          </v:shape>
        </w:pict>
      </w:r>
      <w:r>
        <w:rPr>
          <w:noProof/>
        </w:rPr>
        <w:pict>
          <v:shape id="_x0000_s1073" style="position:absolute;left:0;text-align:left;margin-left:231.3pt;margin-top:67.4pt;width:54.7pt;height:16.55pt;z-index:-251684352;mso-position-horizontal-relative:page;mso-position-vertical-relative:text" coordsize="1094,331" o:allowincell="f" path="m140,l101,,71,1,47,3,29,9,16,18,8,31,3,49,,73r,32l,190r,39l1,259r2,24l9,301r9,12l31,322r18,5l73,329r32,1l954,330r38,l1023,329r23,-3l1064,321r13,-9l1085,299r5,-18l1093,256r1,-31l1094,140r-1,-39l1092,71r-2,-24l1084,29r-8,-13l1062,8,1044,3,1020,,988,,140,xe" filled="f" strokecolor="#9e9e9e" strokeweight=".17636mm">
            <v:path arrowok="t"/>
            <w10:wrap anchorx="page"/>
          </v:shape>
        </w:pict>
      </w:r>
      <w:r w:rsidR="00F25CBE" w:rsidRPr="00D76F5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F25CBE" w:rsidRPr="00D76F5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F25CBE" w:rsidRPr="00D76F5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F25CBE" w:rsidRPr="00D76F5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F25CBE" w:rsidRPr="00D76F5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F25CBE" w:rsidRPr="00D76F5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D76F5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F25CBE" w:rsidRPr="00D76F54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F25CBE" w:rsidRPr="00D76F5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w w:val="94"/>
          <w:sz w:val="24"/>
          <w:szCs w:val="24"/>
          <w:lang w:val="en-US"/>
        </w:rPr>
        <w:t>body</w:t>
      </w:r>
      <w:r w:rsidR="00F25CBE" w:rsidRPr="00D76F54">
        <w:rPr>
          <w:rFonts w:ascii="Arial" w:hAnsi="Arial" w:cs="Arial"/>
          <w:color w:val="2A2A29"/>
          <w:spacing w:val="-18"/>
          <w:w w:val="94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w w:val="94"/>
          <w:sz w:val="24"/>
          <w:szCs w:val="24"/>
          <w:lang w:val="en-US"/>
        </w:rPr>
        <w:t>image.</w:t>
      </w:r>
      <w:r w:rsidR="00F25CBE" w:rsidRPr="00D76F54">
        <w:rPr>
          <w:rFonts w:ascii="Arial" w:hAnsi="Arial" w:cs="Arial"/>
          <w:color w:val="2A2A29"/>
          <w:spacing w:val="12"/>
          <w:w w:val="94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D76F5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="00F25CBE" w:rsidRPr="00D76F5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F25CBE" w:rsidRPr="00D76F5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D76F5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5,</w:t>
      </w:r>
      <w:r w:rsidR="00F25CBE" w:rsidRPr="00D76F54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F25CBE" w:rsidRPr="00D76F5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F25CBE" w:rsidRPr="00D76F5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="00F25CBE" w:rsidRPr="00D76F54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D76F5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="00F25CBE" w:rsidRPr="00D76F54">
        <w:rPr>
          <w:rFonts w:ascii="Arial" w:hAnsi="Arial" w:cs="Arial"/>
          <w:color w:val="2A2A29"/>
          <w:w w:val="115"/>
          <w:sz w:val="24"/>
          <w:szCs w:val="24"/>
          <w:lang w:val="en-US"/>
        </w:rPr>
        <w:t>or</w:t>
      </w:r>
      <w:r w:rsidR="00F25CBE" w:rsidRPr="00D76F54">
        <w:rPr>
          <w:rFonts w:ascii="Arial" w:hAnsi="Arial" w:cs="Arial"/>
          <w:color w:val="2A2A29"/>
          <w:spacing w:val="-7"/>
          <w:w w:val="115"/>
          <w:sz w:val="24"/>
          <w:szCs w:val="24"/>
          <w:lang w:val="en-US"/>
        </w:rPr>
        <w:t>r</w:t>
      </w:r>
      <w:r w:rsidR="00F25CBE" w:rsidRPr="00D76F54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ect </w:t>
      </w:r>
      <w:r w:rsidR="00F25CBE" w:rsidRPr="00D76F54">
        <w:rPr>
          <w:rFonts w:ascii="Arial" w:hAnsi="Arial" w:cs="Arial"/>
          <w:color w:val="2A2A29"/>
          <w:w w:val="109"/>
          <w:sz w:val="24"/>
          <w:szCs w:val="24"/>
          <w:lang w:val="en-US"/>
        </w:rPr>
        <w:t>in</w:t>
      </w:r>
      <w:r w:rsidR="00F25CBE" w:rsidRPr="00D76F54">
        <w:rPr>
          <w:rFonts w:ascii="Arial" w:hAnsi="Arial" w:cs="Arial"/>
          <w:color w:val="2A2A29"/>
          <w:spacing w:val="-4"/>
          <w:w w:val="109"/>
          <w:sz w:val="24"/>
          <w:szCs w:val="24"/>
          <w:lang w:val="en-US"/>
        </w:rPr>
        <w:t>f</w:t>
      </w:r>
      <w:r w:rsidR="00F25CBE" w:rsidRPr="00D76F54">
        <w:rPr>
          <w:rFonts w:ascii="Arial" w:hAnsi="Arial" w:cs="Arial"/>
          <w:color w:val="2A2A29"/>
          <w:w w:val="104"/>
          <w:sz w:val="24"/>
          <w:szCs w:val="24"/>
          <w:lang w:val="en-US"/>
        </w:rPr>
        <w:t>ormation.</w:t>
      </w:r>
    </w:p>
    <w:p w:rsidR="00F25CBE" w:rsidRPr="00D76F54" w:rsidRDefault="00F25CBE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Ind w:w="16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5726"/>
      </w:tblGrid>
      <w:tr w:rsidR="00F25CBE">
        <w:trPr>
          <w:trHeight w:hRule="exact" w:val="397"/>
        </w:trPr>
        <w:tc>
          <w:tcPr>
            <w:tcW w:w="8561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</w:tcPr>
          <w:p w:rsidR="00F25CBE" w:rsidRPr="00116133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3392" w:right="33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133">
              <w:rPr>
                <w:rFonts w:ascii="Arial" w:hAnsi="Arial" w:cs="Arial"/>
                <w:b/>
                <w:color w:val="2A2A29"/>
                <w:w w:val="90"/>
                <w:sz w:val="23"/>
                <w:szCs w:val="23"/>
              </w:rPr>
              <w:t>MY</w:t>
            </w:r>
            <w:r w:rsidRPr="00116133">
              <w:rPr>
                <w:rFonts w:ascii="Arial" w:hAnsi="Arial" w:cs="Arial"/>
                <w:b/>
                <w:color w:val="2A2A29"/>
                <w:spacing w:val="2"/>
                <w:w w:val="90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w w:val="90"/>
                <w:sz w:val="23"/>
                <w:szCs w:val="23"/>
              </w:rPr>
              <w:t>BO</w:t>
            </w:r>
            <w:r w:rsidRPr="00116133">
              <w:rPr>
                <w:rFonts w:ascii="Arial" w:hAnsi="Arial" w:cs="Arial"/>
                <w:b/>
                <w:color w:val="2A2A29"/>
                <w:spacing w:val="-2"/>
                <w:w w:val="90"/>
                <w:sz w:val="23"/>
                <w:szCs w:val="23"/>
              </w:rPr>
              <w:t>D</w:t>
            </w:r>
            <w:r w:rsidRPr="00116133">
              <w:rPr>
                <w:rFonts w:ascii="Arial" w:hAnsi="Arial" w:cs="Arial"/>
                <w:b/>
                <w:color w:val="2A2A29"/>
                <w:w w:val="90"/>
                <w:sz w:val="23"/>
                <w:szCs w:val="23"/>
              </w:rPr>
              <w:t>Y</w:t>
            </w:r>
            <w:r w:rsidRPr="00116133">
              <w:rPr>
                <w:rFonts w:ascii="Arial" w:hAnsi="Arial" w:cs="Arial"/>
                <w:b/>
                <w:color w:val="2A2A29"/>
                <w:spacing w:val="-12"/>
                <w:w w:val="90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w w:val="98"/>
                <w:sz w:val="23"/>
                <w:szCs w:val="23"/>
              </w:rPr>
              <w:t>IM</w:t>
            </w:r>
            <w:r w:rsidRPr="00116133">
              <w:rPr>
                <w:rFonts w:ascii="Arial" w:hAnsi="Arial" w:cs="Arial"/>
                <w:b/>
                <w:color w:val="2A2A29"/>
                <w:spacing w:val="-2"/>
                <w:w w:val="98"/>
                <w:sz w:val="23"/>
                <w:szCs w:val="23"/>
              </w:rPr>
              <w:t>A</w:t>
            </w:r>
            <w:r w:rsidRPr="00116133">
              <w:rPr>
                <w:rFonts w:ascii="Arial" w:hAnsi="Arial" w:cs="Arial"/>
                <w:b/>
                <w:color w:val="2A2A29"/>
                <w:w w:val="85"/>
                <w:sz w:val="23"/>
                <w:szCs w:val="23"/>
              </w:rPr>
              <w:t>GE</w:t>
            </w:r>
          </w:p>
        </w:tc>
      </w:tr>
      <w:tr w:rsidR="00F25CBE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Name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5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M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a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tt</w:t>
            </w:r>
            <w:r>
              <w:rPr>
                <w:rFonts w:ascii="Arial" w:hAnsi="Arial" w:cs="Arial"/>
                <w:color w:val="2A2A29"/>
                <w:spacing w:val="-2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spacing w:val="-1"/>
                <w:w w:val="93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tt</w:t>
            </w:r>
            <w:r>
              <w:rPr>
                <w:rFonts w:ascii="Arial" w:hAnsi="Arial" w:cs="Arial"/>
                <w:color w:val="2A2A29"/>
                <w:spacing w:val="55"/>
                <w:w w:val="93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-16"/>
                <w:w w:val="90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om</w:t>
            </w:r>
            <w:r>
              <w:rPr>
                <w:rFonts w:ascii="Arial" w:hAnsi="Arial" w:cs="Arial"/>
                <w:color w:val="2A2A29"/>
                <w:spacing w:val="3"/>
                <w:w w:val="90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2"/>
                <w:w w:val="83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spacing w:val="-1"/>
                <w:w w:val="89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w w:val="112"/>
                <w:sz w:val="23"/>
                <w:szCs w:val="23"/>
              </w:rPr>
              <w:t>tt</w:t>
            </w:r>
          </w:p>
        </w:tc>
      </w:tr>
      <w:tr w:rsidR="00F25CBE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Age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1.</w:t>
            </w:r>
            <w:r w:rsidRPr="00116133">
              <w:rPr>
                <w:rFonts w:ascii="Arial" w:hAnsi="Arial" w:cs="Arial"/>
                <w:b/>
                <w:color w:val="2A2A29"/>
                <w:spacing w:val="-13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14</w:t>
            </w:r>
            <w:r w:rsidRPr="00116133">
              <w:rPr>
                <w:rFonts w:ascii="Arial" w:hAnsi="Arial" w:cs="Arial"/>
                <w:b/>
                <w:color w:val="2A2A29"/>
                <w:spacing w:val="-25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/</w:t>
            </w:r>
            <w:r w:rsidRPr="00116133">
              <w:rPr>
                <w:rFonts w:ascii="Arial" w:hAnsi="Arial" w:cs="Arial"/>
                <w:b/>
                <w:color w:val="2A2A29"/>
                <w:spacing w:val="8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w w:val="92"/>
                <w:sz w:val="23"/>
                <w:szCs w:val="23"/>
              </w:rPr>
              <w:t>15</w:t>
            </w:r>
            <w:r>
              <w:rPr>
                <w:rFonts w:ascii="Arial" w:hAnsi="Arial" w:cs="Arial"/>
                <w:color w:val="2A2A29"/>
                <w:spacing w:val="-2"/>
                <w:w w:val="9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y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ea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pacing w:val="-23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old</w:t>
            </w:r>
          </w:p>
        </w:tc>
      </w:tr>
      <w:tr w:rsidR="00F25CBE" w:rsidRPr="00B04A4C">
        <w:trPr>
          <w:trHeight w:hRule="exact" w:val="1020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7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F25CBE" w:rsidRDefault="00F25CB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25CBE" w:rsidRDefault="00F25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Definition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of</w:t>
            </w:r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body</w:t>
            </w:r>
            <w:r>
              <w:rPr>
                <w:rFonts w:ascii="Arial" w:hAnsi="Arial" w:cs="Arial"/>
                <w:color w:val="2A2A29"/>
                <w:spacing w:val="-1"/>
                <w:w w:val="93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image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Pr="00D76F54" w:rsidRDefault="00F25C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38" w:right="1039"/>
              <w:jc w:val="center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D76F54"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  <w:lang w:val="en-US"/>
              </w:rPr>
              <w:t>Y</w:t>
            </w:r>
            <w:r w:rsidRPr="00D76F54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>our</w:t>
            </w:r>
            <w:r w:rsidRPr="00D76F54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body</w:t>
            </w:r>
            <w:r w:rsidRPr="00D76F54">
              <w:rPr>
                <w:rFonts w:ascii="Arial" w:hAnsi="Arial" w:cs="Arial"/>
                <w:color w:val="2A2A29"/>
                <w:spacing w:val="-1"/>
                <w:w w:val="93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is</w:t>
            </w:r>
            <w:r w:rsidRPr="00D76F5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</w:t>
            </w:r>
            <w:r w:rsidRPr="00D76F5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</w:t>
            </w:r>
            <w:r w:rsidRPr="00D76F54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D76F54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D76F54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see</w:t>
            </w:r>
            <w:r w:rsidRPr="00D76F54">
              <w:rPr>
                <w:rFonts w:ascii="Arial" w:hAnsi="Arial" w:cs="Arial"/>
                <w:color w:val="2A2A29"/>
                <w:spacing w:val="-24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our</w:t>
            </w:r>
            <w:r w:rsidRPr="00D76F54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body</w:t>
            </w:r>
            <w:r w:rsidRPr="00D76F54">
              <w:rPr>
                <w:rFonts w:ascii="Arial" w:hAnsi="Arial" w:cs="Arial"/>
                <w:color w:val="2A2A29"/>
                <w:spacing w:val="-6"/>
                <w:w w:val="94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based</w:t>
            </w:r>
            <w:r w:rsidRPr="00D76F54">
              <w:rPr>
                <w:rFonts w:ascii="Arial" w:hAnsi="Arial" w:cs="Arial"/>
                <w:color w:val="2A2A29"/>
                <w:spacing w:val="11"/>
                <w:w w:val="94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>on:</w:t>
            </w:r>
          </w:p>
          <w:p w:rsidR="00F25CBE" w:rsidRPr="00D76F54" w:rsidRDefault="00F25CBE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0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 xml:space="preserve">* </w:t>
            </w:r>
            <w:r w:rsidRPr="00D76F54">
              <w:rPr>
                <w:rFonts w:ascii="Arial" w:hAnsi="Arial" w:cs="Arial"/>
                <w:color w:val="2A2A29"/>
                <w:spacing w:val="5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what</w:t>
            </w:r>
            <w:r w:rsidRPr="00D76F54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D76F54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D76F54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see</w:t>
            </w:r>
          </w:p>
          <w:p w:rsidR="00F25CBE" w:rsidRPr="00D76F54" w:rsidRDefault="00F25CBE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0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 xml:space="preserve">* </w:t>
            </w:r>
            <w:r w:rsidRPr="00D76F54">
              <w:rPr>
                <w:rFonts w:ascii="Arial" w:hAnsi="Arial" w:cs="Arial"/>
                <w:color w:val="2A2A29"/>
                <w:spacing w:val="5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what</w:t>
            </w:r>
            <w:r w:rsidRPr="00D76F54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2.</w:t>
            </w:r>
            <w:r w:rsidRPr="00116133">
              <w:rPr>
                <w:rFonts w:ascii="Arial" w:hAnsi="Arial" w:cs="Arial"/>
                <w:b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your</w:t>
            </w:r>
            <w:r w:rsidRPr="00116133">
              <w:rPr>
                <w:rFonts w:ascii="Arial" w:hAnsi="Arial" w:cs="Arial"/>
                <w:b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friends</w:t>
            </w:r>
            <w:r w:rsidRPr="00116133">
              <w:rPr>
                <w:rFonts w:ascii="Arial" w:hAnsi="Arial" w:cs="Arial"/>
                <w:b/>
                <w:color w:val="2A2A29"/>
                <w:spacing w:val="16"/>
                <w:sz w:val="23"/>
                <w:szCs w:val="23"/>
                <w:lang w:val="en-US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/</w:t>
            </w:r>
            <w:r w:rsidRPr="00116133">
              <w:rPr>
                <w:rFonts w:ascii="Arial" w:hAnsi="Arial" w:cs="Arial"/>
                <w:b/>
                <w:color w:val="2A2A29"/>
                <w:spacing w:val="8"/>
                <w:sz w:val="23"/>
                <w:szCs w:val="23"/>
                <w:lang w:val="en-US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others</w:t>
            </w:r>
            <w:r w:rsidRPr="00116133">
              <w:rPr>
                <w:rFonts w:ascii="Arial" w:hAnsi="Arial" w:cs="Arial"/>
                <w:b/>
                <w:color w:val="2A2A29"/>
                <w:spacing w:val="-8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ell</w:t>
            </w:r>
            <w:r w:rsidRPr="00D76F54">
              <w:rPr>
                <w:rFonts w:ascii="Arial" w:hAnsi="Arial" w:cs="Arial"/>
                <w:color w:val="2A2A29"/>
                <w:spacing w:val="26"/>
                <w:sz w:val="23"/>
                <w:szCs w:val="23"/>
                <w:lang w:val="en-US"/>
              </w:rPr>
              <w:t xml:space="preserve"> </w:t>
            </w:r>
            <w:r w:rsidRPr="00D76F5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D76F5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</w:t>
            </w:r>
          </w:p>
        </w:tc>
      </w:tr>
      <w:tr w:rsidR="00F25CBE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4"/>
                <w:sz w:val="23"/>
                <w:szCs w:val="23"/>
              </w:rPr>
              <w:t>P</w:t>
            </w:r>
            <w:r>
              <w:rPr>
                <w:rFonts w:ascii="Arial" w:hAnsi="Arial" w:cs="Arial"/>
                <w:color w:val="2A2A29"/>
                <w:spacing w:val="-7"/>
                <w:w w:val="104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</w:t>
            </w:r>
            <w:r>
              <w:rPr>
                <w:rFonts w:ascii="Arial" w:hAnsi="Arial" w:cs="Arial"/>
                <w:color w:val="2A2A29"/>
                <w:spacing w:val="-1"/>
                <w:w w:val="96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w w:val="105"/>
                <w:sz w:val="23"/>
                <w:szCs w:val="23"/>
              </w:rPr>
              <w:t>su</w:t>
            </w:r>
            <w:r>
              <w:rPr>
                <w:rFonts w:ascii="Arial" w:hAnsi="Arial" w:cs="Arial"/>
                <w:color w:val="2A2A29"/>
                <w:spacing w:val="-7"/>
                <w:w w:val="105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es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Pr="00116133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3.</w:t>
            </w:r>
            <w:r w:rsidRPr="00116133">
              <w:rPr>
                <w:rFonts w:ascii="Arial" w:hAnsi="Arial" w:cs="Arial"/>
                <w:b/>
                <w:color w:val="2A2A29"/>
                <w:spacing w:val="-13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school</w:t>
            </w:r>
            <w:r w:rsidRPr="00116133">
              <w:rPr>
                <w:rFonts w:ascii="Arial" w:hAnsi="Arial" w:cs="Arial"/>
                <w:b/>
                <w:color w:val="2A2A29"/>
                <w:spacing w:val="-25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/</w:t>
            </w:r>
            <w:r w:rsidRPr="00116133">
              <w:rPr>
                <w:rFonts w:ascii="Arial" w:hAnsi="Arial" w:cs="Arial"/>
                <w:b/>
                <w:color w:val="2A2A29"/>
                <w:spacing w:val="8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the</w:t>
            </w:r>
            <w:r w:rsidRPr="00116133">
              <w:rPr>
                <w:rFonts w:ascii="Arial" w:hAnsi="Arial" w:cs="Arial"/>
                <w:b/>
                <w:color w:val="2A2A29"/>
                <w:spacing w:val="-10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media</w:t>
            </w:r>
          </w:p>
        </w:tc>
      </w:tr>
      <w:tr w:rsidR="00F25CBE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B</w:t>
            </w:r>
            <w:r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ys</w:t>
            </w:r>
            <w:r>
              <w:rPr>
                <w:rFonts w:ascii="Arial" w:hAnsi="Arial" w:cs="Arial"/>
                <w:color w:val="2A2A29"/>
                <w:spacing w:val="3"/>
                <w:w w:val="94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should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be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Pr="00116133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4.</w:t>
            </w:r>
            <w:r w:rsidRPr="00116133">
              <w:rPr>
                <w:rFonts w:ascii="Arial" w:hAnsi="Arial" w:cs="Arial"/>
                <w:b/>
                <w:color w:val="2A2A29"/>
                <w:spacing w:val="-13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tall</w:t>
            </w:r>
            <w:r w:rsidRPr="00116133">
              <w:rPr>
                <w:rFonts w:ascii="Arial" w:hAnsi="Arial" w:cs="Arial"/>
                <w:b/>
                <w:color w:val="2A2A29"/>
                <w:spacing w:val="36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/</w:t>
            </w:r>
            <w:r w:rsidRPr="00116133">
              <w:rPr>
                <w:rFonts w:ascii="Arial" w:hAnsi="Arial" w:cs="Arial"/>
                <w:b/>
                <w:color w:val="2A2A29"/>
                <w:spacing w:val="8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pacing w:val="1"/>
                <w:sz w:val="23"/>
                <w:szCs w:val="23"/>
              </w:rPr>
              <w:t>w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ell</w:t>
            </w:r>
            <w:r w:rsidRPr="00116133">
              <w:rPr>
                <w:rFonts w:ascii="Arial" w:hAnsi="Arial" w:cs="Arial"/>
                <w:b/>
                <w:color w:val="2A2A29"/>
                <w:spacing w:val="18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w w:val="108"/>
                <w:sz w:val="23"/>
                <w:szCs w:val="23"/>
              </w:rPr>
              <w:t>built</w:t>
            </w:r>
          </w:p>
        </w:tc>
      </w:tr>
      <w:tr w:rsidR="00F25CBE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Girls should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be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25CBE" w:rsidRPr="00116133" w:rsidRDefault="00F25CBE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5.</w:t>
            </w:r>
            <w:r w:rsidRPr="00116133">
              <w:rPr>
                <w:rFonts w:ascii="Arial" w:hAnsi="Arial" w:cs="Arial"/>
                <w:b/>
                <w:color w:val="2A2A29"/>
                <w:spacing w:val="-13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skinny</w:t>
            </w:r>
            <w:r w:rsidRPr="00116133">
              <w:rPr>
                <w:rFonts w:ascii="Arial" w:hAnsi="Arial" w:cs="Arial"/>
                <w:b/>
                <w:color w:val="2A2A29"/>
                <w:spacing w:val="-9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sz w:val="23"/>
                <w:szCs w:val="23"/>
              </w:rPr>
              <w:t>/</w:t>
            </w:r>
            <w:r w:rsidRPr="00116133">
              <w:rPr>
                <w:rFonts w:ascii="Arial" w:hAnsi="Arial" w:cs="Arial"/>
                <w:b/>
                <w:color w:val="2A2A29"/>
                <w:spacing w:val="8"/>
                <w:sz w:val="23"/>
                <w:szCs w:val="23"/>
              </w:rPr>
              <w:t xml:space="preserve"> </w:t>
            </w:r>
            <w:r w:rsidRPr="00116133">
              <w:rPr>
                <w:rFonts w:ascii="Arial" w:hAnsi="Arial" w:cs="Arial"/>
                <w:b/>
                <w:color w:val="2A2A29"/>
                <w:w w:val="105"/>
                <w:sz w:val="23"/>
                <w:szCs w:val="23"/>
              </w:rPr>
              <w:t>slim</w:t>
            </w:r>
          </w:p>
        </w:tc>
      </w:tr>
    </w:tbl>
    <w:p w:rsidR="00F25CBE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25CBE" w:rsidRDefault="00F25CBE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25CBE" w:rsidRPr="00D76F54" w:rsidRDefault="00BE75B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75" style="position:absolute;left:0;text-align:left;margin-left:377pt;margin-top:15.45pt;width:218pt;height:155pt;z-index:-251691520;mso-position-horizontal-relative:page" o:allowincell="f" filled="f" stroked="f">
            <v:textbox inset="0,0,0,0">
              <w:txbxContent>
                <w:p w:rsidR="00F25CBE" w:rsidRDefault="00BE75B9">
                  <w:pPr>
                    <w:spacing w:after="0" w:line="3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217.9pt;height:154.65pt">
                        <v:imagedata r:id="rId13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76" style="position:absolute;left:0;text-align:left;margin-left:159.05pt;margin-top:4.6pt;width:68.85pt;height:13pt;z-index:-251683328;mso-position-horizontal-relative:page" o:allowincell="f" fillcolor="#dadada" stroked="f">
            <v:path arrowok="t"/>
            <w10:wrap anchorx="page"/>
          </v:rect>
        </w:pict>
      </w:r>
      <w:r w:rsidR="00F25CBE" w:rsidRPr="00D76F5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25CBE" w:rsidRPr="00D76F5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F25CBE" w:rsidRPr="00D76F5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F25CBE" w:rsidRPr="00D76F5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F25CBE" w:rsidRPr="00D76F5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F25CBE" w:rsidRPr="00D76F5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D76F5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F25CBE" w:rsidRPr="00D76F5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D76F5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F25CBE" w:rsidRPr="00D76F54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discu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sing</w:t>
      </w:r>
      <w:r w:rsidR="00F25CBE" w:rsidRPr="00D76F5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F25CBE" w:rsidRPr="00D76F5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D76F5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="00F25CBE" w:rsidRPr="00D76F5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D76F5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D76F5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D76F54">
        <w:rPr>
          <w:rFonts w:ascii="Arial" w:hAnsi="Arial" w:cs="Arial"/>
          <w:color w:val="2A2A29"/>
          <w:w w:val="104"/>
          <w:sz w:val="24"/>
          <w:szCs w:val="24"/>
          <w:lang w:val="en-US"/>
        </w:rPr>
        <w:t>part</w:t>
      </w:r>
      <w:r w:rsidR="00F25CBE" w:rsidRPr="00D76F54">
        <w:rPr>
          <w:rFonts w:ascii="Arial" w:hAnsi="Arial" w:cs="Arial"/>
          <w:color w:val="2A2A29"/>
          <w:spacing w:val="-15"/>
          <w:w w:val="104"/>
          <w:sz w:val="24"/>
          <w:szCs w:val="24"/>
          <w:lang w:val="en-US"/>
        </w:rPr>
        <w:t>y</w:t>
      </w:r>
      <w:r w:rsidR="00F25CBE" w:rsidRPr="00D76F5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34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Pr="00116133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116133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25CBE" w:rsidRPr="00116133" w:rsidRDefault="00F25CBE">
      <w:pPr>
        <w:widowControl w:val="0"/>
        <w:tabs>
          <w:tab w:val="left" w:pos="70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orried</w:t>
      </w:r>
      <w:r w:rsidRPr="00116133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25CBE" w:rsidRPr="00116133" w:rsidRDefault="00F25CBE">
      <w:pPr>
        <w:widowControl w:val="0"/>
        <w:tabs>
          <w:tab w:val="left" w:pos="3700"/>
          <w:tab w:val="left" w:pos="55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16133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school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116133">
        <w:rPr>
          <w:rFonts w:ascii="Arial" w:hAnsi="Arial" w:cs="Arial"/>
          <w:color w:val="2A2A29"/>
          <w:spacing w:val="-10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da</w:t>
      </w:r>
      <w:r w:rsidRPr="00116133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16133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2"/>
          <w:sz w:val="20"/>
          <w:szCs w:val="20"/>
          <w:lang w:val="en-US"/>
        </w:rPr>
        <w:t>party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25CBE" w:rsidRPr="00116133" w:rsidRDefault="00F25CBE">
      <w:pPr>
        <w:widowControl w:val="0"/>
        <w:tabs>
          <w:tab w:val="left" w:pos="55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116133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going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25CBE" w:rsidRPr="00116133" w:rsidRDefault="00F25CBE">
      <w:pPr>
        <w:widowControl w:val="0"/>
        <w:tabs>
          <w:tab w:val="left" w:pos="3700"/>
          <w:tab w:val="left" w:pos="55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16133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black</w:t>
      </w:r>
      <w:r w:rsidRPr="00116133">
        <w:rPr>
          <w:rFonts w:ascii="Arial" w:hAnsi="Arial" w:cs="Arial"/>
          <w:color w:val="2A2A29"/>
          <w:spacing w:val="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jeans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skinny</w:t>
      </w:r>
      <w:r w:rsidRPr="00116133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jeans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short</w:t>
      </w:r>
      <w:r w:rsidRPr="00116133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8"/>
          <w:sz w:val="20"/>
          <w:szCs w:val="20"/>
          <w:lang w:val="en-US"/>
        </w:rPr>
        <w:t>d</w:t>
      </w:r>
      <w:r w:rsidRPr="00116133">
        <w:rPr>
          <w:rFonts w:ascii="Arial" w:hAnsi="Arial" w:cs="Arial"/>
          <w:color w:val="2A2A29"/>
          <w:spacing w:val="-7"/>
          <w:w w:val="108"/>
          <w:sz w:val="20"/>
          <w:szCs w:val="20"/>
          <w:lang w:val="en-US"/>
        </w:rPr>
        <w:t>r</w:t>
      </w:r>
      <w:r w:rsidRPr="00116133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116133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s</w:t>
      </w:r>
      <w:r w:rsidRPr="00116133">
        <w:rPr>
          <w:rFonts w:ascii="Arial" w:hAnsi="Arial" w:cs="Arial"/>
          <w:color w:val="2A2A29"/>
          <w:w w:val="99"/>
          <w:sz w:val="20"/>
          <w:szCs w:val="20"/>
          <w:lang w:val="en-US"/>
        </w:rPr>
        <w:t>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25CBE" w:rsidRPr="00116133" w:rsidRDefault="00F25CBE">
      <w:pPr>
        <w:widowControl w:val="0"/>
        <w:tabs>
          <w:tab w:val="left" w:pos="67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116133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ts</w:t>
      </w:r>
      <w:r w:rsidRPr="00116133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should 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25CBE" w:rsidRPr="00116133" w:rsidRDefault="00F25CBE">
      <w:pPr>
        <w:widowControl w:val="0"/>
        <w:tabs>
          <w:tab w:val="left" w:pos="3700"/>
          <w:tab w:val="left" w:pos="55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16133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jeans</w:t>
      </w:r>
      <w:r w:rsidRPr="00116133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and</w:t>
      </w:r>
      <w:r w:rsidRPr="00116133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op</w:t>
      </w:r>
      <w:r w:rsidRPr="00116133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16133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short</w:t>
      </w:r>
      <w:r w:rsidRPr="00116133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skirt</w:t>
      </w:r>
      <w:r w:rsidRPr="00116133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pink</w:t>
      </w:r>
      <w:r w:rsidRPr="00116133">
        <w:rPr>
          <w:rFonts w:ascii="Arial" w:hAnsi="Arial" w:cs="Arial"/>
          <w:color w:val="2A2A29"/>
          <w:spacing w:val="5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8"/>
          <w:sz w:val="20"/>
          <w:szCs w:val="20"/>
          <w:lang w:val="en-US"/>
        </w:rPr>
        <w:t>d</w:t>
      </w:r>
      <w:r w:rsidRPr="00116133">
        <w:rPr>
          <w:rFonts w:ascii="Arial" w:hAnsi="Arial" w:cs="Arial"/>
          <w:color w:val="2A2A29"/>
          <w:spacing w:val="-7"/>
          <w:w w:val="108"/>
          <w:sz w:val="20"/>
          <w:szCs w:val="20"/>
          <w:lang w:val="en-US"/>
        </w:rPr>
        <w:t>r</w:t>
      </w:r>
      <w:r w:rsidRPr="00116133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116133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s</w:t>
      </w:r>
      <w:r w:rsidRPr="00116133">
        <w:rPr>
          <w:rFonts w:ascii="Arial" w:hAnsi="Arial" w:cs="Arial"/>
          <w:color w:val="2A2A29"/>
          <w:w w:val="99"/>
          <w:sz w:val="20"/>
          <w:szCs w:val="20"/>
          <w:lang w:val="en-US"/>
        </w:rPr>
        <w:t>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25CBE" w:rsidRPr="00116133" w:rsidRDefault="00F25CBE">
      <w:pPr>
        <w:widowControl w:val="0"/>
        <w:tabs>
          <w:tab w:val="left" w:pos="89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>ejects</w:t>
      </w:r>
      <w:r w:rsidRPr="00116133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 sugge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tion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116133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Pr="00116133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doesn’t</w:t>
      </w:r>
      <w:r w:rsidRPr="00116133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25CBE" w:rsidRPr="00116133" w:rsidRDefault="00F25CBE">
      <w:pPr>
        <w:widowControl w:val="0"/>
        <w:tabs>
          <w:tab w:val="left" w:pos="3700"/>
          <w:tab w:val="left" w:pos="55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16133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shoes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belt</w:t>
      </w:r>
      <w:r w:rsidRPr="00116133">
        <w:rPr>
          <w:rFonts w:ascii="Arial" w:hAnsi="Arial" w:cs="Arial"/>
          <w:color w:val="2A2A29"/>
          <w:spacing w:val="-39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1613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bag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25CBE" w:rsidRPr="00116133" w:rsidRDefault="00F25CBE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116133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116133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speak</w:t>
      </w:r>
      <w:r w:rsidRPr="00116133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116133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116133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back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116133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 n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25CBE" w:rsidRPr="00116133" w:rsidRDefault="00F25CBE">
      <w:pPr>
        <w:widowControl w:val="0"/>
        <w:tabs>
          <w:tab w:val="left" w:pos="3700"/>
          <w:tab w:val="left" w:pos="55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16133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om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116133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mum</w:t>
      </w:r>
      <w:r w:rsidRPr="00116133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16133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116133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4"/>
          <w:sz w:val="20"/>
          <w:szCs w:val="20"/>
          <w:lang w:val="en-US"/>
        </w:rPr>
        <w:t>friend</w:t>
      </w:r>
    </w:p>
    <w:p w:rsidR="00F25CBE" w:rsidRPr="00116133" w:rsidRDefault="00F25CBE">
      <w:pPr>
        <w:widowControl w:val="0"/>
        <w:tabs>
          <w:tab w:val="left" w:pos="3700"/>
          <w:tab w:val="left" w:pos="55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  <w:sectPr w:rsidR="00F25CBE" w:rsidRPr="00116133">
          <w:type w:val="continuous"/>
          <w:pgSz w:w="11920" w:h="16840"/>
          <w:pgMar w:top="106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bookmarkStart w:id="0" w:name="_GoBack"/>
      <w:r>
        <w:rPr>
          <w:noProof/>
        </w:rPr>
        <w:lastRenderedPageBreak/>
        <w:pict>
          <v:polyline id="_x0000_s1094" style="position:absolute;z-index:-251603456" points="570.8pt,-91.5pt,522.45pt,-91.5pt,521.2pt,-91.4pt,520.05pt,-91.15pt,519pt,-90.75pt,518pt,-90.2pt,517.1pt,-89.55pt,516.35pt,-88.8pt,515.75pt,-87.9pt,515.3pt,-87pt,515pt,-86pt,514.95pt,-84.9pt,515.05pt,-83.85pt,515.35pt,-82.9pt,515.85pt,-81.95pt,516.45pt,-81.15pt,517.25pt,-80.4pt,518.15pt,-79.75pt,519.15pt,-79.2pt,520.25pt,-78.85pt,521.4pt,-78.6pt,522.65pt,-78.5pt,569.8pt,-78.5pt,569.8pt,-78.5pt,569.9pt,-78.8pt,570.5pt,-81.75pt,570.85pt,-84.8pt,571pt,-87.95pt,570.95pt,-88.95pt,570.95pt,-90pt,570.85pt,-91.05pt,570.8pt,-91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093" style="position:absolute;z-index:-251604480" points="567.5pt,-71.95pt,526.9pt,-71.95pt,525.85pt,-71.65pt,524.9pt,-71.05pt,524.2pt,-70.25pt,523.75pt,-69.25pt,523.6pt,-68.15pt,523.6pt,-66.2pt,523.9pt,-65.15pt,524.5pt,-64.2pt,525.3pt,-63.5pt,526.3pt,-63.05pt,527.45pt,-62.85pt,561.6pt,-62.9pt,561.6pt,-62.9pt,561.85pt,-63.15pt,563.65pt,-65.45pt,565.3pt,-67.85pt,566.75pt,-70.4pt,567.5pt,-71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092" style="position:absolute;z-index:-251605504" points="495.6pt,-95pt,495.55pt,-94.8pt,495.4pt,-93.85pt,495.25pt,-92.8pt,495.1pt,-91.8pt,495.05pt,-90.8pt,494.95pt,-89.75pt,494.95pt,-88.7pt,495.05pt,-85.5pt,495.4pt,-82.3pt,496.05pt,-79.25pt,496.85pt,-76.3pt,497.9pt,-73.45pt,499.15pt,-70.7pt,500.6pt,-68.1pt,502.25pt,-65.6pt,504.05pt,-63.25pt,506.05pt,-61.1pt,508.2pt,-59.1pt,510.5pt,-57.25pt,512.9pt,-55.6pt,515.5pt,-54.1pt,518.15pt,-52.85pt,520.95pt,-51.8pt,523.8pt,-50.95pt,526.8pt,-50.35pt,529.85pt,-49.95pt,532.95pt,-49.85pt,536.1pt,-49.95pt,539.15pt,-50.35pt,542.1pt,-50.95pt,545pt,-51.8pt,547.75pt,-52.85pt,550.45pt,-54.1pt,553pt,-55.55pt,555.45pt,-57.2pt,557.7pt,-59pt,559.85pt,-61pt,561.85pt,-63.15pt,563.65pt,-65.4pt,565.3pt,-67.85pt,566.75pt,-70.4pt,568pt,-73.1pt,569.05pt,-75.85pt,569.9pt,-78.75pt,570.5pt,-81.7pt,570.9pt,-84.75pt,571pt,-87.9pt,571pt,-88.95pt,570.95pt,-89.95pt,570.9pt,-91pt,570.8pt,-92pt,570.65pt,-93pt,570.5pt,-94pt,570.35pt,-95pt,495.7pt,-95pt,495.7pt,-95pt,495.6pt,-95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091" style="position:absolute;margin-left:506.1pt;margin-top:0;width:89pt;height:29pt;z-index:-251606528;mso-position-horizontal-relative:page;mso-position-vertical-relative:page" o:regroupid="2" o:allowincell="f" filled="f" stroked="f">
            <v:textbox inset="0,0,0,0">
              <w:txbxContent>
                <w:p w:rsidR="00116133" w:rsidRDefault="00BE75B9" w:rsidP="00116133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88.3pt;height:28.8pt">
                        <v:imagedata r:id="rId14" o:title=""/>
                      </v:shape>
                    </w:pict>
                  </w:r>
                </w:p>
                <w:p w:rsidR="00116133" w:rsidRDefault="00116133" w:rsidP="0011613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88" style="position:absolute;margin-left:462.55pt;margin-top:-87.55pt;width:26.15pt;height:23.75pt;z-index:-251607552" coordorigin="9251,149" coordsize="523,475" o:regroupid="2" o:allowincell="f">
            <v:shape id="_x0000_s108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9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87" style="position:absolute;z-index:-251608576" points="477.85pt,-86.7pt,476.8pt,-86.65pt,475.9pt,-86.25pt,475.6pt,-86pt,474.95pt,-85.15pt,474.7pt,-84.2pt,474.75pt,-83.15pt,475.15pt,-82.25pt,477.65pt,-79.4pt,478.4pt,-78.6pt,466.35pt,-78.6pt,465.3pt,-78.45pt,464.45pt,-77.9pt,463.8pt,-77.05pt,463.5pt,-76.1pt,463.6pt,-74.95pt,463.95pt,-74.1pt,464.9pt,-73.3pt,465.75pt,-72.9pt,477.35pt,-72.85pt,478.4pt,-72.85pt,477.65pt,-72.05pt,475.4pt,-69.55pt,474.85pt,-68.65pt,474.65pt,-67.7pt,474.85pt,-66.6pt,475.3pt,-65.75pt,475.6pt,-65.4pt,476.5pt,-64.9pt,477.45pt,-64.7pt,478.55pt,-64.85pt,479.4pt,-65.35pt,479.7pt,-65.65pt,486.85pt,-73.6pt,486.9pt,-73.6pt,487.2pt,-73.9pt,487.4pt,-74.2pt,487.55pt,-74.6pt,487.7pt,-74.95pt,487.8pt,-75.3pt,487.8pt,-76.15pt,487.7pt,-76.55pt,487.55pt,-76.9pt,487.4pt,-77.25pt,487.15pt,-77.6pt,486.85pt,-77.85pt,486.8pt,-77.85pt,479.65pt,-85.85pt,478.85pt,-86.45pt,477.85pt,-86.7pt" coordsize="486,441" o:regroupid="2" o:allowincell="f" stroked="f">
            <v:path arrowok="t"/>
          </v:polyline>
        </w:pict>
      </w:r>
      <w:r>
        <w:rPr>
          <w:noProof/>
        </w:rPr>
        <w:pict>
          <v:group id="_x0000_s1084" style="position:absolute;margin-left:372.8pt;margin-top:-90.55pt;width:33.05pt;height:30.1pt;z-index:-251609600" coordorigin="7456,89" coordsize="661,602" o:regroupid="2" o:allowincell="f">
            <v:shape id="_x0000_s108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8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83" style="position:absolute;z-index:-251610624" points="391.35pt,-89.35pt,390.4pt,-89.2pt,389.6pt,-88.8pt,389.25pt,-88.5pt,388.6pt,-87.7pt,388.2pt,-86.75pt,388.15pt,-85.5pt,388.35pt,-84.5pt,388.7pt,-83.75pt,391.85pt,-80.2pt,392.75pt,-79.2pt,377.6pt,-79.2pt,376.55pt,-79.05pt,375.6pt,-78.65pt,374.75pt,-77.7pt,374.2pt,-76.85pt,374pt,-76pt,374.05pt,-74.8pt,374.4pt,-73.85pt,374.9pt,-73.1pt,375.75pt,-72.45pt,376.65pt,-72.05pt,391.45pt,-71.9pt,392.75pt,-71.9pt,391.85pt,-70.95pt,389pt,-67.8pt,388.45pt,-66.9pt,388.15pt,-65.95pt,388.2pt,-64.65pt,388.5pt,-63.65pt,388.9pt,-62.9pt,389.25pt,-62.6pt,390.15pt,-62pt,391.1pt,-61.7pt,392.4pt,-61.8pt,393.35pt,-62.05pt,394.1pt,-62.5pt,394.4pt,-62.85pt,403.45pt,-72.9pt,403.5pt,-72.9pt,403.85pt,-73.25pt,404.15pt,-73.65pt,404.35pt,-74.15pt,404.5pt,-74.6pt,404.6pt,-75.05pt,404.6pt,-76.05pt,404.5pt,-76.6pt,404.3pt,-77.05pt,404.1pt,-77.5pt,403.8pt,-77.9pt,403.45pt,-78.25pt,403.4pt,-78.25pt,394.4pt,-88.3pt,393.55pt,-88.95pt,392.65pt,-89.35pt,391.35pt,-89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080" style="position:absolute;margin-left:283.6pt;margin-top:-94.45pt;width:40.05pt;height:36.6pt;z-index:-251611648" coordorigin="5672,11" coordsize="801,732" o:regroupid="2" o:allowincell="f">
            <v:shape id="_x0000_s108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8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79" style="position:absolute;z-index:-251612672" points="307.1pt,-93pt,305.95pt,-93pt,305pt,-92.8pt,304.15pt,-92.4pt,303.55pt,-91.9pt,302.85pt,-91.1pt,302.4pt,-90.2pt,302.15pt,-89.2pt,302.2pt,-88.1pt,302.4pt,-87.1pt,302.8pt,-86.25pt,306.75pt,-81.8pt,307.85pt,-80.6pt,289.4pt,-80.6pt,288.35pt,-80.5pt,287.4pt,-80.15pt,286.55pt,-79.6pt,285.8pt,-78.7pt,285.3pt,-77.85pt,285.05pt,-76.9pt,285.1pt,-75.6pt,285.3pt,-74.6pt,285.7pt,-73.75pt,286.2pt,-73.1pt,287pt,-72.45pt,287.9pt,-1in,288.9pt,-71.8pt,306.25pt,-71.75pt,307.85pt,-71.75pt,306.75pt,-70.55pt,303.25pt,-66.7pt,302.65pt,-65.85pt,302.3pt,-64.9pt,302.15pt,-63.95pt,302.25pt,-62.75pt,302.55pt,-61.8pt,303.05pt,-60.95pt,303.6pt,-60.4pt,304.45pt,-59.8pt,305.35pt,-59.45pt,306.35pt,-59.3pt,307.5pt,-59.4pt,308.5pt,-59.7pt,309.3pt,-60.2pt,309.8pt,-60.7pt,320.85pt,-72.95pt,320.85pt,-72.95pt,321.3pt,-73.35pt,321.65pt,-73.9pt,321.9pt,-74.45pt,322.1pt,-75pt,322.25pt,-75.55pt,322.25pt,-76.8pt,322.1pt,-77.4pt,321.85pt,-77.95pt,321.6pt,-78.5pt,321.25pt,-79.05pt,320.8pt,-79.45pt,320.75pt,-79.45pt,309.8pt,-91.65pt,309.8pt,-91.7pt,309pt,-92.35pt,308.1pt,-92.8pt,307.1pt,-93pt" coordsize="744,675" o:regroupid="2" o:allowincell="f" stroked="f">
            <v:path arrowok="t"/>
          </v:polyline>
        </w:pict>
      </w:r>
      <w:r>
        <w:rPr>
          <w:noProof/>
        </w:rPr>
        <w:pict>
          <v:rect id="_x0000_s1078" style="position:absolute;margin-left:0;margin-top:0;width:510pt;height:17pt;z-index:-251613696;mso-position-horizontal-relative:page;mso-position-vertical-relative:page" o:regroupid="2" o:allowincell="f" filled="f" stroked="f">
            <v:textbox inset="0,0,0,0">
              <w:txbxContent>
                <w:p w:rsidR="00116133" w:rsidRDefault="00BE75B9" w:rsidP="00116133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512.75pt;height:16.9pt">
                        <v:imagedata r:id="rId15" o:title=""/>
                      </v:shape>
                    </w:pict>
                  </w:r>
                </w:p>
                <w:p w:rsidR="00116133" w:rsidRDefault="00116133" w:rsidP="0011613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bookmarkEnd w:id="0"/>
      <w:r>
        <w:rPr>
          <w:noProof/>
        </w:rPr>
        <w:pict>
          <v:shape id="_x0000_s1095" type="#_x0000_t202" style="position:absolute;margin-left:55.95pt;margin-top:141.15pt;width:489pt;height:650.4pt;z-index:-251681280;mso-position-horizontal-relative:page;mso-position-vertical-relative:page" o:allowincell="f" filled="f" stroked="f">
            <v:textbox inset="0,0,0,0">
              <w:txbxContent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25CBE" w:rsidRPr="00116133" w:rsidRDefault="00F25CBE" w:rsidP="00B04A4C">
                  <w:pPr>
                    <w:widowControl w:val="0"/>
                    <w:autoSpaceDE w:val="0"/>
                    <w:autoSpaceDN w:val="0"/>
                    <w:adjustRightInd w:val="0"/>
                    <w:spacing w:after="0" w:line="92" w:lineRule="exact"/>
                    <w:ind w:right="9643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096" style="position:absolute;margin-left:62.8pt;margin-top:65.55pt;width:241.25pt;height:38.95pt;z-index:-251680256;mso-position-horizontal-relative:page;mso-position-vertical-relative:page" coordorigin="1256,1311" coordsize="4825,779" o:allowincell="f">
            <v:rect id="_x0000_s1097" style="position:absolute;left:1564;top:1481;width:4160;height:420;mso-position-horizontal-relative:page;mso-position-vertical-relative:page" o:allowincell="f" filled="f" stroked="f">
              <v:textbox inset="0,0,0,0">
                <w:txbxContent>
                  <w:p w:rsidR="00F25CBE" w:rsidRDefault="00F25CBE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F25CBE" w:rsidRDefault="00F25C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8" style="position:absolute;left:1276;top:1331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 anchory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99" type="#_x0000_t136" style="position:absolute;margin-left:79.05pt;margin-top:77pt;width:208.1pt;height:18.05pt;rotation:358;z-index:-251679232;mso-position-horizontal-relative:page;mso-position-vertic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 anchory="page"/>
          </v:shape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30" w:after="0" w:line="270" w:lineRule="exact"/>
        <w:ind w:left="12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Pr="00116133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te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Pr="00116133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w w:val="97"/>
          <w:position w:val="-1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7"/>
          <w:w w:val="108"/>
          <w:position w:val="-1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eful</w:t>
      </w:r>
      <w:r w:rsidRPr="00116133">
        <w:rPr>
          <w:rFonts w:ascii="Arial" w:hAnsi="Arial" w:cs="Arial"/>
          <w:color w:val="2A2A29"/>
          <w:spacing w:val="-8"/>
          <w:w w:val="112"/>
          <w:position w:val="-1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spacing w:val="-15"/>
          <w:w w:val="93"/>
          <w:position w:val="-1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00" style="position:absolute;z-index:-251644416" points="79.35pt,8.7pt,74.7pt,8.7pt,72.75pt,8.75pt,71.05pt,8.8pt,69.5pt,8.95pt,68.15pt,9.15pt,67pt,9.4pt,66pt,9.75pt,65.15pt,10.2pt,64.45pt,10.8pt,63.85pt,11.5pt,63.4pt,12.35pt,63.05pt,13.35pt,62.8pt,14.5pt,62.6pt,15.85pt,62.45pt,17.4pt,62.4pt,19.1pt,62.35pt,21.05pt,62.35pt,23.25pt,62.35pt,631.9pt,62.35pt,634.05pt,62.4pt,636pt,62.45pt,637.75pt,62.6pt,639.3pt,62.8pt,640.65pt,63.05pt,641.8pt,63.4pt,642.8pt,63.85pt,643.65pt,64.45pt,644.35pt,65.15pt,644.9pt,66pt,645.4pt,67pt,645.75pt,68.15pt,646pt,69.5pt,646.2pt,71.05pt,646.35pt,72.75pt,646.4pt,74.7pt,646.45pt,76.9pt,646.45pt,523.95pt,646.45pt,526.15pt,646.45pt,528.1pt,646.4pt,529.85pt,646.35pt,531.35pt,646.2pt,532.7pt,646pt,533.85pt,645.75pt,534.85pt,645.4pt,535.7pt,644.9pt,536.4pt,644.35pt,537pt,643.65pt,537.45pt,642.8pt,537.8pt,641.8pt,538.1pt,640.65pt,538.3pt,639.3pt,538.4pt,637.75pt,538.5pt,636pt,538.55pt,634.05pt,538.55pt,631.9pt,538.55pt,23.25pt,538.55pt,21.05pt,538.5pt,19.1pt,538.4pt,17.4pt,538.3pt,15.85pt,538.1pt,14.5pt,537.8pt,13.35pt,537.45pt,12.35pt,537pt,11.5pt,536.4pt,10.8pt,535.7pt,10.2pt,534.85pt,9.75pt,533.85pt,9.4pt,532.7pt,9.15pt,531.35pt,8.95pt,529.85pt,8.8pt,528.1pt,8.75pt,526.15pt,8.7pt,79.35pt,8.7pt" coordsize="9524,12755" o:regroupid="2" o:allowincell="f" fillcolor="#d8d8d8 [2732]" stroked="f">
            <v:path arrowok="t"/>
          </v:polyline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683" w:lineRule="exact"/>
        <w:ind w:left="2099" w:right="1636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 w:rsidRPr="00116133">
        <w:rPr>
          <w:rFonts w:ascii="Times New Roman" w:hAnsi="Times New Roman"/>
          <w:color w:val="727272"/>
          <w:position w:val="-1"/>
          <w:sz w:val="60"/>
          <w:szCs w:val="60"/>
          <w:lang w:val="en-US"/>
        </w:rPr>
        <w:t>HOLLISTER</w:t>
      </w:r>
      <w:r w:rsidRPr="00116133">
        <w:rPr>
          <w:rFonts w:ascii="Times New Roman" w:hAnsi="Times New Roman"/>
          <w:color w:val="727272"/>
          <w:spacing w:val="12"/>
          <w:position w:val="-1"/>
          <w:sz w:val="60"/>
          <w:szCs w:val="60"/>
          <w:lang w:val="en-US"/>
        </w:rPr>
        <w:t xml:space="preserve"> </w:t>
      </w:r>
      <w:r w:rsidRPr="00116133">
        <w:rPr>
          <w:rFonts w:ascii="Times New Roman" w:hAnsi="Times New Roman"/>
          <w:color w:val="727272"/>
          <w:position w:val="-1"/>
          <w:sz w:val="60"/>
          <w:szCs w:val="60"/>
          <w:lang w:val="en-US"/>
        </w:rPr>
        <w:t>–</w:t>
      </w:r>
      <w:r w:rsidRPr="00116133">
        <w:rPr>
          <w:rFonts w:ascii="Times New Roman" w:hAnsi="Times New Roman"/>
          <w:color w:val="727272"/>
          <w:spacing w:val="33"/>
          <w:position w:val="-1"/>
          <w:sz w:val="60"/>
          <w:szCs w:val="60"/>
          <w:lang w:val="en-US"/>
        </w:rPr>
        <w:t xml:space="preserve"> </w:t>
      </w:r>
      <w:r w:rsidRPr="00116133">
        <w:rPr>
          <w:rFonts w:ascii="Times New Roman" w:hAnsi="Times New Roman"/>
          <w:color w:val="727272"/>
          <w:position w:val="-1"/>
          <w:sz w:val="60"/>
          <w:szCs w:val="60"/>
          <w:lang w:val="en-US"/>
        </w:rPr>
        <w:t>THE</w:t>
      </w:r>
      <w:r w:rsidRPr="00116133">
        <w:rPr>
          <w:rFonts w:ascii="Times New Roman" w:hAnsi="Times New Roman"/>
          <w:color w:val="727272"/>
          <w:spacing w:val="70"/>
          <w:position w:val="-1"/>
          <w:sz w:val="60"/>
          <w:szCs w:val="60"/>
          <w:lang w:val="en-US"/>
        </w:rPr>
        <w:t xml:space="preserve"> </w:t>
      </w:r>
      <w:r w:rsidRPr="00116133">
        <w:rPr>
          <w:rFonts w:ascii="Times New Roman" w:hAnsi="Times New Roman"/>
          <w:color w:val="727272"/>
          <w:w w:val="104"/>
          <w:position w:val="-1"/>
          <w:sz w:val="60"/>
          <w:szCs w:val="60"/>
          <w:lang w:val="en-US"/>
        </w:rPr>
        <w:t>PERFECT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30" w:after="0" w:line="667" w:lineRule="exact"/>
        <w:ind w:left="3408" w:right="2945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 w:rsidRPr="00116133">
        <w:rPr>
          <w:rFonts w:ascii="Times New Roman" w:hAnsi="Times New Roman"/>
          <w:color w:val="727272"/>
          <w:position w:val="-3"/>
          <w:sz w:val="60"/>
          <w:szCs w:val="60"/>
          <w:lang w:val="en-US"/>
        </w:rPr>
        <w:t>STORE</w:t>
      </w:r>
      <w:r w:rsidRPr="00116133">
        <w:rPr>
          <w:rFonts w:ascii="Times New Roman" w:hAnsi="Times New Roman"/>
          <w:color w:val="727272"/>
          <w:spacing w:val="50"/>
          <w:position w:val="-3"/>
          <w:sz w:val="60"/>
          <w:szCs w:val="60"/>
          <w:lang w:val="en-US"/>
        </w:rPr>
        <w:t xml:space="preserve"> </w:t>
      </w:r>
      <w:r w:rsidRPr="00116133">
        <w:rPr>
          <w:rFonts w:ascii="Times New Roman" w:hAnsi="Times New Roman"/>
          <w:color w:val="727272"/>
          <w:position w:val="-3"/>
          <w:sz w:val="60"/>
          <w:szCs w:val="60"/>
          <w:lang w:val="en-US"/>
        </w:rPr>
        <w:t>FOR</w:t>
      </w:r>
      <w:r w:rsidRPr="00116133">
        <w:rPr>
          <w:rFonts w:ascii="Times New Roman" w:hAnsi="Times New Roman"/>
          <w:color w:val="727272"/>
          <w:spacing w:val="35"/>
          <w:position w:val="-3"/>
          <w:sz w:val="60"/>
          <w:szCs w:val="60"/>
          <w:lang w:val="en-US"/>
        </w:rPr>
        <w:t xml:space="preserve"> </w:t>
      </w:r>
      <w:r w:rsidRPr="00116133">
        <w:rPr>
          <w:rFonts w:ascii="Times New Roman" w:hAnsi="Times New Roman"/>
          <w:color w:val="727272"/>
          <w:w w:val="103"/>
          <w:position w:val="-3"/>
          <w:sz w:val="60"/>
          <w:szCs w:val="60"/>
          <w:lang w:val="en-US"/>
        </w:rPr>
        <w:t>TEENS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27" w:after="0" w:line="284" w:lineRule="auto"/>
        <w:ind w:left="1814" w:right="1310" w:firstLine="284"/>
        <w:jc w:val="both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i/>
          <w:iCs/>
          <w:color w:val="2A2A29"/>
          <w:lang w:val="en-US"/>
        </w:rPr>
        <w:t>r</w:t>
      </w:r>
      <w:r w:rsidRPr="00116133">
        <w:rPr>
          <w:rFonts w:ascii="Times New Roman" w:hAnsi="Times New Roman"/>
          <w:i/>
          <w:iCs/>
          <w:color w:val="2A2A29"/>
          <w:spacing w:val="5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on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f</w:t>
      </w:r>
      <w:r w:rsidRPr="00116133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mos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popula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fashio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store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teen</w:t>
      </w:r>
      <w:r w:rsidRPr="00116133">
        <w:rPr>
          <w:rFonts w:ascii="Times New Roman" w:hAnsi="Times New Roman"/>
          <w:color w:val="2A2A29"/>
          <w:lang w:val="en-US"/>
        </w:rPr>
        <w:t xml:space="preserve">s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f</w:t>
      </w:r>
      <w:r w:rsidRPr="00116133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al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age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al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ove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4"/>
          <w:lang w:val="en-US"/>
        </w:rPr>
        <w:t xml:space="preserve">world. </w:t>
      </w:r>
      <w:r w:rsidRPr="00116133">
        <w:rPr>
          <w:rFonts w:ascii="Times New Roman" w:hAnsi="Times New Roman"/>
          <w:color w:val="2A2A29"/>
          <w:spacing w:val="2"/>
          <w:lang w:val="en-US"/>
        </w:rPr>
        <w:t>Peopl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sa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whe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g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Hollister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bu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lang w:val="en-US"/>
        </w:rPr>
        <w:t>a</w:t>
      </w:r>
      <w:r w:rsidRPr="00116133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bran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clothe</w:t>
      </w:r>
      <w:r w:rsidR="00B04A4C">
        <w:rPr>
          <w:rFonts w:ascii="Times New Roman" w:hAnsi="Times New Roman"/>
          <w:color w:val="2A2A29"/>
          <w:lang w:val="en-US"/>
        </w:rPr>
        <w:t xml:space="preserve">s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4"/>
          <w:lang w:val="en-US"/>
        </w:rPr>
        <w:t xml:space="preserve">you </w:t>
      </w:r>
      <w:r w:rsidRPr="00116133">
        <w:rPr>
          <w:rFonts w:ascii="Times New Roman" w:hAnsi="Times New Roman"/>
          <w:color w:val="2A2A29"/>
          <w:spacing w:val="2"/>
          <w:lang w:val="en-US"/>
        </w:rPr>
        <w:t>choos</w:t>
      </w:r>
      <w:r w:rsidRPr="00116133">
        <w:rPr>
          <w:rFonts w:ascii="Times New Roman" w:hAnsi="Times New Roman"/>
          <w:color w:val="2A2A29"/>
          <w:spacing w:val="-14"/>
          <w:lang w:val="en-US"/>
        </w:rPr>
        <w:t>e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fact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reall</w:t>
      </w:r>
      <w:r w:rsidRPr="00116133">
        <w:rPr>
          <w:rFonts w:ascii="Times New Roman" w:hAnsi="Times New Roman"/>
          <w:color w:val="2A2A29"/>
          <w:lang w:val="en-US"/>
        </w:rPr>
        <w:t xml:space="preserve">y </w:t>
      </w:r>
      <w:r w:rsidRPr="00116133">
        <w:rPr>
          <w:rFonts w:ascii="Times New Roman" w:hAnsi="Times New Roman"/>
          <w:color w:val="2A2A29"/>
          <w:spacing w:val="2"/>
          <w:lang w:val="en-US"/>
        </w:rPr>
        <w:t>buyin</w:t>
      </w:r>
      <w:r w:rsidRPr="00116133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lang w:val="en-US"/>
        </w:rPr>
        <w:t>a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coo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imag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wil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ge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int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2"/>
          <w:lang w:val="en-US"/>
        </w:rPr>
        <w:t xml:space="preserve">toughest </w:t>
      </w:r>
      <w:r w:rsidRPr="00116133">
        <w:rPr>
          <w:rFonts w:ascii="Times New Roman" w:hAnsi="Times New Roman"/>
          <w:color w:val="2A2A29"/>
          <w:spacing w:val="2"/>
          <w:lang w:val="en-US"/>
        </w:rPr>
        <w:t>tee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group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around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Bu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wha</w:t>
      </w:r>
      <w:r w:rsidR="00B04A4C">
        <w:rPr>
          <w:rFonts w:ascii="Times New Roman" w:hAnsi="Times New Roman"/>
          <w:color w:val="2A2A29"/>
          <w:lang w:val="en-US"/>
        </w:rPr>
        <w:t xml:space="preserve">t </w:t>
      </w:r>
      <w:r w:rsidRPr="00116133">
        <w:rPr>
          <w:rFonts w:ascii="Times New Roman" w:hAnsi="Times New Roman"/>
          <w:color w:val="2A2A29"/>
          <w:spacing w:val="2"/>
          <w:lang w:val="en-US"/>
        </w:rPr>
        <w:t>exactl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Hollister</w:t>
      </w:r>
      <w:r w:rsidRPr="00116133">
        <w:rPr>
          <w:rFonts w:ascii="Times New Roman" w:hAnsi="Times New Roman"/>
          <w:color w:val="2A2A29"/>
          <w:w w:val="112"/>
          <w:lang w:val="en-US"/>
        </w:rPr>
        <w:t>?</w:t>
      </w:r>
    </w:p>
    <w:p w:rsidR="00F25CBE" w:rsidRPr="00116133" w:rsidRDefault="00F25CBE">
      <w:pPr>
        <w:widowControl w:val="0"/>
        <w:tabs>
          <w:tab w:val="left" w:pos="2080"/>
        </w:tabs>
        <w:autoSpaceDE w:val="0"/>
        <w:autoSpaceDN w:val="0"/>
        <w:adjustRightInd w:val="0"/>
        <w:spacing w:before="1" w:after="0" w:line="284" w:lineRule="auto"/>
        <w:ind w:left="1814" w:right="1310" w:hanging="253"/>
        <w:jc w:val="both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5</w:t>
      </w:r>
      <w:r w:rsidRPr="00116133">
        <w:rPr>
          <w:rFonts w:ascii="Times New Roman" w:hAnsi="Times New Roman"/>
          <w:color w:val="2A2A29"/>
          <w:spacing w:val="-38"/>
          <w:position w:val="1"/>
          <w:sz w:val="18"/>
          <w:szCs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116133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116133">
        <w:rPr>
          <w:rFonts w:ascii="Times New Roman" w:hAnsi="Times New Roman"/>
          <w:color w:val="2A2A29"/>
          <w:spacing w:val="-14"/>
          <w:lang w:val="en-US"/>
        </w:rPr>
        <w:t>J</w:t>
      </w:r>
      <w:r w:rsidRPr="00116133">
        <w:rPr>
          <w:rFonts w:ascii="Times New Roman" w:hAnsi="Times New Roman"/>
          <w:color w:val="2A2A29"/>
          <w:spacing w:val="2"/>
          <w:lang w:val="en-US"/>
        </w:rPr>
        <w:t>.M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mad</w:t>
      </w:r>
      <w:r w:rsidRPr="00116133">
        <w:rPr>
          <w:rFonts w:ascii="Times New Roman" w:hAnsi="Times New Roman"/>
          <w:color w:val="2A2A29"/>
          <w:lang w:val="en-US"/>
        </w:rPr>
        <w:t>e a</w:t>
      </w:r>
      <w:r w:rsidRPr="00116133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clothin</w:t>
      </w:r>
      <w:r w:rsidR="00B04A4C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compan</w:t>
      </w:r>
      <w:r w:rsidRPr="00116133">
        <w:rPr>
          <w:rFonts w:ascii="Times New Roman" w:hAnsi="Times New Roman"/>
          <w:color w:val="2A2A29"/>
          <w:lang w:val="en-US"/>
        </w:rPr>
        <w:t xml:space="preserve">y </w:t>
      </w:r>
      <w:r w:rsidRPr="00116133">
        <w:rPr>
          <w:rFonts w:ascii="Times New Roman" w:hAnsi="Times New Roman"/>
          <w:color w:val="2A2A29"/>
          <w:spacing w:val="2"/>
          <w:lang w:val="en-US"/>
        </w:rPr>
        <w:t>fo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0"/>
          <w:lang w:val="en-US"/>
        </w:rPr>
        <w:t>teenager</w:t>
      </w:r>
      <w:r w:rsidRPr="00116133">
        <w:rPr>
          <w:rFonts w:ascii="Times New Roman" w:hAnsi="Times New Roman"/>
          <w:color w:val="2A2A29"/>
          <w:w w:val="110"/>
          <w:lang w:val="en-US"/>
        </w:rPr>
        <w:t>s</w:t>
      </w:r>
      <w:r w:rsidRPr="00116133">
        <w:rPr>
          <w:rFonts w:ascii="Times New Roman" w:hAnsi="Times New Roman"/>
          <w:color w:val="2A2A29"/>
          <w:spacing w:val="14"/>
          <w:w w:val="1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1922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>wante</w:t>
      </w:r>
      <w:r w:rsidRPr="00116133">
        <w:rPr>
          <w:rFonts w:ascii="Times New Roman" w:hAnsi="Times New Roman"/>
          <w:color w:val="2A2A29"/>
          <w:w w:val="111"/>
          <w:lang w:val="en-US"/>
        </w:rPr>
        <w:t>d</w:t>
      </w:r>
      <w:r w:rsidRPr="00116133">
        <w:rPr>
          <w:rFonts w:ascii="Times New Roman" w:hAnsi="Times New Roman"/>
          <w:color w:val="2A2A29"/>
          <w:spacing w:val="12"/>
          <w:w w:val="1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giv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 xml:space="preserve">them </w:t>
      </w:r>
      <w:r w:rsidRPr="00116133">
        <w:rPr>
          <w:rFonts w:ascii="Times New Roman" w:hAnsi="Times New Roman"/>
          <w:color w:val="2A2A29"/>
          <w:spacing w:val="2"/>
          <w:w w:val="108"/>
          <w:lang w:val="en-US"/>
        </w:rPr>
        <w:t>somethin</w:t>
      </w:r>
      <w:r w:rsidRPr="00116133">
        <w:rPr>
          <w:rFonts w:ascii="Times New Roman" w:hAnsi="Times New Roman"/>
          <w:color w:val="2A2A29"/>
          <w:w w:val="108"/>
          <w:lang w:val="en-US"/>
        </w:rPr>
        <w:t>g</w:t>
      </w:r>
      <w:r w:rsidRPr="00116133">
        <w:rPr>
          <w:rFonts w:ascii="Times New Roman" w:hAnsi="Times New Roman"/>
          <w:color w:val="2A2A29"/>
          <w:spacing w:val="5"/>
          <w:w w:val="10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comfortabl</w:t>
      </w:r>
      <w:r w:rsidR="00B04A4C">
        <w:rPr>
          <w:rFonts w:ascii="Times New Roman" w:hAnsi="Times New Roman"/>
          <w:color w:val="2A2A29"/>
          <w:lang w:val="en-US"/>
        </w:rPr>
        <w:t>e y</w:t>
      </w:r>
      <w:r w:rsidRPr="00116133">
        <w:rPr>
          <w:rFonts w:ascii="Times New Roman" w:hAnsi="Times New Roman"/>
          <w:color w:val="2A2A29"/>
          <w:spacing w:val="2"/>
          <w:lang w:val="en-US"/>
        </w:rPr>
        <w:t>e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fashionabl</w:t>
      </w:r>
      <w:r w:rsidRPr="00116133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wea</w:t>
      </w:r>
      <w:r w:rsidRPr="00116133">
        <w:rPr>
          <w:rFonts w:ascii="Times New Roman" w:hAnsi="Times New Roman"/>
          <w:color w:val="2A2A29"/>
          <w:spacing w:val="-10"/>
          <w:lang w:val="en-US"/>
        </w:rPr>
        <w:t>r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als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>wante</w:t>
      </w:r>
      <w:r w:rsidRPr="00116133">
        <w:rPr>
          <w:rFonts w:ascii="Times New Roman" w:hAnsi="Times New Roman"/>
          <w:color w:val="2A2A29"/>
          <w:w w:val="111"/>
          <w:lang w:val="en-US"/>
        </w:rPr>
        <w:t>d</w:t>
      </w:r>
      <w:r w:rsidRPr="00116133">
        <w:rPr>
          <w:rFonts w:ascii="Times New Roman" w:hAnsi="Times New Roman"/>
          <w:color w:val="2A2A29"/>
          <w:spacing w:val="1"/>
          <w:w w:val="1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mak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sur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4"/>
          <w:lang w:val="en-US"/>
        </w:rPr>
        <w:t xml:space="preserve">that </w:t>
      </w:r>
      <w:r w:rsidRPr="00116133">
        <w:rPr>
          <w:rFonts w:ascii="Times New Roman" w:hAnsi="Times New Roman"/>
          <w:color w:val="2A2A29"/>
          <w:spacing w:val="2"/>
          <w:lang w:val="en-US"/>
        </w:rPr>
        <w:t>hi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clothin</w:t>
      </w:r>
      <w:r w:rsidRPr="00116133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lin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les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affordabl</w:t>
      </w:r>
      <w:r w:rsidRPr="00116133">
        <w:rPr>
          <w:rFonts w:ascii="Times New Roman" w:hAnsi="Times New Roman"/>
          <w:color w:val="2A2A29"/>
          <w:spacing w:val="-14"/>
          <w:lang w:val="en-US"/>
        </w:rPr>
        <w:t>e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firs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thin</w:t>
      </w:r>
      <w:r w:rsidRPr="00116133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di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fin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6"/>
          <w:lang w:val="en-US"/>
        </w:rPr>
        <w:t xml:space="preserve">inspiration </w:t>
      </w:r>
      <w:r w:rsidRPr="00116133">
        <w:rPr>
          <w:rFonts w:ascii="Times New Roman" w:hAnsi="Times New Roman"/>
          <w:color w:val="2A2A29"/>
          <w:spacing w:val="2"/>
          <w:lang w:val="en-US"/>
        </w:rPr>
        <w:t>fo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stor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clothin</w:t>
      </w:r>
      <w:r w:rsidR="00B04A4C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2"/>
          <w:lang w:val="en-US"/>
        </w:rPr>
        <w:t xml:space="preserve"> lin</w:t>
      </w:r>
      <w:r w:rsidRPr="00116133">
        <w:rPr>
          <w:rFonts w:ascii="Times New Roman" w:hAnsi="Times New Roman"/>
          <w:color w:val="2A2A29"/>
          <w:spacing w:val="-14"/>
          <w:lang w:val="en-US"/>
        </w:rPr>
        <w:t>e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followe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surfe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slan</w:t>
      </w:r>
      <w:r w:rsidRPr="00116133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decide</w:t>
      </w:r>
      <w:r w:rsidRPr="00116133">
        <w:rPr>
          <w:rFonts w:ascii="Times New Roman" w:hAnsi="Times New Roman"/>
          <w:color w:val="2A2A29"/>
          <w:w w:val="109"/>
          <w:lang w:val="en-US"/>
        </w:rPr>
        <w:t>d</w:t>
      </w:r>
      <w:r w:rsidRPr="00116133">
        <w:rPr>
          <w:rFonts w:ascii="Times New Roman" w:hAnsi="Times New Roman"/>
          <w:color w:val="2A2A29"/>
          <w:spacing w:val="8"/>
          <w:w w:val="10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cal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girl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Betty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 xml:space="preserve">and </w:t>
      </w:r>
      <w:r w:rsidRPr="00116133">
        <w:rPr>
          <w:rFonts w:ascii="Times New Roman" w:hAnsi="Times New Roman"/>
          <w:color w:val="2A2A29"/>
          <w:spacing w:val="2"/>
          <w:lang w:val="en-US"/>
        </w:rPr>
        <w:t>boy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Dudes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mean</w:t>
      </w:r>
      <w:r w:rsidR="00B04A4C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="00B04A4C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f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g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Hollister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ca</w:t>
      </w:r>
      <w:r w:rsidR="00B04A4C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sho</w:t>
      </w:r>
      <w:r w:rsidR="00B04A4C">
        <w:rPr>
          <w:rFonts w:ascii="Times New Roman" w:hAnsi="Times New Roman"/>
          <w:color w:val="2A2A29"/>
          <w:lang w:val="en-US"/>
        </w:rPr>
        <w:t>p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Betty</w:t>
      </w:r>
      <w:r w:rsidR="00B04A4C">
        <w:rPr>
          <w:rFonts w:ascii="Times New Roman" w:hAnsi="Times New Roman"/>
          <w:i/>
          <w:iCs/>
          <w:color w:val="2A2A29"/>
          <w:lang w:val="en-US"/>
        </w:rPr>
        <w:t>s</w:t>
      </w:r>
      <w:r w:rsidRPr="00116133">
        <w:rPr>
          <w:rFonts w:ascii="Times New Roman" w:hAnsi="Times New Roman"/>
          <w:i/>
          <w:iCs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>Dudes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" w:after="0" w:line="240" w:lineRule="auto"/>
        <w:ind w:left="1464" w:right="-20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10  </w:t>
      </w:r>
      <w:r w:rsidRPr="00116133">
        <w:rPr>
          <w:rFonts w:ascii="Times New Roman" w:hAnsi="Times New Roman"/>
          <w:color w:val="2A2A29"/>
          <w:spacing w:val="35"/>
          <w:position w:val="1"/>
          <w:sz w:val="18"/>
          <w:szCs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sectio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dependin</w:t>
      </w:r>
      <w:r w:rsidRPr="00116133">
        <w:rPr>
          <w:rFonts w:ascii="Times New Roman" w:hAnsi="Times New Roman"/>
          <w:color w:val="2A2A29"/>
          <w:w w:val="109"/>
          <w:lang w:val="en-US"/>
        </w:rPr>
        <w:t>g</w:t>
      </w:r>
      <w:r w:rsidRPr="00116133">
        <w:rPr>
          <w:rFonts w:ascii="Times New Roman" w:hAnsi="Times New Roman"/>
          <w:color w:val="2A2A29"/>
          <w:spacing w:val="1"/>
          <w:w w:val="10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wh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"/>
          <w:lang w:val="en-US"/>
        </w:rPr>
        <w:t xml:space="preserve"> wha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8"/>
          <w:lang w:val="en-US"/>
        </w:rPr>
        <w:t>shoppin</w:t>
      </w:r>
      <w:r w:rsidRPr="00116133">
        <w:rPr>
          <w:rFonts w:ascii="Times New Roman" w:hAnsi="Times New Roman"/>
          <w:color w:val="2A2A29"/>
          <w:w w:val="108"/>
          <w:lang w:val="en-US"/>
        </w:rPr>
        <w:t>g</w:t>
      </w:r>
      <w:r w:rsidRPr="00116133">
        <w:rPr>
          <w:rFonts w:ascii="Times New Roman" w:hAnsi="Times New Roman"/>
          <w:color w:val="2A2A29"/>
          <w:spacing w:val="1"/>
          <w:w w:val="10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fo</w:t>
      </w:r>
      <w:r w:rsidRPr="00116133">
        <w:rPr>
          <w:rFonts w:ascii="Times New Roman" w:hAnsi="Times New Roman"/>
          <w:color w:val="2A2A29"/>
          <w:spacing w:val="-10"/>
          <w:lang w:val="en-US"/>
        </w:rPr>
        <w:t>r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name</w:t>
      </w:r>
      <w:r w:rsidR="00B04A4C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2"/>
          <w:lang w:val="en-US"/>
        </w:rPr>
        <w:t xml:space="preserve"> hi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stor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afte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lang w:val="en-US"/>
        </w:rPr>
        <w:t>a</w:t>
      </w:r>
      <w:r w:rsidRPr="00116133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plac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4"/>
          <w:lang w:val="en-US"/>
        </w:rPr>
        <w:t>in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7" w:after="0" w:line="240" w:lineRule="auto"/>
        <w:ind w:left="1814" w:right="-20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spacing w:val="2"/>
          <w:lang w:val="en-US"/>
        </w:rPr>
        <w:t>California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2"/>
          <w:lang w:val="en-US"/>
        </w:rPr>
        <w:t xml:space="preserve"> mostl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afte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Sout</w:t>
      </w:r>
      <w:r w:rsidRPr="00116133">
        <w:rPr>
          <w:rFonts w:ascii="Times New Roman" w:hAnsi="Times New Roman"/>
          <w:color w:val="2A2A29"/>
          <w:lang w:val="en-US"/>
        </w:rPr>
        <w:t>h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California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>beaches.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7" w:after="0" w:line="240" w:lineRule="auto"/>
        <w:ind w:left="2097" w:right="-20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spacing w:val="2"/>
          <w:lang w:val="en-US"/>
        </w:rPr>
        <w:t>Bu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bran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i/>
          <w:iCs/>
          <w:color w:val="2A2A29"/>
          <w:lang w:val="en-US"/>
        </w:rPr>
        <w:t>r</w:t>
      </w:r>
      <w:r w:rsidRPr="00116133">
        <w:rPr>
          <w:rFonts w:ascii="Times New Roman" w:hAnsi="Times New Roman"/>
          <w:i/>
          <w:iCs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reall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0"/>
          <w:lang w:val="en-US"/>
        </w:rPr>
        <w:t>becam</w:t>
      </w:r>
      <w:r w:rsidRPr="00116133">
        <w:rPr>
          <w:rFonts w:ascii="Times New Roman" w:hAnsi="Times New Roman"/>
          <w:color w:val="2A2A29"/>
          <w:w w:val="110"/>
          <w:lang w:val="en-US"/>
        </w:rPr>
        <w:t>e</w:t>
      </w:r>
      <w:r w:rsidRPr="00116133">
        <w:rPr>
          <w:rFonts w:ascii="Times New Roman" w:hAnsi="Times New Roman"/>
          <w:color w:val="2A2A29"/>
          <w:spacing w:val="8"/>
          <w:w w:val="1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popula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200</w:t>
      </w:r>
      <w:r w:rsidRPr="00116133">
        <w:rPr>
          <w:rFonts w:ascii="Times New Roman" w:hAnsi="Times New Roman"/>
          <w:color w:val="2A2A29"/>
          <w:lang w:val="en-US"/>
        </w:rPr>
        <w:t>0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whe</w:t>
      </w:r>
      <w:r w:rsidRPr="00116133">
        <w:rPr>
          <w:rFonts w:ascii="Times New Roman" w:hAnsi="Times New Roman"/>
          <w:color w:val="2A2A29"/>
          <w:lang w:val="en-US"/>
        </w:rPr>
        <w:t xml:space="preserve">n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maker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f</w:t>
      </w:r>
      <w:r w:rsidRPr="00116133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>Abercrombie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7" w:after="0" w:line="240" w:lineRule="auto"/>
        <w:ind w:left="1814" w:right="-20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i/>
          <w:iCs/>
          <w:color w:val="2A2A29"/>
          <w:lang w:val="en-US"/>
        </w:rPr>
        <w:t>&amp;</w:t>
      </w:r>
      <w:r w:rsidRPr="00116133">
        <w:rPr>
          <w:rFonts w:ascii="Times New Roman" w:hAnsi="Times New Roman"/>
          <w:i/>
          <w:iCs/>
          <w:color w:val="2A2A29"/>
          <w:spacing w:val="-18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Fitc</w:t>
      </w:r>
      <w:r w:rsidRPr="00116133">
        <w:rPr>
          <w:rFonts w:ascii="Times New Roman" w:hAnsi="Times New Roman"/>
          <w:i/>
          <w:iCs/>
          <w:color w:val="2A2A29"/>
          <w:lang w:val="en-US"/>
        </w:rPr>
        <w:t>h</w:t>
      </w:r>
      <w:r w:rsidRPr="00116133">
        <w:rPr>
          <w:rFonts w:ascii="Times New Roman" w:hAnsi="Times New Roman"/>
          <w:i/>
          <w:iCs/>
          <w:color w:val="2A2A29"/>
          <w:spacing w:val="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decide</w:t>
      </w:r>
      <w:r w:rsidRPr="00116133">
        <w:rPr>
          <w:rFonts w:ascii="Times New Roman" w:hAnsi="Times New Roman"/>
          <w:color w:val="2A2A29"/>
          <w:w w:val="109"/>
          <w:lang w:val="en-US"/>
        </w:rPr>
        <w:t>d</w:t>
      </w:r>
      <w:r w:rsidRPr="00116133">
        <w:rPr>
          <w:rFonts w:ascii="Times New Roman" w:hAnsi="Times New Roman"/>
          <w:color w:val="2A2A29"/>
          <w:spacing w:val="-8"/>
          <w:w w:val="10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adop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it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-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The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decide</w:t>
      </w:r>
      <w:r w:rsidRPr="00116133">
        <w:rPr>
          <w:rFonts w:ascii="Times New Roman" w:hAnsi="Times New Roman"/>
          <w:color w:val="2A2A29"/>
          <w:w w:val="109"/>
          <w:lang w:val="en-US"/>
        </w:rPr>
        <w:t>d</w:t>
      </w:r>
      <w:r w:rsidRPr="00116133">
        <w:rPr>
          <w:rFonts w:ascii="Times New Roman" w:hAnsi="Times New Roman"/>
          <w:color w:val="2A2A29"/>
          <w:spacing w:val="-8"/>
          <w:w w:val="10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d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thi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>becaus</w:t>
      </w:r>
      <w:r w:rsidRPr="00116133">
        <w:rPr>
          <w:rFonts w:ascii="Times New Roman" w:hAnsi="Times New Roman"/>
          <w:color w:val="2A2A29"/>
          <w:w w:val="111"/>
          <w:lang w:val="en-US"/>
        </w:rPr>
        <w:t>e</w:t>
      </w:r>
      <w:r w:rsidRPr="00116133">
        <w:rPr>
          <w:rFonts w:ascii="Times New Roman" w:hAnsi="Times New Roman"/>
          <w:color w:val="2A2A29"/>
          <w:spacing w:val="-9"/>
          <w:w w:val="1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the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fel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-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tha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thei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>Abercrombie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7" w:after="0" w:line="240" w:lineRule="auto"/>
        <w:ind w:left="1814" w:right="-20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spacing w:val="2"/>
          <w:lang w:val="en-US"/>
        </w:rPr>
        <w:t>stor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="00B04A4C">
        <w:rPr>
          <w:rFonts w:ascii="Times New Roman" w:hAnsi="Times New Roman"/>
          <w:color w:val="2A2A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failin</w:t>
      </w:r>
      <w:r w:rsidRPr="00116133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wit</w:t>
      </w:r>
      <w:r w:rsidRPr="00116133">
        <w:rPr>
          <w:rFonts w:ascii="Times New Roman" w:hAnsi="Times New Roman"/>
          <w:color w:val="2A2A29"/>
          <w:lang w:val="en-US"/>
        </w:rPr>
        <w:t>h</w:t>
      </w:r>
      <w:r w:rsidRPr="00116133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younge</w:t>
      </w:r>
      <w:r w:rsidRPr="00116133">
        <w:rPr>
          <w:rFonts w:ascii="Times New Roman" w:hAnsi="Times New Roman"/>
          <w:color w:val="2A2A2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w w:val="108"/>
          <w:lang w:val="en-US"/>
        </w:rPr>
        <w:t>costumers</w:t>
      </w:r>
      <w:r w:rsidRPr="00116133">
        <w:rPr>
          <w:rFonts w:ascii="Times New Roman" w:hAnsi="Times New Roman"/>
          <w:color w:val="2A2A29"/>
          <w:w w:val="108"/>
          <w:lang w:val="en-US"/>
        </w:rPr>
        <w:t>.</w:t>
      </w:r>
      <w:r w:rsidRPr="00116133">
        <w:rPr>
          <w:rFonts w:ascii="Times New Roman" w:hAnsi="Times New Roman"/>
          <w:color w:val="2A2A29"/>
          <w:spacing w:val="-2"/>
          <w:w w:val="10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The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0"/>
          <w:lang w:val="en-US"/>
        </w:rPr>
        <w:t>neede</w:t>
      </w:r>
      <w:r w:rsidRPr="00116133">
        <w:rPr>
          <w:rFonts w:ascii="Times New Roman" w:hAnsi="Times New Roman"/>
          <w:color w:val="2A2A29"/>
          <w:w w:val="110"/>
          <w:lang w:val="en-US"/>
        </w:rPr>
        <w:t>d</w:t>
      </w:r>
      <w:r w:rsidRPr="00116133">
        <w:rPr>
          <w:rFonts w:ascii="Times New Roman" w:hAnsi="Times New Roman"/>
          <w:color w:val="2A2A29"/>
          <w:spacing w:val="11"/>
          <w:w w:val="1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lang w:val="en-US"/>
        </w:rPr>
        <w:t>a</w:t>
      </w:r>
      <w:r w:rsidRPr="00116133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bran</w:t>
      </w:r>
      <w:r w:rsidRPr="00116133">
        <w:rPr>
          <w:rFonts w:ascii="Times New Roman" w:hAnsi="Times New Roman"/>
          <w:color w:val="2A2A29"/>
          <w:lang w:val="en-US"/>
        </w:rPr>
        <w:t xml:space="preserve">d </w:t>
      </w:r>
      <w:r w:rsidRPr="00116133">
        <w:rPr>
          <w:rFonts w:ascii="Times New Roman" w:hAnsi="Times New Roman"/>
          <w:color w:val="2A2A29"/>
          <w:spacing w:val="2"/>
          <w:lang w:val="en-US"/>
        </w:rPr>
        <w:t>whic</w:t>
      </w:r>
      <w:r w:rsidRPr="00116133">
        <w:rPr>
          <w:rFonts w:ascii="Times New Roman" w:hAnsi="Times New Roman"/>
          <w:color w:val="2A2A29"/>
          <w:lang w:val="en-US"/>
        </w:rPr>
        <w:t xml:space="preserve">h </w:t>
      </w:r>
      <w:r w:rsidRPr="00116133">
        <w:rPr>
          <w:rFonts w:ascii="Times New Roman" w:hAnsi="Times New Roman"/>
          <w:color w:val="2A2A29"/>
          <w:spacing w:val="2"/>
          <w:lang w:val="en-US"/>
        </w:rPr>
        <w:t>wa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jus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coo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3"/>
          <w:lang w:val="en-US"/>
        </w:rPr>
        <w:t>as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7" w:after="0" w:line="284" w:lineRule="auto"/>
        <w:ind w:left="1814" w:right="1301" w:hanging="350"/>
        <w:jc w:val="both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15  </w:t>
      </w:r>
      <w:r w:rsidRPr="00116133">
        <w:rPr>
          <w:rFonts w:ascii="Times New Roman" w:hAnsi="Times New Roman"/>
          <w:color w:val="2A2A29"/>
          <w:spacing w:val="35"/>
          <w:position w:val="1"/>
          <w:sz w:val="18"/>
          <w:szCs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="00B04A4C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i/>
          <w:iCs/>
          <w:color w:val="2A2A29"/>
          <w:spacing w:val="2"/>
          <w:w w:val="106"/>
          <w:lang w:val="en-US"/>
        </w:rPr>
        <w:t>Abercrombi</w:t>
      </w:r>
      <w:r w:rsidRPr="00116133">
        <w:rPr>
          <w:rFonts w:ascii="Times New Roman" w:hAnsi="Times New Roman"/>
          <w:i/>
          <w:iCs/>
          <w:color w:val="2A2A29"/>
          <w:w w:val="106"/>
          <w:lang w:val="en-US"/>
        </w:rPr>
        <w:t xml:space="preserve">e </w:t>
      </w:r>
      <w:r w:rsidRPr="00116133">
        <w:rPr>
          <w:rFonts w:ascii="Times New Roman" w:hAnsi="Times New Roman"/>
          <w:color w:val="2A2A29"/>
          <w:spacing w:val="2"/>
          <w:lang w:val="en-US"/>
        </w:rPr>
        <w:t>bran</w:t>
      </w:r>
      <w:r w:rsidRPr="00116133">
        <w:rPr>
          <w:rFonts w:ascii="Times New Roman" w:hAnsi="Times New Roman"/>
          <w:color w:val="2A2A29"/>
          <w:lang w:val="en-US"/>
        </w:rPr>
        <w:t xml:space="preserve">d  </w:t>
      </w:r>
      <w:r w:rsidRPr="00116133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bu</w:t>
      </w:r>
      <w:r w:rsidRPr="00116133">
        <w:rPr>
          <w:rFonts w:ascii="Times New Roman" w:hAnsi="Times New Roman"/>
          <w:color w:val="2A2A29"/>
          <w:lang w:val="en-US"/>
        </w:rPr>
        <w:t xml:space="preserve">t  </w:t>
      </w:r>
      <w:r w:rsidRPr="00116133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slightl</w:t>
      </w:r>
      <w:r w:rsidRPr="00116133">
        <w:rPr>
          <w:rFonts w:ascii="Times New Roman" w:hAnsi="Times New Roman"/>
          <w:color w:val="2A2A29"/>
          <w:lang w:val="en-US"/>
        </w:rPr>
        <w:t xml:space="preserve">y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cheape</w:t>
      </w:r>
      <w:r w:rsidRPr="00116133">
        <w:rPr>
          <w:rFonts w:ascii="Times New Roman" w:hAnsi="Times New Roman"/>
          <w:color w:val="2A2A29"/>
          <w:w w:val="10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="00B04A4C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thu</w:t>
      </w:r>
      <w:r w:rsidR="00B04A4C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mor</w:t>
      </w:r>
      <w:r w:rsidR="00B04A4C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8"/>
          <w:lang w:val="en-US"/>
        </w:rPr>
        <w:t>accessibl</w:t>
      </w:r>
      <w:r w:rsidR="00B04A4C">
        <w:rPr>
          <w:rFonts w:ascii="Times New Roman" w:hAnsi="Times New Roman"/>
          <w:color w:val="2A2A29"/>
          <w:w w:val="108"/>
          <w:lang w:val="en-US"/>
        </w:rPr>
        <w:t>e</w:t>
      </w:r>
      <w:r w:rsidRPr="00116133">
        <w:rPr>
          <w:rFonts w:ascii="Times New Roman" w:hAnsi="Times New Roman"/>
          <w:color w:val="2A2A29"/>
          <w:spacing w:val="25"/>
          <w:w w:val="10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fo</w:t>
      </w:r>
      <w:r w:rsidRPr="00116133">
        <w:rPr>
          <w:rFonts w:ascii="Times New Roman" w:hAnsi="Times New Roman"/>
          <w:color w:val="2A2A2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w w:val="107"/>
          <w:lang w:val="en-US"/>
        </w:rPr>
        <w:t xml:space="preserve">younger </w:t>
      </w:r>
      <w:r w:rsidRPr="00116133">
        <w:rPr>
          <w:rFonts w:ascii="Times New Roman" w:hAnsi="Times New Roman"/>
          <w:color w:val="2A2A29"/>
          <w:spacing w:val="2"/>
          <w:w w:val="108"/>
          <w:lang w:val="en-US"/>
        </w:rPr>
        <w:t>consumers</w:t>
      </w:r>
      <w:r w:rsidRPr="00116133">
        <w:rPr>
          <w:rFonts w:ascii="Times New Roman" w:hAnsi="Times New Roman"/>
          <w:color w:val="2A2A29"/>
          <w:w w:val="108"/>
          <w:lang w:val="en-US"/>
        </w:rPr>
        <w:t>.</w:t>
      </w:r>
      <w:r w:rsidRPr="00116133">
        <w:rPr>
          <w:rFonts w:ascii="Times New Roman" w:hAnsi="Times New Roman"/>
          <w:color w:val="2A2A29"/>
          <w:spacing w:val="30"/>
          <w:w w:val="10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Howeve</w:t>
      </w:r>
      <w:r w:rsidRPr="00116133">
        <w:rPr>
          <w:rFonts w:ascii="Times New Roman" w:hAnsi="Times New Roman"/>
          <w:color w:val="2A2A29"/>
          <w:spacing w:val="-10"/>
          <w:lang w:val="en-US"/>
        </w:rPr>
        <w:t>r</w:t>
      </w:r>
      <w:r w:rsidR="00B04A4C">
        <w:rPr>
          <w:rFonts w:ascii="Times New Roman" w:hAnsi="Times New Roman"/>
          <w:color w:val="2A2A29"/>
          <w:lang w:val="en-US"/>
        </w:rPr>
        <w:t xml:space="preserve">,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i/>
          <w:iCs/>
          <w:color w:val="2A2A29"/>
          <w:lang w:val="en-US"/>
        </w:rPr>
        <w:t>r</w:t>
      </w:r>
      <w:r w:rsidRPr="00116133">
        <w:rPr>
          <w:rFonts w:ascii="Times New Roman" w:hAnsi="Times New Roman"/>
          <w:i/>
          <w:iCs/>
          <w:color w:val="2A2A29"/>
          <w:spacing w:val="2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wa</w:t>
      </w:r>
      <w:r w:rsidRPr="00116133">
        <w:rPr>
          <w:rFonts w:ascii="Times New Roman" w:hAnsi="Times New Roman"/>
          <w:color w:val="2A2A29"/>
          <w:lang w:val="en-US"/>
        </w:rPr>
        <w:t xml:space="preserve">s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intende</w:t>
      </w:r>
      <w:r w:rsidRPr="00116133">
        <w:rPr>
          <w:rFonts w:ascii="Times New Roman" w:hAnsi="Times New Roman"/>
          <w:color w:val="2A2A29"/>
          <w:w w:val="109"/>
          <w:lang w:val="en-US"/>
        </w:rPr>
        <w:t>d</w:t>
      </w:r>
      <w:r w:rsidRPr="00116133">
        <w:rPr>
          <w:rFonts w:ascii="Times New Roman" w:hAnsi="Times New Roman"/>
          <w:color w:val="2A2A29"/>
          <w:spacing w:val="27"/>
          <w:w w:val="10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“summer</w:t>
      </w:r>
      <w:r w:rsidRPr="00116133">
        <w:rPr>
          <w:rFonts w:ascii="Times New Roman" w:hAnsi="Times New Roman"/>
          <w:color w:val="2A2A29"/>
          <w:lang w:val="en-US"/>
        </w:rPr>
        <w:t xml:space="preserve">” </w:t>
      </w:r>
      <w:r w:rsidRPr="00116133">
        <w:rPr>
          <w:rFonts w:ascii="Times New Roman" w:hAnsi="Times New Roman"/>
          <w:color w:val="2A2A29"/>
          <w:spacing w:val="2"/>
          <w:lang w:val="en-US"/>
        </w:rPr>
        <w:t>stor</w:t>
      </w:r>
      <w:r w:rsidR="00B04A4C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="00B04A4C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 xml:space="preserve">Abercrombie </w:t>
      </w:r>
      <w:r w:rsidRPr="00116133">
        <w:rPr>
          <w:rFonts w:ascii="Times New Roman" w:hAnsi="Times New Roman"/>
          <w:color w:val="2A2A29"/>
          <w:spacing w:val="2"/>
          <w:lang w:val="en-US"/>
        </w:rPr>
        <w:t>mor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“winter</w:t>
      </w:r>
      <w:r w:rsidRPr="00116133">
        <w:rPr>
          <w:rFonts w:ascii="Times New Roman" w:hAnsi="Times New Roman"/>
          <w:color w:val="2A2A29"/>
          <w:lang w:val="en-US"/>
        </w:rPr>
        <w:t>”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stor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bu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the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bot</w:t>
      </w:r>
      <w:r w:rsidRPr="00116133">
        <w:rPr>
          <w:rFonts w:ascii="Times New Roman" w:hAnsi="Times New Roman"/>
          <w:color w:val="2A2A29"/>
          <w:lang w:val="en-US"/>
        </w:rPr>
        <w:t>h</w:t>
      </w:r>
      <w:r w:rsidRPr="00116133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sel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summe</w:t>
      </w:r>
      <w:r w:rsidRPr="00116133">
        <w:rPr>
          <w:rFonts w:ascii="Times New Roman" w:hAnsi="Times New Roman"/>
          <w:color w:val="2A2A2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winte</w:t>
      </w:r>
      <w:r w:rsidRPr="00116133">
        <w:rPr>
          <w:rFonts w:ascii="Times New Roman" w:hAnsi="Times New Roman"/>
          <w:color w:val="2A2A2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clothes</w:t>
      </w:r>
      <w:r w:rsidR="00B04A4C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i/>
          <w:iCs/>
          <w:color w:val="2A2A29"/>
          <w:lang w:val="en-US"/>
        </w:rPr>
        <w:t>r</w:t>
      </w:r>
      <w:r w:rsidRPr="00116133">
        <w:rPr>
          <w:rFonts w:ascii="Times New Roman" w:hAnsi="Times New Roman"/>
          <w:i/>
          <w:iCs/>
          <w:color w:val="2A2A29"/>
          <w:spacing w:val="1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stil</w:t>
      </w:r>
      <w:r w:rsidRPr="00116133">
        <w:rPr>
          <w:rFonts w:ascii="Times New Roman" w:hAnsi="Times New Roman"/>
          <w:color w:val="2A2A29"/>
          <w:lang w:val="en-US"/>
        </w:rPr>
        <w:t>l</w:t>
      </w:r>
      <w:r w:rsidRPr="00116133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 xml:space="preserve">leans </w:t>
      </w:r>
      <w:r w:rsidRPr="00116133">
        <w:rPr>
          <w:rFonts w:ascii="Times New Roman" w:hAnsi="Times New Roman"/>
          <w:color w:val="2A2A29"/>
          <w:spacing w:val="2"/>
          <w:lang w:val="en-US"/>
        </w:rPr>
        <w:t>mor</w:t>
      </w:r>
      <w:r w:rsidRPr="00116133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color w:val="2A2A29"/>
          <w:spacing w:val="2"/>
          <w:lang w:val="en-US"/>
        </w:rPr>
        <w:t>t</w:t>
      </w:r>
      <w:r w:rsidR="00B04A4C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color w:val="2A2A29"/>
          <w:spacing w:val="2"/>
          <w:lang w:val="en-US"/>
        </w:rPr>
        <w:t>summe</w:t>
      </w:r>
      <w:r w:rsidRPr="00116133">
        <w:rPr>
          <w:rFonts w:ascii="Times New Roman" w:hAnsi="Times New Roman"/>
          <w:color w:val="2A2A2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clothin</w:t>
      </w:r>
      <w:r w:rsidR="00B04A4C">
        <w:rPr>
          <w:rFonts w:ascii="Times New Roman" w:hAnsi="Times New Roman"/>
          <w:color w:val="2A2A29"/>
          <w:lang w:val="en-US"/>
        </w:rPr>
        <w:t>g</w:t>
      </w:r>
      <w:r w:rsidRPr="00116133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lin</w:t>
      </w:r>
      <w:r w:rsidRPr="00116133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="00B04A4C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w w:val="106"/>
          <w:lang w:val="en-US"/>
        </w:rPr>
        <w:t>Abercrombi</w:t>
      </w:r>
      <w:r w:rsidRPr="00116133">
        <w:rPr>
          <w:rFonts w:ascii="Times New Roman" w:hAnsi="Times New Roman"/>
          <w:i/>
          <w:iCs/>
          <w:color w:val="2A2A29"/>
          <w:w w:val="106"/>
          <w:lang w:val="en-US"/>
        </w:rPr>
        <w:t>e</w:t>
      </w:r>
      <w:r w:rsidRPr="00116133">
        <w:rPr>
          <w:rFonts w:ascii="Times New Roman" w:hAnsi="Times New Roman"/>
          <w:i/>
          <w:iCs/>
          <w:color w:val="2A2A29"/>
          <w:spacing w:val="57"/>
          <w:w w:val="10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mor</w:t>
      </w:r>
      <w:r w:rsidR="00B04A4C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toward</w:t>
      </w:r>
      <w:r w:rsidR="00B04A4C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winte</w:t>
      </w:r>
      <w:r w:rsidRPr="00116133">
        <w:rPr>
          <w:rFonts w:ascii="Times New Roman" w:hAnsi="Times New Roman"/>
          <w:color w:val="2A2A29"/>
          <w:spacing w:val="-10"/>
          <w:lang w:val="en-US"/>
        </w:rPr>
        <w:t>r</w:t>
      </w:r>
      <w:r w:rsidR="00B04A4C">
        <w:rPr>
          <w:rFonts w:ascii="Times New Roman" w:hAnsi="Times New Roman"/>
          <w:color w:val="2A2A29"/>
          <w:lang w:val="en-US"/>
        </w:rPr>
        <w:t xml:space="preserve">. </w:t>
      </w:r>
      <w:r w:rsidRPr="00116133">
        <w:rPr>
          <w:rFonts w:ascii="Times New Roman" w:hAnsi="Times New Roman"/>
          <w:color w:val="2A2A29"/>
          <w:spacing w:val="2"/>
          <w:lang w:val="en-US"/>
        </w:rPr>
        <w:t>Sinc</w:t>
      </w:r>
      <w:r w:rsidR="00B04A4C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11"/>
          <w:lang w:val="en-US"/>
        </w:rPr>
        <w:t xml:space="preserve">then,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i/>
          <w:iCs/>
          <w:color w:val="2A2A29"/>
          <w:lang w:val="en-US"/>
        </w:rPr>
        <w:t xml:space="preserve">r </w:t>
      </w:r>
      <w:r w:rsidRPr="00116133">
        <w:rPr>
          <w:rFonts w:ascii="Times New Roman" w:hAnsi="Times New Roman"/>
          <w:color w:val="2A2A29"/>
          <w:spacing w:val="2"/>
          <w:lang w:val="en-US"/>
        </w:rPr>
        <w:t>ha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becom</w:t>
      </w:r>
      <w:r w:rsidRPr="00116133">
        <w:rPr>
          <w:rFonts w:ascii="Times New Roman" w:hAnsi="Times New Roman"/>
          <w:color w:val="2A2A29"/>
          <w:lang w:val="en-US"/>
        </w:rPr>
        <w:t xml:space="preserve">e </w:t>
      </w:r>
      <w:r w:rsidRPr="00116133">
        <w:rPr>
          <w:rFonts w:ascii="Times New Roman" w:hAnsi="Times New Roman"/>
          <w:color w:val="2A2A29"/>
          <w:spacing w:val="2"/>
          <w:lang w:val="en-US"/>
        </w:rPr>
        <w:t>famou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it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trend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clothes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especiall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it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hoodies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-14"/>
          <w:lang w:val="en-US"/>
        </w:rPr>
        <w:t>T</w:t>
      </w:r>
      <w:r w:rsidRPr="00116133">
        <w:rPr>
          <w:rFonts w:ascii="Times New Roman" w:hAnsi="Times New Roman"/>
          <w:color w:val="2A2A29"/>
          <w:spacing w:val="2"/>
          <w:lang w:val="en-US"/>
        </w:rPr>
        <w:t>-shirt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9"/>
          <w:lang w:val="en-US"/>
        </w:rPr>
        <w:t>jeans</w:t>
      </w:r>
      <w:r w:rsidR="00B04A4C">
        <w:rPr>
          <w:rFonts w:ascii="Times New Roman" w:hAnsi="Times New Roman"/>
          <w:color w:val="2A2A29"/>
          <w:spacing w:val="2"/>
          <w:w w:val="109"/>
          <w:lang w:val="en-US"/>
        </w:rPr>
        <w:t xml:space="preserve"> </w:t>
      </w:r>
      <w:r w:rsidR="00B04A4C" w:rsidRPr="00116133">
        <w:rPr>
          <w:rFonts w:ascii="Times New Roman" w:hAnsi="Times New Roman"/>
          <w:color w:val="2A2A29"/>
          <w:spacing w:val="2"/>
          <w:lang w:val="en-US"/>
        </w:rPr>
        <w:t>whic</w:t>
      </w:r>
      <w:r w:rsidR="00B04A4C" w:rsidRPr="00116133">
        <w:rPr>
          <w:rFonts w:ascii="Times New Roman" w:hAnsi="Times New Roman"/>
          <w:color w:val="2A2A29"/>
          <w:lang w:val="en-US"/>
        </w:rPr>
        <w:t>h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" w:after="0" w:line="284" w:lineRule="auto"/>
        <w:ind w:left="1814" w:right="1311" w:hanging="350"/>
        <w:jc w:val="both"/>
        <w:rPr>
          <w:rFonts w:ascii="Times New Roman" w:hAnsi="Times New Roman"/>
          <w:color w:val="000000"/>
          <w:lang w:val="en-US"/>
        </w:rPr>
      </w:pPr>
      <w:r w:rsidRPr="00116133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20  </w:t>
      </w:r>
      <w:r w:rsidRPr="00116133">
        <w:rPr>
          <w:rFonts w:ascii="Times New Roman" w:hAnsi="Times New Roman"/>
          <w:color w:val="2A2A29"/>
          <w:spacing w:val="2"/>
          <w:lang w:val="en-US"/>
        </w:rPr>
        <w:t>ever</w:t>
      </w:r>
      <w:r w:rsidRPr="00116133">
        <w:rPr>
          <w:rFonts w:ascii="Times New Roman" w:hAnsi="Times New Roman"/>
          <w:color w:val="2A2A29"/>
          <w:lang w:val="en-US"/>
        </w:rPr>
        <w:t>y</w:t>
      </w:r>
      <w:r w:rsidRPr="00116133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tee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dream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f</w:t>
      </w:r>
      <w:r w:rsidRPr="00116133">
        <w:rPr>
          <w:rFonts w:ascii="Times New Roman" w:hAnsi="Times New Roman"/>
          <w:color w:val="2A2A29"/>
          <w:spacing w:val="-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havin</w:t>
      </w:r>
      <w:r w:rsidRPr="00116133">
        <w:rPr>
          <w:rFonts w:ascii="Times New Roman" w:hAnsi="Times New Roman"/>
          <w:color w:val="2A2A29"/>
          <w:spacing w:val="-14"/>
          <w:lang w:val="en-US"/>
        </w:rPr>
        <w:t>g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-14"/>
          <w:lang w:val="en-US"/>
        </w:rPr>
        <w:t>Y</w:t>
      </w:r>
      <w:r w:rsidRPr="00116133">
        <w:rPr>
          <w:rFonts w:ascii="Times New Roman" w:hAnsi="Times New Roman"/>
          <w:color w:val="2A2A29"/>
          <w:spacing w:val="2"/>
          <w:lang w:val="en-US"/>
        </w:rPr>
        <w:t>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-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ca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fin</w:t>
      </w:r>
      <w:r w:rsidRPr="00116133">
        <w:rPr>
          <w:rFonts w:ascii="Times New Roman" w:hAnsi="Times New Roman"/>
          <w:color w:val="2A2A29"/>
          <w:lang w:val="en-US"/>
        </w:rPr>
        <w:t>d</w:t>
      </w:r>
      <w:r w:rsidRPr="00116133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lang w:val="en-US"/>
        </w:rPr>
        <w:t>a</w:t>
      </w:r>
      <w:r w:rsidRPr="00116133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116133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16133">
        <w:rPr>
          <w:rFonts w:ascii="Times New Roman" w:hAnsi="Times New Roman"/>
          <w:i/>
          <w:iCs/>
          <w:color w:val="2A2A29"/>
          <w:lang w:val="en-US"/>
        </w:rPr>
        <w:t>r</w:t>
      </w:r>
      <w:r w:rsidRPr="00116133">
        <w:rPr>
          <w:rFonts w:ascii="Times New Roman" w:hAnsi="Times New Roman"/>
          <w:i/>
          <w:iCs/>
          <w:color w:val="2A2A29"/>
          <w:spacing w:val="-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stor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mos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majo</w:t>
      </w:r>
      <w:r w:rsidRPr="00116133">
        <w:rPr>
          <w:rFonts w:ascii="Times New Roman" w:hAnsi="Times New Roman"/>
          <w:color w:val="2A2A29"/>
          <w:lang w:val="en-US"/>
        </w:rPr>
        <w:t>r</w:t>
      </w:r>
      <w:r w:rsidRPr="00116133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citie</w:t>
      </w:r>
      <w:r w:rsidRPr="00116133">
        <w:rPr>
          <w:rFonts w:ascii="Times New Roman" w:hAnsi="Times New Roman"/>
          <w:color w:val="2A2A29"/>
          <w:lang w:val="en-US"/>
        </w:rPr>
        <w:t>s</w:t>
      </w:r>
      <w:r w:rsidRPr="00116133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8"/>
          <w:lang w:val="en-US"/>
        </w:rPr>
        <w:t xml:space="preserve">around </w:t>
      </w:r>
      <w:r w:rsidRPr="00116133">
        <w:rPr>
          <w:rFonts w:ascii="Times New Roman" w:hAnsi="Times New Roman"/>
          <w:color w:val="2A2A29"/>
          <w:spacing w:val="2"/>
          <w:lang w:val="en-US"/>
        </w:rPr>
        <w:t>th</w:t>
      </w:r>
      <w:r w:rsidRPr="00116133">
        <w:rPr>
          <w:rFonts w:ascii="Times New Roman" w:hAnsi="Times New Roman"/>
          <w:color w:val="2A2A29"/>
          <w:lang w:val="en-US"/>
        </w:rPr>
        <w:t>e</w:t>
      </w:r>
      <w:r w:rsidRPr="00116133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world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Alternativel</w:t>
      </w:r>
      <w:r w:rsidRPr="00116133">
        <w:rPr>
          <w:rFonts w:ascii="Times New Roman" w:hAnsi="Times New Roman"/>
          <w:color w:val="2A2A29"/>
          <w:spacing w:val="-14"/>
          <w:lang w:val="en-US"/>
        </w:rPr>
        <w:t>y</w:t>
      </w:r>
      <w:r w:rsidRPr="00116133">
        <w:rPr>
          <w:rFonts w:ascii="Times New Roman" w:hAnsi="Times New Roman"/>
          <w:color w:val="2A2A29"/>
          <w:lang w:val="en-US"/>
        </w:rPr>
        <w:t>,</w:t>
      </w:r>
      <w:r w:rsidRPr="00116133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yo</w:t>
      </w:r>
      <w:r w:rsidRPr="00116133">
        <w:rPr>
          <w:rFonts w:ascii="Times New Roman" w:hAnsi="Times New Roman"/>
          <w:color w:val="2A2A29"/>
          <w:lang w:val="en-US"/>
        </w:rPr>
        <w:t>u</w:t>
      </w:r>
      <w:r w:rsidRPr="00116133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ca</w:t>
      </w:r>
      <w:r w:rsidRPr="00116133">
        <w:rPr>
          <w:rFonts w:ascii="Times New Roman" w:hAnsi="Times New Roman"/>
          <w:color w:val="2A2A29"/>
          <w:lang w:val="en-US"/>
        </w:rPr>
        <w:t>n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als</w:t>
      </w:r>
      <w:r w:rsidRPr="00116133">
        <w:rPr>
          <w:rFonts w:ascii="Times New Roman" w:hAnsi="Times New Roman"/>
          <w:color w:val="2A2A29"/>
          <w:lang w:val="en-US"/>
        </w:rPr>
        <w:t>o</w:t>
      </w:r>
      <w:r w:rsidRPr="00116133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sho</w:t>
      </w:r>
      <w:r w:rsidRPr="00116133">
        <w:rPr>
          <w:rFonts w:ascii="Times New Roman" w:hAnsi="Times New Roman"/>
          <w:color w:val="2A2A29"/>
          <w:lang w:val="en-US"/>
        </w:rPr>
        <w:t>p</w:t>
      </w:r>
      <w:r w:rsidRPr="00116133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onlin</w:t>
      </w:r>
      <w:r w:rsidRPr="00116133">
        <w:rPr>
          <w:rFonts w:ascii="Times New Roman" w:hAnsi="Times New Roman"/>
          <w:color w:val="2A2A29"/>
          <w:spacing w:val="-14"/>
          <w:lang w:val="en-US"/>
        </w:rPr>
        <w:t>e</w:t>
      </w:r>
      <w:r w:rsidRPr="00116133">
        <w:rPr>
          <w:rFonts w:ascii="Times New Roman" w:hAnsi="Times New Roman"/>
          <w:color w:val="2A2A29"/>
          <w:lang w:val="en-US"/>
        </w:rPr>
        <w:t>.</w:t>
      </w:r>
      <w:r w:rsidRPr="00116133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Chec</w:t>
      </w:r>
      <w:r w:rsidRPr="00116133">
        <w:rPr>
          <w:rFonts w:ascii="Times New Roman" w:hAnsi="Times New Roman"/>
          <w:color w:val="2A2A29"/>
          <w:lang w:val="en-US"/>
        </w:rPr>
        <w:t>k</w:t>
      </w:r>
      <w:r w:rsidRPr="00116133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lang w:val="en-US"/>
        </w:rPr>
        <w:t>i</w:t>
      </w:r>
      <w:r w:rsidRPr="00116133">
        <w:rPr>
          <w:rFonts w:ascii="Times New Roman" w:hAnsi="Times New Roman"/>
          <w:color w:val="2A2A29"/>
          <w:lang w:val="en-US"/>
        </w:rPr>
        <w:t>t</w:t>
      </w:r>
      <w:r w:rsidRPr="00116133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pacing w:val="2"/>
          <w:w w:val="107"/>
          <w:lang w:val="en-US"/>
        </w:rPr>
        <w:t>out!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7" w:lineRule="exact"/>
        <w:ind w:left="5091" w:right="-20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116133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116133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116133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r w:rsidRPr="00116133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https://sites.googl</w:t>
      </w:r>
      <w:r w:rsidRPr="00116133">
        <w:rPr>
          <w:rFonts w:ascii="Times New Roman" w:hAnsi="Times New Roman"/>
          <w:color w:val="2A2A29"/>
          <w:spacing w:val="-14"/>
          <w:w w:val="118"/>
          <w:sz w:val="18"/>
          <w:szCs w:val="18"/>
          <w:lang w:val="en-US"/>
        </w:rPr>
        <w:t>e</w:t>
      </w:r>
      <w:r w:rsidRPr="00116133">
        <w:rPr>
          <w:rFonts w:ascii="Times New Roman" w:hAnsi="Times New Roman"/>
          <w:color w:val="2A2A29"/>
          <w:w w:val="116"/>
          <w:sz w:val="18"/>
          <w:szCs w:val="18"/>
          <w:lang w:val="en-US"/>
        </w:rPr>
        <w:t>.com/site/walkerhollister/home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3" style="position:absolute;margin-left:166.35pt;margin-top:590.1pt;width:268pt;height:183pt;z-index:-251641344;mso-position-horizontal-relative:page;mso-position-vertical-relative:page" o:regroupid="2" o:allowincell="f" filled="f" fillcolor="#d8d8d8 [2732]" stroked="f">
            <v:textbox style="mso-next-textbox:#_x0000_s1103" inset="0,0,0,0">
              <w:txbxContent>
                <w:p w:rsidR="00F25CBE" w:rsidRDefault="00BE75B9">
                  <w:pPr>
                    <w:spacing w:after="0" w:line="3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267.35pt;height:187.2pt">
                        <v:imagedata r:id="rId16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shape id="_x0000_s1104" style="position:absolute;margin-left:166.3pt;margin-top:2.8pt;width:268.25pt;height:183.2pt;z-index:-251642368" coordsize="5366,3665" o:regroupid="2" o:allowincell="f" path="m226,l152,,121,1,95,3,73,6,55,11,40,18,28,28,19,40,12,54,6,73,3,95,1,120,,150r,35l,3480r,33l1,3544r2,26l6,3592r5,18l18,3625r10,12l40,3646r14,7l73,3659r21,3l120,3664r30,1l185,3665r4994,l5214,3665r30,-1l5270,3662r22,-3l5311,3654r15,-7l5338,3637r9,-12l5354,3611r5,-19l5363,3571r2,-26l5366,3515r,-35l5366,185r,-33l5365,121r-2,-26l5359,73r-5,-18l5347,40r-9,-12l5326,19r-15,-7l5293,7,5271,3,5245,1,5215,r-34,l226,e" fillcolor="#d8d8d8 [2732]" stroked="f">
            <v:path arrowok="t"/>
          </v:shape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B04A4C" w:rsidP="00B04A4C">
      <w:pPr>
        <w:widowControl w:val="0"/>
        <w:tabs>
          <w:tab w:val="left" w:pos="6674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color w:val="000000"/>
          <w:sz w:val="20"/>
          <w:szCs w:val="20"/>
          <w:lang w:val="en-US"/>
        </w:rPr>
        <w:tab/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000000"/>
          <w:sz w:val="28"/>
          <w:szCs w:val="28"/>
          <w:lang w:val="en-US"/>
        </w:rPr>
        <w:sectPr w:rsidR="00F25CBE" w:rsidRPr="00116133">
          <w:footerReference w:type="even" r:id="rId17"/>
          <w:footerReference w:type="default" r:id="rId18"/>
          <w:pgSz w:w="11920" w:h="16840"/>
          <w:pgMar w:top="1900" w:right="0" w:bottom="280" w:left="0" w:header="172" w:footer="0" w:gutter="0"/>
          <w:cols w:space="720"/>
          <w:noEndnote/>
        </w:sect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>
        <w:rPr>
          <w:noProof/>
        </w:rPr>
        <w:lastRenderedPageBreak/>
        <w:pict>
          <v:group id="_x0000_s1140" style="position:absolute;margin-left:0;margin-top:-53pt;width:447.65pt;height:53.2pt;z-index:251676160" coordsize="8953,1064">
            <v:shape id="_x0000_s1141" type="#_x0000_t75" style="position:absolute;width:8953;height:1064;mso-position-horizontal-relative:margin">
              <v:imagedata r:id="rId11" o:title=""/>
            </v:shape>
            <v:shape id="_x0000_s1142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21" w:after="0" w:line="265" w:lineRule="auto"/>
        <w:ind w:left="1559" w:right="1308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116133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parts</w:t>
      </w:r>
      <w:r w:rsidRPr="00116133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Pr="00116133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xt.</w:t>
      </w:r>
      <w:r w:rsidRPr="00116133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Pr="00116133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w w:val="107"/>
          <w:sz w:val="24"/>
          <w:szCs w:val="24"/>
          <w:lang w:val="en-US"/>
        </w:rPr>
        <w:t>xp</w:t>
      </w:r>
      <w:r w:rsidRPr="00116133">
        <w:rPr>
          <w:rFonts w:ascii="Arial" w:hAnsi="Arial" w:cs="Arial"/>
          <w:color w:val="2A2A29"/>
          <w:spacing w:val="-7"/>
          <w:w w:val="107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98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sions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3" style="position:absolute;left:0;text-align:left;margin-left:276.45pt;margin-top:-.95pt;width:15.95pt;height:15.95pt;z-index:-25167513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116133">
        <w:rPr>
          <w:rFonts w:ascii="Arial" w:hAnsi="Arial" w:cs="Arial"/>
          <w:color w:val="2A2A29"/>
          <w:spacing w:val="-4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</w:t>
      </w:r>
      <w:r w:rsidR="00F25CBE" w:rsidRPr="00116133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Ameri</w:t>
      </w:r>
      <w:r w:rsidR="00F25CBE"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an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eens.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4" style="position:absolute;left:0;text-align:left;margin-left:276.45pt;margin-top:-.95pt;width:15.95pt;height:15.95pt;z-index:-25167411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sells</w:t>
      </w:r>
      <w:r w:rsidR="00F25CBE" w:rsidRPr="00116133">
        <w:rPr>
          <w:rFonts w:ascii="Arial" w:hAnsi="Arial" w:cs="Arial"/>
          <w:color w:val="2A2A29"/>
          <w:spacing w:val="-4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="00F25CBE" w:rsidRPr="00116133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F25CBE"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="00F25CBE" w:rsidRPr="00116133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w w:val="106"/>
          <w:sz w:val="24"/>
          <w:szCs w:val="24"/>
          <w:lang w:val="en-US"/>
        </w:rPr>
        <w:t>orld.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5" style="position:absolute;left:0;text-align:left;margin-left:276.45pt;margin-top:-.95pt;width:15.95pt;height:15.95pt;z-index:-25167308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116133">
        <w:rPr>
          <w:rFonts w:ascii="Arial" w:hAnsi="Arial" w:cs="Arial"/>
          <w:color w:val="2A2A29"/>
          <w:spacing w:val="-4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</w:t>
      </w:r>
      <w:r w:rsidR="00F25CBE" w:rsidRPr="00116133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its</w:t>
      </w:r>
      <w:r w:rsidR="00F25CBE" w:rsidRPr="00116133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hoodies.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6" style="position:absolute;left:0;text-align:left;margin-left:276.45pt;margin-top:-.95pt;width:15.95pt;height:15.95pt;z-index:-25167206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F25CBE"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initial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F25CBE" w:rsidRPr="00116133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 </w:t>
      </w:r>
      <w:r w:rsidR="00F25CBE" w:rsidRPr="00116133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aimed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F25CBE"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win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4"/>
          <w:sz w:val="24"/>
          <w:szCs w:val="24"/>
          <w:lang w:val="en-US"/>
        </w:rPr>
        <w:t>line.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right="790"/>
        <w:jc w:val="right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(e)  </w:t>
      </w:r>
      <w:r w:rsidRPr="00116133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asual</w:t>
      </w:r>
      <w:r w:rsidRPr="0011613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116133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3"/>
          <w:sz w:val="24"/>
          <w:szCs w:val="24"/>
          <w:lang w:val="en-US"/>
        </w:rPr>
        <w:t>af</w:t>
      </w:r>
      <w:r w:rsidRPr="00116133">
        <w:rPr>
          <w:rFonts w:ascii="Arial" w:hAnsi="Arial" w:cs="Arial"/>
          <w:color w:val="2A2A29"/>
          <w:spacing w:val="-5"/>
          <w:w w:val="103"/>
          <w:sz w:val="24"/>
          <w:szCs w:val="24"/>
          <w:lang w:val="en-US"/>
        </w:rPr>
        <w:t>f</w:t>
      </w:r>
      <w:r w:rsidRPr="00116133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01"/>
          <w:sz w:val="24"/>
          <w:szCs w:val="24"/>
          <w:lang w:val="en-US"/>
        </w:rPr>
        <w:t>dab</w:t>
      </w:r>
      <w:r w:rsidRPr="00116133">
        <w:rPr>
          <w:rFonts w:ascii="Arial" w:hAnsi="Arial" w:cs="Arial"/>
          <w:color w:val="2A2A29"/>
          <w:spacing w:val="-6"/>
          <w:w w:val="101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right="542"/>
        <w:jc w:val="right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(f)  </w:t>
      </w:r>
      <w:r w:rsidRPr="00116133">
        <w:rPr>
          <w:rFonts w:ascii="Times New Roman" w:hAnsi="Times New Roman"/>
          <w:b/>
          <w:bCs/>
          <w:color w:val="2A2A29"/>
          <w:spacing w:val="49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aimed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summer</w:t>
      </w:r>
      <w:r w:rsidRPr="00116133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04"/>
          <w:sz w:val="24"/>
          <w:szCs w:val="24"/>
          <w:lang w:val="en-US"/>
        </w:rPr>
        <w:t>line.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47" style="position:absolute;left:0;text-align:left;margin-left:133.85pt;margin-top:3.55pt;width:32.75pt;height:13pt;z-index:-251678208;mso-position-horizontal-relative:page" o:allowincell="f" fillcolor="#dadada" stroked="f">
            <v:path arrowok="t"/>
            <w10:wrap anchorx="page"/>
          </v:rect>
        </w:pict>
      </w:r>
      <w:r w:rsidR="00F25CBE" w:rsidRPr="0011613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25CBE" w:rsidRPr="00116133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F25CBE" w:rsidRPr="00116133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F25CBE" w:rsidRPr="00116133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F25CBE" w:rsidRPr="00116133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F25CBE"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F25CBE" w:rsidRPr="00116133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1"/>
          <w:sz w:val="24"/>
          <w:szCs w:val="24"/>
          <w:lang w:val="en-US"/>
        </w:rPr>
        <w:t>meanings.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8" style="position:absolute;left:0;text-align:left;margin-left:276.45pt;margin-top:-.95pt;width:15.95pt;height:15.95pt;z-index:-25167104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label</w:t>
      </w:r>
      <w:r w:rsidR="00F25CBE" w:rsidRPr="00116133">
        <w:rPr>
          <w:rFonts w:ascii="Arial" w:hAnsi="Arial" w:cs="Arial"/>
          <w:color w:val="2A2A29"/>
          <w:spacing w:val="-5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</w:t>
      </w:r>
      <w:r w:rsidR="00F25CBE" w:rsidRPr="00116133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w w:val="104"/>
          <w:sz w:val="24"/>
          <w:szCs w:val="24"/>
          <w:lang w:val="en-US"/>
        </w:rPr>
        <w:t>ailing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9" style="position:absolute;left:0;text-align:left;margin-left:276.45pt;margin-top:-.95pt;width:15.95pt;height:15.95pt;z-index:-25167001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not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oo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="00F25CBE" w:rsidRPr="00116133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23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pacing w:val="-8"/>
          <w:w w:val="123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endy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0" style="position:absolute;left:0;text-align:left;margin-left:276.45pt;margin-top:-.95pt;width:15.95pt;height:15.95pt;z-index:-25166899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not su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eeding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</w:t>
      </w:r>
      <w:r w:rsidR="00F25CBE" w:rsidRPr="00116133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3"/>
          <w:sz w:val="24"/>
          <w:szCs w:val="24"/>
          <w:lang w:val="en-US"/>
        </w:rPr>
        <w:t>af</w:t>
      </w:r>
      <w:r w:rsidR="00F25CBE" w:rsidRPr="00116133">
        <w:rPr>
          <w:rFonts w:ascii="Arial" w:hAnsi="Arial" w:cs="Arial"/>
          <w:color w:val="2A2A29"/>
          <w:spacing w:val="-5"/>
          <w:w w:val="103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101"/>
          <w:sz w:val="24"/>
          <w:szCs w:val="24"/>
          <w:lang w:val="en-US"/>
        </w:rPr>
        <w:t>dab</w:t>
      </w:r>
      <w:r w:rsidR="00F25CBE" w:rsidRPr="00116133">
        <w:rPr>
          <w:rFonts w:ascii="Arial" w:hAnsi="Arial" w:cs="Arial"/>
          <w:color w:val="2A2A29"/>
          <w:spacing w:val="-6"/>
          <w:w w:val="101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1" style="position:absolute;left:0;text-align:left;margin-left:276.45pt;margin-top:-.95pt;width:15.95pt;height:15.95pt;z-index:-25166796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ashionab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-6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 </w:t>
      </w:r>
      <w:r w:rsidR="00F25CBE" w:rsidRPr="00116133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8"/>
          <w:sz w:val="24"/>
          <w:szCs w:val="24"/>
          <w:lang w:val="en-US"/>
        </w:rPr>
        <w:t>b</w:t>
      </w:r>
      <w:r w:rsidR="00F25CBE" w:rsidRPr="00116133">
        <w:rPr>
          <w:rFonts w:ascii="Arial" w:hAnsi="Arial" w:cs="Arial"/>
          <w:color w:val="2A2A29"/>
          <w:spacing w:val="-2"/>
          <w:w w:val="108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and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52" style="position:absolute;left:0;text-align:left;margin-left:163.6pt;margin-top:3.55pt;width:36.4pt;height:13pt;z-index:-251677184;mso-position-horizontal-relative:page" o:allowincell="f" fillcolor="#dadada" stroked="f">
            <v:path arrowok="t"/>
            <w10:wrap anchorx="page"/>
          </v:rect>
        </w:pict>
      </w:r>
      <w:r w:rsidR="00F25CBE" w:rsidRPr="0011613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F25CBE" w:rsidRPr="00116133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F25CBE" w:rsidRPr="00116133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de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ails</w:t>
      </w:r>
      <w:r w:rsidR="00F25CBE" w:rsidRPr="00116133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1"/>
          <w:sz w:val="24"/>
          <w:szCs w:val="24"/>
          <w:lang w:val="en-US"/>
        </w:rPr>
        <w:t>about.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3" style="position:absolute;left:0;text-align:left;margin-left:276.45pt;margin-top:-.95pt;width:15.95pt;height:15.95pt;z-index:-25166694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="00F25CBE" w:rsidRPr="00116133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 b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F25CBE"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F25CBE" w:rsidRPr="00116133">
        <w:rPr>
          <w:rFonts w:ascii="Arial" w:hAnsi="Arial" w:cs="Arial"/>
          <w:color w:val="2A2A29"/>
          <w:spacing w:val="-6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</w:t>
      </w:r>
      <w:r w:rsidR="00F25CBE" w:rsidRPr="00116133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2000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4" style="position:absolute;left:0;text-align:left;margin-left:276.45pt;margin-top:-.95pt;width:15.95pt;height:15.95pt;z-index:-2516659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F25CBE" w:rsidRPr="00116133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girls</w:t>
      </w:r>
      <w:r w:rsidR="00F25CBE" w:rsidRPr="00116133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F25CBE" w:rsidRPr="00116133">
        <w:rPr>
          <w:rFonts w:ascii="Arial" w:hAnsi="Arial" w:cs="Arial"/>
          <w:color w:val="2A2A29"/>
          <w:spacing w:val="-5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="00F25CBE" w:rsidRPr="00116133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Abe</w:t>
      </w:r>
      <w:r w:rsidR="00F25CBE" w:rsidRPr="00116133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ombie</w:t>
      </w:r>
      <w:r w:rsidR="00F25CBE" w:rsidRPr="00116133">
        <w:rPr>
          <w:rFonts w:ascii="Arial" w:hAnsi="Arial" w:cs="Arial"/>
          <w:color w:val="2A2A29"/>
          <w:spacing w:val="4"/>
          <w:w w:val="9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&amp;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ch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5" style="position:absolute;left:0;text-align:left;margin-left:276.45pt;margin-top:-.95pt;width:15.95pt;height:15.95pt;z-index:-25166489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="00F25CBE" w:rsidRPr="00116133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25CBE" w:rsidRPr="00116133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F25CBE"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ame</w:t>
      </w:r>
      <w:r w:rsidR="00F25CBE" w:rsidRPr="00116133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popular</w:t>
      </w:r>
      <w:r w:rsidR="00F25CBE" w:rsidRPr="00116133">
        <w:rPr>
          <w:rFonts w:ascii="Arial" w:hAnsi="Arial" w:cs="Arial"/>
          <w:color w:val="2A2A29"/>
          <w:spacing w:val="-5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</w:t>
      </w:r>
      <w:r w:rsidR="00F25CBE" w:rsidRPr="00116133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1922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tabs>
          <w:tab w:val="left" w:pos="7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6" style="position:absolute;left:0;text-align:left;margin-left:276.45pt;margin-top:-.95pt;width:15.95pt;height:15.95pt;z-index:-25166387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F25CBE"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F25CBE" w:rsidRPr="00116133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ompe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F25CBE"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F25CBE" w:rsidRPr="00116133">
        <w:rPr>
          <w:rFonts w:ascii="Arial" w:hAnsi="Arial" w:cs="Arial"/>
          <w:color w:val="2A2A29"/>
          <w:spacing w:val="-4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 </w:t>
      </w:r>
      <w:r w:rsidR="00F25CBE" w:rsidRPr="00116133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Bettys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319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57" style="position:absolute;left:0;text-align:left;margin-left:183.25pt;margin-top:3.55pt;width:39.05pt;height:13pt;z-index:-25167616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1158" style="position:absolute;left:0;text-align:left;margin-left:126.2pt;margin-top:26.35pt;width:337.15pt;height:58.3pt;z-index:-251662848;mso-position-horizontal-relative:page" coordorigin="2524,527" coordsize="6743,1166" o:allowincell="f">
            <v:shape id="_x0000_s1159" style="position:absolute;left:2654;top:657;width:6483;height:906" coordsize="6483,906" o:allowincell="f" path="m6330,r-29,l147,323r-30,2l92,328r-21,4l53,338r-15,6l26,353,16,364,9,377,4,393,1,412,,434r,26l,490r2,34l10,687r2,38l14,758r3,30l20,813r4,21l29,852r7,15l45,879r10,10l69,896r16,5l104,904r22,1l152,906r30,-1l6302,584r34,-2l6365,580r25,-3l6412,573r18,-6l6445,561r12,-9l6466,541r7,-13l6478,512r3,-19l6483,471r,-26l6482,415r-1,-34l6472,218r-2,-38l6468,147r-2,-30l6462,92r-4,-21l6453,53r-7,-15l6438,26,6427,16,6414,9,6398,4,6379,1,6356,r-26,e" fillcolor="#e3e3e3" stroked="f">
              <v:path arrowok="t"/>
            </v:shape>
            <v:shape id="_x0000_s1160" style="position:absolute;left:2654;top:657;width:6483;height:906" coordsize="6483,906" o:allowincell="f" path="m218,319r-38,2l147,323r-30,2l92,328r-21,4l53,338r-15,6l26,353,16,364,9,377,4,393,1,412,,434r,26l,490r2,34l10,687r2,38l14,758r3,30l20,813r4,21l29,852r7,15l45,879r10,10l69,896r16,5l104,904r22,1l152,906r30,-1l216,903,6264,586r38,-2l6336,582r29,-2l6390,577r22,-4l6430,567r15,-6l6457,552r9,-11l6473,528r5,-16l6481,493r2,-22l6483,445r-1,-30l6481,381r-9,-163l6470,180r-2,-33l6466,117r-4,-25l6458,71r-5,-18l6446,38r-8,-12l6427,16,6414,9,6398,4,6379,1,6356,r-26,l6301,r-35,2l218,319xe" filled="f" strokecolor="#5c5b5b" strokeweight="2pt">
              <v:path arrowok="t"/>
            </v:shape>
            <w10:wrap anchorx="page"/>
          </v:group>
        </w:pict>
      </w:r>
      <w:r>
        <w:rPr>
          <w:noProof/>
        </w:rPr>
        <w:pict>
          <v:shape id="_x0000_s1161" type="#_x0000_t136" style="position:absolute;left:0;text-align:left;margin-left:155.15pt;margin-top:50.25pt;width:278.5pt;height:12pt;rotation:357;z-index:-25166080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lang • jeans • hoody • customer • dude • beach • store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D. </w:t>
      </w:r>
      <w:r w:rsidR="00F25CBE" w:rsidRPr="00116133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Label</w:t>
      </w:r>
      <w:r w:rsidR="00F25CBE" w:rsidRPr="00116133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F25CBE" w:rsidRPr="00116133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F25CBE" w:rsidRPr="00116133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images</w:t>
      </w:r>
      <w:r w:rsidR="00F25CBE" w:rsidRPr="00116133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="00F25CBE" w:rsidRPr="00116133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ds</w:t>
      </w:r>
      <w:r w:rsidR="00F25CBE" w:rsidRPr="00116133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F25CBE" w:rsidRPr="00116133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F25CBE" w:rsidRPr="00116133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x.</w:t>
      </w:r>
      <w:r w:rsidR="00F25CBE" w:rsidRPr="00116133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Not</w:t>
      </w:r>
      <w:r w:rsidR="00F25CBE" w:rsidRPr="00116133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all</w:t>
      </w:r>
      <w:r w:rsidR="00F25CBE" w:rsidRPr="00116133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ds</w:t>
      </w:r>
      <w:r w:rsidR="00F25CBE" w:rsidRPr="00116133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needed.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  <w:sectPr w:rsidR="00F25CBE" w:rsidRPr="00116133">
          <w:headerReference w:type="even" r:id="rId19"/>
          <w:headerReference w:type="default" r:id="rId20"/>
          <w:footerReference w:type="even" r:id="rId21"/>
          <w:footerReference w:type="default" r:id="rId22"/>
          <w:pgSz w:w="11920" w:h="16840"/>
          <w:pgMar w:top="1060" w:right="1140" w:bottom="800" w:left="0" w:header="172" w:footer="608" w:gutter="0"/>
          <w:pgNumType w:start="168"/>
          <w:cols w:space="720" w:equalWidth="0">
            <w:col w:w="10780"/>
          </w:cols>
          <w:noEndnote/>
        </w:sectPr>
      </w:pPr>
    </w:p>
    <w:p w:rsidR="00F25CBE" w:rsidRPr="00116133" w:rsidRDefault="00BE75B9">
      <w:pPr>
        <w:widowControl w:val="0"/>
        <w:tabs>
          <w:tab w:val="left" w:pos="3300"/>
        </w:tabs>
        <w:autoSpaceDE w:val="0"/>
        <w:autoSpaceDN w:val="0"/>
        <w:adjustRightInd w:val="0"/>
        <w:spacing w:before="32" w:after="0" w:line="240" w:lineRule="auto"/>
        <w:ind w:left="1134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162" style="position:absolute;left:0;text-align:left;margin-left:49.85pt;margin-top:-112pt;width:489.75pt;height:107.05pt;z-index:-251661824;mso-position-horizontal-relative:page" coordorigin="997,-2240" coordsize="9795,2141" o:allowincell="f">
            <v:rect id="_x0000_s1163" style="position:absolute;left:1007;top:-2230;width:2419;height:2121" o:allowincell="f" filled="f" fillcolor="#2a2a29" stroked="f">
              <v:path arrowok="t"/>
            </v:rect>
            <v:shape id="_x0000_s1164" style="position:absolute;left:1143;top:-2095;width:2149;height:1851" coordsize="2149,1851" o:allowincell="f" path="m226,l152,,121,1,95,3,73,6,55,11,40,18,28,28,19,40,12,54,6,73,3,95,1,120,,150r,35l,1665r,33l1,1729r2,25l6,1776r5,19l18,1810r10,12l40,1831r14,7l73,1843r21,4l120,1849r30,1l185,1850r1776,l1996,1850r30,-1l2052,1847r22,-4l2092,1838r15,-7l2119,1822r10,-12l2136,1795r5,-18l2144,1755r2,-25l2147,1699r1,-34l2148,185r,-33l2146,121r-2,-26l2141,73r-5,-18l2129,40r-9,-12l2108,19r-15,-7l2075,7,2053,3,2027,1,1997,r-35,l226,e" filled="f" stroked="f">
              <v:path arrowok="t"/>
            </v:shape>
            <v:rect id="_x0000_s1165" style="position:absolute;left:1144;top:-2096;width:2140;height:1860;mso-position-horizontal-relative:page" o:allowincell="f" filled="f" stroked="f">
              <v:textbox inset="0,0,0,0">
                <w:txbxContent>
                  <w:p w:rsidR="00F25CBE" w:rsidRDefault="00BE75B9">
                    <w:pPr>
                      <w:spacing w:after="0" w:line="18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4" type="#_x0000_t75" style="width:107.05pt;height:92.65pt">
                          <v:imagedata r:id="rId23" o:title=""/>
                        </v:shape>
                      </w:pict>
                    </w:r>
                  </w:p>
                  <w:p w:rsidR="00F25CBE" w:rsidRDefault="00F25C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66" style="position:absolute;left:1143;top:-2095;width:2149;height:1851" coordsize="2149,1851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  <v:path arrowok="t"/>
            </v:shape>
            <v:rect id="_x0000_s1167" style="position:absolute;left:8363;top:-2230;width:2419;height:2121" o:allowincell="f" filled="f" fillcolor="#2a2a29" stroked="f">
              <v:path arrowok="t"/>
            </v:rect>
            <v:shape id="_x0000_s1168" style="position:absolute;left:8499;top:-2095;width:2149;height:1851" coordsize="2149,1851" o:allowincell="f" path="m226,l152,,121,1,95,3,73,6,55,11,40,18,28,28,19,40,12,54,6,73,3,95,1,120,,150r,35l,1665r,33l1,1729r2,25l6,1776r5,19l18,1810r10,12l40,1831r14,7l73,1843r21,4l120,1849r30,1l185,1850r1776,l1996,1850r30,-1l2052,1847r22,-4l2092,1838r15,-7l2119,1822r10,-12l2136,1795r5,-18l2144,1755r2,-25l2147,1699r1,-34l2148,185r,-33l2146,121r-2,-26l2141,73r-5,-18l2129,40r-9,-12l2108,19r-15,-7l2075,7,2053,3,2027,1,1997,r-35,l226,e" filled="f" stroked="f">
              <v:path arrowok="t"/>
            </v:shape>
            <v:rect id="_x0000_s1169" style="position:absolute;left:8500;top:-2096;width:2140;height:1860;mso-position-horizontal-relative:page" o:allowincell="f" filled="f" stroked="f">
              <v:textbox inset="0,0,0,0">
                <w:txbxContent>
                  <w:p w:rsidR="00F25CBE" w:rsidRDefault="00BE75B9">
                    <w:pPr>
                      <w:spacing w:after="0" w:line="18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6" type="#_x0000_t75" style="width:107.05pt;height:92.65pt">
                          <v:imagedata r:id="rId24" o:title=""/>
                        </v:shape>
                      </w:pict>
                    </w:r>
                  </w:p>
                  <w:p w:rsidR="00F25CBE" w:rsidRDefault="00F25C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70" style="position:absolute;left:8499;top:-2095;width:2149;height:1851" coordsize="2149,1851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  <v:path arrowok="t"/>
            </v:shape>
            <v:rect id="_x0000_s1171" style="position:absolute;left:5911;top:-2230;width:2419;height:2121" o:allowincell="f" filled="f" fillcolor="#2a2a29" stroked="f">
              <v:path arrowok="t"/>
            </v:rect>
            <v:shape id="_x0000_s1172" style="position:absolute;left:6047;top:-2095;width:2149;height:1851" coordsize="2149,1851" o:allowincell="f" path="m226,l152,,121,1,95,3,73,6,55,11,40,18,28,28,19,40,12,54,6,73,3,95,1,120,,150r,35l,1665r,33l1,1729r2,25l6,1776r5,19l18,1810r10,12l40,1831r14,7l73,1843r21,4l120,1849r30,1l185,1850r1776,l1996,1850r30,-1l2052,1847r22,-4l2092,1838r15,-7l2119,1822r10,-12l2136,1795r5,-18l2144,1755r2,-25l2147,1699r1,-34l2148,185r,-33l2146,121r-2,-26l2141,73r-5,-18l2129,40r-9,-12l2108,19r-15,-7l2075,7,2053,3,2027,1,1997,r-35,l226,e" filled="f" stroked="f">
              <v:path arrowok="t"/>
            </v:shape>
            <v:rect id="_x0000_s1173" style="position:absolute;left:6181;top:-2096;width:1880;height:1860;mso-position-horizontal-relative:page" o:allowincell="f" filled="f" stroked="f">
              <v:textbox inset="0,0,0,0">
                <w:txbxContent>
                  <w:p w:rsidR="00F25CBE" w:rsidRDefault="00BE75B9">
                    <w:pPr>
                      <w:spacing w:after="0" w:line="18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8" type="#_x0000_t75" style="width:93.9pt;height:92.65pt">
                          <v:imagedata r:id="rId25" o:title=""/>
                        </v:shape>
                      </w:pict>
                    </w:r>
                  </w:p>
                  <w:p w:rsidR="00F25CBE" w:rsidRDefault="00F25C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74" style="position:absolute;left:6047;top:-2095;width:2149;height:1851" coordsize="2149,1851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  <v:path arrowok="t"/>
            </v:shape>
            <v:rect id="_x0000_s1175" style="position:absolute;left:3459;top:-2230;width:2419;height:2121" o:allowincell="f" filled="f" fillcolor="#2a2a29" stroked="f">
              <v:path arrowok="t"/>
            </v:rect>
            <v:shape id="_x0000_s1176" style="position:absolute;left:3595;top:-2095;width:2149;height:1851" coordsize="2149,1851" o:allowincell="f" path="m226,l152,,121,1,95,3,73,6,55,11,40,18,28,28,19,40,12,54,6,73,3,95,1,120,,150r,35l,1665r,33l1,1729r2,25l6,1776r5,19l18,1810r10,12l40,1831r14,7l73,1843r21,4l120,1849r30,1l185,1850r1776,l1996,1850r30,-1l2052,1847r22,-4l2092,1838r15,-7l2119,1822r10,-12l2136,1795r5,-18l2144,1755r2,-25l2147,1699r1,-34l2148,185r,-33l2146,121r-2,-26l2141,73r-5,-18l2129,40r-9,-12l2108,19r-15,-7l2075,7,2053,3,2027,1,1997,r-35,l226,e" filled="f" stroked="f">
              <v:path arrowok="t"/>
            </v:shape>
            <v:rect id="_x0000_s1177" style="position:absolute;left:3596;top:-2096;width:2140;height:1860;mso-position-horizontal-relative:page" o:allowincell="f" filled="f" stroked="f">
              <v:textbox inset="0,0,0,0">
                <w:txbxContent>
                  <w:p w:rsidR="00F25CBE" w:rsidRDefault="00BE75B9">
                    <w:pPr>
                      <w:spacing w:after="0" w:line="18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0" type="#_x0000_t75" style="width:107.05pt;height:92.65pt">
                          <v:imagedata r:id="rId26" o:title=""/>
                        </v:shape>
                      </w:pict>
                    </w:r>
                  </w:p>
                  <w:p w:rsidR="00F25CBE" w:rsidRDefault="00F25C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78" style="position:absolute;left:3595;top:-2095;width:2149;height:1851" coordsize="2149,1851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  <v:path arrowok="t"/>
            </v:shape>
            <w10:wrap anchorx="page"/>
          </v:group>
        </w:pict>
      </w:r>
      <w:r w:rsidR="00F25CBE"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="00F25CBE" w:rsidRPr="00116133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="00F25CBE"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25CBE" w:rsidRPr="00116133" w:rsidRDefault="00F25CB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2.</w:t>
      </w:r>
      <w:r w:rsidRPr="00116133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25CBE" w:rsidRPr="00116133" w:rsidRDefault="00F25CB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3.</w:t>
      </w:r>
      <w:r w:rsidRPr="00116133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25CBE" w:rsidRPr="00116133" w:rsidRDefault="00F25CB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16133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116133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25CBE" w:rsidRPr="00116133" w:rsidRDefault="00F25CB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F25CBE" w:rsidRPr="00116133">
          <w:type w:val="continuous"/>
          <w:pgSz w:w="11920" w:h="16840"/>
          <w:pgMar w:top="1060" w:right="1140" w:bottom="800" w:left="0" w:header="720" w:footer="720" w:gutter="0"/>
          <w:cols w:num="4" w:space="720" w:equalWidth="0">
            <w:col w:w="3303" w:space="283"/>
            <w:col w:w="2169" w:space="283"/>
            <w:col w:w="2169" w:space="283"/>
            <w:col w:w="2290"/>
          </w:cols>
          <w:noEndnote/>
        </w:sect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shape id="_x0000_s1196" style="position:absolute;margin-left:514.95pt;margin-top:-91.5pt;width:56.05pt;height:13pt;z-index:-251614720" coordsize="1121,261" o:regroupid="1" o:allowincell="f" path="m1117,l150,,125,2,102,7,81,15,61,26,43,39,28,54,16,72,7,90,1,110,,133r2,21l8,173r10,19l30,208r16,15l64,236r20,11l106,254r23,5l154,261r943,l1097,261r2,-6l1111,196r7,-61l1121,71r-1,-20l1120,30,1118,9,1117,e" fillcolor="#d5d5d4" stroked="f">
            <v:path arrowok="t"/>
          </v:shape>
        </w:pict>
      </w:r>
      <w:r>
        <w:rPr>
          <w:noProof/>
        </w:rPr>
        <w:pict>
          <v:polyline id="_x0000_s1195" style="position:absolute;z-index:-251615744" points="567.5pt,-71.95pt,526.9pt,-71.95pt,525.85pt,-71.65pt,524.9pt,-71.05pt,524.2pt,-70.25pt,523.75pt,-69.25pt,523.6pt,-68.15pt,523.6pt,-66.2pt,523.9pt,-65.15pt,524.5pt,-64.2pt,525.3pt,-63.5pt,526.3pt,-63.05pt,527.45pt,-62.85pt,561.6pt,-62.9pt,561.6pt,-62.9pt,561.85pt,-63.15pt,563.65pt,-65.45pt,565.3pt,-67.85pt,566.75pt,-70.4pt,567.5pt,-7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194" style="position:absolute;z-index:-251616768" points="495.6pt,-95pt,495.55pt,-94.8pt,495.4pt,-93.85pt,495.25pt,-92.8pt,495.1pt,-91.8pt,495.05pt,-90.8pt,494.95pt,-89.75pt,494.95pt,-88.7pt,495.05pt,-85.5pt,495.4pt,-82.3pt,496.05pt,-79.25pt,496.85pt,-76.3pt,497.9pt,-73.45pt,499.15pt,-70.7pt,500.6pt,-68.1pt,502.25pt,-65.6pt,504.05pt,-63.25pt,506.05pt,-61.1pt,508.2pt,-59.1pt,510.5pt,-57.25pt,512.9pt,-55.6pt,515.5pt,-54.1pt,518.15pt,-52.85pt,520.95pt,-51.8pt,523.8pt,-50.95pt,526.8pt,-50.35pt,529.85pt,-49.95pt,532.95pt,-49.85pt,536.1pt,-49.95pt,539.15pt,-50.35pt,542.1pt,-50.95pt,545pt,-51.8pt,547.75pt,-52.85pt,550.45pt,-54.1pt,553pt,-55.55pt,555.45pt,-57.2pt,557.7pt,-59pt,559.85pt,-61pt,561.85pt,-63.15pt,563.65pt,-65.4pt,565.3pt,-67.85pt,566.75pt,-70.4pt,568pt,-73.1pt,569.05pt,-75.85pt,569.9pt,-78.75pt,570.5pt,-81.7pt,570.9pt,-84.75pt,571pt,-87.9pt,571pt,-88.95pt,570.95pt,-89.95pt,570.9pt,-91pt,570.8pt,-92pt,570.65pt,-93pt,570.5pt,-94pt,570.35pt,-95pt,495.7pt,-95pt,495.7pt,-95pt,495.6pt,-9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193" style="position:absolute;margin-left:506.1pt;margin-top:0;width:89pt;height:29pt;z-index:-251617792;mso-position-horizontal-relative:page;mso-position-vertical-relative:page" o:regroupid="1" o:allowincell="f" filled="f" stroked="f">
            <v:textbox inset="0,0,0,0">
              <w:txbxContent>
                <w:p w:rsidR="00532840" w:rsidRDefault="00BE75B9" w:rsidP="0053284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88.3pt;height:28.8pt">
                        <v:imagedata r:id="rId14" o:title=""/>
                      </v:shape>
                    </w:pict>
                  </w:r>
                </w:p>
                <w:p w:rsidR="00532840" w:rsidRDefault="00532840" w:rsidP="0053284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group id="_x0000_s1190" style="position:absolute;margin-left:462.55pt;margin-top:-87.55pt;width:26.15pt;height:23.75pt;z-index:-251618816" coordorigin="9251,149" coordsize="523,475" o:regroupid="1" o:allowincell="f">
            <v:shape id="_x0000_s119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9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shape id="_x0000_s1189" style="position:absolute;margin-left:463.5pt;margin-top:-86.7pt;width:24.3pt;height:22pt;z-index:-251619840" coordsize="486,441" o:regroupid="1" o:allowincell="f" path="m287,l266,1,248,9r-6,5l229,31r-5,19l225,71r8,18l283,146r15,16l57,162r-21,3l19,176,6,193,,212r2,24l9,253r19,16l45,277r232,1l298,278r-15,16l238,344r-11,18l223,381r4,22l236,420r6,7l260,437r19,4l301,438r17,-10l324,422,467,263r1,l474,257r4,-6l481,243r3,-7l486,229r,-18l484,203r-3,-7l478,189r-5,-7l467,177r-1,l323,17,307,5,287,e" stroked="f">
            <v:path arrowok="t"/>
          </v:shape>
        </w:pict>
      </w:r>
      <w:r>
        <w:rPr>
          <w:noProof/>
        </w:rPr>
        <w:pict>
          <v:group id="_x0000_s1186" style="position:absolute;margin-left:372.8pt;margin-top:-90.55pt;width:33.05pt;height:30.1pt;z-index:-251620864" coordorigin="7456,89" coordsize="661,602" o:regroupid="1" o:allowincell="f">
            <v:shape id="_x0000_s118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8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shape id="_x0000_s1185" style="position:absolute;margin-left:374pt;margin-top:-89.35pt;width:30.6pt;height:27.65pt;z-index:-251621888" coordsize="613,554" o:regroupid="1" o:allowincell="f" path="m348,l329,3r-16,8l305,17,292,33r-8,19l283,77r4,20l294,112r64,71l376,203r-304,l51,206r-19,8l15,233,4,250,,267r1,25l8,311r10,15l35,339r18,8l350,350r26,l358,369r-58,63l289,450r-6,19l284,495r6,20l298,530r7,6l324,548r19,6l369,552r19,-5l403,538r6,-7l590,330r1,l598,323r6,-8l608,305r3,-9l613,287r,-21l611,255r-4,-9l603,237r-6,-8l590,222r-1,l409,21,392,8,374,,348,e" stroked="f">
            <v:path arrowok="t"/>
          </v:shape>
        </w:pict>
      </w:r>
      <w:r>
        <w:rPr>
          <w:noProof/>
        </w:rPr>
        <w:pict>
          <v:group id="_x0000_s1182" style="position:absolute;margin-left:283.6pt;margin-top:-94.45pt;width:40.05pt;height:36.6pt;z-index:-251622912" coordorigin="5672,11" coordsize="801,732" o:regroupid="1" o:allowincell="f">
            <v:shape id="_x0000_s118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8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shape id="_x0000_s1181" style="position:absolute;margin-left:285.05pt;margin-top:-93pt;width:37.2pt;height:33.7pt;z-index:-251623936" coordsize="744,675" o:regroupid="1" o:allowincell="f" path="m441,l418,,399,4r-17,8l370,22,356,38r-9,18l342,76r1,22l347,118r8,17l434,224r22,24l87,248r-21,2l47,257,30,268,15,286,5,303,,322r1,27l5,369r8,17l23,399r16,13l57,421r20,4l424,426r32,l434,450r-70,77l352,544r-7,19l342,582r2,24l350,625r10,17l371,653r17,12l406,672r20,3l449,673r20,-6l485,657r10,-10l716,402r,l725,394r7,-11l737,372r4,-11l744,350r,-26l741,312r-5,-11l731,290r-7,-11l715,271r-1,l495,27r,-1l479,13,461,4,441,e" stroked="f">
            <v:path arrowok="t"/>
          </v:shape>
        </w:pict>
      </w:r>
      <w:r>
        <w:rPr>
          <w:noProof/>
        </w:rPr>
        <w:pict>
          <v:rect id="_x0000_s1180" style="position:absolute;margin-left:0;margin-top:0;width:510pt;height:17pt;z-index:-251624960;mso-position-horizontal-relative:page;mso-position-vertical-relative:page" o:regroupid="1" o:allowincell="f" filled="f" stroked="f">
            <v:textbox inset="0,0,0,0">
              <w:txbxContent>
                <w:p w:rsidR="00532840" w:rsidRDefault="00BE75B9" w:rsidP="0053284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512.75pt;height:16.9pt">
                        <v:imagedata r:id="rId15" o:title=""/>
                      </v:shape>
                    </w:pict>
                  </w:r>
                </w:p>
                <w:p w:rsidR="00532840" w:rsidRDefault="00532840" w:rsidP="0053284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97" style="position:absolute;left:0;text-align:left;margin-left:136.15pt;margin-top:4.6pt;width:159.45pt;height:13pt;z-index:-251657728;mso-position-horizontal-relative:page" o:allowincell="f" fillcolor="#dadada" stroked="f">
            <v:path arrowok="t"/>
            <w10:wrap anchorx="page"/>
          </v:rect>
        </w:pict>
      </w:r>
      <w:r w:rsidR="00F25CBE" w:rsidRPr="0011613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F25CBE" w:rsidRPr="00116133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adjecti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25CBE" w:rsidRPr="00116133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F25CBE" w:rsidRPr="00116133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98"/>
          <w:sz w:val="24"/>
          <w:szCs w:val="24"/>
          <w:lang w:val="en-US"/>
        </w:rPr>
        <w:t>de</w:t>
      </w:r>
      <w:r w:rsidR="00F25CBE" w:rsidRPr="00116133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25CBE" w:rsidRPr="00116133" w:rsidRDefault="00F25CBE">
      <w:pPr>
        <w:widowControl w:val="0"/>
        <w:tabs>
          <w:tab w:val="left" w:pos="64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Pr="00116133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bag.</w:t>
      </w:r>
      <w:r w:rsidRPr="00116133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(Italian</w:t>
      </w:r>
      <w:r w:rsidRPr="00116133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black</w:t>
      </w:r>
      <w:r w:rsidRPr="00116133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endy)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tabs>
          <w:tab w:val="left" w:pos="62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in a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flat.</w:t>
      </w:r>
      <w:r w:rsidRPr="00116133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(modern</w:t>
      </w:r>
      <w:r w:rsidRPr="00116133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116133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ozy)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tabs>
          <w:tab w:val="left" w:pos="68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116133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got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aine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116133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(whi</w:t>
      </w:r>
      <w:r w:rsidRPr="00116133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3"/>
          <w:sz w:val="24"/>
          <w:szCs w:val="24"/>
          <w:lang w:val="en-US"/>
        </w:rPr>
        <w:t>n</w:t>
      </w:r>
      <w:r w:rsidRPr="00116133">
        <w:rPr>
          <w:rFonts w:ascii="Arial" w:hAnsi="Arial" w:cs="Arial"/>
          <w:color w:val="2A2A29"/>
          <w:spacing w:val="-1"/>
          <w:w w:val="93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w w:val="93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116133">
        <w:rPr>
          <w:rFonts w:ascii="Arial" w:hAnsi="Arial" w:cs="Arial"/>
          <w:color w:val="2A2A29"/>
          <w:spacing w:val="2"/>
          <w:sz w:val="24"/>
          <w:szCs w:val="24"/>
          <w:lang w:val="en-US"/>
        </w:rPr>
        <w:t>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e)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tabs>
          <w:tab w:val="left" w:pos="56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>hambu</w:t>
      </w:r>
      <w:r w:rsidRPr="00116133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>ge</w:t>
      </w:r>
      <w:r w:rsidRPr="00116133">
        <w:rPr>
          <w:rFonts w:ascii="Arial" w:hAnsi="Arial" w:cs="Arial"/>
          <w:color w:val="2A2A29"/>
          <w:spacing w:val="-30"/>
          <w:w w:val="102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.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(medium</w:t>
      </w:r>
      <w:r w:rsidRPr="00116133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tasty</w:t>
      </w:r>
      <w:r w:rsidRPr="00116133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16133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ench)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98" style="position:absolute;left:0;text-align:left;margin-left:182.4pt;margin-top:3.55pt;width:29.85pt;height:13pt;z-index:-25165670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199" style="position:absolute;left:0;text-align:left;margin-left:81.7pt;margin-top:.55pt;width:35.35pt;height:16.55pt;z-index:-251652608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25CBE" w:rsidRPr="00116133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="00F25CBE" w:rsidRPr="00116133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F25CBE" w:rsidRPr="00116133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suffix</w:t>
      </w:r>
      <w:r w:rsidR="00F25CBE" w:rsidRPr="00116133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116133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F25CBE" w:rsidRPr="00116133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25CBE" w:rsidRPr="00116133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>bold.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116133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ful</w:t>
      </w:r>
      <w:r w:rsidRPr="00116133">
        <w:rPr>
          <w:rFonts w:ascii="Arial" w:hAnsi="Arial" w:cs="Arial"/>
          <w:color w:val="2A2A29"/>
          <w:spacing w:val="21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27"/>
          <w:sz w:val="24"/>
          <w:szCs w:val="24"/>
          <w:u w:val="single"/>
          <w:lang w:val="en-US"/>
        </w:rPr>
        <w:t>/</w:t>
      </w:r>
      <w:r w:rsidRPr="00116133">
        <w:rPr>
          <w:rFonts w:ascii="Arial" w:hAnsi="Arial" w:cs="Arial"/>
          <w:color w:val="2A2A29"/>
          <w:spacing w:val="-25"/>
          <w:w w:val="127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ab</w:t>
      </w:r>
      <w:r w:rsidRPr="00116133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er on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 sa</w:t>
      </w:r>
      <w:r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116133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un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116133">
        <w:rPr>
          <w:rFonts w:ascii="Arial" w:hAnsi="Arial" w:cs="Arial"/>
          <w:color w:val="2A2A29"/>
          <w:spacing w:val="5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s</w:t>
      </w:r>
      <w:r w:rsidRPr="00116133">
        <w:rPr>
          <w:rFonts w:ascii="Arial" w:hAnsi="Arial" w:cs="Arial"/>
          <w:color w:val="2A2A29"/>
          <w:spacing w:val="15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27"/>
          <w:sz w:val="24"/>
          <w:szCs w:val="24"/>
          <w:u w:val="single"/>
          <w:lang w:val="en-US"/>
        </w:rPr>
        <w:t>/</w:t>
      </w:r>
      <w:r w:rsidRPr="00116133">
        <w:rPr>
          <w:rFonts w:ascii="Arial" w:hAnsi="Arial" w:cs="Arial"/>
          <w:color w:val="2A2A29"/>
          <w:spacing w:val="-25"/>
          <w:w w:val="127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ab</w:t>
      </w:r>
      <w:r w:rsidRPr="00116133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w w:val="98"/>
          <w:sz w:val="24"/>
          <w:szCs w:val="24"/>
          <w:lang w:val="en-US"/>
        </w:rPr>
        <w:t>on</w:t>
      </w:r>
      <w:r w:rsidRPr="00116133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w w:val="110"/>
          <w:sz w:val="24"/>
          <w:szCs w:val="24"/>
          <w:lang w:val="en-US"/>
        </w:rPr>
        <w:t>ert!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116133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116133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thought</w:t>
      </w:r>
      <w:r w:rsidRPr="00116133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s</w:t>
      </w:r>
      <w:r w:rsidRPr="00116133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27"/>
          <w:sz w:val="24"/>
          <w:szCs w:val="24"/>
          <w:u w:val="single"/>
          <w:lang w:val="en-US"/>
        </w:rPr>
        <w:t>/</w:t>
      </w:r>
      <w:r w:rsidRPr="00116133">
        <w:rPr>
          <w:rFonts w:ascii="Arial" w:hAnsi="Arial" w:cs="Arial"/>
          <w:color w:val="2A2A29"/>
          <w:spacing w:val="-25"/>
          <w:w w:val="127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ful</w:t>
      </w:r>
      <w:r w:rsidRPr="00116133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warn</w:t>
      </w:r>
      <w:r w:rsidRPr="00116133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us</w:t>
      </w:r>
      <w:r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116133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w w:val="115"/>
          <w:sz w:val="24"/>
          <w:szCs w:val="24"/>
          <w:lang w:val="en-US"/>
        </w:rPr>
        <w:t>tri</w:t>
      </w:r>
      <w:r w:rsidRPr="00116133">
        <w:rPr>
          <w:rFonts w:ascii="Arial" w:hAnsi="Arial" w:cs="Arial"/>
          <w:color w:val="2A2A29"/>
          <w:spacing w:val="-5"/>
          <w:w w:val="115"/>
          <w:sz w:val="24"/>
          <w:szCs w:val="24"/>
          <w:lang w:val="en-US"/>
        </w:rPr>
        <w:t>k</w:t>
      </w: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I’ll</w:t>
      </w:r>
      <w:r w:rsidRPr="00116133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onvin</w:t>
      </w:r>
      <w:r w:rsidRPr="00116133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 xml:space="preserve">e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mum</w:t>
      </w:r>
      <w:r w:rsidRPr="00116133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w w:val="109"/>
          <w:sz w:val="24"/>
          <w:szCs w:val="24"/>
          <w:lang w:val="en-US"/>
        </w:rPr>
        <w:t>et</w:t>
      </w:r>
      <w:r w:rsidRPr="00116133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go.</w:t>
      </w:r>
      <w:r w:rsidRPr="00116133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116133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use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ab</w:t>
      </w:r>
      <w:r w:rsidRPr="00116133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27"/>
          <w:sz w:val="24"/>
          <w:szCs w:val="24"/>
          <w:u w:val="single"/>
          <w:lang w:val="en-US"/>
        </w:rPr>
        <w:t>/</w:t>
      </w:r>
      <w:r w:rsidRPr="00116133">
        <w:rPr>
          <w:rFonts w:ascii="Arial" w:hAnsi="Arial" w:cs="Arial"/>
          <w:color w:val="2A2A29"/>
          <w:spacing w:val="-25"/>
          <w:w w:val="127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>s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200" style="position:absolute;left:0;text-align:left;margin-left:221.8pt;margin-top:-2.9pt;width:130.1pt;height:25.95pt;z-index:-251655680;mso-position-horizontal-relative:page" coordorigin="4436,-58" coordsize="2602,519" o:allowincell="f">
            <v:rect id="_x0000_s1201" style="position:absolute;left:4566;top:71;width:1769;height:260" o:allowincell="f" fillcolor="#dadada" stroked="f">
              <v:path arrowok="t"/>
            </v:rect>
            <v:rect id="_x0000_s1202" style="position:absolute;left:6465;top:71;width:443;height:260" o:allowincell="f" fillcolor="#dadada" stroked="f">
              <v:path arrowok="t"/>
            </v:rect>
            <w10:wrap anchorx="page"/>
          </v:group>
        </w:pict>
      </w:r>
      <w:r>
        <w:rPr>
          <w:noProof/>
        </w:rPr>
        <w:pict>
          <v:rect id="_x0000_s1203" style="position:absolute;left:0;text-align:left;margin-left:351.55pt;margin-top:3.55pt;width:34.6pt;height:13pt;z-index:-25165465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204" style="position:absolute;left:0;text-align:left;margin-left:403.65pt;margin-top:3.55pt;width:31.45pt;height:13pt;z-index:-251653632;mso-position-horizontal-relative:page" o:allowincell="f" fillcolor="#dadada" stroked="f">
            <v:path arrowok="t"/>
            <w10:wrap anchorx="page"/>
          </v:rect>
        </w:pict>
      </w:r>
      <w:r w:rsidR="00F25CBE" w:rsidRPr="0011613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F25CBE" w:rsidRPr="00116133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Join 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F25CBE" w:rsidRPr="00116133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7"/>
          <w:w w:val="106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106"/>
          <w:sz w:val="24"/>
          <w:szCs w:val="24"/>
          <w:lang w:val="en-US"/>
        </w:rPr>
        <w:t>elati</w:t>
      </w:r>
      <w:r w:rsidR="00F25CBE" w:rsidRPr="00116133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v</w:t>
      </w:r>
      <w:r w:rsidR="00F25CBE" w:rsidRPr="00116133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onoun:</w:t>
      </w:r>
      <w:r w:rsidR="00F25CBE" w:rsidRPr="00116133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who,</w:t>
      </w:r>
      <w:r w:rsidR="00F25CBE" w:rsidRPr="0011613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whose</w:t>
      </w:r>
      <w:r w:rsidR="00F25CBE"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25CBE" w:rsidRPr="00116133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2"/>
          <w:sz w:val="24"/>
          <w:szCs w:val="24"/>
          <w:lang w:val="en-US"/>
        </w:rPr>
        <w:t>which.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25CBE" w:rsidRPr="00116133" w:rsidRDefault="00F25CBE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am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going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shop</w:t>
      </w:r>
      <w:r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not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116133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saw</w:t>
      </w:r>
      <w:r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girl</w:t>
      </w:r>
      <w:r w:rsidRPr="00116133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12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othes</w:t>
      </w:r>
      <w:r w:rsidRPr="00116133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116133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23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pacing w:val="-8"/>
          <w:w w:val="123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end</w:t>
      </w:r>
      <w:r w:rsidRPr="00116133">
        <w:rPr>
          <w:rFonts w:ascii="Arial" w:hAnsi="Arial" w:cs="Arial"/>
          <w:color w:val="2A2A29"/>
          <w:spacing w:val="-16"/>
          <w:w w:val="96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>
      <w:pPr>
        <w:widowControl w:val="0"/>
        <w:tabs>
          <w:tab w:val="left" w:pos="80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116133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6"/>
          <w:sz w:val="24"/>
          <w:szCs w:val="24"/>
          <w:lang w:val="en-US"/>
        </w:rPr>
        <w:t>Anna</w:t>
      </w:r>
      <w:r w:rsidRPr="00116133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wan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buy</w:t>
      </w:r>
      <w:r w:rsidRPr="00116133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jeans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116133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116133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geous.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CBE" w:rsidRPr="00116133" w:rsidRDefault="00F25CBE" w:rsidP="00B04A4C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  <w:sectPr w:rsidR="00F25CBE" w:rsidRPr="00116133">
          <w:footerReference w:type="even" r:id="rId27"/>
          <w:footerReference w:type="default" r:id="rId28"/>
          <w:pgSz w:w="11920" w:h="16840"/>
          <w:pgMar w:top="1900" w:right="0" w:bottom="280" w:left="0" w:header="172" w:footer="0" w:gutter="0"/>
          <w:cols w:space="720" w:equalWidth="0">
            <w:col w:w="11920"/>
          </w:cols>
          <w:noEndnote/>
        </w:sectPr>
      </w:pPr>
      <w:r w:rsidRPr="00116133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Pr="00116133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Pr="00116133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met</w:t>
      </w:r>
      <w:r w:rsidRPr="00116133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model</w:t>
      </w:r>
      <w:r w:rsidRPr="00116133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1"/>
          <w:position w:val="-1"/>
          <w:sz w:val="24"/>
          <w:szCs w:val="24"/>
          <w:u w:val="single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  <w:r w:rsidRPr="00116133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saw</w:t>
      </w:r>
      <w:r w:rsidRPr="00116133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at</w:t>
      </w:r>
      <w:r w:rsidRPr="00116133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Pr="00116133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ashion</w:t>
      </w:r>
      <w:r w:rsidRPr="00116133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sh</w:t>
      </w:r>
      <w:r w:rsidRPr="00116133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Default="00BE75B9">
      <w:pPr>
        <w:widowControl w:val="0"/>
        <w:autoSpaceDE w:val="0"/>
        <w:autoSpaceDN w:val="0"/>
        <w:adjustRightInd w:val="0"/>
        <w:spacing w:after="0" w:line="240" w:lineRule="auto"/>
        <w:ind w:left="1245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05" style="position:absolute;left:0;text-align:left;margin-left:281.1pt;margin-top:34.2pt;width:263pt;height:136.35pt;z-index:-251634176" coordsize="5260,2728" o:regroupid="3" o:allowincell="f" path="m88,l,2548r5171,180l5260,180,88,e" fillcolor="#d8d8d8 [2732]" stroked="f">
            <v:path arrowok="t"/>
          </v:shape>
        </w:pict>
      </w:r>
      <w:r>
        <w:rPr>
          <w:noProof/>
        </w:rPr>
        <w:pict>
          <v:shape id="_x0000_s1206" style="position:absolute;left:0;text-align:left;margin-left:278.75pt;margin-top:28.35pt;width:263.1pt;height:139.75pt;z-index:-251635200" coordsize="5263,2795" o:regroupid="3" o:allowincell="f" path="m91,l,2614r5172,181l5263,180,91,e" stroked="f">
            <v:path arrowok="t"/>
          </v:shape>
        </w:pict>
      </w:r>
      <w:r>
        <w:rPr>
          <w:noProof/>
        </w:rPr>
        <w:pict>
          <v:rect id="_x0000_s1207" style="position:absolute;left:0;text-align:left;margin-left:283.05pt;margin-top:490.9pt;width:257pt;height:136pt;z-index:-251636224;mso-position-horizontal-relative:page;mso-position-vertical-relative:page" o:regroupid="3" o:allowincell="f" filled="f" stroked="f">
            <v:textbox style="mso-next-textbox:#_x0000_s1207" inset="0,0,0,0">
              <w:txbxContent>
                <w:p w:rsidR="00F25CBE" w:rsidRDefault="00BE75B9">
                  <w:pPr>
                    <w:spacing w:after="0" w:line="27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256.7pt;height:135.25pt">
                        <v:imagedata r:id="rId29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shape id="_x0000_s1208" type="#_x0000_t136" style="position:absolute;left:0;text-align:left;margin-left:96.2pt;margin-top:9.6pt;width:64.75pt;height:18pt;rotation:358;z-index:-251651584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WRITING"/>
            <w10:wrap anchorx="page"/>
          </v:shape>
        </w:pict>
      </w:r>
      <w:r>
        <w:rPr>
          <w:rFonts w:ascii="Arial" w:hAnsi="Arial" w:cs="Arial"/>
          <w:color w:val="000000"/>
          <w:sz w:val="20"/>
          <w:szCs w:val="20"/>
        </w:rPr>
        <w:pict>
          <v:shape id="_x0000_i1057" type="#_x0000_t75" style="width:134pt;height:35.05pt">
            <v:imagedata r:id="rId30" o:title=""/>
          </v:shape>
        </w:pict>
      </w:r>
    </w:p>
    <w:p w:rsidR="00F25CBE" w:rsidRDefault="00BE75B9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>
          <v:shape id="_x0000_s1209" type="#_x0000_t202" style="position:absolute;margin-left:287.75pt;margin-top:7.6pt;width:252.3pt;height:160.85pt;z-index:251689472" filled="f" stroked="f">
            <v:textbox>
              <w:txbxContent>
                <w:p w:rsidR="00532840" w:rsidRPr="00C66213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Nationality + Job:</w:t>
                  </w:r>
                  <w:r w:rsidRPr="00C66213">
                    <w:rPr>
                      <w:lang w:val="en-US"/>
                    </w:rPr>
                    <w:t xml:space="preserve"> Australian model</w:t>
                  </w:r>
                </w:p>
                <w:p w:rsidR="00532840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Date of birth:</w:t>
                  </w:r>
                  <w:r>
                    <w:rPr>
                      <w:lang w:val="en-US"/>
                    </w:rPr>
                    <w:t xml:space="preserve"> November 3, 1987</w:t>
                  </w:r>
                </w:p>
                <w:p w:rsidR="00532840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71386">
                    <w:rPr>
                      <w:b/>
                      <w:lang w:val="en-US"/>
                    </w:rPr>
                    <w:t>Place of birth:</w:t>
                  </w:r>
                  <w:r>
                    <w:rPr>
                      <w:lang w:val="en-US"/>
                    </w:rPr>
                    <w:t xml:space="preserve"> Perth, Australia</w:t>
                  </w:r>
                </w:p>
                <w:p w:rsidR="00532840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Eyes + Hair:</w:t>
                  </w:r>
                  <w:r>
                    <w:rPr>
                      <w:lang w:val="en-US"/>
                    </w:rPr>
                    <w:t xml:space="preserve"> Green, blonde</w:t>
                  </w:r>
                </w:p>
                <w:p w:rsidR="00532840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Modeling Career:</w:t>
                  </w:r>
                  <w:r>
                    <w:rPr>
                      <w:lang w:val="en-US"/>
                    </w:rPr>
                    <w:t xml:space="preserve"> First modeling job: 16 years old</w:t>
                  </w:r>
                </w:p>
                <w:p w:rsidR="00532840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Cover:</w:t>
                  </w:r>
                  <w:r>
                    <w:rPr>
                      <w:lang w:val="en-US"/>
                    </w:rPr>
                    <w:t xml:space="preserve"> </w:t>
                  </w:r>
                  <w:r w:rsidRPr="00B04A4C">
                    <w:rPr>
                      <w:i/>
                      <w:lang w:val="en-US"/>
                    </w:rPr>
                    <w:t>American Vogue</w:t>
                  </w:r>
                  <w:r>
                    <w:rPr>
                      <w:lang w:val="en-US"/>
                    </w:rPr>
                    <w:t xml:space="preserve">, </w:t>
                  </w:r>
                  <w:r w:rsidRPr="00B04A4C">
                    <w:rPr>
                      <w:i/>
                      <w:lang w:val="en-US"/>
                    </w:rPr>
                    <w:t>Teen Vogue</w:t>
                  </w:r>
                </w:p>
                <w:p w:rsidR="00532840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Accomplishments:</w:t>
                  </w:r>
                  <w:r>
                    <w:rPr>
                      <w:lang w:val="en-US"/>
                    </w:rPr>
                    <w:t xml:space="preserve"> Appeared in a John Mayer video;</w:t>
                  </w:r>
                </w:p>
                <w:p w:rsidR="00532840" w:rsidRPr="00C66213" w:rsidRDefault="00532840" w:rsidP="00532840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Named the 10</w:t>
                  </w:r>
                  <w:r w:rsidRPr="00F649C2">
                    <w:rPr>
                      <w:vertAlign w:val="superscript"/>
                      <w:lang w:val="en-US"/>
                    </w:rPr>
                    <w:t>th</w:t>
                  </w:r>
                  <w:r>
                    <w:rPr>
                      <w:lang w:val="en-US"/>
                    </w:rPr>
                    <w:t xml:space="preserve"> in the top 15 supermodels by </w:t>
                  </w:r>
                  <w:r w:rsidRPr="00B04A4C">
                    <w:rPr>
                      <w:i/>
                      <w:lang w:val="en-US"/>
                    </w:rPr>
                    <w:t>Forbes</w:t>
                  </w:r>
                </w:p>
              </w:txbxContent>
            </v:textbox>
          </v:shape>
        </w:pict>
      </w: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78" w:lineRule="auto"/>
        <w:ind w:left="1247" w:right="-6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10" style="position:absolute;left:0;text-align:left;margin-left:103.9pt;margin-top:1.75pt;width:53.35pt;height:13pt;z-index:-251658752;mso-position-horizontal-relative:page" o:allowincell="f" fillcolor="#dadada" stroked="f">
            <v:path arrowok="t"/>
            <w10:wrap anchorx="page"/>
          </v:rect>
        </w:pic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25CBE" w:rsidRPr="00116133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biog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aphy</w:t>
      </w:r>
      <w:r w:rsidR="00F25CBE" w:rsidRPr="00116133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(50-80</w:t>
      </w:r>
      <w:r w:rsidR="00F25CBE"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w w:val="98"/>
          <w:sz w:val="24"/>
          <w:szCs w:val="24"/>
          <w:lang w:val="en-US"/>
        </w:rPr>
        <w:t xml:space="preserve">ds)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F25CBE"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supermodel</w:t>
      </w:r>
      <w:r w:rsidR="00F25CBE" w:rsidRPr="00116133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Gemma</w:t>
      </w:r>
      <w:r w:rsidR="00F25CBE" w:rsidRPr="00116133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d. Use</w:t>
      </w:r>
      <w:r w:rsidR="00F25CBE" w:rsidRPr="00116133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25CBE"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F25CBE" w:rsidRPr="00116133">
        <w:rPr>
          <w:rFonts w:ascii="Arial" w:hAnsi="Arial" w:cs="Arial"/>
          <w:color w:val="2A2A29"/>
          <w:spacing w:val="60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F25CBE" w:rsidRPr="00116133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25CBE" w:rsidRPr="00116133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w w:val="104"/>
          <w:sz w:val="24"/>
          <w:szCs w:val="24"/>
          <w:lang w:val="en-US"/>
        </w:rPr>
        <w:t>help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1" w:after="0" w:line="270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</w:t>
      </w:r>
      <w:r w:rsidRPr="00116133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128"/>
          <w:position w:val="-1"/>
          <w:sz w:val="24"/>
          <w:szCs w:val="24"/>
          <w:lang w:val="en-US"/>
        </w:rPr>
        <w:t>fill</w:t>
      </w:r>
      <w:r w:rsidRPr="00116133">
        <w:rPr>
          <w:rFonts w:ascii="Arial" w:hAnsi="Arial" w:cs="Arial"/>
          <w:color w:val="2A2A29"/>
          <w:spacing w:val="-28"/>
          <w:w w:val="128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116133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gaps.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116133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03487C" w:rsidP="0003487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116133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Pr="00116133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Pr="00116133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Pr="00116133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F25CBE" w:rsidRPr="00116133" w:rsidSect="0003487C">
          <w:type w:val="continuous"/>
          <w:pgSz w:w="11920" w:h="16840"/>
          <w:pgMar w:top="1060" w:right="1005" w:bottom="800" w:left="0" w:header="720" w:footer="720" w:gutter="0"/>
          <w:cols w:num="2" w:space="720" w:equalWidth="0">
            <w:col w:w="5189" w:space="4012"/>
            <w:col w:w="1714"/>
          </w:cols>
          <w:noEndnote/>
        </w:sect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rect id="_x0000_s1211" style="position:absolute;margin-left:62.95pt;margin-top:65.8pt;width:134pt;height:35pt;z-index:-251659776;mso-position-horizontal-relative:page;mso-position-vertical-relative:page" o:allowincell="f" filled="f" stroked="f">
            <v:textbox style="mso-next-textbox:#_x0000_s1211" inset="0,0,0,0">
              <w:txbxContent>
                <w:p w:rsidR="00F25CBE" w:rsidRDefault="00BE75B9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9" type="#_x0000_t75" style="width:134pt;height:35.05pt">
                        <v:imagedata r:id="rId31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212" style="position:absolute;margin-left:337.05pt;margin-top:5.55pt;width:188.7pt;height:249.75pt;z-index:-251637248" coordorigin="6741,11842" coordsize="3774,4995" o:regroupid="3" o:allowincell="f">
            <v:shape id="_x0000_s1213" style="position:absolute;left:6741;top:11842;width:3774;height:4995;mso-position-horizontal-relative:page;mso-position-vertical-relative:page" coordsize="3774,4995" o:allowincell="f" path="m359,l10,4994e" filled="f" strokecolor="#b3b3b3" strokeweight=".61911mm">
              <v:path arrowok="t"/>
            </v:shape>
            <v:shape id="_x0000_s1214" style="position:absolute;left:6741;top:11842;width:3774;height:4995;mso-position-horizontal-relative:page;mso-position-vertical-relative:page" coordsize="3774,4995" o:allowincell="f" path="m3441,4994l3774,238,359,e" filled="f" strokecolor="#b3b3b3" strokeweight=".61911mm">
              <v:path arrowok="t"/>
            </v:shape>
          </v:group>
        </w:pict>
      </w:r>
      <w:r>
        <w:rPr>
          <w:noProof/>
        </w:rPr>
        <w:pict>
          <v:rect id="_x0000_s1215" style="position:absolute;margin-left:337.55pt;margin-top:592.15pt;width:188pt;height:250pt;z-index:-251638272;mso-position-horizontal-relative:page;mso-position-vertical-relative:page" o:regroupid="3" o:allowincell="f" filled="f" stroked="f">
            <v:textbox style="mso-next-textbox:#_x0000_s1215" inset="0,0,0,0">
              <w:txbxContent>
                <w:p w:rsidR="00F25CBE" w:rsidRDefault="00BE75B9">
                  <w:pPr>
                    <w:spacing w:after="0" w:line="50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1" type="#_x0000_t75" style="width:188.45pt;height:250.45pt">
                        <v:imagedata r:id="rId32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shape id="_x0000_s1216" style="position:absolute;margin-left:337.55pt;margin-top:5.55pt;width:188.2pt;height:249.7pt;z-index:-251639296" coordsize="3764,4995" o:regroupid="3" o:allowincell="f" path="m349,l,4995r3431,l3764,238,349,e" stroked="f">
            <v:path arrowok="t"/>
          </v:shape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shape id="_x0000_s1217" style="position:absolute;margin-left:64.25pt;margin-top:9.65pt;width:320.25pt;height:148.45pt;z-index:-251630080" coordsize="6405,2969" o:regroupid="3" o:allowincell="f" path="m5792,373r,613l6404,1504,5792,1399r,1196l5792,2649r,48l5791,2739r-2,39l5786,2811r-4,30l5775,2866r-8,22l5756,2907r-13,15l5727,2935r-20,10l5684,2953r-27,6l5626,2963r-35,3l5551,2968r-46,1l5455,2969r-56,l393,2969r-56,l286,2969r-45,-1l201,2966r-36,-3l134,2959r-26,-6l84,2945,65,2935,49,2922,35,2907,25,2888r-9,-22l10,2841,6,2811,3,2778,1,2739,,2697r,-48l,2595,,2108r,-96l,373,,320,,272,1,229,3,191,6,157r4,-29l16,102,25,80,35,62,49,46,65,34,84,23r24,-7l134,10,165,5,201,2,241,1,286,r51,l393,,5399,r56,l5505,r46,1l5591,2r35,3l5657,10r27,6l5707,23r20,11l5743,46r13,16l5767,80r8,22l5782,128r4,29l5789,191r2,38l5792,272r,48l5792,373xe" filled="f" strokecolor="#9e9e9e" strokeweight="1pt">
            <v:path arrowok="t"/>
          </v:shape>
        </w:pict>
      </w:r>
      <w:r>
        <w:rPr>
          <w:noProof/>
        </w:rPr>
        <w:pict>
          <v:group id="_x0000_s1218" style="position:absolute;margin-left:64.25pt;margin-top:9.65pt;width:320.25pt;height:148.45pt;z-index:-251631104" coordorigin="1285,12724" coordsize="6405,2969" o:regroupid="3" o:allowincell="f">
            <v:shape id="_x0000_s1219" style="position:absolute;left:1285;top:12724;width:6405;height:2969;mso-position-horizontal-relative:page;mso-position-vertical-relative:page" coordsize="6405,2969" o:allowincell="f" path="m5455,l337,,286,,241,1,201,2,165,5r-31,5l107,15,84,23,65,34,49,46,35,62,25,80r-9,22l10,128,6,157,3,191,1,229,,272r,48l,2648r,48l1,2739r2,39l6,2811r4,30l16,2866r9,22l35,2907r14,15l65,2935r19,10l107,2953r27,6l165,2963r36,3l241,2968r45,l337,2969r5118,l5505,2968r45,l5591,2966r35,-3l5657,2959r27,-6l5707,2945r20,-10l5743,2922r13,-15l5767,2888r8,-22l5781,2841r5,-30l5789,2778r2,-39l5792,2696r,-48l5792,1399r488,l5792,985r,-665l5792,272r-1,-43l5789,191r-3,-34l5781,128r-6,-26l5767,80,5756,62,5743,46,5727,34,5707,23r-23,-8l5657,10,5626,5,5591,2,5550,1,5505,r-50,e" stroked="f">
              <v:path arrowok="t"/>
            </v:shape>
            <v:shape id="_x0000_s1220" style="position:absolute;left:1285;top:12724;width:6405;height:2969;mso-position-horizontal-relative:page;mso-position-vertical-relative:page" coordsize="6405,2969" o:allowincell="f" path="m6280,1399r-488,l6404,1504,6280,1399e" stroked="f">
              <v:path arrowok="t"/>
            </v:shape>
          </v:group>
        </w:pict>
      </w:r>
      <w:r>
        <w:rPr>
          <w:noProof/>
        </w:rPr>
        <w:pict>
          <v:shape id="_x0000_s1221" style="position:absolute;margin-left:62.85pt;margin-top:8.3pt;width:322.15pt;height:148.5pt;z-index:-251632128" coordsize="6443,2970" o:regroupid="3" o:allowincell="f" path="m5792,373r,561l6442,1515,5792,1399r,1196l5792,2649r,47l5791,2739r-2,39l5786,2811r-4,30l5775,2866r-8,22l5756,2907r-13,15l5727,2935r-20,10l5684,2953r-27,6l5626,2963r-35,3l5551,2968r-46,1l5455,2969r-56,l393,2969r-56,l286,2969r-45,-1l201,2966r-36,-3l134,2959r-26,-6l84,2945,65,2935,49,2922,35,2907,25,2888r-9,-22l10,2841,6,2811,3,2778,1,2739,,2696r,-47l,2595,,2108r,-96l,373,,320,,272,1,229,3,191,6,157r4,-29l16,102,25,80,35,62,49,46,65,34,84,23r24,-7l134,10,165,5,201,2,241,1,286,r51,l393,,5399,r56,l5505,r46,1l5591,2r35,3l5657,10r27,6l5707,23r20,11l5743,46r13,16l5767,80r8,22l5782,128r4,29l5789,191r2,38l5792,272r,48l5792,373xe" filled="f" strokecolor="#9e9e9e" strokeweight="1pt">
            <v:path arrowok="t"/>
          </v:shape>
        </w:pict>
      </w:r>
      <w:r>
        <w:rPr>
          <w:noProof/>
        </w:rPr>
        <w:pict>
          <v:group id="_x0000_s1222" style="position:absolute;margin-left:62.85pt;margin-top:8.3pt;width:322.15pt;height:148.5pt;z-index:-251633152" coordorigin="1257,12697" coordsize="6443,2970" o:regroupid="3" o:allowincell="f">
            <v:shape id="_x0000_s1223" style="position:absolute;left:1257;top:12697;width:6443;height:2970;mso-position-horizontal-relative:page;mso-position-vertical-relative:page" coordsize="6443,2970" o:allowincell="f" path="m5455,l337,,286,,241,1,201,2,165,5r-31,5l107,15,84,23,65,34,49,46,35,62,25,80r-9,22l10,128,6,157,3,191,1,229,,272r,48l,2648r,48l1,2739r2,39l6,2811r4,30l16,2866r9,22l35,2907r14,15l65,2935r19,10l107,2953r27,6l165,2963r36,3l241,2968r45,l337,2969r5118,l5505,2968r45,l5591,2966r35,-3l5657,2959r27,-6l5707,2945r20,-10l5743,2922r13,-15l5767,2888r8,-22l5781,2841r5,-30l5789,2778r2,-39l5792,2696r,-48l5792,1399r521,l5792,934r,-614l5792,272r-1,-43l5789,191r-3,-34l5781,128r-6,-26l5767,80,5756,62,5743,46,5727,34,5707,23r-23,-8l5657,10,5626,5,5591,2,5550,1,5505,r-50,e" fillcolor="#9e9e9e" stroked="f">
              <v:path arrowok="t"/>
            </v:shape>
            <v:shape id="_x0000_s1224" style="position:absolute;left:1257;top:12697;width:6443;height:2970;mso-position-horizontal-relative:page;mso-position-vertical-relative:page" coordsize="6443,2970" o:allowincell="f" path="m6313,1399r-521,l6442,1515,6313,1399e" fillcolor="#9e9e9e" stroked="f">
              <v:path arrowok="t"/>
            </v:shape>
          </v:group>
        </w:pic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30" w:after="0" w:line="240" w:lineRule="auto"/>
        <w:ind w:left="1616" w:right="5072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Gemm</w:t>
      </w:r>
      <w:r w:rsidRPr="00116133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8"/>
          <w:w w:val="9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(1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           </w:t>
      </w:r>
      <w:r w:rsidRPr="00116133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16133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wa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born</w:t>
      </w:r>
    </w:p>
    <w:p w:rsidR="00F25CBE" w:rsidRPr="00116133" w:rsidRDefault="00BE75B9">
      <w:pPr>
        <w:widowControl w:val="0"/>
        <w:autoSpaceDE w:val="0"/>
        <w:autoSpaceDN w:val="0"/>
        <w:adjustRightInd w:val="0"/>
        <w:spacing w:before="44" w:after="0" w:line="240" w:lineRule="auto"/>
        <w:ind w:left="1616" w:right="6885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25" style="position:absolute;left:0;text-align:left;margin-left:253.7pt;margin-top:15.5pt;width:85pt;height:0;z-index:-251629056" coordsize="1700,20" o:regroupid="3" o:allowincell="f" path="m,l1700,e" filled="f" strokecolor="#2a2a29" strokeweight=".25pt">
            <v:path arrowok="t"/>
          </v:shape>
        </w:pict>
      </w:r>
      <w:r w:rsidR="00F25CBE" w:rsidRPr="00116133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(2</w: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 </w: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           </w:t>
      </w:r>
      <w:r w:rsidR="00F25CBE" w:rsidRPr="00116133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="00F25CBE"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="00F25CBE" w:rsidRPr="00116133">
        <w:rPr>
          <w:rFonts w:ascii="Times New Roman" w:hAnsi="Times New Roman"/>
          <w:b/>
          <w:bCs/>
          <w:color w:val="2A2A29"/>
          <w:spacing w:val="18"/>
          <w:sz w:val="20"/>
          <w:szCs w:val="20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3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="00F25CBE" w:rsidRPr="00116133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1987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r w:rsidR="00F25CBE" w:rsidRPr="00116133">
        <w:rPr>
          <w:rFonts w:ascii="Times New Roman" w:hAnsi="Times New Roman"/>
          <w:b/>
          <w:bCs/>
          <w:color w:val="2A2A29"/>
          <w:spacing w:val="-2"/>
          <w:w w:val="102"/>
          <w:sz w:val="20"/>
          <w:szCs w:val="20"/>
          <w:lang w:val="en-US"/>
        </w:rPr>
        <w:t>(3)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44" w:after="0" w:line="240" w:lineRule="auto"/>
        <w:ind w:left="1616" w:right="5075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g</w:t>
      </w:r>
      <w:r w:rsidRPr="00116133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ee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116133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an</w:t>
      </w:r>
      <w:r w:rsidRPr="00116133">
        <w:rPr>
          <w:rFonts w:ascii="Arial" w:hAnsi="Arial" w:cs="Arial"/>
          <w:color w:val="2A2A29"/>
          <w:w w:val="94"/>
          <w:sz w:val="24"/>
          <w:szCs w:val="24"/>
          <w:lang w:val="en-US"/>
        </w:rPr>
        <w:t>d</w:t>
      </w:r>
      <w:r w:rsidRPr="00116133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sh</w:t>
      </w:r>
      <w:r w:rsidRPr="00116133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116133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ha</w:t>
      </w:r>
      <w:r w:rsidRPr="00116133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116133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go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(4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116133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           </w:t>
      </w:r>
      <w:r w:rsidRPr="00116133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116133">
        <w:rPr>
          <w:rFonts w:ascii="Times New Roman" w:hAnsi="Times New Roman"/>
          <w:b/>
          <w:bCs/>
          <w:color w:val="2A2A29"/>
          <w:spacing w:val="-3"/>
          <w:sz w:val="20"/>
          <w:szCs w:val="20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hai</w:t>
      </w:r>
      <w:r w:rsidRPr="00116133">
        <w:rPr>
          <w:rFonts w:ascii="Arial" w:hAnsi="Arial" w:cs="Arial"/>
          <w:color w:val="2A2A29"/>
          <w:spacing w:val="-31"/>
          <w:w w:val="123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F25CBE" w:rsidRPr="00116133" w:rsidRDefault="00BE75B9">
      <w:pPr>
        <w:widowControl w:val="0"/>
        <w:autoSpaceDE w:val="0"/>
        <w:autoSpaceDN w:val="0"/>
        <w:adjustRightInd w:val="0"/>
        <w:spacing w:after="0" w:line="240" w:lineRule="auto"/>
        <w:ind w:left="1616" w:right="5940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26" style="position:absolute;left:0;text-align:left;margin-left:299.05pt;margin-top:13.25pt;width:39.65pt;height:0;z-index:-251628032" coordsize="793,20" o:regroupid="3" o:allowincell="f" path="m,l793,e" filled="f" strokecolor="#2a2a29" strokeweight=".25pt">
            <v:path arrowok="t"/>
          </v:shape>
        </w:pic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F25CBE" w:rsidRPr="00116133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="00F25CBE"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F25CBE" w:rsidRPr="00116133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F25CBE" w:rsidRPr="00116133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25CBE"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eer</w:t>
      </w:r>
      <w:r w:rsidR="00F25CBE" w:rsidRPr="00116133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F25CBE"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F25CBE" w:rsidRPr="00116133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F25CBE" w:rsidRPr="00116133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F25CBE" w:rsidRPr="00116133">
        <w:rPr>
          <w:rFonts w:ascii="Times New Roman" w:hAnsi="Times New Roman"/>
          <w:b/>
          <w:bCs/>
          <w:color w:val="2A2A29"/>
          <w:w w:val="102"/>
          <w:sz w:val="20"/>
          <w:szCs w:val="20"/>
          <w:lang w:val="en-US"/>
        </w:rPr>
        <w:t>(5)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320" w:lineRule="atLeast"/>
        <w:ind w:left="1616" w:right="50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116133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116133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116133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1613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116133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B04A4C">
        <w:rPr>
          <w:rFonts w:ascii="Arial" w:hAnsi="Arial" w:cs="Arial"/>
          <w:i/>
          <w:color w:val="2A2A29"/>
          <w:w w:val="89"/>
          <w:sz w:val="24"/>
          <w:szCs w:val="24"/>
          <w:lang w:val="en-US"/>
        </w:rPr>
        <w:t>Ameri</w:t>
      </w:r>
      <w:r w:rsidRPr="00B04A4C">
        <w:rPr>
          <w:rFonts w:ascii="Arial" w:hAnsi="Arial" w:cs="Arial"/>
          <w:i/>
          <w:color w:val="2A2A29"/>
          <w:spacing w:val="-2"/>
          <w:w w:val="89"/>
          <w:sz w:val="24"/>
          <w:szCs w:val="24"/>
          <w:lang w:val="en-US"/>
        </w:rPr>
        <w:t>c</w:t>
      </w:r>
      <w:r w:rsidRPr="00B04A4C">
        <w:rPr>
          <w:rFonts w:ascii="Arial" w:hAnsi="Arial" w:cs="Arial"/>
          <w:i/>
          <w:color w:val="2A2A29"/>
          <w:w w:val="89"/>
          <w:sz w:val="24"/>
          <w:szCs w:val="24"/>
          <w:lang w:val="en-US"/>
        </w:rPr>
        <w:t xml:space="preserve">an </w:t>
      </w:r>
      <w:r w:rsidRPr="00B04A4C">
        <w:rPr>
          <w:rFonts w:ascii="Arial" w:hAnsi="Arial" w:cs="Arial"/>
          <w:i/>
          <w:color w:val="2A2A29"/>
          <w:spacing w:val="6"/>
          <w:w w:val="89"/>
          <w:sz w:val="24"/>
          <w:szCs w:val="24"/>
          <w:lang w:val="en-US"/>
        </w:rPr>
        <w:t xml:space="preserve"> </w:t>
      </w:r>
      <w:r w:rsidRPr="00B04A4C">
        <w:rPr>
          <w:rFonts w:ascii="Arial" w:hAnsi="Arial" w:cs="Arial"/>
          <w:i/>
          <w:color w:val="2A2A29"/>
          <w:spacing w:val="-4"/>
          <w:w w:val="89"/>
          <w:sz w:val="24"/>
          <w:szCs w:val="24"/>
          <w:lang w:val="en-US"/>
        </w:rPr>
        <w:t>V</w:t>
      </w:r>
      <w:r w:rsidRPr="00B04A4C">
        <w:rPr>
          <w:rFonts w:ascii="Arial" w:hAnsi="Arial" w:cs="Arial"/>
          <w:i/>
          <w:color w:val="2A2A29"/>
          <w:w w:val="89"/>
          <w:sz w:val="24"/>
          <w:szCs w:val="24"/>
          <w:lang w:val="en-US"/>
        </w:rPr>
        <w:t>ogue</w:t>
      </w:r>
      <w:r w:rsidRPr="00B04A4C">
        <w:rPr>
          <w:rFonts w:ascii="Arial" w:hAnsi="Arial" w:cs="Arial"/>
          <w:i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and </w:t>
      </w:r>
      <w:r w:rsidRPr="00B04A4C">
        <w:rPr>
          <w:rFonts w:ascii="Arial" w:hAnsi="Arial" w:cs="Arial"/>
          <w:i/>
          <w:color w:val="2A2A29"/>
          <w:spacing w:val="-16"/>
          <w:w w:val="87"/>
          <w:sz w:val="24"/>
          <w:szCs w:val="24"/>
          <w:lang w:val="en-US"/>
        </w:rPr>
        <w:t>T</w:t>
      </w:r>
      <w:r w:rsidRPr="00B04A4C">
        <w:rPr>
          <w:rFonts w:ascii="Arial" w:hAnsi="Arial" w:cs="Arial"/>
          <w:i/>
          <w:color w:val="2A2A29"/>
          <w:w w:val="87"/>
          <w:sz w:val="24"/>
          <w:szCs w:val="24"/>
          <w:lang w:val="en-US"/>
        </w:rPr>
        <w:t>een</w:t>
      </w:r>
      <w:r w:rsidRPr="00B04A4C">
        <w:rPr>
          <w:rFonts w:ascii="Arial" w:hAnsi="Arial" w:cs="Arial"/>
          <w:i/>
          <w:color w:val="2A2A29"/>
          <w:spacing w:val="23"/>
          <w:w w:val="87"/>
          <w:sz w:val="24"/>
          <w:szCs w:val="24"/>
          <w:lang w:val="en-US"/>
        </w:rPr>
        <w:t xml:space="preserve"> </w:t>
      </w:r>
      <w:r w:rsidRPr="00B04A4C">
        <w:rPr>
          <w:rFonts w:ascii="Arial" w:hAnsi="Arial" w:cs="Arial"/>
          <w:i/>
          <w:color w:val="2A2A29"/>
          <w:spacing w:val="-4"/>
          <w:w w:val="87"/>
          <w:sz w:val="24"/>
          <w:szCs w:val="24"/>
          <w:lang w:val="en-US"/>
        </w:rPr>
        <w:t>V</w:t>
      </w:r>
      <w:r w:rsidRPr="00B04A4C">
        <w:rPr>
          <w:rFonts w:ascii="Arial" w:hAnsi="Arial" w:cs="Arial"/>
          <w:i/>
          <w:color w:val="2A2A29"/>
          <w:w w:val="87"/>
          <w:sz w:val="24"/>
          <w:szCs w:val="24"/>
          <w:lang w:val="en-US"/>
        </w:rPr>
        <w:t>ogue</w:t>
      </w:r>
      <w:r w:rsidRPr="00116133">
        <w:rPr>
          <w:rFonts w:ascii="Arial" w:hAnsi="Arial" w:cs="Arial"/>
          <w:color w:val="2A2A29"/>
          <w:w w:val="87"/>
          <w:sz w:val="24"/>
          <w:szCs w:val="24"/>
          <w:lang w:val="en-US"/>
        </w:rPr>
        <w:t>.</w:t>
      </w:r>
      <w:r w:rsidRPr="00116133">
        <w:rPr>
          <w:rFonts w:ascii="Arial" w:hAnsi="Arial" w:cs="Arial"/>
          <w:color w:val="2A2A29"/>
          <w:spacing w:val="28"/>
          <w:w w:val="8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116133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appea</w:t>
      </w:r>
      <w:r w:rsidRPr="00116133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116133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16133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16133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John</w:t>
      </w:r>
      <w:r w:rsidRPr="00116133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116133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16133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video </w:t>
      </w: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116133">
        <w:rPr>
          <w:rFonts w:ascii="Arial" w:hAnsi="Arial" w:cs="Arial"/>
          <w:color w:val="2A2A29"/>
          <w:spacing w:val="-21"/>
          <w:w w:val="9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was</w:t>
      </w:r>
      <w:r w:rsidRPr="00116133">
        <w:rPr>
          <w:rFonts w:ascii="Arial" w:hAnsi="Arial" w:cs="Arial"/>
          <w:color w:val="2A2A29"/>
          <w:spacing w:val="-16"/>
          <w:w w:val="9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5"/>
          <w:sz w:val="24"/>
          <w:szCs w:val="24"/>
          <w:lang w:val="en-US"/>
        </w:rPr>
        <w:t>named</w:t>
      </w:r>
      <w:r w:rsidRPr="00116133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7"/>
          <w:sz w:val="24"/>
          <w:szCs w:val="24"/>
          <w:lang w:val="en-US"/>
        </w:rPr>
        <w:t>10th</w:t>
      </w:r>
      <w:r w:rsidRPr="00116133">
        <w:rPr>
          <w:rFonts w:ascii="Arial" w:hAnsi="Arial" w:cs="Arial"/>
          <w:color w:val="2A2A29"/>
          <w:spacing w:val="-22"/>
          <w:w w:val="97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16133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16133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t</w:t>
      </w:r>
      <w:r w:rsidRPr="00116133">
        <w:rPr>
          <w:rFonts w:ascii="Arial" w:hAnsi="Arial" w:cs="Arial"/>
          <w:color w:val="2A2A29"/>
          <w:w w:val="98"/>
          <w:sz w:val="24"/>
          <w:szCs w:val="24"/>
          <w:lang w:val="en-US"/>
        </w:rPr>
        <w:t>op</w:t>
      </w:r>
      <w:r w:rsidRPr="00116133">
        <w:rPr>
          <w:rFonts w:ascii="Arial" w:hAnsi="Arial" w:cs="Arial"/>
          <w:color w:val="2A2A29"/>
          <w:spacing w:val="-21"/>
          <w:w w:val="98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w w:val="92"/>
          <w:sz w:val="24"/>
          <w:szCs w:val="24"/>
          <w:lang w:val="en-US"/>
        </w:rPr>
        <w:t>15</w:t>
      </w:r>
      <w:r w:rsidRPr="00116133">
        <w:rPr>
          <w:rFonts w:ascii="Arial" w:hAnsi="Arial" w:cs="Arial"/>
          <w:color w:val="2A2A29"/>
          <w:spacing w:val="-19"/>
          <w:w w:val="92"/>
          <w:sz w:val="24"/>
          <w:szCs w:val="24"/>
          <w:lang w:val="en-US"/>
        </w:rPr>
        <w:t xml:space="preserve"> 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 xml:space="preserve">supermodels </w:t>
      </w:r>
      <w:r w:rsidRPr="00116133">
        <w:rPr>
          <w:rFonts w:ascii="Arial" w:hAnsi="Arial" w:cs="Arial"/>
          <w:color w:val="2A2A29"/>
          <w:w w:val="92"/>
          <w:sz w:val="24"/>
          <w:szCs w:val="24"/>
          <w:lang w:val="en-US"/>
        </w:rPr>
        <w:t>by</w:t>
      </w:r>
      <w:r w:rsidRPr="00116133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Pr="00B04A4C">
        <w:rPr>
          <w:rFonts w:ascii="Arial" w:hAnsi="Arial" w:cs="Arial"/>
          <w:i/>
          <w:color w:val="2A2A29"/>
          <w:spacing w:val="-7"/>
          <w:sz w:val="24"/>
          <w:szCs w:val="24"/>
          <w:lang w:val="en-US"/>
        </w:rPr>
        <w:t>F</w:t>
      </w:r>
      <w:r w:rsidRPr="00B04A4C">
        <w:rPr>
          <w:rFonts w:ascii="Arial" w:hAnsi="Arial" w:cs="Arial"/>
          <w:i/>
          <w:color w:val="2A2A29"/>
          <w:sz w:val="24"/>
          <w:szCs w:val="24"/>
          <w:lang w:val="en-US"/>
        </w:rPr>
        <w:t>orbes</w:t>
      </w:r>
      <w:r w:rsidRPr="00116133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25CBE" w:rsidRPr="00116133" w:rsidRDefault="00F25C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CBE" w:rsidRPr="00116133" w:rsidRDefault="00F25CBE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sectPr w:rsidR="00F25CBE" w:rsidRPr="00116133">
      <w:type w:val="continuous"/>
      <w:pgSz w:w="11920" w:h="16840"/>
      <w:pgMar w:top="1060" w:right="0" w:bottom="80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CBE" w:rsidRDefault="00F25CBE" w:rsidP="00E635C4">
      <w:pPr>
        <w:spacing w:after="0" w:line="240" w:lineRule="auto"/>
      </w:pPr>
      <w:r>
        <w:separator/>
      </w:r>
    </w:p>
  </w:endnote>
  <w:endnote w:type="continuationSeparator" w:id="0">
    <w:p w:rsidR="00F25CBE" w:rsidRDefault="00F25CBE" w:rsidP="00E6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F25CB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BE75B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4.9pt;margin-top:800.5pt;width:26.8pt;height:16pt;z-index:-251659264;mso-position-horizontal-relative:page;mso-position-vertical-relative:page" o:allowincell="f" filled="f" stroked="f">
          <v:textbox inset="0,0,0,0">
            <w:txbxContent>
              <w:p w:rsidR="00F25CBE" w:rsidRDefault="00F25CBE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F25CB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F25CB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F25CB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BE75B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14.9pt;margin-top:800.5pt;width:26.8pt;height:16pt;z-index:-251648000;mso-position-horizontal-relative:page;mso-position-vertical-relative:page" o:allowincell="f" filled="f" stroked="f">
          <v:textbox inset="0,0,0,0">
            <w:txbxContent>
              <w:p w:rsidR="00F25CBE" w:rsidRDefault="00F25CBE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 w:rsidR="00B04A4C"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169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F25CB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F25CB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CBE" w:rsidRDefault="00F25CBE" w:rsidP="00E635C4">
      <w:pPr>
        <w:spacing w:after="0" w:line="240" w:lineRule="auto"/>
      </w:pPr>
      <w:r>
        <w:separator/>
      </w:r>
    </w:p>
  </w:footnote>
  <w:footnote w:type="continuationSeparator" w:id="0">
    <w:p w:rsidR="00F25CBE" w:rsidRDefault="00F25CBE" w:rsidP="00E6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BE75B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6950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68480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67456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66432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65408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6438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BE75B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3" style="position:absolute;margin-left:0;margin-top:0;width:595.25pt;height:45.65pt;z-index:-251663360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F25CBE" w:rsidRDefault="00BE75B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75pt;height:16.9pt">
                        <v:imagedata r:id="rId1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F25CBE" w:rsidRDefault="00BE75B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3pt;height:28.8pt">
                        <v:imagedata r:id="rId2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62336;mso-position-horizontal-relative:page;mso-position-vertical-relative:page" o:allowincell="f" filled="f" stroked="f">
          <v:textbox inset="0,0,0,0">
            <w:txbxContent>
              <w:p w:rsidR="00F25CBE" w:rsidRDefault="00F25CBE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81" type="#_x0000_t202" style="position:absolute;margin-left:463.3pt;margin-top:76.35pt;width:76.3pt;height:20pt;z-index:-251661312;mso-position-horizontal-relative:page;mso-position-vertical-relative:page" o:allowincell="f" filled="f" stroked="f">
          <v:textbox inset="0,0,0,0">
            <w:txbxContent>
              <w:p w:rsidR="00F25CBE" w:rsidRDefault="00F25CBE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sz w:val="36"/>
                    <w:szCs w:val="36"/>
                  </w:rPr>
                  <w:t>20</w:t>
                </w:r>
                <w:r>
                  <w:rPr>
                    <w:rFonts w:ascii="Arial" w:hAnsi="Arial" w:cs="Arial"/>
                    <w:color w:val="2A2A29"/>
                    <w:spacing w:val="-2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BE75B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84" style="position:absolute;z-index:-25165824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85" style="position:absolute;margin-left:285.8pt;margin-top:18.6pt;width:37.8pt;height:34.55pt;z-index:-251657216;mso-position-horizontal-relative:page;mso-position-vertical-relative:page" coordorigin="5716,372" coordsize="756,691" o:allowincell="f">
          <v:shape id="_x0000_s2086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7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88" style="position:absolute;margin-left:220.05pt;margin-top:21.2pt;width:32.15pt;height:29.35pt;z-index:-251656192;mso-position-horizontal-relative:page;mso-position-vertical-relative:page" coordorigin="4401,424" coordsize="643,587" o:allowincell="f">
          <v:shape id="_x0000_s2089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90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1" style="position:absolute;margin-left:154.25pt;margin-top:23.8pt;width:26.5pt;height:24.15pt;z-index:-251655168;mso-position-horizontal-relative:page;mso-position-vertical-relative:page" coordorigin="3085,476" coordsize="530,483" o:allowincell="f">
          <v:shape id="_x0000_s2092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3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4" style="position:absolute;margin-left:88.55pt;margin-top:26.3pt;width:20.95pt;height:19.15pt;z-index:-251654144;mso-position-horizontal-relative:page;mso-position-vertical-relative:page" coordorigin="1771,526" coordsize="419,383" o:allowincell="f">
          <v:shape id="_x0000_s2095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6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97" style="position:absolute;z-index:-25165312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BE" w:rsidRDefault="00BE75B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98" style="position:absolute;margin-left:0;margin-top:0;width:595.25pt;height:45.65pt;z-index:-251652096;mso-position-horizontal-relative:page;mso-position-vertical-relative:page" coordsize="11905,913" o:allowincell="f">
          <v:rect id="_x0000_s2099" style="position:absolute;width:10200;height:340;mso-position-horizontal-relative:page;mso-position-vertical-relative:page" o:allowincell="f" filled="f" stroked="f">
            <v:textbox inset="0,0,0,0">
              <w:txbxContent>
                <w:p w:rsidR="00F25CBE" w:rsidRDefault="00BE75B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0" type="#_x0000_t75" style="width:512.75pt;height:16.9pt">
                        <v:imagedata r:id="rId1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0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1" style="position:absolute;left:5672;top:11;width:801;height:732" coordorigin="5672,11" coordsize="801,732" o:allowincell="f">
            <v:shape id="_x0000_s210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4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5" style="position:absolute;left:7456;top:89;width:661;height:602" coordorigin="7456,89" coordsize="661,602" o:allowincell="f">
            <v:shape id="_x0000_s210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8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09" style="position:absolute;left:9251;top:149;width:523;height:475" coordorigin="9251,149" coordsize="523,475" o:allowincell="f">
            <v:shape id="_x0000_s211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2" style="position:absolute;left:10122;width:1780;height:580;mso-position-horizontal-relative:page;mso-position-vertical-relative:page" o:allowincell="f" filled="f" stroked="f">
            <v:textbox inset="0,0,0,0">
              <w:txbxContent>
                <w:p w:rsidR="00F25CBE" w:rsidRDefault="00BE75B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88.3pt;height:28.8pt">
                        <v:imagedata r:id="rId2" o:title=""/>
                      </v:shape>
                    </w:pict>
                  </w:r>
                </w:p>
                <w:p w:rsidR="00F25CBE" w:rsidRDefault="00F25C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3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4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402.9pt;margin-top:49.55pt;width:136.7pt;height:11pt;z-index:-251651072;mso-position-horizontal-relative:page;mso-position-vertical-relative:page" o:allowincell="f" filled="f" stroked="f">
          <v:textbox inset="0,0,0,0">
            <w:txbxContent>
              <w:p w:rsidR="00F25CBE" w:rsidRDefault="00F25CBE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116" type="#_x0000_t202" style="position:absolute;margin-left:462.65pt;margin-top:76.7pt;width:71pt;height:20pt;z-index:-251650048;mso-position-horizontal-relative:page;mso-position-vertical-relative:page" o:allowincell="f" filled="f" stroked="f">
          <v:textbox inset="0,0,0,0">
            <w:txbxContent>
              <w:p w:rsidR="00F25CBE" w:rsidRDefault="00F25CBE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w w:val="74"/>
                    <w:sz w:val="36"/>
                    <w:szCs w:val="36"/>
                  </w:rPr>
                  <w:t>10</w:t>
                </w:r>
                <w:r>
                  <w:rPr>
                    <w:rFonts w:ascii="Arial" w:hAnsi="Arial" w:cs="Arial"/>
                    <w:color w:val="2A2A29"/>
                    <w:spacing w:val="2"/>
                    <w:w w:val="7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27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383"/>
    <w:rsid w:val="0003487C"/>
    <w:rsid w:val="00082383"/>
    <w:rsid w:val="00103CEE"/>
    <w:rsid w:val="00116133"/>
    <w:rsid w:val="00532840"/>
    <w:rsid w:val="006E1407"/>
    <w:rsid w:val="00B04A4C"/>
    <w:rsid w:val="00BE75B9"/>
    <w:rsid w:val="00C66213"/>
    <w:rsid w:val="00D76F54"/>
    <w:rsid w:val="00E635C4"/>
    <w:rsid w:val="00F25CBE"/>
    <w:rsid w:val="00F649C2"/>
    <w:rsid w:val="00F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7">
      <o:colormenu v:ext="edit" fill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efaultImageDpi w14:val="0"/>
  <w15:docId w15:val="{D719A47B-E653-4E7F-BCF0-9C3AFA0C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A4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A4C"/>
  </w:style>
  <w:style w:type="paragraph" w:styleId="Footer">
    <w:name w:val="footer"/>
    <w:basedOn w:val="Normal"/>
    <w:link w:val="FooterChar"/>
    <w:uiPriority w:val="99"/>
    <w:unhideWhenUsed/>
    <w:rsid w:val="00B04A4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jpeg"/><Relationship Id="rId18" Type="http://schemas.openxmlformats.org/officeDocument/2006/relationships/footer" Target="footer4.xml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header" Target="header4.xm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9.png"/><Relationship Id="rId28" Type="http://schemas.openxmlformats.org/officeDocument/2006/relationships/footer" Target="footer8.xml"/><Relationship Id="rId10" Type="http://schemas.openxmlformats.org/officeDocument/2006/relationships/footer" Target="footer2.xml"/><Relationship Id="rId19" Type="http://schemas.openxmlformats.org/officeDocument/2006/relationships/header" Target="header3.xml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footer" Target="footer6.xml"/><Relationship Id="rId27" Type="http://schemas.openxmlformats.org/officeDocument/2006/relationships/footer" Target="footer7.xml"/><Relationship Id="rId30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FEBADCA-6635-426B-911C-41C8391F51A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8</TotalTime>
  <Pages>4</Pages>
  <Words>919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4</cp:revision>
  <dcterms:created xsi:type="dcterms:W3CDTF">2014-06-20T17:06:00Z</dcterms:created>
  <dcterms:modified xsi:type="dcterms:W3CDTF">2014-07-01T13:52:00Z</dcterms:modified>
</cp:coreProperties>
</file>