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E99" w:rsidRPr="00BC4B66" w:rsidRDefault="0068554F">
      <w:pPr>
        <w:widowControl w:val="0"/>
        <w:tabs>
          <w:tab w:val="left" w:pos="1920"/>
        </w:tabs>
        <w:autoSpaceDE w:val="0"/>
        <w:autoSpaceDN w:val="0"/>
        <w:adjustRightInd w:val="0"/>
        <w:spacing w:before="10" w:after="0" w:line="824" w:lineRule="exact"/>
        <w:ind w:left="108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group id="_x0000_s1026" style="position:absolute;left:0;text-align:left;margin-left:-11pt;margin-top:-63pt;width:447.65pt;height:53.2pt;z-index:251618816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polyline id="_x0000_s1029" style="position:absolute;left:0;text-align:left;z-index:-251698688" points="106.65pt,4pt,105pt,4.05pt,103.4pt,4.25pt,101.85pt,4.55pt,100.35pt,5pt,98.9pt,5.55pt,97.5pt,6.2pt,96.15pt,6.95pt,94.9pt,7.8pt,93.7pt,8.75pt,92.55pt,9.8pt,91.5pt,10.95pt,90.55pt,12.15pt,89.7pt,13.4pt,88.95pt,14.75pt,88.3pt,16.15pt,87.75pt,17.6pt,87.3pt,19.1pt,87pt,20.65pt,86.8pt,22.25pt,86.75pt,23.9pt,86.8pt,25.55pt,87pt,27.15pt,87.3pt,28.7pt,87.75pt,30.2pt,88.3pt,31.65pt,88.95pt,33.05pt,89.7pt,34.4pt,90.55pt,35.7pt,91.5pt,36.9pt,92.55pt,38pt,93.7pt,39.05pt,94.9pt,40pt,96.15pt,40.85pt,97.5pt,41.6pt,98.9pt,42.25pt,100.35pt,42.8pt,101.85pt,43.25pt,103.4pt,43.6pt,105pt,43.75pt,106.65pt,43.85pt,108.3pt,43.75pt,109.9pt,43.6pt,111.45pt,43.25pt,112.95pt,42.8pt,114.4pt,42.25pt,115.8pt,41.6pt,117.15pt,40.85pt,118.45pt,40pt,119.65pt,39.05pt,120.75pt,38pt,121.8pt,36.9pt,122.75pt,35.7pt,123.6pt,34.4pt,124.35pt,33.05pt,125pt,31.65pt,125.55pt,30.2pt,126pt,28.7pt,126.35pt,27.15pt,126.5pt,25.55pt,126.6pt,23.9pt,126.5pt,22.25pt,126.35pt,20.65pt,126pt,19.1pt,125.55pt,17.6pt,125pt,16.15pt,124.35pt,14.75pt,123.6pt,13.4pt,122.75pt,12.15pt,121.8pt,10.95pt,120.75pt,9.8pt,119.65pt,8.75pt,118.45pt,7.8pt,117.15pt,6.95pt,115.8pt,6.2pt,114.4pt,5.55pt,112.95pt,5pt,111.45pt,4.55pt,109.9pt,4.25pt,108.3pt,4.05pt,106.65pt,4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30" style="position:absolute;left:0;text-align:left;z-index:-251699712" points="59.8pt,1.25pt,55.95pt,1.25pt,54.35pt,1.25pt,52.9pt,1.35pt,51.6pt,1.45pt,50.5pt,1.6pt,49.5pt,1.85pt,48.7pt,2.15pt,48pt,2.5pt,47.4pt,3pt,46.9pt,3.6pt,46.55pt,4.3pt,46.25pt,5.1pt,46pt,6.1pt,45.85pt,7.2pt,45.75pt,8.5pt,45.65pt,9.95pt,45.65pt,11.55pt,45.65pt,13.4pt,45.65pt,33.45pt,45.65pt,35.3pt,45.65pt,36.9pt,45.75pt,38.35pt,45.85pt,39.65pt,46pt,40.75pt,46.25pt,41.75pt,46.55pt,42.55pt,46.9pt,43.25pt,47.4pt,43.85pt,48pt,44.35pt,48.7pt,44.7pt,49.5pt,45pt,50.5pt,45.25pt,51.6pt,45.4pt,52.9pt,45.5pt,54.35pt,45.6pt,55.95pt,45.6pt,57.75pt,45.65pt,315.4pt,45.65pt,317.25pt,45.6pt,318.85pt,45.6pt,320.3pt,45.5pt,321.6pt,45.4pt,322.7pt,45.25pt,323.7pt,45pt,324.5pt,44.7pt,325.2pt,44.35pt,325.8pt,43.85pt,326.3pt,43.25pt,326.65pt,42.55pt,326.95pt,41.75pt,327.2pt,40.75pt,327.35pt,39.65pt,327.45pt,38.35pt,327.5pt,36.9pt,327.55pt,35.3pt,327.55pt,33.45pt,327.55pt,13.4pt,327.55pt,11.55pt,327.5pt,9.95pt,327.45pt,8.5pt,327.35pt,7.2pt,327.2pt,6.1pt,326.95pt,5.1pt,326.65pt,4.3pt,326.3pt,3.6pt,325.8pt,3pt,325.2pt,2.5pt,324.5pt,2.15pt,323.7pt,1.85pt,322.7pt,1.6pt,321.6pt,1.45pt,320.3pt,1.35pt,318.85pt,1.25pt,317.25pt,1.25pt,59.8pt,1.25pt" coordsize="5639,888" o:regroupid="1" o:allowincell="f" fillcolor="#e3e3e3" stroked="f">
            <v:path arrowok="t"/>
          </v:polyline>
        </w:pict>
      </w:r>
      <w:r>
        <w:rPr>
          <w:noProof/>
        </w:rPr>
        <w:pict>
          <v:shape id="_x0000_s1031" style="position:absolute;left:0;text-align:left;margin-left:57.65pt;margin-top:56.1pt;width:474.25pt;height:97.2pt;z-index:-251721216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690E99" w:rsidRPr="00BC4B66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690E99" w:rsidRPr="00BC4B66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690E99" w:rsidRPr="00BC4B66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2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BC4B66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32" style="position:absolute;z-index:-251727360;mso-position-horizontal-relative:page;mso-position-vertical-relative:text" points="525.1pt,3.4pt,523.45pt,3.4pt,426.45pt,6.8pt,424.95pt,6.9pt,423.7pt,7.05pt,422.65pt,7.25pt,421.8pt,7.55pt,421.05pt,7.9pt,420.5pt,8.35pt,420.05pt,8.95pt,419.75pt,9.65pt,419.5pt,10.55pt,419.4pt,11.6pt,419.35pt,12.85pt,419.35pt,14.3pt,419.35pt,15.95pt,419.45pt,17.85pt,419.55pt,21.55pt,419.6pt,23.5pt,419.7pt,25.15pt,419.8pt,26.65pt,419.95pt,27.9pt,420.15pt,28.95pt,420.4pt,29.8pt,420.75pt,30.55pt,421.25pt,31.1pt,421.85pt,31.55pt,422.55pt,31.85pt,423.45pt,32.1pt,424.5pt,32.2pt,425.75pt,32.25pt,427.2pt,32.25pt,428.85pt,32.25pt,524.2pt,28.9pt,525.85pt,28.85pt,527.35pt,28.75pt,528.6pt,28.6pt,529.65pt,28.4pt,530.5pt,28.1pt,531.25pt,27.75pt,531.8pt,27.3pt,532.25pt,26.7pt,532.55pt,26pt,532.8pt,25.1pt,532.9pt,24.05pt,532.95pt,22.8pt,533pt,21.35pt,532.95pt,19.7pt,532.9pt,17.8pt,532.75pt,14.1pt,532.7pt,12.15pt,532.6pt,10.5pt,532.5pt,9pt,532.35pt,7.75pt,532.15pt,6.7pt,531.9pt,5.85pt,531.55pt,5.1pt,531.05pt,4.55pt,530.45pt,4.1pt,529.75pt,3.8pt,528.85pt,3.55pt,527.8pt,3.45pt,526.55pt,3.4pt,525.1pt,3.4pt" coordsize="2273,578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margin-left:461.15pt;margin-top:11.75pt;width:30.95pt;height:14.55pt;rotation:359;z-index:-251709952;mso-position-horizontal-relative:page" o:allowincell="f" stroked="f">
            <v:shadow color="#868686"/>
            <o:extrusion v:ext="view" autorotationcenter="t"/>
            <v:textpath style="font-family:&quot;Arial&quot;;font-size:14pt;v-text-kern:t" string="CEI "/>
            <w10:wrap anchorx="page"/>
          </v:shape>
        </w:pict>
      </w:r>
      <w:r w:rsidR="00690E99" w:rsidRPr="00BC4B66">
        <w:rPr>
          <w:rFonts w:ascii="Arial" w:hAnsi="Arial" w:cs="Arial"/>
          <w:color w:val="2A2A29"/>
          <w:spacing w:val="-8"/>
          <w:w w:val="94"/>
          <w:sz w:val="36"/>
          <w:szCs w:val="36"/>
          <w:lang w:val="en-US"/>
        </w:rPr>
        <w:t>F</w:t>
      </w:r>
      <w:r w:rsidR="00690E99" w:rsidRPr="00BC4B66">
        <w:rPr>
          <w:rFonts w:ascii="Arial" w:hAnsi="Arial" w:cs="Arial"/>
          <w:color w:val="2A2A29"/>
          <w:w w:val="94"/>
          <w:sz w:val="36"/>
          <w:szCs w:val="36"/>
          <w:lang w:val="en-US"/>
        </w:rPr>
        <w:t>ashion</w:t>
      </w:r>
      <w:r w:rsidR="00690E99" w:rsidRPr="00BC4B66">
        <w:rPr>
          <w:rFonts w:ascii="Arial" w:hAnsi="Arial" w:cs="Arial"/>
          <w:color w:val="2A2A29"/>
          <w:spacing w:val="-1"/>
          <w:w w:val="94"/>
          <w:sz w:val="36"/>
          <w:szCs w:val="36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w w:val="94"/>
          <w:sz w:val="36"/>
          <w:szCs w:val="36"/>
          <w:lang w:val="en-US"/>
        </w:rPr>
        <w:t>and</w:t>
      </w:r>
      <w:r w:rsidR="00690E99" w:rsidRPr="00BC4B66">
        <w:rPr>
          <w:rFonts w:ascii="Arial" w:hAnsi="Arial" w:cs="Arial"/>
          <w:color w:val="2A2A29"/>
          <w:spacing w:val="-9"/>
          <w:w w:val="94"/>
          <w:sz w:val="36"/>
          <w:szCs w:val="36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w w:val="94"/>
          <w:sz w:val="36"/>
          <w:szCs w:val="36"/>
          <w:lang w:val="en-US"/>
        </w:rPr>
        <w:t>body</w:t>
      </w:r>
      <w:r w:rsidR="00690E99" w:rsidRPr="00BC4B66">
        <w:rPr>
          <w:rFonts w:ascii="Arial" w:hAnsi="Arial" w:cs="Arial"/>
          <w:color w:val="2A2A29"/>
          <w:spacing w:val="-15"/>
          <w:w w:val="94"/>
          <w:sz w:val="36"/>
          <w:szCs w:val="36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36"/>
          <w:szCs w:val="36"/>
          <w:lang w:val="en-US"/>
        </w:rPr>
        <w:t>image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690E99" w:rsidRPr="00BC4B66">
          <w:type w:val="continuous"/>
          <w:pgSz w:w="11920" w:h="16840"/>
          <w:pgMar w:top="1260" w:right="1380" w:bottom="280" w:left="220" w:header="720" w:footer="720" w:gutter="0"/>
          <w:cols w:num="2" w:space="720" w:equalWidth="0">
            <w:col w:w="2330" w:space="341"/>
            <w:col w:w="7649"/>
          </w:cols>
          <w:noEndnote/>
        </w:sect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C4B66" w:rsidRDefault="00690E99">
      <w:pPr>
        <w:widowControl w:val="0"/>
        <w:autoSpaceDE w:val="0"/>
        <w:autoSpaceDN w:val="0"/>
        <w:adjustRightInd w:val="0"/>
        <w:spacing w:before="30" w:after="0" w:line="352" w:lineRule="auto"/>
        <w:ind w:left="1181" w:right="5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BC4B66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BC4B66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BC4B66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before="30" w:after="0" w:line="352" w:lineRule="auto"/>
        <w:ind w:left="1181" w:right="5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BC4B66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BC4B66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BC4B66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BC4B66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BC4B66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44" w:lineRule="exact"/>
        <w:ind w:left="1181" w:right="6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BC4B66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BC4B66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BC4B66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BC4B66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BC4B66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BC4B66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BC4B66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BC4B66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BC4B66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C4B66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C4B6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BC4B66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  <w:lang w:val="en-US"/>
        </w:r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34" style="position:absolute;left:0;text-align:left;margin-left:130.45pt;margin-top:4.6pt;width:32.75pt;height:13pt;z-index:-251726336;mso-position-horizontal-relative:page" o:allowincell="f" fillcolor="#dadada" stroked="f">
            <v:path arrowok="t"/>
            <w10:wrap anchorx="page"/>
          </v:rect>
        </w:pict>
      </w:r>
      <w:r w:rsidR="00690E99" w:rsidRPr="00BC4B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90E99" w:rsidRPr="00BC4B66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690E99" w:rsidRPr="00BC4B66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90E99" w:rsidRPr="00BC4B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690E99" w:rsidRPr="00BC4B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690E99" w:rsidRPr="00BC4B66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690E99" w:rsidRPr="00BC4B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under</w:t>
      </w:r>
      <w:r w:rsidR="00690E99" w:rsidRPr="00BC4B66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690E99" w:rsidRPr="00BC4B66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w w:val="108"/>
          <w:sz w:val="24"/>
          <w:szCs w:val="24"/>
          <w:lang w:val="en-US"/>
        </w:rPr>
        <w:t>pictu</w:t>
      </w:r>
      <w:r w:rsidR="00690E99" w:rsidRPr="00BC4B66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690E99" w:rsidRPr="0068554F" w:rsidRDefault="0068554F">
      <w:pPr>
        <w:widowControl w:val="0"/>
        <w:autoSpaceDE w:val="0"/>
        <w:autoSpaceDN w:val="0"/>
        <w:adjustRightInd w:val="0"/>
        <w:spacing w:before="34" w:after="0" w:line="270" w:lineRule="exact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68554F">
        <w:rPr>
          <w:i/>
          <w:noProof/>
        </w:rPr>
        <w:pict>
          <v:group id="_x0000_s1035" style="position:absolute;left:0;text-align:left;margin-left:445.65pt;margin-top:24.3pt;width:87.4pt;height:175.95pt;z-index:-251720192;mso-position-horizontal-relative:page" coordorigin="8913,486" coordsize="1748,3519" o:allowincell="f">
            <v:shape id="_x0000_s1036" style="position:absolute;left:8933;top:506;width:1708;height:3479" coordsize="1708,3479" o:allowincell="f" path="m1407,r-30,l147,65r-30,2l92,70,71,74,53,80,38,86,26,95,16,106,9,119,4,135,1,154,,176r,26l,232r2,34l159,3260r2,38l163,3331r2,29l168,3386r4,21l178,3425r6,15l193,3452r11,9l217,3468r16,5l252,3476r22,2l300,3478r30,-1l1527,3415r34,-2l1590,3410r25,-3l1637,3403r18,-5l1670,3391r12,-8l1691,3372r7,-13l1703,3343r3,-19l1708,3301r,-26l1707,3246r-1,-35l1549,218r-2,-38l1545,147r-3,-30l1539,92r-4,-21l1530,53r-7,-15l1514,26,1504,16,1490,9,1474,4,1455,1,1433,r-26,e" fillcolor="#e3e3e3" stroked="f">
              <v:path arrowok="t"/>
            </v:shape>
            <v:shape id="_x0000_s1037" style="position:absolute;left:8933;top:506;width:1708;height:3479" coordsize="1708,3479" o:allowincell="f" path="m218,61r-38,2l147,65r-30,2l92,70,71,74,53,80,38,86,26,95,16,106,9,119,4,135,1,154,,176r,26l,232r2,34l159,3260r2,38l163,3331r2,29l168,3386r4,21l178,3425r6,15l193,3452r11,9l217,3468r16,5l252,3476r22,2l300,3478r30,-1l364,3476r1125,-59l1527,3415r34,-2l1590,3410r25,-3l1637,3403r18,-5l1670,3391r12,-8l1691,3372r7,-13l1703,3343r3,-19l1708,3301r,-26l1707,3246r-1,-35l1549,218r-2,-38l1545,147r-3,-30l1539,92r-4,-21l1530,53r-7,-15l1514,26,1504,16,1490,9,1474,4,1455,1,1433,r-26,l1377,r-34,2l218,61xe" filled="f" strokecolor="#5c5b5b" strokeweight="2pt">
              <v:path arrowok="t"/>
            </v:shape>
            <w10:wrap anchorx="page"/>
          </v:group>
        </w:pict>
      </w:r>
      <w:r w:rsidRPr="0068554F">
        <w:rPr>
          <w:i/>
          <w:noProof/>
        </w:rPr>
        <w:pict>
          <v:shape id="_x0000_s1038" type="#_x0000_t136" style="position:absolute;left:0;text-align:left;margin-left:465.8pt;margin-top:36.2pt;width:39.45pt;height:12pt;rotation:357;z-index:-25171814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piercing"/>
            <w10:wrap anchorx="page"/>
          </v:shape>
        </w:pic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(Esc</w:t>
      </w:r>
      <w:r w:rsidR="00690E99" w:rsidRPr="0068554F">
        <w:rPr>
          <w:rFonts w:ascii="Arial" w:hAnsi="Arial" w:cs="Arial"/>
          <w:i/>
          <w:color w:val="2A2A29"/>
          <w:spacing w:val="-5"/>
          <w:w w:val="91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e</w:t>
      </w:r>
      <w:r w:rsidR="00690E99" w:rsidRPr="0068554F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v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e</w:t>
      </w:r>
      <w:r w:rsidR="00690E99" w:rsidRPr="0068554F">
        <w:rPr>
          <w:rFonts w:ascii="Arial" w:hAnsi="Arial" w:cs="Arial"/>
          <w:i/>
          <w:color w:val="2A2A29"/>
          <w:spacing w:val="-3"/>
          <w:w w:val="91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690E99" w:rsidRPr="0068554F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pal</w:t>
      </w:r>
      <w:r w:rsidR="00690E99" w:rsidRPr="0068554F">
        <w:rPr>
          <w:rFonts w:ascii="Arial" w:hAnsi="Arial" w:cs="Arial"/>
          <w:i/>
          <w:color w:val="2A2A29"/>
          <w:spacing w:val="-1"/>
          <w:w w:val="91"/>
          <w:position w:val="-1"/>
          <w:sz w:val="24"/>
          <w:szCs w:val="24"/>
        </w:rPr>
        <w:t>a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v</w:t>
      </w:r>
      <w:r w:rsidR="00690E99" w:rsidRPr="0068554F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690E99" w:rsidRPr="0068554F">
        <w:rPr>
          <w:rFonts w:ascii="Arial" w:hAnsi="Arial" w:cs="Arial"/>
          <w:i/>
          <w:color w:val="2A2A29"/>
          <w:spacing w:val="19"/>
          <w:w w:val="91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da</w:t>
      </w:r>
      <w:r w:rsidR="00690E99" w:rsidRPr="0068554F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c</w:t>
      </w:r>
      <w:r w:rsidR="00690E99" w:rsidRPr="0068554F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aixa</w:t>
      </w:r>
      <w:r w:rsidR="00690E99" w:rsidRPr="0068554F">
        <w:rPr>
          <w:rFonts w:ascii="Arial" w:hAnsi="Arial" w:cs="Arial"/>
          <w:i/>
          <w:color w:val="2A2A29"/>
          <w:spacing w:val="3"/>
          <w:w w:val="91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por</w:t>
      </w:r>
      <w:r w:rsidR="00690E99" w:rsidRPr="0068554F">
        <w:rPr>
          <w:rFonts w:ascii="Arial" w:hAnsi="Arial" w:cs="Arial"/>
          <w:i/>
          <w:color w:val="2A2A29"/>
          <w:spacing w:val="-17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bai</w:t>
      </w:r>
      <w:r w:rsidR="00690E99" w:rsidRPr="0068554F">
        <w:rPr>
          <w:rFonts w:ascii="Arial" w:hAnsi="Arial" w:cs="Arial"/>
          <w:i/>
          <w:color w:val="2A2A29"/>
          <w:spacing w:val="-4"/>
          <w:w w:val="93"/>
          <w:position w:val="-1"/>
          <w:sz w:val="24"/>
          <w:szCs w:val="24"/>
        </w:rPr>
        <w:t>x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</w:t>
      </w:r>
      <w:r w:rsidR="00690E99" w:rsidRPr="0068554F">
        <w:rPr>
          <w:rFonts w:ascii="Arial" w:hAnsi="Arial" w:cs="Arial"/>
          <w:i/>
          <w:color w:val="2A2A29"/>
          <w:spacing w:val="-10"/>
          <w:w w:val="93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da</w:t>
      </w:r>
      <w:r w:rsidR="00690E99" w:rsidRPr="0068554F">
        <w:rPr>
          <w:rFonts w:ascii="Arial" w:hAnsi="Arial" w:cs="Arial"/>
          <w:i/>
          <w:color w:val="2A2A29"/>
          <w:spacing w:val="-11"/>
          <w:w w:val="93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imagem</w:t>
      </w:r>
      <w:r w:rsidR="00690E99" w:rsidRPr="0068554F">
        <w:rPr>
          <w:rFonts w:ascii="Arial" w:hAnsi="Arial" w:cs="Arial"/>
          <w:i/>
          <w:color w:val="2A2A29"/>
          <w:spacing w:val="20"/>
          <w:w w:val="93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="00690E99" w:rsidRPr="0068554F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="00690E99" w:rsidRPr="0068554F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e.)</w:t>
      </w:r>
    </w:p>
    <w:p w:rsidR="00690E99" w:rsidRDefault="0068554F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pict>
          <v:rect id="_x0000_s1039" style="position:absolute;margin-left:154.55pt;margin-top:8.2pt;width:88.55pt;height:63.1pt;z-index:-251684352" o:regroupid="2" o:allowincell="f" fillcolor="#d8d8d8 [2732]" stroked="f">
            <v:path arrowok="t"/>
          </v:rect>
        </w:pict>
      </w:r>
      <w:r>
        <w:rPr>
          <w:noProof/>
        </w:rPr>
        <w:pict>
          <v:rect id="_x0000_s1040" style="position:absolute;margin-left:245.35pt;margin-top:8.2pt;width:88.55pt;height:63.1pt;z-index:-251688448" o:regroupid="2" o:allowincell="f" fillcolor="#d8d8d8 [2732]" stroked="f">
            <v:path arrowok="t"/>
          </v:rect>
        </w:pict>
      </w:r>
      <w:r>
        <w:rPr>
          <w:noProof/>
        </w:rPr>
        <w:pict>
          <v:rect id="_x0000_s1041" style="position:absolute;margin-left:336.2pt;margin-top:8.2pt;width:88.55pt;height:63.1pt;z-index:-251692544" o:regroupid="2" o:allowincell="f" fillcolor="#d8d8d8 [2732]" stroked="f">
            <v:path arrowok="t"/>
          </v:rect>
        </w:pict>
      </w:r>
      <w:r>
        <w:rPr>
          <w:noProof/>
        </w:rPr>
        <w:pict>
          <v:rect id="_x0000_s1042" style="position:absolute;margin-left:63.7pt;margin-top:8.2pt;width:88.55pt;height:63.1pt;z-index:-251696640" o:regroupid="2" o:allowincell="f" fillcolor="#d8d8d8 [2732]" stroked="f">
            <v:path arrowok="t"/>
          </v:rect>
        </w:pic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043" style="position:absolute;margin-left:158.25pt;margin-top:2.05pt;width:81.2pt;height:55.7pt;z-index:-251681280" coordsize="1624,1114" o:regroupid="2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44" style="position:absolute;margin-left:169.3pt;margin-top:2.05pt;width:81pt;height:55pt;z-index:-251682304;mso-position-horizont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1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81.4pt;height:55.7pt">
                        <v:imagedata r:id="rId6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45" style="position:absolute;z-index:-251683328" points="163.9pt,2.05pt,162.05pt,2.05pt,160.6pt,2.1pt,159.6pt,2.3pt,158.95pt,2.75pt,158.55pt,3.4pt,158.3pt,4.4pt,158.25pt,5.8pt,158.25pt,7.65pt,158.25pt,52.1pt,158.25pt,53.9pt,158.3pt,55.3pt,158.5pt,56.35pt,158.95pt,57pt,159.6pt,57.4pt,160.6pt,57.65pt,162pt,57.7pt,233.75pt,57.7pt,235.65pt,57.7pt,237.05pt,57.65pt,238.05pt,57.4pt,238.7pt,57pt,239.15pt,56.35pt,239.35pt,55.35pt,239.4pt,53.95pt,239.45pt,52.1pt,239.45pt,7.65pt,239.4pt,5.85pt,239.35pt,4.4pt,239.15pt,3.4pt,238.7pt,2.75pt,238.05pt,2.35pt,237.05pt,2.1pt,235.65pt,2.05pt,163.9pt,2.05pt" coordsize="1624,1114" o:regroupid="2" o:allowincell="f" stroked="f">
            <v:path arrowok="t"/>
          </v:polyline>
        </w:pict>
      </w:r>
      <w:r>
        <w:rPr>
          <w:noProof/>
        </w:rPr>
        <w:pict>
          <v:shape id="_x0000_s1046" style="position:absolute;margin-left:249.1pt;margin-top:2.05pt;width:81.2pt;height:55.7pt;z-index:-251685376" coordsize="1624,1114" o:regroupid="2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47" style="position:absolute;margin-left:260.1pt;margin-top:4.2pt;width:81pt;height:54pt;z-index:-251686400;mso-position-horizont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10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1.4pt;height:53.85pt">
                        <v:imagedata r:id="rId7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48" style="position:absolute;z-index:-251687424" points="254.75pt,2.05pt,252.9pt,2.05pt,251.45pt,2.1pt,250.45pt,2.3pt,249.8pt,2.75pt,249.4pt,3.4pt,249.15pt,4.4pt,249.1pt,5.8pt,249.1pt,7.65pt,249.1pt,52.1pt,249.1pt,53.9pt,249.15pt,55.3pt,249.35pt,56.35pt,249.8pt,57pt,250.45pt,57.4pt,251.45pt,57.65pt,252.85pt,57.7pt,324.6pt,57.7pt,326.5pt,57.7pt,327.9pt,57.65pt,328.9pt,57.4pt,329.55pt,57pt,330pt,56.35pt,330.2pt,55.35pt,330.25pt,53.95pt,330.3pt,52.1pt,330.3pt,7.65pt,330.25pt,5.85pt,330.2pt,4.4pt,330pt,3.4pt,329.55pt,2.75pt,328.9pt,2.35pt,327.9pt,2.1pt,326.5pt,2.05pt,254.75pt,2.05pt" coordsize="1624,1114" o:regroupid="2" o:allowincell="f" stroked="f">
            <v:path arrowok="t"/>
          </v:polyline>
        </w:pict>
      </w:r>
      <w:r>
        <w:rPr>
          <w:noProof/>
        </w:rPr>
        <w:pict>
          <v:shape id="_x0000_s1049" style="position:absolute;margin-left:339.9pt;margin-top:2.05pt;width:81.2pt;height:55.7pt;z-index:-251689472" coordsize="1624,1114" o:regroupid="2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50" style="position:absolute;margin-left:357.9pt;margin-top:2.05pt;width:67pt;height:53pt;z-index:-251690496;mso-position-horizont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10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67pt;height:53.2pt">
                        <v:imagedata r:id="rId8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1" style="position:absolute;z-index:-251691520" points="345.55pt,2.05pt,343.7pt,2.05pt,342.25pt,2.1pt,341.25pt,2.3pt,340.6pt,2.75pt,340.2pt,3.4pt,339.95pt,4.4pt,339.9pt,5.8pt,339.9pt,7.65pt,339.9pt,52.1pt,339.9pt,53.9pt,339.95pt,55.3pt,340.15pt,56.35pt,340.6pt,57pt,341.25pt,57.4pt,342.25pt,57.65pt,343.65pt,57.7pt,415.4pt,57.7pt,417.3pt,57.7pt,418.7pt,57.65pt,419.7pt,57.4pt,420.35pt,57pt,420.8pt,56.35pt,421pt,55.35pt,421.05pt,53.95pt,421.1pt,52.1pt,421.1pt,7.65pt,421.05pt,5.85pt,421pt,4.4pt,420.8pt,3.4pt,420.35pt,2.75pt,419.7pt,2.35pt,418.7pt,2.1pt,417.3pt,2.05pt,345.55pt,2.05pt" coordsize="1624,1114" o:regroupid="2" o:allowincell="f" stroked="f">
            <v:path arrowok="t"/>
          </v:polyline>
        </w:pict>
      </w:r>
      <w:r>
        <w:rPr>
          <w:noProof/>
        </w:rPr>
        <w:pict>
          <v:shape id="_x0000_s1052" style="position:absolute;margin-left:67.45pt;margin-top:2.05pt;width:81.2pt;height:55.7pt;z-index:-251693568" coordsize="1624,1114" o:regroupid="2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53" style="position:absolute;margin-left:78.45pt;margin-top:2.05pt;width:81pt;height:55pt;z-index:-251694592;mso-position-horizont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1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1.4pt;height:55.7pt">
                        <v:imagedata r:id="rId9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4" style="position:absolute;z-index:-251695616" points="73.1pt,2.05pt,71.25pt,2.05pt,69.8pt,2.1pt,68.8pt,2.3pt,68.15pt,2.75pt,67.75pt,3.4pt,67.5pt,4.4pt,67.45pt,5.8pt,67.45pt,7.65pt,67.45pt,52.1pt,67.45pt,53.9pt,67.5pt,55.3pt,67.7pt,56.35pt,68.15pt,57pt,68.8pt,57.4pt,69.8pt,57.65pt,71.2pt,57.7pt,142.95pt,57.7pt,144.85pt,57.7pt,146.25pt,57.65pt,147.25pt,57.4pt,147.9pt,57pt,148.35pt,56.35pt,148.55pt,55.35pt,148.6pt,53.95pt,148.65pt,52.1pt,148.65pt,7.65pt,148.6pt,5.85pt,148.55pt,4.4pt,148.35pt,3.4pt,147.9pt,2.75pt,147.25pt,2.35pt,146.25pt,2.1pt,144.85pt,2.05pt,73.1pt,2.05pt" coordsize="1624,1114" o:regroupid="2" o:allowincell="f" stroked="f">
            <v:path arrowok="t"/>
          </v:polyline>
        </w:pict>
      </w: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690E99">
          <w:type w:val="continuous"/>
          <w:pgSz w:w="11920" w:h="16840"/>
          <w:pgMar w:top="1260" w:right="1380" w:bottom="280" w:left="220" w:header="720" w:footer="720" w:gutter="0"/>
          <w:cols w:space="720" w:equalWidth="0">
            <w:col w:w="10320"/>
          </w:cols>
          <w:noEndnote/>
        </w:sectPr>
      </w:pPr>
    </w:p>
    <w:p w:rsidR="00690E99" w:rsidRPr="00BC4B66" w:rsidRDefault="0068554F">
      <w:pPr>
        <w:widowControl w:val="0"/>
        <w:tabs>
          <w:tab w:val="left" w:pos="2980"/>
        </w:tabs>
        <w:autoSpaceDE w:val="0"/>
        <w:autoSpaceDN w:val="0"/>
        <w:adjustRightInd w:val="0"/>
        <w:spacing w:before="32"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shape id="_x0000_s1055" type="#_x0000_t136" style="position:absolute;left:0;text-align:left;margin-left:458.9pt;margin-top:-38.6pt;width:55.4pt;height:12pt;rotation:357;z-index:-25171712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unglasses"/>
            <w10:wrap anchorx="page"/>
          </v:shape>
        </w:pict>
      </w:r>
      <w:r>
        <w:rPr>
          <w:noProof/>
        </w:rPr>
        <w:pict>
          <v:shape id="_x0000_s1056" type="#_x0000_t136" style="position:absolute;left:0;text-align:left;margin-left:468.85pt;margin-top:-18.45pt;width:40.45pt;height:12pt;rotation:357;z-index:-25171609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bracelet"/>
            <w10:wrap anchorx="page"/>
          </v:shape>
        </w:pict>
      </w:r>
      <w:r>
        <w:rPr>
          <w:noProof/>
        </w:rPr>
        <w:pict>
          <v:shape id="_x0000_s1057" type="#_x0000_t136" style="position:absolute;left:0;text-align:left;margin-left:475.35pt;margin-top:22.05pt;width:28.8pt;height:12pt;rotation:357;z-index:-25171404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hawl"/>
            <w10:wrap anchorx="page"/>
          </v:shape>
        </w:pict>
      </w:r>
      <w:r>
        <w:rPr>
          <w:noProof/>
        </w:rPr>
        <w:pict>
          <v:shape id="_x0000_s1058" type="#_x0000_t136" style="position:absolute;left:0;text-align:left;margin-left:472.15pt;margin-top:42.3pt;width:37.35pt;height:12pt;rotation:357;z-index:-25171302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wedges"/>
            <w10:wrap anchorx="page"/>
          </v:shape>
        </w:pict>
      </w:r>
      <w:r w:rsidR="00690E99"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="00690E99"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690E99"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690E99"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690E99" w:rsidRPr="00BC4B66">
          <w:type w:val="continuous"/>
          <w:pgSz w:w="11920" w:h="16840"/>
          <w:pgMar w:top="1260" w:right="1380" w:bottom="280" w:left="220" w:header="720" w:footer="720" w:gutter="0"/>
          <w:cols w:num="4" w:space="720" w:equalWidth="0">
            <w:col w:w="2984" w:space="172"/>
            <w:col w:w="1645" w:space="172"/>
            <w:col w:w="1645" w:space="172"/>
            <w:col w:w="3530"/>
          </w:cols>
          <w:noEndnote/>
        </w:sect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rect id="_x0000_s1059" style="position:absolute;margin-left:154.55pt;margin-top:8.9pt;width:88.55pt;height:63.1pt;z-index:-251667968" o:regroupid="3" o:allowincell="f" fillcolor="#d8d8d8 [2732]" stroked="f">
            <v:path arrowok="t"/>
          </v:rect>
        </w:pict>
      </w:r>
      <w:r>
        <w:rPr>
          <w:noProof/>
        </w:rPr>
        <w:pict>
          <v:rect id="_x0000_s1060" style="position:absolute;margin-left:245.35pt;margin-top:8.9pt;width:88.55pt;height:63.1pt;z-index:-251672064" o:regroupid="3" o:allowincell="f" fillcolor="#d8d8d8 [2732]" stroked="f">
            <v:path arrowok="t"/>
          </v:rect>
        </w:pict>
      </w:r>
      <w:r>
        <w:rPr>
          <w:noProof/>
        </w:rPr>
        <w:pict>
          <v:rect id="_x0000_s1061" style="position:absolute;margin-left:336.2pt;margin-top:8.9pt;width:88.55pt;height:63.1pt;z-index:-251676160" o:regroupid="3" o:allowincell="f" fillcolor="#d8d8d8 [2732]" stroked="f">
            <v:path arrowok="t"/>
          </v:rect>
        </w:pict>
      </w:r>
      <w:r>
        <w:rPr>
          <w:noProof/>
        </w:rPr>
        <w:pict>
          <v:rect id="_x0000_s1062" style="position:absolute;margin-left:63.7pt;margin-top:8.9pt;width:88.55pt;height:63.1pt;z-index:-251680256" o:regroupid="3" o:allowincell="f" fillcolor="#d8d8d8 [2732]" stroked="f">
            <v:path arrowok="t"/>
          </v:rect>
        </w:pict>
      </w:r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63" style="position:absolute;margin-left:158.25pt;margin-top:2.6pt;width:81.2pt;height:55.7pt;z-index:-251664896" coordsize="1624,1114" o:regroupid="3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64" style="position:absolute;margin-left:169.3pt;margin-top:2.6pt;width:81pt;height:56pt;z-index:-251665920;mso-position-horizontal-relative:page" o:regroupid="3" o:allowincell="f" filled="f" stroked="f">
            <v:textbox inset="0,0,0,0">
              <w:txbxContent>
                <w:p w:rsidR="00690E99" w:rsidRDefault="0068554F">
                  <w:pPr>
                    <w:spacing w:after="0" w:line="1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81.4pt;height:55.7pt">
                        <v:imagedata r:id="rId10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5" style="position:absolute;z-index:-251666944" points="163.9pt,2.6pt,162.05pt,2.6pt,160.6pt,2.65pt,159.6pt,2.85pt,158.95pt,3.3pt,158.55pt,3.95pt,158.3pt,4.95pt,158.25pt,6.35pt,158.25pt,8.2pt,158.25pt,52.65pt,158.25pt,54.45pt,158.3pt,55.85pt,158.5pt,56.9pt,158.95pt,57.55pt,159.6pt,57.95pt,160.6pt,58.2pt,162pt,58.25pt,233.75pt,58.25pt,235.65pt,58.25pt,237.05pt,58.2pt,238.05pt,57.95pt,238.7pt,57.55pt,239.15pt,56.9pt,239.35pt,55.9pt,239.4pt,54.5pt,239.45pt,52.65pt,239.45pt,8.2pt,239.4pt,6.4pt,239.35pt,4.95pt,239.15pt,3.95pt,238.7pt,3.3pt,238.05pt,2.9pt,237.05pt,2.65pt,235.65pt,2.6pt,163.9pt,2.6pt" coordsize="1624,1114" o:regroupid="3" o:allowincell="f" stroked="f">
            <v:path arrowok="t"/>
          </v:polyline>
        </w:pict>
      </w:r>
      <w:r>
        <w:rPr>
          <w:noProof/>
        </w:rPr>
        <w:pict>
          <v:shape id="_x0000_s1066" style="position:absolute;margin-left:249.1pt;margin-top:2.6pt;width:81.2pt;height:55.7pt;z-index:-251668992" coordsize="1624,1114" o:regroupid="3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67" style="position:absolute;margin-left:260.1pt;margin-top:2.6pt;width:81pt;height:56pt;z-index:-251670016;mso-position-horizontal-relative:page" o:regroupid="3" o:allowincell="f" filled="f" stroked="f">
            <v:textbox inset="0,0,0,0">
              <w:txbxContent>
                <w:p w:rsidR="00690E99" w:rsidRDefault="0068554F">
                  <w:pPr>
                    <w:spacing w:after="0" w:line="1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81.4pt;height:55.7pt">
                        <v:imagedata r:id="rId11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8" style="position:absolute;z-index:-251671040" points="254.75pt,2.6pt,252.9pt,2.6pt,251.45pt,2.65pt,250.45pt,2.85pt,249.8pt,3.3pt,249.4pt,3.95pt,249.15pt,4.95pt,249.1pt,6.35pt,249.1pt,8.2pt,249.1pt,52.65pt,249.1pt,54.45pt,249.15pt,55.85pt,249.35pt,56.9pt,249.8pt,57.55pt,250.45pt,57.95pt,251.45pt,58.2pt,252.85pt,58.25pt,324.6pt,58.25pt,326.5pt,58.25pt,327.9pt,58.2pt,328.9pt,57.95pt,329.55pt,57.55pt,330pt,56.9pt,330.2pt,55.9pt,330.25pt,54.5pt,330.3pt,52.65pt,330.3pt,8.2pt,330.25pt,6.4pt,330.2pt,4.95pt,330pt,3.95pt,329.55pt,3.3pt,328.9pt,2.9pt,327.9pt,2.65pt,326.5pt,2.6pt,254.75pt,2.6pt" coordsize="1624,1114" o:regroupid="3" o:allowincell="f" stroked="f">
            <v:path arrowok="t"/>
          </v:polyline>
        </w:pict>
      </w:r>
      <w:r>
        <w:rPr>
          <w:noProof/>
        </w:rPr>
        <w:pict>
          <v:shape id="_x0000_s1069" style="position:absolute;margin-left:339.9pt;margin-top:2.6pt;width:81.2pt;height:55.7pt;z-index:-251673088" coordsize="1624,1114" o:regroupid="3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70" style="position:absolute;margin-left:350.95pt;margin-top:2.6pt;width:81pt;height:55pt;z-index:-251674112;mso-position-horizontal-relative:page" o:regroupid="3" o:allowincell="f" filled="f" stroked="f">
            <v:textbox inset="0,0,0,0">
              <w:txbxContent>
                <w:p w:rsidR="00690E99" w:rsidRDefault="0068554F">
                  <w:pPr>
                    <w:spacing w:after="0" w:line="1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81.4pt;height:55.1pt">
                        <v:imagedata r:id="rId12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1" style="position:absolute;z-index:-251675136" points="345.55pt,2.6pt,343.7pt,2.6pt,342.25pt,2.65pt,341.25pt,2.85pt,340.6pt,3.3pt,340.2pt,3.95pt,339.95pt,4.95pt,339.9pt,6.35pt,339.9pt,8.2pt,339.9pt,52.65pt,339.9pt,54.45pt,339.95pt,55.85pt,340.15pt,56.9pt,340.6pt,57.55pt,341.25pt,57.95pt,342.25pt,58.2pt,343.65pt,58.25pt,415.4pt,58.25pt,417.3pt,58.25pt,418.7pt,58.2pt,419.7pt,57.95pt,420.35pt,57.55pt,420.8pt,56.9pt,421pt,55.9pt,421.05pt,54.5pt,421.1pt,52.65pt,421.1pt,8.2pt,421.05pt,6.4pt,421pt,4.95pt,420.8pt,3.95pt,420.35pt,3.3pt,419.7pt,2.9pt,418.7pt,2.65pt,417.3pt,2.6pt,345.55pt,2.6pt" coordsize="1624,1114" o:regroupid="3" o:allowincell="f" stroked="f">
            <v:path arrowok="t"/>
          </v:polyline>
        </w:pict>
      </w:r>
      <w:r>
        <w:rPr>
          <w:noProof/>
        </w:rPr>
        <w:pict>
          <v:shape id="_x0000_s1072" style="position:absolute;margin-left:67.45pt;margin-top:2.6pt;width:81.2pt;height:55.7pt;z-index:-251677184" coordsize="1624,1114" o:regroupid="3" o:allowincell="f" path="m113,l76,,47,1,27,5,14,14,6,27,1,47,,75r,37l,1000r,37l1,1065r4,21l14,1099r13,8l47,1112r28,1l112,1113r1398,l1548,1113r28,-1l1596,1107r13,-8l1618,1086r4,-20l1623,1038r1,-37l1624,113r-1,-37l1622,47r-4,-20l1609,14,1596,6,1576,1,1548,r-37,l113,xe" filled="f" strokecolor="#b3b3b3" strokeweight="1pt">
            <v:path arrowok="t"/>
          </v:shape>
        </w:pict>
      </w:r>
      <w:r>
        <w:rPr>
          <w:noProof/>
        </w:rPr>
        <w:pict>
          <v:rect id="_x0000_s1073" style="position:absolute;margin-left:78.45pt;margin-top:3.5pt;width:81pt;height:55pt;z-index:-251678208;mso-position-horizontal-relative:page" o:regroupid="3" o:allowincell="f" filled="f" stroked="f">
            <v:textbox inset="0,0,0,0">
              <w:txbxContent>
                <w:p w:rsidR="00690E99" w:rsidRDefault="0068554F">
                  <w:pPr>
                    <w:spacing w:after="0" w:line="1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81.4pt;height:54.45pt">
                        <v:imagedata r:id="rId13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4" style="position:absolute;z-index:-251679232" points="73.1pt,2.6pt,71.25pt,2.6pt,69.8pt,2.65pt,68.8pt,2.85pt,68.15pt,3.3pt,67.75pt,3.95pt,67.5pt,4.95pt,67.45pt,6.35pt,67.45pt,8.2pt,67.45pt,52.65pt,67.45pt,54.45pt,67.5pt,55.85pt,67.7pt,56.9pt,68.15pt,57.55pt,68.8pt,57.95pt,69.8pt,58.2pt,71.2pt,58.25pt,142.95pt,58.25pt,144.85pt,58.25pt,146.25pt,58.2pt,147.25pt,57.95pt,147.9pt,57.55pt,148.35pt,56.9pt,148.55pt,55.9pt,148.6pt,54.5pt,148.65pt,52.65pt,148.65pt,8.2pt,148.6pt,6.4pt,148.55pt,4.95pt,148.35pt,3.95pt,147.9pt,3.3pt,147.25pt,2.9pt,146.25pt,2.65pt,144.85pt,2.6pt,73.1pt,2.6pt" coordsize="1624,1114" o:regroupid="3" o:allowincell="f" stroked="f">
            <v:path arrowok="t"/>
          </v:polyline>
        </w:pic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  <w:sectPr w:rsidR="00690E99" w:rsidRPr="00BC4B66">
          <w:type w:val="continuous"/>
          <w:pgSz w:w="11920" w:h="16840"/>
          <w:pgMar w:top="1260" w:right="1380" w:bottom="280" w:left="220" w:header="720" w:footer="720" w:gutter="0"/>
          <w:cols w:space="720" w:equalWidth="0">
            <w:col w:w="10320"/>
          </w:cols>
          <w:noEndnote/>
        </w:sectPr>
      </w:pPr>
    </w:p>
    <w:p w:rsidR="00690E99" w:rsidRPr="00BC4B66" w:rsidRDefault="0068554F">
      <w:pPr>
        <w:widowControl w:val="0"/>
        <w:tabs>
          <w:tab w:val="left" w:pos="2980"/>
        </w:tabs>
        <w:autoSpaceDE w:val="0"/>
        <w:autoSpaceDN w:val="0"/>
        <w:adjustRightInd w:val="0"/>
        <w:spacing w:before="32"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shape id="_x0000_s1075" type="#_x0000_t136" style="position:absolute;left:0;text-align:left;margin-left:467.65pt;margin-top:-91.7pt;width:42.15pt;height:12pt;rotation:357;z-index:-25171507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lip flops"/>
            <w10:wrap anchorx="page"/>
          </v:shape>
        </w:pict>
      </w:r>
      <w:r>
        <w:rPr>
          <w:noProof/>
        </w:rPr>
        <w:pict>
          <v:shape id="_x0000_s1076" type="#_x0000_t136" style="position:absolute;left:0;text-align:left;margin-left:470.85pt;margin-top:-31pt;width:42.1pt;height:12pt;rotation:357;z-index:-25171200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bandana"/>
            <w10:wrap anchorx="page"/>
          </v:shape>
        </w:pict>
      </w:r>
      <w:r>
        <w:rPr>
          <w:noProof/>
        </w:rPr>
        <w:pict>
          <v:shape id="_x0000_s1077" type="#_x0000_t136" style="position:absolute;left:0;text-align:left;margin-left:483.55pt;margin-top:-10.8pt;width:18.8pt;height:12pt;rotation:357;z-index:-25171097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belt"/>
            <w10:wrap anchorx="page"/>
          </v:shape>
        </w:pict>
      </w:r>
      <w:r w:rsidR="00690E99"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5.</w:t>
      </w:r>
      <w:r w:rsidR="00690E99"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690E99"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690E99"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6.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7.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8.</w:t>
      </w:r>
      <w:r w:rsidRPr="00BC4B66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690E99" w:rsidRPr="00BC4B66" w:rsidRDefault="00690E99">
      <w:pPr>
        <w:widowControl w:val="0"/>
        <w:tabs>
          <w:tab w:val="left" w:pos="164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690E99" w:rsidRPr="00BC4B66">
          <w:type w:val="continuous"/>
          <w:pgSz w:w="11920" w:h="16840"/>
          <w:pgMar w:top="1260" w:right="1380" w:bottom="280" w:left="220" w:header="720" w:footer="720" w:gutter="0"/>
          <w:cols w:num="4" w:space="720" w:equalWidth="0">
            <w:col w:w="2984" w:space="172"/>
            <w:col w:w="1645" w:space="172"/>
            <w:col w:w="1645" w:space="172"/>
            <w:col w:w="3530"/>
          </w:cols>
          <w:noEndnote/>
        </w:sect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group id="_x0000_s1078" style="position:absolute;margin-left:285.8pt;margin-top:18.6pt;width:37.8pt;height:34.55pt;z-index:-251734528;mso-position-horizontal-relative:page;mso-position-vertical-relative:page" coordorigin="5716,372" coordsize="756,691" o:allowincell="f">
            <v:shape id="_x0000_s1079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80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81" style="position:absolute;margin-left:220.05pt;margin-top:21.2pt;width:32.15pt;height:29.35pt;z-index:-251733504;mso-position-horizontal-relative:page;mso-position-vertical-relative:page" coordorigin="4401,424" coordsize="643,587" o:allowincell="f">
            <v:shape id="_x0000_s1082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83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84" style="position:absolute;margin-left:154.25pt;margin-top:23.8pt;width:26.5pt;height:24.15pt;z-index:-251732480;mso-position-horizontal-relative:page;mso-position-vertical-relative:page" coordorigin="3085,476" coordsize="530,483" o:allowincell="f">
            <v:shape id="_x0000_s1085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86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87" style="position:absolute;margin-left:88.55pt;margin-top:26.3pt;width:20.95pt;height:19.15pt;z-index:-251731456;mso-position-horizontal-relative:page;mso-position-vertical-relative:page" coordorigin="1771,526" coordsize="419,383" o:allowincell="f">
            <v:shape id="_x0000_s1088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89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90" style="position:absolute;z-index:-25173043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91" style="position:absolute;z-index:-25172940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690E99" w:rsidRPr="00BC4B66" w:rsidRDefault="0068554F">
      <w:pPr>
        <w:widowControl w:val="0"/>
        <w:autoSpaceDE w:val="0"/>
        <w:autoSpaceDN w:val="0"/>
        <w:adjustRightInd w:val="0"/>
        <w:spacing w:before="21" w:after="0" w:line="265" w:lineRule="auto"/>
        <w:ind w:left="1339" w:right="956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13" style="position:absolute;left:0;text-align:left;margin-left:230.2pt;margin-top:4.6pt;width:90.8pt;height:13pt;z-index:-251725312;mso-position-horizontal-relative:page" o:allowincell="f" fillcolor="#dadada" stroked="f">
            <v:path arrowok="t"/>
            <w10:wrap anchorx="page"/>
          </v:rect>
        </w:pict>
      </w:r>
      <w:r w:rsidR="00690E99" w:rsidRPr="00BC4B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690E99" w:rsidRPr="00BC4B66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9"/>
          <w:w w:val="93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690E99" w:rsidRPr="00BC4B66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="00690E99" w:rsidRPr="00BC4B66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690E99" w:rsidRPr="00BC4B66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dif</w:t>
      </w:r>
      <w:r w:rsidR="00690E99" w:rsidRPr="00BC4B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ent</w:t>
      </w:r>
      <w:r w:rsidR="00690E99" w:rsidRPr="00BC4B66">
        <w:rPr>
          <w:rFonts w:ascii="Arial" w:hAnsi="Arial" w:cs="Arial"/>
          <w:color w:val="2A2A29"/>
          <w:spacing w:val="58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ty</w:t>
      </w:r>
      <w:r w:rsidR="00690E99" w:rsidRPr="00BC4B66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90E99" w:rsidRPr="00BC4B66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90E99" w:rsidRPr="00BC4B66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othing.</w:t>
      </w:r>
      <w:r w:rsidR="00690E99" w:rsidRPr="00BC4B66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6"/>
          <w:w w:val="140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w w:val="109"/>
          <w:sz w:val="24"/>
          <w:szCs w:val="24"/>
          <w:lang w:val="en-US"/>
        </w:rPr>
        <w:t>et</w:t>
      </w:r>
      <w:r w:rsidR="00690E99" w:rsidRPr="00BC4B66">
        <w:rPr>
          <w:rFonts w:ascii="Arial" w:hAnsi="Arial" w:cs="Arial"/>
          <w:color w:val="2A2A29"/>
          <w:spacing w:val="-1"/>
          <w:w w:val="109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w w:val="110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-2"/>
          <w:w w:val="110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="00690E99" w:rsidRPr="00BC4B66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690E99" w:rsidRPr="00BC4B66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690E99" w:rsidRPr="00BC4B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690E99" w:rsidRPr="00BC4B66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690E99" w:rsidRPr="0068554F" w:rsidRDefault="00690E99">
      <w:pPr>
        <w:widowControl w:val="0"/>
        <w:autoSpaceDE w:val="0"/>
        <w:autoSpaceDN w:val="0"/>
        <w:adjustRightInd w:val="0"/>
        <w:spacing w:before="15" w:after="0" w:line="240" w:lineRule="auto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68554F">
        <w:rPr>
          <w:rFonts w:ascii="Arial" w:hAnsi="Arial" w:cs="Arial"/>
          <w:i/>
          <w:color w:val="2A2A29"/>
          <w:w w:val="91"/>
          <w:sz w:val="24"/>
          <w:szCs w:val="24"/>
        </w:rPr>
        <w:t>(</w:t>
      </w:r>
      <w:r w:rsidRPr="0068554F">
        <w:rPr>
          <w:rFonts w:ascii="Arial" w:hAnsi="Arial" w:cs="Arial"/>
          <w:i/>
          <w:color w:val="2A2A29"/>
          <w:spacing w:val="-2"/>
          <w:w w:val="91"/>
          <w:sz w:val="24"/>
          <w:szCs w:val="24"/>
        </w:rPr>
        <w:t>P</w:t>
      </w:r>
      <w:r w:rsidRPr="0068554F">
        <w:rPr>
          <w:rFonts w:ascii="Arial" w:hAnsi="Arial" w:cs="Arial"/>
          <w:i/>
          <w:color w:val="2A2A29"/>
          <w:w w:val="91"/>
          <w:sz w:val="24"/>
          <w:szCs w:val="24"/>
        </w:rPr>
        <w:t>odemos</w:t>
      </w:r>
      <w:r w:rsidRPr="0068554F">
        <w:rPr>
          <w:rFonts w:ascii="Arial" w:hAnsi="Arial" w:cs="Arial"/>
          <w:i/>
          <w:color w:val="2A2A29"/>
          <w:spacing w:val="6"/>
          <w:w w:val="91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z w:val="24"/>
          <w:szCs w:val="24"/>
        </w:rPr>
        <w:t>utilizar</w:t>
      </w:r>
      <w:r w:rsidRPr="0068554F">
        <w:rPr>
          <w:rFonts w:ascii="Arial" w:hAnsi="Arial" w:cs="Arial"/>
          <w:i/>
          <w:color w:val="2A2A29"/>
          <w:spacing w:val="-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5"/>
          <w:sz w:val="24"/>
          <w:szCs w:val="24"/>
        </w:rPr>
        <w:t>mui</w:t>
      </w:r>
      <w:r w:rsidRPr="0068554F">
        <w:rPr>
          <w:rFonts w:ascii="Arial" w:hAnsi="Arial" w:cs="Arial"/>
          <w:i/>
          <w:color w:val="2A2A29"/>
          <w:spacing w:val="-1"/>
          <w:w w:val="95"/>
          <w:sz w:val="24"/>
          <w:szCs w:val="24"/>
        </w:rPr>
        <w:t>t</w:t>
      </w:r>
      <w:r w:rsidRPr="0068554F">
        <w:rPr>
          <w:rFonts w:ascii="Arial" w:hAnsi="Arial" w:cs="Arial"/>
          <w:i/>
          <w:color w:val="2A2A29"/>
          <w:w w:val="95"/>
          <w:sz w:val="24"/>
          <w:szCs w:val="24"/>
        </w:rPr>
        <w:t>os</w:t>
      </w:r>
      <w:r w:rsidRPr="0068554F">
        <w:rPr>
          <w:rFonts w:ascii="Arial" w:hAnsi="Arial" w:cs="Arial"/>
          <w:i/>
          <w:color w:val="2A2A29"/>
          <w:spacing w:val="10"/>
          <w:w w:val="95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5"/>
          <w:sz w:val="24"/>
          <w:szCs w:val="24"/>
        </w:rPr>
        <w:t>esti</w:t>
      </w:r>
      <w:r w:rsidRPr="0068554F">
        <w:rPr>
          <w:rFonts w:ascii="Arial" w:hAnsi="Arial" w:cs="Arial"/>
          <w:i/>
          <w:color w:val="2A2A29"/>
          <w:spacing w:val="-2"/>
          <w:w w:val="95"/>
          <w:sz w:val="24"/>
          <w:szCs w:val="24"/>
        </w:rPr>
        <w:t>l</w:t>
      </w:r>
      <w:r w:rsidRPr="0068554F">
        <w:rPr>
          <w:rFonts w:ascii="Arial" w:hAnsi="Arial" w:cs="Arial"/>
          <w:i/>
          <w:color w:val="2A2A29"/>
          <w:w w:val="95"/>
          <w:sz w:val="24"/>
          <w:szCs w:val="24"/>
        </w:rPr>
        <w:t>os</w:t>
      </w:r>
      <w:r w:rsidRPr="0068554F">
        <w:rPr>
          <w:rFonts w:ascii="Arial" w:hAnsi="Arial" w:cs="Arial"/>
          <w:i/>
          <w:color w:val="2A2A29"/>
          <w:spacing w:val="4"/>
          <w:w w:val="95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5"/>
          <w:sz w:val="24"/>
          <w:szCs w:val="24"/>
        </w:rPr>
        <w:t>de</w:t>
      </w:r>
      <w:r w:rsidRPr="0068554F">
        <w:rPr>
          <w:rFonts w:ascii="Arial" w:hAnsi="Arial" w:cs="Arial"/>
          <w:i/>
          <w:color w:val="2A2A29"/>
          <w:spacing w:val="-15"/>
          <w:w w:val="95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pacing w:val="-5"/>
          <w:w w:val="119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w w:val="92"/>
          <w:sz w:val="24"/>
          <w:szCs w:val="24"/>
        </w:rPr>
        <w:t>oupa</w:t>
      </w:r>
      <w:r w:rsidRPr="0068554F">
        <w:rPr>
          <w:rFonts w:ascii="Arial" w:hAnsi="Arial" w:cs="Arial"/>
          <w:i/>
          <w:color w:val="2A2A29"/>
          <w:spacing w:val="-10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di</w:t>
      </w:r>
      <w:r w:rsidRPr="0068554F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f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nt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es.</w:t>
      </w:r>
      <w:r w:rsidRPr="0068554F">
        <w:rPr>
          <w:rFonts w:ascii="Arial" w:hAnsi="Arial" w:cs="Arial"/>
          <w:i/>
          <w:color w:val="2A2A29"/>
          <w:spacing w:val="40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Esc</w:t>
      </w:r>
      <w:r w:rsidRPr="0068554F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v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pacing w:val="-14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as</w:t>
      </w:r>
      <w:r w:rsidRPr="0068554F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pacing w:val="-2"/>
          <w:sz w:val="24"/>
          <w:szCs w:val="24"/>
        </w:rPr>
        <w:t>l</w:t>
      </w:r>
      <w:r w:rsidRPr="0068554F">
        <w:rPr>
          <w:rFonts w:ascii="Arial" w:hAnsi="Arial" w:cs="Arial"/>
          <w:i/>
          <w:color w:val="2A2A29"/>
          <w:spacing w:val="-1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z w:val="24"/>
          <w:szCs w:val="24"/>
        </w:rPr>
        <w:t>t</w:t>
      </w:r>
      <w:r w:rsidRPr="0068554F">
        <w:rPr>
          <w:rFonts w:ascii="Arial" w:hAnsi="Arial" w:cs="Arial"/>
          <w:i/>
          <w:color w:val="2A2A29"/>
          <w:spacing w:val="2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sz w:val="24"/>
          <w:szCs w:val="24"/>
        </w:rPr>
        <w:t>as</w:t>
      </w:r>
      <w:r w:rsidRPr="0068554F">
        <w:rPr>
          <w:rFonts w:ascii="Arial" w:hAnsi="Arial" w:cs="Arial"/>
          <w:i/>
          <w:color w:val="2A2A29"/>
          <w:spacing w:val="-15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1"/>
          <w:sz w:val="24"/>
          <w:szCs w:val="24"/>
        </w:rPr>
        <w:t>ao</w:t>
      </w:r>
      <w:r w:rsidRPr="0068554F">
        <w:rPr>
          <w:rFonts w:ascii="Arial" w:hAnsi="Arial" w:cs="Arial"/>
          <w:i/>
          <w:color w:val="2A2A29"/>
          <w:spacing w:val="-7"/>
          <w:w w:val="91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1"/>
          <w:sz w:val="24"/>
          <w:szCs w:val="24"/>
        </w:rPr>
        <w:t>lado</w:t>
      </w:r>
      <w:r w:rsidRPr="0068554F">
        <w:rPr>
          <w:rFonts w:ascii="Arial" w:hAnsi="Arial" w:cs="Arial"/>
          <w:i/>
          <w:color w:val="2A2A29"/>
          <w:spacing w:val="5"/>
          <w:w w:val="91"/>
          <w:sz w:val="24"/>
          <w:szCs w:val="24"/>
        </w:rPr>
        <w:t xml:space="preserve"> </w:t>
      </w:r>
      <w:proofErr w:type="gramStart"/>
      <w:r w:rsidRPr="0068554F">
        <w:rPr>
          <w:rFonts w:ascii="Arial" w:hAnsi="Arial" w:cs="Arial"/>
          <w:i/>
          <w:color w:val="2A2A29"/>
          <w:sz w:val="24"/>
          <w:szCs w:val="24"/>
        </w:rPr>
        <w:t>das</w:t>
      </w:r>
      <w:proofErr w:type="gramEnd"/>
    </w:p>
    <w:p w:rsidR="0068554F" w:rsidRPr="0068554F" w:rsidRDefault="0068554F" w:rsidP="0068554F">
      <w:pPr>
        <w:widowControl w:val="0"/>
        <w:autoSpaceDE w:val="0"/>
        <w:autoSpaceDN w:val="0"/>
        <w:adjustRightInd w:val="0"/>
        <w:spacing w:before="44" w:after="0" w:line="264" w:lineRule="exact"/>
        <w:ind w:left="1339" w:right="-20"/>
        <w:rPr>
          <w:rFonts w:ascii="Arial" w:hAnsi="Arial" w:cs="Arial"/>
          <w:i/>
          <w:color w:val="2A2A29"/>
          <w:position w:val="-1"/>
          <w:sz w:val="24"/>
          <w:szCs w:val="24"/>
        </w:rPr>
      </w:pPr>
      <w:r w:rsidRPr="0068554F">
        <w:rPr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4" type="#_x0000_t202" style="position:absolute;left:0;text-align:left;margin-left:419.35pt;margin-top:9.75pt;width:83.7pt;height:162.15pt;z-index:-251735552;mso-position-horizontal-relative:page" o:allowincell="f" filled="f" stroked="f">
            <v:textbox style="mso-next-textbox:#_x0000_s1114" inset="0,0,0,0">
              <w:txbxContent>
                <w:p w:rsidR="00690E99" w:rsidRDefault="0068554F">
                  <w:pPr>
                    <w:widowControl w:val="0"/>
                    <w:autoSpaceDE w:val="0"/>
                    <w:autoSpaceDN w:val="0"/>
                    <w:adjustRightInd w:val="0"/>
                    <w:spacing w:before="95" w:after="0" w:line="240" w:lineRule="auto"/>
                    <w:ind w:right="339"/>
                    <w:jc w:val="righ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A2A29"/>
                      <w:sz w:val="20"/>
                      <w:szCs w:val="20"/>
                    </w:rPr>
                    <w:tab/>
                  </w:r>
                  <w:r>
                    <w:rPr>
                      <w:rFonts w:ascii="Times New Roman" w:hAnsi="Times New Roman"/>
                      <w:b/>
                      <w:bCs/>
                      <w:color w:val="2A2A29"/>
                      <w:sz w:val="20"/>
                      <w:szCs w:val="20"/>
                    </w:rPr>
                    <w:tab/>
                    <w:t xml:space="preserve">         </w:t>
                  </w:r>
                  <w:r w:rsidR="00690E99">
                    <w:rPr>
                      <w:rFonts w:ascii="Times New Roman" w:hAnsi="Times New Roman"/>
                      <w:b/>
                      <w:bCs/>
                      <w:color w:val="2A2A29"/>
                      <w:sz w:val="20"/>
                      <w:szCs w:val="20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rPr>
          <w:i/>
          <w:noProof/>
        </w:rPr>
        <w:pict>
          <v:rect id="_x0000_s1108" style="position:absolute;left:0;text-align:left;margin-left:398.2pt;margin-top:529.25pt;width:105pt;height:162pt;z-index:-251736577;mso-position-horizontal-relative:page;mso-position-vertical-relative:page" o:regroupid="2" o:allowincell="f" filled="f" stroked="f">
            <v:textbox style="mso-next-textbox:#_x0000_s1108" inset="0,0,0,0">
              <w:txbxContent>
                <w:p w:rsidR="00690E99" w:rsidRDefault="0068554F">
                  <w:pPr>
                    <w:spacing w:after="0" w:line="3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1" type="#_x0000_t75" style="width:105.2pt;height:162.15pt">
                        <v:imagedata r:id="rId14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i/>
          <w:noProof/>
        </w:rPr>
        <w:pict>
          <v:shape id="_x0000_s1110" style="position:absolute;left:0;text-align:left;margin-left:292.05pt;margin-top:9.8pt;width:19.45pt;height:19.5pt;z-index:-251552256" coordsize="389,390" o:regroupid="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i/>
          <w:noProof/>
        </w:rPr>
        <w:pict>
          <v:polyline id="_x0000_s1109" style="position:absolute;left:0;text-align:left;z-index:-251553280" points="302.3pt,9.8pt,301.05pt,9.85pt,299.9pt,10pt,298.8pt,10.3pt,297.75pt,10.75pt,296.75pt,11.25pt,295.85pt,11.85pt,295pt,12.55pt,294.3pt,13.35pt,293.65pt,14.2pt,293.1pt,15.1pt,292.65pt,16.1pt,292.3pt,17.1pt,292.1pt,18.2pt,292.05pt,19.3pt,292.1pt,20.5pt,292.3pt,21.65pt,292.6pt,22.7pt,293pt,23.75pt,293.55pt,24.7pt,294.2pt,25.6pt,294.9pt,26.4pt,295.7pt,27.15pt,296.6pt,27.75pt,297.55pt,28.3pt,298.55pt,28.7pt,299.6pt,29pt,300.7pt,29.2pt,301.75pt,29.25pt,302.95pt,29.2pt,304.05pt,29pt,305.1pt,28.7pt,306.1pt,28.25pt,307.05pt,27.7pt,307.95pt,27.05pt,308.75pt,26.3pt,309.45pt,25.5pt,310.1pt,24.6pt,310.6pt,23.65pt,311pt,22.65pt,311.3pt,21.55pt,311.5pt,20.4pt,311.45pt,19.15pt,311.25pt,17.95pt,310.95pt,16.8pt,310.6pt,15.7pt,310.1pt,14.7pt,309.5pt,13.75pt,308.85pt,12.9pt,308.1pt,12.15pt,307.25pt,11.5pt,306.4pt,10.95pt,305.45pt,10.5pt,304.45pt,10.15pt,303.4pt,9.9pt,302.3pt,9.8pt" coordsize="389,390" o:regroupid="2" o:allowincell="f" stroked="f">
            <v:path arrowok="t"/>
          </v:polyline>
        </w:pict>
      </w:r>
      <w:r>
        <w:rPr>
          <w:i/>
          <w:noProof/>
        </w:rPr>
        <w:pict>
          <v:rect id="_x0000_s1105" style="position:absolute;left:0;text-align:left;margin-left:240.95pt;margin-top:520.4pt;width:98pt;height:170pt;z-index:-251557376;mso-position-horizontal-relative:page;mso-position-vertical-relative:page" o:regroupid="2" o:allowincell="f" filled="f" stroked="f">
            <v:textbox style="mso-next-textbox:#_x0000_s1105" inset="0,0,0,0">
              <w:txbxContent>
                <w:p w:rsidR="00690E99" w:rsidRDefault="0068554F">
                  <w:pPr>
                    <w:spacing w:after="0" w:line="34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2" type="#_x0000_t75" style="width:98.3pt;height:171.55pt">
                        <v:imagedata r:id="rId15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proofErr w:type="gramStart"/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pal</w:t>
      </w:r>
      <w:r w:rsidR="00690E99" w:rsidRPr="0068554F">
        <w:rPr>
          <w:rFonts w:ascii="Arial" w:hAnsi="Arial" w:cs="Arial"/>
          <w:i/>
          <w:color w:val="2A2A29"/>
          <w:spacing w:val="-1"/>
          <w:w w:val="93"/>
          <w:position w:val="-1"/>
          <w:sz w:val="24"/>
          <w:szCs w:val="24"/>
        </w:rPr>
        <w:t>a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v</w:t>
      </w:r>
      <w:r w:rsidR="00690E99" w:rsidRPr="0068554F">
        <w:rPr>
          <w:rFonts w:ascii="Arial" w:hAnsi="Arial" w:cs="Arial"/>
          <w:i/>
          <w:color w:val="2A2A29"/>
          <w:spacing w:val="2"/>
          <w:w w:val="93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as</w:t>
      </w:r>
      <w:proofErr w:type="gramEnd"/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="00690E99" w:rsidRPr="0068554F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="00690E99" w:rsidRPr="0068554F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es.)</w: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2" w:lineRule="exact"/>
        <w:ind w:left="5914" w:right="4146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i/>
          <w:noProof/>
        </w:rPr>
        <w:pict>
          <v:shape id="_x0000_s1106" style="position:absolute;left:0;text-align:left;margin-left:462.4pt;margin-top:5.7pt;width:19.5pt;height:19.5pt;z-index:-251556352" coordsize="390,390" o:regroupid="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shape id="_x0000_s1115" style="position:absolute;left:0;text-align:left;margin-left:164.95pt;margin-top:10.3pt;width:15.95pt;height:16pt;z-index:-25172428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w w:val="107"/>
          <w:sz w:val="20"/>
          <w:szCs w:val="20"/>
        </w:rPr>
        <w:t>A</w:t>
      </w:r>
    </w:p>
    <w:p w:rsidR="00690E99" w:rsidRDefault="00690E99">
      <w:pPr>
        <w:widowControl w:val="0"/>
        <w:autoSpaceDE w:val="0"/>
        <w:autoSpaceDN w:val="0"/>
        <w:adjustRightInd w:val="0"/>
        <w:spacing w:before="24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1.  </w:t>
      </w:r>
      <w:r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spacing w:val="-3"/>
          <w:position w:val="-1"/>
          <w:sz w:val="24"/>
          <w:szCs w:val="24"/>
        </w:rPr>
        <w:t>c</w:t>
      </w:r>
      <w:r>
        <w:rPr>
          <w:rFonts w:ascii="Arial" w:hAnsi="Arial" w:cs="Arial"/>
          <w:color w:val="2A2A29"/>
          <w:position w:val="-1"/>
          <w:sz w:val="24"/>
          <w:szCs w:val="24"/>
        </w:rPr>
        <w:t>asual</w:t>
      </w:r>
      <w:proofErr w:type="gramEnd"/>
    </w:p>
    <w:p w:rsidR="00690E99" w:rsidRDefault="00690E9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shape id="_x0000_s1116" style="position:absolute;left:0;text-align:left;margin-left:164.95pt;margin-top:.5pt;width:15.95pt;height:16pt;z-index:-25172326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2.  </w:t>
      </w:r>
      <w:r w:rsidR="00690E9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r w:rsidR="00690E99">
        <w:rPr>
          <w:rFonts w:ascii="Arial" w:hAnsi="Arial" w:cs="Arial"/>
          <w:color w:val="2A2A29"/>
          <w:spacing w:val="-4"/>
          <w:position w:val="-1"/>
          <w:sz w:val="24"/>
          <w:szCs w:val="24"/>
        </w:rPr>
        <w:t>c</w:t>
      </w:r>
      <w:r w:rsidR="00690E99">
        <w:rPr>
          <w:rFonts w:ascii="Arial" w:hAnsi="Arial" w:cs="Arial"/>
          <w:color w:val="2A2A29"/>
          <w:position w:val="-1"/>
          <w:sz w:val="24"/>
          <w:szCs w:val="24"/>
        </w:rPr>
        <w:t>onser</w:t>
      </w:r>
      <w:r w:rsidR="00690E99">
        <w:rPr>
          <w:rFonts w:ascii="Arial" w:hAnsi="Arial" w:cs="Arial"/>
          <w:color w:val="2A2A29"/>
          <w:spacing w:val="-2"/>
          <w:position w:val="-1"/>
          <w:sz w:val="24"/>
          <w:szCs w:val="24"/>
        </w:rPr>
        <w:t>v</w:t>
      </w:r>
      <w:r w:rsidR="00690E99">
        <w:rPr>
          <w:rFonts w:ascii="Arial" w:hAnsi="Arial" w:cs="Arial"/>
          <w:color w:val="2A2A29"/>
          <w:position w:val="-1"/>
          <w:sz w:val="24"/>
          <w:szCs w:val="24"/>
        </w:rPr>
        <w:t>ati</w:t>
      </w:r>
      <w:r w:rsidR="00690E99">
        <w:rPr>
          <w:rFonts w:ascii="Arial" w:hAnsi="Arial" w:cs="Arial"/>
          <w:color w:val="2A2A29"/>
          <w:spacing w:val="-2"/>
          <w:position w:val="-1"/>
          <w:sz w:val="24"/>
          <w:szCs w:val="24"/>
        </w:rPr>
        <w:t>v</w:t>
      </w:r>
      <w:r w:rsidR="00690E99">
        <w:rPr>
          <w:rFonts w:ascii="Arial" w:hAnsi="Arial" w:cs="Arial"/>
          <w:color w:val="2A2A29"/>
          <w:position w:val="-1"/>
          <w:sz w:val="24"/>
          <w:szCs w:val="24"/>
        </w:rPr>
        <w:t>e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690E99" w:rsidRPr="0068554F" w:rsidRDefault="0068554F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shape id="_x0000_s1117" style="position:absolute;left:0;text-align:left;margin-left:164.95pt;margin-top:.5pt;width:15.95pt;height:16pt;z-index:-25172224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690E99">
        <w:rPr>
          <w:rFonts w:ascii="Times New Roman" w:hAnsi="Times New Roman"/>
          <w:b/>
          <w:bCs/>
          <w:color w:val="2A2A29"/>
          <w:position w:val="-1"/>
          <w:sz w:val="20"/>
          <w:szCs w:val="20"/>
        </w:rPr>
        <w:t xml:space="preserve">3.  </w:t>
      </w:r>
      <w:r w:rsidR="00690E9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</w:rPr>
        <w:t xml:space="preserve"> </w:t>
      </w:r>
      <w:proofErr w:type="spellStart"/>
      <w:r w:rsidR="00690E99" w:rsidRPr="0068554F">
        <w:rPr>
          <w:rFonts w:ascii="Arial" w:hAnsi="Arial" w:cs="Arial"/>
          <w:color w:val="2A2A29"/>
          <w:spacing w:val="-4"/>
          <w:position w:val="-1"/>
          <w:sz w:val="24"/>
          <w:szCs w:val="24"/>
        </w:rPr>
        <w:t>e</w:t>
      </w:r>
      <w:r w:rsidR="00690E99" w:rsidRPr="0068554F">
        <w:rPr>
          <w:rFonts w:ascii="Arial" w:hAnsi="Arial" w:cs="Arial"/>
          <w:color w:val="2A2A29"/>
          <w:position w:val="-1"/>
          <w:sz w:val="24"/>
          <w:szCs w:val="24"/>
        </w:rPr>
        <w:t>xt</w:t>
      </w:r>
      <w:r w:rsidR="00690E99" w:rsidRPr="0068554F">
        <w:rPr>
          <w:rFonts w:ascii="Arial" w:hAnsi="Arial" w:cs="Arial"/>
          <w:color w:val="2A2A29"/>
          <w:spacing w:val="-2"/>
          <w:position w:val="-1"/>
          <w:sz w:val="24"/>
          <w:szCs w:val="24"/>
        </w:rPr>
        <w:t>r</w:t>
      </w:r>
      <w:r w:rsidR="00690E99" w:rsidRPr="0068554F">
        <w:rPr>
          <w:rFonts w:ascii="Arial" w:hAnsi="Arial" w:cs="Arial"/>
          <w:color w:val="2A2A29"/>
          <w:position w:val="-1"/>
          <w:sz w:val="24"/>
          <w:szCs w:val="24"/>
        </w:rPr>
        <w:t>a</w:t>
      </w:r>
      <w:r w:rsidR="00690E99" w:rsidRPr="0068554F">
        <w:rPr>
          <w:rFonts w:ascii="Arial" w:hAnsi="Arial" w:cs="Arial"/>
          <w:color w:val="2A2A29"/>
          <w:spacing w:val="-2"/>
          <w:position w:val="-1"/>
          <w:sz w:val="24"/>
          <w:szCs w:val="24"/>
        </w:rPr>
        <w:t>v</w:t>
      </w:r>
      <w:r w:rsidR="00690E99" w:rsidRPr="0068554F">
        <w:rPr>
          <w:rFonts w:ascii="Arial" w:hAnsi="Arial" w:cs="Arial"/>
          <w:color w:val="2A2A29"/>
          <w:position w:val="-1"/>
          <w:sz w:val="24"/>
          <w:szCs w:val="24"/>
        </w:rPr>
        <w:t>agant</w:t>
      </w:r>
      <w:proofErr w:type="spellEnd"/>
      <w:proofErr w:type="gramEnd"/>
    </w:p>
    <w:p w:rsidR="00690E99" w:rsidRPr="0068554F" w:rsidRDefault="00690E9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rect id="_x0000_s1107" style="position:absolute;left:0;text-align:left;margin-left:498.9pt;margin-top:630.6pt;width:79pt;height:211pt;z-index:-251555328;mso-position-horizontal-relative:page;mso-position-vertic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4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79.5pt;height:211.6pt">
                        <v:imagedata r:id="rId16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shape id="_x0000_s1098" style="position:absolute;left:0;text-align:left;margin-left:153.95pt;margin-top:.35pt;width:15.95pt;height:15.95pt;z-index:-251564544" coordsize="319,319" o:regroupid="2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</v:shape>
        </w:pict>
      </w: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polyline id="_x0000_s1097" style="position:absolute;left:0;text-align:left;z-index:-251565568" points="162.55pt,.35pt,161.3pt,.4pt,160.1pt,.6pt,159pt,.95pt,158pt,1.45pt,157.05pt,2pt,156.25pt,2.7pt,155.5pt,3.5pt,154.95pt,4.35pt,154.45pt,5.3pt,154.1pt,6.35pt,153.95pt,7.4pt,154pt,8.7pt,154.2pt,9.9pt,154.5pt,11.05pt,155pt,12.05pt,155.55pt,13pt,156.2pt,13.85pt,157pt,14.55pt,157.85pt,15.15pt,158.75pt,15.65pt,159.75pt,16pt,160.8pt,16.25pt,161.9pt,16.3pt,163.05pt,16.2pt,164.15pt,16pt,165.15pt,15.6pt,166.15pt,15.1pt,167pt,14.45pt,167.8pt,13.7pt,168.45pt,12.85pt,169.05pt,11.9pt,169.45pt,10.9pt,169.75pt,9.8pt,169.85pt,8.65pt,169.8pt,7.45pt,169.55pt,6.3pt,169.2pt,5.25pt,168.7pt,4.25pt,168.1pt,3.35pt,167.4pt,2.55pt,166.55pt,1.85pt,165.65pt,1.25pt,164.7pt,.8pt,163.65pt,.5pt,162.55pt,.35pt" coordsize="319,319" o:regroupid="2" o:allowincell="f" stroked="f">
            <v:path arrowok="t"/>
          </v:polyline>
        </w:pict>
      </w: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rect id="_x0000_s1096" style="position:absolute;left:0;text-align:left;margin-left:177.75pt;margin-top:630.5pt;width:92pt;height:211pt;z-index:-251566592;mso-position-horizontal-relative:page;mso-position-vertic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4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92.05pt;height:211.6pt">
                        <v:imagedata r:id="rId17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rect id="_x0000_s1093" style="position:absolute;left:0;text-align:left;margin-left:288.25pt;margin-top:629.85pt;width:142pt;height:212pt;z-index:-251569664;mso-position-horizontal-relative:page;mso-position-vertical-relative:page" o:regroupid="2" o:allowincell="f" filled="f" stroked="f">
            <v:textbox inset="0,0,0,0">
              <w:txbxContent>
                <w:p w:rsidR="00690E99" w:rsidRDefault="0068554F">
                  <w:pPr>
                    <w:spacing w:after="0" w:line="4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6" type="#_x0000_t75" style="width:126.45pt;height:187.2pt">
                        <v:imagedata r:id="rId18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90E99" w:rsidRPr="00BC4B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690E99" w:rsidRPr="00BC4B66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690E99" w:rsidRPr="00BC4B66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p</w:t>
      </w:r>
      <w:r w:rsidR="00690E99" w:rsidRPr="00BC4B66">
        <w:rPr>
          <w:rFonts w:ascii="Arial" w:hAnsi="Arial" w:cs="Arial"/>
          <w:color w:val="2A2A29"/>
          <w:spacing w:val="-2"/>
          <w:w w:val="108"/>
          <w:position w:val="-1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acti</w:t>
      </w:r>
      <w:r w:rsidR="00690E99" w:rsidRPr="00BC4B66">
        <w:rPr>
          <w:rFonts w:ascii="Arial" w:hAnsi="Arial" w:cs="Arial"/>
          <w:color w:val="2A2A29"/>
          <w:spacing w:val="-3"/>
          <w:w w:val="101"/>
          <w:position w:val="-1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al</w:t>
      </w:r>
      <w:proofErr w:type="gramEnd"/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rFonts w:ascii="Arial" w:hAnsi="Arial" w:cs="Arial"/>
          <w:noProof/>
          <w:color w:val="000000"/>
          <w:sz w:val="19"/>
          <w:szCs w:val="19"/>
        </w:rPr>
        <w:pict>
          <v:shape id="_x0000_s1100" style="position:absolute;margin-left:153.95pt;margin-top:9.85pt;width:15.95pt;height:15.95pt;z-index:-251562496" coordsize="319,319" o:regroupid="2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19"/>
          <w:szCs w:val="19"/>
        </w:rPr>
        <w:pict>
          <v:polyline id="_x0000_s1099" style="position:absolute;z-index:-251563520" points="162.55pt,9.85pt,161.3pt,9.9pt,160.1pt,10.1pt,159pt,10.45pt,158pt,10.95pt,157.05pt,11.5pt,156.25pt,12.2pt,155.5pt,13pt,154.95pt,13.85pt,154.45pt,14.8pt,154.1pt,15.85pt,153.95pt,16.9pt,154pt,18.2pt,154.2pt,19.4pt,154.5pt,20.55pt,155pt,21.55pt,155.55pt,22.5pt,156.2pt,23.35pt,157pt,24.05pt,157.85pt,24.65pt,158.75pt,25.15pt,159.75pt,25.5pt,160.8pt,25.75pt,161.9pt,25.8pt,163.05pt,25.7pt,164.15pt,25.5pt,165.15pt,25.1pt,166.15pt,24.6pt,167pt,23.95pt,167.8pt,23.2pt,168.45pt,22.35pt,169.05pt,21.4pt,169.45pt,20.4pt,169.75pt,19.3pt,169.85pt,18.15pt,169.8pt,16.95pt,169.55pt,15.8pt,169.2pt,14.75pt,168.7pt,13.75pt,168.1pt,12.85pt,167.4pt,12.05pt,166.55pt,11.35pt,165.65pt,10.75pt,164.7pt,10.3pt,163.65pt,10pt,162.55pt,9.85pt" coordsize="319,319" o:regroupid="2" o:allowincell="f" stroked="f">
            <v:path arrowok="t"/>
          </v:polyline>
        </w:pic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BC4B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BC4B66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Pr="00BC4B66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</w:t>
      </w:r>
      <w:r w:rsidRPr="00BC4B66">
        <w:rPr>
          <w:rFonts w:ascii="Arial" w:hAnsi="Arial" w:cs="Arial"/>
          <w:color w:val="2A2A29"/>
          <w:spacing w:val="-6"/>
          <w:w w:val="106"/>
          <w:position w:val="-1"/>
          <w:sz w:val="24"/>
          <w:szCs w:val="24"/>
          <w:lang w:val="en-US"/>
        </w:rPr>
        <w:t>l</w:t>
      </w:r>
      <w:r w:rsidRPr="00BC4B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egant</w:t>
      </w:r>
      <w:proofErr w:type="gramEnd"/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rFonts w:ascii="Arial" w:hAnsi="Arial" w:cs="Arial"/>
          <w:noProof/>
          <w:color w:val="000000"/>
          <w:sz w:val="19"/>
          <w:szCs w:val="19"/>
        </w:rPr>
        <w:pict>
          <v:shape id="_x0000_s1102" style="position:absolute;margin-left:153.95pt;margin-top:9.85pt;width:15.95pt;height:16pt;z-index:-251560448" coordsize="319,320" o:regroupid="2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19"/>
          <w:szCs w:val="19"/>
        </w:rPr>
        <w:pict>
          <v:polyline id="_x0000_s1101" style="position:absolute;z-index:-251561472" points="162.55pt,9.85pt,161.3pt,9.9pt,160.1pt,10.1pt,159pt,10.45pt,158pt,10.95pt,157.05pt,11.5pt,156.25pt,12.2pt,155.5pt,13pt,154.95pt,13.85pt,154.45pt,14.8pt,154.1pt,15.85pt,153.95pt,16.9pt,154pt,18.2pt,154.2pt,19.4pt,154.5pt,20.55pt,155pt,21.55pt,155.55pt,22.5pt,156.2pt,23.35pt,157pt,24.05pt,157.85pt,24.65pt,158.75pt,25.15pt,159.75pt,25.5pt,160.8pt,25.75pt,161.9pt,25.8pt,163.05pt,25.7pt,164.15pt,25.5pt,165.15pt,25.1pt,166.15pt,24.6pt,167pt,23.95pt,167.8pt,23.2pt,168.45pt,22.35pt,169.05pt,21.4pt,169.45pt,20.4pt,169.75pt,19.3pt,169.85pt,18.15pt,169.8pt,16.95pt,169.55pt,15.8pt,169.2pt,14.75pt,168.7pt,13.75pt,168.1pt,12.85pt,167.4pt,12.05pt,166.55pt,11.35pt,165.65pt,10.75pt,164.7pt,10.3pt,163.65pt,10pt,162.55pt,9.85pt" coordsize="319,320" o:regroupid="2" o:allowincell="f" stroked="f">
            <v:path arrowok="t"/>
          </v:polyline>
        </w:pic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BC4B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6.  </w:t>
      </w:r>
      <w:r w:rsidRPr="00BC4B66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Pr="00BC4B66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sophi</w:t>
      </w:r>
      <w:r w:rsidRPr="00BC4B66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Pr="00BC4B66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ti</w:t>
      </w:r>
      <w:r w:rsidRPr="00BC4B66">
        <w:rPr>
          <w:rFonts w:ascii="Arial" w:hAnsi="Arial" w:cs="Arial"/>
          <w:color w:val="2A2A29"/>
          <w:spacing w:val="-3"/>
          <w:w w:val="107"/>
          <w:position w:val="-1"/>
          <w:sz w:val="24"/>
          <w:szCs w:val="24"/>
          <w:lang w:val="en-US"/>
        </w:rPr>
        <w:t>c</w:t>
      </w:r>
      <w:r w:rsidRPr="00BC4B66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a</w:t>
      </w:r>
      <w:r w:rsidRPr="00BC4B66">
        <w:rPr>
          <w:rFonts w:ascii="Arial" w:hAnsi="Arial" w:cs="Arial"/>
          <w:color w:val="2A2A29"/>
          <w:spacing w:val="-2"/>
          <w:w w:val="102"/>
          <w:position w:val="-1"/>
          <w:sz w:val="24"/>
          <w:szCs w:val="24"/>
          <w:lang w:val="en-US"/>
        </w:rPr>
        <w:t>t</w:t>
      </w:r>
      <w:r w:rsidRPr="00BC4B66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ed</w:t>
      </w:r>
      <w:proofErr w:type="gramEnd"/>
    </w:p>
    <w:p w:rsidR="00690E99" w:rsidRPr="00BC4B66" w:rsidRDefault="0068554F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  <w:r>
        <w:rPr>
          <w:rFonts w:ascii="Arial" w:hAnsi="Arial" w:cs="Arial"/>
          <w:noProof/>
          <w:color w:val="000000"/>
          <w:sz w:val="12"/>
          <w:szCs w:val="12"/>
        </w:rPr>
        <w:pict>
          <v:rect id="_x0000_s1119" style="position:absolute;margin-left:56.7pt;margin-top:4.7pt;width:98pt;height:147pt;z-index:-251549184;mso-position-horizontal-relative:page" o:regroupid="3" o:allowincell="f" filled="f" stroked="f">
            <v:textbox inset="0,0,0,0">
              <w:txbxContent>
                <w:p w:rsidR="00690E99" w:rsidRDefault="0068554F">
                  <w:pPr>
                    <w:spacing w:after="0" w:line="29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98.3pt;height:147.15pt">
                        <v:imagedata r:id="rId19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21" style="position:absolute;margin-left:141.55pt;margin-top:7.65pt;width:19.45pt;height:19.45pt;z-index:-251547136" coordsize="389,389" o:regroupid="3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20" style="position:absolute;z-index:-251548160" points="151.8pt,7.65pt,150.55pt,7.7pt,149.4pt,7.85pt,148.3pt,8.15pt,147.25pt,8.6pt,146.25pt,9.1pt,145.35pt,9.7pt,144.5pt,10.4pt,143.8pt,11.2pt,143.15pt,12.05pt,142.6pt,12.95pt,142.15pt,13.95pt,141.8pt,14.95pt,141.6pt,16.05pt,141.55pt,17.15pt,141.6pt,18.35pt,141.8pt,19.5pt,142.1pt,20.55pt,142.5pt,21.6pt,143.05pt,22.55pt,143.7pt,23.45pt,144.4pt,24.25pt,145.2pt,25pt,146.1pt,25.6pt,147.05pt,26.15pt,148.05pt,26.55pt,149.1pt,26.85pt,150.2pt,27.05pt,151.25pt,27.1pt,152.45pt,27.05pt,153.55pt,26.85pt,154.6pt,26.55pt,155.6pt,26.1pt,156.55pt,25.55pt,157.45pt,24.9pt,158.25pt,24.15pt,158.95pt,23.35pt,159.6pt,22.45pt,160.1pt,21.5pt,160.5pt,20.5pt,160.8pt,19.4pt,161pt,18.25pt,160.95pt,17pt,160.75pt,15.8pt,160.45pt,14.65pt,160.1pt,13.55pt,159.6pt,12.55pt,159pt,11.6pt,158.35pt,10.75pt,157.6pt,10pt,156.75pt,9.35pt,155.9pt,8.8pt,154.95pt,8.35pt,153.95pt,8pt,152.9pt,7.75pt,151.8pt,7.65pt" coordsize="389,389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12" style="position:absolute;margin-left:482.3pt;margin-top:7.45pt;width:19.45pt;height:19.45pt;z-index:-251550208" coordsize="389,389" o:regroupid="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11" style="position:absolute;z-index:-251551232" points="492.55pt,7.45pt,491.3pt,7.5pt,490.15pt,7.65pt,489.05pt,7.95pt,488pt,8.4pt,487pt,8.9pt,486.1pt,9.5pt,485.25pt,10.2pt,484.55pt,11pt,483.9pt,11.85pt,483.35pt,12.75pt,482.9pt,13.75pt,482.55pt,14.75pt,482.35pt,15.85pt,482.3pt,16.95pt,482.35pt,18.15pt,482.55pt,19.3pt,482.85pt,20.35pt,483.25pt,21.4pt,483.8pt,22.35pt,484.45pt,23.25pt,485.15pt,24.05pt,485.95pt,24.8pt,486.85pt,25.4pt,487.8pt,25.95pt,488.8pt,26.35pt,489.85pt,26.65pt,490.95pt,26.85pt,492pt,26.9pt,493.2pt,26.85pt,494.3pt,26.65pt,495.35pt,26.35pt,496.35pt,25.9pt,497.3pt,25.35pt,498.2pt,24.7pt,499pt,23.95pt,499.7pt,23.15pt,500.35pt,22.25pt,500.85pt,21.3pt,501.25pt,20.3pt,501.55pt,19.2pt,501.75pt,18.05pt,501.7pt,16.8pt,501.5pt,15.6pt,501.2pt,14.45pt,500.85pt,13.35pt,500.35pt,12.35pt,499.75pt,11.4pt,499.1pt,10.55pt,498.35pt,9.8pt,497.5pt,9.15pt,496.65pt,8.6pt,495.7pt,8.15pt,494.7pt,7.8pt,493.65pt,7.55pt,492.55pt,7.45pt" coordsize="389,389" o:regroupid="2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04" style="position:absolute;margin-left:248.85pt;margin-top:7.45pt;width:19.45pt;height:19.45pt;z-index:-251558400" coordsize="389,389" o:regroupid="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03" style="position:absolute;z-index:-251559424" points="259.1pt,7.45pt,257.85pt,7.5pt,256.7pt,7.65pt,255.6pt,7.95pt,254.55pt,8.4pt,253.55pt,8.9pt,252.65pt,9.5pt,251.8pt,10.2pt,251.1pt,11pt,250.45pt,11.85pt,249.9pt,12.75pt,249.45pt,13.75pt,249.1pt,14.75pt,248.9pt,15.85pt,248.85pt,16.95pt,248.9pt,18.15pt,249.1pt,19.3pt,249.4pt,20.35pt,249.8pt,21.4pt,250.35pt,22.35pt,251pt,23.25pt,251.7pt,24.05pt,252.5pt,24.8pt,253.4pt,25.4pt,254.35pt,25.95pt,255.35pt,26.35pt,256.4pt,26.65pt,257.5pt,26.85pt,258.55pt,26.9pt,259.75pt,26.85pt,260.85pt,26.65pt,261.9pt,26.35pt,262.9pt,25.9pt,263.85pt,25.35pt,264.75pt,24.7pt,265.55pt,23.95pt,266.25pt,23.15pt,266.9pt,22.25pt,267.4pt,21.3pt,267.8pt,20.3pt,268.1pt,19.2pt,268.3pt,18.05pt,268.25pt,16.8pt,268.05pt,15.6pt,267.75pt,14.45pt,267.4pt,13.35pt,266.9pt,12.35pt,266.3pt,11.4pt,265.65pt,10.55pt,264.9pt,9.8pt,264.05pt,9.15pt,263.2pt,8.6pt,262.25pt,8.15pt,261.25pt,7.8pt,260.2pt,7.55pt,259.1pt,7.45pt" coordsize="389,389" o:regroupid="2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95" style="position:absolute;margin-left:400.45pt;margin-top:7.95pt;width:19.45pt;height:19.45pt;z-index:-251567616" coordsize="389,389" o:regroupid="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94" style="position:absolute;z-index:-251568640" points="410.7pt,7.95pt,409.45pt,8pt,408.3pt,8.15pt,407.2pt,8.45pt,406.15pt,8.9pt,405.15pt,9.4pt,404.25pt,10pt,403.4pt,10.7pt,402.7pt,11.5pt,402.05pt,12.35pt,401.5pt,13.25pt,401.05pt,14.25pt,400.7pt,15.25pt,400.5pt,16.35pt,400.45pt,17.45pt,400.5pt,18.65pt,400.7pt,19.8pt,401pt,20.85pt,401.4pt,21.9pt,401.95pt,22.85pt,402.6pt,23.75pt,403.3pt,24.55pt,404.1pt,25.3pt,405pt,25.9pt,405.95pt,26.45pt,406.95pt,26.85pt,408pt,27.15pt,409.1pt,27.35pt,410.15pt,27.4pt,411.35pt,27.35pt,412.45pt,27.15pt,413.5pt,26.85pt,414.5pt,26.4pt,415.45pt,25.85pt,416.35pt,25.2pt,417.15pt,24.45pt,417.85pt,23.65pt,418.5pt,22.75pt,419pt,21.8pt,419.4pt,20.8pt,419.7pt,19.7pt,419.9pt,18.55pt,419.85pt,17.3pt,419.65pt,16.1pt,419.35pt,14.95pt,419pt,13.85pt,418.5pt,12.85pt,417.9pt,11.9pt,417.25pt,11.05pt,416.5pt,10.3pt,415.65pt,9.65pt,414.8pt,9.1pt,413.85pt,8.65pt,412.85pt,8.3pt,411.8pt,8.05pt,410.7pt,7.95pt" coordsize="389,389" o:regroupid="2" o:allowincell="f" stroked="f">
            <v:path arrowok="t"/>
          </v:polyline>
        </w:pict>
      </w:r>
    </w:p>
    <w:p w:rsidR="00690E99" w:rsidRPr="00BC4B66" w:rsidRDefault="00690E99">
      <w:pPr>
        <w:widowControl w:val="0"/>
        <w:tabs>
          <w:tab w:val="left" w:pos="5080"/>
          <w:tab w:val="left" w:pos="8120"/>
          <w:tab w:val="left" w:pos="9760"/>
        </w:tabs>
        <w:autoSpaceDE w:val="0"/>
        <w:autoSpaceDN w:val="0"/>
        <w:adjustRightInd w:val="0"/>
        <w:spacing w:before="32" w:after="0" w:line="238" w:lineRule="exact"/>
        <w:ind w:left="294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C4B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D</w:t>
      </w:r>
      <w:r w:rsidRPr="00BC4B66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BC4B66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Pr="00BC4B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>E</w:t>
      </w:r>
      <w:r w:rsidRPr="00BC4B66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ab/>
      </w:r>
      <w:r w:rsidRPr="00BC4B66">
        <w:rPr>
          <w:rFonts w:ascii="Times New Roman" w:hAnsi="Times New Roman"/>
          <w:b/>
          <w:bCs/>
          <w:color w:val="2A2A29"/>
          <w:w w:val="109"/>
          <w:sz w:val="20"/>
          <w:szCs w:val="20"/>
          <w:lang w:val="en-US"/>
        </w:rPr>
        <w:t>F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before="25" w:after="0" w:line="240" w:lineRule="auto"/>
        <w:ind w:left="118" w:right="-20"/>
        <w:rPr>
          <w:rFonts w:ascii="Arial" w:hAnsi="Arial" w:cs="Arial"/>
          <w:color w:val="000000"/>
          <w:sz w:val="28"/>
          <w:szCs w:val="28"/>
          <w:lang w:val="en-US"/>
        </w:rPr>
      </w:pPr>
      <w:bookmarkStart w:id="0" w:name="_GoBack"/>
      <w:bookmarkEnd w:id="0"/>
    </w:p>
    <w:p w:rsidR="00690E99" w:rsidRPr="00BC4B66" w:rsidRDefault="00690E99">
      <w:pPr>
        <w:widowControl w:val="0"/>
        <w:autoSpaceDE w:val="0"/>
        <w:autoSpaceDN w:val="0"/>
        <w:adjustRightInd w:val="0"/>
        <w:spacing w:before="25" w:after="0" w:line="240" w:lineRule="auto"/>
        <w:ind w:left="118" w:right="-20"/>
        <w:rPr>
          <w:rFonts w:ascii="Arial" w:hAnsi="Arial" w:cs="Arial"/>
          <w:color w:val="000000"/>
          <w:sz w:val="28"/>
          <w:szCs w:val="28"/>
          <w:lang w:val="en-US"/>
        </w:rPr>
        <w:sectPr w:rsidR="00690E99" w:rsidRPr="00BC4B66">
          <w:type w:val="continuous"/>
          <w:pgSz w:w="11920" w:h="16840"/>
          <w:pgMar w:top="1260" w:right="1380" w:bottom="280" w:left="220" w:header="720" w:footer="720" w:gutter="0"/>
          <w:cols w:space="720" w:equalWidth="0">
            <w:col w:w="10320"/>
          </w:cols>
          <w:noEndnote/>
        </w:sect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139" style="position:absolute;left:0;text-align:left;z-index:-251570688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38" style="position:absolute;left:0;text-align:left;z-index:-251571712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137" style="position:absolute;left:0;text-align:left;z-index:-251572736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136" style="position:absolute;left:0;text-align:left;margin-left:506.1pt;margin-top:0;width:89pt;height:29pt;z-index:-251573760;mso-position-horizontal-relative:page;mso-position-vertical-relative:page" o:regroupid="1" o:allowincell="f" filled="f" stroked="f">
            <v:textbox inset="0,0,0,0">
              <w:txbxContent>
                <w:p w:rsidR="00BC4B66" w:rsidRDefault="0068554F" w:rsidP="00BC4B6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88.3pt;height:28.8pt">
                        <v:imagedata r:id="rId20" o:title=""/>
                      </v:shape>
                    </w:pict>
                  </w:r>
                </w:p>
                <w:p w:rsidR="00BC4B66" w:rsidRDefault="00BC4B66" w:rsidP="00BC4B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33" style="position:absolute;left:0;text-align:left;margin-left:405.55pt;margin-top:-37.55pt;width:26.15pt;height:23.75pt;z-index:-251574784" coordorigin="9251,149" coordsize="523,475" o:regroupid="1" o:allowincell="f">
            <v:shape id="_x0000_s113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3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left:0;text-align:left;z-index:-251575808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129" style="position:absolute;left:0;text-align:left;margin-left:315.8pt;margin-top:-40.55pt;width:33.05pt;height:30.1pt;z-index:-251576832" coordorigin="7456,89" coordsize="661,602" o:regroupid="1" o:allowincell="f">
            <v:shape id="_x0000_s113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3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28" style="position:absolute;left:0;text-align:left;z-index:-251577856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125" style="position:absolute;left:0;text-align:left;margin-left:226.6pt;margin-top:-44.45pt;width:40.05pt;height:36.6pt;z-index:-251578880" coordorigin="5672,11" coordsize="801,732" o:regroupid="1" o:allowincell="f">
            <v:shape id="_x0000_s112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2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24" style="position:absolute;left:0;text-align:left;z-index:-251579904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123" style="position:absolute;left:0;text-align:left;margin-left:0;margin-top:0;width:510pt;height:17pt;z-index:-251580928;mso-position-horizontal-relative:page;mso-position-vertical-relative:page" o:regroupid="1" o:allowincell="f" filled="f" stroked="f">
            <v:textbox inset="0,0,0,0">
              <w:txbxContent>
                <w:p w:rsidR="00BC4B66" w:rsidRDefault="0068554F" w:rsidP="00BC4B6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512.75pt;height:16.9pt">
                        <v:imagedata r:id="rId21" o:title=""/>
                      </v:shape>
                    </w:pict>
                  </w:r>
                </w:p>
                <w:p w:rsidR="00BC4B66" w:rsidRDefault="00BC4B66" w:rsidP="00BC4B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40" style="position:absolute;left:0;text-align:left;margin-left:0;margin-top:0;width:595.25pt;height:45.65pt;z-index:-251708928;mso-position-horizontal-relative:page;mso-position-vertical-relative:page" coordsize="11905,913" o:allowincell="f">
            <v:rect id="_x0000_s1141" style="position:absolute;width:10200;height:340;mso-position-horizontal-relative:page;mso-position-vertical-relative:page" o:allowincell="f" filled="f" stroked="f">
              <v:textbox inset="0,0,0,0">
                <w:txbxContent>
                  <w:p w:rsidR="00690E99" w:rsidRDefault="0068554F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512.75pt;height:16.9pt">
                          <v:imagedata r:id="rId22" o:title=""/>
                        </v:shape>
                      </w:pict>
                    </w:r>
                  </w:p>
                  <w:p w:rsidR="00690E99" w:rsidRDefault="00690E9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42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143" style="position:absolute;left:5672;top:11;width:801;height:732" coordorigin="5672,11" coordsize="801,732" o:allowincell="f">
              <v:shape id="_x0000_s114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14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146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147" style="position:absolute;left:7456;top:89;width:661;height:602" coordorigin="7456,89" coordsize="661,602" o:allowincell="f">
              <v:shape id="_x0000_s114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14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150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151" style="position:absolute;left:9251;top:149;width:523;height:475" coordorigin="9251,149" coordsize="523,475" o:allowincell="f">
              <v:shape id="_x0000_s115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15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154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690E99" w:rsidRDefault="0068554F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88.3pt;height:28.8pt">
                          <v:imagedata r:id="rId23" o:title=""/>
                        </v:shape>
                      </w:pict>
                    </w:r>
                  </w:p>
                  <w:p w:rsidR="00690E99" w:rsidRDefault="00690E9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55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156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proofErr w:type="gramStart"/>
      <w:r w:rsidR="00690E99" w:rsidRPr="00BC4B66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690E99" w:rsidRPr="00BC4B66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690E99" w:rsidRPr="00BC4B66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 xml:space="preserve">oosh </w:t>
      </w:r>
      <w:r w:rsidR="00690E99" w:rsidRPr="00BC4B66">
        <w:rPr>
          <w:rFonts w:ascii="Arial" w:hAnsi="Arial" w:cs="Arial"/>
          <w:color w:val="2A2A29"/>
          <w:spacing w:val="7"/>
          <w:w w:val="88"/>
          <w:position w:val="-1"/>
          <w:sz w:val="18"/>
          <w:szCs w:val="18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·</w:t>
      </w:r>
      <w:proofErr w:type="gramEnd"/>
      <w:r w:rsidR="00690E99" w:rsidRPr="00BC4B66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690E99" w:rsidRPr="00BC4B66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690E99" w:rsidRPr="00BC4B66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690E99" w:rsidRPr="00BC4B66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690E99" w:rsidRPr="00BC4B66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690E99" w:rsidRPr="00BC4B66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v</w:t>
      </w:r>
      <w:r w:rsidR="00690E99" w:rsidRPr="00BC4B66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aluation</w:t>
      </w:r>
      <w:r w:rsidR="00690E99" w:rsidRPr="00BC4B66">
        <w:rPr>
          <w:rFonts w:ascii="Arial" w:hAnsi="Arial" w:cs="Arial"/>
          <w:b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690E99" w:rsidRPr="00BC4B66">
        <w:rPr>
          <w:rFonts w:ascii="Arial" w:hAnsi="Arial" w:cs="Arial"/>
          <w:b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690E99" w:rsidRPr="00BC4B66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690E99" w:rsidRPr="00BC4B66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s</w:t>
      </w:r>
      <w:r w:rsidR="00690E99" w:rsidRPr="00BC4B66">
        <w:rPr>
          <w:rFonts w:ascii="Arial" w:hAnsi="Arial" w:cs="Arial"/>
          <w:b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690E99" w:rsidRPr="00BC4B66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90E99" w:rsidRPr="00BC4B66" w:rsidRDefault="00690E99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90E99" w:rsidRPr="00BC4B66" w:rsidRDefault="0068554F">
      <w:pPr>
        <w:widowControl w:val="0"/>
        <w:autoSpaceDE w:val="0"/>
        <w:autoSpaceDN w:val="0"/>
        <w:adjustRightInd w:val="0"/>
        <w:spacing w:before="21" w:after="0" w:line="265" w:lineRule="auto"/>
        <w:ind w:left="532" w:right="1287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57" style="position:absolute;left:0;text-align:left;margin-left:323.4pt;margin-top:4.6pt;width:55.85pt;height:13pt;z-index:-251707904;mso-position-horizontal-relative:page" o:allowincell="f" fillcolor="#dadada" stroked="f">
            <v:path arrowok="t"/>
            <w10:wrap anchorx="page"/>
          </v:rect>
        </w:pict>
      </w:r>
      <w:r w:rsidR="00690E99" w:rsidRPr="00BC4B6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690E99" w:rsidRPr="00BC4B66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="00690E99" w:rsidRPr="00BC4B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90E99" w:rsidRPr="00BC4B66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690E99" w:rsidRPr="00BC4B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90E99" w:rsidRPr="00BC4B66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="00690E99" w:rsidRPr="00BC4B66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90E99" w:rsidRPr="00BC4B66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d.</w:t>
      </w:r>
      <w:r w:rsidR="00690E99" w:rsidRPr="00BC4B66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690E99" w:rsidRPr="00BC4B66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690E99" w:rsidRPr="00BC4B66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90E99" w:rsidRPr="00BC4B66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90E99" w:rsidRPr="00BC4B6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690E99" w:rsidRPr="00BC4B66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 xml:space="preserve">x </w:t>
      </w:r>
      <w:r w:rsidR="00690E99" w:rsidRPr="00BC4B6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90E99" w:rsidRPr="00BC4B6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690E99" w:rsidRPr="00BC4B66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690E99" w:rsidRPr="00BC4B6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690E99" w:rsidRPr="00BC4B66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690E99" w:rsidRPr="0068554F" w:rsidRDefault="00690E99">
      <w:pPr>
        <w:widowControl w:val="0"/>
        <w:autoSpaceDE w:val="0"/>
        <w:autoSpaceDN w:val="0"/>
        <w:adjustRightInd w:val="0"/>
        <w:spacing w:before="15" w:after="0" w:line="240" w:lineRule="auto"/>
        <w:ind w:left="532" w:right="-20"/>
        <w:rPr>
          <w:rFonts w:ascii="Arial" w:hAnsi="Arial" w:cs="Arial"/>
          <w:i/>
          <w:color w:val="000000"/>
          <w:sz w:val="24"/>
          <w:szCs w:val="24"/>
        </w:rPr>
      </w:pPr>
      <w:r w:rsidRPr="0068554F">
        <w:rPr>
          <w:rFonts w:ascii="Arial" w:hAnsi="Arial" w:cs="Arial"/>
          <w:i/>
          <w:color w:val="2A2A29"/>
          <w:w w:val="90"/>
          <w:sz w:val="24"/>
          <w:szCs w:val="24"/>
        </w:rPr>
        <w:t>(Obse</w:t>
      </w:r>
      <w:r w:rsidRPr="0068554F">
        <w:rPr>
          <w:rFonts w:ascii="Arial" w:hAnsi="Arial" w:cs="Arial"/>
          <w:i/>
          <w:color w:val="2A2A29"/>
          <w:spacing w:val="2"/>
          <w:w w:val="90"/>
          <w:sz w:val="24"/>
          <w:szCs w:val="24"/>
        </w:rPr>
        <w:t>rv</w:t>
      </w:r>
      <w:r w:rsidRPr="0068554F">
        <w:rPr>
          <w:rFonts w:ascii="Arial" w:hAnsi="Arial" w:cs="Arial"/>
          <w:i/>
          <w:color w:val="2A2A29"/>
          <w:w w:val="90"/>
          <w:sz w:val="24"/>
          <w:szCs w:val="24"/>
        </w:rPr>
        <w:t>a</w:t>
      </w:r>
      <w:r w:rsidRPr="0068554F">
        <w:rPr>
          <w:rFonts w:ascii="Arial" w:hAnsi="Arial" w:cs="Arial"/>
          <w:i/>
          <w:color w:val="2A2A29"/>
          <w:spacing w:val="-2"/>
          <w:w w:val="90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z w:val="24"/>
          <w:szCs w:val="24"/>
        </w:rPr>
        <w:t>a</w:t>
      </w:r>
      <w:r w:rsidRPr="0068554F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6"/>
          <w:sz w:val="24"/>
          <w:szCs w:val="24"/>
        </w:rPr>
        <w:t>imagem</w:t>
      </w:r>
      <w:r w:rsidRPr="0068554F">
        <w:rPr>
          <w:rFonts w:ascii="Arial" w:hAnsi="Arial" w:cs="Arial"/>
          <w:i/>
          <w:color w:val="2A2A29"/>
          <w:spacing w:val="-7"/>
          <w:w w:val="96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c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omp</w:t>
      </w:r>
      <w:r w:rsidRPr="0068554F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l</w:t>
      </w:r>
      <w:r w:rsidRPr="0068554F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e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ta</w:t>
      </w:r>
      <w:r w:rsidRPr="0068554F">
        <w:rPr>
          <w:rFonts w:ascii="Arial" w:hAnsi="Arial" w:cs="Arial"/>
          <w:i/>
          <w:color w:val="2A2A29"/>
          <w:spacing w:val="21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as</w:t>
      </w:r>
      <w:r w:rsidRPr="0068554F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pal</w:t>
      </w:r>
      <w:r w:rsidRPr="0068554F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a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v</w:t>
      </w:r>
      <w:r w:rsidRPr="0068554F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as cruzadas.</w:t>
      </w:r>
      <w:r w:rsidRPr="0068554F">
        <w:rPr>
          <w:rFonts w:ascii="Arial" w:hAnsi="Arial" w:cs="Arial"/>
          <w:i/>
          <w:color w:val="2A2A29"/>
          <w:spacing w:val="5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Utiliza</w:t>
      </w:r>
      <w:r w:rsidRPr="0068554F">
        <w:rPr>
          <w:rFonts w:ascii="Arial" w:hAnsi="Arial" w:cs="Arial"/>
          <w:i/>
          <w:color w:val="2A2A29"/>
          <w:spacing w:val="14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as</w:t>
      </w:r>
      <w:r w:rsidRPr="0068554F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pal</w:t>
      </w:r>
      <w:r w:rsidRPr="0068554F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a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v</w:t>
      </w:r>
      <w:r w:rsidRPr="0068554F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r</w:t>
      </w:r>
      <w:r w:rsidRPr="0068554F">
        <w:rPr>
          <w:rFonts w:ascii="Arial" w:hAnsi="Arial" w:cs="Arial"/>
          <w:i/>
          <w:color w:val="2A2A29"/>
          <w:w w:val="93"/>
          <w:sz w:val="24"/>
          <w:szCs w:val="24"/>
        </w:rPr>
        <w:t>as da</w:t>
      </w:r>
      <w:r w:rsidRPr="0068554F">
        <w:rPr>
          <w:rFonts w:ascii="Arial" w:hAnsi="Arial" w:cs="Arial"/>
          <w:i/>
          <w:color w:val="2A2A29"/>
          <w:spacing w:val="-11"/>
          <w:w w:val="93"/>
          <w:sz w:val="24"/>
          <w:szCs w:val="24"/>
        </w:rPr>
        <w:t xml:space="preserve"> </w:t>
      </w:r>
      <w:r w:rsidRPr="0068554F">
        <w:rPr>
          <w:rFonts w:ascii="Arial" w:hAnsi="Arial" w:cs="Arial"/>
          <w:i/>
          <w:color w:val="2A2A29"/>
          <w:spacing w:val="-2"/>
          <w:sz w:val="24"/>
          <w:szCs w:val="24"/>
        </w:rPr>
        <w:t>c</w:t>
      </w:r>
      <w:r w:rsidRPr="0068554F">
        <w:rPr>
          <w:rFonts w:ascii="Arial" w:hAnsi="Arial" w:cs="Arial"/>
          <w:i/>
          <w:color w:val="2A2A29"/>
          <w:sz w:val="24"/>
          <w:szCs w:val="24"/>
        </w:rPr>
        <w:t>aixa</w:t>
      </w:r>
    </w:p>
    <w:p w:rsidR="00690E99" w:rsidRDefault="0068554F">
      <w:pPr>
        <w:widowControl w:val="0"/>
        <w:autoSpaceDE w:val="0"/>
        <w:autoSpaceDN w:val="0"/>
        <w:adjustRightInd w:val="0"/>
        <w:spacing w:before="44" w:after="0" w:line="270" w:lineRule="exact"/>
        <w:ind w:left="532" w:right="-20"/>
        <w:rPr>
          <w:rFonts w:ascii="Arial" w:hAnsi="Arial" w:cs="Arial"/>
          <w:color w:val="000000"/>
          <w:sz w:val="24"/>
          <w:szCs w:val="24"/>
        </w:rPr>
      </w:pPr>
      <w:r w:rsidRPr="0068554F">
        <w:rPr>
          <w:i/>
          <w:noProof/>
        </w:rPr>
        <w:pict>
          <v:group id="_x0000_s1158" style="position:absolute;left:0;text-align:left;margin-left:77.35pt;margin-top:22.55pt;width:427.95pt;height:234.1pt;z-index:-251706880;mso-position-horizontal-relative:page" coordorigin="1547,451" coordsize="8559,4682" o:allowincell="f">
            <v:rect id="_x0000_s1159" style="position:absolute;left:3080;top:581;width:467;height:340" o:allowincell="f" fillcolor="#e3e3e3" stroked="f">
              <v:path arrowok="t"/>
            </v:rect>
            <v:rect id="_x0000_s1160" style="position:absolute;left:4016;top:1261;width:467;height:340" o:allowincell="f" fillcolor="#e3e3e3" stroked="f">
              <v:path arrowok="t"/>
            </v:rect>
            <v:rect id="_x0000_s1161" style="position:absolute;left:4483;top:1261;width:467;height:340" o:allowincell="f" fillcolor="#e3e3e3" stroked="f">
              <v:path arrowok="t"/>
            </v:rect>
            <v:rect id="_x0000_s1162" style="position:absolute;left:4951;top:921;width:467;height:340" o:allowincell="f" fillcolor="#e3e3e3" stroked="f">
              <v:path arrowok="t"/>
            </v:rect>
            <v:rect id="_x0000_s1163" style="position:absolute;left:4016;top:1601;width:467;height:3401" o:allowincell="f" fillcolor="#f0f0f0" stroked="f">
              <v:path arrowok="t"/>
            </v:rect>
            <v:shape id="_x0000_s1164" style="position:absolute;left:4016;top:1266;width:20;height:3732" coordsize="20,3732" o:allowincell="f" path="m,l,3731e" filled="f" strokecolor="#2a2a29" strokeweight=".5pt">
              <v:path arrowok="t"/>
            </v:shape>
            <v:shape id="_x0000_s1165" style="position:absolute;left:4483;top:1266;width:20;height:3732" coordsize="20,3732" o:allowincell="f" path="m,l,3731e" filled="f" strokecolor="#2a2a29" strokeweight=".5pt">
              <v:path arrowok="t"/>
            </v:shape>
            <v:shape id="_x0000_s1166" style="position:absolute;left:4011;top:2281;width:1413;height:20" coordsize="1413,20" o:allowincell="f" path="m,l1413,e" filled="f" strokecolor="#2a2a29" strokeweight=".5pt">
              <v:path arrowok="t"/>
            </v:shape>
            <v:shape id="_x0000_s1167" style="position:absolute;left:4011;top:2622;width:1413;height:20" coordsize="1413,20" o:allowincell="f" path="m,l1413,e" filled="f" strokecolor="#2a2a29" strokeweight=".5pt">
              <v:path arrowok="t"/>
            </v:shape>
            <v:rect id="_x0000_s1168" style="position:absolute;left:6354;top:1261;width:467;height:340" o:allowincell="f" fillcolor="#e3e3e3" stroked="f">
              <v:path arrowok="t"/>
            </v:rect>
            <v:shape id="_x0000_s1169" style="position:absolute;left:6822;top:1266;width:20;height:3051" coordsize="20,3051" o:allowincell="f" path="m,l,3051e" filled="f" strokecolor="#2a2a29" strokeweight=".5pt">
              <v:path arrowok="t"/>
            </v:shape>
            <v:shape id="_x0000_s1170" style="position:absolute;left:6349;top:2622;width:478;height:20" coordsize="478,20" o:allowincell="f" path="m,l477,e" filled="f" strokecolor="#2a2a29" strokeweight=".5pt">
              <v:path arrowok="t"/>
            </v:shape>
            <v:rect id="_x0000_s1171" style="position:absolute;left:5419;top:2962;width:467;height:340" o:allowincell="f" fillcolor="#e3e3e3" stroked="f">
              <v:path arrowok="t"/>
            </v:rect>
            <v:shape id="_x0000_s1172" style="position:absolute;left:4011;top:2962;width:5154;height:20" coordsize="5154,20" o:allowincell="f" path="m,l5154,e" filled="f" strokecolor="#2a2a29" strokeweight=".5pt">
              <v:path arrowok="t"/>
            </v:shape>
            <v:shape id="_x0000_s1173" style="position:absolute;left:7290;top:2967;width:20;height:330" coordsize="20,330" o:allowincell="f" path="m,330l,e" filled="f" strokecolor="#2a2a29" strokeweight=".5pt">
              <v:path arrowok="t"/>
            </v:shape>
            <v:shape id="_x0000_s1174" style="position:absolute;left:7757;top:2967;width:20;height:330" coordsize="20,330" o:allowincell="f" path="m,330l,e" filled="f" strokecolor="#2a2a29" strokeweight=".5pt">
              <v:path arrowok="t"/>
            </v:shape>
            <v:shape id="_x0000_s1175" style="position:absolute;left:8225;top:2967;width:20;height:330" coordsize="20,330" o:allowincell="f" path="m,330l,e" filled="f" strokecolor="#2a2a29" strokeweight=".5pt">
              <v:path arrowok="t"/>
            </v:shape>
            <v:shape id="_x0000_s1176" style="position:absolute;left:4011;top:3302;width:477;height:20" coordsize="477,20" o:allowincell="f" path="m,l477,e" filled="f" strokecolor="#2a2a29" strokeweight=".5pt">
              <v:path arrowok="t"/>
            </v:shape>
            <v:rect id="_x0000_s1177" style="position:absolute;left:5886;top:1941;width:467;height:340" o:allowincell="f" fillcolor="#e3e3e3" stroked="f">
              <v:path arrowok="t"/>
            </v:rect>
            <v:shape id="_x0000_s1178" style="position:absolute;left:5886;top:1606;width:20;height:670" coordsize="20,670" o:allowincell="f" path="m,l,670e" filled="f" strokecolor="#2a2a29" strokeweight=".5pt">
              <v:path arrowok="t"/>
            </v:shape>
            <v:shape id="_x0000_s1179" style="position:absolute;left:6354;top:1266;width:20;height:3051" coordsize="20,3051" o:allowincell="f" path="m,l,3051e" filled="f" strokecolor="#2a2a29" strokeweight=".5pt">
              <v:path arrowok="t"/>
            </v:shape>
            <v:rect id="_x0000_s1180" style="position:absolute;left:2612;top:3642;width:467;height:680" o:allowincell="f" fillcolor="#e3e3e3" stroked="f">
              <v:path arrowok="t"/>
            </v:rect>
            <v:rect id="_x0000_s1181" style="position:absolute;left:4951;top:3642;width:467;height:340" o:allowincell="f" fillcolor="#e3e3e3" stroked="f">
              <v:path arrowok="t"/>
            </v:rect>
            <v:shape id="_x0000_s1182" style="position:absolute;left:2607;top:3642;width:5623;height:20" coordsize="5623,20" o:allowincell="f" path="m,l5622,e" filled="f" strokecolor="#2a2a29" strokeweight=".17644mm">
              <v:path arrowok="t"/>
            </v:shape>
            <v:shape id="_x0000_s1183" style="position:absolute;left:3548;top:3647;width:20;height:1351" coordsize="20,1351" o:allowincell="f" path="m,l,1350e" filled="f" strokecolor="#2a2a29" strokeweight=".5pt">
              <v:path arrowok="t"/>
            </v:shape>
            <v:shape id="_x0000_s1184" style="position:absolute;left:4951;top:3647;width:20;height:330" coordsize="20,330" o:allowincell="f" path="m,330l,e" filled="f" strokecolor="#2a2a29" strokeweight=".5pt">
              <v:path arrowok="t"/>
            </v:shape>
            <v:shape id="_x0000_s1185" style="position:absolute;left:5419;top:3647;width:20;height:330" coordsize="20,330" o:allowincell="f" path="m,330l,e" filled="f" strokecolor="#2a2a29" strokeweight=".5pt">
              <v:path arrowok="t"/>
            </v:shape>
            <v:shape id="_x0000_s1186" style="position:absolute;left:5886;top:3647;width:20;height:330" coordsize="20,330" o:allowincell="f" path="m,330l,e" filled="f" strokecolor="#2a2a29" strokeweight=".5pt">
              <v:path arrowok="t"/>
            </v:shape>
            <v:shape id="_x0000_s1187" style="position:absolute;left:7290;top:3647;width:20;height:330" coordsize="20,330" o:allowincell="f" path="m,330l,e" filled="f" strokecolor="#2a2a29" strokeweight=".5pt">
              <v:path arrowok="t"/>
            </v:shape>
            <v:shape id="_x0000_s1188" style="position:absolute;left:7757;top:3647;width:20;height:330" coordsize="20,330" o:allowincell="f" path="m,330l,e" filled="f" strokecolor="#2a2a29" strokeweight=".5pt">
              <v:path arrowok="t"/>
            </v:shape>
            <v:shape id="_x0000_s1189" style="position:absolute;left:8225;top:3647;width:20;height:330" coordsize="20,330" o:allowincell="f" path="m,330l,e" filled="f" strokecolor="#2a2a29" strokeweight=".5pt">
              <v:path arrowok="t"/>
            </v:shape>
            <v:shape id="_x0000_s1190" style="position:absolute;left:2607;top:3982;width:5623;height:20" coordsize="5623,20" o:allowincell="f" path="m,l5622,e" filled="f" strokecolor="#2a2a29" strokeweight=".17642mm">
              <v:path arrowok="t"/>
            </v:shape>
            <v:shape id="_x0000_s1191" style="position:absolute;left:6349;top:4322;width:478;height:20" coordsize="478,20" o:allowincell="f" path="m,l477,e" filled="f" strokecolor="#2a2a29" strokeweight=".5pt">
              <v:path arrowok="t"/>
            </v:shape>
            <v:shape id="_x0000_s1192" style="position:absolute;left:4946;top:921;width:478;height:20" coordsize="478,20" o:allowincell="f" path="m,l477,e" filled="f" strokecolor="#2a2a29" strokeweight=".5pt">
              <v:path arrowok="t"/>
            </v:shape>
            <v:shape id="_x0000_s1193" style="position:absolute;left:4951;top:926;width:20;height:2031" coordsize="20,2031" o:allowincell="f" path="m,l,2030e" filled="f" strokecolor="#2a2a29" strokeweight=".5pt">
              <v:path arrowok="t"/>
            </v:shape>
            <v:shape id="_x0000_s1194" style="position:absolute;left:5419;top:926;width:20;height:2371" coordsize="20,2371" o:allowincell="f" path="m,l,2371e" filled="f" strokecolor="#2a2a29" strokeweight=".5pt">
              <v:path arrowok="t"/>
            </v:shape>
            <v:shape id="_x0000_s1195" style="position:absolute;left:6349;top:1261;width:478;height:20" coordsize="478,20" o:allowincell="f" path="m,l477,e" filled="f" strokecolor="#2a2a29" strokeweight=".5pt">
              <v:path arrowok="t"/>
            </v:shape>
            <v:rect id="_x0000_s1196" style="position:absolute;left:1677;top:4322;width:467;height:340" o:allowincell="f" fillcolor="#e3e3e3" stroked="f">
              <v:path arrowok="t"/>
            </v:rect>
            <v:shape id="_x0000_s1197" style="position:absolute;left:1672;top:4322;width:2816;height:20" coordsize="2816,20" o:allowincell="f" path="m,l2816,e" filled="f" strokecolor="#2a2a29" strokeweight=".5pt">
              <v:path arrowok="t"/>
            </v:shape>
            <v:rect id="_x0000_s1198" style="position:absolute;left:2612;top:4663;width:467;height:340" o:allowincell="f" fillcolor="#e3e3e3" stroked="f">
              <v:path arrowok="t"/>
            </v:rect>
            <v:shape id="_x0000_s1199" style="position:absolute;left:1672;top:4663;width:2816;height:20" coordsize="2816,20" o:allowincell="f" path="m,l2816,e" filled="f" strokecolor="#2a2a29" strokeweight=".5pt">
              <v:path arrowok="t"/>
            </v:shape>
            <v:rect id="_x0000_s1200" style="position:absolute;left:2612;top:1601;width:467;height:340" o:allowincell="f" fillcolor="#e3e3e3" stroked="f">
              <v:path arrowok="t"/>
            </v:rect>
            <v:shape id="_x0000_s1201" style="position:absolute;left:3075;top:1261;width:478;height:20" coordsize="478,20" o:allowincell="f" path="m,l477,e" filled="f" strokecolor="#2a2a29" strokeweight=".5pt">
              <v:path arrowok="t"/>
            </v:shape>
            <v:shape id="_x0000_s1202" style="position:absolute;left:3080;top:586;width:20;height:1350" coordsize="20,1350" o:allowincell="f" path="m,l,1350e" filled="f" strokecolor="#2a2a29" strokeweight=".5pt">
              <v:path arrowok="t"/>
            </v:shape>
            <v:shape id="_x0000_s1203" style="position:absolute;left:7290;top:1606;width:20;height:670" coordsize="20,670" o:allowincell="f" path="m,l,670e" filled="f" strokecolor="#2a2a29" strokeweight=".5pt">
              <v:path arrowok="t"/>
            </v:shape>
            <v:shape id="_x0000_s1204" style="position:absolute;left:7757;top:1606;width:20;height:670" coordsize="20,670" o:allowincell="f" path="m,l,670e" filled="f" strokecolor="#2a2a29" strokeweight=".5pt">
              <v:path arrowok="t"/>
            </v:shape>
            <v:shape id="_x0000_s1205" style="position:absolute;left:8225;top:1606;width:20;height:670" coordsize="20,670" o:allowincell="f" path="m,l,670e" filled="f" strokecolor="#2a2a29" strokeweight=".5pt">
              <v:path arrowok="t"/>
            </v:shape>
            <v:shape id="_x0000_s1206" style="position:absolute;left:9628;top:1946;width:20;height:330" coordsize="20,330" o:allowincell="f" path="m,330l,e" filled="f" strokecolor="#2a2a29" strokeweight=".5pt">
              <v:path arrowok="t"/>
            </v:shape>
            <v:shape id="_x0000_s1207" style="position:absolute;left:10096;top:1946;width:20;height:330" coordsize="20,330" o:allowincell="f" path="m,330l,e" filled="f" strokecolor="#2a2a29" strokeweight=".5pt">
              <v:path arrowok="t"/>
            </v:shape>
            <v:shape id="_x0000_s1208" style="position:absolute;left:5881;top:2281;width:4220;height:20" coordsize="4220,20" o:allowincell="f" path="m,l4219,e" filled="f" strokecolor="#2a2a29" strokeweight=".5pt">
              <v:path arrowok="t"/>
            </v:shape>
            <v:shape id="_x0000_s1209" style="position:absolute;left:8693;top:1606;width:20;height:670" coordsize="20,670" o:allowincell="f" path="m,l,670e" filled="f" strokecolor="#2a2a29" strokeweight=".5pt">
              <v:path arrowok="t"/>
            </v:shape>
            <v:shape id="_x0000_s1210" style="position:absolute;left:9160;top:1946;width:20;height:330" coordsize="20,330" o:allowincell="f" path="m,330l,e" filled="f" strokecolor="#2a2a29" strokeweight=".5pt">
              <v:path arrowok="t"/>
            </v:shape>
            <v:shape id="_x0000_s1211" style="position:absolute;left:8693;top:2967;width:20;height:330" coordsize="20,330" o:allowincell="f" path="m,330l,e" filled="f" strokecolor="#2a2a29" strokeweight=".5pt">
              <v:path arrowok="t"/>
            </v:shape>
            <v:shape id="_x0000_s1212" style="position:absolute;left:9160;top:2967;width:20;height:330" coordsize="20,330" o:allowincell="f" path="m,330l,e" filled="f" strokecolor="#2a2a29" strokeweight=".5pt">
              <v:path arrowok="t"/>
            </v:shape>
            <v:shape id="_x0000_s1213" style="position:absolute;left:3075;top:581;width:478;height:20" coordsize="478,20" o:allowincell="f" path="m,l477,e" filled="f" strokecolor="#2a2a29" strokeweight=".5pt">
              <v:path arrowok="t"/>
            </v:shape>
            <v:shape id="_x0000_s1214" style="position:absolute;left:3075;top:921;width:478;height:20" coordsize="478,20" o:allowincell="f" path="m,l477,e" filled="f" strokecolor="#2a2a29" strokeweight=".5pt">
              <v:path arrowok="t"/>
            </v:shape>
            <v:shape id="_x0000_s1215" style="position:absolute;left:2607;top:1601;width:6091;height:20" coordsize="6091,20" o:allowincell="f" path="m,l6090,e" filled="f" strokecolor="#2a2a29" strokeweight=".5pt">
              <v:path arrowok="t"/>
            </v:shape>
            <v:shape id="_x0000_s1216" style="position:absolute;left:2612;top:1606;width:20;height:330" coordsize="20,330" o:allowincell="f" path="m,330l,e" filled="f" strokecolor="#2a2a29" strokeweight=".5pt">
              <v:path arrowok="t"/>
            </v:shape>
            <v:shape id="_x0000_s1217" style="position:absolute;left:3548;top:586;width:20;height:1350" coordsize="20,1350" o:allowincell="f" path="m,l,1350e" filled="f" strokecolor="#2a2a29" strokeweight=".5pt">
              <v:path arrowok="t"/>
            </v:shape>
            <v:shape id="_x0000_s1218" style="position:absolute;left:2607;top:1941;width:7494;height:20" coordsize="7494,20" o:allowincell="f" path="m,l7493,e" filled="f" strokecolor="#2a2a29" strokeweight=".5pt">
              <v:path arrowok="t"/>
            </v:shape>
            <v:shape id="_x0000_s1219" style="position:absolute;left:4011;top:1261;width:1413;height:20" coordsize="1413,20" o:allowincell="f" path="m,l1413,e" filled="f" strokecolor="#2a2a29" strokeweight=".5pt">
              <v:path arrowok="t"/>
            </v:shape>
            <v:shape id="_x0000_s1220" style="position:absolute;left:5886;top:2967;width:20;height:330" coordsize="20,330" o:allowincell="f" path="m,330l,e" filled="f" strokecolor="#2a2a29" strokeweight=".5pt">
              <v:path arrowok="t"/>
            </v:shape>
            <v:shape id="_x0000_s1221" style="position:absolute;left:5414;top:3302;width:3751;height:20" coordsize="3751,20" o:allowincell="f" path="m,l3751,e" filled="f" strokecolor="#2a2a29" strokeweight=".5pt">
              <v:path arrowok="t"/>
            </v:shape>
            <v:shape id="_x0000_s1222" style="position:absolute;left:2612;top:3647;width:20;height:1351" coordsize="20,1351" o:allowincell="f" path="m,l,1350e" filled="f" strokecolor="#2a2a29" strokeweight=".5pt">
              <v:path arrowok="t"/>
            </v:shape>
            <v:shape id="_x0000_s1223" style="position:absolute;left:3080;top:3647;width:20;height:1351" coordsize="20,1351" o:allowincell="f" path="m,l,1350e" filled="f" strokecolor="#2a2a29" strokeweight=".5pt">
              <v:path arrowok="t"/>
            </v:shape>
            <v:shape id="_x0000_s1224" style="position:absolute;left:1677;top:4327;width:20;height:331" coordsize="20,331" o:allowincell="f" path="m,330l,e" filled="f" strokecolor="#2a2a29" strokeweight=".5pt">
              <v:path arrowok="t"/>
            </v:shape>
            <v:shape id="_x0000_s1225" style="position:absolute;left:2145;top:4327;width:20;height:331" coordsize="20,331" o:allowincell="f" path="m,330l,e" filled="f" strokecolor="#2a2a29" strokeweight=".5pt">
              <v:path arrowok="t"/>
            </v:shape>
            <v:shape id="_x0000_s1226" style="position:absolute;left:2607;top:5003;width:1881;height:20" coordsize="1881,20" o:allowincell="f" path="m,l1880,e" filled="f" strokecolor="#2a2a29" strokeweight=".5pt">
              <v:path arrowok="t"/>
            </v:shape>
            <w10:wrap anchorx="page"/>
          </v:group>
        </w:pict>
      </w:r>
      <w:proofErr w:type="gramStart"/>
      <w:r w:rsidR="00690E99" w:rsidRPr="0068554F">
        <w:rPr>
          <w:rFonts w:ascii="Arial" w:hAnsi="Arial" w:cs="Arial"/>
          <w:i/>
          <w:color w:val="2A2A29"/>
          <w:spacing w:val="-2"/>
          <w:w w:val="93"/>
          <w:position w:val="-1"/>
          <w:sz w:val="24"/>
          <w:szCs w:val="24"/>
        </w:rPr>
        <w:t>c</w:t>
      </w:r>
      <w:r w:rsidR="00690E99" w:rsidRPr="0068554F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omo</w:t>
      </w:r>
      <w:proofErr w:type="gramEnd"/>
      <w:r w:rsidR="00690E99" w:rsidRPr="0068554F">
        <w:rPr>
          <w:rFonts w:ascii="Arial" w:hAnsi="Arial" w:cs="Arial"/>
          <w:i/>
          <w:color w:val="2A2A29"/>
          <w:spacing w:val="-1"/>
          <w:w w:val="93"/>
          <w:position w:val="-1"/>
          <w:sz w:val="24"/>
          <w:szCs w:val="24"/>
        </w:rPr>
        <w:t xml:space="preserve"> </w:t>
      </w:r>
      <w:r w:rsidR="00690E99" w:rsidRPr="0068554F">
        <w:rPr>
          <w:rFonts w:ascii="Arial" w:hAnsi="Arial" w:cs="Arial"/>
          <w:i/>
          <w:color w:val="2A2A29"/>
          <w:position w:val="-1"/>
          <w:sz w:val="24"/>
          <w:szCs w:val="24"/>
        </w:rPr>
        <w:t>ajuda.)</w:t>
      </w:r>
    </w:p>
    <w:p w:rsidR="00690E99" w:rsidRDefault="0068554F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pict>
          <v:shape id="_x0000_s1227" type="#_x0000_t75" style="position:absolute;margin-left:19.85pt;margin-top:6.85pt;width:433.15pt;height:234.7pt;z-index:251732480">
            <v:imagedata r:id="rId24" o:title=""/>
          </v:shape>
        </w:pict>
      </w:r>
    </w:p>
    <w:p w:rsidR="00690E99" w:rsidRDefault="00690E99">
      <w:pPr>
        <w:widowControl w:val="0"/>
        <w:autoSpaceDE w:val="0"/>
        <w:autoSpaceDN w:val="0"/>
        <w:adjustRightInd w:val="0"/>
        <w:spacing w:before="32" w:after="0" w:line="240" w:lineRule="auto"/>
        <w:ind w:left="206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8</w:t>
      </w:r>
      <w:r>
        <w:rPr>
          <w:rFonts w:ascii="Times New Roman" w:hAnsi="Times New Roman"/>
          <w:b/>
          <w:bCs/>
          <w:color w:val="2A2A29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>3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40" w:lineRule="auto"/>
        <w:ind w:left="3897" w:right="633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5</w:t>
      </w:r>
      <w:r>
        <w:rPr>
          <w:rFonts w:ascii="Times New Roman" w:hAnsi="Times New Roman"/>
          <w:b/>
          <w:bCs/>
          <w:color w:val="2A2A29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>3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690E99" w:rsidRDefault="00690E99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40" w:lineRule="auto"/>
        <w:ind w:left="2996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1</w:t>
      </w:r>
      <w:r>
        <w:rPr>
          <w:rFonts w:ascii="Times New Roman" w:hAnsi="Times New Roman"/>
          <w:b/>
          <w:bCs/>
          <w:color w:val="2A2A29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 xml:space="preserve">3    </w:t>
      </w:r>
      <w:r>
        <w:rPr>
          <w:rFonts w:ascii="Arial" w:hAnsi="Arial" w:cs="Arial"/>
          <w:color w:val="2A2A29"/>
          <w:spacing w:val="7"/>
          <w:w w:val="80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>13</w:t>
      </w:r>
      <w:r>
        <w:rPr>
          <w:rFonts w:ascii="Times New Roman" w:hAnsi="Times New Roman"/>
          <w:b/>
          <w:bCs/>
          <w:color w:val="2A2A29"/>
          <w:spacing w:val="16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>3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Times New Roman" w:hAnsi="Times New Roman"/>
          <w:b/>
          <w:bCs/>
          <w:color w:val="2A2A29"/>
          <w:sz w:val="20"/>
          <w:szCs w:val="20"/>
        </w:rPr>
        <w:t>6</w:t>
      </w:r>
      <w:r>
        <w:rPr>
          <w:rFonts w:ascii="Times New Roman" w:hAnsi="Times New Roman"/>
          <w:b/>
          <w:bCs/>
          <w:color w:val="2A2A29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>3</w:t>
      </w:r>
    </w:p>
    <w:p w:rsidR="00690E99" w:rsidRDefault="00690E99">
      <w:pPr>
        <w:widowControl w:val="0"/>
        <w:autoSpaceDE w:val="0"/>
        <w:autoSpaceDN w:val="0"/>
        <w:adjustRightInd w:val="0"/>
        <w:spacing w:before="70" w:after="0" w:line="51" w:lineRule="exact"/>
        <w:ind w:left="165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position w:val="-15"/>
          <w:sz w:val="20"/>
          <w:szCs w:val="20"/>
        </w:rPr>
        <w:t>4</w:t>
      </w:r>
    </w:p>
    <w:p w:rsidR="00690E99" w:rsidRDefault="00690E99">
      <w:pPr>
        <w:widowControl w:val="0"/>
        <w:tabs>
          <w:tab w:val="left" w:pos="3020"/>
        </w:tabs>
        <w:autoSpaceDE w:val="0"/>
        <w:autoSpaceDN w:val="0"/>
        <w:adjustRightInd w:val="0"/>
        <w:spacing w:after="0" w:line="289" w:lineRule="exact"/>
        <w:ind w:left="1603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366"/>
          <w:position w:val="-2"/>
          <w:sz w:val="16"/>
          <w:szCs w:val="16"/>
        </w:rPr>
        <w:t>"</w:t>
      </w:r>
      <w:r>
        <w:rPr>
          <w:rFonts w:ascii="Arial" w:hAnsi="Arial" w:cs="Arial"/>
          <w:color w:val="2A2A29"/>
          <w:position w:val="-2"/>
          <w:sz w:val="16"/>
          <w:szCs w:val="16"/>
        </w:rPr>
        <w:tab/>
      </w:r>
      <w:r>
        <w:rPr>
          <w:rFonts w:ascii="Arial" w:hAnsi="Arial" w:cs="Arial"/>
          <w:color w:val="2A2A29"/>
          <w:w w:val="82"/>
          <w:position w:val="4"/>
          <w:sz w:val="24"/>
          <w:szCs w:val="24"/>
        </w:rPr>
        <w:t>O</w: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7" w:lineRule="exact"/>
        <w:ind w:left="4835" w:right="5399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28" type="#_x0000_t202" style="position:absolute;left:0;text-align:left;margin-left:209pt;margin-top:2.55pt;width:7pt;height:12pt;z-index:-251705856;mso-position-horizontal-relative:page" o:allowincell="f" filled="f" stroked="f">
            <v:textbox inset="0,0,0,0">
              <w:txbxContent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ind w:right="-76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2A2A29"/>
                      <w:sz w:val="24"/>
                      <w:szCs w:val="24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</w:rPr>
        <w:t>10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33" w:lineRule="exact"/>
        <w:ind w:left="4845" w:right="5409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366"/>
          <w:position w:val="1"/>
          <w:sz w:val="16"/>
          <w:szCs w:val="16"/>
        </w:rPr>
        <w:t>"</w:t>
      </w:r>
    </w:p>
    <w:p w:rsidR="00690E99" w:rsidRDefault="00690E99">
      <w:pPr>
        <w:widowControl w:val="0"/>
        <w:autoSpaceDE w:val="0"/>
        <w:autoSpaceDN w:val="0"/>
        <w:adjustRightInd w:val="0"/>
        <w:spacing w:before="21" w:after="0" w:line="295" w:lineRule="auto"/>
        <w:ind w:left="3031" w:right="7296" w:firstLine="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sz w:val="24"/>
          <w:szCs w:val="24"/>
        </w:rPr>
        <w:t>E R</w:t>
      </w:r>
    </w:p>
    <w:p w:rsidR="00690E99" w:rsidRDefault="0068554F">
      <w:pPr>
        <w:widowControl w:val="0"/>
        <w:autoSpaceDE w:val="0"/>
        <w:autoSpaceDN w:val="0"/>
        <w:adjustRightInd w:val="0"/>
        <w:spacing w:after="0" w:line="187" w:lineRule="exact"/>
        <w:ind w:left="4422" w:right="5922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29" type="#_x0000_t202" style="position:absolute;left:0;text-align:left;margin-left:207.15pt;margin-top:1.55pt;width:10.65pt;height:12pt;z-index:-251704832;mso-position-horizontal-relative:page" o:allowincell="f" filled="f" stroked="f">
            <v:textbox inset="0,0,0,0">
              <w:txbxContent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ind w:right="-76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2A2A29"/>
                      <w:sz w:val="24"/>
                      <w:szCs w:val="24"/>
                    </w:rPr>
                    <w:t>W</w:t>
                  </w:r>
                </w:p>
              </w:txbxContent>
            </v:textbox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</w:rPr>
        <w:t>9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33" w:lineRule="exact"/>
        <w:ind w:left="4377" w:right="5876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366"/>
          <w:position w:val="1"/>
          <w:sz w:val="16"/>
          <w:szCs w:val="16"/>
        </w:rPr>
        <w:t>"</w:t>
      </w:r>
    </w:p>
    <w:p w:rsidR="00690E99" w:rsidRDefault="00690E99">
      <w:pPr>
        <w:widowControl w:val="0"/>
        <w:autoSpaceDE w:val="0"/>
        <w:autoSpaceDN w:val="0"/>
        <w:adjustRightInd w:val="0"/>
        <w:spacing w:before="21" w:after="0" w:line="240" w:lineRule="auto"/>
        <w:ind w:left="3037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sz w:val="24"/>
          <w:szCs w:val="24"/>
        </w:rPr>
        <w:t>E</w:t>
      </w:r>
    </w:p>
    <w:p w:rsidR="00690E99" w:rsidRDefault="00690E99">
      <w:pPr>
        <w:widowControl w:val="0"/>
        <w:tabs>
          <w:tab w:val="left" w:pos="3980"/>
        </w:tabs>
        <w:autoSpaceDE w:val="0"/>
        <w:autoSpaceDN w:val="0"/>
        <w:adjustRightInd w:val="0"/>
        <w:spacing w:before="42" w:after="0" w:line="51" w:lineRule="exact"/>
        <w:ind w:left="165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position w:val="-15"/>
          <w:sz w:val="20"/>
          <w:szCs w:val="20"/>
        </w:rPr>
        <w:t>2</w:t>
      </w:r>
      <w:r>
        <w:rPr>
          <w:rFonts w:ascii="Times New Roman" w:hAnsi="Times New Roman"/>
          <w:b/>
          <w:bCs/>
          <w:color w:val="2A2A29"/>
          <w:spacing w:val="-39"/>
          <w:position w:val="-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position w:val="-15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position w:val="-15"/>
          <w:sz w:val="20"/>
          <w:szCs w:val="20"/>
        </w:rPr>
        <w:t>7</w:t>
      </w:r>
    </w:p>
    <w:p w:rsidR="00690E99" w:rsidRDefault="00690E99">
      <w:pPr>
        <w:widowControl w:val="0"/>
        <w:tabs>
          <w:tab w:val="left" w:pos="3060"/>
          <w:tab w:val="left" w:pos="3940"/>
        </w:tabs>
        <w:autoSpaceDE w:val="0"/>
        <w:autoSpaceDN w:val="0"/>
        <w:adjustRightInd w:val="0"/>
        <w:spacing w:after="0" w:line="289" w:lineRule="exact"/>
        <w:ind w:left="1603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366"/>
          <w:position w:val="-2"/>
          <w:sz w:val="16"/>
          <w:szCs w:val="16"/>
        </w:rPr>
        <w:t>"</w:t>
      </w:r>
      <w:r>
        <w:rPr>
          <w:rFonts w:ascii="Arial" w:hAnsi="Arial" w:cs="Arial"/>
          <w:color w:val="2A2A29"/>
          <w:position w:val="-2"/>
          <w:sz w:val="16"/>
          <w:szCs w:val="16"/>
        </w:rPr>
        <w:tab/>
      </w:r>
      <w:r>
        <w:rPr>
          <w:rFonts w:ascii="Arial" w:hAnsi="Arial" w:cs="Arial"/>
          <w:color w:val="2A2A29"/>
          <w:position w:val="4"/>
          <w:sz w:val="24"/>
          <w:szCs w:val="24"/>
        </w:rPr>
        <w:t>I</w:t>
      </w:r>
      <w:r>
        <w:rPr>
          <w:rFonts w:ascii="Arial" w:hAnsi="Arial" w:cs="Arial"/>
          <w:color w:val="2A2A29"/>
          <w:spacing w:val="-61"/>
          <w:position w:val="4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position w:val="4"/>
          <w:sz w:val="24"/>
          <w:szCs w:val="24"/>
        </w:rPr>
        <w:tab/>
      </w:r>
      <w:r>
        <w:rPr>
          <w:rFonts w:ascii="Arial" w:hAnsi="Arial" w:cs="Arial"/>
          <w:color w:val="2A2A29"/>
          <w:w w:val="366"/>
          <w:position w:val="-2"/>
          <w:sz w:val="16"/>
          <w:szCs w:val="16"/>
        </w:rPr>
        <w:t>"</w: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7" w:lineRule="exact"/>
        <w:ind w:left="1596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30" type="#_x0000_t202" style="position:absolute;left:0;text-align:left;margin-left:208.65pt;margin-top:2.55pt;width:7.65pt;height:12pt;z-index:-251703808;mso-position-horizontal-relative:page" o:allowincell="f" filled="f" stroked="f">
            <v:textbox inset="0,0,0,0">
              <w:txbxContent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ind w:right="-76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2A2A29"/>
                      <w:w w:val="81"/>
                      <w:sz w:val="24"/>
                      <w:szCs w:val="24"/>
                    </w:rPr>
                    <w:t>G</w:t>
                  </w:r>
                </w:p>
              </w:txbxContent>
            </v:textbox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</w:rPr>
        <w:t>12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33" w:lineRule="exact"/>
        <w:ind w:left="1603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366"/>
          <w:position w:val="1"/>
          <w:sz w:val="16"/>
          <w:szCs w:val="16"/>
        </w:rPr>
        <w:t>"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51" w:lineRule="exact"/>
        <w:ind w:left="660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position w:val="-15"/>
          <w:sz w:val="20"/>
          <w:szCs w:val="20"/>
        </w:rPr>
        <w:t>11</w:t>
      </w:r>
    </w:p>
    <w:p w:rsidR="00690E99" w:rsidRDefault="00690E99">
      <w:pPr>
        <w:widowControl w:val="0"/>
        <w:tabs>
          <w:tab w:val="left" w:pos="3020"/>
        </w:tabs>
        <w:autoSpaceDE w:val="0"/>
        <w:autoSpaceDN w:val="0"/>
        <w:adjustRightInd w:val="0"/>
        <w:spacing w:after="0" w:line="289" w:lineRule="exact"/>
        <w:ind w:left="667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366"/>
          <w:position w:val="-2"/>
          <w:sz w:val="16"/>
          <w:szCs w:val="16"/>
        </w:rPr>
        <w:t>"</w:t>
      </w:r>
      <w:r>
        <w:rPr>
          <w:rFonts w:ascii="Arial" w:hAnsi="Arial" w:cs="Arial"/>
          <w:color w:val="2A2A29"/>
          <w:position w:val="-2"/>
          <w:sz w:val="16"/>
          <w:szCs w:val="16"/>
        </w:rPr>
        <w:tab/>
      </w:r>
      <w:r>
        <w:rPr>
          <w:rFonts w:ascii="Arial" w:hAnsi="Arial" w:cs="Arial"/>
          <w:color w:val="2A2A29"/>
          <w:position w:val="4"/>
          <w:sz w:val="24"/>
          <w:szCs w:val="24"/>
        </w:rPr>
        <w:t>H</w:t>
      </w:r>
    </w:p>
    <w:p w:rsidR="00690E99" w:rsidRDefault="0068554F">
      <w:pPr>
        <w:widowControl w:val="0"/>
        <w:tabs>
          <w:tab w:val="left" w:pos="3040"/>
        </w:tabs>
        <w:autoSpaceDE w:val="0"/>
        <w:autoSpaceDN w:val="0"/>
        <w:adjustRightInd w:val="0"/>
        <w:spacing w:before="21" w:after="0" w:line="240" w:lineRule="auto"/>
        <w:ind w:left="1603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shape id="_x0000_s1231" type="#_x0000_t202" style="position:absolute;left:0;text-align:left;margin-left:139.55pt;margin-top:1.35pt;width:5.55pt;height:10pt;z-index:-251702784;mso-position-horizontal-relative:page" o:allowincell="f" filled="f" stroked="f">
            <v:textbox inset="0,0,0,0">
              <w:txbxContent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ind w:right="-7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A2A29"/>
                      <w:w w:val="111"/>
                      <w:sz w:val="20"/>
                      <w:szCs w:val="2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690E99">
        <w:rPr>
          <w:rFonts w:ascii="Arial" w:hAnsi="Arial" w:cs="Arial"/>
          <w:color w:val="2A2A29"/>
          <w:w w:val="366"/>
          <w:position w:val="-6"/>
          <w:sz w:val="16"/>
          <w:szCs w:val="16"/>
        </w:rPr>
        <w:t>"</w:t>
      </w:r>
      <w:r w:rsidR="00690E99">
        <w:rPr>
          <w:rFonts w:ascii="Arial" w:hAnsi="Arial" w:cs="Arial"/>
          <w:color w:val="2A2A29"/>
          <w:position w:val="-6"/>
          <w:sz w:val="16"/>
          <w:szCs w:val="16"/>
        </w:rPr>
        <w:tab/>
      </w:r>
      <w:r w:rsidR="00690E99">
        <w:rPr>
          <w:rFonts w:ascii="Arial" w:hAnsi="Arial" w:cs="Arial"/>
          <w:color w:val="2A2A29"/>
          <w:sz w:val="24"/>
          <w:szCs w:val="24"/>
        </w:rPr>
        <w:t>T</w:t>
      </w:r>
    </w:p>
    <w:p w:rsidR="00690E99" w:rsidRDefault="00690E99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232" style="position:absolute;margin-left:325.8pt;margin-top:7.55pt;width:84.05pt;height:41.75pt;z-index:-251655680" coordsize="1681,835" o:regroupid="4" o:allowincell="f" path="m120,l82,,53,1,32,5,17,12,8,24,3,42,,67r,33l,715r,37l1,781r4,21l12,817r12,9l42,831r25,3l100,834r1460,1l1598,834r29,-1l1648,829r15,-7l1672,810r5,-18l1680,767r,-33l1680,120r,-38l1679,53r-4,-21l1668,17,1656,8,1638,3,1613,r-33,l120,xe" filled="f" strokecolor="#5c5b5b" strokeweight="1pt">
            <v:path arrowok="t"/>
          </v:shape>
        </w:pict>
      </w:r>
      <w:r>
        <w:rPr>
          <w:noProof/>
        </w:rPr>
        <w:pict>
          <v:polyline id="_x0000_s1233" style="position:absolute;z-index:-251656704" points="331.75pt,7.55pt,329.9pt,7.55pt,328.45pt,7.6pt,327.4pt,7.8pt,326.65pt,8.15pt,326.2pt,8.75pt,325.9pt,9.65pt,325.8pt,10.9pt,325.8pt,11.65pt,325.8pt,45.15pt,325.85pt,46.6pt,326.05pt,47.65pt,326.4pt,48.4pt,327pt,48.85pt,327.9pt,49.1pt,329.15pt,49.25pt,330.8pt,49.25pt,405.7pt,49.25pt,407.15pt,49.2pt,408.2pt,49pt,408.9pt,48.65pt,409.4pt,48.05pt,409.65pt,47.15pt,409.75pt,45.9pt,409.8pt,44.25pt,409.8pt,11.65pt,409.75pt,10.2pt,409.55pt,9.15pt,409.2pt,8.4pt,408.6pt,7.95pt,407.7pt,7.7pt,406.45pt,7.55pt,404.8pt,7.55pt,331.75pt,7.55pt" coordsize="1681,835" o:regroupid="4" o:allowincell="f" fillcolor="#e3e3e3" stroked="f">
            <v:path arrowok="t"/>
          </v:polyline>
        </w:pict>
      </w:r>
      <w:r>
        <w:rPr>
          <w:noProof/>
        </w:rPr>
        <w:pict>
          <v:shape id="_x0000_s1234" style="position:absolute;margin-left:98.3pt;margin-top:7.65pt;width:84.05pt;height:41.55pt;z-index:-251659776" coordsize="1681,831" o:regroupid="4" o:allowincell="f" path="m120,l82,,53,1,32,5,17,12,8,24,3,42,,67r,33l,710r,38l1,776r4,21l12,812r12,10l42,827r25,2l100,830r1460,l1598,830r29,-2l1648,825r15,-8l1672,805r5,-18l1680,763r,-34l1680,120r,-38l1679,53r-4,-21l1668,17,1656,8,1638,3,1613,r-33,l120,xe" filled="f" strokecolor="#5c5b5b" strokeweight="1pt">
            <v:path arrowok="t"/>
          </v:shape>
        </w:pict>
      </w:r>
      <w:r>
        <w:rPr>
          <w:noProof/>
        </w:rPr>
        <w:pict>
          <v:polyline id="_x0000_s1235" style="position:absolute;z-index:-251660800" points="104.3pt,7.65pt,102.45pt,7.65pt,101pt,7.7pt,99.95pt,7.9pt,99.2pt,8.25pt,98.75pt,8.85pt,98.45pt,9.75pt,98.35pt,11pt,98.35pt,11.75pt,98.35pt,45.05pt,98.4pt,46.45pt,98.6pt,47.5pt,98.95pt,48.25pt,99.55pt,48.75pt,100.45pt,49pt,101.7pt,49.1pt,103.35pt,49.15pt,178.25pt,49.15pt,179.7pt,49.05pt,180.75pt,48.9pt,181.45pt,48.5pt,181.95pt,47.9pt,182.2pt,47pt,182.3pt,45.8pt,182.35pt,44.1pt,182.35pt,11.75pt,182.3pt,10.3pt,182.1pt,9.25pt,181.75pt,8.5pt,181.15pt,8.05pt,180.25pt,7.8pt,179pt,7.65pt,177.35pt,7.65pt,104.3pt,7.65pt" coordsize="1680,831" o:regroupid="4" o:allowincell="f" fillcolor="#e3e3e3" stroked="f">
            <v:path arrowok="t"/>
          </v:polyline>
        </w:pict>
      </w:r>
    </w:p>
    <w:p w:rsidR="00690E99" w:rsidRDefault="0068554F">
      <w:pPr>
        <w:widowControl w:val="0"/>
        <w:autoSpaceDE w:val="0"/>
        <w:autoSpaceDN w:val="0"/>
        <w:adjustRightInd w:val="0"/>
        <w:spacing w:before="37" w:after="0" w:line="186" w:lineRule="exact"/>
        <w:ind w:left="2462" w:right="-20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w:pict>
          <v:polyline id="_x0000_s1236" style="position:absolute;left:0;text-align:left;z-index:-251654656" points="341.6pt,4.6pt,341.6pt,31.6pt" coordsize="20,540" o:regroupid="4" o:allowincell="f" filled="f" strokecolor="#2a2a29" strokeweight="1pt">
            <v:path arrowok="t"/>
          </v:polyline>
        </w:pict>
      </w:r>
      <w:r w:rsidR="00690E99">
        <w:rPr>
          <w:rFonts w:ascii="Arial" w:hAnsi="Arial" w:cs="Arial"/>
          <w:color w:val="2A2A29"/>
          <w:spacing w:val="-2"/>
          <w:position w:val="-2"/>
          <w:sz w:val="18"/>
          <w:szCs w:val="18"/>
        </w:rPr>
        <w:t>A</w:t>
      </w:r>
      <w:r w:rsidR="00690E99">
        <w:rPr>
          <w:rFonts w:ascii="Arial" w:hAnsi="Arial" w:cs="Arial"/>
          <w:color w:val="2A2A29"/>
          <w:position w:val="-2"/>
          <w:sz w:val="18"/>
          <w:szCs w:val="18"/>
        </w:rPr>
        <w:t>CRO</w:t>
      </w:r>
      <w:r w:rsidR="00690E99">
        <w:rPr>
          <w:rFonts w:ascii="Arial" w:hAnsi="Arial" w:cs="Arial"/>
          <w:color w:val="2A2A29"/>
          <w:spacing w:val="-1"/>
          <w:position w:val="-2"/>
          <w:sz w:val="18"/>
          <w:szCs w:val="18"/>
        </w:rPr>
        <w:t>S</w:t>
      </w:r>
      <w:r w:rsidR="00690E99">
        <w:rPr>
          <w:rFonts w:ascii="Arial" w:hAnsi="Arial" w:cs="Arial"/>
          <w:color w:val="2A2A29"/>
          <w:position w:val="-2"/>
          <w:sz w:val="18"/>
          <w:szCs w:val="18"/>
        </w:rPr>
        <w:t>S</w:t>
      </w:r>
    </w:p>
    <w:p w:rsidR="00690E99" w:rsidRDefault="0068554F">
      <w:pPr>
        <w:widowControl w:val="0"/>
        <w:tabs>
          <w:tab w:val="left" w:pos="4880"/>
        </w:tabs>
        <w:autoSpaceDE w:val="0"/>
        <w:autoSpaceDN w:val="0"/>
        <w:adjustRightInd w:val="0"/>
        <w:spacing w:after="0" w:line="216" w:lineRule="exact"/>
        <w:ind w:right="2795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w:pict>
          <v:rect id="_x0000_s1237" style="position:absolute;left:0;text-align:left;margin-left:254.1pt;margin-top:.1pt;width:227.45pt;height:357.15pt;z-index:-251661824" o:regroupid="4" o:allowincell="f" fillcolor="#dadada" stroked="f">
            <v:path arrowok="t"/>
          </v:rect>
        </w:pict>
      </w:r>
      <w:r>
        <w:rPr>
          <w:noProof/>
        </w:rPr>
        <w:pict>
          <v:rect id="_x0000_s1238" style="position:absolute;left:0;text-align:left;margin-left:26.6pt;margin-top:.1pt;width:227.45pt;height:357.15pt;z-index:-251662848" o:regroupid="4" o:allowincell="f" fillcolor="#dadada" stroked="f">
            <v:path arrowok="t"/>
          </v:rect>
        </w:pict>
      </w:r>
      <w:r w:rsidR="00690E99">
        <w:rPr>
          <w:rFonts w:ascii="Arial" w:hAnsi="Arial" w:cs="Arial"/>
          <w:color w:val="2A2A29"/>
          <w:position w:val="-3"/>
          <w:sz w:val="18"/>
          <w:szCs w:val="18"/>
        </w:rPr>
        <w:t>(Horizon</w:t>
      </w:r>
      <w:r w:rsidR="00690E99">
        <w:rPr>
          <w:rFonts w:ascii="Arial" w:hAnsi="Arial" w:cs="Arial"/>
          <w:color w:val="2A2A29"/>
          <w:spacing w:val="-1"/>
          <w:position w:val="-3"/>
          <w:sz w:val="18"/>
          <w:szCs w:val="18"/>
        </w:rPr>
        <w:t>t</w:t>
      </w:r>
      <w:r w:rsidR="00690E99">
        <w:rPr>
          <w:rFonts w:ascii="Arial" w:hAnsi="Arial" w:cs="Arial"/>
          <w:color w:val="2A2A29"/>
          <w:position w:val="-3"/>
          <w:sz w:val="18"/>
          <w:szCs w:val="18"/>
        </w:rPr>
        <w:t>al)</w:t>
      </w:r>
      <w:r w:rsidR="00690E99">
        <w:rPr>
          <w:rFonts w:ascii="Arial" w:hAnsi="Arial" w:cs="Arial"/>
          <w:color w:val="2A2A29"/>
          <w:position w:val="-3"/>
          <w:sz w:val="18"/>
          <w:szCs w:val="18"/>
        </w:rPr>
        <w:tab/>
      </w:r>
      <w:r w:rsidR="00690E99">
        <w:rPr>
          <w:rFonts w:ascii="Arial" w:hAnsi="Arial" w:cs="Arial"/>
          <w:color w:val="2A2A29"/>
          <w:w w:val="86"/>
          <w:position w:val="5"/>
          <w:sz w:val="18"/>
          <w:szCs w:val="18"/>
        </w:rPr>
        <w:t>D</w:t>
      </w:r>
      <w:r w:rsidR="00690E99">
        <w:rPr>
          <w:rFonts w:ascii="Arial" w:hAnsi="Arial" w:cs="Arial"/>
          <w:color w:val="2A2A29"/>
          <w:spacing w:val="-2"/>
          <w:w w:val="86"/>
          <w:position w:val="5"/>
          <w:sz w:val="18"/>
          <w:szCs w:val="18"/>
        </w:rPr>
        <w:t>O</w:t>
      </w:r>
      <w:r w:rsidR="00690E99">
        <w:rPr>
          <w:rFonts w:ascii="Arial" w:hAnsi="Arial" w:cs="Arial"/>
          <w:color w:val="2A2A29"/>
          <w:w w:val="95"/>
          <w:position w:val="5"/>
          <w:sz w:val="18"/>
          <w:szCs w:val="18"/>
        </w:rPr>
        <w:t>WN</w:t>
      </w:r>
    </w:p>
    <w:p w:rsidR="00690E99" w:rsidRDefault="0068554F">
      <w:pPr>
        <w:widowControl w:val="0"/>
        <w:autoSpaceDE w:val="0"/>
        <w:autoSpaceDN w:val="0"/>
        <w:adjustRightInd w:val="0"/>
        <w:spacing w:after="0" w:line="159" w:lineRule="exact"/>
        <w:ind w:right="2701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w:pict>
          <v:polyline id="_x0000_s1239" style="position:absolute;left:0;text-align:left;z-index:-251653632" points="344.3pt,2.2pt,341.6pt,9.6pt,338.9pt,2.2pt" coordsize="108,149" o:regroupid="4" o:allowincell="f" filled="f" strokecolor="#2a2a29" strokeweight="1pt">
            <v:path arrowok="t"/>
          </v:polyline>
        </w:pict>
      </w:r>
      <w:r>
        <w:rPr>
          <w:noProof/>
        </w:rPr>
        <w:pict>
          <v:polyline id="_x0000_s1240" style="position:absolute;left:0;text-align:left;z-index:-251657728" points="144.75pt,4.4pt,152.15pt,7.1pt,144.75pt,9.8pt" coordsize="149,109" o:regroupid="4" o:allowincell="f" filled="f" strokecolor="#2a2a29" strokeweight="1pt">
            <v:path arrowok="t"/>
          </v:polyline>
        </w:pict>
      </w:r>
      <w:r>
        <w:rPr>
          <w:noProof/>
        </w:rPr>
        <w:pict>
          <v:polyline id="_x0000_s1241" style="position:absolute;left:0;text-align:left;z-index:-251658752" points="121.15pt,7.15pt,152.15pt,7.15pt" coordsize="621,20" o:regroupid="4" o:allowincell="f" filled="f" strokecolor="#2a2a29" strokeweight="1pt">
            <v:path arrowok="t"/>
          </v:polyline>
        </w:pict>
      </w:r>
      <w:r w:rsidR="00690E99">
        <w:rPr>
          <w:rFonts w:ascii="Arial" w:hAnsi="Arial" w:cs="Arial"/>
          <w:color w:val="2A2A29"/>
          <w:w w:val="84"/>
          <w:sz w:val="18"/>
          <w:szCs w:val="18"/>
        </w:rPr>
        <w:t>(</w:t>
      </w:r>
      <w:r w:rsidR="00690E99">
        <w:rPr>
          <w:rFonts w:ascii="Arial" w:hAnsi="Arial" w:cs="Arial"/>
          <w:color w:val="2A2A29"/>
          <w:spacing w:val="-7"/>
          <w:w w:val="84"/>
          <w:sz w:val="18"/>
          <w:szCs w:val="18"/>
        </w:rPr>
        <w:t>V</w:t>
      </w:r>
      <w:r w:rsidR="00690E99">
        <w:rPr>
          <w:rFonts w:ascii="Arial" w:hAnsi="Arial" w:cs="Arial"/>
          <w:color w:val="2A2A29"/>
          <w:w w:val="107"/>
          <w:sz w:val="18"/>
          <w:szCs w:val="18"/>
        </w:rPr>
        <w:t>erti</w:t>
      </w:r>
      <w:r w:rsidR="00690E99">
        <w:rPr>
          <w:rFonts w:ascii="Arial" w:hAnsi="Arial" w:cs="Arial"/>
          <w:color w:val="2A2A29"/>
          <w:spacing w:val="-2"/>
          <w:w w:val="107"/>
          <w:sz w:val="18"/>
          <w:szCs w:val="18"/>
        </w:rPr>
        <w:t>c</w:t>
      </w:r>
      <w:r w:rsidR="00690E99">
        <w:rPr>
          <w:rFonts w:ascii="Arial" w:hAnsi="Arial" w:cs="Arial"/>
          <w:color w:val="2A2A29"/>
          <w:sz w:val="18"/>
          <w:szCs w:val="18"/>
        </w:rPr>
        <w:t>al)</w:t>
      </w:r>
    </w:p>
    <w:p w:rsidR="00690E99" w:rsidRDefault="00690E99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242" style="position:absolute;margin-left:382.5pt;margin-top:3.8pt;width:67pt;height:98.25pt;z-index:-251600384" coordsize="1340,1965" o:regroupid="4" o:allowincell="f" path="m56,l23,,7,7,,23,,56,,1907r,33l7,1957r16,6l56,1964r1227,l1316,1963r17,-6l1339,1940r1,-33l1340,56r-1,-33l1333,7,1316,r-32,l56,xe" filled="f" strokecolor="#b3b3b3" strokeweight="1pt">
            <v:path arrowok="t"/>
          </v:shape>
        </w:pict>
      </w:r>
      <w:r>
        <w:rPr>
          <w:noProof/>
        </w:rPr>
        <w:pict>
          <v:rect id="_x0000_s1243" style="position:absolute;margin-left:439.5pt;margin-top:3.8pt;width:67pt;height:98pt;z-index:-251601408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67pt;height:98.9pt">
                        <v:imagedata r:id="rId25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4" style="position:absolute;z-index:-251602432" points="385.3pt,3.8pt,383.65pt,3.8pt,382.85pt,4.15pt,382.5pt,4.95pt,382.5pt,6.6pt,382.5pt,99.15pt,382.5pt,100.8pt,382.85pt,101.65pt,383.65pt,101.95pt,385.3pt,102pt,446.65pt,102pt,448.3pt,101.95pt,449.15pt,101.65pt,449.45pt,100.8pt,449.5pt,99.15pt,449.5pt,6.6pt,449.45pt,4.95pt,449.15pt,4.15pt,448.3pt,3.8pt,446.7pt,3.8pt,385.3pt,3.8pt" coordsize="1340,1965" o:regroupid="4" o:allowincell="f" stroked="f">
            <v:path arrowok="t"/>
          </v:polyline>
        </w:pict>
      </w:r>
      <w:r>
        <w:rPr>
          <w:noProof/>
        </w:rPr>
        <w:pict>
          <v:shape id="_x0000_s1245" style="position:absolute;margin-left:286.1pt;margin-top:3.8pt;width:67.05pt;height:98.25pt;z-index:-251603456" coordsize="1341,1965" o:regroupid="4" o:allowincell="f" path="m56,l23,,7,7,,23,,56,,1907r,33l7,1957r16,6l56,1964r1227,l1316,1963r17,-6l1339,1940r1,-33l1340,56r-1,-33l1333,7,1316,r-32,l56,xe" filled="f" strokecolor="#b3b3b3" strokeweight="1pt">
            <v:path arrowok="t"/>
          </v:shape>
        </w:pict>
      </w:r>
      <w:r>
        <w:rPr>
          <w:noProof/>
        </w:rPr>
        <w:pict>
          <v:rect id="_x0000_s1246" style="position:absolute;margin-left:343.15pt;margin-top:3.8pt;width:67pt;height:98pt;z-index:-251604480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67pt;height:98.9pt">
                        <v:imagedata r:id="rId26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47" style="position:absolute;z-index:-251605504" points="288.9pt,3.8pt,287.25pt,3.8pt,286.45pt,4.15pt,286.1pt,4.95pt,286.1pt,6.6pt,286.1pt,99.15pt,286.1pt,100.8pt,286.45pt,101.65pt,287.25pt,101.95pt,288.9pt,102pt,350.25pt,102pt,351.9pt,101.95pt,352.75pt,101.65pt,353.05pt,100.8pt,353.1pt,99.15pt,353.1pt,6.6pt,353.05pt,4.95pt,352.75pt,4.15pt,351.9pt,3.8pt,350.3pt,3.8pt,288.9pt,3.8pt" coordsize="1341,1965" o:regroupid="4" o:allowincell="f" stroked="f">
            <v:path arrowok="t"/>
          </v:polyline>
        </w:pict>
      </w:r>
      <w:r>
        <w:rPr>
          <w:noProof/>
        </w:rPr>
        <w:pict>
          <v:shape id="_x0000_s1248" style="position:absolute;margin-left:105.4pt;margin-top:3.8pt;width:69.85pt;height:69.9pt;z-index:-251615744" coordsize="1397,1398" o:regroupid="4" o:allowincell="f" path="m56,l23,,7,7,,23,,56,,1340r,33l7,1390r16,6l56,1397r1284,l1373,1396r17,-6l1396,1373r1,-33l1397,56r-1,-33l1390,7,1373,r-32,l56,xe" filled="f" strokecolor="#b3b3b3" strokeweight="1pt">
            <v:path arrowok="t"/>
          </v:shape>
        </w:pict>
      </w:r>
      <w:r>
        <w:rPr>
          <w:noProof/>
        </w:rPr>
        <w:pict>
          <v:rect id="_x0000_s1249" style="position:absolute;margin-left:162.45pt;margin-top:4.2pt;width:69pt;height:69pt;z-index:-251616768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6" type="#_x0000_t75" style="width:68.85pt;height:69.5pt">
                        <v:imagedata r:id="rId27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0" style="position:absolute;z-index:-251617792" points="108.2pt,3.8pt,106.55pt,3.8pt,105.75pt,4.15pt,105.4pt,4.95pt,105.4pt,6.6pt,105.4pt,70.8pt,105.4pt,72.45pt,105.75pt,73.3pt,106.55pt,73.6pt,108.2pt,73.65pt,172.4pt,73.65pt,174.05pt,73.6pt,174.9pt,73.3pt,175.2pt,72.45pt,175.25pt,70.8pt,175.25pt,6.6pt,175.2pt,4.95pt,174.9pt,4.15pt,174.05pt,3.8pt,172.45pt,3.8pt,108.2pt,3.8pt" coordsize="1397,1398" o:regroupid="4" o:allowincell="f" stroked="f">
            <v:path arrowok="t"/>
          </v:polyline>
        </w:pict>
      </w:r>
      <w:r>
        <w:rPr>
          <w:noProof/>
        </w:rPr>
        <w:pict>
          <v:shape id="_x0000_s1251" style="position:absolute;margin-left:186.55pt;margin-top:3.8pt;width:50pt;height:69.9pt;z-index:-251624960" coordsize=",1398" o:regroupid="4" o:allowincell="f" path="m56,l23,,7,7,,23,,56,,1340r,33l7,1390r16,6l56,1397r887,l976,1396r17,-6l999,1373r1,-32l1000,56,999,23,993,7,976,,944,,56,xe" filled="f" strokecolor="#b3b3b3" strokeweight="1pt">
            <v:path arrowok="t"/>
          </v:shape>
        </w:pict>
      </w:r>
      <w:r>
        <w:rPr>
          <w:noProof/>
        </w:rPr>
        <w:pict>
          <v:rect id="_x0000_s1252" style="position:absolute;margin-left:246.4pt;margin-top:4.2pt;width:46pt;height:69pt;z-index:-251625984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8" type="#_x0000_t75" style="width:46.35pt;height:69.5pt">
                        <v:imagedata r:id="rId28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3" style="position:absolute;z-index:-251627008" points="189.35pt,3.8pt,187.7pt,3.8pt,186.9pt,4.15pt,186.55pt,4.95pt,186.55pt,6.6pt,186.55pt,70.85pt,186.55pt,72.45pt,186.9pt,73.3pt,187.7pt,73.6pt,189.35pt,73.65pt,233.7pt,73.65pt,235.35pt,73.6pt,236.2pt,73.3pt,236.5pt,72.45pt,236.55pt,70.85pt,236.55pt,6.6pt,236.5pt,4.95pt,236.2pt,4.15pt,235.35pt,3.8pt,233.75pt,3.8pt,189.35pt,3.8pt" coordsize=",1398" o:regroupid="4" o:allowincell="f" stroked="f">
            <v:path arrowok="t"/>
          </v:polyline>
        </w:pict>
      </w:r>
      <w:r>
        <w:rPr>
          <w:noProof/>
        </w:rPr>
        <w:pict>
          <v:shape id="_x0000_s1254" style="position:absolute;margin-left:44.1pt;margin-top:3.8pt;width:50.05pt;height:69.9pt;z-index:-251628032" coordsize="1001,1398" o:regroupid="4" o:allowincell="f" path="m56,l23,,7,7,,23,,56,,1340r,33l7,1390r16,6l56,1397r887,l976,1396r17,-6l999,1373r1,-32l1000,56,999,23,993,7,976,,944,,56,xe" filled="f" strokecolor="#b3b3b3" strokeweight="1pt">
            <v:path arrowok="t"/>
          </v:shape>
        </w:pict>
      </w:r>
      <w:r>
        <w:rPr>
          <w:noProof/>
        </w:rPr>
        <w:pict>
          <v:rect id="_x0000_s1255" style="position:absolute;margin-left:103.25pt;margin-top:4.2pt;width:46pt;height:69pt;z-index:-251629056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0" type="#_x0000_t75" style="width:46.35pt;height:69.5pt">
                        <v:imagedata r:id="rId29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56" style="position:absolute;z-index:-251630080" points="46.9pt,3.8pt,45.25pt,3.8pt,44.45pt,4.15pt,44.1pt,4.95pt,44.1pt,6.6pt,44.1pt,70.85pt,44.1pt,72.45pt,44.45pt,73.3pt,45.25pt,73.6pt,46.9pt,73.65pt,91.25pt,73.65pt,92.9pt,73.6pt,93.75pt,73.3pt,94.05pt,72.45pt,94.1pt,70.85pt,94.1pt,6.6pt,94.05pt,4.95pt,93.75pt,4.15pt,92.9pt,3.8pt,91.3pt,3.8pt,46.9pt,3.8pt" coordsize="1001,1398" o:regroupid="4" o:allowincell="f" stroked="f">
            <v:path arrowok="t"/>
          </v:polyline>
        </w:pict>
      </w: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257" style="position:absolute;margin-left:201.8pt;margin-top:7.25pt;width:19.45pt;height:19.35pt;z-index:-251633152" coordsize="389,387" o:regroupid="4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polyline id="_x0000_s1258" style="position:absolute;z-index:-251634176" points="211.95pt,7.25pt,210.7pt,7.3pt,209.55pt,7.5pt,208.45pt,7.8pt,207.4pt,8.2pt,206.4pt,8.7pt,205.5pt,9.35pt,204.7pt,10.05pt,203.95pt,10.8pt,203.3pt,11.7pt,202.8pt,12.6pt,202.35pt,13.6pt,202.05pt,14.65pt,201.85pt,15.75pt,201.8pt,16.85pt,201.85pt,18pt,202.05pt,19.1pt,202.35pt,20.2pt,202.8pt,21.2pt,203.35pt,22.15pt,204pt,23pt,204.7pt,23.8pt,205.55pt,24.5pt,206.45pt,25.15pt,207.4pt,25.65pt,208.45pt,26.05pt,209.5pt,26.35pt,210.65pt,26.5pt,211.5pt,26.55pt,212.7pt,26.5pt,213.8pt,26.3pt,214.85pt,25.95pt,215.9pt,25.55pt,216.85pt,25pt,217.7pt,24.35pt,218.5pt,23.6pt,219.25pt,22.8pt,219.85pt,21.9pt,220.35pt,20.95pt,220.8pt,19.95pt,221.05pt,18.85pt,221.25pt,17.75pt,221.2pt,16.45pt,221pt,15.25pt,220.7pt,14.1pt,220.3pt,13.05pt,219.8pt,12.05pt,219.25pt,11.15pt,218.55pt,10.3pt,217.8pt,9.55pt,216.95pt,8.9pt,216.05pt,8.35pt,215.1pt,7.9pt,214.1pt,7.55pt,213.05pt,7.35pt,211.95pt,7.25pt" coordsize="389,387" o:regroupid="4" o:allowincell="f" stroked="f">
            <v:path arrowok="t"/>
          </v:polyline>
        </w:pict>
      </w:r>
      <w:r>
        <w:rPr>
          <w:noProof/>
        </w:rPr>
        <w:pict>
          <v:shape id="_x0000_s1259" style="position:absolute;margin-left:59.35pt;margin-top:7.25pt;width:19.5pt;height:19.35pt;z-index:-251635200" coordsize="390,387" o:regroupid="4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polyline id="_x0000_s1260" style="position:absolute;z-index:-251636224" points="69.5pt,7.25pt,68.25pt,7.3pt,67.1pt,7.5pt,66pt,7.8pt,64.95pt,8.2pt,63.95pt,8.7pt,63.05pt,9.35pt,62.25pt,10.05pt,61.5pt,10.8pt,60.85pt,11.7pt,60.35pt,12.6pt,59.9pt,13.6pt,59.6pt,14.65pt,59.4pt,15.75pt,59.35pt,16.85pt,59.4pt,18pt,59.6pt,19.1pt,59.9pt,20.2pt,60.35pt,21.2pt,60.9pt,22.15pt,61.55pt,23pt,62.25pt,23.8pt,63.1pt,24.5pt,64pt,25.15pt,64.95pt,25.65pt,66pt,26.05pt,67.05pt,26.35pt,68.2pt,26.5pt,69.05pt,26.55pt,70.25pt,26.5pt,71.35pt,26.3pt,72.4pt,25.95pt,73.45pt,25.55pt,74.4pt,25pt,75.25pt,24.35pt,76.05pt,23.6pt,76.8pt,22.8pt,77.4pt,21.9pt,77.9pt,20.95pt,78.35pt,19.95pt,78.6pt,18.85pt,78.8pt,17.75pt,78.75pt,16.45pt,78.55pt,15.25pt,78.25pt,14.1pt,77.85pt,13.05pt,77.35pt,12.05pt,76.8pt,11.15pt,76.1pt,10.3pt,75.35pt,9.55pt,74.5pt,8.9pt,73.6pt,8.35pt,72.65pt,7.9pt,71.65pt,7.55pt,70.6pt,7.35pt,69.5pt,7.25pt" coordsize="390,387" o:regroupid="4" o:allowincell="f" stroked="f">
            <v:path arrowok="t"/>
          </v:polyline>
        </w:pict>
      </w:r>
      <w:r>
        <w:rPr>
          <w:noProof/>
        </w:rPr>
        <w:pict>
          <v:shape id="_x0000_s1261" style="position:absolute;margin-left:130.6pt;margin-top:7.25pt;width:19.45pt;height:19.35pt;z-index:-251641344" coordsize="389,387" o:regroupid="4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polyline id="_x0000_s1262" style="position:absolute;z-index:-251642368" points="140.75pt,7.25pt,139.5pt,7.3pt,138.35pt,7.5pt,137.25pt,7.8pt,136.2pt,8.2pt,135.2pt,8.7pt,134.3pt,9.35pt,133.5pt,10.05pt,132.75pt,10.8pt,132.1pt,11.7pt,131.6pt,12.6pt,131.15pt,13.6pt,130.85pt,14.65pt,130.65pt,15.75pt,130.6pt,16.85pt,130.65pt,18pt,130.85pt,19.1pt,131.15pt,20.2pt,131.6pt,21.2pt,132.15pt,22.15pt,132.8pt,23pt,133.5pt,23.8pt,134.35pt,24.5pt,135.25pt,25.15pt,136.2pt,25.65pt,137.25pt,26.05pt,138.3pt,26.35pt,139.45pt,26.5pt,140.3pt,26.55pt,141.5pt,26.5pt,142.6pt,26.3pt,143.65pt,25.95pt,144.7pt,25.55pt,145.65pt,25pt,146.5pt,24.35pt,147.3pt,23.6pt,148.05pt,22.8pt,148.65pt,21.9pt,149.15pt,20.95pt,149.6pt,19.95pt,149.85pt,18.85pt,150.05pt,17.75pt,150pt,16.45pt,149.8pt,15.25pt,149.5pt,14.1pt,149.1pt,13.05pt,148.6pt,12.05pt,148.05pt,11.15pt,147.35pt,10.3pt,146.6pt,9.55pt,145.75pt,8.9pt,144.85pt,8.35pt,143.9pt,7.9pt,142.9pt,7.55pt,141.85pt,7.35pt,140.75pt,7.25pt" coordsize="389,387" o:regroupid="4" o:allowincell="f" stroked="f">
            <v:path arrowok="t"/>
          </v:polyline>
        </w:pict>
      </w:r>
    </w:p>
    <w:p w:rsidR="00690E99" w:rsidRDefault="00690E99">
      <w:pPr>
        <w:widowControl w:val="0"/>
        <w:tabs>
          <w:tab w:val="left" w:pos="2740"/>
          <w:tab w:val="left" w:pos="4160"/>
        </w:tabs>
        <w:autoSpaceDE w:val="0"/>
        <w:autoSpaceDN w:val="0"/>
        <w:adjustRightInd w:val="0"/>
        <w:spacing w:before="32" w:after="0" w:line="240" w:lineRule="auto"/>
        <w:ind w:left="1317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2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  <w:t>9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3</w:t>
      </w:r>
    </w:p>
    <w:p w:rsidR="00690E99" w:rsidRDefault="0068554F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Times New Roman" w:hAnsi="Times New Roman"/>
          <w:color w:val="000000"/>
        </w:rPr>
      </w:pPr>
      <w:r>
        <w:rPr>
          <w:noProof/>
        </w:rPr>
        <w:pict>
          <v:shape id="_x0000_s1263" style="position:absolute;margin-left:323.8pt;margin-top:8.15pt;width:19.45pt;height:19.5pt;z-index:-251585024" coordsize="389,390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64" style="position:absolute;z-index:-251586048" points="334.05pt,8.15pt,332.8pt,8.2pt,331.65pt,8.35pt,330.55pt,8.65pt,329.5pt,9.1pt,328.5pt,9.6pt,327.6pt,10.2pt,326.75pt,10.9pt,326.05pt,11.7pt,325.4pt,12.55pt,324.85pt,13.45pt,324.4pt,14.45pt,324.05pt,15.45pt,323.85pt,16.55pt,323.8pt,17.65pt,323.85pt,18.85pt,324.05pt,20pt,324.35pt,21.05pt,324.75pt,22.1pt,325.3pt,23.05pt,325.95pt,23.95pt,326.65pt,24.75pt,327.45pt,25.5pt,328.35pt,26.1pt,329.3pt,26.65pt,330.3pt,27.05pt,331.35pt,27.35pt,332.45pt,27.55pt,333.5pt,27.6pt,334.7pt,27.55pt,335.8pt,27.35pt,336.85pt,27.05pt,337.85pt,26.6pt,338.8pt,26.05pt,339.7pt,25.4pt,340.5pt,24.65pt,341.2pt,23.85pt,341.85pt,22.95pt,342.35pt,22pt,342.75pt,21pt,343.05pt,19.9pt,343.25pt,18.75pt,343.2pt,17.5pt,343pt,16.3pt,342.7pt,15.15pt,342.35pt,14.05pt,341.85pt,13.05pt,341.25pt,12.1pt,340.6pt,11.25pt,339.85pt,10.5pt,339pt,9.85pt,338.15pt,9.3pt,337.2pt,8.85pt,336.2pt,8.5pt,335.15pt,8.25pt,334.05pt,8.15pt" coordsize="389,390" o:regroupid="4" o:allowincell="f" stroked="f">
            <v:path arrowok="t"/>
          </v:polyline>
        </w:pict>
      </w:r>
      <w:r>
        <w:rPr>
          <w:noProof/>
        </w:rPr>
        <w:pict>
          <v:shape id="_x0000_s1265" style="position:absolute;margin-left:314.35pt;margin-top:2pt;width:106.95pt;height:83.75pt;z-index:-251587072" coordsize="2139,1675" o:regroupid="4" o:allowincell="f" path="m185,1l154,,137,3r-9,12l124,41,1,1445,,1476r3,17l15,1501r26,4l1953,1673r31,2l2001,1671r9,-12l2014,1634,2137,229r2,-31l2135,181r-12,-8l2097,169,185,1xe" filled="f" strokecolor="#b3b3b3" strokeweight="1pt">
            <v:path arrowok="t"/>
          </v:shape>
        </w:pict>
      </w:r>
      <w:r>
        <w:rPr>
          <w:noProof/>
        </w:rPr>
        <w:pict>
          <v:rect id="_x0000_s1266" style="position:absolute;margin-left:371.35pt;margin-top:2.1pt;width:107pt;height:84pt;z-index:-251588096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2" type="#_x0000_t75" style="width:107.05pt;height:83.9pt">
                        <v:imagedata r:id="rId30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67" style="position:absolute;z-index:-251589120" points="322.05pt,2pt,321.2pt,2.15pt,320.75pt,2.75pt,320.55pt,4.05pt,314.4pt,74.25pt,314.35pt,75.8pt,314.5pt,76.65pt,315.1pt,77.05pt,316.4pt,77.25pt,412pt,85.65pt,413.55pt,85.75pt,414.4pt,85.55pt,414.85pt,84.95pt,415.05pt,83.7pt,421.2pt,13.45pt,421.3pt,11.9pt,421.1pt,11.05pt,420.5pt,10.65pt,419.2pt,10.45pt,323.6pt,2.05pt,322.05pt,2pt" coordsize="2139,1675" o:regroupid="4" o:allowincell="f" stroked="f">
            <v:path arrowok="t"/>
          </v:polyline>
        </w:pict>
      </w:r>
    </w:p>
    <w:p w:rsidR="00690E99" w:rsidRDefault="0068554F">
      <w:pPr>
        <w:widowControl w:val="0"/>
        <w:tabs>
          <w:tab w:val="left" w:pos="6600"/>
          <w:tab w:val="left" w:pos="8720"/>
        </w:tabs>
        <w:autoSpaceDE w:val="0"/>
        <w:autoSpaceDN w:val="0"/>
        <w:adjustRightInd w:val="0"/>
        <w:spacing w:after="0" w:line="328" w:lineRule="exact"/>
        <w:ind w:left="5847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68" style="position:absolute;left:0;text-align:left;margin-left:44.1pt;margin-top:1.95pt;width:61.35pt;height:69.9pt;z-index:-251606528" coordsize="1227,1398" o:regroupid="4" o:allowincell="f" path="m56,l23,,7,7,,23,,56,,1340r,33l7,1390r16,6l56,1397r1114,l1203,1396r17,-6l1226,1373r1,-32l1227,56r-1,-33l1220,7,1203,r-33,l56,xe" filled="f" strokecolor="#b3b3b3" strokeweight=".35275mm">
            <v:path arrowok="t"/>
          </v:shape>
        </w:pict>
      </w:r>
      <w:r>
        <w:rPr>
          <w:noProof/>
        </w:rPr>
        <w:pict>
          <v:rect id="_x0000_s1269" style="position:absolute;left:0;text-align:left;margin-left:103.75pt;margin-top:4.6pt;width:56pt;height:64pt;z-index:-251607552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4" type="#_x0000_t75" style="width:55.7pt;height:63.25pt">
                        <v:imagedata r:id="rId31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70" style="position:absolute;left:0;text-align:left;z-index:-251608576" points="46.9pt,1.95pt,45.25pt,1.95pt,44.45pt,2.3pt,44.1pt,3.1pt,44.1pt,4.75pt,44.1pt,69pt,44.1pt,70.6pt,44.45pt,71.45pt,45.25pt,71.75pt,46.9pt,71.8pt,102.6pt,71.8pt,104.25pt,71.75pt,105.1pt,71.45pt,105.4pt,70.6pt,105.45pt,69pt,105.45pt,4.75pt,105.4pt,3.1pt,105.1pt,2.3pt,104.25pt,1.95pt,102.6pt,1.95pt,46.9pt,1.95pt" coordsize="1227,1398" o:regroupid="4" o:allowincell="f" stroked="f">
            <v:path arrowok="t"/>
          </v:polyline>
        </w:pict>
      </w:r>
      <w:r>
        <w:rPr>
          <w:noProof/>
        </w:rPr>
        <w:pict>
          <v:shape id="_x0000_s1271" style="position:absolute;left:0;text-align:left;margin-left:118.15pt;margin-top:1.95pt;width:44.35pt;height:69.9pt;z-index:-251609600" coordsize="887,1398" o:regroupid="4" o:allowincell="f" path="m56,l23,,7,7,,23,,56,,1340r,33l7,1390r16,6l56,1397r774,l863,1396r16,-6l886,1373r1,-32l887,56,886,23,880,7,863,,830,,56,xe" filled="f" strokecolor="#b3b3b3" strokeweight="1pt">
            <v:path arrowok="t"/>
          </v:shape>
        </w:pict>
      </w:r>
      <w:r>
        <w:rPr>
          <w:noProof/>
        </w:rPr>
        <w:pict>
          <v:rect id="_x0000_s1272" style="position:absolute;left:0;text-align:left;margin-left:175.2pt;margin-top:2.15pt;width:44pt;height:69pt;z-index:-251610624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6" type="#_x0000_t75" style="width:44.45pt;height:69.5pt">
                        <v:imagedata r:id="rId32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73" style="position:absolute;left:0;text-align:left;z-index:-251611648" points="120.95pt,1.95pt,119.3pt,1.95pt,118.5pt,2.3pt,118.15pt,3.1pt,118.15pt,4.75pt,118.15pt,69pt,118.15pt,70.6pt,118.5pt,71.45pt,119.3pt,71.75pt,120.95pt,71.8pt,159.65pt,71.8pt,161.3pt,71.75pt,162.1pt,71.45pt,162.45pt,70.6pt,162.5pt,69pt,162.5pt,4.75pt,162.45pt,3.1pt,162.15pt,2.3pt,161.3pt,1.95pt,159.65pt,1.95pt,120.95pt,1.95pt" coordsize="887,1398" o:regroupid="4" o:allowincell="f" stroked="f">
            <v:path arrowok="t"/>
          </v:polyline>
        </w:pict>
      </w:r>
      <w:r>
        <w:rPr>
          <w:noProof/>
        </w:rPr>
        <w:pict>
          <v:shape id="_x0000_s1274" style="position:absolute;left:0;text-align:left;margin-left:175.2pt;margin-top:1.95pt;width:61.35pt;height:69.9pt;z-index:-251612672" coordsize="1227,1398" o:regroupid="4" o:allowincell="f" path="m56,l23,,7,7,,23,,56,,1340r,33l7,1390r16,6l56,1397r1114,l1203,1396r17,-6l1226,1373r1,-32l1227,56r-1,-33l1220,7,1203,r-33,l56,xe" filled="f" strokecolor="#b3b3b3" strokeweight=".35275mm">
            <v:path arrowok="t"/>
          </v:shape>
        </w:pict>
      </w:r>
      <w:r>
        <w:rPr>
          <w:noProof/>
        </w:rPr>
        <w:pict>
          <v:rect id="_x0000_s1275" style="position:absolute;left:0;text-align:left;margin-left:237.3pt;margin-top:4.15pt;width:51pt;height:66pt;z-index:-251613696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3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8" type="#_x0000_t75" style="width:51.35pt;height:65.1pt">
                        <v:imagedata r:id="rId33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76" style="position:absolute;left:0;text-align:left;z-index:-251614720" points="178pt,1.95pt,176.35pt,1.95pt,175.55pt,2.3pt,175.2pt,3.1pt,175.2pt,4.75pt,175.2pt,69pt,175.2pt,70.6pt,175.55pt,71.45pt,176.35pt,71.75pt,178pt,71.8pt,233.7pt,71.8pt,235.35pt,71.75pt,236.2pt,71.45pt,236.5pt,70.6pt,236.55pt,69pt,236.55pt,4.75pt,236.5pt,3.1pt,236.2pt,2.3pt,235.35pt,1.95pt,233.7pt,1.95pt,178pt,1.95pt" coordsize="1227,1398" o:regroupid="4" o:allowincell="f" stroked="f">
            <v:path arrowok="t"/>
          </v:polyline>
        </w:pict>
      </w:r>
      <w:r>
        <w:rPr>
          <w:noProof/>
        </w:rPr>
        <w:pict>
          <v:shape id="_x0000_s1277" style="position:absolute;left:0;text-align:left;margin-left:430.25pt;margin-top:1.05pt;width:19.5pt;height:19.45pt;z-index:-251649536" coordsize="390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78" style="position:absolute;left:0;text-align:left;z-index:-251650560" points="440.5pt,1.05pt,439.25pt,1.1pt,438.1pt,1.25pt,437pt,1.55pt,435.95pt,2pt,434.95pt,2.5pt,434.05pt,3.1pt,433.2pt,3.8pt,432.5pt,4.6pt,431.85pt,5.45pt,431.3pt,6.35pt,430.85pt,7.35pt,430.5pt,8.35pt,430.3pt,9.45pt,430.25pt,10.55pt,430.3pt,11.75pt,430.5pt,12.9pt,430.8pt,13.95pt,431.2pt,15pt,431.75pt,15.95pt,432.4pt,16.85pt,433.1pt,17.65pt,433.9pt,18.4pt,434.8pt,19pt,435.75pt,19.55pt,436.75pt,19.95pt,437.8pt,20.25pt,438.9pt,20.45pt,439.95pt,20.5pt,441.15pt,20.45pt,442.25pt,20.25pt,443.3pt,19.95pt,444.3pt,19.5pt,445.25pt,18.95pt,446.15pt,18.3pt,446.95pt,17.55pt,447.65pt,16.75pt,448.3pt,15.85pt,448.8pt,14.9pt,449.2pt,13.9pt,449.5pt,12.8pt,449.7pt,11.65pt,449.65pt,10.4pt,449.45pt,9.2pt,449.15pt,8.05pt,448.8pt,6.95pt,448.3pt,5.95pt,447.7pt,5pt,447.05pt,4.15pt,446.3pt,3.4pt,445.45pt,2.75pt,444.6pt,2.2pt,443.65pt,1.75pt,442.65pt,1.4pt,441.6pt,1.15pt,440.5pt,1.05pt" coordsize="390,389" o:regroupid="4" o:allowincell="f" stroked="f">
            <v:path arrowok="t"/>
          </v:polyline>
        </w:pict>
      </w:r>
      <w:r>
        <w:rPr>
          <w:noProof/>
        </w:rPr>
        <w:pict>
          <v:shape id="_x0000_s1279" style="position:absolute;left:0;text-align:left;margin-left:285.85pt;margin-top:1.05pt;width:19.45pt;height:19.45pt;z-index:-251651584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80" style="position:absolute;left:0;text-align:left;z-index:-251652608" points="296.1pt,1.05pt,294.85pt,1.1pt,293.7pt,1.25pt,292.6pt,1.55pt,291.55pt,2pt,290.55pt,2.5pt,289.65pt,3.1pt,288.8pt,3.8pt,288.1pt,4.6pt,287.45pt,5.45pt,286.9pt,6.35pt,286.45pt,7.35pt,286.1pt,8.35pt,285.9pt,9.45pt,285.85pt,10.55pt,285.9pt,11.75pt,286.1pt,12.9pt,286.4pt,13.95pt,286.8pt,15pt,287.35pt,15.95pt,4in,16.85pt,288.7pt,17.65pt,289.5pt,18.4pt,290.4pt,19pt,291.35pt,19.55pt,292.35pt,19.95pt,293.4pt,20.25pt,294.5pt,20.45pt,295.55pt,20.5pt,296.75pt,20.45pt,297.85pt,20.25pt,298.9pt,19.95pt,299.9pt,19.5pt,300.85pt,18.95pt,301.75pt,18.3pt,302.55pt,17.55pt,303.25pt,16.75pt,303.9pt,15.85pt,304.4pt,14.9pt,304.8pt,13.9pt,305.1pt,12.8pt,305.3pt,11.65pt,305.25pt,10.4pt,305.05pt,9.2pt,304.75pt,8.05pt,304.4pt,6.95pt,303.9pt,5.95pt,303.3pt,5pt,302.65pt,4.15pt,301.9pt,3.4pt,301.05pt,2.75pt,300.2pt,2.2pt,299.25pt,1.75pt,298.25pt,1.4pt,297.2pt,1.15pt,296.1pt,1.05pt" coordsize="389,389" o:regroupid="4" o:allowincell="f" stroked="f">
            <v:path arrowok="t"/>
          </v:polyline>
        </w:pict>
      </w:r>
      <w:r w:rsidR="00690E99">
        <w:rPr>
          <w:rFonts w:ascii="Times New Roman" w:hAnsi="Times New Roman"/>
          <w:b/>
          <w:bCs/>
          <w:color w:val="2A2A29"/>
          <w:position w:val="-2"/>
          <w:sz w:val="20"/>
          <w:szCs w:val="20"/>
        </w:rPr>
        <w:t>1</w:t>
      </w:r>
      <w:r w:rsidR="00690E99">
        <w:rPr>
          <w:rFonts w:ascii="Times New Roman" w:hAnsi="Times New Roman"/>
          <w:b/>
          <w:bCs/>
          <w:color w:val="2A2A29"/>
          <w:spacing w:val="-39"/>
          <w:position w:val="-2"/>
          <w:sz w:val="20"/>
          <w:szCs w:val="20"/>
        </w:rPr>
        <w:t xml:space="preserve"> </w:t>
      </w:r>
      <w:r w:rsidR="00690E99">
        <w:rPr>
          <w:rFonts w:ascii="Times New Roman" w:hAnsi="Times New Roman"/>
          <w:b/>
          <w:bCs/>
          <w:color w:val="2A2A29"/>
          <w:position w:val="-2"/>
          <w:sz w:val="20"/>
          <w:szCs w:val="20"/>
        </w:rPr>
        <w:tab/>
      </w:r>
      <w:r w:rsidR="00690E99">
        <w:rPr>
          <w:rFonts w:ascii="Times New Roman" w:hAnsi="Times New Roman"/>
          <w:b/>
          <w:bCs/>
          <w:color w:val="2A2A29"/>
          <w:position w:val="7"/>
          <w:sz w:val="20"/>
          <w:szCs w:val="20"/>
        </w:rPr>
        <w:t>8</w:t>
      </w:r>
      <w:r w:rsidR="00690E99">
        <w:rPr>
          <w:rFonts w:ascii="Times New Roman" w:hAnsi="Times New Roman"/>
          <w:b/>
          <w:bCs/>
          <w:color w:val="2A2A29"/>
          <w:spacing w:val="-39"/>
          <w:position w:val="7"/>
          <w:sz w:val="20"/>
          <w:szCs w:val="20"/>
        </w:rPr>
        <w:t xml:space="preserve"> </w:t>
      </w:r>
      <w:r w:rsidR="00690E99">
        <w:rPr>
          <w:rFonts w:ascii="Times New Roman" w:hAnsi="Times New Roman"/>
          <w:b/>
          <w:bCs/>
          <w:color w:val="2A2A29"/>
          <w:position w:val="7"/>
          <w:sz w:val="20"/>
          <w:szCs w:val="20"/>
        </w:rPr>
        <w:tab/>
      </w:r>
      <w:r w:rsidR="00690E99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</w:rPr>
        <w:t>5</w:t>
      </w:r>
    </w:p>
    <w:p w:rsidR="00690E99" w:rsidRDefault="00690E99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81" style="position:absolute;margin-left:285.85pt;margin-top:7.65pt;width:19.45pt;height:19.5pt;z-index:-251643392" coordsize="389,390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82" style="position:absolute;z-index:-251644416" points="296.1pt,7.65pt,294.85pt,7.7pt,293.7pt,7.85pt,292.6pt,8.15pt,291.55pt,8.6pt,290.55pt,9.1pt,289.65pt,9.7pt,288.8pt,10.4pt,288.1pt,11.2pt,287.45pt,12.05pt,286.9pt,12.95pt,286.45pt,13.95pt,286.1pt,14.95pt,285.9pt,16.05pt,285.85pt,17.15pt,285.9pt,18.35pt,286.1pt,19.5pt,286.4pt,20.55pt,286.8pt,21.6pt,287.35pt,22.55pt,4in,23.45pt,288.7pt,24.25pt,289.5pt,25pt,290.4pt,25.6pt,291.35pt,26.15pt,292.35pt,26.55pt,293.4pt,26.85pt,294.5pt,27.05pt,295.55pt,27.1pt,296.75pt,27.05pt,297.85pt,26.85pt,298.9pt,26.55pt,299.9pt,26.1pt,300.85pt,25.55pt,301.75pt,24.9pt,302.55pt,24.15pt,303.25pt,23.35pt,303.9pt,22.45pt,304.4pt,21.5pt,304.8pt,20.5pt,305.1pt,19.4pt,305.3pt,18.25pt,305.25pt,17pt,305.05pt,15.8pt,304.75pt,14.65pt,304.4pt,13.55pt,303.9pt,12.55pt,303.3pt,11.6pt,302.65pt,10.75pt,301.9pt,10pt,301.05pt,9.35pt,300.2pt,8.8pt,299.25pt,8.35pt,298.25pt,8pt,297.2pt,7.75pt,296.1pt,7.65pt" coordsize="389,390" o:regroupid="4" o:allowincell="f" stroked="f">
            <v:path arrowok="t"/>
          </v:polyline>
        </w:pict>
      </w:r>
      <w:r>
        <w:rPr>
          <w:noProof/>
        </w:rPr>
        <w:pict>
          <v:shape id="_x0000_s1283" style="position:absolute;margin-left:430.25pt;margin-top:8.15pt;width:19.5pt;height:19.5pt;z-index:-251647488" coordsize="390,390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84" style="position:absolute;z-index:-251648512" points="440.5pt,8.15pt,439.25pt,8.2pt,438.1pt,8.35pt,437pt,8.65pt,435.95pt,9.1pt,434.95pt,9.6pt,434.05pt,10.2pt,433.2pt,10.9pt,432.5pt,11.7pt,431.85pt,12.55pt,431.3pt,13.45pt,430.85pt,14.45pt,430.5pt,15.45pt,430.3pt,16.55pt,430.25pt,17.65pt,430.3pt,18.85pt,430.5pt,20pt,430.8pt,21.05pt,431.2pt,22.1pt,431.75pt,23.05pt,432.4pt,23.95pt,433.1pt,24.75pt,433.9pt,25.5pt,434.8pt,26.1pt,435.75pt,26.65pt,436.75pt,27.05pt,437.8pt,27.35pt,438.9pt,27.55pt,439.95pt,27.6pt,441.15pt,27.55pt,442.25pt,27.35pt,443.3pt,27.05pt,444.3pt,26.6pt,445.25pt,26.05pt,446.15pt,25.4pt,446.95pt,24.65pt,447.65pt,23.85pt,448.3pt,22.95pt,448.8pt,22pt,449.2pt,21pt,449.5pt,19.9pt,449.7pt,18.75pt,449.65pt,17.5pt,449.45pt,16.3pt,449.15pt,15.15pt,448.8pt,14.05pt,448.3pt,13.05pt,447.7pt,12.1pt,447.05pt,11.25pt,446.3pt,10.5pt,445.45pt,9.85pt,444.6pt,9.3pt,443.65pt,8.85pt,442.65pt,8.5pt,441.6pt,8.25pt,440.5pt,8.15pt" coordsize="390,390" o:regroupid="4" o:allowincell="f" stroked="f">
            <v:path arrowok="t"/>
          </v:polyline>
        </w:pict>
      </w:r>
    </w:p>
    <w:p w:rsidR="00690E99" w:rsidRDefault="00690E99">
      <w:pPr>
        <w:widowControl w:val="0"/>
        <w:tabs>
          <w:tab w:val="left" w:pos="8660"/>
        </w:tabs>
        <w:autoSpaceDE w:val="0"/>
        <w:autoSpaceDN w:val="0"/>
        <w:adjustRightInd w:val="0"/>
        <w:spacing w:before="32" w:after="0" w:line="238" w:lineRule="exact"/>
        <w:ind w:left="5847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6</w:t>
      </w:r>
      <w:r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</w:rPr>
        <w:t>13</w:t>
      </w:r>
    </w:p>
    <w:p w:rsidR="00690E99" w:rsidRDefault="0068554F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Times New Roman" w:hAnsi="Times New Roman"/>
          <w:color w:val="000000"/>
          <w:sz w:val="15"/>
          <w:szCs w:val="15"/>
        </w:rPr>
      </w:pPr>
      <w:r>
        <w:rPr>
          <w:noProof/>
        </w:rPr>
        <w:pict>
          <v:shape id="_x0000_s1285" style="position:absolute;margin-left:382.5pt;margin-top:7.05pt;width:67pt;height:98.2pt;z-index:-251594240" coordsize="1340,1964" o:regroupid="4" o:allowincell="f" path="m56,l23,,7,7,,23,,56,,1907r,33l7,1957r16,6l56,1964r1227,l1316,1963r17,-6l1339,1940r1,-33l1340,56r-1,-33l1333,7,1316,r-32,l56,xe" filled="f" strokecolor="#b3b3b3" strokeweight="1pt">
            <v:path arrowok="t"/>
          </v:shape>
        </w:pict>
      </w:r>
      <w:r>
        <w:rPr>
          <w:noProof/>
        </w:rPr>
        <w:pict>
          <v:rect id="_x0000_s1286" style="position:absolute;margin-left:439.5pt;margin-top:7.05pt;width:67pt;height:98pt;z-index:-251595264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0" type="#_x0000_t75" style="width:67pt;height:98.9pt">
                        <v:imagedata r:id="rId34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87" style="position:absolute;z-index:-251596288" points="385.3pt,7.05pt,383.65pt,7.05pt,382.85pt,7.4pt,382.5pt,8.2pt,382.5pt,9.85pt,382.5pt,102.4pt,382.5pt,104.05pt,382.85pt,104.9pt,383.65pt,105.2pt,385.3pt,105.25pt,446.65pt,105.25pt,448.3pt,105.2pt,449.15pt,104.9pt,449.45pt,104.05pt,449.5pt,102.4pt,449.5pt,9.85pt,449.45pt,8.2pt,449.15pt,7.4pt,448.3pt,7.05pt,446.7pt,7.05pt,385.3pt,7.05pt" coordsize="1340,1964" o:regroupid="4" o:allowincell="f" stroked="f">
            <v:path arrowok="t"/>
          </v:polyline>
        </w:pict>
      </w:r>
      <w:r>
        <w:rPr>
          <w:noProof/>
        </w:rPr>
        <w:pict>
          <v:shape id="_x0000_s1288" style="position:absolute;margin-left:286.1pt;margin-top:7.05pt;width:67.05pt;height:98.2pt;z-index:-251597312" coordsize="1341,1964" o:regroupid="4" o:allowincell="f" path="m56,l23,,7,7,,23,,56,,1907r,33l7,1957r16,6l56,1964r1227,l1316,1963r17,-6l1339,1940r1,-33l1340,56r-1,-33l1333,7,1316,r-32,l56,xe" filled="f" strokecolor="#b3b3b3" strokeweight="1pt">
            <v:path arrowok="t"/>
          </v:shape>
        </w:pict>
      </w:r>
      <w:r>
        <w:rPr>
          <w:noProof/>
        </w:rPr>
        <w:pict>
          <v:rect id="_x0000_s1289" style="position:absolute;margin-left:343.15pt;margin-top:7.05pt;width:67pt;height:98pt;z-index:-251598336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2" type="#_x0000_t75" style="width:67pt;height:98.9pt">
                        <v:imagedata r:id="rId35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90" style="position:absolute;z-index:-251599360" points="288.9pt,7.05pt,287.25pt,7.05pt,286.45pt,7.4pt,286.1pt,8.2pt,286.1pt,9.85pt,286.1pt,102.4pt,286.1pt,104.05pt,286.45pt,104.9pt,287.25pt,105.2pt,288.9pt,105.25pt,350.25pt,105.25pt,351.9pt,105.2pt,352.75pt,104.9pt,353.05pt,104.05pt,353.1pt,102.4pt,353.1pt,9.85pt,353.05pt,8.2pt,352.75pt,7.4pt,351.9pt,7.05pt,350.3pt,7.05pt,288.9pt,7.05pt" coordsize="1341,1964" o:regroupid="4" o:allowincell="f" stroked="f">
            <v:path arrowok="t"/>
          </v:polyline>
        </w:pic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91" style="position:absolute;margin-left:196.15pt;margin-top:7.65pt;width:19.45pt;height:19.45pt;z-index:-251631104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92" style="position:absolute;z-index:-251632128" points="206.4pt,7.65pt,205.15pt,7.7pt,204pt,7.85pt,202.9pt,8.15pt,201.85pt,8.6pt,200.85pt,9.1pt,199.95pt,9.7pt,199.1pt,10.4pt,198.4pt,11.2pt,197.75pt,12.05pt,197.2pt,12.95pt,196.75pt,13.95pt,196.4pt,14.95pt,196.2pt,16.05pt,196.15pt,17.15pt,196.2pt,18.35pt,196.4pt,19.5pt,196.7pt,20.55pt,197.1pt,21.6pt,197.65pt,22.55pt,198.3pt,23.45pt,199pt,24.25pt,199.8pt,25pt,200.7pt,25.6pt,201.65pt,26.15pt,202.65pt,26.55pt,203.7pt,26.85pt,204.8pt,27.05pt,205.85pt,27.1pt,207.05pt,27.05pt,208.15pt,26.85pt,209.2pt,26.55pt,210.2pt,26.1pt,211.15pt,25.55pt,212.05pt,24.9pt,212.85pt,24.15pt,213.55pt,23.35pt,214.2pt,22.45pt,214.7pt,21.5pt,215.1pt,20.5pt,215.4pt,19.4pt,215.6pt,18.25pt,215.55pt,17pt,215.35pt,15.8pt,215.05pt,14.65pt,214.7pt,13.55pt,214.2pt,12.55pt,213.6pt,11.6pt,212.95pt,10.75pt,212.2pt,10pt,211.35pt,9.35pt,210.5pt,8.8pt,209.55pt,8.35pt,208.55pt,8pt,207.5pt,7.75pt,206.4pt,7.65pt" coordsize="389,389" o:regroupid="4" o:allowincell="f" stroked="f">
            <v:path arrowok="t"/>
          </v:polyline>
        </w:pict>
      </w:r>
      <w:r>
        <w:rPr>
          <w:noProof/>
        </w:rPr>
        <w:pict>
          <v:shape id="_x0000_s1293" style="position:absolute;margin-left:130.6pt;margin-top:7.65pt;width:19.45pt;height:19.45pt;z-index:-251637248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94" style="position:absolute;z-index:-251638272" points="140.85pt,7.65pt,139.6pt,7.7pt,138.45pt,7.85pt,137.35pt,8.15pt,136.3pt,8.6pt,135.3pt,9.1pt,134.4pt,9.7pt,133.55pt,10.4pt,132.85pt,11.2pt,132.2pt,12.05pt,131.65pt,12.95pt,131.2pt,13.95pt,130.85pt,14.95pt,130.65pt,16.05pt,130.6pt,17.15pt,130.65pt,18.35pt,130.85pt,19.5pt,131.15pt,20.55pt,131.55pt,21.6pt,132.1pt,22.55pt,132.75pt,23.45pt,133.45pt,24.25pt,134.25pt,25pt,135.15pt,25.6pt,136.1pt,26.15pt,137.1pt,26.55pt,138.15pt,26.85pt,139.25pt,27.05pt,140.3pt,27.1pt,141.5pt,27.05pt,142.6pt,26.85pt,143.65pt,26.55pt,144.65pt,26.1pt,145.6pt,25.55pt,146.5pt,24.9pt,147.3pt,24.15pt,148pt,23.35pt,148.65pt,22.45pt,149.15pt,21.5pt,149.55pt,20.5pt,149.85pt,19.4pt,150.05pt,18.25pt,150pt,17pt,149.8pt,15.8pt,149.5pt,14.65pt,149.15pt,13.55pt,148.65pt,12.55pt,148.05pt,11.6pt,147.4pt,10.75pt,146.65pt,10pt,145.8pt,9.35pt,144.95pt,8.8pt,2in,8.35pt,143pt,8pt,141.95pt,7.75pt,140.85pt,7.65pt" coordsize="389,389" o:regroupid="4" o:allowincell="f" stroked="f">
            <v:path arrowok="t"/>
          </v:polyline>
        </w:pict>
      </w:r>
      <w:r>
        <w:rPr>
          <w:noProof/>
        </w:rPr>
        <w:pict>
          <v:shape id="_x0000_s1295" style="position:absolute;margin-left:65.05pt;margin-top:7.65pt;width:19.45pt;height:19.45pt;z-index:-251639296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296" style="position:absolute;z-index:-251640320" points="75.3pt,7.65pt,74.05pt,7.7pt,72.9pt,7.85pt,71.8pt,8.15pt,70.75pt,8.6pt,69.75pt,9.1pt,68.85pt,9.7pt,68pt,10.4pt,67.3pt,11.2pt,66.65pt,12.05pt,66.1pt,12.95pt,65.65pt,13.95pt,65.3pt,14.95pt,65.1pt,16.05pt,65.05pt,17.15pt,65.1pt,18.35pt,65.3pt,19.5pt,65.6pt,20.55pt,66pt,21.6pt,66.55pt,22.55pt,67.2pt,23.45pt,67.9pt,24.25pt,68.7pt,25pt,69.6pt,25.6pt,70.55pt,26.15pt,71.55pt,26.55pt,72.6pt,26.85pt,73.7pt,27.05pt,74.75pt,27.1pt,75.95pt,27.05pt,77.05pt,26.85pt,78.1pt,26.55pt,79.1pt,26.1pt,80.05pt,25.55pt,80.95pt,24.9pt,81.75pt,24.15pt,82.45pt,23.35pt,83.1pt,22.45pt,83.6pt,21.5pt,84pt,20.5pt,84.3pt,19.4pt,84.5pt,18.25pt,84.45pt,17pt,84.25pt,15.8pt,83.95pt,14.65pt,83.6pt,13.55pt,83.1pt,12.55pt,82.5pt,11.6pt,81.85pt,10.75pt,81.1pt,10pt,80.25pt,9.35pt,79.4pt,8.8pt,78.45pt,8.35pt,77.45pt,8pt,76.4pt,7.75pt,75.3pt,7.65pt" coordsize="389,389" o:regroupid="4" o:allowincell="f" stroked="f">
            <v:path arrowok="t"/>
          </v:polyline>
        </w:pict>
      </w:r>
    </w:p>
    <w:p w:rsidR="00690E99" w:rsidRDefault="00690E99">
      <w:pPr>
        <w:widowControl w:val="0"/>
        <w:tabs>
          <w:tab w:val="left" w:pos="2680"/>
          <w:tab w:val="left" w:pos="3980"/>
        </w:tabs>
        <w:autoSpaceDE w:val="0"/>
        <w:autoSpaceDN w:val="0"/>
        <w:adjustRightInd w:val="0"/>
        <w:spacing w:before="32" w:after="0" w:line="228" w:lineRule="exact"/>
        <w:ind w:left="137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sz w:val="20"/>
          <w:szCs w:val="20"/>
        </w:rPr>
        <w:t>12</w:t>
      </w:r>
      <w:r>
        <w:rPr>
          <w:rFonts w:ascii="Times New Roman" w:hAnsi="Times New Roman"/>
          <w:b/>
          <w:bCs/>
          <w:color w:val="2A2A29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  <w:t>11</w:t>
      </w:r>
      <w:r>
        <w:rPr>
          <w:rFonts w:ascii="Times New Roman" w:hAnsi="Times New Roman"/>
          <w:b/>
          <w:bCs/>
          <w:color w:val="2A2A29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10</w:t>
      </w:r>
    </w:p>
    <w:p w:rsidR="00690E99" w:rsidRDefault="00690E99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297" style="position:absolute;margin-left:44.2pt;margin-top:8.15pt;width:89.5pt;height:59.7pt;z-index:-251618816" coordsize="1790,1194" o:regroupid="4" o:allowincell="f" path="m68,l33,,13,4,3,16,,39,,1126r,35l4,1181r12,10l39,1194r1683,l1756,1194r20,-4l1786,1178r3,-23l1790,68r-1,-35l1785,13,1773,3,1751,,68,xe" filled="f" strokecolor="#b3b3b3" strokeweight="1.2pt">
            <v:path arrowok="t"/>
          </v:shape>
        </w:pict>
      </w:r>
      <w:r>
        <w:rPr>
          <w:noProof/>
        </w:rPr>
        <w:pict>
          <v:rect id="_x0000_s1298" style="position:absolute;margin-left:101.3pt;margin-top:8.2pt;width:89pt;height:60pt;z-index:-251619840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4" type="#_x0000_t75" style="width:89.55pt;height:59.5pt">
                        <v:imagedata r:id="rId36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99" style="position:absolute;z-index:-251620864" points="47.6pt,8.15pt,45.85pt,8.15pt,44.85pt,8.35pt,44.35pt,8.95pt,44.2pt,10.1pt,44.2pt,64.45pt,44.2pt,66.2pt,44.4pt,67.2pt,45pt,67.7pt,46.15pt,67.85pt,130.3pt,67.85pt,132pt,67.85pt,133pt,67.65pt,133.5pt,67.05pt,133.65pt,65.9pt,133.7pt,11.55pt,133.65pt,9.8pt,133.45pt,8.8pt,132.85pt,8.3pt,131.75pt,8.15pt,47.6pt,8.15pt" coordsize="1790,1194" o:regroupid="4" o:allowincell="f" stroked="f">
            <v:path arrowok="t"/>
          </v:polyline>
        </w:pict>
      </w:r>
      <w:r>
        <w:rPr>
          <w:noProof/>
        </w:rPr>
        <w:pict>
          <v:shape id="_x0000_s1300" style="position:absolute;margin-left:146.95pt;margin-top:8.15pt;width:89.5pt;height:59.7pt;z-index:-251621888" coordsize="1790,1194" o:regroupid="4" o:allowincell="f" path="m68,l33,,13,4,3,16,,39,,1126r,35l4,1181r12,10l39,1194r1683,l1756,1194r20,-4l1786,1178r3,-23l1790,68r-1,-35l1785,13,1773,3,1751,,68,xe" filled="f" strokecolor="#b3b3b3" strokeweight="1.2pt">
            <v:path arrowok="t"/>
          </v:shape>
        </w:pict>
      </w:r>
      <w:r>
        <w:rPr>
          <w:noProof/>
        </w:rPr>
        <w:pict>
          <v:rect id="_x0000_s1301" style="position:absolute;margin-left:204.05pt;margin-top:8.2pt;width:89pt;height:60pt;z-index:-251622912;mso-position-horizontal-relative:page" o:regroupid="4" o:allowincell="f" filled="f" stroked="f">
            <v:textbox inset="0,0,0,0">
              <w:txbxContent>
                <w:p w:rsidR="00690E99" w:rsidRDefault="0068554F">
                  <w:pPr>
                    <w:spacing w:after="0" w:line="1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6" type="#_x0000_t75" style="width:89.55pt;height:59.5pt">
                        <v:imagedata r:id="rId37" o:title=""/>
                      </v:shape>
                    </w:pict>
                  </w:r>
                </w:p>
                <w:p w:rsidR="00690E99" w:rsidRDefault="00690E9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02" style="position:absolute;z-index:-251623936" points="150.35pt,8.15pt,148.6pt,8.15pt,147.6pt,8.35pt,147.1pt,8.95pt,146.95pt,10.1pt,146.95pt,64.45pt,146.95pt,66.2pt,147.15pt,67.2pt,147.75pt,67.7pt,148.9pt,67.85pt,233.05pt,67.85pt,234.75pt,67.85pt,235.75pt,67.65pt,236.25pt,67.05pt,236.4pt,65.9pt,236.45pt,11.55pt,236.4pt,9.8pt,236.2pt,8.8pt,235.6pt,8.3pt,234.5pt,8.15pt,150.35pt,8.15pt" coordsize="1790,1194" o:regroupid="4" o:allowincell="f" stroked="f">
            <v:path arrowok="t"/>
          </v:polyline>
        </w:pict>
      </w: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303" style="position:absolute;margin-left:211.4pt;margin-top:7.6pt;width:19.45pt;height:19.5pt;z-index:-251590144" coordsize="389,390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304" style="position:absolute;z-index:-251591168" points="221.65pt,7.6pt,220.4pt,7.65pt,219.25pt,7.8pt,218.15pt,8.1pt,217.1pt,8.55pt,216.1pt,9.05pt,215.2pt,9.65pt,214.35pt,10.35pt,213.65pt,11.15pt,213pt,12pt,212.45pt,12.9pt,212pt,13.9pt,211.65pt,14.9pt,211.45pt,16pt,211.4pt,17.1pt,211.45pt,18.3pt,211.65pt,19.45pt,211.95pt,20.5pt,212.35pt,21.55pt,212.9pt,22.5pt,213.55pt,23.4pt,214.25pt,24.2pt,215.05pt,24.95pt,215.95pt,25.55pt,216.9pt,26.1pt,217.9pt,26.5pt,218.95pt,26.8pt,220.05pt,27pt,221.1pt,27.05pt,222.3pt,27pt,223.4pt,26.8pt,224.45pt,26.5pt,225.45pt,26.05pt,226.4pt,25.5pt,227.3pt,24.85pt,228.1pt,24.1pt,228.8pt,23.3pt,229.45pt,22.4pt,229.95pt,21.45pt,230.35pt,20.45pt,230.65pt,19.35pt,230.85pt,18.2pt,230.8pt,16.95pt,230.6pt,15.75pt,230.3pt,14.6pt,229.95pt,13.5pt,229.45pt,12.5pt,228.85pt,11.55pt,228.2pt,10.7pt,227.45pt,9.95pt,226.6pt,9.3pt,225.75pt,8.75pt,224.8pt,8.3pt,223.8pt,7.95pt,222.75pt,7.7pt,221.65pt,7.6pt" coordsize="389,390" o:regroupid="4" o:allowincell="f" stroked="f">
            <v:path arrowok="t"/>
          </v:polyline>
        </w:pict>
      </w:r>
      <w:r>
        <w:rPr>
          <w:noProof/>
        </w:rPr>
        <w:pict>
          <v:shape id="_x0000_s1305" style="position:absolute;margin-left:50.65pt;margin-top:7.6pt;width:19.45pt;height:19.5pt;z-index:-251592192" coordsize="389,390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306" style="position:absolute;z-index:-251593216" points="60.9pt,7.6pt,59.65pt,7.65pt,58.5pt,7.8pt,57.4pt,8.1pt,56.35pt,8.55pt,55.35pt,9.05pt,54.45pt,9.65pt,53.6pt,10.35pt,52.9pt,11.15pt,52.25pt,12pt,51.7pt,12.9pt,51.25pt,13.9pt,50.9pt,14.9pt,50.7pt,16pt,50.65pt,17.1pt,50.7pt,18.3pt,50.9pt,19.45pt,51.2pt,20.5pt,51.6pt,21.55pt,52.15pt,22.5pt,52.8pt,23.4pt,53.5pt,24.2pt,54.3pt,24.95pt,55.2pt,25.55pt,56.15pt,26.1pt,57.15pt,26.5pt,58.2pt,26.8pt,59.3pt,27pt,60.35pt,27.05pt,61.55pt,27pt,62.65pt,26.8pt,63.7pt,26.5pt,64.7pt,26.05pt,65.65pt,25.5pt,66.55pt,24.85pt,67.35pt,24.1pt,68.05pt,23.3pt,68.7pt,22.4pt,69.2pt,21.45pt,69.6pt,20.45pt,69.9pt,19.35pt,70.1pt,18.2pt,70.05pt,16.95pt,69.85pt,15.75pt,69.55pt,14.6pt,69.2pt,13.5pt,68.7pt,12.5pt,68.1pt,11.55pt,67.45pt,10.7pt,66.7pt,9.95pt,65.85pt,9.3pt,65pt,8.75pt,64.05pt,8.3pt,63.05pt,7.95pt,62pt,7.7pt,60.9pt,7.6pt" coordsize="389,390" o:regroupid="4" o:allowincell="f" stroked="f">
            <v:path arrowok="t"/>
          </v:polyline>
        </w:pict>
      </w:r>
    </w:p>
    <w:p w:rsidR="00690E99" w:rsidRDefault="0068554F">
      <w:pPr>
        <w:widowControl w:val="0"/>
        <w:tabs>
          <w:tab w:val="left" w:pos="4340"/>
        </w:tabs>
        <w:autoSpaceDE w:val="0"/>
        <w:autoSpaceDN w:val="0"/>
        <w:adjustRightInd w:val="0"/>
        <w:spacing w:before="32" w:after="0" w:line="228" w:lineRule="exact"/>
        <w:ind w:left="1143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polyline id="_x0000_s1308" style="position:absolute;left:0;text-align:left;z-index:-251646464" points="423.8pt,11.35pt,422.3pt,11.35pt,86.2pt,29pt,84.7pt,29.1pt,83.45pt,29.25pt,82.4pt,29.45pt,81.5pt,29.7pt,80.75pt,30.05pt,80.15pt,30.5pt,79.65pt,31.05pt,79.3pt,31.7pt,79.05pt,32.5pt,78.9pt,33.45pt,78.85pt,34.55pt,78.85pt,35.85pt,78.85pt,37.35pt,78.95pt,39.05pt,80.4pt,67pt,80.5pt,68.9pt,80.6pt,70.55pt,80.75pt,72.05pt,80.9pt,73.3pt,81.1pt,74.35pt,81.35pt,75.3pt,81.7pt,76pt,82.1pt,76.6pt,82.65pt,77.1pt,83.3pt,77.45pt,84.1pt,77.7pt,85.05pt,77.85pt,86.2pt,77.9pt,87.5pt,77.95pt,89pt,77.9pt,423.4pt,60.4pt,425.1pt,60.25pt,426.55pt,60.15pt,427.8pt,60pt,428.9pt,59.8pt,429.8pt,59.55pt,430.55pt,59.2pt,431.15pt,58.75pt,431.6pt,58.2pt,431.95pt,57.55pt,432.2pt,56.75pt,432.35pt,55.8pt,432.45pt,54.7pt,432.45pt,53.4pt,432.4pt,51.9pt,432.35pt,50.2pt,430.85pt,22.25pt,430.75pt,20.35pt,430.65pt,18.7pt,430.55pt,17.2pt,430.4pt,15.95pt,430.2pt,14.9pt,429.95pt,14pt,429.6pt,13.25pt,429.15pt,12.65pt,428.6pt,12.15pt,427.95pt,11.8pt,427.15pt,11.55pt,426.2pt,11.4pt,425.1pt,11.35pt,423.8pt,11.35pt" coordsize="7072,1332" o:regroupid="4" o:allowincell="f" fillcolor="#e3e3e3" stroked="f">
            <v:path arrowok="t"/>
          </v:polyline>
        </w:pict>
      </w:r>
      <w:r>
        <w:rPr>
          <w:noProof/>
        </w:rPr>
        <w:pict>
          <v:shape id="_x0000_s1307" style="position:absolute;left:0;text-align:left;margin-left:78.85pt;margin-top:11.35pt;width:353.6pt;height:66.6pt;z-index:-251645440" coordsize="7072,1332" o:regroupid="4" o:allowincell="f" path="m218,349r-38,2l147,353r-30,2l92,358r-21,4l53,367r-15,7l26,383,16,394,9,407,4,423,1,442,,464r,26l,520r2,34l31,1113r2,38l35,1184r3,30l41,1239r4,21l50,1279r7,14l65,1305r11,10l89,1322r16,5l124,1330r23,1l173,1332r30,-1l237,1329,6853,983r38,-2l6925,978r29,-2l6979,973r22,-4l7019,964r15,-7l7046,948r9,-11l7062,924r5,-16l7070,889r2,-22l7072,841r-1,-30l7070,777,7040,218r-2,-38l7036,147r-2,-30l7031,92r-4,-21l7022,53r-7,-15l7006,26,6995,16,6982,9,6966,4,6947,1,6925,r-26,l6869,r-34,2l218,349xe" filled="f" strokecolor="#5c5b5b" strokeweight="2pt">
            <v:path arrowok="t"/>
          </v:shape>
        </w:pict>
      </w:r>
      <w:r>
        <w:rPr>
          <w:noProof/>
        </w:rPr>
        <w:pict>
          <v:shape id="_x0000_s1309" type="#_x0000_t136" style="position:absolute;left:0;text-align:left;margin-left:170.35pt;margin-top:29.35pt;width:258.95pt;height:12pt;rotation:357;z-index:-25170176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at • model • overweight • cap • anorexic • necklace"/>
            <w10:wrap anchorx="page"/>
          </v:shape>
        </w:pict>
      </w:r>
      <w:r w:rsidR="00690E99">
        <w:rPr>
          <w:rFonts w:ascii="Times New Roman" w:hAnsi="Times New Roman"/>
          <w:b/>
          <w:bCs/>
          <w:color w:val="2A2A29"/>
          <w:sz w:val="20"/>
          <w:szCs w:val="20"/>
        </w:rPr>
        <w:t>7</w:t>
      </w:r>
      <w:r w:rsidR="00690E99">
        <w:rPr>
          <w:rFonts w:ascii="Times New Roman" w:hAnsi="Times New Roman"/>
          <w:b/>
          <w:bCs/>
          <w:color w:val="2A2A29"/>
          <w:spacing w:val="-39"/>
          <w:sz w:val="20"/>
          <w:szCs w:val="20"/>
        </w:rPr>
        <w:t xml:space="preserve"> </w:t>
      </w:r>
      <w:r w:rsidR="00690E99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690E99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4</w:t>
      </w:r>
    </w:p>
    <w:p w:rsidR="00690E99" w:rsidRDefault="00690E99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310" type="#_x0000_t202" style="position:absolute;margin-left:101.75pt;margin-top:7.45pt;width:346.55pt;height:45pt;z-index:251733504" filled="f" stroked="f">
            <v:textbox>
              <w:txbxContent>
                <w:p w:rsidR="00CE55B6" w:rsidRPr="00CE55B6" w:rsidRDefault="00CE55B6" w:rsidP="00CE55B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</w:pPr>
                  <w:proofErr w:type="gramStart"/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>fat</w:t>
                  </w:r>
                  <w:proofErr w:type="gramEnd"/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model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overweight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cap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anorexic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>necklace</w:t>
                  </w:r>
                </w:p>
                <w:p w:rsidR="00CE55B6" w:rsidRPr="00CE55B6" w:rsidRDefault="00CE55B6" w:rsidP="00CE55B6">
                  <w:pPr>
                    <w:rPr>
                      <w:lang w:val="en-US"/>
                    </w:rPr>
                  </w:pPr>
                  <w:proofErr w:type="gramStart"/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>healthy</w:t>
                  </w:r>
                  <w:proofErr w:type="gramEnd"/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skinny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bag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photographer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slim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 xml:space="preserve">tall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5C5C5B"/>
                      <w:sz w:val="24"/>
                      <w:szCs w:val="24"/>
                      <w:lang w:val="en-US"/>
                    </w:rPr>
                    <w:t xml:space="preserve">• </w:t>
                  </w:r>
                  <w:r w:rsidRPr="00CE55B6">
                    <w:rPr>
                      <w:rFonts w:ascii="DINOT-LightItalic" w:hAnsi="DINOT-LightItalic" w:cs="DINOT-LightItalic"/>
                      <w:i/>
                      <w:iCs/>
                      <w:color w:val="2B2B2A"/>
                      <w:sz w:val="24"/>
                      <w:szCs w:val="24"/>
                      <w:lang w:val="en-US"/>
                    </w:rPr>
                    <w:t>watch</w:t>
                  </w:r>
                </w:p>
              </w:txbxContent>
            </v:textbox>
          </v:shape>
        </w:pict>
      </w:r>
    </w:p>
    <w:p w:rsidR="00690E99" w:rsidRDefault="0068554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polyline id="_x0000_s1311" style="position:absolute;z-index:251734528" points="172.35pt,14.9pt,227.9pt,1.45pt" coordsize="1111,270" o:regroupid="4" o:allowincell="f" filled="f" strokecolor="#2a2a29" strokeweight="1pt">
            <v:path arrowok="t"/>
          </v:polyline>
        </w:pict>
      </w: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90E99" w:rsidRDefault="00690E99" w:rsidP="0068554F">
      <w:pPr>
        <w:widowControl w:val="0"/>
        <w:autoSpaceDE w:val="0"/>
        <w:autoSpaceDN w:val="0"/>
        <w:adjustRightInd w:val="0"/>
        <w:spacing w:before="25" w:after="0" w:line="240" w:lineRule="auto"/>
        <w:ind w:right="98"/>
        <w:rPr>
          <w:rFonts w:ascii="Arial" w:hAnsi="Arial" w:cs="Arial"/>
          <w:color w:val="000000"/>
          <w:sz w:val="28"/>
          <w:szCs w:val="28"/>
        </w:rPr>
      </w:pPr>
    </w:p>
    <w:sectPr w:rsidR="00690E99">
      <w:pgSz w:w="11920" w:h="16840"/>
      <w:pgMar w:top="90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LightItalic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2FCB"/>
    <w:rsid w:val="0021716C"/>
    <w:rsid w:val="002C2FCB"/>
    <w:rsid w:val="0068554F"/>
    <w:rsid w:val="00690E99"/>
    <w:rsid w:val="00BC4B66"/>
    <w:rsid w:val="00CE55B6"/>
    <w:rsid w:val="00E2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45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8D1328DF-2DB1-4BF7-BDA7-357666FE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E104595-CF80-4B76-BCD7-CC8695A3DD1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10</TotalTime>
  <Pages>2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2014-06-20T17:06:00Z</dcterms:created>
  <dcterms:modified xsi:type="dcterms:W3CDTF">2014-07-01T14:02:00Z</dcterms:modified>
</cp:coreProperties>
</file>