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3D5" w:rsidRDefault="00A653D5">
      <w:pPr>
        <w:widowControl w:val="0"/>
        <w:autoSpaceDE w:val="0"/>
        <w:autoSpaceDN w:val="0"/>
        <w:adjustRightInd w:val="0"/>
        <w:spacing w:before="81" w:after="0" w:line="240" w:lineRule="auto"/>
        <w:ind w:left="114" w:right="-20"/>
        <w:rPr>
          <w:rFonts w:ascii="Arial" w:hAnsi="Arial" w:cs="Arial"/>
          <w:color w:val="000000"/>
          <w:sz w:val="10"/>
          <w:szCs w:val="10"/>
        </w:rPr>
      </w:pPr>
    </w:p>
    <w:p w:rsidR="00A653D5" w:rsidRPr="00594730" w:rsidRDefault="000E7CB4">
      <w:pPr>
        <w:widowControl w:val="0"/>
        <w:autoSpaceDE w:val="0"/>
        <w:autoSpaceDN w:val="0"/>
        <w:adjustRightInd w:val="0"/>
        <w:spacing w:before="61" w:after="0" w:line="240" w:lineRule="auto"/>
        <w:ind w:left="114" w:right="-79"/>
        <w:rPr>
          <w:rFonts w:ascii="Times New Roman" w:hAnsi="Times New Roman"/>
          <w:color w:val="000000"/>
          <w:sz w:val="26"/>
          <w:szCs w:val="26"/>
          <w:lang w:val="en-US"/>
        </w:rPr>
      </w:pPr>
      <w:r>
        <w:rPr>
          <w:noProof/>
        </w:rPr>
        <w:pict>
          <v:group id="_x0000_s1027" style="position:absolute;left:0;text-align:left;margin-left:5.15pt;margin-top:2.65pt;width:721.3pt;height:477.4pt;z-index:-251663872" coordorigin="1123,1252" coordsize="14426,9548">
            <v:shape id="_x0000_s1028" style="position:absolute;left:12652;top:1252;width:371;height:371" coordsize="371,371" o:regroupid="1" o:allowincell="f" path="m370,188r-1,-24l365,142r-7,-22l349,100,338,81,325,64,310,48,293,35,275,23,255,13,235,6,213,2,190,,166,1,143,5r-21,6l101,20,82,31,65,44,49,59,35,76,23,94r-9,19l7,134,2,155,,178r1,24l5,225r6,22l20,268r11,19l44,304r15,16l75,334r18,12l112,356r20,7l154,368r22,2l185,371r23,-2l230,365r21,-7l271,349r19,-11l307,325r16,-16l336,292r12,-18l357,254r7,-21l369,211r1,-23e" fillcolor="#2a2a29" stroked="f">
              <v:path arrowok="t"/>
            </v:shape>
            <v:rect id="_x0000_s1029" style="position:absolute;left:1128;top:1680;width:453;height:1445" o:regroupid="1" o:allowincell="f" fillcolor="#c7c7c6" stroked="f">
              <v:path arrowok="t"/>
            </v:rect>
            <v:rect id="_x0000_s1030" style="position:absolute;left:1582;top:1680;width:2267;height:1445" o:regroupid="1" o:allowincell="f" fillcolor="#c7c7c6" stroked="f">
              <v:path arrowok="t"/>
            </v:rect>
            <v:rect id="_x0000_s1031" style="position:absolute;left:3850;top:2021;width:2526;height:340" o:regroupid="1" o:allowincell="f" fillcolor="#c7c7c6" stroked="f">
              <v:path arrowok="t"/>
            </v:rect>
            <v:rect id="_x0000_s1032" style="position:absolute;left:6376;top:2021;width:9152;height:340" o:regroupid="1" o:allowincell="f" fillcolor="#c7c7c6" stroked="f">
              <v:path arrowok="t"/>
            </v:rect>
            <v:rect id="_x0000_s1033" style="position:absolute;left:3850;top:1680;width:11679;height:340" o:regroupid="1" o:allowincell="f" fillcolor="#2a2a29" stroked="f">
              <v:path arrowok="t"/>
            </v:rect>
            <v:shape id="_x0000_s1034" style="position:absolute;left:3850;top:2361;width:5006;height:765" coordsize="5006,765" o:regroupid="1" o:allowincell="f" path="m5006,255l5006,,,,,255r1818,l1818,765r708,l2526,255r2480,e" fillcolor="#e3e3e3" stroked="f">
              <v:path arrowok="t"/>
            </v:shape>
            <v:rect id="_x0000_s1035" style="position:absolute;left:3850;top:2616;width:1818;height:510" o:regroupid="1" o:allowincell="f" fillcolor="#e3e3e3" stroked="f">
              <v:path arrowok="t"/>
            </v:rect>
            <v:rect id="_x0000_s1036" style="position:absolute;left:6376;top:2616;width:2479;height:510" o:regroupid="1" o:allowincell="f" fillcolor="#e3e3e3" stroked="f">
              <v:path arrowok="t"/>
            </v:rect>
            <v:shape id="_x0000_s1037" style="position:absolute;left:8856;top:2361;width:5880;height:765" coordsize="5880,765" o:regroupid="1" o:allowincell="f" path="m5880,765r,-255l4353,510,4353,,,,,255r3560,l3560,765r2320,e" fillcolor="#e3e3e3" stroked="f">
              <v:path arrowok="t"/>
            </v:shape>
            <v:rect id="_x0000_s1038" style="position:absolute;left:8856;top:2616;width:3560;height:510" o:regroupid="1" o:allowincell="f" fillcolor="#e3e3e3" stroked="f">
              <v:path arrowok="t"/>
            </v:rect>
            <v:shape id="_x0000_s1039" style="position:absolute;left:13209;top:2361;width:2320;height:765" coordsize="2320,765" o:regroupid="1" o:allowincell="f" path="m2319,765l2319,,,,,255r1527,l1527,765r792,e" fillcolor="#e3e3e3" stroked="f">
              <v:path arrowok="t"/>
            </v:shape>
            <v:rect id="_x0000_s1040" style="position:absolute;left:13209;top:2616;width:1527;height:255" o:regroupid="1" o:allowincell="f" fillcolor="#e3e3e3" stroked="f">
              <v:path arrowok="t"/>
            </v:rect>
            <v:rect id="_x0000_s1041" style="position:absolute;left:1128;top:3126;width:453;height:255" o:regroupid="1" o:allowincell="f" fillcolor="#e3e3e3" stroked="f">
              <v:path arrowok="t"/>
            </v:rect>
            <v:shape id="_x0000_s1042" style="position:absolute;left:1128;top:3381;width:454;height:20" coordsize="454,20" o:regroupid="1" o:allowincell="f" path="m453,l,e" filled="f" strokecolor="#e3e3e3" strokeweight=".03561mm">
              <v:path arrowok="t"/>
            </v:shape>
            <v:rect id="_x0000_s1043" style="position:absolute;left:1128;top:3381;width:453;height:255" o:regroupid="1" o:allowincell="f" fillcolor="#e3e3e3" stroked="f">
              <v:path arrowok="t"/>
            </v:rect>
            <v:rect id="_x0000_s1044" style="position:absolute;left:1128;top:3636;width:453;height:255" o:regroupid="1" o:allowincell="f" fillcolor="#e3e3e3" stroked="f">
              <v:path arrowok="t"/>
            </v:rect>
            <v:rect id="_x0000_s1045" style="position:absolute;left:1128;top:3892;width:453;height:255" o:regroupid="1" o:allowincell="f" fillcolor="#e3e3e3" stroked="f">
              <v:path arrowok="t"/>
            </v:rect>
            <v:rect id="_x0000_s1046" style="position:absolute;left:1128;top:4147;width:453;height:255" o:regroupid="1" o:allowincell="f" fillcolor="#e3e3e3" stroked="f">
              <v:path arrowok="t"/>
            </v:rect>
            <v:rect id="_x0000_s1047" style="position:absolute;left:1128;top:4402;width:453;height:255" o:regroupid="1" o:allowincell="f" fillcolor="#e3e3e3" stroked="f">
              <v:path arrowok="t"/>
            </v:rect>
            <v:rect id="_x0000_s1048" style="position:absolute;left:1128;top:4657;width:453;height:255" o:regroupid="1" o:allowincell="f" fillcolor="#e3e3e3" stroked="f">
              <v:path arrowok="t"/>
            </v:rect>
            <v:rect id="_x0000_s1049" style="position:absolute;left:1128;top:4912;width:453;height:255" o:regroupid="1" o:allowincell="f" fillcolor="#e3e3e3" stroked="f">
              <v:path arrowok="t"/>
            </v:rect>
            <v:rect id="_x0000_s1050" style="position:absolute;left:1128;top:5167;width:453;height:255" o:regroupid="1" o:allowincell="f" fillcolor="#e3e3e3" stroked="f">
              <v:path arrowok="t"/>
            </v:rect>
            <v:rect id="_x0000_s1051" style="position:absolute;left:1128;top:5422;width:453;height:255" o:regroupid="1" o:allowincell="f" fillcolor="#e3e3e3" stroked="f">
              <v:path arrowok="t"/>
            </v:rect>
            <v:rect id="_x0000_s1052" style="position:absolute;left:1128;top:5677;width:453;height:255" o:regroupid="1" o:allowincell="f" fillcolor="#e3e3e3" stroked="f">
              <v:path arrowok="t"/>
            </v:rect>
            <v:shape id="_x0000_s1053" style="position:absolute;left:1128;top:5932;width:454;height:20" coordsize="454,20" o:regroupid="1" o:allowincell="f" path="m453,l,e" filled="f" strokecolor="#e3e3e3" strokeweight=".03561mm">
              <v:path arrowok="t"/>
            </v:shape>
            <v:rect id="_x0000_s1054" style="position:absolute;left:1128;top:5932;width:453;height:255" o:regroupid="1" o:allowincell="f" fillcolor="#e3e3e3" stroked="f">
              <v:path arrowok="t"/>
            </v:rect>
            <v:rect id="_x0000_s1055" style="position:absolute;left:1128;top:6188;width:453;height:255" o:regroupid="1" o:allowincell="f" fillcolor="#e3e3e3" stroked="f">
              <v:path arrowok="t"/>
            </v:rect>
            <v:rect id="_x0000_s1056" style="position:absolute;left:1128;top:6443;width:453;height:255" o:regroupid="1" o:allowincell="f" fillcolor="#e3e3e3" stroked="f">
              <v:path arrowok="t"/>
            </v:rect>
            <v:rect id="_x0000_s1057" style="position:absolute;left:1128;top:6698;width:453;height:255" o:regroupid="1" o:allowincell="f" fillcolor="#e3e3e3" stroked="f">
              <v:path arrowok="t"/>
            </v:rect>
            <v:rect id="_x0000_s1058" style="position:absolute;left:1128;top:6953;width:453;height:255" o:regroupid="1" o:allowincell="f" fillcolor="#e3e3e3" stroked="f">
              <v:path arrowok="t"/>
            </v:rect>
            <v:rect id="_x0000_s1059" style="position:absolute;left:1128;top:7208;width:453;height:255" o:regroupid="1" o:allowincell="f" fillcolor="#e3e3e3" stroked="f">
              <v:path arrowok="t"/>
            </v:rect>
            <v:rect id="_x0000_s1060" style="position:absolute;left:1128;top:7463;width:453;height:255" o:regroupid="1" o:allowincell="f" fillcolor="#e3e3e3" stroked="f">
              <v:path arrowok="t"/>
            </v:rect>
            <v:rect id="_x0000_s1061" style="position:absolute;left:1128;top:7718;width:453;height:255" o:regroupid="1" o:allowincell="f" fillcolor="#e3e3e3" stroked="f">
              <v:path arrowok="t"/>
            </v:rect>
            <v:rect id="_x0000_s1062" style="position:absolute;left:1128;top:7973;width:453;height:255" o:regroupid="1" o:allowincell="f" fillcolor="#e3e3e3" stroked="f">
              <v:path arrowok="t"/>
            </v:rect>
            <v:rect id="_x0000_s1063" style="position:absolute;left:1128;top:8229;width:453;height:255" o:regroupid="1" o:allowincell="f" fillcolor="#e3e3e3" stroked="f">
              <v:path arrowok="t"/>
            </v:rect>
            <v:rect id="_x0000_s1064" style="position:absolute;left:1128;top:8484;width:453;height:255" o:regroupid="1" o:allowincell="f" fillcolor="#e3e3e3" stroked="f">
              <v:path arrowok="t"/>
            </v:rect>
            <v:shape id="_x0000_s1065" style="position:absolute;left:1128;top:8739;width:454;height:20" coordsize="454,20" o:regroupid="1" o:allowincell="f" path="m453,l,e" filled="f" strokecolor="#e3e3e3" strokeweight=".03561mm">
              <v:path arrowok="t"/>
            </v:shape>
            <v:rect id="_x0000_s1066" style="position:absolute;left:1128;top:8739;width:453;height:255" o:regroupid="1" o:allowincell="f" fillcolor="#e3e3e3" stroked="f">
              <v:path arrowok="t"/>
            </v:rect>
            <v:rect id="_x0000_s1067" style="position:absolute;left:1128;top:8994;width:453;height:255" o:regroupid="1" o:allowincell="f" fillcolor="#e3e3e3" stroked="f">
              <v:path arrowok="t"/>
            </v:rect>
            <v:rect id="_x0000_s1068" style="position:absolute;left:1128;top:9249;width:453;height:255" o:regroupid="1" o:allowincell="f" fillcolor="#e3e3e3" stroked="f">
              <v:path arrowok="t"/>
            </v:rect>
            <v:rect id="_x0000_s1069" style="position:absolute;left:1128;top:9504;width:453;height:255" o:regroupid="1" o:allowincell="f" fillcolor="#e3e3e3" stroked="f">
              <v:path arrowok="t"/>
            </v:rect>
            <v:rect id="_x0000_s1070" style="position:absolute;left:1128;top:9759;width:453;height:255" o:regroupid="1" o:allowincell="f" fillcolor="#e3e3e3" stroked="f">
              <v:path arrowok="t"/>
            </v:rect>
            <v:rect id="_x0000_s1071" style="position:absolute;left:1128;top:10014;width:453;height:255" o:regroupid="1" o:allowincell="f" fillcolor="#e3e3e3" stroked="f">
              <v:path arrowok="t"/>
            </v:rect>
            <v:rect id="_x0000_s1072" style="position:absolute;left:1128;top:10269;width:453;height:255" o:regroupid="1" o:allowincell="f" fillcolor="#e3e3e3" stroked="f">
              <v:path arrowok="t"/>
            </v:rect>
            <v:rect id="_x0000_s1073" style="position:absolute;left:1128;top:10525;width:453;height:255" o:regroupid="1" o:allowincell="f" fillcolor="#e3e3e3" stroked="f">
              <v:path arrowok="t"/>
            </v:rect>
            <v:shape id="_x0000_s1074" style="position:absolute;left:1123;top:1680;width:14411;height:20" coordsize="14411,20" o:regroupid="1" o:allowincell="f" path="m14410,l,e" filled="f" strokecolor="#9e9e9e" strokeweight=".5pt">
              <v:path arrowok="t"/>
            </v:shape>
            <v:shape id="_x0000_s1075" style="position:absolute;left:1128;top:1685;width:20;height:9090" coordsize="20,9090" o:regroupid="1" o:allowincell="f" path="m,l,9089e" filled="f" strokecolor="#9e9e9e" strokeweight=".5pt">
              <v:path arrowok="t"/>
            </v:shape>
            <v:shape id="_x0000_s1076" style="position:absolute;left:1582;top:1685;width:20;height:9090" coordsize="20,9090" o:regroupid="1" o:allowincell="f" path="m,l,9089e" filled="f" strokecolor="#9e9e9e" strokeweight=".5pt">
              <v:path arrowok="t"/>
            </v:shape>
            <v:shape id="_x0000_s1077" style="position:absolute;left:3850;top:1685;width:20;height:9090" coordsize="20,9090" o:regroupid="1" o:allowincell="f" path="m,l,9089e" filled="f" strokecolor="#9e9e9e" strokeweight=".17642mm">
              <v:path arrowok="t"/>
            </v:shape>
            <v:shape id="_x0000_s1078" style="position:absolute;left:15529;top:1685;width:20;height:9090" coordsize="20,9090" o:regroupid="1" o:allowincell="f" path="m,l,9089e" filled="f" strokecolor="#9e9e9e" strokeweight=".1765mm">
              <v:path arrowok="t"/>
            </v:shape>
            <v:shape id="_x0000_s1079" style="position:absolute;left:3845;top:2021;width:11689;height:20" coordsize="11689,20" o:regroupid="1" o:allowincell="f" path="m11689,l,e" filled="f" strokecolor="#9e9e9e" strokeweight=".17642mm">
              <v:path arrowok="t"/>
            </v:shape>
            <v:shape id="_x0000_s1080" style="position:absolute;left:6376;top:2026;width:20;height:8749" coordsize="20,8749" o:regroupid="1" o:allowincell="f" path="m,l,8749e" filled="f" strokecolor="#9e9e9e" strokeweight=".17644mm">
              <v:path arrowok="t"/>
            </v:shape>
            <v:shape id="_x0000_s1081" style="position:absolute;left:9606;top:2026;width:20;height:8749" coordsize="20,8749" o:regroupid="1" o:allowincell="f" path="m,l,8749e" filled="f" strokecolor="#9e9e9e" strokeweight=".5pt">
              <v:path arrowok="t"/>
            </v:shape>
            <v:shape id="_x0000_s1082" style="position:absolute;left:12416;top:2026;width:20;height:8749" coordsize="20,8749" o:regroupid="1" o:allowincell="f" path="m,l,8749e" filled="f" strokecolor="#9e9e9e" strokeweight=".17644mm">
              <v:path arrowok="t"/>
            </v:shape>
            <v:shape id="_x0000_s1083" style="position:absolute;left:13209;top:2026;width:20;height:8749" coordsize="20,8749" o:regroupid="1" o:allowincell="f" path="m,l,8749e" filled="f" strokecolor="#9e9e9e" strokeweight=".1765mm">
              <v:path arrowok="t"/>
            </v:shape>
            <v:shape id="_x0000_s1084" style="position:absolute;left:3845;top:2361;width:11689;height:20" coordsize="11689,20" o:regroupid="1" o:allowincell="f" path="m11689,l,e" filled="f" strokecolor="#9e9e9e" strokeweight=".17644mm">
              <v:path arrowok="t"/>
            </v:shape>
            <v:shape id="_x0000_s1085" style="position:absolute;left:4783;top:2366;width:20;height:8409" coordsize="20,8409" o:regroupid="1" o:allowincell="f" path="m,l,8408e" filled="f" strokecolor="#9e9e9e" strokeweight=".17644mm">
              <v:path arrowok="t"/>
            </v:shape>
            <v:shape id="_x0000_s1086" style="position:absolute;left:5668;top:2366;width:20;height:8409" coordsize="20,8409" o:regroupid="1" o:allowincell="f" path="m,l,8408e" filled="f" strokecolor="#9e9e9e" strokeweight=".17644mm">
              <v:path arrowok="t"/>
            </v:shape>
            <v:shape id="_x0000_s1087" style="position:absolute;left:7236;top:2366;width:20;height:8409" coordsize="20,8409" o:regroupid="1" o:allowincell="f" path="m,l,8408e" filled="f" strokecolor="#9e9e9e" strokeweight=".5pt">
              <v:path arrowok="t"/>
            </v:shape>
            <v:shape id="_x0000_s1088" style="position:absolute;left:8063;top:2366;width:20;height:8409" coordsize="20,8409" o:regroupid="1" o:allowincell="f" path="m,l,8408e" filled="f" strokecolor="#9e9e9e" strokeweight=".17653mm">
              <v:path arrowok="t"/>
            </v:shape>
            <v:shape id="_x0000_s1089" style="position:absolute;left:8856;top:2366;width:20;height:8409" coordsize="20,8409" o:regroupid="1" o:allowincell="f" path="m,l,8408e" filled="f" strokecolor="#9e9e9e" strokeweight=".5pt">
              <v:path arrowok="t"/>
            </v:shape>
            <v:shape id="_x0000_s1090" style="position:absolute;left:10616;top:2366;width:20;height:8409" coordsize="20,8409" o:regroupid="1" o:allowincell="f" path="m,l,8408e" filled="f" strokecolor="#9e9e9e" strokeweight=".17644mm">
              <v:path arrowok="t"/>
            </v:shape>
            <v:shape id="_x0000_s1091" style="position:absolute;left:11531;top:2366;width:20;height:8409" coordsize="20,8409" o:regroupid="1" o:allowincell="f" path="m,l,8408e" filled="f" strokecolor="#9e9e9e" strokeweight=".17644mm">
              <v:path arrowok="t"/>
            </v:shape>
            <v:shape id="_x0000_s1092" style="position:absolute;left:14141;top:2366;width:20;height:500" coordsize="20,500" o:regroupid="1" o:allowincell="f" path="m,l,500e" filled="f" strokecolor="#9e9e9e" strokeweight=".5pt">
              <v:path arrowok="t"/>
            </v:shape>
            <v:shape id="_x0000_s1093" style="position:absolute;left:14736;top:2366;width:20;height:8409" coordsize="20,8409" o:regroupid="1" o:allowincell="f" path="m,l,8408e" filled="f" strokecolor="#9e9e9e" strokeweight=".17667mm">
              <v:path arrowok="t"/>
            </v:shape>
            <v:shape id="_x0000_s1094" style="position:absolute;left:3845;top:2616;width:1828;height:20" coordsize="1828,20" o:regroupid="1" o:allowincell="f" path="m1828,l,e" filled="f" strokecolor="#9e9e9e" strokeweight=".5pt">
              <v:path arrowok="t"/>
            </v:shape>
            <v:shape id="_x0000_s1095" style="position:absolute;left:6371;top:2616;width:6050;height:20" coordsize="6050,20" o:regroupid="1" o:allowincell="f" path="m6049,l,e" filled="f" strokecolor="#9e9e9e" strokeweight=".5pt">
              <v:path arrowok="t"/>
            </v:shape>
            <v:shape id="_x0000_s1096" style="position:absolute;left:13204;top:2616;width:1537;height:20" coordsize="1537,20" o:regroupid="1" o:allowincell="f" path="m1537,l,e" filled="f" strokecolor="#9e9e9e" strokeweight=".5pt">
              <v:path arrowok="t"/>
            </v:shape>
            <v:shape id="_x0000_s1097" style="position:absolute;left:13204;top:2871;width:1537;height:20" coordsize="1537,20" o:regroupid="1" o:allowincell="f" path="m1537,l,e" filled="f" strokecolor="#9e9e9e" strokeweight=".5pt">
              <v:path arrowok="t"/>
            </v:shape>
            <v:shape id="_x0000_s1098" style="position:absolute;left:1123;top:3126;width:14411;height:20" coordsize="14411,20" o:regroupid="1" o:allowincell="f" path="m14410,l,e" filled="f" strokecolor="#9e9e9e" strokeweight=".17644mm">
              <v:path arrowok="t"/>
            </v:shape>
            <v:shape id="_x0000_s1099" style="position:absolute;left:14141;top:3131;width:20;height:7644" coordsize="20,7644" o:regroupid="1" o:allowincell="f" path="m,l,7643e" filled="f" strokecolor="#9e9e9e" strokeweight=".17644mm">
              <v:path arrowok="t"/>
            </v:shape>
            <v:shape id="_x0000_s1100" style="position:absolute;left:1123;top:3381;width:14411;height:20" coordsize="14411,20" o:regroupid="1" o:allowincell="f" path="m14410,l,e" filled="f" strokecolor="#9e9e9e" strokeweight=".17642mm">
              <v:path arrowok="t"/>
            </v:shape>
            <v:shape id="_x0000_s1101" style="position:absolute;left:1123;top:3636;width:14411;height:20" coordsize="14411,20" o:regroupid="1" o:allowincell="f" path="m14410,l,e" filled="f" strokecolor="#9e9e9e" strokeweight=".5pt">
              <v:path arrowok="t"/>
            </v:shape>
            <v:shape id="_x0000_s1102" style="position:absolute;left:1123;top:3892;width:14411;height:20" coordsize="14411,20" o:regroupid="1" o:allowincell="f" path="m14410,l,e" filled="f" strokecolor="#9e9e9e" strokeweight=".17644mm">
              <v:path arrowok="t"/>
            </v:shape>
            <v:shape id="_x0000_s1103" style="position:absolute;left:1123;top:4147;width:14411;height:20" coordsize="14411,20" o:regroupid="1" o:allowincell="f" path="m14410,l,e" filled="f" strokecolor="#9e9e9e" strokeweight=".5pt">
              <v:path arrowok="t"/>
            </v:shape>
            <v:shape id="_x0000_s1104" style="position:absolute;left:1123;top:4402;width:14411;height:20" coordsize="14411,20" o:regroupid="1" o:allowincell="f" path="m14410,l,e" filled="f" strokecolor="#9e9e9e" strokeweight=".17644mm">
              <v:path arrowok="t"/>
            </v:shape>
            <v:shape id="_x0000_s1105" style="position:absolute;left:1123;top:4657;width:14411;height:20" coordsize="14411,20" o:regroupid="1" o:allowincell="f" path="m14410,l,e" filled="f" strokecolor="#9e9e9e" strokeweight=".17642mm">
              <v:path arrowok="t"/>
            </v:shape>
            <v:shape id="_x0000_s1106" style="position:absolute;left:1123;top:4912;width:14411;height:20" coordsize="14411,20" o:regroupid="1" o:allowincell="f" path="m14410,l,e" filled="f" strokecolor="#9e9e9e" strokeweight=".5pt">
              <v:path arrowok="t"/>
            </v:shape>
            <v:shape id="_x0000_s1107" style="position:absolute;left:1123;top:5167;width:14411;height:20" coordsize="14411,20" o:regroupid="1" o:allowincell="f" path="m14410,l,e" filled="f" strokecolor="#9e9e9e" strokeweight=".17644mm">
              <v:path arrowok="t"/>
            </v:shape>
            <v:shape id="_x0000_s1108" style="position:absolute;left:1123;top:5422;width:14411;height:20" coordsize="14411,20" o:regroupid="1" o:allowincell="f" path="m14410,l,e" filled="f" strokecolor="#9e9e9e" strokeweight=".17642mm">
              <v:path arrowok="t"/>
            </v:shape>
            <v:shape id="_x0000_s1109" style="position:absolute;left:1123;top:5677;width:14411;height:20" coordsize="14411,20" o:regroupid="1" o:allowincell="f" path="m14410,l,e" filled="f" strokecolor="#9e9e9e" strokeweight=".5pt">
              <v:path arrowok="t"/>
            </v:shape>
            <v:shape id="_x0000_s1110" style="position:absolute;left:1123;top:5932;width:14411;height:20" coordsize="14411,20" o:regroupid="1" o:allowincell="f" path="m14410,l,e" filled="f" strokecolor="#9e9e9e" strokeweight=".17644mm">
              <v:path arrowok="t"/>
            </v:shape>
            <v:shape id="_x0000_s1111" style="position:absolute;left:1123;top:6188;width:14411;height:20" coordsize="14411,20" o:regroupid="1" o:allowincell="f" path="m14410,l,e" filled="f" strokecolor="#9e9e9e" strokeweight=".17642mm">
              <v:path arrowok="t"/>
            </v:shape>
            <v:shape id="_x0000_s1112" style="position:absolute;left:1123;top:6443;width:14411;height:20" coordsize="14411,20" o:regroupid="1" o:allowincell="f" path="m14410,l,e" filled="f" strokecolor="#9e9e9e" strokeweight=".5pt">
              <v:path arrowok="t"/>
            </v:shape>
            <v:shape id="_x0000_s1113" style="position:absolute;left:1123;top:6698;width:14411;height:20" coordsize="14411,20" o:regroupid="1" o:allowincell="f" path="m14410,l,e" filled="f" strokecolor="#9e9e9e" strokeweight=".17642mm">
              <v:path arrowok="t"/>
            </v:shape>
            <v:shape id="_x0000_s1114" style="position:absolute;left:1123;top:6953;width:14411;height:20" coordsize="14411,20" o:regroupid="1" o:allowincell="f" path="m14410,l,e" filled="f" strokecolor="#9e9e9e" strokeweight=".17642mm">
              <v:path arrowok="t"/>
            </v:shape>
            <v:shape id="_x0000_s1115" style="position:absolute;left:1123;top:7208;width:14411;height:20" coordsize="14411,20" o:regroupid="1" o:allowincell="f" path="m14410,l,e" filled="f" strokecolor="#9e9e9e" strokeweight=".5pt">
              <v:path arrowok="t"/>
            </v:shape>
            <v:shape id="_x0000_s1116" style="position:absolute;left:1123;top:7463;width:14411;height:20" coordsize="14411,20" o:regroupid="1" o:allowincell="f" path="m14410,l,e" filled="f" strokecolor="#9e9e9e" strokeweight=".5pt">
              <v:path arrowok="t"/>
            </v:shape>
            <v:shape id="_x0000_s1117" style="position:absolute;left:1123;top:7718;width:14411;height:20" coordsize="14411,20" o:regroupid="1" o:allowincell="f" path="m14410,l,e" filled="f" strokecolor="#9e9e9e" strokeweight=".17642mm">
              <v:path arrowok="t"/>
            </v:shape>
            <v:shape id="_x0000_s1118" style="position:absolute;left:1123;top:7973;width:14411;height:20" coordsize="14411,20" o:regroupid="1" o:allowincell="f" path="m14410,l,e" filled="f" strokecolor="#9e9e9e" strokeweight=".5pt">
              <v:path arrowok="t"/>
            </v:shape>
            <v:shape id="_x0000_s1119" style="position:absolute;left:1123;top:8229;width:14411;height:20" coordsize="14411,20" o:regroupid="1" o:allowincell="f" path="m14410,l,e" filled="f" strokecolor="#9e9e9e" strokeweight=".5pt">
              <v:path arrowok="t"/>
            </v:shape>
            <v:shape id="_x0000_s1120" style="position:absolute;left:1123;top:8484;width:14411;height:20" coordsize="14411,20" o:regroupid="1" o:allowincell="f" path="m14410,l,e" filled="f" strokecolor="#9e9e9e" strokeweight=".17642mm">
              <v:path arrowok="t"/>
            </v:shape>
            <v:shape id="_x0000_s1121" style="position:absolute;left:1123;top:8739;width:14411;height:20" coordsize="14411,20" o:regroupid="1" o:allowincell="f" path="m14410,l,e" filled="f" strokecolor="#9e9e9e" strokeweight=".17642mm">
              <v:path arrowok="t"/>
            </v:shape>
            <v:shape id="_x0000_s1122" style="position:absolute;left:1123;top:8994;width:14411;height:20" coordsize="14411,20" o:regroupid="1" o:allowincell="f" path="m14410,l,e" filled="f" strokecolor="#9e9e9e" strokeweight=".5pt">
              <v:path arrowok="t"/>
            </v:shape>
            <v:shape id="_x0000_s1123" style="position:absolute;left:1123;top:9249;width:14411;height:20" coordsize="14411,20" o:regroupid="1" o:allowincell="f" path="m14410,l,e" filled="f" strokecolor="#9e9e9e" strokeweight=".5pt">
              <v:path arrowok="t"/>
            </v:shape>
            <v:shape id="_x0000_s1124" style="position:absolute;left:1123;top:9504;width:14411;height:20" coordsize="14411,20" o:regroupid="1" o:allowincell="f" path="m14410,l,e" filled="f" strokecolor="#9e9e9e" strokeweight=".5pt">
              <v:path arrowok="t"/>
            </v:shape>
            <v:shape id="_x0000_s1125" style="position:absolute;left:1123;top:9759;width:14411;height:20" coordsize="14411,20" o:regroupid="1" o:allowincell="f" path="m14410,l,e" filled="f" strokecolor="#9e9e9e" strokeweight=".5pt">
              <v:path arrowok="t"/>
            </v:shape>
            <v:shape id="_x0000_s1126" style="position:absolute;left:1123;top:10014;width:14411;height:20" coordsize="14411,20" o:regroupid="1" o:allowincell="f" path="m14410,l,e" filled="f" strokecolor="#9e9e9e" strokeweight=".5pt">
              <v:path arrowok="t"/>
            </v:shape>
            <v:shape id="_x0000_s1127" style="position:absolute;left:1123;top:10269;width:14411;height:20" coordsize="14411,20" o:regroupid="1" o:allowincell="f" path="m14410,l,e" filled="f" strokecolor="#9e9e9e" strokeweight=".5pt">
              <v:path arrowok="t"/>
            </v:shape>
            <v:shape id="_x0000_s1128" style="position:absolute;left:1123;top:10525;width:14411;height:20" coordsize="14411,20" o:regroupid="1" o:allowincell="f" path="m14410,l,e" filled="f" strokecolor="#9e9e9e" strokeweight=".5pt">
              <v:path arrowok="t"/>
            </v:shape>
            <v:shape id="_x0000_s1129" style="position:absolute;left:1123;top:10780;width:14411;height:20" coordsize="14411,20" o:regroupid="1" o:allowincell="f" path="m14410,l,e" filled="f" strokecolor="#9e9e9e" strokeweight=".5pt">
              <v:path arrowok="t"/>
            </v:shape>
          </v:group>
        </w:pict>
      </w:r>
      <w:proofErr w:type="spellStart"/>
      <w:r w:rsidR="00A653D5" w:rsidRPr="00594730">
        <w:rPr>
          <w:rFonts w:ascii="Times New Roman" w:hAnsi="Times New Roman"/>
          <w:b/>
          <w:bCs/>
          <w:color w:val="2A2A29"/>
          <w:w w:val="112"/>
          <w:sz w:val="26"/>
          <w:szCs w:val="26"/>
          <w:lang w:val="en-US"/>
        </w:rPr>
        <w:t>Grelha</w:t>
      </w:r>
      <w:proofErr w:type="spellEnd"/>
      <w:r w:rsidR="00A653D5" w:rsidRPr="00594730">
        <w:rPr>
          <w:rFonts w:ascii="Times New Roman" w:hAnsi="Times New Roman"/>
          <w:b/>
          <w:bCs/>
          <w:color w:val="2A2A29"/>
          <w:spacing w:val="-1"/>
          <w:w w:val="112"/>
          <w:sz w:val="26"/>
          <w:szCs w:val="26"/>
          <w:lang w:val="en-US"/>
        </w:rPr>
        <w:t xml:space="preserve"> </w:t>
      </w:r>
      <w:r w:rsidR="00A653D5" w:rsidRPr="00594730">
        <w:rPr>
          <w:rFonts w:ascii="Times New Roman" w:hAnsi="Times New Roman"/>
          <w:b/>
          <w:bCs/>
          <w:color w:val="2A2A29"/>
          <w:sz w:val="26"/>
          <w:szCs w:val="26"/>
          <w:lang w:val="en-US"/>
        </w:rPr>
        <w:t>de</w:t>
      </w:r>
      <w:r w:rsidR="00A653D5" w:rsidRPr="00594730">
        <w:rPr>
          <w:rFonts w:ascii="Times New Roman" w:hAnsi="Times New Roman"/>
          <w:b/>
          <w:bCs/>
          <w:color w:val="2A2A29"/>
          <w:spacing w:val="64"/>
          <w:sz w:val="26"/>
          <w:szCs w:val="26"/>
          <w:lang w:val="en-US"/>
        </w:rPr>
        <w:t xml:space="preserve"> </w:t>
      </w:r>
      <w:proofErr w:type="spellStart"/>
      <w:r w:rsidR="00A653D5" w:rsidRPr="00594730">
        <w:rPr>
          <w:rFonts w:ascii="Times New Roman" w:hAnsi="Times New Roman"/>
          <w:b/>
          <w:bCs/>
          <w:color w:val="2A2A29"/>
          <w:w w:val="113"/>
          <w:sz w:val="26"/>
          <w:szCs w:val="26"/>
          <w:lang w:val="en-US"/>
        </w:rPr>
        <w:t>Correção</w:t>
      </w:r>
      <w:proofErr w:type="spellEnd"/>
    </w:p>
    <w:p w:rsidR="00A653D5" w:rsidRPr="00594730" w:rsidRDefault="00A653D5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Times New Roman" w:hAnsi="Times New Roman"/>
          <w:color w:val="000000"/>
          <w:sz w:val="11"/>
          <w:szCs w:val="11"/>
          <w:lang w:val="en-US"/>
        </w:rPr>
      </w:pPr>
      <w:r w:rsidRPr="00594730">
        <w:rPr>
          <w:rFonts w:ascii="Times New Roman" w:hAnsi="Times New Roman"/>
          <w:color w:val="000000"/>
          <w:sz w:val="26"/>
          <w:szCs w:val="26"/>
          <w:lang w:val="en-US"/>
        </w:rPr>
        <w:br w:type="column"/>
      </w:r>
    </w:p>
    <w:p w:rsidR="00A653D5" w:rsidRPr="00594730" w:rsidRDefault="00A653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A653D5" w:rsidRPr="00594730" w:rsidRDefault="00A653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A653D5" w:rsidRPr="00594730" w:rsidRDefault="00A653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A653D5" w:rsidRPr="00D8735A" w:rsidRDefault="00A653D5">
      <w:pPr>
        <w:widowControl w:val="0"/>
        <w:autoSpaceDE w:val="0"/>
        <w:autoSpaceDN w:val="0"/>
        <w:adjustRightInd w:val="0"/>
        <w:spacing w:after="0" w:line="225" w:lineRule="exact"/>
        <w:ind w:right="-70"/>
        <w:rPr>
          <w:rFonts w:ascii="Arial" w:hAnsi="Arial" w:cs="Arial"/>
          <w:b/>
          <w:color w:val="000000"/>
          <w:sz w:val="20"/>
          <w:szCs w:val="20"/>
          <w:lang w:val="en-US"/>
        </w:rPr>
      </w:pPr>
      <w:bookmarkStart w:id="0" w:name="_GoBack"/>
      <w:bookmarkEnd w:id="0"/>
      <w:r w:rsidRPr="00D8735A">
        <w:rPr>
          <w:rFonts w:ascii="Arial" w:hAnsi="Arial" w:cs="Arial"/>
          <w:b/>
          <w:color w:val="FFFFFF"/>
          <w:spacing w:val="-13"/>
          <w:w w:val="101"/>
          <w:position w:val="-1"/>
          <w:sz w:val="20"/>
          <w:szCs w:val="20"/>
          <w:lang w:val="en-US"/>
        </w:rPr>
        <w:t>T</w:t>
      </w:r>
      <w:r w:rsidRPr="00D8735A">
        <w:rPr>
          <w:rFonts w:ascii="Arial" w:hAnsi="Arial" w:cs="Arial"/>
          <w:b/>
          <w:color w:val="FFFFFF"/>
          <w:w w:val="101"/>
          <w:position w:val="-1"/>
          <w:sz w:val="20"/>
          <w:szCs w:val="20"/>
          <w:lang w:val="en-US"/>
        </w:rPr>
        <w:t>e</w:t>
      </w:r>
      <w:r w:rsidRPr="00D8735A">
        <w:rPr>
          <w:rFonts w:ascii="Arial" w:hAnsi="Arial" w:cs="Arial"/>
          <w:b/>
          <w:color w:val="FFFFFF"/>
          <w:spacing w:val="-2"/>
          <w:w w:val="101"/>
          <w:position w:val="-1"/>
          <w:sz w:val="20"/>
          <w:szCs w:val="20"/>
          <w:lang w:val="en-US"/>
        </w:rPr>
        <w:t>s</w:t>
      </w:r>
      <w:r w:rsidRPr="00D8735A">
        <w:rPr>
          <w:rFonts w:ascii="Arial" w:hAnsi="Arial" w:cs="Arial"/>
          <w:b/>
          <w:color w:val="FFFFFF"/>
          <w:w w:val="101"/>
          <w:position w:val="-1"/>
          <w:sz w:val="20"/>
          <w:szCs w:val="20"/>
          <w:lang w:val="en-US"/>
        </w:rPr>
        <w:t>t</w:t>
      </w:r>
      <w:r w:rsidRPr="00D8735A">
        <w:rPr>
          <w:rFonts w:ascii="Arial" w:hAnsi="Arial" w:cs="Arial"/>
          <w:b/>
          <w:color w:val="FFFFFF"/>
          <w:spacing w:val="-9"/>
          <w:w w:val="101"/>
          <w:position w:val="-1"/>
          <w:sz w:val="20"/>
          <w:szCs w:val="20"/>
          <w:lang w:val="en-US"/>
        </w:rPr>
        <w:t xml:space="preserve"> </w:t>
      </w:r>
      <w:r w:rsidRPr="00D8735A">
        <w:rPr>
          <w:rFonts w:ascii="Arial" w:hAnsi="Arial" w:cs="Arial"/>
          <w:b/>
          <w:color w:val="FFFFFF"/>
          <w:position w:val="-1"/>
          <w:sz w:val="20"/>
          <w:szCs w:val="20"/>
          <w:lang w:val="en-US"/>
        </w:rPr>
        <w:t>1</w:t>
      </w:r>
    </w:p>
    <w:p w:rsidR="00A653D5" w:rsidRPr="00CF1A61" w:rsidRDefault="00A653D5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CF1A61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</w:p>
    <w:p w:rsidR="00A653D5" w:rsidRPr="00E87829" w:rsidRDefault="000E7CB4" w:rsidP="00CF1A61">
      <w:pPr>
        <w:widowControl w:val="0"/>
        <w:tabs>
          <w:tab w:val="left" w:pos="700"/>
        </w:tabs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w w:val="90"/>
          <w:sz w:val="26"/>
          <w:szCs w:val="26"/>
          <w:lang w:val="en-US"/>
        </w:rPr>
      </w:pPr>
      <w:r>
        <w:rPr>
          <w:rFonts w:ascii="Times New Roman" w:hAnsi="Times New Roman"/>
          <w:b/>
          <w:bCs/>
          <w:noProof/>
          <w:color w:val="2A2A29"/>
          <w:sz w:val="24"/>
          <w:szCs w:val="24"/>
        </w:rPr>
        <w:pict>
          <v:rect id="_x0000_s1131" style="position:absolute;margin-left:824.75pt;margin-top:0;width:17pt;height:510pt;z-index:-251650560;mso-position-horizontal-relative:page;mso-position-vertical-relative:page" o:regroupid="1" o:allowincell="f" filled="f" stroked="f">
            <v:textbox inset="0,0,0,0">
              <w:txbxContent>
                <w:p w:rsidR="00CF1A61" w:rsidRDefault="000E7CB4" w:rsidP="00CF1A61">
                  <w:pPr>
                    <w:spacing w:after="0" w:line="102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16.9pt;height:512.75pt">
                        <v:imagedata r:id="rId5" o:title=""/>
                      </v:shape>
                    </w:pict>
                  </w:r>
                </w:p>
                <w:p w:rsidR="00CF1A61" w:rsidRDefault="00CF1A61" w:rsidP="00CF1A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CF1A61" w:rsidRPr="00CF1A61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Unit</w:t>
      </w:r>
      <w:r w:rsidR="00CF1A61" w:rsidRPr="00CF1A61">
        <w:rPr>
          <w:rFonts w:ascii="Arial" w:hAnsi="Arial" w:cs="Arial"/>
          <w:color w:val="FFFFFF"/>
          <w:position w:val="-3"/>
          <w:sz w:val="34"/>
          <w:szCs w:val="34"/>
          <w:lang w:val="en-US"/>
        </w:rPr>
        <w:tab/>
      </w:r>
      <w:r w:rsidR="00594730">
        <w:rPr>
          <w:rFonts w:ascii="Arial" w:hAnsi="Arial" w:cs="Arial"/>
          <w:color w:val="FFFFFF"/>
          <w:position w:val="-3"/>
          <w:sz w:val="34"/>
          <w:szCs w:val="34"/>
          <w:lang w:val="en-US"/>
        </w:rPr>
        <w:t>2</w:t>
      </w:r>
      <w:r w:rsidR="00CF1A61" w:rsidRPr="00CF1A61">
        <w:rPr>
          <w:rFonts w:ascii="Arial" w:hAnsi="Arial" w:cs="Arial"/>
          <w:color w:val="FFFFFF"/>
          <w:spacing w:val="58"/>
          <w:position w:val="-3"/>
          <w:sz w:val="34"/>
          <w:szCs w:val="34"/>
          <w:lang w:val="en-US"/>
        </w:rPr>
        <w:t xml:space="preserve"> </w:t>
      </w:r>
      <w:r w:rsidR="00E87829" w:rsidRPr="00E87829">
        <w:rPr>
          <w:rFonts w:ascii="Arial" w:hAnsi="Arial" w:cs="Arial"/>
          <w:color w:val="2A2A29"/>
          <w:w w:val="90"/>
          <w:sz w:val="26"/>
          <w:szCs w:val="26"/>
          <w:lang w:val="en-US"/>
        </w:rPr>
        <w:t>Fashion and body Image</w:t>
      </w:r>
    </w:p>
    <w:p w:rsidR="00A653D5" w:rsidRPr="00CF1A61" w:rsidRDefault="00A653D5">
      <w:pPr>
        <w:widowControl w:val="0"/>
        <w:tabs>
          <w:tab w:val="left" w:pos="700"/>
        </w:tabs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6"/>
          <w:szCs w:val="26"/>
          <w:lang w:val="en-US"/>
        </w:rPr>
        <w:sectPr w:rsidR="00A653D5" w:rsidRPr="00CF1A61">
          <w:type w:val="continuous"/>
          <w:pgSz w:w="16840" w:h="11920" w:orient="landscape"/>
          <w:pgMar w:top="1020" w:right="1200" w:bottom="280" w:left="1020" w:header="720" w:footer="720" w:gutter="0"/>
          <w:cols w:num="3" w:space="720" w:equalWidth="0">
            <w:col w:w="2642" w:space="5760"/>
            <w:col w:w="535" w:space="2080"/>
            <w:col w:w="3603"/>
          </w:cols>
          <w:noEndnote/>
        </w:sectPr>
      </w:pPr>
    </w:p>
    <w:p w:rsidR="00A653D5" w:rsidRPr="00CF1A61" w:rsidRDefault="00A653D5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A653D5" w:rsidRPr="00D8735A" w:rsidRDefault="00A653D5" w:rsidP="00D8735A">
      <w:pPr>
        <w:widowControl w:val="0"/>
        <w:tabs>
          <w:tab w:val="left" w:pos="5860"/>
          <w:tab w:val="left" w:pos="9540"/>
          <w:tab w:val="left" w:pos="13000"/>
        </w:tabs>
        <w:autoSpaceDE w:val="0"/>
        <w:autoSpaceDN w:val="0"/>
        <w:adjustRightInd w:val="0"/>
        <w:spacing w:after="0" w:line="240" w:lineRule="auto"/>
        <w:ind w:left="3672" w:right="-20"/>
        <w:rPr>
          <w:rFonts w:ascii="Arial" w:hAnsi="Arial" w:cs="Arial"/>
          <w:b/>
          <w:color w:val="000000"/>
          <w:sz w:val="20"/>
          <w:szCs w:val="20"/>
          <w:lang w:val="en-US"/>
        </w:rPr>
      </w:pPr>
      <w:r w:rsidRPr="00D8735A">
        <w:rPr>
          <w:rFonts w:ascii="Arial" w:hAnsi="Arial" w:cs="Arial"/>
          <w:b/>
          <w:color w:val="2A2A29"/>
          <w:w w:val="105"/>
          <w:position w:val="-1"/>
          <w:sz w:val="20"/>
          <w:szCs w:val="20"/>
          <w:lang w:val="en-US"/>
        </w:rPr>
        <w:t>Li</w:t>
      </w:r>
      <w:r w:rsidRPr="00D8735A">
        <w:rPr>
          <w:rFonts w:ascii="Arial" w:hAnsi="Arial" w:cs="Arial"/>
          <w:b/>
          <w:color w:val="2A2A29"/>
          <w:spacing w:val="-2"/>
          <w:w w:val="105"/>
          <w:position w:val="-1"/>
          <w:sz w:val="20"/>
          <w:szCs w:val="20"/>
          <w:lang w:val="en-US"/>
        </w:rPr>
        <w:t>s</w:t>
      </w:r>
      <w:r w:rsidRPr="00D8735A">
        <w:rPr>
          <w:rFonts w:ascii="Arial" w:hAnsi="Arial" w:cs="Arial"/>
          <w:b/>
          <w:color w:val="2A2A29"/>
          <w:spacing w:val="-1"/>
          <w:w w:val="105"/>
          <w:position w:val="-1"/>
          <w:sz w:val="20"/>
          <w:szCs w:val="20"/>
          <w:lang w:val="en-US"/>
        </w:rPr>
        <w:t>t</w:t>
      </w:r>
      <w:r w:rsidRPr="00D8735A">
        <w:rPr>
          <w:rFonts w:ascii="Arial" w:hAnsi="Arial" w:cs="Arial"/>
          <w:b/>
          <w:color w:val="2A2A29"/>
          <w:w w:val="105"/>
          <w:position w:val="-1"/>
          <w:sz w:val="20"/>
          <w:szCs w:val="20"/>
          <w:lang w:val="en-US"/>
        </w:rPr>
        <w:t>ening</w:t>
      </w:r>
      <w:r w:rsidRPr="00D8735A">
        <w:rPr>
          <w:rFonts w:ascii="Arial" w:hAnsi="Arial" w:cs="Arial"/>
          <w:b/>
          <w:color w:val="2A2A29"/>
          <w:spacing w:val="-56"/>
          <w:w w:val="105"/>
          <w:position w:val="-1"/>
          <w:sz w:val="20"/>
          <w:szCs w:val="20"/>
          <w:lang w:val="en-US"/>
        </w:rPr>
        <w:t xml:space="preserve"> </w:t>
      </w:r>
      <w:r w:rsidRPr="00D8735A">
        <w:rPr>
          <w:rFonts w:ascii="Arial" w:hAnsi="Arial" w:cs="Arial"/>
          <w:b/>
          <w:color w:val="2A2A29"/>
          <w:position w:val="-1"/>
          <w:sz w:val="20"/>
          <w:szCs w:val="20"/>
          <w:lang w:val="en-US"/>
        </w:rPr>
        <w:tab/>
        <w:t>Reading</w:t>
      </w:r>
      <w:r w:rsidRPr="00D8735A">
        <w:rPr>
          <w:rFonts w:ascii="Arial" w:hAnsi="Arial" w:cs="Arial"/>
          <w:b/>
          <w:color w:val="2A2A29"/>
          <w:spacing w:val="-16"/>
          <w:position w:val="-1"/>
          <w:sz w:val="20"/>
          <w:szCs w:val="20"/>
          <w:lang w:val="en-US"/>
        </w:rPr>
        <w:t xml:space="preserve"> </w:t>
      </w:r>
      <w:r w:rsidRPr="00D8735A">
        <w:rPr>
          <w:rFonts w:ascii="Arial" w:hAnsi="Arial" w:cs="Arial"/>
          <w:b/>
          <w:color w:val="2A2A29"/>
          <w:spacing w:val="-4"/>
          <w:position w:val="-1"/>
          <w:sz w:val="20"/>
          <w:szCs w:val="20"/>
          <w:lang w:val="en-US"/>
        </w:rPr>
        <w:t>c</w:t>
      </w:r>
      <w:r w:rsidRPr="00D8735A">
        <w:rPr>
          <w:rFonts w:ascii="Arial" w:hAnsi="Arial" w:cs="Arial"/>
          <w:b/>
          <w:color w:val="2A2A29"/>
          <w:position w:val="-1"/>
          <w:sz w:val="20"/>
          <w:szCs w:val="20"/>
          <w:lang w:val="en-US"/>
        </w:rPr>
        <w:t>omp</w:t>
      </w:r>
      <w:r w:rsidRPr="00D8735A">
        <w:rPr>
          <w:rFonts w:ascii="Arial" w:hAnsi="Arial" w:cs="Arial"/>
          <w:b/>
          <w:color w:val="2A2A29"/>
          <w:spacing w:val="-6"/>
          <w:position w:val="-1"/>
          <w:sz w:val="20"/>
          <w:szCs w:val="20"/>
          <w:lang w:val="en-US"/>
        </w:rPr>
        <w:t>r</w:t>
      </w:r>
      <w:r w:rsidRPr="00D8735A">
        <w:rPr>
          <w:rFonts w:ascii="Arial" w:hAnsi="Arial" w:cs="Arial"/>
          <w:b/>
          <w:color w:val="2A2A29"/>
          <w:position w:val="-1"/>
          <w:sz w:val="20"/>
          <w:szCs w:val="20"/>
          <w:lang w:val="en-US"/>
        </w:rPr>
        <w:t>ehension</w:t>
      </w:r>
      <w:r w:rsidRPr="00D8735A">
        <w:rPr>
          <w:rFonts w:ascii="Arial" w:hAnsi="Arial" w:cs="Arial"/>
          <w:b/>
          <w:color w:val="2A2A29"/>
          <w:spacing w:val="-24"/>
          <w:position w:val="-1"/>
          <w:sz w:val="20"/>
          <w:szCs w:val="20"/>
          <w:lang w:val="en-US"/>
        </w:rPr>
        <w:t xml:space="preserve"> </w:t>
      </w:r>
      <w:r w:rsidRPr="00D8735A">
        <w:rPr>
          <w:rFonts w:ascii="Arial" w:hAnsi="Arial" w:cs="Arial"/>
          <w:b/>
          <w:color w:val="2A2A29"/>
          <w:position w:val="-1"/>
          <w:sz w:val="20"/>
          <w:szCs w:val="20"/>
          <w:lang w:val="en-US"/>
        </w:rPr>
        <w:tab/>
        <w:t>G</w:t>
      </w:r>
      <w:r w:rsidRPr="00D8735A">
        <w:rPr>
          <w:rFonts w:ascii="Arial" w:hAnsi="Arial" w:cs="Arial"/>
          <w:b/>
          <w:color w:val="2A2A29"/>
          <w:spacing w:val="-2"/>
          <w:position w:val="-1"/>
          <w:sz w:val="20"/>
          <w:szCs w:val="20"/>
          <w:lang w:val="en-US"/>
        </w:rPr>
        <w:t>r</w:t>
      </w:r>
      <w:r w:rsidRPr="00D8735A">
        <w:rPr>
          <w:rFonts w:ascii="Arial" w:hAnsi="Arial" w:cs="Arial"/>
          <w:b/>
          <w:color w:val="2A2A29"/>
          <w:position w:val="-1"/>
          <w:sz w:val="20"/>
          <w:szCs w:val="20"/>
          <w:lang w:val="en-US"/>
        </w:rPr>
        <w:t>ammar</w:t>
      </w:r>
      <w:r w:rsidRPr="00D8735A">
        <w:rPr>
          <w:rFonts w:ascii="Arial" w:hAnsi="Arial" w:cs="Arial"/>
          <w:b/>
          <w:color w:val="2A2A29"/>
          <w:spacing w:val="-29"/>
          <w:position w:val="-1"/>
          <w:sz w:val="20"/>
          <w:szCs w:val="20"/>
          <w:lang w:val="en-US"/>
        </w:rPr>
        <w:t xml:space="preserve"> </w:t>
      </w:r>
      <w:r w:rsidRPr="00D8735A">
        <w:rPr>
          <w:rFonts w:ascii="Arial" w:hAnsi="Arial" w:cs="Arial"/>
          <w:b/>
          <w:color w:val="2A2A29"/>
          <w:position w:val="-1"/>
          <w:sz w:val="20"/>
          <w:szCs w:val="20"/>
          <w:lang w:val="en-US"/>
        </w:rPr>
        <w:tab/>
      </w:r>
      <w:r w:rsidRPr="00D8735A">
        <w:rPr>
          <w:rFonts w:ascii="Arial" w:hAnsi="Arial" w:cs="Arial"/>
          <w:b/>
          <w:color w:val="2A2A29"/>
          <w:w w:val="108"/>
          <w:position w:val="-1"/>
          <w:sz w:val="20"/>
          <w:szCs w:val="20"/>
          <w:lang w:val="en-US"/>
        </w:rPr>
        <w:t>Writing</w:t>
      </w:r>
    </w:p>
    <w:p w:rsidR="00A653D5" w:rsidRPr="00CF1A61" w:rsidRDefault="00A653D5">
      <w:pPr>
        <w:widowControl w:val="0"/>
        <w:tabs>
          <w:tab w:val="left" w:pos="5860"/>
          <w:tab w:val="left" w:pos="9540"/>
          <w:tab w:val="left" w:pos="13000"/>
        </w:tabs>
        <w:autoSpaceDE w:val="0"/>
        <w:autoSpaceDN w:val="0"/>
        <w:adjustRightInd w:val="0"/>
        <w:spacing w:after="0" w:line="225" w:lineRule="exact"/>
        <w:ind w:left="3672" w:right="-20"/>
        <w:rPr>
          <w:rFonts w:ascii="Arial" w:hAnsi="Arial" w:cs="Arial"/>
          <w:color w:val="000000"/>
          <w:sz w:val="20"/>
          <w:szCs w:val="20"/>
          <w:lang w:val="en-US"/>
        </w:rPr>
        <w:sectPr w:rsidR="00A653D5" w:rsidRPr="00CF1A61">
          <w:type w:val="continuous"/>
          <w:pgSz w:w="16840" w:h="11920" w:orient="landscape"/>
          <w:pgMar w:top="1020" w:right="1200" w:bottom="280" w:left="1020" w:header="720" w:footer="720" w:gutter="0"/>
          <w:cols w:space="720" w:equalWidth="0">
            <w:col w:w="14620"/>
          </w:cols>
          <w:noEndnote/>
        </w:sectPr>
      </w:pPr>
    </w:p>
    <w:p w:rsidR="00A653D5" w:rsidRPr="00CF1A61" w:rsidRDefault="00A653D5" w:rsidP="004C01AA">
      <w:pPr>
        <w:widowControl w:val="0"/>
        <w:tabs>
          <w:tab w:val="left" w:pos="900"/>
        </w:tabs>
        <w:autoSpaceDE w:val="0"/>
        <w:autoSpaceDN w:val="0"/>
        <w:adjustRightInd w:val="0"/>
        <w:spacing w:before="120" w:after="0" w:line="240" w:lineRule="auto"/>
        <w:ind w:right="-23"/>
        <w:jc w:val="right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w w:val="87"/>
          <w:sz w:val="16"/>
          <w:szCs w:val="16"/>
          <w:lang w:val="en-US"/>
        </w:rPr>
        <w:lastRenderedPageBreak/>
        <w:t>A.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CF1A61">
        <w:rPr>
          <w:rFonts w:ascii="Arial" w:hAnsi="Arial" w:cs="Arial"/>
          <w:color w:val="2A2A29"/>
          <w:w w:val="89"/>
          <w:sz w:val="16"/>
          <w:szCs w:val="16"/>
          <w:lang w:val="en-US"/>
        </w:rPr>
        <w:t>B.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8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CF1A61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ind w:right="-70"/>
        <w:rPr>
          <w:rFonts w:ascii="Arial" w:hAnsi="Arial" w:cs="Arial"/>
          <w:color w:val="000000"/>
          <w:sz w:val="20"/>
          <w:szCs w:val="20"/>
          <w:lang w:val="en-US"/>
        </w:rPr>
      </w:pPr>
      <w:r w:rsidRPr="00CF1A61">
        <w:rPr>
          <w:rFonts w:ascii="Arial" w:hAnsi="Arial" w:cs="Arial"/>
          <w:color w:val="2A2A29"/>
          <w:spacing w:val="-4"/>
          <w:w w:val="80"/>
          <w:position w:val="-6"/>
          <w:sz w:val="20"/>
          <w:szCs w:val="20"/>
          <w:lang w:val="en-US"/>
        </w:rPr>
        <w:t>TO</w:t>
      </w:r>
      <w:r w:rsidRPr="00CF1A61">
        <w:rPr>
          <w:rFonts w:ascii="Arial" w:hAnsi="Arial" w:cs="Arial"/>
          <w:color w:val="2A2A29"/>
          <w:spacing w:val="-11"/>
          <w:w w:val="80"/>
          <w:position w:val="-6"/>
          <w:sz w:val="20"/>
          <w:szCs w:val="20"/>
          <w:lang w:val="en-US"/>
        </w:rPr>
        <w:t>T</w:t>
      </w:r>
      <w:r w:rsidRPr="00CF1A61">
        <w:rPr>
          <w:rFonts w:ascii="Arial" w:hAnsi="Arial" w:cs="Arial"/>
          <w:color w:val="2A2A29"/>
          <w:w w:val="86"/>
          <w:position w:val="-6"/>
          <w:sz w:val="20"/>
          <w:szCs w:val="20"/>
          <w:lang w:val="en-US"/>
        </w:rPr>
        <w:t>A</w:t>
      </w:r>
      <w:r w:rsidRPr="00CF1A61">
        <w:rPr>
          <w:rFonts w:ascii="Arial" w:hAnsi="Arial" w:cs="Arial"/>
          <w:color w:val="2A2A29"/>
          <w:w w:val="93"/>
          <w:position w:val="-6"/>
          <w:sz w:val="20"/>
          <w:szCs w:val="20"/>
          <w:lang w:val="en-US"/>
        </w:rPr>
        <w:t>L</w:t>
      </w:r>
    </w:p>
    <w:p w:rsidR="00A653D5" w:rsidRPr="00CF1A61" w:rsidRDefault="00A653D5" w:rsidP="004C01AA">
      <w:pPr>
        <w:widowControl w:val="0"/>
        <w:tabs>
          <w:tab w:val="left" w:pos="840"/>
          <w:tab w:val="left" w:pos="1640"/>
          <w:tab w:val="left" w:pos="2420"/>
          <w:tab w:val="left" w:pos="3300"/>
          <w:tab w:val="left" w:pos="4260"/>
          <w:tab w:val="left" w:pos="5160"/>
        </w:tabs>
        <w:autoSpaceDE w:val="0"/>
        <w:autoSpaceDN w:val="0"/>
        <w:adjustRightInd w:val="0"/>
        <w:spacing w:before="120" w:after="0" w:line="240" w:lineRule="auto"/>
        <w:ind w:right="-62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lastRenderedPageBreak/>
        <w:t>A.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ab/>
        <w:t>B.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CF1A61">
        <w:rPr>
          <w:rFonts w:ascii="Arial" w:hAnsi="Arial" w:cs="Arial"/>
          <w:color w:val="2A2A29"/>
          <w:w w:val="81"/>
          <w:sz w:val="16"/>
          <w:szCs w:val="16"/>
          <w:lang w:val="en-US"/>
        </w:rPr>
        <w:t>C.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ab/>
        <w:t>D.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ab/>
        <w:t>A.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ab/>
        <w:t>B.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CF1A61">
        <w:rPr>
          <w:rFonts w:ascii="Arial" w:hAnsi="Arial" w:cs="Arial"/>
          <w:color w:val="2A2A29"/>
          <w:w w:val="81"/>
          <w:sz w:val="16"/>
          <w:szCs w:val="16"/>
          <w:lang w:val="en-US"/>
        </w:rPr>
        <w:t>C.</w:t>
      </w:r>
    </w:p>
    <w:p w:rsidR="00A653D5" w:rsidRPr="00CF1A61" w:rsidRDefault="000E7CB4" w:rsidP="00CF1A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48" type="#_x0000_t202" style="position:absolute;margin-left:241.8pt;margin-top:4.25pt;width:42pt;height:25.75pt;z-index:251660800" filled="f" stroked="f">
            <v:textbox inset="0,0,0,0">
              <w:txbxContent>
                <w:p w:rsidR="00594730" w:rsidRDefault="00594730" w:rsidP="0059473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64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6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x</w:t>
                  </w:r>
                  <w:r>
                    <w:rPr>
                      <w:rFonts w:ascii="Arial" w:hAnsi="Arial" w:cs="Arial"/>
                      <w:color w:val="2A2A29"/>
                      <w:spacing w:val="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2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=</w:t>
                  </w:r>
                  <w:r>
                    <w:rPr>
                      <w:rFonts w:ascii="Arial" w:hAnsi="Arial" w:cs="Arial"/>
                      <w:color w:val="2A2A29"/>
                      <w:spacing w:val="-4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  <w:t>12</w:t>
                  </w:r>
                </w:p>
                <w:p w:rsidR="00594730" w:rsidRDefault="00594730" w:rsidP="00594730">
                  <w:pPr>
                    <w:ind w:right="-64"/>
                    <w:jc w:val="center"/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4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x</w:t>
                  </w:r>
                  <w:r>
                    <w:rPr>
                      <w:rFonts w:ascii="Arial" w:hAnsi="Arial" w:cs="Arial"/>
                      <w:color w:val="2A2A29"/>
                      <w:spacing w:val="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3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=</w:t>
                  </w:r>
                  <w:r>
                    <w:rPr>
                      <w:rFonts w:ascii="Arial" w:hAnsi="Arial" w:cs="Arial"/>
                      <w:color w:val="2A2A29"/>
                      <w:spacing w:val="-4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  <w:t>12</w:t>
                  </w:r>
                </w:p>
                <w:p w:rsidR="004C01AA" w:rsidRPr="00594730" w:rsidRDefault="004C01AA" w:rsidP="00594730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149" type="#_x0000_t202" style="position:absolute;margin-left:194.8pt;margin-top:4.85pt;width:42pt;height:25.75pt;z-index:251659776" filled="f" stroked="f">
            <v:textbox inset="0,0,0,0">
              <w:txbxContent>
                <w:p w:rsidR="00594730" w:rsidRDefault="00594730" w:rsidP="0059473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64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6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x</w:t>
                  </w:r>
                  <w:r>
                    <w:rPr>
                      <w:rFonts w:ascii="Arial" w:hAnsi="Arial" w:cs="Arial"/>
                      <w:color w:val="2A2A29"/>
                      <w:spacing w:val="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2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=</w:t>
                  </w:r>
                  <w:r>
                    <w:rPr>
                      <w:rFonts w:ascii="Arial" w:hAnsi="Arial" w:cs="Arial"/>
                      <w:color w:val="2A2A29"/>
                      <w:spacing w:val="-4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  <w:t>12</w:t>
                  </w:r>
                </w:p>
                <w:p w:rsidR="00594730" w:rsidRDefault="00594730" w:rsidP="00594730">
                  <w:pPr>
                    <w:ind w:right="-64"/>
                    <w:jc w:val="center"/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4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x</w:t>
                  </w:r>
                  <w:r>
                    <w:rPr>
                      <w:rFonts w:ascii="Arial" w:hAnsi="Arial" w:cs="Arial"/>
                      <w:color w:val="2A2A29"/>
                      <w:spacing w:val="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3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=</w:t>
                  </w:r>
                  <w:r>
                    <w:rPr>
                      <w:rFonts w:ascii="Arial" w:hAnsi="Arial" w:cs="Arial"/>
                      <w:color w:val="2A2A29"/>
                      <w:spacing w:val="-4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  <w:t>12</w:t>
                  </w:r>
                </w:p>
                <w:p w:rsidR="004C01AA" w:rsidRPr="00594730" w:rsidRDefault="004C01AA" w:rsidP="00594730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150" type="#_x0000_t202" style="position:absolute;margin-left:147.3pt;margin-top:4.85pt;width:42pt;height:25.75pt;z-index:251658752" filled="f" stroked="f">
            <v:textbox inset="0,0,0,0">
              <w:txbxContent>
                <w:p w:rsidR="004C01AA" w:rsidRDefault="004C01AA" w:rsidP="0059473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64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6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x</w:t>
                  </w:r>
                  <w:r>
                    <w:rPr>
                      <w:rFonts w:ascii="Arial" w:hAnsi="Arial" w:cs="Arial"/>
                      <w:color w:val="2A2A29"/>
                      <w:spacing w:val="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2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=</w:t>
                  </w:r>
                  <w:r>
                    <w:rPr>
                      <w:rFonts w:ascii="Arial" w:hAnsi="Arial" w:cs="Arial"/>
                      <w:color w:val="2A2A29"/>
                      <w:spacing w:val="-4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  <w:t>12</w:t>
                  </w:r>
                </w:p>
                <w:p w:rsidR="004C01AA" w:rsidRDefault="004C01AA" w:rsidP="00594730">
                  <w:pPr>
                    <w:ind w:right="-64"/>
                    <w:jc w:val="center"/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4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x</w:t>
                  </w:r>
                  <w:r>
                    <w:rPr>
                      <w:rFonts w:ascii="Arial" w:hAnsi="Arial" w:cs="Arial"/>
                      <w:color w:val="2A2A29"/>
                      <w:spacing w:val="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3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=</w:t>
                  </w:r>
                  <w:r>
                    <w:rPr>
                      <w:rFonts w:ascii="Arial" w:hAnsi="Arial" w:cs="Arial"/>
                      <w:color w:val="2A2A29"/>
                      <w:spacing w:val="-4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  <w:t>12</w:t>
                  </w:r>
                </w:p>
              </w:txbxContent>
            </v:textbox>
          </v:shape>
        </w:pict>
      </w:r>
      <w:r w:rsidR="00A653D5" w:rsidRPr="00CF1A61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</w:p>
    <w:p w:rsidR="00A653D5" w:rsidRPr="00CF1A61" w:rsidRDefault="000E7CB4" w:rsidP="00CF1A61">
      <w:pPr>
        <w:widowControl w:val="0"/>
        <w:autoSpaceDE w:val="0"/>
        <w:autoSpaceDN w:val="0"/>
        <w:adjustRightInd w:val="0"/>
        <w:spacing w:after="0" w:line="240" w:lineRule="auto"/>
        <w:ind w:right="-70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51" type="#_x0000_t202" style="position:absolute;margin-left:38.85pt;margin-top:7.15pt;width:40.15pt;height:17.4pt;z-index:251661824" filled="f" stroked="f">
            <v:textbox inset="0,0,0,0">
              <w:txbxContent>
                <w:p w:rsidR="004C01AA" w:rsidRPr="004C01AA" w:rsidRDefault="004C01AA" w:rsidP="004C01AA"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5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x</w:t>
                  </w:r>
                  <w:r>
                    <w:rPr>
                      <w:rFonts w:ascii="Arial" w:hAnsi="Arial" w:cs="Arial"/>
                      <w:color w:val="2A2A29"/>
                      <w:spacing w:val="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sz w:val="16"/>
                      <w:szCs w:val="16"/>
                    </w:rPr>
                    <w:t>10 =</w:t>
                  </w:r>
                  <w:r>
                    <w:rPr>
                      <w:rFonts w:ascii="Arial" w:hAnsi="Arial" w:cs="Arial"/>
                      <w:color w:val="2A2A29"/>
                      <w:spacing w:val="-4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  <w:t>50</w:t>
                  </w:r>
                </w:p>
              </w:txbxContent>
            </v:textbox>
          </v:shape>
        </w:pict>
      </w:r>
      <w:r w:rsidR="00A653D5" w:rsidRPr="00CF1A61">
        <w:rPr>
          <w:rFonts w:ascii="Arial" w:hAnsi="Arial" w:cs="Arial"/>
          <w:color w:val="2A2A29"/>
          <w:spacing w:val="-4"/>
          <w:w w:val="80"/>
          <w:position w:val="-6"/>
          <w:sz w:val="20"/>
          <w:szCs w:val="20"/>
          <w:lang w:val="en-US"/>
        </w:rPr>
        <w:t>TO</w:t>
      </w:r>
      <w:r w:rsidR="00A653D5" w:rsidRPr="00CF1A61">
        <w:rPr>
          <w:rFonts w:ascii="Arial" w:hAnsi="Arial" w:cs="Arial"/>
          <w:color w:val="2A2A29"/>
          <w:spacing w:val="-11"/>
          <w:w w:val="80"/>
          <w:position w:val="-6"/>
          <w:sz w:val="20"/>
          <w:szCs w:val="20"/>
          <w:lang w:val="en-US"/>
        </w:rPr>
        <w:t>T</w:t>
      </w:r>
      <w:r w:rsidR="00A653D5" w:rsidRPr="00CF1A61">
        <w:rPr>
          <w:rFonts w:ascii="Arial" w:hAnsi="Arial" w:cs="Arial"/>
          <w:color w:val="2A2A29"/>
          <w:w w:val="86"/>
          <w:position w:val="-6"/>
          <w:sz w:val="20"/>
          <w:szCs w:val="20"/>
          <w:lang w:val="en-US"/>
        </w:rPr>
        <w:t>A</w:t>
      </w:r>
      <w:r w:rsidR="00A653D5" w:rsidRPr="00CF1A61">
        <w:rPr>
          <w:rFonts w:ascii="Arial" w:hAnsi="Arial" w:cs="Arial"/>
          <w:color w:val="2A2A29"/>
          <w:w w:val="93"/>
          <w:position w:val="-6"/>
          <w:sz w:val="20"/>
          <w:szCs w:val="20"/>
          <w:lang w:val="en-US"/>
        </w:rPr>
        <w:t>L</w:t>
      </w:r>
    </w:p>
    <w:p w:rsidR="00A653D5" w:rsidRPr="00CF1A61" w:rsidRDefault="00A653D5" w:rsidP="004C01AA">
      <w:pPr>
        <w:widowControl w:val="0"/>
        <w:tabs>
          <w:tab w:val="left" w:pos="760"/>
        </w:tabs>
        <w:autoSpaceDE w:val="0"/>
        <w:autoSpaceDN w:val="0"/>
        <w:adjustRightInd w:val="0"/>
        <w:spacing w:before="120" w:after="0" w:line="240" w:lineRule="auto"/>
        <w:ind w:right="-62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lastRenderedPageBreak/>
        <w:t>A.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ab/>
        <w:t>B.</w:t>
      </w:r>
    </w:p>
    <w:p w:rsidR="00A653D5" w:rsidRPr="00CF1A61" w:rsidRDefault="000E7CB4" w:rsidP="00CF1A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52" type="#_x0000_t202" style="position:absolute;margin-left:21.05pt;margin-top:3.25pt;width:40.15pt;height:11.35pt;z-index:251662848" filled="f" stroked="f">
            <v:textbox inset="0,0,0,0">
              <w:txbxContent>
                <w:p w:rsidR="004C01AA" w:rsidRPr="004C01AA" w:rsidRDefault="004C01AA" w:rsidP="004C01AA">
                  <w:pPr>
                    <w:jc w:val="center"/>
                  </w:pPr>
                  <w:r>
                    <w:rPr>
                      <w:rFonts w:ascii="Arial" w:hAnsi="Arial" w:cs="Arial"/>
                      <w:color w:val="2A2A29"/>
                      <w:sz w:val="16"/>
                      <w:szCs w:val="16"/>
                    </w:rPr>
                    <w:t>50</w:t>
                  </w:r>
                </w:p>
              </w:txbxContent>
            </v:textbox>
          </v:shape>
        </w:pict>
      </w:r>
      <w:r w:rsidR="00A653D5" w:rsidRPr="00CF1A61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F1A61">
        <w:rPr>
          <w:rFonts w:ascii="Arial" w:hAnsi="Arial" w:cs="Arial"/>
          <w:color w:val="2A2A29"/>
          <w:spacing w:val="-4"/>
          <w:w w:val="80"/>
          <w:position w:val="-6"/>
          <w:sz w:val="20"/>
          <w:szCs w:val="20"/>
          <w:lang w:val="en-US"/>
        </w:rPr>
        <w:t>TO</w:t>
      </w:r>
      <w:r w:rsidRPr="00CF1A61">
        <w:rPr>
          <w:rFonts w:ascii="Arial" w:hAnsi="Arial" w:cs="Arial"/>
          <w:color w:val="2A2A29"/>
          <w:spacing w:val="-11"/>
          <w:w w:val="80"/>
          <w:position w:val="-6"/>
          <w:sz w:val="20"/>
          <w:szCs w:val="20"/>
          <w:lang w:val="en-US"/>
        </w:rPr>
        <w:t>T</w:t>
      </w:r>
      <w:r w:rsidRPr="00CF1A61">
        <w:rPr>
          <w:rFonts w:ascii="Arial" w:hAnsi="Arial" w:cs="Arial"/>
          <w:color w:val="2A2A29"/>
          <w:w w:val="86"/>
          <w:position w:val="-6"/>
          <w:sz w:val="20"/>
          <w:szCs w:val="20"/>
          <w:lang w:val="en-US"/>
        </w:rPr>
        <w:t>A</w:t>
      </w:r>
      <w:r w:rsidRPr="00CF1A61">
        <w:rPr>
          <w:rFonts w:ascii="Arial" w:hAnsi="Arial" w:cs="Arial"/>
          <w:color w:val="2A2A29"/>
          <w:w w:val="93"/>
          <w:position w:val="-6"/>
          <w:sz w:val="20"/>
          <w:szCs w:val="20"/>
          <w:lang w:val="en-US"/>
        </w:rPr>
        <w:t>L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  <w:lang w:val="en-US"/>
        </w:rPr>
        <w:sectPr w:rsidR="00A653D5" w:rsidRPr="00CF1A61">
          <w:type w:val="continuous"/>
          <w:pgSz w:w="16840" w:h="11920" w:orient="landscape"/>
          <w:pgMar w:top="1020" w:right="1200" w:bottom="280" w:left="1020" w:header="720" w:footer="720" w:gutter="0"/>
          <w:cols w:num="6" w:space="720" w:equalWidth="0">
            <w:col w:w="4275" w:space="467"/>
            <w:col w:w="522" w:space="456"/>
            <w:col w:w="5300" w:space="512"/>
            <w:col w:w="522" w:space="535"/>
            <w:col w:w="899" w:space="365"/>
            <w:col w:w="767"/>
          </w:cols>
          <w:noEndnote/>
        </w:sectPr>
      </w:pPr>
    </w:p>
    <w:p w:rsidR="00A653D5" w:rsidRPr="00CF1A61" w:rsidRDefault="000E7CB4" w:rsidP="00CF1A61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noProof/>
        </w:rPr>
        <w:lastRenderedPageBreak/>
        <w:pict>
          <v:shape id="_x0000_s1153" type="#_x0000_t202" style="position:absolute;margin-left:9.65pt;margin-top:6.4pt;width:42pt;height:13.1pt;z-index:251663872" filled="f" stroked="f">
            <v:textbox inset="0,0,0,0">
              <w:txbxContent>
                <w:p w:rsidR="00D8735A" w:rsidRPr="00D8735A" w:rsidRDefault="00D8735A" w:rsidP="00D8735A">
                  <w:pPr>
                    <w:rPr>
                      <w:b/>
                    </w:rPr>
                  </w:pPr>
                  <w:r w:rsidRPr="00D8735A">
                    <w:rPr>
                      <w:rFonts w:ascii="Arial" w:hAnsi="Arial" w:cs="Arial"/>
                      <w:b/>
                      <w:color w:val="2A2A29"/>
                      <w:sz w:val="20"/>
                      <w:szCs w:val="20"/>
                      <w:lang w:val="en-US"/>
                    </w:rPr>
                    <w:t>No.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54" type="#_x0000_t202" style="position:absolute;margin-left:32.7pt;margin-top:6.4pt;width:42pt;height:25.75pt;z-index:251664896" filled="f" stroked="f">
            <v:textbox inset="0,0,0,0">
              <w:txbxContent>
                <w:p w:rsidR="00D8735A" w:rsidRPr="00D8735A" w:rsidRDefault="00D8735A" w:rsidP="00D8735A">
                  <w:pPr>
                    <w:rPr>
                      <w:b/>
                    </w:rPr>
                  </w:pPr>
                  <w:r w:rsidRPr="00D8735A">
                    <w:rPr>
                      <w:rFonts w:ascii="Arial" w:hAnsi="Arial" w:cs="Arial"/>
                      <w:b/>
                      <w:color w:val="2A2A29"/>
                      <w:sz w:val="20"/>
                      <w:szCs w:val="20"/>
                      <w:lang w:val="en-US"/>
                    </w:rPr>
                    <w:t>Name</w:t>
                  </w:r>
                </w:p>
              </w:txbxContent>
            </v:textbox>
          </v:shape>
        </w:pic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ind w:left="182" w:right="-70"/>
        <w:rPr>
          <w:rFonts w:ascii="Arial" w:hAnsi="Arial" w:cs="Arial"/>
          <w:color w:val="000000"/>
          <w:sz w:val="20"/>
          <w:szCs w:val="20"/>
          <w:lang w:val="en-US"/>
        </w:rPr>
      </w:pPr>
      <w:r w:rsidRPr="00CF1A61">
        <w:rPr>
          <w:rFonts w:ascii="Arial" w:hAnsi="Arial" w:cs="Arial"/>
          <w:color w:val="2A2A29"/>
          <w:sz w:val="20"/>
          <w:szCs w:val="20"/>
          <w:lang w:val="en-US"/>
        </w:rPr>
        <w:t xml:space="preserve"> </w:t>
      </w:r>
      <w:r w:rsidRPr="00CF1A61">
        <w:rPr>
          <w:rFonts w:ascii="Arial" w:hAnsi="Arial" w:cs="Arial"/>
          <w:color w:val="2A2A29"/>
          <w:spacing w:val="35"/>
          <w:sz w:val="20"/>
          <w:szCs w:val="20"/>
          <w:lang w:val="en-US"/>
        </w:rPr>
        <w:t xml:space="preserve"> 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3.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4.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5.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6.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7.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8.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9.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10.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11.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12.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13.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14.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15.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16.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17.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18.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19.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20.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21.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22.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23.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24.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25.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26.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27.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28.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29.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sz w:val="16"/>
          <w:szCs w:val="16"/>
          <w:lang w:val="en-US"/>
        </w:rPr>
        <w:t>30.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0"/>
          <w:szCs w:val="10"/>
          <w:lang w:val="en-US"/>
        </w:rPr>
      </w:pPr>
      <w:r w:rsidRPr="00CF1A61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</w:p>
    <w:p w:rsidR="00A653D5" w:rsidRPr="00CF1A61" w:rsidRDefault="00A653D5" w:rsidP="00CF1A61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right="-64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w w:val="83"/>
          <w:sz w:val="16"/>
          <w:szCs w:val="16"/>
          <w:lang w:val="en-US"/>
        </w:rPr>
        <w:t>5</w:t>
      </w:r>
      <w:r w:rsidRPr="00CF1A61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CF1A61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Pr="00CF1A61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CF1A61">
        <w:rPr>
          <w:rFonts w:ascii="Arial" w:hAnsi="Arial" w:cs="Arial"/>
          <w:color w:val="2A2A29"/>
          <w:w w:val="83"/>
          <w:sz w:val="16"/>
          <w:szCs w:val="16"/>
          <w:lang w:val="en-US"/>
        </w:rPr>
        <w:t>10 =</w:t>
      </w:r>
      <w:r w:rsidRPr="00CF1A61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>50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CF1A61">
        <w:rPr>
          <w:rFonts w:ascii="Arial" w:hAnsi="Arial" w:cs="Arial"/>
          <w:color w:val="2A2A29"/>
          <w:w w:val="83"/>
          <w:sz w:val="16"/>
          <w:szCs w:val="16"/>
          <w:lang w:val="en-US"/>
        </w:rPr>
        <w:t>5</w:t>
      </w:r>
      <w:r w:rsidRPr="00CF1A61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CF1A61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Pr="00CF1A61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CF1A61">
        <w:rPr>
          <w:rFonts w:ascii="Arial" w:hAnsi="Arial" w:cs="Arial"/>
          <w:color w:val="2A2A29"/>
          <w:w w:val="83"/>
          <w:sz w:val="16"/>
          <w:szCs w:val="16"/>
          <w:lang w:val="en-US"/>
        </w:rPr>
        <w:t>10 =</w:t>
      </w:r>
      <w:r w:rsidRPr="00CF1A61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CF1A61">
        <w:rPr>
          <w:rFonts w:ascii="Arial" w:hAnsi="Arial" w:cs="Arial"/>
          <w:color w:val="2A2A29"/>
          <w:sz w:val="16"/>
          <w:szCs w:val="16"/>
          <w:lang w:val="en-US"/>
        </w:rPr>
        <w:t>50</w:t>
      </w:r>
    </w:p>
    <w:p w:rsidR="00A653D5" w:rsidRPr="00CF1A61" w:rsidRDefault="00A653D5" w:rsidP="00CF1A61">
      <w:pPr>
        <w:widowControl w:val="0"/>
        <w:autoSpaceDE w:val="0"/>
        <w:autoSpaceDN w:val="0"/>
        <w:adjustRightInd w:val="0"/>
        <w:spacing w:before="78" w:after="0" w:line="240" w:lineRule="auto"/>
        <w:ind w:right="-70"/>
        <w:rPr>
          <w:rFonts w:ascii="Arial" w:hAnsi="Arial" w:cs="Arial"/>
          <w:color w:val="000000"/>
          <w:sz w:val="20"/>
          <w:szCs w:val="20"/>
          <w:lang w:val="en-US"/>
        </w:rPr>
      </w:pPr>
      <w:r w:rsidRPr="00CF1A61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  <w:r w:rsidRPr="00CF1A61">
        <w:rPr>
          <w:rFonts w:ascii="Arial" w:hAnsi="Arial" w:cs="Arial"/>
          <w:color w:val="2A2A29"/>
          <w:sz w:val="20"/>
          <w:szCs w:val="20"/>
          <w:lang w:val="en-US"/>
        </w:rPr>
        <w:lastRenderedPageBreak/>
        <w:t>100</w:t>
      </w:r>
    </w:p>
    <w:p w:rsidR="00A653D5" w:rsidRPr="00CF1A61" w:rsidRDefault="000E7CB4" w:rsidP="00CF1A61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noProof/>
        </w:rPr>
        <w:pict>
          <v:shape id="_x0000_s1155" type="#_x0000_t202" style="position:absolute;margin-left:25.95pt;margin-top:-14.55pt;width:42pt;height:25.75pt;z-index:251654656" filled="f" stroked="f">
            <v:textbox inset="0,0,0,0">
              <w:txbxContent>
                <w:p w:rsidR="00594730" w:rsidRPr="00594730" w:rsidRDefault="004C01AA" w:rsidP="004C01AA">
                  <w:pPr>
                    <w:spacing w:after="0"/>
                    <w:jc w:val="center"/>
                    <w:rPr>
                      <w:rFonts w:ascii="Arial" w:hAnsi="Arial" w:cs="Arial"/>
                      <w:color w:val="2A2A29"/>
                      <w:position w:val="-3"/>
                      <w:sz w:val="16"/>
                      <w:szCs w:val="16"/>
                      <w:lang w:val="en-US"/>
                    </w:rPr>
                  </w:pP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-3"/>
                      <w:sz w:val="16"/>
                      <w:szCs w:val="16"/>
                      <w:lang w:val="en-US"/>
                    </w:rPr>
                    <w:t>4</w:t>
                  </w:r>
                  <w:r w:rsidRPr="00CF1A61">
                    <w:rPr>
                      <w:rFonts w:ascii="Arial" w:hAnsi="Arial" w:cs="Arial"/>
                      <w:color w:val="2A2A29"/>
                      <w:spacing w:val="-1"/>
                      <w:w w:val="83"/>
                      <w:position w:val="-3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-3"/>
                      <w:sz w:val="16"/>
                      <w:szCs w:val="16"/>
                      <w:lang w:val="en-US"/>
                    </w:rPr>
                    <w:t>x</w:t>
                  </w:r>
                  <w:r w:rsidRPr="00CF1A61">
                    <w:rPr>
                      <w:rFonts w:ascii="Arial" w:hAnsi="Arial" w:cs="Arial"/>
                      <w:color w:val="2A2A29"/>
                      <w:spacing w:val="1"/>
                      <w:w w:val="83"/>
                      <w:position w:val="-3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-3"/>
                      <w:sz w:val="16"/>
                      <w:szCs w:val="16"/>
                      <w:lang w:val="en-US"/>
                    </w:rPr>
                    <w:t>4</w:t>
                  </w:r>
                  <w:r w:rsidRPr="00CF1A61">
                    <w:rPr>
                      <w:rFonts w:ascii="Arial" w:hAnsi="Arial" w:cs="Arial"/>
                      <w:color w:val="2A2A29"/>
                      <w:spacing w:val="-1"/>
                      <w:w w:val="83"/>
                      <w:position w:val="-3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-3"/>
                      <w:sz w:val="16"/>
                      <w:szCs w:val="16"/>
                      <w:lang w:val="en-US"/>
                    </w:rPr>
                    <w:t>=</w:t>
                  </w:r>
                  <w:r w:rsidRPr="00CF1A61">
                    <w:rPr>
                      <w:rFonts w:ascii="Arial" w:hAnsi="Arial" w:cs="Arial"/>
                      <w:color w:val="2A2A29"/>
                      <w:spacing w:val="-4"/>
                      <w:w w:val="83"/>
                      <w:position w:val="-3"/>
                      <w:sz w:val="16"/>
                      <w:szCs w:val="16"/>
                      <w:lang w:val="en-US"/>
                    </w:rPr>
                    <w:t xml:space="preserve"> </w:t>
                  </w:r>
                  <w:r w:rsidR="00594730">
                    <w:rPr>
                      <w:rFonts w:ascii="Arial" w:hAnsi="Arial" w:cs="Arial"/>
                      <w:color w:val="2A2A29"/>
                      <w:position w:val="-3"/>
                      <w:sz w:val="16"/>
                      <w:szCs w:val="16"/>
                      <w:lang w:val="en-US"/>
                    </w:rPr>
                    <w:t>16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56" type="#_x0000_t202" style="position:absolute;margin-left:67.95pt;margin-top:-13.05pt;width:42pt;height:17.4pt;z-index:251655680" filled="f" stroked="f">
            <v:textbox inset="0,0,0,0">
              <w:txbxContent>
                <w:p w:rsidR="004C01AA" w:rsidRPr="004C01AA" w:rsidRDefault="004C01AA" w:rsidP="004C01AA">
                  <w:pPr>
                    <w:jc w:val="center"/>
                  </w:pP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4</w:t>
                  </w:r>
                  <w:r w:rsidRPr="00CF1A61">
                    <w:rPr>
                      <w:rFonts w:ascii="Arial" w:hAnsi="Arial" w:cs="Arial"/>
                      <w:color w:val="2A2A29"/>
                      <w:spacing w:val="-1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x</w:t>
                  </w:r>
                  <w:r w:rsidRPr="00CF1A61">
                    <w:rPr>
                      <w:rFonts w:ascii="Arial" w:hAnsi="Arial" w:cs="Arial"/>
                      <w:color w:val="2A2A29"/>
                      <w:spacing w:val="1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="00594730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4</w:t>
                  </w:r>
                  <w:r w:rsidRPr="00CF1A61">
                    <w:rPr>
                      <w:rFonts w:ascii="Arial" w:hAnsi="Arial" w:cs="Arial"/>
                      <w:color w:val="2A2A29"/>
                      <w:spacing w:val="-1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=</w:t>
                  </w:r>
                  <w:r w:rsidRPr="00CF1A61">
                    <w:rPr>
                      <w:rFonts w:ascii="Arial" w:hAnsi="Arial" w:cs="Arial"/>
                      <w:color w:val="2A2A29"/>
                      <w:spacing w:val="-4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position w:val="8"/>
                      <w:sz w:val="16"/>
                      <w:szCs w:val="16"/>
                      <w:lang w:val="en-US"/>
                    </w:rPr>
                    <w:t>1</w:t>
                  </w:r>
                  <w:r w:rsidR="00594730">
                    <w:rPr>
                      <w:rFonts w:ascii="Arial" w:hAnsi="Arial" w:cs="Arial"/>
                      <w:color w:val="2A2A29"/>
                      <w:position w:val="8"/>
                      <w:sz w:val="16"/>
                      <w:szCs w:val="16"/>
                      <w:lang w:val="en-US"/>
                    </w:rPr>
                    <w:t>6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57" type="#_x0000_t202" style="position:absolute;margin-left:109.3pt;margin-top:-13.05pt;width:38pt;height:17.4pt;z-index:251656704" filled="f" stroked="f">
            <v:textbox inset="0,0,0,0">
              <w:txbxContent>
                <w:p w:rsidR="004C01AA" w:rsidRPr="004C01AA" w:rsidRDefault="004C01AA" w:rsidP="004C01AA">
                  <w:pPr>
                    <w:jc w:val="center"/>
                  </w:pP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4</w:t>
                  </w:r>
                  <w:r w:rsidRPr="00CF1A61">
                    <w:rPr>
                      <w:rFonts w:ascii="Arial" w:hAnsi="Arial" w:cs="Arial"/>
                      <w:color w:val="2A2A29"/>
                      <w:spacing w:val="-1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x</w:t>
                  </w:r>
                  <w:r w:rsidRPr="00CF1A61">
                    <w:rPr>
                      <w:rFonts w:ascii="Arial" w:hAnsi="Arial" w:cs="Arial"/>
                      <w:color w:val="2A2A29"/>
                      <w:spacing w:val="1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4</w:t>
                  </w:r>
                  <w:r w:rsidRPr="00CF1A61">
                    <w:rPr>
                      <w:rFonts w:ascii="Arial" w:hAnsi="Arial" w:cs="Arial"/>
                      <w:color w:val="2A2A29"/>
                      <w:spacing w:val="-1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=</w:t>
                  </w:r>
                  <w:r w:rsidRPr="00CF1A61">
                    <w:rPr>
                      <w:rFonts w:ascii="Arial" w:hAnsi="Arial" w:cs="Arial"/>
                      <w:color w:val="2A2A29"/>
                      <w:spacing w:val="-4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position w:val="8"/>
                      <w:sz w:val="16"/>
                      <w:szCs w:val="16"/>
                      <w:lang w:val="en-US"/>
                    </w:rPr>
                    <w:t>1</w:t>
                  </w:r>
                  <w:r>
                    <w:rPr>
                      <w:rFonts w:ascii="Arial" w:hAnsi="Arial" w:cs="Arial"/>
                      <w:color w:val="2A2A29"/>
                      <w:position w:val="8"/>
                      <w:sz w:val="16"/>
                      <w:szCs w:val="16"/>
                      <w:lang w:val="en-US"/>
                    </w:rPr>
                    <w:t>6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58" type="#_x0000_t202" style="position:absolute;margin-left:147.3pt;margin-top:-13.05pt;width:40.15pt;height:17.4pt;z-index:251657728" filled="f" stroked="f">
            <v:textbox inset="0,0,0,0">
              <w:txbxContent>
                <w:p w:rsidR="004C01AA" w:rsidRPr="004C01AA" w:rsidRDefault="004C01AA" w:rsidP="004C01AA">
                  <w:pPr>
                    <w:jc w:val="center"/>
                  </w:pP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4</w:t>
                  </w:r>
                  <w:r w:rsidRPr="00CF1A61">
                    <w:rPr>
                      <w:rFonts w:ascii="Arial" w:hAnsi="Arial" w:cs="Arial"/>
                      <w:color w:val="2A2A29"/>
                      <w:spacing w:val="-1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x</w:t>
                  </w:r>
                  <w:r w:rsidRPr="00CF1A61">
                    <w:rPr>
                      <w:rFonts w:ascii="Arial" w:hAnsi="Arial" w:cs="Arial"/>
                      <w:color w:val="2A2A29"/>
                      <w:spacing w:val="1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4</w:t>
                  </w:r>
                  <w:r w:rsidRPr="00CF1A61">
                    <w:rPr>
                      <w:rFonts w:ascii="Arial" w:hAnsi="Arial" w:cs="Arial"/>
                      <w:color w:val="2A2A29"/>
                      <w:spacing w:val="-1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w w:val="83"/>
                      <w:position w:val="8"/>
                      <w:sz w:val="16"/>
                      <w:szCs w:val="16"/>
                      <w:lang w:val="en-US"/>
                    </w:rPr>
                    <w:t>=</w:t>
                  </w:r>
                  <w:r w:rsidRPr="00CF1A61">
                    <w:rPr>
                      <w:rFonts w:ascii="Arial" w:hAnsi="Arial" w:cs="Arial"/>
                      <w:color w:val="2A2A29"/>
                      <w:spacing w:val="-4"/>
                      <w:w w:val="83"/>
                      <w:position w:val="8"/>
                      <w:sz w:val="16"/>
                      <w:szCs w:val="16"/>
                      <w:lang w:val="en-US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color w:val="2A2A29"/>
                      <w:position w:val="8"/>
                      <w:sz w:val="16"/>
                      <w:szCs w:val="16"/>
                      <w:lang w:val="en-US"/>
                    </w:rPr>
                    <w:t>1</w:t>
                  </w:r>
                  <w:r>
                    <w:rPr>
                      <w:rFonts w:ascii="Arial" w:hAnsi="Arial" w:cs="Arial"/>
                      <w:color w:val="2A2A29"/>
                      <w:position w:val="8"/>
                      <w:sz w:val="16"/>
                      <w:szCs w:val="16"/>
                      <w:lang w:val="en-US"/>
                    </w:rPr>
                    <w:t>6</w:t>
                  </w:r>
                </w:p>
              </w:txbxContent>
            </v:textbox>
          </v:shape>
        </w:pict>
      </w:r>
      <w:r w:rsidR="00A653D5" w:rsidRPr="00CF1A61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</w:p>
    <w:p w:rsidR="00A653D5" w:rsidRPr="00CF1A61" w:rsidRDefault="00A653D5" w:rsidP="00CF1A61">
      <w:pPr>
        <w:widowControl w:val="0"/>
        <w:tabs>
          <w:tab w:val="left" w:pos="840"/>
          <w:tab w:val="left" w:pos="1640"/>
        </w:tabs>
        <w:autoSpaceDE w:val="0"/>
        <w:autoSpaceDN w:val="0"/>
        <w:adjustRightInd w:val="0"/>
        <w:spacing w:after="0" w:line="240" w:lineRule="auto"/>
        <w:ind w:left="219" w:right="-77"/>
        <w:rPr>
          <w:rFonts w:ascii="Arial" w:hAnsi="Arial" w:cs="Arial"/>
          <w:color w:val="000000"/>
          <w:sz w:val="16"/>
          <w:szCs w:val="16"/>
          <w:lang w:val="en-US"/>
        </w:rPr>
      </w:pPr>
      <w:r w:rsidRPr="00CF1A61">
        <w:rPr>
          <w:rFonts w:ascii="Arial" w:hAnsi="Arial" w:cs="Arial"/>
          <w:color w:val="2A2A29"/>
          <w:position w:val="-1"/>
          <w:sz w:val="16"/>
          <w:szCs w:val="16"/>
          <w:lang w:val="en-US"/>
        </w:rPr>
        <w:tab/>
      </w:r>
      <w:r w:rsidRPr="00CF1A61">
        <w:rPr>
          <w:rFonts w:ascii="Arial" w:hAnsi="Arial" w:cs="Arial"/>
          <w:color w:val="2A2A29"/>
          <w:position w:val="8"/>
          <w:sz w:val="16"/>
          <w:szCs w:val="16"/>
          <w:lang w:val="en-US"/>
        </w:rPr>
        <w:tab/>
        <w:t xml:space="preserve">  </w:t>
      </w:r>
      <w:r w:rsidRPr="00CF1A61">
        <w:rPr>
          <w:rFonts w:ascii="Arial" w:hAnsi="Arial" w:cs="Arial"/>
          <w:color w:val="2A2A29"/>
          <w:spacing w:val="21"/>
          <w:position w:val="8"/>
          <w:sz w:val="16"/>
          <w:szCs w:val="16"/>
          <w:lang w:val="en-US"/>
        </w:rPr>
        <w:t xml:space="preserve"> </w:t>
      </w:r>
    </w:p>
    <w:p w:rsidR="004C01AA" w:rsidRDefault="00A653D5" w:rsidP="004C01AA">
      <w:pPr>
        <w:widowControl w:val="0"/>
        <w:autoSpaceDE w:val="0"/>
        <w:autoSpaceDN w:val="0"/>
        <w:adjustRightInd w:val="0"/>
        <w:spacing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  <w:r w:rsidRPr="00CF1A61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</w:p>
    <w:p w:rsidR="00A653D5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</w:p>
    <w:p w:rsidR="004C01AA" w:rsidRDefault="00A653D5" w:rsidP="004C01AA">
      <w:pPr>
        <w:widowControl w:val="0"/>
        <w:autoSpaceDE w:val="0"/>
        <w:autoSpaceDN w:val="0"/>
        <w:adjustRightInd w:val="0"/>
        <w:spacing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:rsidR="00A653D5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</w:p>
    <w:p w:rsidR="004C01AA" w:rsidRDefault="00A653D5" w:rsidP="004C01AA">
      <w:pPr>
        <w:widowControl w:val="0"/>
        <w:autoSpaceDE w:val="0"/>
        <w:autoSpaceDN w:val="0"/>
        <w:adjustRightInd w:val="0"/>
        <w:spacing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:rsidR="00A653D5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</w:p>
    <w:p w:rsidR="00A653D5" w:rsidRDefault="00A653D5" w:rsidP="00CF1A61">
      <w:pPr>
        <w:widowControl w:val="0"/>
        <w:autoSpaceDE w:val="0"/>
        <w:autoSpaceDN w:val="0"/>
        <w:adjustRightInd w:val="0"/>
        <w:spacing w:before="78" w:after="0" w:line="240" w:lineRule="auto"/>
        <w:ind w:right="-7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2A2A29"/>
          <w:sz w:val="20"/>
          <w:szCs w:val="20"/>
        </w:rPr>
        <w:lastRenderedPageBreak/>
        <w:t>100</w:t>
      </w:r>
    </w:p>
    <w:p w:rsidR="00A653D5" w:rsidRDefault="00A653D5" w:rsidP="00CF1A61">
      <w:pPr>
        <w:widowControl w:val="0"/>
        <w:tabs>
          <w:tab w:val="left" w:pos="980"/>
        </w:tabs>
        <w:autoSpaceDE w:val="0"/>
        <w:autoSpaceDN w:val="0"/>
        <w:adjustRightInd w:val="0"/>
        <w:spacing w:after="0" w:line="240" w:lineRule="auto"/>
        <w:ind w:left="-32" w:right="-52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2A2A29"/>
          <w:sz w:val="16"/>
          <w:szCs w:val="16"/>
        </w:rPr>
        <w:lastRenderedPageBreak/>
        <w:tab/>
      </w:r>
    </w:p>
    <w:p w:rsidR="00A653D5" w:rsidRDefault="00A653D5" w:rsidP="00CF1A61">
      <w:pPr>
        <w:widowControl w:val="0"/>
        <w:autoSpaceDE w:val="0"/>
        <w:autoSpaceDN w:val="0"/>
        <w:adjustRightInd w:val="0"/>
        <w:spacing w:after="0" w:line="240" w:lineRule="auto"/>
        <w:ind w:left="228" w:right="120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4"/>
          <w:sz w:val="16"/>
          <w:szCs w:val="16"/>
        </w:rPr>
        <w:t>100</w:t>
      </w:r>
    </w:p>
    <w:p w:rsidR="00A653D5" w:rsidRDefault="000E7CB4" w:rsidP="00CF1A61">
      <w:pPr>
        <w:widowControl w:val="0"/>
        <w:autoSpaceDE w:val="0"/>
        <w:autoSpaceDN w:val="0"/>
        <w:adjustRightInd w:val="0"/>
        <w:spacing w:before="78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>
          <v:polyline id="_x0000_s1147" style="position:absolute;z-index:-251640320" points="170.9pt,413.75pt,170.9pt,365.4pt,170.8pt,364.15pt,170.5pt,363pt,170.1pt,361.95pt,169.55pt,360.95pt,168.9pt,360.05pt,168.15pt,359.3pt,167.3pt,358.7pt,166.35pt,358.25pt,165.35pt,357.95pt,164.3pt,357.9pt,163.25pt,358pt,162.25pt,358.3pt,161.35pt,358.8pt,160.5pt,359.4pt,159.75pt,360.2pt,159.1pt,361.1pt,158.6pt,362.1pt,158.2pt,363.2pt,157.95pt,364.35pt,157.9pt,365.6pt,157.9pt,412.75pt,157.9pt,412.75pt,158.15pt,412.85pt,161.15pt,413.45pt,164.2pt,413.8pt,167.3pt,413.95pt,168.35pt,413.9pt,169.4pt,413.9pt,170.4pt,413.8pt,170.9pt,413.75pt" coordsize="260,1121" o:regroupid="1" o:allowincell="f" fillcolor="#d5d5d4" stroked="f">
            <v:path arrowok="t"/>
          </v:polyline>
        </w:pict>
      </w:r>
      <w:r>
        <w:rPr>
          <w:noProof/>
        </w:rPr>
        <w:pict>
          <v:polyline id="_x0000_s1146" style="position:absolute;z-index:-251641344" points="151.35pt,410.45pt,151.35pt,369.85pt,151.05pt,368.8pt,150.45pt,367.85pt,149.65pt,367.15pt,148.65pt,366.7pt,147.55pt,366.55pt,145.6pt,366.55pt,144.55pt,366.85pt,143.6pt,367.45pt,142.9pt,368.25pt,142.45pt,369.25pt,142.3pt,370.4pt,142.3pt,404.55pt,142.3pt,404.55pt,142.55pt,404.8pt,144.85pt,406.6pt,147.25pt,408.25pt,149.85pt,409.7pt,151.35pt,410.45pt" coordsize="182,878" o:regroupid="1" o:allowincell="f" fillcolor="#9e9e9e" stroked="f">
            <v:path arrowok="t"/>
          </v:polyline>
        </w:pict>
      </w:r>
      <w:r>
        <w:rPr>
          <w:noProof/>
        </w:rPr>
        <w:pict>
          <v:polyline id="_x0000_s1145" style="position:absolute;z-index:-251642368" points="174.45pt,338.55pt,174.25pt,338.5pt,173.25pt,338.35pt,172.25pt,338.2pt,171.25pt,338.05pt,170.2pt,338pt,169.2pt,337.9pt,168.15pt,337.9pt,164.9pt,338pt,161.75pt,338.35pt,158.7pt,339pt,155.7pt,339.8pt,152.85pt,340.85pt,150.1pt,342.1pt,147.5pt,343.55pt,145.05pt,345.2pt,142.7pt,347pt,140.5pt,349pt,138.5pt,351.15pt,136.65pt,353.45pt,135pt,355.85pt,133.55pt,358.45pt,132.3pt,361.1pt,131.2pt,363.9pt,130.4pt,366.75pt,129.75pt,369.75pt,129.4pt,372.8pt,129.3pt,375.9pt,129.4pt,379.05pt,129.75pt,382.1pt,130.4pt,385.05pt,131.2pt,387.95pt,132.25pt,390.7pt,133.5pt,393.4pt,134.95pt,395.95pt,136.6pt,398.4pt,138.45pt,400.65pt,140.4pt,402.8pt,142.55pt,404.8pt,144.85pt,406.6pt,147.3pt,408.25pt,149.85pt,409.7pt,152.5pt,410.95pt,155.3pt,412pt,158.2pt,412.85pt,161.15pt,413.45pt,164.2pt,413.85pt,167.3pt,413.95pt,168.35pt,413.95pt,169.4pt,413.9pt,170.4pt,413.85pt,171.45pt,413.75pt,172.45pt,413.6pt,173.45pt,413.45pt,174.45pt,413.3pt,174.45pt,338.65pt,174.45pt,338.65pt,174.45pt,338.55pt" coordsize="903,1521" o:regroupid="1" o:allowincell="f" fillcolor="#727272" stroked="f">
            <v:path arrowok="t"/>
          </v:polyline>
        </w:pict>
      </w:r>
      <w:r>
        <w:rPr>
          <w:noProof/>
        </w:rPr>
        <w:pict>
          <v:rect id="_x0000_s1144" style="position:absolute;margin-left:813.1pt;margin-top:506.1pt;width:29pt;height:89pt;z-index:-251643392;mso-position-horizontal-relative:page;mso-position-vertical-relative:page" o:regroupid="1" o:allowincell="f" filled="f" stroked="f">
            <v:textbox inset="0,0,0,0">
              <w:txbxContent>
                <w:p w:rsidR="00CF1A61" w:rsidRDefault="000E7CB4" w:rsidP="00CF1A61">
                  <w:pPr>
                    <w:spacing w:after="0" w:line="17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28.8pt;height:89.55pt">
                        <v:imagedata r:id="rId6" o:title=""/>
                      </v:shape>
                    </w:pict>
                  </w:r>
                </w:p>
                <w:p w:rsidR="00CF1A61" w:rsidRDefault="00CF1A61" w:rsidP="00CF1A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141" style="position:absolute;margin-left:143.25pt;margin-top:305.5pt;width:23.75pt;height:26.15pt;z-index:-251644416" coordorigin="16213,9251" coordsize="475,523" o:regroupid="1" o:allowincell="f">
            <v:shape id="_x0000_s1142" style="position:absolute;left:16213;top:9251;width:475;height:523;mso-position-horizontal-relative:page;mso-position-vertical-relative:page" coordsize="475,523" o:allowincell="f" path="m475,295r-3,-21l465,258r-8,-11l454,244,437,232r-19,-7l394,224r-20,4l358,235r-44,38l314,75,311,54,303,36,284,17,267,5,250,,225,1,205,6r-15,9l175,33,165,50r-4,19l160,274,126,242,109,231,90,224r-27,1l43,230r-15,8l18,248,6,265,,284r1,27l6,331r8,15l17,349r,-44l19,284r8,-18l31,260,48,247r19,-5l89,243r17,8l164,301r16,15l180,75r4,-21l194,37,211,24r18,-6l253,20r17,8l286,46r8,17l295,316r16,-15l361,256r17,-11l398,241r22,4l437,254r6,6l454,278r4,19l458,349r8,-10l474,321r1,-26e" fillcolor="#8b8b8b" stroked="f">
              <v:path arrowok="t"/>
            </v:shape>
            <v:shape id="_x0000_s1143" style="position:absolute;left:16213;top:9251;width:475;height:523;mso-position-horizontal-relative:page;mso-position-vertical-relative:page" coordsize="475,523" o:allowincell="f" path="m458,349r,-52l454,319r-9,17l439,342,280,485r-5,6l268,496r-7,3l254,502r-8,2l229,504r-7,-2l215,499r-8,-3l201,492r-6,-6l195,486,35,341,23,325,17,305r,44l23,356,182,499r8,7l198,512r9,4l216,520r11,3l248,523r11,-3l268,516r10,-4l287,506r6,-8l452,355r6,-6e" fillcolor="#8b8b8b" stroked="f">
              <v:path arrowok="t"/>
            </v:shape>
          </v:group>
        </w:pict>
      </w:r>
      <w:r>
        <w:rPr>
          <w:noProof/>
        </w:rPr>
        <w:pict>
          <v:polyline id="_x0000_s1140" style="position:absolute;z-index:-251645440" points="166.1pt,320.8pt,166.05pt,319.75pt,165.65pt,318.85pt,165.4pt,318.55pt,164.55pt,317.9pt,163.6pt,317.65pt,162.5pt,317.7pt,161.65pt,318.1pt,158.8pt,320.6pt,158pt,321.35pt,158pt,309.3pt,157.8pt,308.25pt,157.3pt,307.4pt,156.45pt,306.75pt,155.5pt,306.45pt,154.35pt,306.55pt,153.45pt,306.9pt,152.7pt,307.85pt,152.3pt,308.7pt,152.2pt,320.3pt,152.2pt,321.35pt,151.45pt,320.6pt,148.95pt,318.35pt,148.05pt,317.8pt,147.1pt,317.6pt,146pt,317.8pt,145.15pt,318.25pt,144.8pt,318.55pt,144.25pt,319.45pt,144.1pt,320.4pt,144.25pt,321.5pt,144.75pt,322.35pt,145pt,322.65pt,153pt,329.8pt,153pt,329.85pt,153.3pt,330.15pt,153.6pt,330.35pt,154pt,330.5pt,154.35pt,330.65pt,154.7pt,330.75pt,155.5pt,330.75pt,155.9pt,330.65pt,156.3pt,330.5pt,156.65pt,330.35pt,156.95pt,330.1pt,157.25pt,329.8pt,157.25pt,329.75pt,165.25pt,322.6pt,165.85pt,321.8pt,166.1pt,320.8pt" coordsize="441,486" o:regroupid="1" o:allowincell="f" stroked="f">
            <v:path arrowok="t"/>
          </v:polyline>
        </w:pict>
      </w:r>
      <w:r>
        <w:rPr>
          <w:noProof/>
        </w:rPr>
        <w:pict>
          <v:group id="_x0000_s1137" style="position:absolute;margin-left:139.9pt;margin-top:215.75pt;width:30.05pt;height:33.05pt;z-index:-251646464" coordorigin="16146,7456" coordsize="601,661" o:regroupid="1" o:allowincell="f">
            <v:shape id="_x0000_s1138" style="position:absolute;left:16146;top:7456;width:601;height:661;mso-position-horizontal-relative:page;mso-position-vertical-relative:page" coordsize="601,661" o:allowincell="f" path="m601,372r-3,-21l591,333r-9,-15l574,309,557,296r-18,-8l519,283r-22,l477,287r-18,7l443,305r-46,41l397,96,395,75,388,56,378,38,360,21,342,10,325,3,307,,284,1,264,7r-17,9l229,35,216,53r-8,17l204,87r,259l161,307,144,295r-19,-9l106,282r-25,2l60,289r-17,8l29,309r-5,5l12,331,4,349,,369r2,25l7,414r8,17l24,443r,-72l28,352r8,-16l41,329,57,316r19,-8l101,307r20,4l136,318r72,63l228,399r,-303l231,75r9,-18l258,39,275,28r17,-4l316,26r19,6l350,42r13,17l371,77r3,322l393,381r64,-57l474,313r19,-6l519,308r19,6l553,323r7,6l572,347r6,19l578,442r8,-9l595,415r6,-19l601,372e" fillcolor="#8b8b8b" stroked="f">
              <v:path arrowok="t"/>
            </v:shape>
            <v:shape id="_x0000_s1139" style="position:absolute;left:16146;top:7456;width:601;height:661;mso-position-horizontal-relative:page;mso-position-vertical-relative:page" coordsize="601,661" o:allowincell="f" path="m578,442r,-76l576,392r-5,19l562,426r-7,6l355,612r-1,1l348,620r-9,6l330,630r-9,4l311,636r-20,l281,634r-8,-3l263,627r-8,-6l248,614r,-1l46,432,33,416,25,397,24,371r,72l26,446r4,4l231,631r9,9l251,647r12,5l274,657r13,3l314,660r14,-3l339,652r13,-5l363,639r8,-10l572,449r6,-7e" fillcolor="#8b8b8b" stroked="f">
              <v:path arrowok="t"/>
            </v:shape>
          </v:group>
        </w:pict>
      </w:r>
      <w:r>
        <w:rPr>
          <w:noProof/>
        </w:rPr>
        <w:pict>
          <v:polyline id="_x0000_s1136" style="position:absolute;z-index:-251647488" points="168.75pt,234.3pt,168.55pt,233.35pt,168.2pt,232.55pt,167.9pt,232.2pt,167.05pt,231.55pt,166.15pt,231.15pt,164.85pt,231.1pt,163.9pt,231.3pt,163.1pt,231.65pt,159.55pt,234.8pt,158.6pt,235.7pt,158.6pt,220.55pt,158.45pt,219.5pt,158pt,218.55pt,157.05pt,217.7pt,156.2pt,217.15pt,155.35pt,216.95pt,154.15pt,217pt,153.2pt,217.35pt,152.5pt,217.85pt,151.85pt,218.7pt,151.4pt,219.6pt,151.3pt,234.4pt,151.3pt,235.7pt,150.3pt,234.8pt,147.15pt,231.95pt,146.25pt,231.4pt,145.3pt,231.1pt,2in,231.15pt,143.05pt,231.45pt,142.3pt,231.85pt,141.95pt,232.2pt,141.35pt,233.1pt,141.1pt,234.05pt,141.15pt,235.35pt,141.45pt,236.3pt,141.9pt,237.05pt,142.2pt,237.35pt,152.3pt,246.4pt,152.3pt,246.45pt,152.6pt,246.8pt,153.05pt,247.1pt,153.5pt,247.3pt,153.95pt,247.45pt,154.45pt,247.55pt,155.45pt,247.55pt,155.95pt,247.45pt,156.4pt,247.25pt,156.85pt,247.05pt,157.3pt,246.75pt,157.6pt,246.4pt,157.65pt,246.35pt,167.7pt,237.35pt,168.35pt,236.5pt,168.7pt,235.6pt,168.75pt,234.3pt" coordsize="553,613" o:regroupid="1" o:allowincell="f" stroked="f">
            <v:path arrowok="t"/>
          </v:polyline>
        </w:pict>
      </w:r>
      <w:r>
        <w:rPr>
          <w:noProof/>
        </w:rPr>
        <w:pict>
          <v:group id="_x0000_s1133" style="position:absolute;margin-left:137.3pt;margin-top:126.55pt;width:36.6pt;height:40.05pt;z-index:-251648512" coordorigin="16094,5672" coordsize="732,801" o:regroupid="1" o:allowincell="f">
            <v:shape id="_x0000_s1134" style="position:absolute;left:16094;top:5672;width:732;height:801;mso-position-horizontal-relative:page;mso-position-vertical-relative:page" coordsize="732,801" o:allowincell="f" path="m732,473r,-23l729,430r-6,-19l714,394,702,379r-4,-4l682,362,664,352r-20,-7l625,342r-21,l584,346r-18,7l548,363r-64,56l484,115,482,95,476,75,467,56,456,40,439,24,421,12,403,4,384,,358,,336,4r-19,6l301,18,288,29,273,45,262,63r-8,18l249,100r-1,320l196,372,179,359r-18,-9l142,344r-20,-2l99,344r-21,5l60,356,44,367,30,380,17,397,8,415,2,435,,454r2,23l7,498r8,18l25,532r4,4l29,470r1,-23l34,427r8,-17l51,399,67,385r18,-9l105,371r22,l146,376r18,8l254,462r24,22l278,115r2,-20l288,75,298,58,316,44,333,34r19,-6l378,29r20,5l415,42r13,10l441,68r9,18l454,106r1,378l479,462r77,-69l573,381r18,-7l611,370r23,3l653,379r17,10l682,399r12,17l701,435r3,20l704,536r6,-7l720,512r8,-19l732,473e" fillcolor="#8b8b8b" stroked="f">
              <v:path arrowok="t"/>
            </v:shape>
            <v:shape id="_x0000_s1135" style="position:absolute;left:16094;top:5672;width:732;height:801;mso-position-horizontal-relative:page;mso-position-vertical-relative:page" coordsize="732,801" o:allowincell="f" path="m704,536r,-81l701,478r-6,19l685,514r-9,10l432,743r-1,1l423,752r-10,8l391,770r-12,2l354,772r-12,-2l332,766r-12,-5l310,754r-8,-9l302,744,57,524r-1,-1l43,508,33,489,29,470r,66l37,545,282,766r15,12l314,789r21,8l354,801r25,-1l398,797r24,-11l439,776r11,-11l452,763,695,545r,l704,536e" fillcolor="#8b8b8b" stroked="f">
              <v:path arrowok="t"/>
            </v:shape>
          </v:group>
        </w:pict>
      </w:r>
      <w:r>
        <w:rPr>
          <w:noProof/>
        </w:rPr>
        <w:pict>
          <v:polyline id="_x0000_s1132" style="position:absolute;z-index:-251649536" points="172.4pt,150.05pt,172.4pt,148.9pt,172.2pt,147.95pt,171.8pt,147.1pt,171.3pt,146.5pt,170.5pt,145.8pt,169.6pt,145.35pt,168.6pt,145.1pt,167.5pt,145.15pt,166.5pt,145.35pt,165.65pt,145.75pt,161.2pt,149.7pt,160pt,150.8pt,160pt,132.35pt,159.9pt,131.3pt,159.55pt,130.35pt,159pt,129.5pt,158.1pt,128.75pt,157.25pt,128.25pt,156.3pt,128pt,155pt,128.05pt,154pt,128.25pt,153.15pt,128.65pt,152.5pt,129.15pt,151.85pt,129.95pt,151.4pt,130.85pt,151.2pt,131.85pt,151.15pt,149.2pt,151.15pt,150.8pt,149.95pt,149.7pt,146.1pt,146.2pt,145.25pt,145.6pt,144.3pt,145.25pt,143.35pt,145.1pt,142.15pt,145.2pt,141.2pt,145.5pt,140.35pt,146pt,139.8pt,146.55pt,139.2pt,147.4pt,138.85pt,148.3pt,138.7pt,149.3pt,138.8pt,150.45pt,139.1pt,151.45pt,139.6pt,152.25pt,140.1pt,152.75pt,152.35pt,163.8pt,152.35pt,163.8pt,152.75pt,164.25pt,153.3pt,164.6pt,153.85pt,164.85pt,154.4pt,165.05pt,154.95pt,165.2pt,156.2pt,165.2pt,156.8pt,165.05pt,157.35pt,164.8pt,157.9pt,164.55pt,158.45pt,164.2pt,158.85pt,163.75pt,158.85pt,163.7pt,171.05pt,152.75pt,171.1pt,152.75pt,171.75pt,151.95pt,172.2pt,151.05pt,172.4pt,150.05pt" coordsize="675,744" o:regroupid="1" o:allowincell="f" stroked="f">
            <v:path arrowok="t"/>
          </v:polyline>
        </w:pict>
      </w:r>
      <w:r>
        <w:rPr>
          <w:noProof/>
        </w:rPr>
        <w:pict>
          <v:shape id="_x0000_s1159" type="#_x0000_t202" style="position:absolute;margin-left:781.3pt;margin-top:392.65pt;width:14.9pt;height:146.95pt;z-index:-251665920;mso-position-horizontal-relative:page;mso-position-vertical-relative:page" o:allowincell="f" filled="f" stroked="f">
            <v:textbox style="layout-flow:vertical" inset="0,0,0,0">
              <w:txbxContent>
                <w:p w:rsidR="00A653D5" w:rsidRPr="00CF1A61" w:rsidRDefault="00A653D5">
                  <w:pPr>
                    <w:widowControl w:val="0"/>
                    <w:autoSpaceDE w:val="0"/>
                    <w:autoSpaceDN w:val="0"/>
                    <w:adjustRightInd w:val="0"/>
                    <w:spacing w:after="0" w:line="205" w:lineRule="exact"/>
                    <w:ind w:left="20" w:right="-47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>S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8"/>
                      <w:sz w:val="18"/>
                      <w:szCs w:val="18"/>
                    </w:rPr>
                    <w:t>w</w:t>
                  </w: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 xml:space="preserve">oosh </w:t>
                  </w:r>
                  <w:r>
                    <w:rPr>
                      <w:rFonts w:ascii="Arial" w:hAnsi="Arial" w:cs="Arial"/>
                      <w:color w:val="2A2A29"/>
                      <w:spacing w:val="7"/>
                      <w:w w:val="8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>·</w:t>
                  </w:r>
                  <w:r>
                    <w:rPr>
                      <w:rFonts w:ascii="Arial" w:hAnsi="Arial" w:cs="Arial"/>
                      <w:color w:val="2A2A29"/>
                      <w:spacing w:val="-3"/>
                      <w:w w:val="8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8.˚</w:t>
                  </w:r>
                  <w:r>
                    <w:rPr>
                      <w:rFonts w:ascii="Arial" w:hAnsi="Arial" w:cs="Arial"/>
                      <w:color w:val="2A2A29"/>
                      <w:spacing w:val="1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ano</w:t>
                  </w:r>
                  <w:r>
                    <w:rPr>
                      <w:rFonts w:ascii="Arial" w:hAnsi="Arial" w:cs="Arial"/>
                      <w:color w:val="2A2A29"/>
                      <w:spacing w:val="-19"/>
                      <w:sz w:val="18"/>
                      <w:szCs w:val="18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b/>
                      <w:color w:val="2A2A29"/>
                      <w:sz w:val="18"/>
                      <w:szCs w:val="18"/>
                    </w:rPr>
                    <w:t>E</w:t>
                  </w:r>
                  <w:r w:rsidRPr="00CF1A61">
                    <w:rPr>
                      <w:rFonts w:ascii="Arial" w:hAnsi="Arial" w:cs="Arial"/>
                      <w:b/>
                      <w:color w:val="2A2A29"/>
                      <w:spacing w:val="-2"/>
                      <w:sz w:val="18"/>
                      <w:szCs w:val="18"/>
                    </w:rPr>
                    <w:t>v</w:t>
                  </w:r>
                  <w:r w:rsidRPr="00CF1A61">
                    <w:rPr>
                      <w:rFonts w:ascii="Arial" w:hAnsi="Arial" w:cs="Arial"/>
                      <w:b/>
                      <w:color w:val="2A2A29"/>
                      <w:sz w:val="18"/>
                      <w:szCs w:val="18"/>
                    </w:rPr>
                    <w:t>aluation</w:t>
                  </w:r>
                  <w:r w:rsidRPr="00CF1A61">
                    <w:rPr>
                      <w:rFonts w:ascii="Arial" w:hAnsi="Arial" w:cs="Arial"/>
                      <w:b/>
                      <w:color w:val="2A2A29"/>
                      <w:spacing w:val="26"/>
                      <w:sz w:val="18"/>
                      <w:szCs w:val="18"/>
                    </w:rPr>
                    <w:t xml:space="preserve"> </w:t>
                  </w:r>
                  <w:r w:rsidRPr="00CF1A61">
                    <w:rPr>
                      <w:rFonts w:ascii="Arial" w:hAnsi="Arial" w:cs="Arial"/>
                      <w:b/>
                      <w:color w:val="2A2A29"/>
                      <w:spacing w:val="-1"/>
                      <w:w w:val="130"/>
                      <w:sz w:val="18"/>
                      <w:szCs w:val="18"/>
                    </w:rPr>
                    <w:t>t</w:t>
                  </w:r>
                  <w:r w:rsidRPr="00CF1A61">
                    <w:rPr>
                      <w:rFonts w:ascii="Arial" w:hAnsi="Arial" w:cs="Arial"/>
                      <w:b/>
                      <w:color w:val="2A2A29"/>
                      <w:sz w:val="18"/>
                      <w:szCs w:val="18"/>
                    </w:rPr>
                    <w:t>e</w:t>
                  </w:r>
                  <w:r w:rsidRPr="00CF1A61">
                    <w:rPr>
                      <w:rFonts w:ascii="Arial" w:hAnsi="Arial" w:cs="Arial"/>
                      <w:b/>
                      <w:color w:val="2A2A29"/>
                      <w:spacing w:val="-2"/>
                      <w:sz w:val="18"/>
                      <w:szCs w:val="18"/>
                    </w:rPr>
                    <w:t>s</w:t>
                  </w:r>
                  <w:r w:rsidRPr="00CF1A61">
                    <w:rPr>
                      <w:rFonts w:ascii="Arial" w:hAnsi="Arial" w:cs="Arial"/>
                      <w:b/>
                      <w:color w:val="2A2A29"/>
                      <w:w w:val="111"/>
                      <w:sz w:val="18"/>
                      <w:szCs w:val="18"/>
                    </w:rPr>
                    <w:t>ts</w:t>
                  </w:r>
                </w:p>
              </w:txbxContent>
            </v:textbox>
            <w10:wrap anchorx="page" anchory="page"/>
          </v:shape>
        </w:pict>
      </w:r>
      <w:r w:rsidR="00A653D5">
        <w:rPr>
          <w:rFonts w:ascii="Arial" w:hAnsi="Arial" w:cs="Arial"/>
          <w:color w:val="000000"/>
          <w:sz w:val="16"/>
          <w:szCs w:val="16"/>
        </w:rPr>
        <w:br w:type="column"/>
      </w:r>
      <w:r w:rsidR="00A653D5">
        <w:rPr>
          <w:rFonts w:ascii="Arial" w:hAnsi="Arial" w:cs="Arial"/>
          <w:color w:val="2A2A29"/>
          <w:sz w:val="20"/>
          <w:szCs w:val="20"/>
        </w:rPr>
        <w:lastRenderedPageBreak/>
        <w:t>100</w:t>
      </w:r>
    </w:p>
    <w:sectPr w:rsidR="00A653D5">
      <w:type w:val="continuous"/>
      <w:pgSz w:w="16840" w:h="11920" w:orient="landscape"/>
      <w:pgMar w:top="1020" w:right="1200" w:bottom="280" w:left="1020" w:header="720" w:footer="720" w:gutter="0"/>
      <w:cols w:num="10" w:space="720" w:equalWidth="0">
        <w:col w:w="1177" w:space="1789"/>
        <w:col w:w="1573" w:space="318"/>
        <w:col w:w="294" w:space="343"/>
        <w:col w:w="3014" w:space="292"/>
        <w:col w:w="589" w:space="374"/>
        <w:col w:w="589" w:space="311"/>
        <w:col w:w="589" w:space="398"/>
        <w:col w:w="294" w:space="384"/>
        <w:col w:w="1171" w:space="472"/>
        <w:col w:w="649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3D0D"/>
    <w:rsid w:val="000B3934"/>
    <w:rsid w:val="000E7CB4"/>
    <w:rsid w:val="003C6A89"/>
    <w:rsid w:val="004C01AA"/>
    <w:rsid w:val="00594730"/>
    <w:rsid w:val="006543F6"/>
    <w:rsid w:val="00A653D5"/>
    <w:rsid w:val="00CF1A61"/>
    <w:rsid w:val="00D8735A"/>
    <w:rsid w:val="00E13D0D"/>
    <w:rsid w:val="00E8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63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efaultImageDpi w14:val="0"/>
  <w15:docId w15:val="{231EEF6F-3723-40F7-836D-4828A71E2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7D6EAFF8-932C-4518-8ECB-7184C6F36EA1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</TotalTime>
  <Pages>1</Pages>
  <Words>59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2014-06-20T17:06:00Z</dcterms:created>
  <dcterms:modified xsi:type="dcterms:W3CDTF">2014-07-01T14:04:00Z</dcterms:modified>
</cp:coreProperties>
</file>