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410" w:rsidRPr="001463FF" w:rsidRDefault="006633B8">
      <w:pPr>
        <w:widowControl w:val="0"/>
        <w:tabs>
          <w:tab w:val="left" w:pos="2240"/>
        </w:tabs>
        <w:autoSpaceDE w:val="0"/>
        <w:autoSpaceDN w:val="0"/>
        <w:adjustRightInd w:val="0"/>
        <w:spacing w:before="97" w:after="0" w:line="824" w:lineRule="exact"/>
        <w:ind w:left="1417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rect id="_x0000_s1661" style="position:absolute;left:0;text-align:left;margin-left:0;margin-top:0;width:510pt;height:17pt;z-index:-251603456;mso-position-horizontal-relative:page;mso-position-vertical-relative:page" o:regroupid="5" o:allowincell="f" filled="f" stroked="f">
            <v:textbox inset="0,0,0,0">
              <w:txbxContent>
                <w:p w:rsidR="001463FF" w:rsidRDefault="00584A3B" w:rsidP="001463FF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0" type="#_x0000_t75" style="width:512.75pt;height:16.9pt">
                        <v:imagedata r:id="rId7" o:title=""/>
                      </v:shape>
                    </w:pict>
                  </w:r>
                </w:p>
                <w:p w:rsidR="001463FF" w:rsidRDefault="001463FF" w:rsidP="001463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="00584A3B">
        <w:rPr>
          <w:noProof/>
        </w:rPr>
        <w:pict>
          <v:polyline id="_x0000_s1068" style="position:absolute;left:0;text-align:left;z-index:-251638272" points="123.35pt,8.35pt,121.7pt,8.4pt,120.1pt,8.6pt,118.55pt,8.9pt,117.05pt,9.35pt,115.6pt,9.9pt,114.2pt,10.55pt,112.85pt,11.3pt,111.6pt,12.15pt,110.4pt,13.1pt,109.25pt,14.15pt,108.2pt,15.3pt,107.25pt,16.5pt,106.4pt,17.75pt,105.65pt,19.1pt,105pt,20.5pt,104.45pt,21.95pt,104pt,23.45pt,103.7pt,25pt,103.5pt,26.6pt,103.45pt,28.25pt,103.5pt,29.9pt,103.7pt,31.5pt,104pt,33.05pt,104.45pt,34.55pt,105pt,36pt,105.65pt,37.4pt,106.4pt,38.75pt,107.25pt,40.05pt,108.2pt,41.25pt,109.25pt,42.35pt,110.4pt,43.4pt,111.6pt,44.35pt,112.85pt,45.2pt,114.2pt,45.95pt,115.6pt,46.6pt,117.05pt,47.15pt,118.55pt,47.6pt,120.1pt,47.95pt,121.7pt,48.1pt,123.35pt,48.2pt,125pt,48.1pt,126.6pt,47.95pt,128.15pt,47.6pt,129.65pt,47.15pt,131.1pt,46.6pt,132.5pt,45.95pt,133.85pt,45.2pt,135.15pt,44.35pt,136.35pt,43.4pt,137.45pt,42.35pt,138.5pt,41.25pt,139.45pt,40.05pt,140.3pt,38.75pt,141.05pt,37.4pt,141.7pt,36pt,142.25pt,34.55pt,142.7pt,33.05pt,143.05pt,31.5pt,143.2pt,29.9pt,143.3pt,28.25pt,143.2pt,26.6pt,143.05pt,25pt,142.7pt,23.45pt,142.25pt,21.95pt,141.7pt,20.5pt,141.05pt,19.1pt,140.3pt,17.75pt,139.45pt,16.5pt,138.5pt,15.3pt,137.45pt,14.15pt,136.35pt,13.1pt,135.15pt,12.15pt,133.85pt,11.3pt,132.5pt,10.55pt,131.1pt,9.9pt,129.65pt,9.35pt,128.15pt,8.9pt,126.6pt,8.6pt,125pt,8.4pt,123.35pt,8.35pt" coordsize="797,797" o:regroupid="1" o:allowincell="f" fillcolor="#2a2a29" stroked="f">
            <v:path arrowok="t"/>
          </v:polyline>
        </w:pict>
      </w:r>
      <w:r w:rsidR="00584A3B">
        <w:rPr>
          <w:noProof/>
        </w:rPr>
        <w:pict>
          <v:polyline id="_x0000_s1066" style="position:absolute;left:0;text-align:left;z-index:-251639296" points="76.5pt,5.6pt,72.65pt,5.6pt,71.05pt,5.6pt,69.6pt,5.7pt,68.3pt,5.8pt,67.2pt,5.95pt,66.2pt,6.2pt,65.4pt,6.5pt,64.7pt,6.85pt,64.1pt,7.35pt,63.6pt,7.95pt,63.25pt,8.65pt,62.95pt,9.45pt,62.7pt,10.45pt,62.55pt,11.55pt,62.45pt,12.85pt,62.35pt,14.3pt,62.35pt,15.9pt,62.35pt,17.75pt,62.35pt,37.8pt,62.35pt,39.65pt,62.35pt,41.25pt,62.45pt,42.7pt,62.55pt,44pt,62.7pt,45.1pt,62.95pt,46.1pt,63.25pt,46.9pt,63.6pt,47.6pt,64.1pt,48.2pt,64.7pt,48.7pt,65.4pt,49.05pt,66.2pt,49.35pt,67.2pt,49.6pt,68.3pt,49.75pt,69.6pt,49.85pt,71.05pt,49.95pt,72.65pt,49.95pt,74.45pt,50pt,332.1pt,50pt,333.95pt,49.95pt,335.55pt,49.95pt,337pt,49.85pt,338.3pt,49.75pt,339.4pt,49.6pt,340.4pt,49.35pt,341.2pt,49.05pt,341.9pt,48.7pt,342.5pt,48.2pt,343pt,47.6pt,343.35pt,46.9pt,343.65pt,46.1pt,343.9pt,45.1pt,344.05pt,44pt,344.15pt,42.7pt,344.2pt,41.25pt,344.25pt,39.65pt,344.25pt,37.8pt,344.25pt,17.75pt,344.25pt,15.9pt,344.2pt,14.3pt,344.15pt,12.85pt,344.05pt,11.55pt,343.9pt,10.45pt,343.65pt,9.45pt,343.35pt,8.65pt,343pt,7.95pt,342.5pt,7.35pt,341.9pt,6.85pt,341.2pt,6.5pt,340.4pt,6.2pt,339.4pt,5.95pt,338.3pt,5.8pt,337pt,5.7pt,335.55pt,5.6pt,333.95pt,5.6pt,76.5pt,5.6pt" coordsize="5639,888" o:regroupid="1" o:allowincell="f" fillcolor="#e3e3e3" stroked="f">
            <v:path arrowok="t"/>
          </v:polyline>
        </w:pict>
      </w:r>
      <w:r w:rsidR="00584A3B">
        <w:rPr>
          <w:noProof/>
        </w:rPr>
        <w:pict>
          <v:shape id="_x0000_s1060" style="position:absolute;left:0;text-align:left;margin-left:63.35pt;margin-top:60.45pt;width:474.2pt;height:97.2pt;z-index:-251695616;mso-position-horizontal-relative:page;mso-position-vertical-relative:text" coordsize="9484,1944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DF7410" w:rsidRPr="001463FF">
        <w:rPr>
          <w:rFonts w:ascii="Times New Roman" w:hAnsi="Times New Roman"/>
          <w:b/>
          <w:bCs/>
          <w:color w:val="2A2A29"/>
          <w:w w:val="120"/>
          <w:position w:val="10"/>
          <w:sz w:val="24"/>
          <w:szCs w:val="24"/>
          <w:lang w:val="en-US"/>
        </w:rPr>
        <w:t>Unit</w:t>
      </w:r>
      <w:r w:rsidR="00DF7410" w:rsidRPr="001463FF">
        <w:rPr>
          <w:rFonts w:ascii="Times New Roman" w:hAnsi="Times New Roman"/>
          <w:b/>
          <w:bCs/>
          <w:color w:val="2A2A29"/>
          <w:position w:val="10"/>
          <w:sz w:val="24"/>
          <w:szCs w:val="24"/>
          <w:lang w:val="en-US"/>
        </w:rPr>
        <w:tab/>
      </w:r>
      <w:r w:rsidR="00DF7410" w:rsidRPr="001463FF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2</w:t>
      </w:r>
    </w:p>
    <w:p w:rsidR="00DF7410" w:rsidRPr="001463FF" w:rsidRDefault="00DF7410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1463FF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DF7410" w:rsidRPr="001463FF" w:rsidRDefault="006633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677" style="position:absolute;z-index:-251593216" points="420.6pt,-63.3pt,372.25pt,-63.3pt,371pt,-63.2pt,369.85pt,-62.95pt,368.8pt,-62.55pt,367.8pt,-62pt,366.9pt,-61.35pt,366.15pt,-60.6pt,365.55pt,-59.7pt,365.1pt,-58.8pt,364.8pt,-57.8pt,364.75pt,-56.7pt,364.85pt,-55.65pt,365.15pt,-54.7pt,365.65pt,-53.75pt,366.25pt,-52.95pt,367.05pt,-52.2pt,367.95pt,-51.55pt,368.95pt,-51pt,370.05pt,-50.65pt,371.2pt,-50.4pt,372.45pt,-50.3pt,419.6pt,-50.3pt,419.6pt,-50.3pt,419.7pt,-50.6pt,420.3pt,-53.55pt,420.65pt,-56.6pt,420.8pt,-59.75pt,420.75pt,-60.75pt,420.75pt,-61.8pt,420.65pt,-62.85pt,420.6pt,-63.3pt" coordsize="1121,261" o:regroupid="5" o:allowincell="f" fillcolor="#d5d5d4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676" style="position:absolute;z-index:-251594240" points="417.3pt,-43.75pt,376.7pt,-43.75pt,375.65pt,-43.45pt,374.7pt,-42.85pt,374pt,-42.05pt,373.55pt,-41.05pt,373.4pt,-39.95pt,373.4pt,-38pt,373.7pt,-36.95pt,374.3pt,-36pt,375.1pt,-35.3pt,376.1pt,-34.85pt,377.25pt,-34.65pt,411.4pt,-34.7pt,411.4pt,-34.7pt,411.65pt,-34.95pt,413.45pt,-37.25pt,415.1pt,-39.65pt,416.55pt,-42.2pt,417.3pt,-43.75pt" coordsize="878,182" o:regroupid="5" o:allowincell="f" fillcolor="#9e9e9e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675" style="position:absolute;z-index:-251595264" points="345.4pt,-66.8pt,345.35pt,-66.6pt,345.2pt,-65.65pt,345.05pt,-64.6pt,344.9pt,-63.6pt,344.85pt,-62.6pt,344.75pt,-61.55pt,344.75pt,-60.5pt,344.85pt,-57.3pt,345.2pt,-54.1pt,345.85pt,-51.05pt,346.65pt,-48.1pt,347.7pt,-45.25pt,348.95pt,-42.5pt,350.4pt,-39.9pt,352.05pt,-37.4pt,353.85pt,-35.05pt,355.85pt,-32.9pt,358pt,-30.9pt,360.3pt,-29.05pt,362.7pt,-27.4pt,365.3pt,-25.9pt,367.95pt,-24.65pt,370.75pt,-23.6pt,373.6pt,-22.75pt,376.6pt,-22.15pt,379.65pt,-21.75pt,382.75pt,-21.65pt,385.9pt,-21.75pt,388.95pt,-22.15pt,391.9pt,-22.75pt,394.8pt,-23.6pt,397.55pt,-24.65pt,400.25pt,-25.9pt,402.8pt,-27.35pt,405.25pt,-29pt,407.5pt,-30.8pt,409.65pt,-32.8pt,411.65pt,-34.95pt,413.45pt,-37.2pt,415.1pt,-39.65pt,416.55pt,-42.2pt,417.8pt,-44.9pt,418.85pt,-47.65pt,419.7pt,-50.55pt,420.3pt,-53.5pt,420.7pt,-56.55pt,420.8pt,-59.7pt,420.8pt,-60.75pt,420.75pt,-61.75pt,420.7pt,-62.8pt,420.6pt,-63.8pt,420.45pt,-64.8pt,420.3pt,-65.8pt,420.15pt,-66.8pt,345.5pt,-66.8pt,345.5pt,-66.8pt,345.4pt,-66.8pt" coordsize="1521,903" o:regroupid="5" o:allowincell="f" fillcolor="#727272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674" style="position:absolute;margin-left:506.1pt;margin-top:0;width:89pt;height:29pt;z-index:-251596288;mso-position-horizontal-relative:page;mso-position-vertical-relative:page" o:regroupid="5" o:allowincell="f" filled="f" stroked="f">
            <v:textbox inset="0,0,0,0">
              <w:txbxContent>
                <w:p w:rsidR="001463FF" w:rsidRDefault="00584A3B" w:rsidP="001463FF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2" type="#_x0000_t75" style="width:88.3pt;height:28.8pt">
                        <v:imagedata r:id="rId8" o:title=""/>
                      </v:shape>
                    </w:pict>
                  </w:r>
                </w:p>
                <w:p w:rsidR="001463FF" w:rsidRDefault="001463FF" w:rsidP="001463F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671" style="position:absolute;margin-left:312.35pt;margin-top:-59.35pt;width:26.15pt;height:23.75pt;z-index:-251597312" coordorigin="9251,149" coordsize="523,475" o:regroupid="5" o:allowincell="f">
            <v:shape id="_x0000_s1672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673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670" style="position:absolute;z-index:-251598336" points="327.65pt,-58.5pt,326.6pt,-58.45pt,325.7pt,-58.05pt,325.4pt,-57.8pt,324.75pt,-56.95pt,324.5pt,-56pt,324.55pt,-54.95pt,324.95pt,-54.05pt,327.45pt,-51.2pt,328.2pt,-50.4pt,316.15pt,-50.4pt,315.1pt,-50.25pt,314.25pt,-49.7pt,313.6pt,-48.85pt,313.3pt,-47.9pt,313.4pt,-46.75pt,313.75pt,-45.9pt,314.7pt,-45.1pt,315.55pt,-44.7pt,327.15pt,-44.65pt,328.2pt,-44.65pt,327.45pt,-43.85pt,325.2pt,-41.35pt,324.65pt,-40.45pt,324.45pt,-39.5pt,324.65pt,-38.4pt,325.1pt,-37.55pt,325.4pt,-37.2pt,326.3pt,-36.7pt,327.25pt,-36.5pt,328.35pt,-36.65pt,329.2pt,-37.15pt,329.5pt,-37.45pt,336.65pt,-45.4pt,336.7pt,-45.4pt,337pt,-45.7pt,337.2pt,-46pt,337.35pt,-46.4pt,337.5pt,-46.75pt,337.6pt,-47.1pt,337.6pt,-47.95pt,337.5pt,-48.35pt,337.35pt,-48.7pt,337.2pt,-49.05pt,336.95pt,-49.4pt,336.65pt,-49.65pt,336.6pt,-49.65pt,329.45pt,-57.65pt,328.65pt,-58.25pt,327.65pt,-58.5pt" coordsize="486,441" o:regroupid="5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667" style="position:absolute;margin-left:222.6pt;margin-top:-62.35pt;width:33.05pt;height:30.1pt;z-index:-251599360" coordorigin="7456,89" coordsize="661,602" o:regroupid="5" o:allowincell="f">
            <v:shape id="_x0000_s1668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669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666" style="position:absolute;z-index:-251600384" points="241.15pt,-61.15pt,240.2pt,-61pt,239.4pt,-60.6pt,239.05pt,-60.3pt,238.4pt,-59.5pt,238pt,-58.55pt,237.95pt,-57.3pt,238.15pt,-56.3pt,238.5pt,-55.55pt,241.65pt,-52pt,242.55pt,-51pt,227.4pt,-51pt,226.35pt,-50.85pt,225.4pt,-50.45pt,224.55pt,-49.5pt,224pt,-48.65pt,223.8pt,-47.8pt,223.85pt,-46.6pt,224.2pt,-45.65pt,224.7pt,-44.9pt,225.55pt,-44.25pt,226.45pt,-43.85pt,241.25pt,-43.7pt,242.55pt,-43.7pt,241.65pt,-42.75pt,238.8pt,-39.6pt,238.25pt,-38.7pt,237.95pt,-37.75pt,238pt,-36.45pt,238.3pt,-35.45pt,238.7pt,-34.7pt,239.05pt,-34.4pt,239.95pt,-33.8pt,240.9pt,-33.5pt,242.2pt,-33.6pt,243.15pt,-33.85pt,243.9pt,-34.3pt,244.2pt,-34.65pt,253.25pt,-44.7pt,253.3pt,-44.7pt,253.65pt,-45.05pt,253.95pt,-45.45pt,254.15pt,-45.95pt,254.3pt,-46.4pt,254.4pt,-46.85pt,254.4pt,-47.85pt,254.3pt,-48.4pt,254.1pt,-48.85pt,253.9pt,-49.3pt,253.6pt,-49.7pt,253.25pt,-50.05pt,253.2pt,-50.05pt,244.2pt,-60.1pt,243.35pt,-60.75pt,242.45pt,-61.15pt,241.15pt,-61.15pt" coordsize="613,554" o:regroupid="5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663" style="position:absolute;margin-left:133.4pt;margin-top:-66.25pt;width:40.05pt;height:36.6pt;z-index:-251601408" coordorigin="5672,11" coordsize="801,732" o:regroupid="5" o:allowincell="f">
            <v:shape id="_x0000_s1664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665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662" style="position:absolute;z-index:-251602432" points="156.9pt,-64.8pt,155.75pt,-64.8pt,154.8pt,-64.6pt,153.95pt,-64.2pt,153.35pt,-63.7pt,152.65pt,-62.9pt,152.2pt,-62pt,151.95pt,-61pt,152pt,-59.9pt,152.2pt,-58.9pt,152.6pt,-58.05pt,156.55pt,-53.6pt,157.65pt,-52.4pt,139.2pt,-52.4pt,138.15pt,-52.3pt,137.2pt,-51.95pt,136.35pt,-51.4pt,135.6pt,-50.5pt,135.1pt,-49.65pt,134.85pt,-48.7pt,134.9pt,-47.4pt,135.1pt,-46.4pt,135.5pt,-45.55pt,136pt,-44.9pt,136.8pt,-44.25pt,137.7pt,-43.8pt,138.7pt,-43.6pt,156.05pt,-43.55pt,157.65pt,-43.55pt,156.55pt,-42.35pt,153.05pt,-38.5pt,152.45pt,-37.65pt,152.1pt,-36.7pt,151.95pt,-35.75pt,152.05pt,-34.55pt,152.35pt,-33.6pt,152.85pt,-32.75pt,153.4pt,-32.2pt,154.25pt,-31.6pt,155.15pt,-31.25pt,156.15pt,-31.1pt,157.3pt,-31.2pt,158.3pt,-31.5pt,159.1pt,-32pt,159.6pt,-32.5pt,170.65pt,-44.75pt,170.65pt,-44.75pt,171.1pt,-45.15pt,171.45pt,-45.7pt,171.7pt,-46.25pt,171.9pt,-46.8pt,172.05pt,-47.35pt,172.05pt,-48.6pt,171.9pt,-49.2pt,171.65pt,-49.75pt,171.4pt,-50.3pt,171.05pt,-50.85pt,170.6pt,-51.25pt,170.55pt,-51.25pt,159.6pt,-63.45pt,159.6pt,-63.5pt,158.8pt,-64.15pt,157.9pt,-64.6pt,156.9pt,-64.8pt" coordsize="744,675" o:regroupid="5" o:allowincell="f" stroked="f">
            <v:path arrowok="t"/>
          </v:polyline>
        </w:pict>
      </w:r>
    </w:p>
    <w:p w:rsidR="00DF7410" w:rsidRPr="001463FF" w:rsidRDefault="00584A3B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724" type="#_x0000_t202" style="position:absolute;margin-left:256.65pt;margin-top:6.3pt;width:127.45pt;height:33.85pt;z-index:251685376" filled="f" stroked="f">
            <v:textbox>
              <w:txbxContent>
                <w:p w:rsidR="001F7BB6" w:rsidRPr="001D5EE1" w:rsidRDefault="001F7BB6" w:rsidP="001F7BB6">
                  <w:pPr>
                    <w:rPr>
                      <w:rFonts w:ascii="Arial" w:hAnsi="Arial" w:cs="Arial"/>
                      <w:b/>
                    </w:rPr>
                  </w:pPr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Key for Schools</w:t>
                  </w:r>
                </w:p>
              </w:txbxContent>
            </v:textbox>
          </v:shape>
        </w:pict>
      </w:r>
      <w:r>
        <w:rPr>
          <w:noProof/>
        </w:rPr>
        <w:pict>
          <v:polyline id="_x0000_s1061" style="position:absolute;z-index:-251713024;mso-position-horizontal-relative:page;mso-position-vertical-relative:text" points="530.75pt,3.4pt,529.1pt,3.4pt,406.6pt,7.7pt,405.1pt,7.8pt,403.85pt,7.95pt,402.8pt,8.15pt,401.95pt,8.4pt,401.2pt,8.8pt,400.65pt,9.25pt,400.2pt,9.85pt,399.9pt,10.55pt,399.65pt,11.45pt,399.55pt,12.5pt,399.5pt,13.75pt,399.5pt,15.2pt,399.5pt,16.85pt,399.6pt,18.75pt,399.7pt,22.45pt,399.75pt,24.35pt,399.85pt,26.05pt,399.95pt,27.5pt,400.1pt,28.75pt,400.3pt,29.85pt,400.55pt,30.7pt,400.9pt,31.45pt,401.4pt,32pt,402pt,32.45pt,402.7pt,32.75pt,403.6pt,32.95pt,404.65pt,33.1pt,405.9pt,33.15pt,407.35pt,33.15pt,409pt,33.15pt,529.85pt,28.9pt,531.5pt,28.85pt,533pt,28.75pt,534.25pt,28.6pt,535.3pt,28.4pt,536.15pt,28.1pt,536.9pt,27.75pt,537.45pt,27.3pt,537.9pt,26.7pt,538.2pt,26pt,538.45pt,25.1pt,538.55pt,24.05pt,538.6pt,22.8pt,538.6pt,21.35pt,538.6pt,19.7pt,538.5pt,17.8pt,538.4pt,14.1pt,538.35pt,12.15pt,538.25pt,10.5pt,538.15pt,9pt,538pt,7.75pt,537.8pt,6.7pt,537.55pt,5.85pt,537.2pt,5.1pt,536.7pt,4.55pt,536.1pt,4.1pt,535.4pt,3.8pt,534.5pt,3.55pt,533.45pt,3.45pt,532.2pt,3.4pt,530.75pt,3.4pt" coordsize="2783,596" o:allowincell="f" fillcolor="#9e9e9e" stroked="f">
            <v:path arrowok="t"/>
            <w10:wrap anchorx="page"/>
          </v:polyline>
        </w:pict>
      </w:r>
      <w:r w:rsidR="00DF7410" w:rsidRPr="001463FF">
        <w:rPr>
          <w:rFonts w:ascii="Arial" w:hAnsi="Arial" w:cs="Arial"/>
          <w:color w:val="2A2A29"/>
          <w:spacing w:val="-8"/>
          <w:w w:val="94"/>
          <w:sz w:val="36"/>
          <w:szCs w:val="36"/>
          <w:lang w:val="en-US"/>
        </w:rPr>
        <w:t>F</w:t>
      </w:r>
      <w:r w:rsidR="00DF7410" w:rsidRPr="001463FF">
        <w:rPr>
          <w:rFonts w:ascii="Arial" w:hAnsi="Arial" w:cs="Arial"/>
          <w:color w:val="2A2A29"/>
          <w:w w:val="94"/>
          <w:sz w:val="36"/>
          <w:szCs w:val="36"/>
          <w:lang w:val="en-US"/>
        </w:rPr>
        <w:t>ashion</w:t>
      </w:r>
      <w:r w:rsidR="00DF7410" w:rsidRPr="001463FF">
        <w:rPr>
          <w:rFonts w:ascii="Arial" w:hAnsi="Arial" w:cs="Arial"/>
          <w:color w:val="2A2A29"/>
          <w:spacing w:val="-1"/>
          <w:w w:val="94"/>
          <w:sz w:val="36"/>
          <w:szCs w:val="36"/>
          <w:lang w:val="en-US"/>
        </w:rPr>
        <w:t xml:space="preserve"> </w:t>
      </w:r>
      <w:r w:rsidR="00DF7410" w:rsidRPr="001463FF">
        <w:rPr>
          <w:rFonts w:ascii="Arial" w:hAnsi="Arial" w:cs="Arial"/>
          <w:color w:val="2A2A29"/>
          <w:w w:val="94"/>
          <w:sz w:val="36"/>
          <w:szCs w:val="36"/>
          <w:lang w:val="en-US"/>
        </w:rPr>
        <w:t>and</w:t>
      </w:r>
      <w:r w:rsidR="00DF7410" w:rsidRPr="001463FF">
        <w:rPr>
          <w:rFonts w:ascii="Arial" w:hAnsi="Arial" w:cs="Arial"/>
          <w:color w:val="2A2A29"/>
          <w:spacing w:val="-9"/>
          <w:w w:val="94"/>
          <w:sz w:val="36"/>
          <w:szCs w:val="36"/>
          <w:lang w:val="en-US"/>
        </w:rPr>
        <w:t xml:space="preserve"> </w:t>
      </w:r>
      <w:r w:rsidR="00DF7410" w:rsidRPr="001463FF">
        <w:rPr>
          <w:rFonts w:ascii="Arial" w:hAnsi="Arial" w:cs="Arial"/>
          <w:color w:val="2A2A29"/>
          <w:w w:val="94"/>
          <w:sz w:val="36"/>
          <w:szCs w:val="36"/>
          <w:lang w:val="en-US"/>
        </w:rPr>
        <w:t>body</w:t>
      </w:r>
      <w:r w:rsidR="00DF7410" w:rsidRPr="001463FF">
        <w:rPr>
          <w:rFonts w:ascii="Arial" w:hAnsi="Arial" w:cs="Arial"/>
          <w:color w:val="2A2A29"/>
          <w:spacing w:val="-15"/>
          <w:w w:val="94"/>
          <w:sz w:val="36"/>
          <w:szCs w:val="36"/>
          <w:lang w:val="en-US"/>
        </w:rPr>
        <w:t xml:space="preserve"> </w:t>
      </w:r>
      <w:r w:rsidR="00DF7410" w:rsidRPr="001463FF">
        <w:rPr>
          <w:rFonts w:ascii="Arial" w:hAnsi="Arial" w:cs="Arial"/>
          <w:color w:val="2A2A29"/>
          <w:sz w:val="36"/>
          <w:szCs w:val="36"/>
          <w:lang w:val="en-US"/>
        </w:rPr>
        <w:t>image</w:t>
      </w:r>
    </w:p>
    <w:p w:rsidR="00DF7410" w:rsidRPr="001463FF" w:rsidRDefault="00DF7410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DF7410" w:rsidRPr="001463FF">
          <w:headerReference w:type="even" r:id="rId9"/>
          <w:headerReference w:type="default" r:id="rId10"/>
          <w:footerReference w:type="even" r:id="rId11"/>
          <w:footerReference w:type="default" r:id="rId12"/>
          <w:pgSz w:w="11920" w:h="16840"/>
          <w:pgMar w:top="1180" w:right="0" w:bottom="500" w:left="0" w:header="0" w:footer="318" w:gutter="0"/>
          <w:pgNumType w:start="175"/>
          <w:cols w:num="2" w:space="720" w:equalWidth="0">
            <w:col w:w="2663" w:space="341"/>
            <w:col w:w="8916"/>
          </w:cols>
          <w:noEndnote/>
        </w:sectPr>
      </w:pPr>
    </w:p>
    <w:p w:rsidR="00DF7410" w:rsidRPr="001463FF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1463FF" w:rsidRDefault="00DF7410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1463FF" w:rsidRPr="001463FF" w:rsidRDefault="00DF7410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1463FF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1463F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1463FF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1463F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1463FF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1463FF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1463FF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1463F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1463FF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1463F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1463FF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DF7410" w:rsidRPr="001463FF" w:rsidRDefault="00DF7410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1463FF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1463FF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1463FF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1463F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1463FF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1463FF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1463FF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1463FF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1463FF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1463F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1463FF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DF7410" w:rsidRPr="001463FF" w:rsidRDefault="00DF7410">
      <w:pPr>
        <w:widowControl w:val="0"/>
        <w:autoSpaceDE w:val="0"/>
        <w:autoSpaceDN w:val="0"/>
        <w:adjustRightInd w:val="0"/>
        <w:spacing w:after="0" w:line="244" w:lineRule="exact"/>
        <w:ind w:left="1514" w:right="132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1463FF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1463F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1463FF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1463FF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1463FF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1463FF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1463FF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1463FF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1463F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1463FF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1463FF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1463FF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1463FF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1463FF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1463FF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DF7410" w:rsidRPr="001463FF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1463FF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1463FF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1463FF" w:rsidRDefault="00DF7410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Arial" w:hAnsi="Arial" w:cs="Arial"/>
          <w:color w:val="000000"/>
          <w:lang w:val="en-US"/>
        </w:rPr>
      </w:pPr>
    </w:p>
    <w:p w:rsidR="00DF7410" w:rsidRPr="001463FF" w:rsidRDefault="00584A3B" w:rsidP="005D1F82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069" style="position:absolute;left:0;text-align:left;margin-left:62.25pt;margin-top:-6.9pt;width:134pt;height:35pt;z-index:-251712000;mso-position-horizontal-relative:page" o:allowincell="f" filled="f" stroked="f">
            <v:textbox inset="0,0,0,0">
              <w:txbxContent>
                <w:p w:rsidR="00DF7410" w:rsidRDefault="00584A3B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4" type="#_x0000_t75" style="width:134pt;height:35.05pt">
                        <v:imagedata r:id="rId13" o:title=""/>
                      </v:shape>
                    </w:pict>
                  </w:r>
                </w:p>
                <w:p w:rsidR="00DF7410" w:rsidRDefault="00DF74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DF7410" w:rsidRPr="001463FF">
        <w:rPr>
          <w:rFonts w:ascii="Arial" w:hAnsi="Arial" w:cs="Arial"/>
          <w:color w:val="2A2A29"/>
          <w:w w:val="62"/>
          <w:position w:val="-1"/>
          <w:sz w:val="36"/>
          <w:szCs w:val="36"/>
          <w:lang w:val="en-US"/>
        </w:rPr>
        <w:t>15</w:t>
      </w:r>
      <w:r w:rsidR="00DF7410" w:rsidRPr="001463FF">
        <w:rPr>
          <w:rFonts w:ascii="Arial" w:hAnsi="Arial" w:cs="Arial"/>
          <w:color w:val="2A2A29"/>
          <w:spacing w:val="14"/>
          <w:w w:val="62"/>
          <w:position w:val="-1"/>
          <w:sz w:val="36"/>
          <w:szCs w:val="36"/>
          <w:lang w:val="en-US"/>
        </w:rPr>
        <w:t xml:space="preserve"> </w:t>
      </w:r>
      <w:r w:rsidR="00DF7410" w:rsidRPr="001463FF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DF7410" w:rsidRPr="001463FF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DF7410" w:rsidRPr="001463FF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DF7410" w:rsidRPr="001463FF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1463FF" w:rsidRDefault="00DF7410">
      <w:pPr>
        <w:widowControl w:val="0"/>
        <w:autoSpaceDE w:val="0"/>
        <w:autoSpaceDN w:val="0"/>
        <w:adjustRightInd w:val="0"/>
        <w:spacing w:before="6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F7410" w:rsidRPr="005D1F82" w:rsidRDefault="006633B8">
      <w:pPr>
        <w:widowControl w:val="0"/>
        <w:autoSpaceDE w:val="0"/>
        <w:autoSpaceDN w:val="0"/>
        <w:adjustRightInd w:val="0"/>
        <w:spacing w:before="21" w:after="0" w:line="265" w:lineRule="auto"/>
        <w:ind w:left="1672" w:right="1122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76" style="position:absolute;left:0;text-align:left;margin-left:412.55pt;margin-top:2.2pt;width:35.35pt;height:16.55pt;z-index:-251709952;mso-position-horizontal-relative:page;mso-position-vertical-relative:text" coordsize="707,331" o:allowincell="f" path="m353,330r30,-1l412,328r28,-3l468,321r26,-5l519,311r24,-7l566,297r22,-9l608,279r18,-9l643,259r15,-11l672,237r11,-12l692,212r7,-13l704,186r2,-14l705,157r-3,-14l696,129r-8,-14l678,102,666,90,652,78,636,67,619,57,600,47,580,38,558,30,535,23,510,17,485,11,458,7,431,3,403,1,374,,342,,311,2,281,4,252,8r-28,4l198,18r-26,6l149,31r-23,8l106,48,86,57,69,67,53,78,40,89,28,100,18,112r-8,13l4,138,1,151,,165r1,14l4,192r6,13l18,218r11,12l41,242r14,12l71,264r18,10l108,284r21,8l151,300r23,7l199,314r26,5l252,323r28,3l308,329r30,1l353,330xe" filled="f" strokecolor="#9e9e9e" strokeweight=".5pt">
            <v:path arrowok="t"/>
            <w10:wrap anchorx="page"/>
          </v:shape>
        </w:pict>
      </w:r>
      <w:r w:rsidR="00584A3B">
        <w:rPr>
          <w:noProof/>
        </w:rPr>
        <w:pict>
          <v:rect id="_x0000_s1075" style="position:absolute;left:0;text-align:left;margin-left:177.5pt;margin-top:4.6pt;width:106.35pt;height:13pt;z-index:-251710976;mso-position-horizontal-relative:page" o:allowincell="f" fillcolor="#dadada" stroked="f">
            <v:path arrowok="t"/>
            <w10:wrap anchorx="page"/>
          </v:rect>
        </w:pict>
      </w:r>
      <w:r w:rsidR="00DF7410" w:rsidRPr="001463FF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DF7410" w:rsidRPr="001463FF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DF7410" w:rsidRPr="001463FF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DF7410" w:rsidRPr="001463FF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DF7410" w:rsidRPr="001463FF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DF7410" w:rsidRPr="001463FF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DF7410" w:rsidRPr="001463FF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DF7410" w:rsidRPr="001463FF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DF7410" w:rsidRPr="001463FF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DF7410" w:rsidRPr="001463FF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="00DF7410" w:rsidRPr="001463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DF7410" w:rsidRPr="001463FF">
        <w:rPr>
          <w:rFonts w:ascii="Arial" w:hAnsi="Arial" w:cs="Arial"/>
          <w:color w:val="2A2A29"/>
          <w:sz w:val="24"/>
          <w:szCs w:val="24"/>
          <w:lang w:val="en-US"/>
        </w:rPr>
        <w:t>e short</w:t>
      </w:r>
      <w:r w:rsidR="00DF7410" w:rsidRPr="001463FF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DF7410" w:rsidRPr="001463FF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1463FF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DF7410" w:rsidRPr="001463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DF7410" w:rsidRPr="001463FF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1463FF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DF7410" w:rsidRPr="001463FF">
        <w:rPr>
          <w:rFonts w:ascii="Arial" w:hAnsi="Arial" w:cs="Arial"/>
          <w:color w:val="2A2A29"/>
          <w:sz w:val="24"/>
          <w:szCs w:val="24"/>
          <w:lang w:val="en-US"/>
        </w:rPr>
        <w:t>sations.</w:t>
      </w:r>
      <w:r w:rsidR="00DF7410" w:rsidRPr="001463FF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DF7410" w:rsidRPr="005D1F8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DF7410" w:rsidRPr="005D1F8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proofErr w:type="gramStart"/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, </w:t>
      </w:r>
      <w:r w:rsidR="00DF7410"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ci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103"/>
          <w:sz w:val="24"/>
          <w:szCs w:val="24"/>
          <w:lang w:val="en-US"/>
        </w:rPr>
        <w:t>app</w:t>
      </w:r>
      <w:r w:rsidR="00DF7410" w:rsidRPr="005D1F82">
        <w:rPr>
          <w:rFonts w:ascii="Arial" w:hAnsi="Arial" w:cs="Arial"/>
          <w:color w:val="2A2A29"/>
          <w:spacing w:val="-7"/>
          <w:w w:val="103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w w:val="106"/>
          <w:sz w:val="24"/>
          <w:szCs w:val="24"/>
          <w:lang w:val="en-US"/>
        </w:rPr>
        <w:t>opria</w:t>
      </w:r>
      <w:r w:rsidR="00DF7410" w:rsidRPr="005D1F82">
        <w:rPr>
          <w:rFonts w:ascii="Arial" w:hAnsi="Arial" w:cs="Arial"/>
          <w:color w:val="2A2A29"/>
          <w:spacing w:val="-1"/>
          <w:w w:val="106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pictu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(A-C).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Pr="005D1F8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Pr="005D1F82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will</w:t>
      </w:r>
      <w:r w:rsidRPr="005D1F82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Pr="005D1F82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b</w:t>
      </w:r>
      <w:r w:rsidRPr="005D1F82">
        <w:rPr>
          <w:rFonts w:ascii="Arial" w:hAnsi="Arial" w:cs="Arial"/>
          <w:color w:val="2A2A29"/>
          <w:spacing w:val="-2"/>
          <w:w w:val="93"/>
          <w:position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1"/>
          <w:w w:val="93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buy?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077" style="position:absolute;left:0;text-align:left;margin-left:140.6pt;margin-top:-2.3pt;width:19.25pt;height:19.3pt;z-index:-251707904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1078" style="position:absolute;left:0;text-align:left;margin-left:93.5pt;margin-top:-127.25pt;width:113.4pt;height:119.05pt;z-index:-251705856;mso-position-horizontal-relative:page" coordorigin="1870,-2545" coordsize="2268,2381" o:allowincell="f">
            <v:rect id="_x0000_s1079" style="position:absolute;left:2017;top:-2536;width:2040;height:2360;mso-position-horizontal-relative:page" o:allowincell="f" filled="f" stroked="f">
              <v:textbox inset="0,0,0,0">
                <w:txbxContent>
                  <w:p w:rsidR="00DF7410" w:rsidRDefault="00584A3B">
                    <w:pPr>
                      <w:spacing w:after="0" w:line="2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6" type="#_x0000_t75" style="width:101.45pt;height:118.35pt">
                          <v:imagedata r:id="rId14" o:title=""/>
                        </v:shape>
                      </w:pict>
                    </w:r>
                  </w:p>
                  <w:p w:rsidR="00DF7410" w:rsidRDefault="00DF7410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0" style="position:absolute;left:1880;top:-2535;width:2248;height:2361" coordsize="2248,2361" o:allowincell="f" path="m56,l23,,7,7,,23,,56,,2304r,33l7,2353r16,7l56,2361r2135,l2223,2360r17,-6l2246,2337r1,-33l2247,56r-1,-33l2240,7,2223,r-32,l56,xe" filled="f" strokecolor="white" strokeweight="1pt">
              <v:path arrowok="t"/>
            </v:shape>
            <w10:wrap anchorx="page"/>
          </v:group>
        </w:pict>
      </w:r>
      <w:r>
        <w:rPr>
          <w:noProof/>
        </w:rPr>
        <w:pict>
          <v:shape id="_x0000_s1081" style="position:absolute;left:0;text-align:left;margin-left:462.35pt;margin-top:-2.3pt;width:19.25pt;height:19.3pt;z-index:-251703808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1082" style="position:absolute;left:0;text-align:left;margin-left:408.15pt;margin-top:-127.25pt;width:127.55pt;height:119.05pt;z-index:-251701760;mso-position-horizontal-relative:page" coordorigin="8163,-2545" coordsize="2551,2381" o:allowincell="f">
            <v:rect id="_x0000_s1083" style="position:absolute;left:8174;top:-2536;width:2540;height:2360;mso-position-horizontal-relative:page" o:allowincell="f" filled="f" stroked="f">
              <v:textbox inset="0,0,0,0">
                <w:txbxContent>
                  <w:p w:rsidR="00DF7410" w:rsidRDefault="00584A3B">
                    <w:pPr>
                      <w:spacing w:after="0" w:line="2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8" type="#_x0000_t75" style="width:126.45pt;height:118.95pt">
                          <v:imagedata r:id="rId15" o:title=""/>
                        </v:shape>
                      </w:pict>
                    </w:r>
                  </w:p>
                  <w:p w:rsidR="00DF7410" w:rsidRDefault="00DF7410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4" style="position:absolute;left:8173;top:-2535;width:2531;height:2361" coordsize="2531,2361" o:allowincell="f" path="m56,l23,,7,7,,23,,56,,2304r,33l7,2353r16,7l56,2361r2418,l2507,2360r17,-6l2530,2337r1,-33l2531,56r-1,-33l2524,7,2507,r-33,l56,xe" filled="f" strokecolor="white" strokeweight="1pt">
              <v:path arrowok="t"/>
            </v:shape>
            <w10:wrap anchorx="page"/>
          </v:group>
        </w:pict>
      </w:r>
      <w:r>
        <w:rPr>
          <w:noProof/>
        </w:rPr>
        <w:pict>
          <v:shape id="_x0000_s1085" style="position:absolute;left:0;text-align:left;margin-left:301.45pt;margin-top:-2.3pt;width:19.25pt;height:19.3pt;z-index:-251699712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1086" style="position:absolute;left:0;text-align:left;margin-left:226.05pt;margin-top:-127.25pt;width:170.05pt;height:119.05pt;z-index:-251697664;mso-position-horizontal-relative:page" coordorigin="4521,-2545" coordsize="3401,2381" o:allowincell="f">
            <v:rect id="_x0000_s1087" style="position:absolute;left:4531;top:-2536;width:3380;height:2360;mso-position-horizontal-relative:page" o:allowincell="f" filled="f" stroked="f">
              <v:textbox inset="0,0,0,0">
                <w:txbxContent>
                  <w:p w:rsidR="00DF7410" w:rsidRDefault="00584A3B">
                    <w:pPr>
                      <w:spacing w:after="0" w:line="2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0" type="#_x0000_t75" style="width:169.05pt;height:118.95pt">
                          <v:imagedata r:id="rId16" o:title=""/>
                        </v:shape>
                      </w:pict>
                    </w:r>
                  </w:p>
                  <w:p w:rsidR="00DF7410" w:rsidRDefault="00DF7410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8" style="position:absolute;left:4531;top:-2535;width:3381;height:2361" coordsize="3381,2361" o:allowincell="f" path="m56,l23,,7,7,,23,,56,,2304r,33l7,2353r16,7l56,2361r3268,l3357,2360r17,-6l3380,2337r1,-33l3381,56r-1,-33l3374,7,3357,r-32,l56,xe" filled="f" strokecolor="white" strokeweight=".35275mm">
              <v:path arrowok="t"/>
            </v:shape>
            <w10:wrap anchorx="page"/>
          </v:group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DF7410" w:rsidRPr="005D1F82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color w:val="000000"/>
          <w:sz w:val="10"/>
          <w:szCs w:val="1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Pr="005D1F8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</w:t>
      </w:r>
      <w:r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much</w:t>
      </w:r>
      <w:r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</w:t>
      </w:r>
      <w:r w:rsidRPr="005D1F82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 shoes</w:t>
      </w:r>
      <w:r w:rsidRPr="005D1F82">
        <w:rPr>
          <w:rFonts w:ascii="Arial" w:hAnsi="Arial" w:cs="Arial"/>
          <w:color w:val="2A2A29"/>
          <w:spacing w:val="-26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t?</w:t>
      </w:r>
    </w:p>
    <w:p w:rsidR="00DF7410" w:rsidRPr="005D1F82" w:rsidRDefault="00584A3B">
      <w:pPr>
        <w:widowControl w:val="0"/>
        <w:autoSpaceDE w:val="0"/>
        <w:autoSpaceDN w:val="0"/>
        <w:adjustRightInd w:val="0"/>
        <w:spacing w:before="10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723" type="#_x0000_t202" style="position:absolute;margin-left:423.95pt;margin-top:6pt;width:92.15pt;height:39.6pt;z-index:251684352" fillcolor="#bfbfbf" stroked="f">
            <v:textbox style="mso-next-textbox:#_x0000_s1723">
              <w:txbxContent>
                <w:p w:rsidR="005D1F82" w:rsidRPr="005D1F82" w:rsidRDefault="005D1F82" w:rsidP="005D1F82">
                  <w:pPr>
                    <w:spacing w:before="120" w:after="0" w:line="480" w:lineRule="auto"/>
                    <w:jc w:val="center"/>
                    <w:rPr>
                      <w:rFonts w:ascii="Arial" w:hAnsi="Arial" w:cs="Arial"/>
                      <w:b/>
                      <w:sz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</w:rPr>
                    <w:t>3</w:t>
                  </w:r>
                  <w:r w:rsidR="00DE19E8">
                    <w:rPr>
                      <w:rFonts w:ascii="Arial" w:hAnsi="Arial" w:cs="Arial"/>
                      <w:b/>
                      <w:sz w:val="32"/>
                    </w:rPr>
                    <w:t>9</w:t>
                  </w:r>
                  <w:r w:rsidRPr="005D1F82">
                    <w:rPr>
                      <w:rFonts w:ascii="Arial" w:hAnsi="Arial" w:cs="Arial"/>
                      <w:b/>
                      <w:sz w:val="32"/>
                    </w:rPr>
                    <w:t>.99€</w:t>
                  </w:r>
                </w:p>
              </w:txbxContent>
            </v:textbox>
          </v:shape>
        </w:pict>
      </w: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722" type="#_x0000_t202" style="position:absolute;margin-left:260.05pt;margin-top:2pt;width:92.15pt;height:39.6pt;z-index:251683328" fillcolor="#bfbfbf" stroked="f">
            <v:textbox style="mso-next-textbox:#_x0000_s1722">
              <w:txbxContent>
                <w:p w:rsidR="005D1F82" w:rsidRPr="005D1F82" w:rsidRDefault="005D1F82" w:rsidP="005D1F82">
                  <w:pPr>
                    <w:spacing w:before="120" w:after="0" w:line="480" w:lineRule="auto"/>
                    <w:jc w:val="center"/>
                    <w:rPr>
                      <w:rFonts w:ascii="Arial" w:hAnsi="Arial" w:cs="Arial"/>
                      <w:b/>
                      <w:sz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</w:rPr>
                    <w:t>5</w:t>
                  </w:r>
                  <w:r w:rsidR="00DE19E8">
                    <w:rPr>
                      <w:rFonts w:ascii="Arial" w:hAnsi="Arial" w:cs="Arial"/>
                      <w:b/>
                      <w:sz w:val="32"/>
                    </w:rPr>
                    <w:t>9</w:t>
                  </w:r>
                  <w:r w:rsidRPr="005D1F82">
                    <w:rPr>
                      <w:rFonts w:ascii="Arial" w:hAnsi="Arial" w:cs="Arial"/>
                      <w:b/>
                      <w:sz w:val="32"/>
                    </w:rPr>
                    <w:t>.99€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719" type="#_x0000_t202" style="position:absolute;margin-left:107.55pt;margin-top:2pt;width:92.15pt;height:39.6pt;z-index:251680256" fillcolor="#bfbfbf" stroked="f">
            <v:textbox style="mso-next-textbox:#_x0000_s1719">
              <w:txbxContent>
                <w:p w:rsidR="005D1F82" w:rsidRPr="005D1F82" w:rsidRDefault="005D1F82" w:rsidP="005D1F82">
                  <w:pPr>
                    <w:spacing w:before="120" w:after="0" w:line="480" w:lineRule="auto"/>
                    <w:jc w:val="center"/>
                    <w:rPr>
                      <w:rFonts w:ascii="Arial" w:hAnsi="Arial" w:cs="Arial"/>
                      <w:b/>
                      <w:sz w:val="32"/>
                    </w:rPr>
                  </w:pPr>
                  <w:r w:rsidRPr="005D1F82">
                    <w:rPr>
                      <w:rFonts w:ascii="Arial" w:hAnsi="Arial" w:cs="Arial"/>
                      <w:b/>
                      <w:sz w:val="32"/>
                    </w:rPr>
                    <w:t>15.99€</w:t>
                  </w:r>
                </w:p>
              </w:txbxContent>
            </v:textbox>
          </v:shape>
        </w:pic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721" style="position:absolute;margin-left:462.35pt;margin-top:7.7pt;width:19.25pt;height:19.3pt;z-index:-251634176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720" style="position:absolute;margin-left:301.45pt;margin-top:7.7pt;width:19.25pt;height:19.3pt;z-index:-251635200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</w:p>
    <w:p w:rsidR="00DF7410" w:rsidRPr="005D1F82" w:rsidRDefault="00584A3B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28" style="position:absolute;left:0;text-align:left;margin-left:140.6pt;margin-top:-2.3pt;width:19.25pt;height:19.3pt;z-index:-251708928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DF7410" w:rsidRPr="005D1F82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Times New Roman" w:hAnsi="Times New Roman"/>
          <w:color w:val="000000"/>
          <w:sz w:val="10"/>
          <w:szCs w:val="1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Pr="005D1F8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Pr="005D1F82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does</w:t>
      </w:r>
      <w:r w:rsidRPr="005D1F82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 girl</w:t>
      </w:r>
      <w:r w:rsidRPr="005D1F82">
        <w:rPr>
          <w:rFonts w:ascii="Arial" w:hAnsi="Arial" w:cs="Arial"/>
          <w:color w:val="2A2A29"/>
          <w:spacing w:val="35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want</w:t>
      </w:r>
      <w:r w:rsidRPr="005D1F8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t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buy?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10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728" type="#_x0000_t75" style="position:absolute;margin-left:253.25pt;margin-top:1.7pt;width:114pt;height:119.5pt;z-index:251687424">
            <v:imagedata r:id="rId17" o:title="imagem 01"/>
          </v:shape>
        </w:pic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31" style="position:absolute;left:0;text-align:left;margin-left:140.6pt;margin-top:-2.3pt;width:19.25pt;height:19.3pt;z-index:-251706880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1132" style="position:absolute;left:0;text-align:left;margin-left:93.5pt;margin-top:-127.25pt;width:113.4pt;height:119.05pt;z-index:-251704832;mso-position-horizontal-relative:page" coordorigin="1870,-2545" coordsize="2268,2381" o:allowincell="f">
            <v:rect id="_x0000_s1133" style="position:absolute;left:2072;top:-2536;width:1820;height:2360;mso-position-horizontal-relative:page" o:allowincell="f" filled="f" stroked="f">
              <v:textbox inset="0,0,0,0">
                <w:txbxContent>
                  <w:p w:rsidR="00DF7410" w:rsidRDefault="00584A3B">
                    <w:pPr>
                      <w:spacing w:after="0" w:line="2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2" type="#_x0000_t75" style="width:90.8pt;height:118.35pt">
                          <v:imagedata r:id="rId18" o:title=""/>
                        </v:shape>
                      </w:pict>
                    </w:r>
                  </w:p>
                  <w:p w:rsidR="00DF7410" w:rsidRDefault="00DF7410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34" style="position:absolute;left:1880;top:-2535;width:2248;height:2361" coordsize="2248,2361" o:allowincell="f" path="m56,l23,,7,7,,23,,56,,2304r,33l7,2353r16,7l56,2361r2135,l2223,2360r17,-6l2246,2337r1,-33l2247,56r-1,-33l2240,7,2223,r-32,l56,xe" filled="f" strokecolor="white" strokeweight="1pt">
              <v:path arrowok="t"/>
            </v:shape>
            <w10:wrap anchorx="page"/>
          </v:group>
        </w:pict>
      </w:r>
      <w:r>
        <w:rPr>
          <w:noProof/>
        </w:rPr>
        <w:pict>
          <v:shape id="_x0000_s1135" style="position:absolute;left:0;text-align:left;margin-left:462.35pt;margin-top:-2.3pt;width:19.25pt;height:19.3pt;z-index:-251702784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1136" style="position:absolute;left:0;text-align:left;margin-left:415.25pt;margin-top:-127.25pt;width:113.4pt;height:119.05pt;z-index:-251700736;mso-position-horizontal-relative:page" coordorigin="8305,-2545" coordsize="2268,2381" o:allowincell="f">
            <v:rect id="_x0000_s1137" style="position:absolute;left:8479;top:-2536;width:1780;height:2360;mso-position-horizontal-relative:page" o:allowincell="f" filled="f" stroked="f">
              <v:textbox inset="0,0,0,0">
                <w:txbxContent>
                  <w:p w:rsidR="00DF7410" w:rsidRDefault="00584A3B">
                    <w:pPr>
                      <w:spacing w:after="0" w:line="2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44" type="#_x0000_t75" style="width:88.9pt;height:118.35pt">
                          <v:imagedata r:id="rId19" o:title=""/>
                        </v:shape>
                      </w:pict>
                    </w:r>
                  </w:p>
                  <w:p w:rsidR="00DF7410" w:rsidRDefault="00DF7410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138" style="position:absolute;left:8315;top:-2535;width:2248;height:2361" coordsize="2248,2361" o:allowincell="f" path="m56,l23,,7,7,,23,,56,,2304r,33l7,2353r16,7l56,2361r2135,l2223,2360r17,-6l2246,2337r1,-33l2247,56r-1,-33l2240,7,2223,r-32,l56,xe" filled="f" strokecolor="white" strokeweight="1pt">
              <v:path arrowok="t"/>
            </v:shape>
            <w10:wrap anchorx="page"/>
          </v:group>
        </w:pict>
      </w:r>
      <w:r>
        <w:rPr>
          <w:noProof/>
        </w:rPr>
        <w:pict>
          <v:shape id="_x0000_s1139" style="position:absolute;left:0;text-align:left;margin-left:301.45pt;margin-top:-2.3pt;width:19.25pt;height:19.3pt;z-index:-251698688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1140" style="position:absolute;left:0;text-align:left;margin-left:254.4pt;margin-top:-127.25pt;width:113.35pt;height:119.05pt;z-index:-251696640;mso-position-horizontal-relative:page" coordorigin="5088,-2545" coordsize="2267,2381" o:allowincell="f">
            <v:shape id="_x0000_s1141" style="position:absolute;left:5098;top:-2535;width:2247;height:2361" coordsize="2247,2361" o:allowincell="f" path="m56,l23,,7,7,,23,,56,,2304r,33l7,2353r16,7l56,2361r2135,l2223,2360r17,-6l2246,2337r1,-33l2247,56r-1,-33l2240,7,2223,r-32,l56,xe" filled="f" strokecolor="white" strokeweight="1pt">
              <v:path arrowok="t"/>
            </v:shape>
            <w10:wrap anchorx="page"/>
          </v:group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DF7410" w:rsidRPr="005D1F82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DF7410" w:rsidRPr="005D1F82" w:rsidRDefault="00DF7410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DF7410" w:rsidRPr="005D1F82">
          <w:type w:val="continuous"/>
          <w:pgSz w:w="11920" w:h="16840"/>
          <w:pgMar w:top="1180" w:right="0" w:bottom="500" w:left="0" w:header="720" w:footer="720" w:gutter="0"/>
          <w:cols w:space="720" w:equalWidth="0">
            <w:col w:w="11920"/>
          </w:cols>
          <w:noEndnote/>
        </w:sect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noProof/>
          <w:color w:val="2A2A29"/>
          <w:position w:val="-1"/>
          <w:sz w:val="20"/>
          <w:szCs w:val="20"/>
        </w:rPr>
        <w:pict>
          <v:group id="_x0000_s1725" style="position:absolute;left:0;text-align:left;margin-left:0;margin-top:-80.75pt;width:447.65pt;height:53.2pt;z-index:251686400" coordsize="8953,1064">
            <v:shape id="_x0000_s1726" type="#_x0000_t75" style="position:absolute;width:8953;height:1064;mso-position-horizontal-relative:margin">
              <v:imagedata r:id="rId20" o:title=""/>
            </v:shape>
            <v:shape id="_x0000_s1727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  <w:r w:rsidR="00DF7410" w:rsidRPr="005D1F8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</w:t>
      </w:r>
      <w:r w:rsidR="00DF7410"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="00DF7410" w:rsidRPr="005D1F82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big</w:t>
      </w:r>
      <w:r w:rsidR="00DF7410" w:rsidRPr="005D1F82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="00DF7410" w:rsidRPr="005D1F8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 dis</w:t>
      </w:r>
      <w:r w:rsidR="00DF7410" w:rsidRPr="005D1F8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ount?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732" type="#_x0000_t202" style="position:absolute;margin-left:419.65pt;margin-top:7.05pt;width:92.15pt;height:39.6pt;z-index:251690496" fillcolor="#bfbfbf" stroked="f">
            <v:textbox style="mso-next-textbox:#_x0000_s1732">
              <w:txbxContent>
                <w:p w:rsidR="00EB59C3" w:rsidRPr="005D1F82" w:rsidRDefault="00EB59C3" w:rsidP="00EB59C3">
                  <w:pPr>
                    <w:spacing w:before="120" w:after="0" w:line="480" w:lineRule="auto"/>
                    <w:jc w:val="center"/>
                    <w:rPr>
                      <w:rFonts w:ascii="Arial" w:hAnsi="Arial" w:cs="Arial"/>
                      <w:b/>
                      <w:sz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</w:rPr>
                    <w:t>30%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731" type="#_x0000_t202" style="position:absolute;margin-left:260.75pt;margin-top:7.05pt;width:92.15pt;height:39.6pt;z-index:251689472" fillcolor="#bfbfbf" stroked="f">
            <v:textbox style="mso-next-textbox:#_x0000_s1731">
              <w:txbxContent>
                <w:p w:rsidR="00EB59C3" w:rsidRPr="005D1F82" w:rsidRDefault="00EB59C3" w:rsidP="00EB59C3">
                  <w:pPr>
                    <w:spacing w:before="120" w:after="0" w:line="480" w:lineRule="auto"/>
                    <w:jc w:val="center"/>
                    <w:rPr>
                      <w:rFonts w:ascii="Arial" w:hAnsi="Arial" w:cs="Arial"/>
                      <w:b/>
                      <w:sz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</w:rPr>
                    <w:t>33%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730" type="#_x0000_t202" style="position:absolute;margin-left:97.65pt;margin-top:7.05pt;width:92.15pt;height:39.6pt;z-index:251688448" fillcolor="#bfbfbf" stroked="f">
            <v:textbox style="mso-next-textbox:#_x0000_s1730">
              <w:txbxContent>
                <w:p w:rsidR="00EB59C3" w:rsidRPr="005D1F82" w:rsidRDefault="00EB59C3" w:rsidP="00EB59C3">
                  <w:pPr>
                    <w:spacing w:before="120" w:after="0" w:line="480" w:lineRule="auto"/>
                    <w:jc w:val="center"/>
                    <w:rPr>
                      <w:rFonts w:ascii="Arial" w:hAnsi="Arial" w:cs="Arial"/>
                      <w:b/>
                      <w:sz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</w:rPr>
                    <w:t>13%</w:t>
                  </w:r>
                </w:p>
              </w:txbxContent>
            </v:textbox>
          </v:shape>
        </w:pic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DF7410" w:rsidRPr="005D1F82" w:rsidRDefault="00584A3B">
      <w:pPr>
        <w:widowControl w:val="0"/>
        <w:tabs>
          <w:tab w:val="left" w:pos="6020"/>
          <w:tab w:val="left" w:pos="9240"/>
        </w:tabs>
        <w:autoSpaceDE w:val="0"/>
        <w:autoSpaceDN w:val="0"/>
        <w:adjustRightInd w:val="0"/>
        <w:spacing w:before="32" w:after="0" w:line="228" w:lineRule="exact"/>
        <w:ind w:left="2805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77" style="position:absolute;left:0;text-align:left;margin-left:134.9pt;margin-top:-2.3pt;width:19.3pt;height:19.3pt;z-index:-251693568;mso-position-horizontal-relative:page;mso-position-vertical-relative:text" coordsize="386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204" style="position:absolute;left:0;text-align:left;margin-left:456.65pt;margin-top:-2.3pt;width:19.25pt;height:19.3pt;z-index:-251691520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233" style="position:absolute;left:0;text-align:left;margin-left:295.8pt;margin-top:-2.3pt;width:19.25pt;height:19.3pt;z-index:-251689472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DF7410" w:rsidRPr="005D1F82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Pr="005D1F8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Whe</w:t>
      </w:r>
      <w:r w:rsidRPr="005D1F82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does</w:t>
      </w:r>
      <w:r w:rsidRPr="005D1F82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Pr="005D1F82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b</w:t>
      </w:r>
      <w:r w:rsidRPr="005D1F82">
        <w:rPr>
          <w:rFonts w:ascii="Arial" w:hAnsi="Arial" w:cs="Arial"/>
          <w:color w:val="2A2A29"/>
          <w:spacing w:val="-2"/>
          <w:w w:val="93"/>
          <w:position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1"/>
          <w:w w:val="93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buy</w:t>
      </w:r>
      <w:r w:rsidRPr="005D1F82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his</w:t>
      </w:r>
      <w:r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jeans?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736" type="#_x0000_t202" style="position:absolute;margin-left:419.65pt;margin-top:8.05pt;width:92.15pt;height:39.6pt;z-index:251693568" fillcolor="#bfbfbf" stroked="f">
            <v:textbox style="mso-next-textbox:#_x0000_s1736">
              <w:txbxContent>
                <w:p w:rsidR="00EB59C3" w:rsidRPr="005D1F82" w:rsidRDefault="00EB59C3" w:rsidP="00EB59C3">
                  <w:pPr>
                    <w:spacing w:before="120" w:after="0" w:line="480" w:lineRule="auto"/>
                    <w:jc w:val="center"/>
                    <w:rPr>
                      <w:rFonts w:ascii="Arial" w:hAnsi="Arial" w:cs="Arial"/>
                      <w:b/>
                      <w:sz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</w:rPr>
                    <w:t>Primark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734" type="#_x0000_t202" style="position:absolute;margin-left:260.75pt;margin-top:8.05pt;width:92.15pt;height:39.6pt;z-index:251692544" fillcolor="#bfbfbf" stroked="f">
            <v:textbox style="mso-next-textbox:#_x0000_s1734">
              <w:txbxContent>
                <w:p w:rsidR="00EB59C3" w:rsidRPr="005D1F82" w:rsidRDefault="00EB59C3" w:rsidP="00EB59C3">
                  <w:pPr>
                    <w:spacing w:before="120" w:after="0" w:line="480" w:lineRule="auto"/>
                    <w:jc w:val="center"/>
                    <w:rPr>
                      <w:rFonts w:ascii="Arial" w:hAnsi="Arial" w:cs="Arial"/>
                      <w:b/>
                      <w:sz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</w:rPr>
                    <w:t>C&amp;A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shape id="_x0000_s1733" type="#_x0000_t202" style="position:absolute;margin-left:97.65pt;margin-top:8.05pt;width:92.15pt;height:39.6pt;z-index:251691520" fillcolor="#bfbfbf" stroked="f">
            <v:textbox style="mso-next-textbox:#_x0000_s1733">
              <w:txbxContent>
                <w:p w:rsidR="00EB59C3" w:rsidRPr="005D1F82" w:rsidRDefault="00EB59C3" w:rsidP="00EB59C3">
                  <w:pPr>
                    <w:spacing w:before="120" w:after="0" w:line="480" w:lineRule="auto"/>
                    <w:jc w:val="center"/>
                    <w:rPr>
                      <w:rFonts w:ascii="Arial" w:hAnsi="Arial" w:cs="Arial"/>
                      <w:b/>
                      <w:sz w:val="32"/>
                    </w:rPr>
                  </w:pPr>
                  <w:r>
                    <w:rPr>
                      <w:rFonts w:ascii="Arial" w:hAnsi="Arial" w:cs="Arial"/>
                      <w:b/>
                      <w:sz w:val="32"/>
                    </w:rPr>
                    <w:t>ZARA</w:t>
                  </w:r>
                </w:p>
              </w:txbxContent>
            </v:textbox>
          </v:shape>
        </w:pic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DF7410" w:rsidRPr="005D1F82" w:rsidRDefault="00584A3B">
      <w:pPr>
        <w:widowControl w:val="0"/>
        <w:tabs>
          <w:tab w:val="left" w:pos="6020"/>
          <w:tab w:val="left" w:pos="9240"/>
        </w:tabs>
        <w:autoSpaceDE w:val="0"/>
        <w:autoSpaceDN w:val="0"/>
        <w:adjustRightInd w:val="0"/>
        <w:spacing w:before="32" w:after="0" w:line="228" w:lineRule="exact"/>
        <w:ind w:left="2805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274" style="position:absolute;left:0;text-align:left;margin-left:134.9pt;margin-top:-2.3pt;width:19.3pt;height:19.3pt;z-index:-251692544;mso-position-horizontal-relative:page;mso-position-vertical-relative:text" coordsize="386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343" style="position:absolute;left:0;text-align:left;margin-left:456.65pt;margin-top:-2.3pt;width:19.25pt;height:19.3pt;z-index:-251690496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378" style="position:absolute;left:0;text-align:left;margin-left:295.8pt;margin-top:-2.3pt;width:19.25pt;height:19.3pt;z-index:-251688448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DF7410" w:rsidRPr="005D1F82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35" w:after="0" w:line="225" w:lineRule="exact"/>
        <w:ind w:right="85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(Adap</w:t>
      </w:r>
      <w:r w:rsidRPr="005D1F82"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  <w:lang w:val="en-US"/>
        </w:rPr>
        <w:t>t</w:t>
      </w:r>
      <w:r w:rsidRPr="005D1F82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ed</w:t>
      </w:r>
      <w:r w:rsidRPr="005D1F82"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Pr="005D1F82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Pr="005D1F82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Pr="005D1F82">
        <w:rPr>
          <w:rFonts w:ascii="Arial" w:hAnsi="Arial" w:cs="Arial"/>
          <w:color w:val="2A2A29"/>
          <w:spacing w:val="25"/>
          <w:position w:val="-1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Pr="005D1F82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5"/>
          <w:w w:val="85"/>
          <w:position w:val="-1"/>
          <w:sz w:val="20"/>
          <w:szCs w:val="20"/>
          <w:lang w:val="en-US"/>
        </w:rPr>
        <w:t>T</w:t>
      </w:r>
      <w:r w:rsidRPr="005D1F82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ests</w:t>
      </w:r>
      <w:r w:rsidRPr="005D1F82">
        <w:rPr>
          <w:rFonts w:ascii="Arial" w:hAnsi="Arial" w:cs="Arial"/>
          <w:color w:val="2A2A29"/>
          <w:w w:val="89"/>
          <w:position w:val="-1"/>
          <w:sz w:val="20"/>
          <w:szCs w:val="20"/>
          <w:lang w:val="en-US"/>
        </w:rPr>
        <w:t>)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9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Default="00584A3B">
      <w:pPr>
        <w:widowControl w:val="0"/>
        <w:autoSpaceDE w:val="0"/>
        <w:autoSpaceDN w:val="0"/>
        <w:adjustRightInd w:val="0"/>
        <w:spacing w:before="21" w:after="0" w:line="310" w:lineRule="atLeast"/>
        <w:ind w:left="1559" w:right="522" w:hanging="425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pict>
          <v:rect id="_x0000_s1379" style="position:absolute;left:0;text-align:left;margin-left:159.05pt;margin-top:4.6pt;width:89.55pt;height:13pt;z-index:-251694592;mso-position-horizontal-relative:page" o:allowincell="f" fillcolor="#dadada" stroked="f">
            <v:path arrowok="t"/>
            <w10:wrap anchorx="page"/>
          </v:rect>
        </w:pict>
      </w:r>
      <w:r w:rsidR="00DF7410" w:rsidRPr="005D1F8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DF7410" w:rsidRPr="005D1F82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DF7410" w:rsidRPr="005D1F82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DF7410" w:rsidRPr="005D1F82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DF7410" w:rsidRPr="005D1F82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DF7410" w:rsidRPr="005D1F8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="00DF7410"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designer</w:t>
      </w:r>
      <w:r w:rsidR="00DF7410" w:rsidRPr="005D1F82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="00DF7410" w:rsidRPr="005D1F82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DF7410"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her</w:t>
      </w:r>
      <w:r w:rsidR="00DF7410" w:rsidRPr="005D1F8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summer</w:t>
      </w:r>
      <w:r w:rsidR="00DF7410" w:rsidRPr="005D1F82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ection.</w:t>
      </w:r>
      <w:r w:rsidR="00DF7410" w:rsidRPr="005D1F82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DF7410">
        <w:rPr>
          <w:rFonts w:ascii="Arial" w:hAnsi="Arial" w:cs="Arial"/>
          <w:color w:val="2A2A29"/>
          <w:sz w:val="24"/>
          <w:szCs w:val="24"/>
        </w:rPr>
        <w:t>Li</w:t>
      </w:r>
      <w:r w:rsidR="00DF7410">
        <w:rPr>
          <w:rFonts w:ascii="Arial" w:hAnsi="Arial" w:cs="Arial"/>
          <w:color w:val="2A2A29"/>
          <w:spacing w:val="-2"/>
          <w:sz w:val="24"/>
          <w:szCs w:val="24"/>
        </w:rPr>
        <w:t>s</w:t>
      </w:r>
      <w:r w:rsidR="00DF7410">
        <w:rPr>
          <w:rFonts w:ascii="Arial" w:hAnsi="Arial" w:cs="Arial"/>
          <w:color w:val="2A2A29"/>
          <w:spacing w:val="-1"/>
          <w:sz w:val="24"/>
          <w:szCs w:val="24"/>
        </w:rPr>
        <w:t>t</w:t>
      </w:r>
      <w:r w:rsidR="00DF7410">
        <w:rPr>
          <w:rFonts w:ascii="Arial" w:hAnsi="Arial" w:cs="Arial"/>
          <w:color w:val="2A2A29"/>
          <w:sz w:val="24"/>
          <w:szCs w:val="24"/>
        </w:rPr>
        <w:t>en</w:t>
      </w:r>
      <w:r w:rsidR="00DF7410">
        <w:rPr>
          <w:rFonts w:ascii="Arial" w:hAnsi="Arial" w:cs="Arial"/>
          <w:color w:val="2A2A29"/>
          <w:spacing w:val="16"/>
          <w:sz w:val="24"/>
          <w:szCs w:val="24"/>
        </w:rPr>
        <w:t xml:space="preserve"> </w:t>
      </w:r>
      <w:r w:rsidR="00DF7410">
        <w:rPr>
          <w:rFonts w:ascii="Arial" w:hAnsi="Arial" w:cs="Arial"/>
          <w:color w:val="2A2A29"/>
          <w:sz w:val="24"/>
          <w:szCs w:val="24"/>
        </w:rPr>
        <w:t xml:space="preserve">and </w:t>
      </w:r>
      <w:r w:rsidR="00DF7410">
        <w:rPr>
          <w:rFonts w:ascii="Arial" w:hAnsi="Arial" w:cs="Arial"/>
          <w:color w:val="2A2A29"/>
          <w:spacing w:val="-4"/>
          <w:sz w:val="24"/>
          <w:szCs w:val="24"/>
        </w:rPr>
        <w:t>c</w:t>
      </w:r>
      <w:r w:rsidR="00DF7410">
        <w:rPr>
          <w:rFonts w:ascii="Arial" w:hAnsi="Arial" w:cs="Arial"/>
          <w:color w:val="2A2A29"/>
          <w:sz w:val="24"/>
          <w:szCs w:val="24"/>
        </w:rPr>
        <w:t>omp</w:t>
      </w:r>
      <w:r w:rsidR="00DF7410">
        <w:rPr>
          <w:rFonts w:ascii="Arial" w:hAnsi="Arial" w:cs="Arial"/>
          <w:color w:val="2A2A29"/>
          <w:spacing w:val="-6"/>
          <w:sz w:val="24"/>
          <w:szCs w:val="24"/>
        </w:rPr>
        <w:t>l</w:t>
      </w:r>
      <w:r w:rsidR="00DF7410">
        <w:rPr>
          <w:rFonts w:ascii="Arial" w:hAnsi="Arial" w:cs="Arial"/>
          <w:color w:val="2A2A29"/>
          <w:sz w:val="24"/>
          <w:szCs w:val="24"/>
        </w:rPr>
        <w:t>e</w:t>
      </w:r>
      <w:r w:rsidR="00DF7410">
        <w:rPr>
          <w:rFonts w:ascii="Arial" w:hAnsi="Arial" w:cs="Arial"/>
          <w:color w:val="2A2A29"/>
          <w:spacing w:val="-1"/>
          <w:sz w:val="24"/>
          <w:szCs w:val="24"/>
        </w:rPr>
        <w:t>t</w:t>
      </w:r>
      <w:r w:rsidR="00DF7410">
        <w:rPr>
          <w:rFonts w:ascii="Arial" w:hAnsi="Arial" w:cs="Arial"/>
          <w:color w:val="2A2A29"/>
          <w:sz w:val="24"/>
          <w:szCs w:val="24"/>
        </w:rPr>
        <w:t>e</w:t>
      </w:r>
      <w:r w:rsidR="00DF7410">
        <w:rPr>
          <w:rFonts w:ascii="Arial" w:hAnsi="Arial" w:cs="Arial"/>
          <w:color w:val="2A2A29"/>
          <w:spacing w:val="18"/>
          <w:sz w:val="24"/>
          <w:szCs w:val="24"/>
        </w:rPr>
        <w:t xml:space="preserve"> </w:t>
      </w:r>
      <w:r w:rsidR="00DF7410">
        <w:rPr>
          <w:rFonts w:ascii="Arial" w:hAnsi="Arial" w:cs="Arial"/>
          <w:color w:val="2A2A29"/>
          <w:sz w:val="24"/>
          <w:szCs w:val="24"/>
        </w:rPr>
        <w:t>the</w:t>
      </w:r>
      <w:r w:rsidR="00DF7410">
        <w:rPr>
          <w:rFonts w:ascii="Arial" w:hAnsi="Arial" w:cs="Arial"/>
          <w:color w:val="2A2A29"/>
          <w:spacing w:val="4"/>
          <w:sz w:val="24"/>
          <w:szCs w:val="24"/>
        </w:rPr>
        <w:t xml:space="preserve"> </w:t>
      </w:r>
      <w:r w:rsidR="00DF7410">
        <w:rPr>
          <w:rFonts w:ascii="Arial" w:hAnsi="Arial" w:cs="Arial"/>
          <w:color w:val="2A2A29"/>
          <w:spacing w:val="-1"/>
          <w:w w:val="123"/>
          <w:sz w:val="24"/>
          <w:szCs w:val="24"/>
        </w:rPr>
        <w:t>t</w:t>
      </w:r>
      <w:r w:rsidR="00DF7410">
        <w:rPr>
          <w:rFonts w:ascii="Arial" w:hAnsi="Arial" w:cs="Arial"/>
          <w:color w:val="2A2A29"/>
          <w:w w:val="104"/>
          <w:sz w:val="24"/>
          <w:szCs w:val="24"/>
        </w:rPr>
        <w:t>ab</w:t>
      </w:r>
      <w:r w:rsidR="00DF7410">
        <w:rPr>
          <w:rFonts w:ascii="Arial" w:hAnsi="Arial" w:cs="Arial"/>
          <w:color w:val="2A2A29"/>
          <w:spacing w:val="-6"/>
          <w:w w:val="104"/>
          <w:sz w:val="24"/>
          <w:szCs w:val="24"/>
        </w:rPr>
        <w:t>l</w:t>
      </w:r>
      <w:r w:rsidR="00DF7410">
        <w:rPr>
          <w:rFonts w:ascii="Arial" w:hAnsi="Arial" w:cs="Arial"/>
          <w:color w:val="2A2A29"/>
          <w:w w:val="97"/>
          <w:sz w:val="24"/>
          <w:szCs w:val="24"/>
        </w:rPr>
        <w:t>e.</w:t>
      </w: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Arial" w:hAnsi="Arial" w:cs="Arial"/>
          <w:color w:val="000000"/>
        </w:rPr>
      </w:pPr>
    </w:p>
    <w:tbl>
      <w:tblPr>
        <w:tblW w:w="0" w:type="auto"/>
        <w:tblInd w:w="15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DF7410" w:rsidRPr="00DF7410">
        <w:trPr>
          <w:trHeight w:hRule="exact" w:val="567"/>
        </w:trPr>
        <w:tc>
          <w:tcPr>
            <w:tcW w:w="9071" w:type="dxa"/>
            <w:gridSpan w:val="2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  <w:shd w:val="clear" w:color="auto" w:fill="C7C7C6"/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46" w:right="3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410">
              <w:rPr>
                <w:rFonts w:ascii="Arial" w:hAnsi="Arial" w:cs="Arial"/>
                <w:b/>
                <w:color w:val="2A2A29"/>
                <w:spacing w:val="-13"/>
                <w:w w:val="91"/>
                <w:sz w:val="23"/>
                <w:szCs w:val="23"/>
              </w:rPr>
              <w:t>F</w:t>
            </w:r>
            <w:r w:rsidRPr="00DF7410">
              <w:rPr>
                <w:rFonts w:ascii="Arial" w:hAnsi="Arial" w:cs="Arial"/>
                <w:b/>
                <w:color w:val="2A2A29"/>
                <w:w w:val="91"/>
                <w:sz w:val="23"/>
                <w:szCs w:val="23"/>
              </w:rPr>
              <w:t>ASHION</w:t>
            </w:r>
            <w:r w:rsidRPr="00DF7410">
              <w:rPr>
                <w:rFonts w:ascii="Arial" w:hAnsi="Arial" w:cs="Arial"/>
                <w:b/>
                <w:color w:val="2A2A29"/>
                <w:spacing w:val="18"/>
                <w:w w:val="91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b/>
                <w:color w:val="2A2A29"/>
                <w:w w:val="91"/>
                <w:sz w:val="23"/>
                <w:szCs w:val="23"/>
              </w:rPr>
              <w:t>DESIGNER</w:t>
            </w:r>
          </w:p>
        </w:tc>
      </w:tr>
      <w:tr w:rsidR="00DF7410" w:rsidRPr="00DF7410">
        <w:trPr>
          <w:trHeight w:hRule="exact" w:val="567"/>
        </w:trPr>
        <w:tc>
          <w:tcPr>
            <w:tcW w:w="45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Inspi</w:t>
            </w:r>
            <w:r w:rsidRPr="00DF7410"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r</w:t>
            </w: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ation</w:t>
            </w:r>
            <w:r w:rsidRPr="00DF7410">
              <w:rPr>
                <w:rFonts w:ascii="Arial" w:hAnsi="Arial" w:cs="Arial"/>
                <w:color w:val="2A2A29"/>
                <w:spacing w:val="12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4"/>
                <w:sz w:val="23"/>
                <w:szCs w:val="23"/>
              </w:rPr>
              <w:t>f</w:t>
            </w: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or</w:t>
            </w:r>
            <w:r w:rsidRPr="00DF7410">
              <w:rPr>
                <w:rFonts w:ascii="Arial" w:hAnsi="Arial" w:cs="Arial"/>
                <w:color w:val="2A2A29"/>
                <w:spacing w:val="11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the</w:t>
            </w:r>
            <w:r w:rsidRPr="00DF7410"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4"/>
                <w:w w:val="98"/>
                <w:sz w:val="23"/>
                <w:szCs w:val="23"/>
              </w:rPr>
              <w:t>c</w:t>
            </w:r>
            <w:r w:rsidRPr="00DF7410">
              <w:rPr>
                <w:rFonts w:ascii="Arial" w:hAnsi="Arial" w:cs="Arial"/>
                <w:color w:val="2A2A29"/>
                <w:w w:val="110"/>
                <w:sz w:val="23"/>
                <w:szCs w:val="23"/>
              </w:rPr>
              <w:t>ol</w:t>
            </w:r>
            <w:r w:rsidRPr="00DF7410">
              <w:rPr>
                <w:rFonts w:ascii="Arial" w:hAnsi="Arial" w:cs="Arial"/>
                <w:color w:val="2A2A29"/>
                <w:spacing w:val="-6"/>
                <w:w w:val="110"/>
                <w:sz w:val="23"/>
                <w:szCs w:val="23"/>
              </w:rPr>
              <w:t>l</w:t>
            </w: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ection</w:t>
            </w:r>
          </w:p>
        </w:tc>
        <w:tc>
          <w:tcPr>
            <w:tcW w:w="453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DF7410"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g</w:t>
            </w:r>
            <w:r w:rsidRPr="00DF7410">
              <w:rPr>
                <w:rFonts w:ascii="Arial" w:hAnsi="Arial" w:cs="Arial"/>
                <w:color w:val="2A2A29"/>
                <w:spacing w:val="-2"/>
                <w:w w:val="96"/>
                <w:sz w:val="23"/>
                <w:szCs w:val="23"/>
              </w:rPr>
              <w:t>l</w:t>
            </w:r>
            <w:r w:rsidRPr="00DF7410"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orious</w:t>
            </w:r>
            <w:r w:rsidRPr="00DF7410">
              <w:rPr>
                <w:rFonts w:ascii="Arial" w:hAnsi="Arial" w:cs="Arial"/>
                <w:color w:val="2A2A29"/>
                <w:spacing w:val="-3"/>
                <w:w w:val="96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sixties</w:t>
            </w:r>
          </w:p>
        </w:tc>
      </w:tr>
      <w:tr w:rsidR="00DF7410" w:rsidRPr="00DF7410">
        <w:trPr>
          <w:trHeight w:hRule="exact" w:val="567"/>
        </w:trPr>
        <w:tc>
          <w:tcPr>
            <w:tcW w:w="45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Main</w:t>
            </w:r>
            <w:r w:rsidRPr="00DF7410">
              <w:rPr>
                <w:rFonts w:ascii="Arial" w:hAnsi="Arial" w:cs="Arial"/>
                <w:color w:val="2A2A29"/>
                <w:spacing w:val="-10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4"/>
                <w:w w:val="98"/>
                <w:sz w:val="23"/>
                <w:szCs w:val="23"/>
              </w:rPr>
              <w:t>c</w:t>
            </w:r>
            <w:r w:rsidRPr="00DF7410">
              <w:rPr>
                <w:rFonts w:ascii="Arial" w:hAnsi="Arial" w:cs="Arial"/>
                <w:color w:val="2A2A29"/>
                <w:w w:val="104"/>
                <w:sz w:val="23"/>
                <w:szCs w:val="23"/>
              </w:rPr>
              <w:t>o</w:t>
            </w:r>
            <w:r w:rsidRPr="00DF7410">
              <w:rPr>
                <w:rFonts w:ascii="Arial" w:hAnsi="Arial" w:cs="Arial"/>
                <w:color w:val="2A2A29"/>
                <w:spacing w:val="-5"/>
                <w:w w:val="104"/>
                <w:sz w:val="23"/>
                <w:szCs w:val="23"/>
              </w:rPr>
              <w:t>l</w:t>
            </w:r>
            <w:r w:rsidRPr="00DF7410">
              <w:rPr>
                <w:rFonts w:ascii="Arial" w:hAnsi="Arial" w:cs="Arial"/>
                <w:color w:val="2A2A29"/>
                <w:w w:val="103"/>
                <w:sz w:val="23"/>
                <w:szCs w:val="23"/>
              </w:rPr>
              <w:t>our</w:t>
            </w:r>
          </w:p>
        </w:tc>
        <w:tc>
          <w:tcPr>
            <w:tcW w:w="453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b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tabs>
                <w:tab w:val="left" w:pos="440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DF7410">
              <w:rPr>
                <w:rFonts w:ascii="Arial" w:hAnsi="Arial" w:cs="Arial"/>
                <w:b/>
                <w:color w:val="2A2A29"/>
                <w:w w:val="99"/>
                <w:sz w:val="23"/>
                <w:szCs w:val="23"/>
              </w:rPr>
              <w:t>1.</w:t>
            </w:r>
            <w:r w:rsidRPr="00DF7410">
              <w:rPr>
                <w:rFonts w:ascii="Arial" w:hAnsi="Arial" w:cs="Arial"/>
                <w:b/>
                <w:color w:val="2A2A29"/>
                <w:spacing w:val="-5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b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 w:rsidRPr="00DF7410">
              <w:rPr>
                <w:rFonts w:ascii="Arial" w:hAnsi="Arial" w:cs="Arial"/>
                <w:b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DF7410" w:rsidRPr="00DF7410">
        <w:trPr>
          <w:trHeight w:hRule="exact" w:val="567"/>
        </w:trPr>
        <w:tc>
          <w:tcPr>
            <w:tcW w:w="45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DF7410">
              <w:rPr>
                <w:rFonts w:ascii="Arial" w:hAnsi="Arial" w:cs="Arial"/>
                <w:color w:val="2A2A29"/>
                <w:spacing w:val="-2"/>
                <w:w w:val="94"/>
                <w:sz w:val="23"/>
                <w:szCs w:val="23"/>
              </w:rPr>
              <w:t>P</w:t>
            </w:r>
            <w:r w:rsidRPr="00DF7410">
              <w:rPr>
                <w:rFonts w:ascii="Arial" w:hAnsi="Arial" w:cs="Arial"/>
                <w:color w:val="2A2A29"/>
                <w:w w:val="105"/>
                <w:sz w:val="23"/>
                <w:szCs w:val="23"/>
              </w:rPr>
              <w:t>at</w:t>
            </w:r>
            <w:r w:rsidRPr="00DF7410">
              <w:rPr>
                <w:rFonts w:ascii="Arial" w:hAnsi="Arial" w:cs="Arial"/>
                <w:color w:val="2A2A29"/>
                <w:spacing w:val="-1"/>
                <w:w w:val="105"/>
                <w:sz w:val="23"/>
                <w:szCs w:val="23"/>
              </w:rPr>
              <w:t>t</w:t>
            </w:r>
            <w:r w:rsidRPr="00DF7410">
              <w:rPr>
                <w:rFonts w:ascii="Arial" w:hAnsi="Arial" w:cs="Arial"/>
                <w:color w:val="2A2A29"/>
                <w:w w:val="103"/>
                <w:sz w:val="23"/>
                <w:szCs w:val="23"/>
              </w:rPr>
              <w:t>ern</w:t>
            </w:r>
          </w:p>
        </w:tc>
        <w:tc>
          <w:tcPr>
            <w:tcW w:w="453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b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tabs>
                <w:tab w:val="left" w:pos="440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DF7410">
              <w:rPr>
                <w:rFonts w:ascii="Arial" w:hAnsi="Arial" w:cs="Arial"/>
                <w:b/>
                <w:color w:val="2A2A29"/>
                <w:w w:val="99"/>
                <w:sz w:val="23"/>
                <w:szCs w:val="23"/>
              </w:rPr>
              <w:t>2.</w:t>
            </w:r>
            <w:r w:rsidRPr="00DF7410">
              <w:rPr>
                <w:rFonts w:ascii="Arial" w:hAnsi="Arial" w:cs="Arial"/>
                <w:b/>
                <w:color w:val="2A2A29"/>
                <w:spacing w:val="-5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b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 w:rsidRPr="00DF7410">
              <w:rPr>
                <w:rFonts w:ascii="Arial" w:hAnsi="Arial" w:cs="Arial"/>
                <w:b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DF7410" w:rsidRPr="00DF7410">
        <w:trPr>
          <w:trHeight w:hRule="exact" w:val="567"/>
        </w:trPr>
        <w:tc>
          <w:tcPr>
            <w:tcW w:w="45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sz w:val="24"/>
                <w:szCs w:val="24"/>
              </w:rPr>
            </w:pPr>
            <w:r w:rsidRPr="00DF7410">
              <w:rPr>
                <w:rFonts w:ascii="Arial" w:hAnsi="Arial" w:cs="Arial"/>
                <w:color w:val="2A2A29"/>
                <w:spacing w:val="-8"/>
                <w:sz w:val="23"/>
                <w:szCs w:val="23"/>
              </w:rPr>
              <w:t>F</w:t>
            </w: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a</w:t>
            </w:r>
            <w:r w:rsidRPr="00DF7410">
              <w:rPr>
                <w:rFonts w:ascii="Arial" w:hAnsi="Arial" w:cs="Arial"/>
                <w:color w:val="2A2A29"/>
                <w:spacing w:val="-2"/>
                <w:sz w:val="23"/>
                <w:szCs w:val="23"/>
              </w:rPr>
              <w:t>v</w:t>
            </w: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ouri</w:t>
            </w:r>
            <w:r w:rsidRPr="00DF7410">
              <w:rPr>
                <w:rFonts w:ascii="Arial" w:hAnsi="Arial" w:cs="Arial"/>
                <w:color w:val="2A2A29"/>
                <w:spacing w:val="-1"/>
                <w:sz w:val="23"/>
                <w:szCs w:val="23"/>
              </w:rPr>
              <w:t>t</w:t>
            </w: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e</w:t>
            </w:r>
            <w:r w:rsidRPr="00DF7410">
              <w:rPr>
                <w:rFonts w:ascii="Arial" w:hAnsi="Arial" w:cs="Arial"/>
                <w:color w:val="2A2A29"/>
                <w:spacing w:val="-19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103"/>
                <w:sz w:val="23"/>
                <w:szCs w:val="23"/>
              </w:rPr>
              <w:t>ma</w:t>
            </w:r>
            <w:r w:rsidRPr="00DF7410">
              <w:rPr>
                <w:rFonts w:ascii="Arial" w:hAnsi="Arial" w:cs="Arial"/>
                <w:color w:val="2A2A29"/>
                <w:spacing w:val="-1"/>
                <w:w w:val="103"/>
                <w:sz w:val="23"/>
                <w:szCs w:val="23"/>
              </w:rPr>
              <w:t>t</w:t>
            </w:r>
            <w:r w:rsidRPr="00DF7410">
              <w:rPr>
                <w:rFonts w:ascii="Arial" w:hAnsi="Arial" w:cs="Arial"/>
                <w:color w:val="2A2A29"/>
                <w:w w:val="105"/>
                <w:sz w:val="23"/>
                <w:szCs w:val="23"/>
              </w:rPr>
              <w:t>erial</w:t>
            </w:r>
          </w:p>
        </w:tc>
        <w:tc>
          <w:tcPr>
            <w:tcW w:w="453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b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tabs>
                <w:tab w:val="left" w:pos="440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DF7410">
              <w:rPr>
                <w:rFonts w:ascii="Arial" w:hAnsi="Arial" w:cs="Arial"/>
                <w:b/>
                <w:color w:val="2A2A29"/>
                <w:w w:val="99"/>
                <w:sz w:val="23"/>
                <w:szCs w:val="23"/>
              </w:rPr>
              <w:t>3.</w:t>
            </w:r>
            <w:r w:rsidRPr="00DF7410">
              <w:rPr>
                <w:rFonts w:ascii="Arial" w:hAnsi="Arial" w:cs="Arial"/>
                <w:b/>
                <w:color w:val="2A2A29"/>
                <w:spacing w:val="-5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b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 w:rsidRPr="00DF7410">
              <w:rPr>
                <w:rFonts w:ascii="Arial" w:hAnsi="Arial" w:cs="Arial"/>
                <w:b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DF7410" w:rsidRPr="00DF7410">
        <w:trPr>
          <w:trHeight w:hRule="exact" w:val="567"/>
        </w:trPr>
        <w:tc>
          <w:tcPr>
            <w:tcW w:w="45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0" w:right="-20"/>
              <w:rPr>
                <w:rFonts w:ascii="Times New Roman" w:hAnsi="Times New Roman"/>
                <w:sz w:val="24"/>
                <w:szCs w:val="24"/>
              </w:rPr>
            </w:pPr>
            <w:r w:rsidRPr="00DF7410">
              <w:rPr>
                <w:rFonts w:ascii="Arial" w:hAnsi="Arial" w:cs="Arial"/>
                <w:color w:val="2A2A29"/>
                <w:w w:val="156"/>
                <w:sz w:val="23"/>
                <w:szCs w:val="23"/>
              </w:rPr>
              <w:t>•</w:t>
            </w:r>
            <w:r w:rsidRPr="00DF7410">
              <w:rPr>
                <w:rFonts w:ascii="Arial" w:hAnsi="Arial" w:cs="Arial"/>
                <w:color w:val="2A2A29"/>
                <w:spacing w:val="15"/>
                <w:w w:val="156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A</w:t>
            </w:r>
            <w:r w:rsidRPr="00DF7410">
              <w:rPr>
                <w:rFonts w:ascii="Arial" w:hAnsi="Arial" w:cs="Arial"/>
                <w:color w:val="2A2A29"/>
                <w:spacing w:val="-4"/>
                <w:w w:val="96"/>
                <w:sz w:val="23"/>
                <w:szCs w:val="23"/>
              </w:rPr>
              <w:t>cc</w:t>
            </w:r>
            <w:r w:rsidRPr="00DF7410"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e</w:t>
            </w:r>
            <w:r w:rsidRPr="00DF7410">
              <w:rPr>
                <w:rFonts w:ascii="Arial" w:hAnsi="Arial" w:cs="Arial"/>
                <w:color w:val="2A2A29"/>
                <w:spacing w:val="-1"/>
                <w:w w:val="96"/>
                <w:sz w:val="23"/>
                <w:szCs w:val="23"/>
              </w:rPr>
              <w:t>s</w:t>
            </w:r>
            <w:r w:rsidRPr="00DF7410"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 xml:space="preserve">sory </w:t>
            </w: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1</w:t>
            </w:r>
          </w:p>
        </w:tc>
        <w:tc>
          <w:tcPr>
            <w:tcW w:w="453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b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tabs>
                <w:tab w:val="left" w:pos="440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DF7410">
              <w:rPr>
                <w:rFonts w:ascii="Arial" w:hAnsi="Arial" w:cs="Arial"/>
                <w:b/>
                <w:color w:val="2A2A29"/>
                <w:w w:val="99"/>
                <w:sz w:val="23"/>
                <w:szCs w:val="23"/>
              </w:rPr>
              <w:t>4.</w:t>
            </w:r>
            <w:r w:rsidRPr="00DF7410">
              <w:rPr>
                <w:rFonts w:ascii="Arial" w:hAnsi="Arial" w:cs="Arial"/>
                <w:b/>
                <w:color w:val="2A2A29"/>
                <w:spacing w:val="-5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b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 w:rsidRPr="00DF7410">
              <w:rPr>
                <w:rFonts w:ascii="Arial" w:hAnsi="Arial" w:cs="Arial"/>
                <w:b/>
                <w:color w:val="2A2A29"/>
                <w:sz w:val="23"/>
                <w:szCs w:val="23"/>
                <w:u w:val="single"/>
              </w:rPr>
              <w:tab/>
            </w:r>
          </w:p>
        </w:tc>
      </w:tr>
      <w:tr w:rsidR="00DF7410" w:rsidRPr="00DF7410">
        <w:trPr>
          <w:trHeight w:hRule="exact" w:val="567"/>
        </w:trPr>
        <w:tc>
          <w:tcPr>
            <w:tcW w:w="4535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0" w:right="-20"/>
              <w:rPr>
                <w:rFonts w:ascii="Times New Roman" w:hAnsi="Times New Roman"/>
                <w:sz w:val="24"/>
                <w:szCs w:val="24"/>
              </w:rPr>
            </w:pPr>
            <w:r w:rsidRPr="00DF7410">
              <w:rPr>
                <w:rFonts w:ascii="Arial" w:hAnsi="Arial" w:cs="Arial"/>
                <w:color w:val="2A2A29"/>
                <w:w w:val="156"/>
                <w:sz w:val="23"/>
                <w:szCs w:val="23"/>
              </w:rPr>
              <w:t>•</w:t>
            </w:r>
            <w:r w:rsidRPr="00DF7410">
              <w:rPr>
                <w:rFonts w:ascii="Arial" w:hAnsi="Arial" w:cs="Arial"/>
                <w:color w:val="2A2A29"/>
                <w:spacing w:val="15"/>
                <w:w w:val="156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A</w:t>
            </w:r>
            <w:r w:rsidRPr="00DF7410">
              <w:rPr>
                <w:rFonts w:ascii="Arial" w:hAnsi="Arial" w:cs="Arial"/>
                <w:color w:val="2A2A29"/>
                <w:spacing w:val="-4"/>
                <w:w w:val="96"/>
                <w:sz w:val="23"/>
                <w:szCs w:val="23"/>
              </w:rPr>
              <w:t>cc</w:t>
            </w:r>
            <w:r w:rsidRPr="00DF7410"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>e</w:t>
            </w:r>
            <w:r w:rsidRPr="00DF7410">
              <w:rPr>
                <w:rFonts w:ascii="Arial" w:hAnsi="Arial" w:cs="Arial"/>
                <w:color w:val="2A2A29"/>
                <w:spacing w:val="-1"/>
                <w:w w:val="96"/>
                <w:sz w:val="23"/>
                <w:szCs w:val="23"/>
              </w:rPr>
              <w:t>s</w:t>
            </w:r>
            <w:r w:rsidRPr="00DF7410">
              <w:rPr>
                <w:rFonts w:ascii="Arial" w:hAnsi="Arial" w:cs="Arial"/>
                <w:color w:val="2A2A29"/>
                <w:w w:val="96"/>
                <w:sz w:val="23"/>
                <w:szCs w:val="23"/>
              </w:rPr>
              <w:t xml:space="preserve">sory </w:t>
            </w:r>
            <w:r w:rsidRPr="00DF7410">
              <w:rPr>
                <w:rFonts w:ascii="Arial" w:hAnsi="Arial" w:cs="Arial"/>
                <w:color w:val="2A2A29"/>
                <w:sz w:val="23"/>
                <w:szCs w:val="23"/>
              </w:rPr>
              <w:t>2</w:t>
            </w:r>
          </w:p>
        </w:tc>
        <w:tc>
          <w:tcPr>
            <w:tcW w:w="4536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1" w:after="0" w:line="150" w:lineRule="exact"/>
              <w:rPr>
                <w:rFonts w:ascii="Times New Roman" w:hAnsi="Times New Roman"/>
                <w:b/>
                <w:sz w:val="15"/>
                <w:szCs w:val="15"/>
              </w:rPr>
            </w:pPr>
          </w:p>
          <w:p w:rsidR="00DF7410" w:rsidRPr="00DF7410" w:rsidRDefault="00DF7410">
            <w:pPr>
              <w:widowControl w:val="0"/>
              <w:tabs>
                <w:tab w:val="left" w:pos="4400"/>
              </w:tabs>
              <w:autoSpaceDE w:val="0"/>
              <w:autoSpaceDN w:val="0"/>
              <w:adjustRightInd w:val="0"/>
              <w:spacing w:after="0" w:line="240" w:lineRule="auto"/>
              <w:ind w:left="75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DF7410">
              <w:rPr>
                <w:rFonts w:ascii="Arial" w:hAnsi="Arial" w:cs="Arial"/>
                <w:b/>
                <w:color w:val="2A2A29"/>
                <w:w w:val="99"/>
                <w:sz w:val="23"/>
                <w:szCs w:val="23"/>
              </w:rPr>
              <w:t>5.</w:t>
            </w:r>
            <w:r w:rsidRPr="00DF7410">
              <w:rPr>
                <w:rFonts w:ascii="Arial" w:hAnsi="Arial" w:cs="Arial"/>
                <w:b/>
                <w:color w:val="2A2A29"/>
                <w:spacing w:val="-5"/>
                <w:sz w:val="23"/>
                <w:szCs w:val="23"/>
              </w:rPr>
              <w:t xml:space="preserve"> </w:t>
            </w:r>
            <w:r w:rsidRPr="00DF7410">
              <w:rPr>
                <w:rFonts w:ascii="Arial" w:hAnsi="Arial" w:cs="Arial"/>
                <w:b/>
                <w:color w:val="2A2A29"/>
                <w:w w:val="83"/>
                <w:sz w:val="23"/>
                <w:szCs w:val="23"/>
                <w:u w:val="single"/>
              </w:rPr>
              <w:t xml:space="preserve"> </w:t>
            </w:r>
            <w:r w:rsidRPr="00DF7410">
              <w:rPr>
                <w:rFonts w:ascii="Arial" w:hAnsi="Arial" w:cs="Arial"/>
                <w:b/>
                <w:color w:val="2A2A29"/>
                <w:sz w:val="23"/>
                <w:szCs w:val="23"/>
                <w:u w:val="single"/>
              </w:rPr>
              <w:tab/>
            </w:r>
          </w:p>
        </w:tc>
      </w:tr>
    </w:tbl>
    <w:p w:rsidR="00DF7410" w:rsidRDefault="00DF7410">
      <w:pPr>
        <w:widowControl w:val="0"/>
        <w:autoSpaceDE w:val="0"/>
        <w:autoSpaceDN w:val="0"/>
        <w:adjustRightInd w:val="0"/>
        <w:spacing w:before="8" w:after="0" w:line="280" w:lineRule="exact"/>
        <w:rPr>
          <w:rFonts w:ascii="Times New Roman" w:hAnsi="Times New Roman"/>
          <w:sz w:val="28"/>
          <w:szCs w:val="28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before="35" w:after="0" w:line="225" w:lineRule="exact"/>
        <w:ind w:right="85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2A2A29"/>
          <w:w w:val="96"/>
          <w:position w:val="-1"/>
          <w:sz w:val="20"/>
          <w:szCs w:val="20"/>
        </w:rPr>
        <w:t>(Adap</w:t>
      </w:r>
      <w:r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</w:rPr>
        <w:t>t</w:t>
      </w:r>
      <w:r>
        <w:rPr>
          <w:rFonts w:ascii="Arial" w:hAnsi="Arial" w:cs="Arial"/>
          <w:color w:val="2A2A29"/>
          <w:w w:val="96"/>
          <w:position w:val="-1"/>
          <w:sz w:val="20"/>
          <w:szCs w:val="20"/>
        </w:rPr>
        <w:t>ed</w:t>
      </w:r>
      <w:r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position w:val="-1"/>
          <w:sz w:val="20"/>
          <w:szCs w:val="20"/>
        </w:rPr>
        <w:t>f</w:t>
      </w:r>
      <w:r>
        <w:rPr>
          <w:rFonts w:ascii="Arial" w:hAnsi="Arial" w:cs="Arial"/>
          <w:color w:val="2A2A29"/>
          <w:spacing w:val="-7"/>
          <w:position w:val="-1"/>
          <w:sz w:val="20"/>
          <w:szCs w:val="20"/>
        </w:rPr>
        <w:t>r</w:t>
      </w:r>
      <w:r>
        <w:rPr>
          <w:rFonts w:ascii="Arial" w:hAnsi="Arial" w:cs="Arial"/>
          <w:color w:val="2A2A29"/>
          <w:position w:val="-1"/>
          <w:sz w:val="20"/>
          <w:szCs w:val="20"/>
        </w:rPr>
        <w:t>om:</w:t>
      </w:r>
      <w:r>
        <w:rPr>
          <w:rFonts w:ascii="Arial" w:hAnsi="Arial" w:cs="Arial"/>
          <w:color w:val="2A2A29"/>
          <w:spacing w:val="25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w w:val="94"/>
          <w:position w:val="-1"/>
          <w:sz w:val="20"/>
          <w:szCs w:val="20"/>
        </w:rPr>
        <w:t>Cambridge</w:t>
      </w:r>
      <w:r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</w:rPr>
        <w:t xml:space="preserve"> </w:t>
      </w:r>
      <w:r>
        <w:rPr>
          <w:rFonts w:ascii="Arial" w:hAnsi="Arial" w:cs="Arial"/>
          <w:color w:val="2A2A29"/>
          <w:spacing w:val="-15"/>
          <w:w w:val="85"/>
          <w:position w:val="-1"/>
          <w:sz w:val="20"/>
          <w:szCs w:val="20"/>
        </w:rPr>
        <w:t>T</w:t>
      </w:r>
      <w:r>
        <w:rPr>
          <w:rFonts w:ascii="Arial" w:hAnsi="Arial" w:cs="Arial"/>
          <w:color w:val="2A2A29"/>
          <w:w w:val="96"/>
          <w:position w:val="-1"/>
          <w:sz w:val="20"/>
          <w:szCs w:val="20"/>
        </w:rPr>
        <w:t>ests</w:t>
      </w:r>
      <w:r>
        <w:rPr>
          <w:rFonts w:ascii="Arial" w:hAnsi="Arial" w:cs="Arial"/>
          <w:color w:val="2A2A29"/>
          <w:w w:val="89"/>
          <w:position w:val="-1"/>
          <w:sz w:val="20"/>
          <w:szCs w:val="20"/>
        </w:rPr>
        <w:t>)</w:t>
      </w:r>
    </w:p>
    <w:p w:rsidR="00DF7410" w:rsidRDefault="00584A3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group id="_x0000_s1147" style="position:absolute;margin-left:134.85pt;margin-top:3.95pt;width:341.1pt;height:203.25pt;z-index:-251619840" coordorigin="2697,12772" coordsize="6822,4065" o:regroupid="2" o:allowincell="f">
            <v:shape id="_x0000_s1148" style="position:absolute;left:2697;top:12772;width:6822;height:4065;mso-position-horizontal-relative:page;mso-position-vertical-relative:page" coordsize="6822,4065" o:allowincell="f" path="m427,3l389,1,356,,328,,304,,284,3,267,7r-13,7l243,23r-9,13l228,51r-5,19l219,93r-2,28l215,153r-2,37l9,4065e" filled="f" strokecolor="#b3b3b3" strokeweight=".9pt">
              <v:path arrowok="t"/>
            </v:shape>
            <v:shape id="_x0000_s1149" style="position:absolute;left:2697;top:12772;width:6822;height:4065;mso-position-horizontal-relative:page;mso-position-vertical-relative:page" coordsize="6822,4065" o:allowincell="f" path="m6634,4065l6818,542r2,-37l6821,472r1,-28l6821,420r-3,-20l6814,383r-7,-14l6798,359r-12,-9l6770,344r-19,-5l6728,335r-27,-3l6669,330r-37,-2l427,3e" filled="f" strokecolor="#b3b3b3" strokeweight=".9pt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146" style="position:absolute;margin-left:135.35pt;margin-top:638.8pt;width:341pt;height:203pt;z-index:-251620864;mso-position-horizontal-relative:page;mso-position-vertical-relative:page" o:regroupid="2" o:allowincell="f" filled="f" stroked="f">
            <v:textbox style="mso-next-textbox:#_x0000_s1146" inset="0,0,0,0">
              <w:txbxContent>
                <w:p w:rsidR="00DF7410" w:rsidRDefault="00584A3B">
                  <w:pPr>
                    <w:spacing w:after="0" w:line="40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6" type="#_x0000_t75" style="width:340.6pt;height:203.5pt">
                        <v:imagedata r:id="rId21" o:title=""/>
                      </v:shape>
                    </w:pict>
                  </w:r>
                </w:p>
                <w:p w:rsidR="00DF7410" w:rsidRDefault="00DF74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145" style="position:absolute;z-index:-251621888" points="151.25pt,3.95pt,150.05pt,3.95pt,149.05pt,4.1pt,148.2pt,4.3pt,147.55pt,4.65pt,147pt,5.1pt,146.55pt,5.75pt,146.25pt,6.5pt,146pt,7.45pt,145.8pt,8.6pt,145.7pt,10pt,145.6pt,11.6pt,145.5pt,13.45pt,135.35pt,207.2pt,466.55pt,207.2pt,475.75pt,31.05pt,475.85pt,29.2pt,475.9pt,27.55pt,475.95pt,26.15pt,475.9pt,24.95pt,475.75pt,23.95pt,475.55pt,23.1pt,475.2pt,22.4pt,474.75pt,21.9pt,474.15pt,21.45pt,473.35pt,21.15pt,472.4pt,20.9pt,471.25pt,20.7pt,469.9pt,20.55pt,468.3pt,20.45pt,154.3pt,4pt,152.65pt,3.95pt,151.25pt,3.95pt" coordsize="6812,4065" o:regroupid="2" o:allowincell="f" stroked="f">
            <v:path arrowok="t"/>
          </v:polyline>
        </w:pict>
      </w: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Arial" w:hAnsi="Arial" w:cs="Arial"/>
          <w:color w:val="000000"/>
          <w:sz w:val="24"/>
          <w:szCs w:val="24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before="25" w:after="0" w:line="240" w:lineRule="auto"/>
        <w:ind w:left="338" w:right="-20"/>
        <w:rPr>
          <w:rFonts w:ascii="Arial" w:hAnsi="Arial" w:cs="Arial"/>
          <w:color w:val="000000"/>
          <w:sz w:val="28"/>
          <w:szCs w:val="28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before="25" w:after="0" w:line="240" w:lineRule="auto"/>
        <w:ind w:left="338" w:right="-20"/>
        <w:rPr>
          <w:rFonts w:ascii="Arial" w:hAnsi="Arial" w:cs="Arial"/>
          <w:color w:val="000000"/>
          <w:sz w:val="28"/>
          <w:szCs w:val="28"/>
        </w:rPr>
        <w:sectPr w:rsidR="00DF7410">
          <w:footerReference w:type="even" r:id="rId22"/>
          <w:footerReference w:type="default" r:id="rId23"/>
          <w:pgSz w:w="11920" w:h="16840"/>
          <w:pgMar w:top="1060" w:right="1140" w:bottom="280" w:left="0" w:header="172" w:footer="0" w:gutter="0"/>
          <w:cols w:space="720" w:equalWidth="0">
            <w:col w:w="10780"/>
          </w:cols>
          <w:noEndnote/>
        </w:sectPr>
      </w:pPr>
    </w:p>
    <w:p w:rsidR="00DF7410" w:rsidRDefault="006633B8" w:rsidP="006633B8">
      <w:pPr>
        <w:widowControl w:val="0"/>
        <w:autoSpaceDE w:val="0"/>
        <w:autoSpaceDN w:val="0"/>
        <w:adjustRightInd w:val="0"/>
        <w:spacing w:before="6" w:after="0" w:line="280" w:lineRule="exact"/>
        <w:ind w:left="7200" w:firstLine="720"/>
        <w:jc w:val="center"/>
        <w:rPr>
          <w:rFonts w:ascii="Arial" w:hAnsi="Arial" w:cs="Arial"/>
          <w:color w:val="2A2A29"/>
          <w:w w:val="76"/>
          <w:position w:val="-1"/>
          <w:sz w:val="32"/>
          <w:szCs w:val="36"/>
        </w:rPr>
      </w:pPr>
      <w:r w:rsidRPr="006633B8">
        <w:rPr>
          <w:noProof/>
          <w:sz w:val="20"/>
        </w:rPr>
        <w:lastRenderedPageBreak/>
        <w:pict>
          <v:polyline id="_x0000_s1754" style="position:absolute;left:0;text-align:left;z-index:-251579904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7" o:allowincell="f" fillcolor="#d5d5d4" stroked="f">
            <v:path arrowok="t"/>
          </v:polyline>
        </w:pict>
      </w:r>
      <w:r w:rsidRPr="006633B8">
        <w:rPr>
          <w:noProof/>
          <w:sz w:val="20"/>
        </w:rPr>
        <w:pict>
          <v:polyline id="_x0000_s1753" style="position:absolute;left:0;text-align:left;z-index:-251580928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7" o:allowincell="f" fillcolor="#9e9e9e" stroked="f">
            <v:path arrowok="t"/>
          </v:polyline>
        </w:pict>
      </w:r>
      <w:r w:rsidRPr="006633B8">
        <w:rPr>
          <w:noProof/>
          <w:sz w:val="20"/>
        </w:rPr>
        <w:pict>
          <v:polyline id="_x0000_s1752" style="position:absolute;left:0;text-align:left;z-index:-251581952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7" o:allowincell="f" fillcolor="#727272" stroked="f">
            <v:path arrowok="t"/>
          </v:polyline>
        </w:pict>
      </w:r>
      <w:r w:rsidRPr="006633B8">
        <w:rPr>
          <w:noProof/>
          <w:sz w:val="20"/>
        </w:rPr>
        <w:pict>
          <v:rect id="_x0000_s1751" style="position:absolute;left:0;text-align:left;margin-left:506.1pt;margin-top:0;width:89pt;height:29pt;z-index:-251582976;mso-position-horizontal-relative:page;mso-position-vertical-relative:page" o:regroupid="7" o:allowincell="f" filled="f" stroked="f">
            <v:textbox inset="0,0,0,0">
              <w:txbxContent>
                <w:p w:rsidR="00B27AC0" w:rsidRDefault="00584A3B" w:rsidP="00B27AC0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0" type="#_x0000_t75" style="width:88.3pt;height:28.8pt">
                        <v:imagedata r:id="rId8" o:title=""/>
                      </v:shape>
                    </w:pict>
                  </w:r>
                </w:p>
                <w:p w:rsidR="00B27AC0" w:rsidRDefault="00B27AC0" w:rsidP="00B27A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6633B8">
        <w:rPr>
          <w:noProof/>
          <w:sz w:val="20"/>
        </w:rPr>
        <w:pict>
          <v:group id="_x0000_s1748" style="position:absolute;left:0;text-align:left;margin-left:462.55pt;margin-top:-51.55pt;width:26.15pt;height:23.75pt;z-index:-251584000" coordorigin="9251,149" coordsize="523,475" o:regroupid="7" o:allowincell="f">
            <v:shape id="_x0000_s174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75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 w:rsidRPr="006633B8">
        <w:rPr>
          <w:noProof/>
          <w:sz w:val="20"/>
        </w:rPr>
        <w:pict>
          <v:polyline id="_x0000_s1747" style="position:absolute;left:0;text-align:left;z-index:-251585024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7" o:allowincell="f" stroked="f">
            <v:path arrowok="t"/>
          </v:polyline>
        </w:pict>
      </w:r>
      <w:r w:rsidRPr="006633B8">
        <w:rPr>
          <w:noProof/>
          <w:sz w:val="20"/>
        </w:rPr>
        <w:pict>
          <v:group id="_x0000_s1744" style="position:absolute;left:0;text-align:left;margin-left:372.8pt;margin-top:-54.55pt;width:33.05pt;height:30.1pt;z-index:-251586048" coordorigin="7456,89" coordsize="661,602" o:regroupid="7" o:allowincell="f">
            <v:shape id="_x0000_s174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74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 w:rsidRPr="006633B8">
        <w:rPr>
          <w:noProof/>
          <w:sz w:val="20"/>
        </w:rPr>
        <w:pict>
          <v:polyline id="_x0000_s1743" style="position:absolute;left:0;text-align:left;z-index:-251587072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7" o:allowincell="f" stroked="f">
            <v:path arrowok="t"/>
          </v:polyline>
        </w:pict>
      </w:r>
      <w:r w:rsidRPr="006633B8">
        <w:rPr>
          <w:noProof/>
          <w:sz w:val="20"/>
        </w:rPr>
        <w:pict>
          <v:group id="_x0000_s1740" style="position:absolute;left:0;text-align:left;margin-left:283.6pt;margin-top:-58.45pt;width:40.05pt;height:36.6pt;z-index:-251588096" coordorigin="5672,11" coordsize="801,732" o:regroupid="7" o:allowincell="f">
            <v:shape id="_x0000_s174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74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 w:rsidRPr="006633B8">
        <w:rPr>
          <w:noProof/>
          <w:sz w:val="20"/>
        </w:rPr>
        <w:pict>
          <v:polyline id="_x0000_s1739" style="position:absolute;left:0;text-align:left;z-index:-251589120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7" o:allowincell="f" stroked="f">
            <v:path arrowok="t"/>
          </v:polyline>
        </w:pict>
      </w:r>
      <w:r w:rsidRPr="006633B8">
        <w:rPr>
          <w:noProof/>
          <w:sz w:val="20"/>
        </w:rPr>
        <w:pict>
          <v:rect id="_x0000_s1738" style="position:absolute;left:0;text-align:left;margin-left:0;margin-top:0;width:510pt;height:17pt;z-index:-251590144;mso-position-horizontal-relative:page;mso-position-vertical-relative:page" o:regroupid="7" o:allowincell="f" filled="f" stroked="f">
            <v:textbox inset="0,0,0,0">
              <w:txbxContent>
                <w:p w:rsidR="00B27AC0" w:rsidRDefault="00584A3B" w:rsidP="00B27AC0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8" type="#_x0000_t75" style="width:512.75pt;height:16.9pt">
                        <v:imagedata r:id="rId7" o:title=""/>
                      </v:shape>
                    </w:pict>
                  </w:r>
                </w:p>
                <w:p w:rsidR="00B27AC0" w:rsidRDefault="00B27AC0" w:rsidP="00B27AC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6633B8">
        <w:rPr>
          <w:noProof/>
          <w:sz w:val="20"/>
        </w:rPr>
        <w:pict>
          <v:rect id="_x0000_s1415" style="position:absolute;left:0;text-align:left;margin-left:82.15pt;margin-top:7.75pt;width:208pt;height:21pt;z-index:-251592192;mso-position-horizontal-relative:page" o:regroupid="6" o:allowincell="f" filled="f" stroked="f">
            <v:textbox inset="0,0,0,0">
              <w:txbxContent>
                <w:p w:rsidR="00DF7410" w:rsidRDefault="00584A3B">
                  <w:pPr>
                    <w:spacing w:after="0" w:line="4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2" type="#_x0000_t75" style="width:208.5pt;height:21.3pt">
                        <v:imagedata r:id="rId24" o:title=""/>
                      </v:shape>
                    </w:pict>
                  </w:r>
                </w:p>
                <w:p w:rsidR="00DF7410" w:rsidRDefault="00DF74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6633B8">
        <w:rPr>
          <w:noProof/>
          <w:sz w:val="20"/>
        </w:rPr>
        <w:pict>
          <v:shape id="_x0000_s1416" style="position:absolute;left:0;text-align:left;margin-left:66.9pt;margin-top:-.95pt;width:239.3pt;height:36.85pt;z-index:-251591168" coordsize="4786,737" o:regroupid="6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<v:path arrowok="t"/>
          </v:shape>
        </w:pict>
      </w:r>
      <w:r w:rsidR="00DF7410" w:rsidRPr="006633B8">
        <w:rPr>
          <w:rFonts w:ascii="Arial" w:hAnsi="Arial" w:cs="Arial"/>
          <w:color w:val="2A2A29"/>
          <w:position w:val="-1"/>
          <w:sz w:val="32"/>
          <w:szCs w:val="36"/>
        </w:rPr>
        <w:t>30</w:t>
      </w:r>
      <w:r w:rsidR="00DF7410" w:rsidRPr="006633B8">
        <w:rPr>
          <w:rFonts w:ascii="Arial" w:hAnsi="Arial" w:cs="Arial"/>
          <w:color w:val="2A2A29"/>
          <w:spacing w:val="-8"/>
          <w:position w:val="-1"/>
          <w:sz w:val="32"/>
          <w:szCs w:val="36"/>
        </w:rPr>
        <w:t xml:space="preserve"> </w:t>
      </w:r>
      <w:r w:rsidR="00DF7410" w:rsidRPr="006633B8">
        <w:rPr>
          <w:rFonts w:ascii="Arial" w:hAnsi="Arial" w:cs="Arial"/>
          <w:color w:val="2A2A29"/>
          <w:w w:val="83"/>
          <w:position w:val="-1"/>
          <w:sz w:val="32"/>
          <w:szCs w:val="36"/>
        </w:rPr>
        <w:t>Minu</w:t>
      </w:r>
      <w:r w:rsidR="00DF7410" w:rsidRPr="006633B8">
        <w:rPr>
          <w:rFonts w:ascii="Arial" w:hAnsi="Arial" w:cs="Arial"/>
          <w:color w:val="2A2A29"/>
          <w:spacing w:val="-16"/>
          <w:w w:val="83"/>
          <w:position w:val="-1"/>
          <w:sz w:val="32"/>
          <w:szCs w:val="36"/>
        </w:rPr>
        <w:t>t</w:t>
      </w:r>
      <w:r w:rsidR="00DF7410" w:rsidRPr="006633B8">
        <w:rPr>
          <w:rFonts w:ascii="Arial" w:hAnsi="Arial" w:cs="Arial"/>
          <w:color w:val="2A2A29"/>
          <w:w w:val="76"/>
          <w:position w:val="-1"/>
          <w:sz w:val="32"/>
          <w:szCs w:val="36"/>
        </w:rPr>
        <w:t>es</w:t>
      </w:r>
    </w:p>
    <w:p w:rsidR="006633B8" w:rsidRDefault="006633B8" w:rsidP="006633B8">
      <w:pPr>
        <w:widowControl w:val="0"/>
        <w:autoSpaceDE w:val="0"/>
        <w:autoSpaceDN w:val="0"/>
        <w:adjustRightInd w:val="0"/>
        <w:spacing w:before="6" w:after="0" w:line="280" w:lineRule="exact"/>
        <w:ind w:left="7200" w:firstLine="720"/>
        <w:jc w:val="center"/>
        <w:rPr>
          <w:rFonts w:ascii="Arial" w:hAnsi="Arial" w:cs="Arial"/>
          <w:color w:val="000000"/>
          <w:sz w:val="36"/>
          <w:szCs w:val="36"/>
        </w:rPr>
      </w:pPr>
    </w:p>
    <w:p w:rsidR="00DF7410" w:rsidRDefault="00DF7410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color w:val="000000"/>
          <w:sz w:val="12"/>
          <w:szCs w:val="12"/>
        </w:rPr>
      </w:pPr>
    </w:p>
    <w:p w:rsidR="00DF7410" w:rsidRDefault="006633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</w:r>
    </w:p>
    <w:p w:rsidR="00DF7410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633B8" w:rsidRDefault="006633B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21" w:after="0" w:line="310" w:lineRule="atLeast"/>
        <w:ind w:left="1672" w:right="1407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23" style="position:absolute;left:0;text-align:left;margin-left:119.5pt;margin-top:4.6pt;width:32.6pt;height:13pt;z-index:-251686400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polyline id="_x0000_s1424" style="position:absolute;left:0;text-align:left;z-index:-251685376;mso-position-horizontal-relative:page;mso-position-vertical-relative:text" points="341.15pt,4.6pt,341.15pt,17.6pt" coordsize="20,260" o:allowincell="f" filled="f" strokecolor="#dadada" strokeweight="2.25636mm">
            <v:path arrowok="t"/>
            <w10:wrap anchorx="page"/>
          </v:polyline>
        </w:pict>
      </w:r>
      <w:r>
        <w:rPr>
          <w:noProof/>
        </w:rPr>
        <w:pict>
          <v:polyline id="_x0000_s1425" style="position:absolute;left:0;text-align:left;z-index:-251684352;mso-position-horizontal-relative:page;mso-position-vertical-relative:text" points="352.65pt,4.6pt,352.65pt,17.6pt" coordsize="20,260" o:allowincell="f" filled="f" strokecolor="#dadada" strokeweight="2.25636mm">
            <v:path arrowok="t"/>
            <w10:wrap anchorx="page"/>
          </v:polyline>
        </w:pict>
      </w:r>
      <w:r w:rsidR="00DF7410" w:rsidRPr="005D1F8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DF7410" w:rsidRPr="005D1F82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="00DF7410"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noti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(A-G)</w:t>
      </w:r>
      <w:r w:rsidR="00DF7410" w:rsidRPr="005D1F8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says</w:t>
      </w:r>
      <w:r w:rsidR="00DF7410"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same</w:t>
      </w:r>
      <w:r w:rsidR="00DF7410"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="00DF7410"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DF7410"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1-5?</w:t>
      </w:r>
      <w:r w:rsidR="00DF7410"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ect</w:t>
      </w:r>
      <w:r w:rsidR="00DF7410" w:rsidRPr="005D1F82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7"/>
          <w:w w:val="112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w w:val="112"/>
          <w:sz w:val="24"/>
          <w:szCs w:val="24"/>
          <w:lang w:val="en-US"/>
        </w:rPr>
        <w:t>et</w:t>
      </w:r>
      <w:r w:rsidR="00DF7410" w:rsidRPr="005D1F82">
        <w:rPr>
          <w:rFonts w:ascii="Arial" w:hAnsi="Arial" w:cs="Arial"/>
          <w:color w:val="2A2A29"/>
          <w:spacing w:val="-1"/>
          <w:w w:val="112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w w:val="112"/>
          <w:sz w:val="24"/>
          <w:szCs w:val="24"/>
          <w:lang w:val="en-US"/>
        </w:rPr>
        <w:t>er</w:t>
      </w:r>
      <w:r w:rsidR="00DF7410" w:rsidRPr="005D1F82">
        <w:rPr>
          <w:rFonts w:ascii="Arial" w:hAnsi="Arial" w:cs="Arial"/>
          <w:color w:val="2A2A29"/>
          <w:spacing w:val="-13"/>
          <w:w w:val="11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DF7410"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104"/>
          <w:sz w:val="24"/>
          <w:szCs w:val="24"/>
          <w:lang w:val="en-US"/>
        </w:rPr>
        <w:t xml:space="preserve">the 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DF7410" w:rsidRPr="005D1F82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e.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Some</w:t>
      </w:r>
      <w:r w:rsidR="00DF7410" w:rsidRPr="005D1F82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ne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sar</w:t>
      </w:r>
      <w:r w:rsidR="00DF7410"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y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F7410" w:rsidRPr="005D1F82" w:rsidRDefault="006633B8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/>
          <w:sz w:val="28"/>
          <w:szCs w:val="28"/>
        </w:rPr>
        <w:pict>
          <v:group id="_x0000_s1823" style="position:absolute;margin-left:388.8pt;margin-top:8.1pt;width:146.2pt;height:80.95pt;z-index:-251571712" coordorigin="7776,3172" coordsize="2924,1619">
            <v:shape id="_x0000_s1430" style="position:absolute;left:7776;top:3172;width:2924;height:1614" coordsize="2924,1614" o:regroupid="9" o:allowincell="f" path="m121,l,1391r2545,223l2816,1475,2923,245,121,xe" strokecolor="#b3b3b3" strokeweight="1pt">
              <v:path arrowok="t"/>
            </v:shape>
            <v:shape id="_x0000_s1432" style="position:absolute;left:10299;top:4603;width:268;height:188" coordsize="268,188" o:regroupid="9" o:allowincell="f" path="m,188l268,49,59,,,188xe" strokecolor="#b3b3b3" strokeweight="1pt">
              <v:path arrowok="t"/>
            </v:shape>
          </v:group>
        </w:pict>
      </w:r>
      <w:r>
        <w:rPr>
          <w:rFonts w:ascii="Arial" w:hAnsi="Arial" w:cs="Arial"/>
          <w:noProof/>
          <w:color w:val="000000"/>
          <w:sz w:val="28"/>
          <w:szCs w:val="28"/>
        </w:rPr>
        <w:pict>
          <v:rect id="_x0000_s1428" style="position:absolute;margin-left:381.65pt;margin-top:8.2pt;width:153.35pt;height:87.8pt;z-index:-251575808" o:regroupid="9" o:allowincell="f" stroked="f">
            <v:path arrowok="t"/>
          </v:rect>
        </w:pict>
      </w:r>
    </w:p>
    <w:p w:rsidR="00DF7410" w:rsidRPr="005D1F82" w:rsidRDefault="006633B8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Text Box 2" o:spid="_x0000_s1825" type="#_x0000_t202" style="position:absolute;left:0;text-align:left;margin-left:409.75pt;margin-top:3.4pt;width:109.3pt;height:56.95pt;z-index:2517488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p43E9SkCAABPBAAADgAAAAAAAAAAAAAAAAAuAgAAZHJzL2Uyb0Rv&#10;Yy54bWxQSwECLQAUAAYACAAAACEASFsnctsAAAAHAQAADwAAAAAAAAAAAAAAAACDBAAAZHJzL2Rv&#10;d25yZXYueG1sUEsFBgAAAAAEAAQA8wAAAIsFAAAAAA==&#10;" filled="f" stroked="f">
            <v:textbox>
              <w:txbxContent>
                <w:p w:rsidR="006633B8" w:rsidRPr="006633B8" w:rsidRDefault="006633B8">
                  <w:pPr>
                    <w:rPr>
                      <w:sz w:val="44"/>
                      <w:lang w:val="en-US"/>
                    </w:rPr>
                  </w:pPr>
                  <w:proofErr w:type="spellStart"/>
                  <w:r w:rsidRPr="006633B8">
                    <w:rPr>
                      <w:sz w:val="36"/>
                    </w:rPr>
                    <w:t>Wash</w:t>
                  </w:r>
                  <w:proofErr w:type="spellEnd"/>
                  <w:r w:rsidRPr="006633B8">
                    <w:rPr>
                      <w:sz w:val="36"/>
                    </w:rPr>
                    <w:t xml:space="preserve"> in </w:t>
                  </w:r>
                  <w:proofErr w:type="spellStart"/>
                  <w:r w:rsidRPr="006633B8">
                    <w:rPr>
                      <w:sz w:val="36"/>
                    </w:rPr>
                    <w:t>cold</w:t>
                  </w:r>
                  <w:proofErr w:type="spellEnd"/>
                  <w:r w:rsidRPr="006633B8">
                    <w:rPr>
                      <w:sz w:val="36"/>
                    </w:rPr>
                    <w:t xml:space="preserve"> </w:t>
                  </w:r>
                  <w:proofErr w:type="spellStart"/>
                  <w:r w:rsidRPr="006633B8">
                    <w:rPr>
                      <w:sz w:val="36"/>
                    </w:rPr>
                    <w:t>water</w:t>
                  </w:r>
                  <w:proofErr w:type="spellEnd"/>
                  <w:r w:rsidRPr="006633B8">
                    <w:rPr>
                      <w:sz w:val="36"/>
                    </w:rPr>
                    <w:t xml:space="preserve"> </w:t>
                  </w:r>
                  <w:proofErr w:type="spellStart"/>
                  <w:r w:rsidRPr="006633B8">
                    <w:rPr>
                      <w:sz w:val="36"/>
                    </w:rPr>
                    <w:t>only</w:t>
                  </w:r>
                  <w:proofErr w:type="spellEnd"/>
                </w:p>
              </w:txbxContent>
            </v:textbox>
            <w10:wrap type="square"/>
          </v:shape>
        </w:pict>
      </w:r>
      <w:r w:rsidR="00584A3B">
        <w:rPr>
          <w:noProof/>
        </w:rPr>
        <w:pict>
          <v:shape id="_x0000_s1426" style="position:absolute;left:0;text-align:left;margin-left:294.4pt;margin-top:.5pt;width:15.95pt;height:16pt;z-index:-25168230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Don’t</w:t>
      </w:r>
      <w:r w:rsidR="00DF7410"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wash</w:t>
      </w:r>
      <w:r w:rsidR="00DF7410" w:rsidRPr="005D1F82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 the washing</w:t>
      </w:r>
      <w:r w:rsidR="00DF7410" w:rsidRPr="005D1F82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machine.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35" style="position:absolute;left:0;text-align:left;margin-left:294.4pt;margin-top:.5pt;width:15.95pt;height:16pt;z-index:-25168128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436" type="#_x0000_t136" style="position:absolute;left:0;text-align:left;margin-left:409.75pt;margin-top:-8.85pt;width:69.6pt;height:21.2pt;rotation:4;z-index:-251667968;mso-position-horizontal-relative:page" o:allowincell="f" fillcolor="#2a2a29" stroked="f">
            <v:shadow color="#868686"/>
            <o:extrusion v:ext="view" autorotationcenter="t"/>
            <v:textpath style="font-family:&quot;Arial&quot;;font-size:20pt;v-text-kern:t" string="Wash in"/>
            <w10:wrap anchorx="page"/>
          </v:shape>
        </w:pict>
      </w:r>
      <w:r>
        <w:rPr>
          <w:noProof/>
        </w:rPr>
        <w:pict>
          <v:shape id="_x0000_s1437" type="#_x0000_t136" style="position:absolute;left:0;text-align:left;margin-left:493.25pt;margin-top:-3.05pt;width:27.8pt;height:20.5pt;rotation:4;z-index:-251666944;mso-position-horizontal-relative:page" o:allowincell="f" fillcolor="#2a2a29" stroked="f">
            <v:shadow color="#868686"/>
            <o:extrusion v:ext="view" autorotationcenter="t"/>
            <v:textpath style="font-family:&quot;Arial&quot;;font-size:20pt;v-text-kern:t" string="old"/>
            <w10:wrap anchorx="page"/>
          </v:shape>
        </w:pict>
      </w:r>
      <w:r>
        <w:rPr>
          <w:noProof/>
        </w:rPr>
        <w:pict>
          <v:shape id="_x0000_s1438" type="#_x0000_t136" style="position:absolute;left:0;text-align:left;margin-left:417.5pt;margin-top:14.4pt;width:83.6pt;height:21.45pt;rotation:4;z-index:-251665920;mso-position-horizontal-relative:page" o:allowincell="f" fillcolor="#2a2a29" stroked="f">
            <v:shadow color="#868686"/>
            <o:extrusion v:ext="view" autorotationcenter="t"/>
            <v:textpath style="font-family:&quot;Arial&quot;;font-size:20pt;v-text-kern:t" string="water onl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Don’t</w:t>
      </w:r>
      <w:r w:rsidR="00DF7410"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use</w:t>
      </w:r>
      <w:r w:rsidR="00DF7410" w:rsidRPr="005D1F82">
        <w:rPr>
          <w:rFonts w:ascii="Arial" w:hAnsi="Arial" w:cs="Arial"/>
          <w:color w:val="2A2A29"/>
          <w:spacing w:val="-15"/>
          <w:position w:val="-1"/>
          <w:sz w:val="24"/>
          <w:szCs w:val="24"/>
          <w:lang w:val="en-US"/>
        </w:rPr>
        <w:t xml:space="preserve"> </w:t>
      </w:r>
      <w:r w:rsidR="006633B8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</w:t>
      </w:r>
      <w:r w:rsidR="006633B8" w:rsidRPr="005D1F82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6633B8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DF7410" w:rsidRPr="005D1F82" w:rsidRDefault="006633B8" w:rsidP="006633B8">
      <w:pPr>
        <w:widowControl w:val="0"/>
        <w:tabs>
          <w:tab w:val="left" w:pos="9967"/>
        </w:tabs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34" style="position:absolute;left:0;text-align:left;margin-left:397.85pt;margin-top:10.6pt;width:19.45pt;height:19.45pt;z-index:-251569664" coordsize="389,389" o:regroupid="9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strokecolor="#727272" strokeweight=".5pt">
            <v:path arrowok="t"/>
          </v:shape>
        </w:pict>
      </w:r>
      <w:r>
        <w:rPr>
          <w:noProof/>
        </w:rPr>
        <w:pict>
          <v:polyline id="_x0000_s1433" style="position:absolute;left:0;text-align:left;z-index:-251570688" points="407.45pt,9.95pt,406.2pt,10pt,405.05pt,10.15pt,403.95pt,10.45pt,402.9pt,10.9pt,401.9pt,11.4pt,401pt,12pt,400.15pt,12.7pt,399.45pt,13.5pt,398.8pt,14.35pt,398.25pt,15.25pt,397.8pt,16.25pt,397.45pt,17.25pt,397.25pt,18.35pt,397.2pt,19.45pt,397.25pt,20.65pt,397.45pt,21.8pt,397.75pt,22.85pt,398.15pt,23.9pt,398.7pt,24.85pt,399.35pt,25.75pt,400.05pt,26.55pt,400.85pt,27.3pt,401.75pt,27.9pt,402.7pt,28.45pt,403.7pt,28.85pt,404.75pt,29.15pt,405.85pt,29.35pt,406.9pt,29.4pt,408.1pt,29.35pt,409.2pt,29.15pt,410.25pt,28.85pt,411.25pt,28.4pt,412.2pt,27.85pt,413.1pt,27.2pt,413.9pt,26.45pt,414.6pt,25.65pt,415.25pt,24.75pt,415.75pt,23.8pt,416.15pt,22.8pt,416.45pt,21.7pt,416.65pt,20.55pt,416.6pt,19.3pt,416.4pt,18.1pt,416.1pt,16.95pt,415.75pt,15.85pt,415.25pt,14.85pt,414.65pt,13.9pt,414pt,13.05pt,413.25pt,12.3pt,412.4pt,11.65pt,411.55pt,11.1pt,410.6pt,10.65pt,409.6pt,10.3pt,408.55pt,10.05pt,407.45pt,9.95pt" coordsize="389,389" o:regroupid="9" o:allowincell="f" stroked="f">
            <v:path arrowok="t"/>
          </v:polyline>
        </w:pict>
      </w:r>
      <w:r w:rsidR="00584A3B">
        <w:rPr>
          <w:noProof/>
        </w:rPr>
        <w:pict>
          <v:shape id="_x0000_s1439" style="position:absolute;left:0;text-align:left;margin-left:294.4pt;margin-top:.5pt;width:15.95pt;height:16pt;z-index:-25168025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="00DF7410" w:rsidRPr="005D1F82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="00DF7410" w:rsidRPr="005D1F82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DF7410"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wash</w:t>
      </w:r>
      <w:r w:rsidR="00DF7410" w:rsidRPr="005D1F8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 i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em</w:t>
      </w:r>
      <w:r w:rsidR="00DF7410" w:rsidRPr="005D1F8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by</w:t>
      </w:r>
      <w:r w:rsidR="00DF7410" w:rsidRPr="005D1F8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hand.</w:t>
      </w:r>
      <w:r>
        <w:rPr>
          <w:rFonts w:ascii="Arial" w:hAnsi="Arial" w:cs="Arial"/>
          <w:color w:val="2A2A29"/>
          <w:sz w:val="24"/>
          <w:szCs w:val="24"/>
          <w:lang w:val="en-US"/>
        </w:rPr>
        <w:tab/>
      </w:r>
    </w:p>
    <w:p w:rsidR="00DF7410" w:rsidRPr="005D1F82" w:rsidRDefault="006633B8">
      <w:pPr>
        <w:widowControl w:val="0"/>
        <w:autoSpaceDE w:val="0"/>
        <w:autoSpaceDN w:val="0"/>
        <w:adjustRightInd w:val="0"/>
        <w:spacing w:after="0" w:line="203" w:lineRule="exact"/>
        <w:ind w:right="3679"/>
        <w:jc w:val="righ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431" style="position:absolute;left:0;text-align:left;z-index:-251572736" points="522.25pt,3.8pt,519.3pt,13.2pt,532.7pt,6.25pt,522.25pt,3.8pt" coordsize="268,188" o:regroupid="9" o:allowincell="f" stroked="f">
            <v:path arrowok="t"/>
          </v:polyline>
        </w:pict>
      </w:r>
      <w:r w:rsidR="00584A3B">
        <w:rPr>
          <w:noProof/>
        </w:rPr>
        <w:pict>
          <v:shape id="_x0000_s1440" style="position:absolute;left:0;text-align:left;margin-left:294.4pt;margin-top:9.7pt;width:15.95pt;height:16pt;z-index:-25167923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w w:val="107"/>
          <w:sz w:val="20"/>
          <w:szCs w:val="20"/>
          <w:lang w:val="en-US"/>
        </w:rPr>
        <w:t>A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11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Pr="005D1F8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9"/>
          <w:w w:val="93"/>
          <w:position w:val="-1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ery</w:t>
      </w:r>
      <w:r w:rsidRPr="005D1F82">
        <w:rPr>
          <w:rFonts w:ascii="Arial" w:hAnsi="Arial" w:cs="Arial"/>
          <w:color w:val="2A2A29"/>
          <w:spacing w:val="1"/>
          <w:w w:val="93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agi</w:t>
      </w:r>
      <w:r w:rsidRPr="005D1F82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31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104"/>
          <w:position w:val="-1"/>
          <w:sz w:val="24"/>
          <w:szCs w:val="24"/>
          <w:lang w:val="en-US"/>
        </w:rPr>
        <w:t>ma</w:t>
      </w:r>
      <w:r w:rsidRPr="005D1F82">
        <w:rPr>
          <w:rFonts w:ascii="Arial" w:hAnsi="Arial" w:cs="Arial"/>
          <w:color w:val="2A2A29"/>
          <w:spacing w:val="-2"/>
          <w:w w:val="104"/>
          <w:position w:val="-1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erial.</w:t>
      </w: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r>
        <w:rPr>
          <w:noProof/>
        </w:rPr>
        <w:pict>
          <v:shape id="_x0000_s1755" type="#_x0000_t75" style="position:absolute;margin-left:388.3pt;margin-top:4.45pt;width:150.8pt;height:112.75pt;z-index:251704832">
            <v:imagedata r:id="rId25" o:title="imagem 02"/>
          </v:shape>
        </w:pict>
      </w:r>
    </w:p>
    <w:p w:rsidR="00DF7410" w:rsidRPr="005D1F82" w:rsidRDefault="00584A3B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41" style="position:absolute;left:0;text-align:left;margin-left:294.4pt;margin-top:.5pt;width:15.95pt;height:16pt;z-index:-25167820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-4"/>
          <w:w w:val="95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</w:t>
      </w:r>
      <w:r w:rsidR="00DF7410" w:rsidRPr="005D1F8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em</w:t>
      </w:r>
      <w:r w:rsidR="00DF7410" w:rsidRPr="005D1F82">
        <w:rPr>
          <w:rFonts w:ascii="Arial" w:hAnsi="Arial" w:cs="Arial"/>
          <w:color w:val="2A2A29"/>
          <w:spacing w:val="17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may</w:t>
      </w:r>
      <w:r w:rsidR="00DF7410" w:rsidRPr="005D1F82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>d</w:t>
      </w:r>
      <w:r w:rsidR="00DF7410" w:rsidRPr="005D1F82">
        <w:rPr>
          <w:rFonts w:ascii="Arial" w:hAnsi="Arial" w:cs="Arial"/>
          <w:color w:val="2A2A29"/>
          <w:spacing w:val="-2"/>
          <w:w w:val="93"/>
          <w:position w:val="-1"/>
          <w:sz w:val="24"/>
          <w:szCs w:val="24"/>
          <w:lang w:val="en-US"/>
        </w:rPr>
        <w:t>y</w:t>
      </w:r>
      <w:r w:rsidR="00DF7410" w:rsidRPr="005D1F82">
        <w:rPr>
          <w:rFonts w:ascii="Arial" w:hAnsi="Arial" w:cs="Arial"/>
          <w:color w:val="2A2A29"/>
          <w:w w:val="93"/>
          <w:position w:val="-1"/>
          <w:sz w:val="24"/>
          <w:szCs w:val="24"/>
          <w:lang w:val="en-US"/>
        </w:rPr>
        <w:t xml:space="preserve">e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other</w:t>
      </w:r>
      <w:r w:rsidR="00DF7410" w:rsidRPr="005D1F82">
        <w:rPr>
          <w:rFonts w:ascii="Arial" w:hAnsi="Arial" w:cs="Arial"/>
          <w:color w:val="2A2A29"/>
          <w:spacing w:val="15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pacing w:val="-5"/>
          <w:w w:val="109"/>
          <w:position w:val="-1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othes.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457" style="position:absolute;margin-left:66.9pt;margin-top:8.15pt;width:132.6pt;height:61.7pt;z-index:-251614720" coordsize="2652,1234" o:regroupid="3" o:allowincell="f" path="m15,l,,,8r,7l,1218r,16l8,1234r7,l2636,1234r15,-1l2651,1225r,-7l2651,15,2650,r-8,l2636,,15,xe" filled="f" strokecolor="#b3b3b3" strokeweight=".29456mm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shape id="_x0000_s1456" style="position:absolute;margin-left:63.6pt;margin-top:4.85pt;width:139.2pt;height:68.35pt;z-index:-251615744" coordsize="2784,1367" o:regroupid="3" o:allowincell="f" path="m81,l63,2,44,8,26,19,11,36,2,59,,1285r2,18l8,1322r11,18l36,1355r23,9l2702,1367r19,-2l2740,1358r17,-11l2772,1330r10,-23l2784,81r-2,-18l2776,44,2764,26,2747,11,2725,2,81,xe" filled="f" strokecolor="#b3b3b3" strokeweight="2.5pt">
            <v:path arrowok="t"/>
          </v:shap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polyline id="_x0000_s1455" style="position:absolute;z-index:-251616768" points="67.65pt,6.1pt,66pt,6.1pt,65.2pt,6.45pt,64.85pt,7.25pt,64.85pt,8.9pt,64.85pt,69.15pt,64.85pt,70.75pt,65.2pt,71.6pt,66pt,71.9pt,67.65pt,71.95pt,198.7pt,71.95pt,200.35pt,71.9pt,201.2pt,71.6pt,201.5pt,70.75pt,201.55pt,69.15pt,201.55pt,8.9pt,201.5pt,7.25pt,201.2pt,6.45pt,200.35pt,6.1pt,198.75pt,6.1pt,67.65pt,6.1pt" coordsize="2734,1317" o:regroupid="3" o:allowincell="f" stroked="f">
            <v:path arrowok="t"/>
          </v:polyline>
        </w:pict>
      </w:r>
      <w:r>
        <w:rPr>
          <w:rFonts w:ascii="Arial" w:hAnsi="Arial" w:cs="Arial"/>
          <w:noProof/>
          <w:color w:val="000000"/>
          <w:sz w:val="20"/>
          <w:szCs w:val="20"/>
        </w:rPr>
        <w:pict>
          <v:rect id="_x0000_s1454" style="position:absolute;margin-left:59.05pt;margin-top:.35pt;width:148.05pt;height:77.25pt;z-index:-251617792" o:regroupid="3" o:allowincell="f" stroked="f">
            <v:path arrowok="t"/>
          </v:rect>
        </w:pic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DF7410" w:rsidRPr="005D1F82">
          <w:headerReference w:type="even" r:id="rId26"/>
          <w:headerReference w:type="default" r:id="rId27"/>
          <w:footerReference w:type="even" r:id="rId28"/>
          <w:footerReference w:type="default" r:id="rId29"/>
          <w:pgSz w:w="11920" w:h="16840"/>
          <w:pgMar w:top="1180" w:right="0" w:bottom="500" w:left="0" w:header="0" w:footer="318" w:gutter="0"/>
          <w:pgNumType w:start="177"/>
          <w:cols w:space="720" w:equalWidth="0">
            <w:col w:w="11920"/>
          </w:cols>
          <w:noEndnote/>
        </w:sect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25" w:after="0" w:line="298" w:lineRule="auto"/>
        <w:ind w:left="1375" w:right="-44"/>
        <w:jc w:val="center"/>
        <w:rPr>
          <w:rFonts w:ascii="Arial" w:hAnsi="Arial" w:cs="Arial"/>
          <w:color w:val="000000"/>
          <w:sz w:val="28"/>
          <w:szCs w:val="28"/>
          <w:lang w:val="en-US"/>
        </w:rPr>
      </w:pPr>
      <w:r w:rsidRPr="005D1F82">
        <w:rPr>
          <w:rFonts w:ascii="Arial" w:hAnsi="Arial" w:cs="Arial"/>
          <w:color w:val="676766"/>
          <w:w w:val="94"/>
          <w:sz w:val="28"/>
          <w:szCs w:val="28"/>
          <w:lang w:val="en-US"/>
        </w:rPr>
        <w:lastRenderedPageBreak/>
        <w:t>Do</w:t>
      </w:r>
      <w:r w:rsidRPr="005D1F82">
        <w:rPr>
          <w:rFonts w:ascii="Arial" w:hAnsi="Arial" w:cs="Arial"/>
          <w:color w:val="676766"/>
          <w:spacing w:val="-8"/>
          <w:w w:val="94"/>
          <w:sz w:val="28"/>
          <w:szCs w:val="28"/>
          <w:lang w:val="en-US"/>
        </w:rPr>
        <w:t xml:space="preserve"> </w:t>
      </w:r>
      <w:r w:rsidRPr="005D1F82">
        <w:rPr>
          <w:rFonts w:ascii="Arial" w:hAnsi="Arial" w:cs="Arial"/>
          <w:color w:val="676766"/>
          <w:sz w:val="28"/>
          <w:szCs w:val="28"/>
          <w:lang w:val="en-US"/>
        </w:rPr>
        <w:t>not</w:t>
      </w:r>
      <w:r w:rsidRPr="005D1F82">
        <w:rPr>
          <w:rFonts w:ascii="Arial" w:hAnsi="Arial" w:cs="Arial"/>
          <w:color w:val="676766"/>
          <w:spacing w:val="6"/>
          <w:sz w:val="28"/>
          <w:szCs w:val="28"/>
          <w:lang w:val="en-US"/>
        </w:rPr>
        <w:t xml:space="preserve"> </w:t>
      </w:r>
      <w:r w:rsidRPr="005D1F82">
        <w:rPr>
          <w:rFonts w:ascii="Arial" w:hAnsi="Arial" w:cs="Arial"/>
          <w:color w:val="676766"/>
          <w:sz w:val="28"/>
          <w:szCs w:val="28"/>
          <w:lang w:val="en-US"/>
        </w:rPr>
        <w:t>use agg</w:t>
      </w:r>
      <w:r w:rsidRPr="005D1F82">
        <w:rPr>
          <w:rFonts w:ascii="Arial" w:hAnsi="Arial" w:cs="Arial"/>
          <w:color w:val="676766"/>
          <w:spacing w:val="-9"/>
          <w:sz w:val="28"/>
          <w:szCs w:val="28"/>
          <w:lang w:val="en-US"/>
        </w:rPr>
        <w:t>r</w:t>
      </w:r>
      <w:r w:rsidRPr="005D1F82">
        <w:rPr>
          <w:rFonts w:ascii="Arial" w:hAnsi="Arial" w:cs="Arial"/>
          <w:color w:val="676766"/>
          <w:sz w:val="28"/>
          <w:szCs w:val="28"/>
          <w:lang w:val="en-US"/>
        </w:rPr>
        <w:t>e</w:t>
      </w:r>
      <w:r w:rsidRPr="005D1F82">
        <w:rPr>
          <w:rFonts w:ascii="Arial" w:hAnsi="Arial" w:cs="Arial"/>
          <w:color w:val="676766"/>
          <w:spacing w:val="-2"/>
          <w:sz w:val="28"/>
          <w:szCs w:val="28"/>
          <w:lang w:val="en-US"/>
        </w:rPr>
        <w:t>s</w:t>
      </w:r>
      <w:r w:rsidRPr="005D1F82">
        <w:rPr>
          <w:rFonts w:ascii="Arial" w:hAnsi="Arial" w:cs="Arial"/>
          <w:color w:val="676766"/>
          <w:sz w:val="28"/>
          <w:szCs w:val="28"/>
          <w:lang w:val="en-US"/>
        </w:rPr>
        <w:t>si</w:t>
      </w:r>
      <w:r w:rsidRPr="005D1F82">
        <w:rPr>
          <w:rFonts w:ascii="Arial" w:hAnsi="Arial" w:cs="Arial"/>
          <w:color w:val="676766"/>
          <w:spacing w:val="-3"/>
          <w:sz w:val="28"/>
          <w:szCs w:val="28"/>
          <w:lang w:val="en-US"/>
        </w:rPr>
        <w:t>v</w:t>
      </w:r>
      <w:r w:rsidRPr="005D1F82">
        <w:rPr>
          <w:rFonts w:ascii="Arial" w:hAnsi="Arial" w:cs="Arial"/>
          <w:color w:val="676766"/>
          <w:sz w:val="28"/>
          <w:szCs w:val="28"/>
          <w:lang w:val="en-US"/>
        </w:rPr>
        <w:t>e</w:t>
      </w:r>
      <w:r w:rsidRPr="005D1F82">
        <w:rPr>
          <w:rFonts w:ascii="Arial" w:hAnsi="Arial" w:cs="Arial"/>
          <w:color w:val="676766"/>
          <w:spacing w:val="14"/>
          <w:sz w:val="28"/>
          <w:szCs w:val="28"/>
          <w:lang w:val="en-US"/>
        </w:rPr>
        <w:t xml:space="preserve"> </w:t>
      </w:r>
      <w:r w:rsidRPr="005D1F82">
        <w:rPr>
          <w:rFonts w:ascii="Arial" w:hAnsi="Arial" w:cs="Arial"/>
          <w:color w:val="676766"/>
          <w:w w:val="111"/>
          <w:sz w:val="28"/>
          <w:szCs w:val="28"/>
          <w:lang w:val="en-US"/>
        </w:rPr>
        <w:t>c</w:t>
      </w:r>
      <w:r w:rsidRPr="005D1F82">
        <w:rPr>
          <w:rFonts w:ascii="Arial" w:hAnsi="Arial" w:cs="Arial"/>
          <w:color w:val="676766"/>
          <w:spacing w:val="-7"/>
          <w:w w:val="111"/>
          <w:sz w:val="28"/>
          <w:szCs w:val="28"/>
          <w:lang w:val="en-US"/>
        </w:rPr>
        <w:t>l</w:t>
      </w:r>
      <w:r w:rsidRPr="005D1F82">
        <w:rPr>
          <w:rFonts w:ascii="Arial" w:hAnsi="Arial" w:cs="Arial"/>
          <w:color w:val="676766"/>
          <w:w w:val="101"/>
          <w:sz w:val="28"/>
          <w:szCs w:val="28"/>
          <w:lang w:val="en-US"/>
        </w:rPr>
        <w:t>eaning</w:t>
      </w:r>
    </w:p>
    <w:p w:rsidR="00DF7410" w:rsidRPr="005D1F82" w:rsidRDefault="00584A3B">
      <w:pPr>
        <w:widowControl w:val="0"/>
        <w:autoSpaceDE w:val="0"/>
        <w:autoSpaceDN w:val="0"/>
        <w:adjustRightInd w:val="0"/>
        <w:spacing w:before="2" w:after="0" w:line="240" w:lineRule="auto"/>
        <w:ind w:left="2008" w:right="590"/>
        <w:jc w:val="center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noProof/>
          <w:color w:val="676766"/>
          <w:sz w:val="28"/>
          <w:szCs w:val="28"/>
        </w:rPr>
        <w:pict>
          <v:shape id="_x0000_s1459" style="position:absolute;left:0;text-align:left;margin-left:176.55pt;margin-top:10.75pt;width:19.45pt;height:19.45pt;z-index:-251612672" coordsize="389,389" o:regroupid="3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rFonts w:ascii="Arial" w:hAnsi="Arial" w:cs="Arial"/>
          <w:noProof/>
          <w:color w:val="676766"/>
          <w:sz w:val="28"/>
          <w:szCs w:val="28"/>
        </w:rPr>
        <w:pict>
          <v:polyline id="_x0000_s1458" style="position:absolute;left:0;text-align:left;z-index:-251613696" points="186.8pt,10.75pt,185.55pt,10.8pt,184.4pt,10.95pt,183.3pt,11.25pt,182.25pt,11.7pt,181.25pt,12.2pt,180.35pt,12.8pt,179.5pt,13.5pt,178.8pt,14.3pt,178.15pt,15.15pt,177.6pt,16.05pt,177.15pt,17.05pt,176.8pt,18.05pt,176.6pt,19.15pt,176.55pt,20.25pt,176.6pt,21.45pt,176.8pt,22.6pt,177.1pt,23.65pt,177.5pt,24.7pt,178.05pt,25.65pt,178.7pt,26.55pt,179.4pt,27.35pt,180.2pt,28.1pt,181.1pt,28.7pt,182.05pt,29.25pt,183.05pt,29.65pt,184.1pt,29.95pt,185.2pt,30.15pt,186.25pt,30.2pt,187.45pt,30.15pt,188.55pt,29.95pt,189.6pt,29.65pt,190.6pt,29.2pt,191.55pt,28.65pt,192.45pt,28pt,193.25pt,27.25pt,193.95pt,26.45pt,194.6pt,25.55pt,195.1pt,24.6pt,195.5pt,23.6pt,195.8pt,22.5pt,196pt,21.35pt,195.95pt,20.1pt,195.75pt,18.9pt,195.45pt,17.75pt,195.1pt,16.65pt,194.6pt,15.65pt,194pt,14.7pt,193.35pt,13.85pt,192.6pt,13.1pt,191.75pt,12.45pt,190.9pt,11.9pt,189.95pt,11.45pt,188.95pt,11.1pt,187.9pt,10.85pt,186.8pt,10.75pt" coordsize="389,389" o:regroupid="3" o:allowincell="f" stroked="f">
            <v:path arrowok="t"/>
          </v:polyline>
        </w:pict>
      </w:r>
      <w:proofErr w:type="gramStart"/>
      <w:r w:rsidR="00DF7410" w:rsidRPr="005D1F82">
        <w:rPr>
          <w:rFonts w:ascii="Arial" w:hAnsi="Arial" w:cs="Arial"/>
          <w:color w:val="676766"/>
          <w:w w:val="114"/>
          <w:sz w:val="28"/>
          <w:szCs w:val="28"/>
          <w:lang w:val="en-US"/>
        </w:rPr>
        <w:t>p</w:t>
      </w:r>
      <w:r w:rsidR="00DF7410" w:rsidRPr="005D1F82">
        <w:rPr>
          <w:rFonts w:ascii="Arial" w:hAnsi="Arial" w:cs="Arial"/>
          <w:color w:val="676766"/>
          <w:spacing w:val="-9"/>
          <w:w w:val="114"/>
          <w:sz w:val="28"/>
          <w:szCs w:val="28"/>
          <w:lang w:val="en-US"/>
        </w:rPr>
        <w:t>r</w:t>
      </w:r>
      <w:r w:rsidR="00DF7410" w:rsidRPr="005D1F82">
        <w:rPr>
          <w:rFonts w:ascii="Arial" w:hAnsi="Arial" w:cs="Arial"/>
          <w:color w:val="676766"/>
          <w:w w:val="104"/>
          <w:sz w:val="28"/>
          <w:szCs w:val="28"/>
          <w:lang w:val="en-US"/>
        </w:rPr>
        <w:t>oducts</w:t>
      </w:r>
      <w:proofErr w:type="gramEnd"/>
      <w:r w:rsidR="00DF7410" w:rsidRPr="005D1F82">
        <w:rPr>
          <w:rFonts w:ascii="Arial" w:hAnsi="Arial" w:cs="Arial"/>
          <w:color w:val="676766"/>
          <w:w w:val="104"/>
          <w:sz w:val="28"/>
          <w:szCs w:val="28"/>
          <w:lang w:val="en-US"/>
        </w:rPr>
        <w:t>!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ind w:right="113"/>
        <w:jc w:val="right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B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  <w:r w:rsidRPr="005D1F82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DF7410" w:rsidRPr="005D1F82" w:rsidRDefault="006633B8">
      <w:pPr>
        <w:widowControl w:val="0"/>
        <w:autoSpaceDE w:val="0"/>
        <w:autoSpaceDN w:val="0"/>
        <w:adjustRightInd w:val="0"/>
        <w:spacing w:after="0" w:line="240" w:lineRule="auto"/>
        <w:ind w:right="1346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shape id="_x0000_s1826" style="position:absolute;left:0;text-align:left;margin-left:-5.6pt;margin-top:17.1pt;width:19.5pt;height:19.5pt;z-index:-251566592" coordsize="390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 w:rsidR="00584A3B">
        <w:rPr>
          <w:noProof/>
        </w:rPr>
        <w:pict>
          <v:group id="_x0000_s1460" style="position:absolute;left:0;text-align:left;margin-left:227.45pt;margin-top:-20.2pt;width:150.55pt;height:60.45pt;z-index:-251670016;mso-position-horizontal-relative:page" coordorigin="4549,-404" coordsize="3011,1209" o:allowincell="f">
            <v:rect id="_x0000_s1461" style="position:absolute;left:4559;top:-394;width:2990;height:1190" o:allowincell="f" stroked="f">
              <v:path arrowok="t"/>
            </v:rect>
            <v:rect id="_x0000_s1462" style="position:absolute;left:4625;top:-321;width:2860;height:1040;mso-position-horizontal-relative:page" o:allowincell="f" stroked="f">
              <v:textbox style="mso-next-textbox:#_x0000_s1462" inset="0,0,0,0">
                <w:txbxContent>
                  <w:p w:rsidR="00DF7410" w:rsidRDefault="00584A3B">
                    <w:pPr>
                      <w:spacing w:after="0" w:line="10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40" type="#_x0000_t75" style="width:2in;height:53.2pt">
                          <v:imagedata r:id="rId30" o:title=""/>
                        </v:shape>
                      </w:pict>
                    </w:r>
                  </w:p>
                  <w:p w:rsidR="00DF7410" w:rsidRDefault="00DF7410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463" style="position:absolute;left:4624;top:-325;width:2859;height:1054" coordsize="2859,1054" o:allowincell="f" path="m160,221r-36,3l93,228r-25,3l47,236r-16,6l19,250r-9,11l4,274,1,291,,312r,26l2,368r3,36l48,894r3,36l55,960r3,26l63,1006r6,17l77,1035r11,9l101,1050r17,3l139,1054r26,l195,1052r36,-4l2698,833r36,-4l2764,826r26,-3l2810,818r16,-6l2839,804r9,-11l2854,780r3,-18l2858,741r-1,-25l2855,686r-3,-36l2809,160r-3,-36l2803,93r-4,-25l2795,47r-7,-16l2780,19r-10,-9l2756,4,2739,1,2718,r-25,l2662,2r-36,3l160,221xe" strokecolor="#b3b3b3" strokeweight=".35275mm">
              <v:path arrowok="t"/>
            </v:shape>
            <v:shape id="_x0000_s1464" style="position:absolute;left:6990;top:339;width:389;height:389" coordsize="389,389" o:allowincell="f" path="m205,l180,1,157,4r-22,6l114,19,94,29,76,41,59,55,45,71,32,88,21,106r-9,20l5,146,1,168,,190r1,24l5,237r6,21l19,279r11,19l43,316r14,16l73,347r18,12l110,370r20,8l151,384r22,4l194,389r24,-1l240,384r21,-6l281,369r19,-11l318,345r16,-15l348,314r13,-18l371,277r8,-20l385,235r4,-23l388,187r-4,-24l378,140r-7,-22l361,98,349,79,336,62,321,47,304,34,287,23,268,14,248,7,227,2,205,e" stroked="f">
              <v:path arrowok="t"/>
            </v:shape>
            <v:shape id="_x0000_s1465" style="position:absolute;left:6990;top:339;width:389;height:389" coordsize="389,389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strokecolor="#727272" strokeweight=".5pt">
              <v:path arrowok="t"/>
            </v:shape>
            <w10:wrap anchorx="page"/>
          </v:group>
        </w:pict>
      </w:r>
      <w:r w:rsidR="00584A3B">
        <w:rPr>
          <w:noProof/>
        </w:rPr>
        <w:pict>
          <v:shape id="_x0000_s1466" type="#_x0000_t136" style="position:absolute;left:0;text-align:left;margin-left:243.55pt;margin-top:2.65pt;width:117.65pt;height:16pt;rotation:355;z-index:-251664896;mso-position-horizontal-relative:page" o:allowincell="f" fillcolor="#2a2a29" stroked="f">
            <v:shadow color="#868686"/>
            <o:extrusion v:ext="view" autorotationcenter="t"/>
            <v:textpath style="font-family:&quot;Times New Roman&quot;;font-size:16pt;v-text-kern:t" string="Wash with care"/>
            <w10:wrap anchorx="page"/>
          </v:shape>
        </w:pict>
      </w:r>
    </w:p>
    <w:p w:rsidR="00DF7410" w:rsidRPr="006633B8" w:rsidRDefault="00DF7410">
      <w:pPr>
        <w:widowControl w:val="0"/>
        <w:autoSpaceDE w:val="0"/>
        <w:autoSpaceDN w:val="0"/>
        <w:adjustRightInd w:val="0"/>
        <w:spacing w:before="5" w:after="0" w:line="240" w:lineRule="auto"/>
        <w:ind w:right="-20"/>
        <w:rPr>
          <w:rFonts w:ascii="Times New Roman" w:hAnsi="Times New Roman"/>
          <w:color w:val="000000"/>
          <w:sz w:val="20"/>
          <w:szCs w:val="20"/>
        </w:rPr>
      </w:pPr>
      <w:r w:rsidRPr="006633B8">
        <w:rPr>
          <w:rFonts w:ascii="Times New Roman" w:hAnsi="Times New Roman"/>
          <w:b/>
          <w:bCs/>
          <w:color w:val="2A2A29"/>
          <w:sz w:val="20"/>
          <w:szCs w:val="20"/>
        </w:rPr>
        <w:t>C</w:t>
      </w:r>
    </w:p>
    <w:p w:rsidR="00DF7410" w:rsidRPr="006633B8" w:rsidRDefault="00DF7410">
      <w:pPr>
        <w:widowControl w:val="0"/>
        <w:autoSpaceDE w:val="0"/>
        <w:autoSpaceDN w:val="0"/>
        <w:adjustRightInd w:val="0"/>
        <w:spacing w:before="44" w:after="0" w:line="240" w:lineRule="auto"/>
        <w:ind w:right="1328"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DF7410" w:rsidRPr="006633B8" w:rsidRDefault="00DF7410">
      <w:pPr>
        <w:widowControl w:val="0"/>
        <w:autoSpaceDE w:val="0"/>
        <w:autoSpaceDN w:val="0"/>
        <w:adjustRightInd w:val="0"/>
        <w:spacing w:before="44" w:after="0" w:line="240" w:lineRule="auto"/>
        <w:ind w:right="1328"/>
        <w:jc w:val="right"/>
        <w:rPr>
          <w:rFonts w:ascii="Times New Roman" w:hAnsi="Times New Roman"/>
          <w:color w:val="000000"/>
          <w:sz w:val="20"/>
          <w:szCs w:val="20"/>
        </w:rPr>
        <w:sectPr w:rsidR="00DF7410" w:rsidRPr="006633B8">
          <w:type w:val="continuous"/>
          <w:pgSz w:w="11920" w:h="16840"/>
          <w:pgMar w:top="1180" w:right="0" w:bottom="500" w:left="0" w:header="720" w:footer="720" w:gutter="0"/>
          <w:cols w:num="2" w:space="720" w:equalWidth="0">
            <w:col w:w="3916" w:space="3188"/>
            <w:col w:w="4816"/>
          </w:cols>
          <w:noEndnote/>
        </w:sectPr>
      </w:pPr>
    </w:p>
    <w:p w:rsidR="00DF7410" w:rsidRPr="006633B8" w:rsidRDefault="00584A3B">
      <w:pPr>
        <w:widowControl w:val="0"/>
        <w:autoSpaceDE w:val="0"/>
        <w:autoSpaceDN w:val="0"/>
        <w:adjustRightInd w:val="0"/>
        <w:spacing w:before="10" w:after="0" w:line="110" w:lineRule="exact"/>
        <w:rPr>
          <w:rFonts w:ascii="Times New Roman" w:hAnsi="Times New Roman"/>
          <w:color w:val="000000"/>
          <w:sz w:val="11"/>
          <w:szCs w:val="11"/>
        </w:rPr>
      </w:pPr>
      <w:r>
        <w:rPr>
          <w:noProof/>
        </w:rPr>
        <w:lastRenderedPageBreak/>
        <w:pict>
          <v:shape id="_x0000_s1467" style="position:absolute;margin-left:290.15pt;margin-top:628.75pt;width:15.95pt;height:15.95pt;z-index:-251675136;mso-position-horizontal-relative:page;mso-position-vertical-relative:page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 anchory="page"/>
          </v:shape>
        </w:pict>
      </w:r>
    </w:p>
    <w:p w:rsidR="00DF7410" w:rsidRPr="006633B8" w:rsidRDefault="006633B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noProof/>
          <w:color w:val="000000"/>
          <w:sz w:val="20"/>
          <w:szCs w:val="20"/>
        </w:rPr>
        <w:pict>
          <v:rect id="_x0000_s1487" style="position:absolute;margin-left:232.45pt;margin-top:7.25pt;width:136pt;height:94pt;z-index:-251578880;mso-position-horizontal-relative:page" o:regroupid="8" o:allowincell="f" filled="f" stroked="f">
            <v:textbox inset="0,0,0,0">
              <w:txbxContent>
                <w:p w:rsidR="00DF7410" w:rsidRDefault="00584A3B">
                  <w:pPr>
                    <w:spacing w:after="0" w:line="18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0" type="#_x0000_t75" style="width:135.85pt;height:93.9pt">
                        <v:imagedata r:id="rId31" o:title=""/>
                      </v:shape>
                    </w:pict>
                  </w:r>
                </w:p>
                <w:p w:rsidR="00DF7410" w:rsidRDefault="00DF74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DF7410" w:rsidRPr="006633B8" w:rsidRDefault="00584A3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756" type="#_x0000_t75" style="position:absolute;margin-left:388.8pt;margin-top:1.3pt;width:152.85pt;height:93.05pt;z-index:251705856">
            <v:imagedata r:id="rId32" o:title="imagem 03" chromakey="#f9f9f9"/>
          </v:shape>
        </w:pict>
      </w:r>
    </w:p>
    <w:p w:rsidR="00DF7410" w:rsidRPr="006633B8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DF7410" w:rsidRPr="006633B8" w:rsidRDefault="00584A3B">
      <w:pPr>
        <w:widowControl w:val="0"/>
        <w:autoSpaceDE w:val="0"/>
        <w:autoSpaceDN w:val="0"/>
        <w:adjustRightInd w:val="0"/>
        <w:spacing w:after="0" w:line="458" w:lineRule="exact"/>
        <w:ind w:left="5080" w:right="4961"/>
        <w:jc w:val="center"/>
        <w:rPr>
          <w:rFonts w:ascii="Times New Roman" w:hAnsi="Times New Roman"/>
          <w:color w:val="000000"/>
          <w:sz w:val="40"/>
          <w:szCs w:val="40"/>
        </w:rPr>
      </w:pPr>
      <w:r>
        <w:rPr>
          <w:noProof/>
        </w:rPr>
        <w:pict>
          <v:group id="_x0000_s1468" style="position:absolute;left:0;text-align:left;margin-left:57.5pt;margin-top:-6.5pt;width:151.5pt;height:65.95pt;z-index:-251671040;mso-position-horizontal-relative:page" coordorigin="1150,-130" coordsize="3030,1319" o:allowincell="f">
            <v:rect id="_x0000_s1469" style="position:absolute;left:1160;top:-120;width:3009;height:1204" o:allowincell="f" stroked="f">
              <v:path arrowok="t"/>
            </v:rect>
            <v:shape id="_x0000_s1470" style="position:absolute;left:1229;top:-52;width:2870;height:1065" coordsize="2870,1065" o:allowincell="f" path="m2782,r-26,l53,237r-31,3l6,246,,260r,26l64,1012r3,31l73,1059r14,6l113,1065,2816,828r31,-3l2863,819r6,-14l2869,779,2805,53r-3,-31l2795,6,2782,e" stroked="f">
              <v:path arrowok="t"/>
            </v:shape>
            <v:shape id="_x0000_s1471" style="position:absolute;left:1229;top:-52;width:2870;height:1065" coordsize="2870,1065" o:allowincell="f" path="m53,237r-31,3l6,246,,260r,26l64,1012r3,31l73,1059r14,6l113,1065,2816,828r31,-3l2863,819r6,-14l2869,779,2805,53r-3,-31l2795,6,2782,r-26,l53,237xe" strokecolor="#b3b3b3" strokeweight="1pt">
              <v:path arrowok="t"/>
            </v:shape>
            <v:shape id="_x0000_s1472" style="position:absolute;left:1399;top:794;width:389;height:390" coordsize="389,390" o:allowincell="f" path="m205,l180,1,157,4r-22,6l114,19,94,29,76,41,59,55,45,71,32,88,21,106r-9,20l5,146,1,168,,190r1,24l5,237r6,21l19,279r11,19l43,316r14,16l73,347r18,12l110,370r20,8l151,384r22,4l194,389r24,-1l240,384r21,-6l281,369r19,-11l318,345r16,-15l348,314r13,-18l371,277r8,-20l385,235r4,-23l388,187r-4,-24l378,140r-7,-22l361,98,349,79,336,62,321,47,304,34,287,23,268,14,248,7,227,2,205,e" stroked="f">
              <v:path arrowok="t"/>
            </v:shape>
            <v:shape id="_x0000_s1473" style="position:absolute;left:1399;top:794;width:389;height:390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strokecolor="#727272" strokeweight=".5pt">
              <v:path arrowok="t"/>
            </v:shape>
            <w10:wrap anchorx="page"/>
          </v:group>
        </w:pict>
      </w:r>
      <w:r>
        <w:rPr>
          <w:noProof/>
        </w:rPr>
        <w:pict>
          <v:shape id="_x0000_s1482" type="#_x0000_t136" style="position:absolute;left:0;text-align:left;margin-left:88pt;margin-top:18.9pt;width:89.85pt;height:12pt;rotation:355;z-index:-251663872;mso-position-horizontal-relative:page" o:allowincell="f" fillcolor="#2a2a29" stroked="f">
            <v:shadow color="#868686"/>
            <o:extrusion v:ext="view" autorotationcenter="t"/>
            <v:textpath style="font-family:&quot;Arial&quot;;font-size:12pt;v-text-kern:t" string="Wash separately"/>
            <w10:wrap anchorx="page"/>
          </v:shape>
        </w:pict>
      </w:r>
      <w:proofErr w:type="spellStart"/>
      <w:r w:rsidR="00DF7410" w:rsidRPr="006633B8">
        <w:rPr>
          <w:rFonts w:ascii="Times New Roman" w:hAnsi="Times New Roman"/>
          <w:b/>
          <w:bCs/>
          <w:color w:val="FFFFFF"/>
          <w:spacing w:val="-5"/>
          <w:w w:val="98"/>
          <w:position w:val="-1"/>
          <w:sz w:val="40"/>
          <w:szCs w:val="40"/>
        </w:rPr>
        <w:t>R</w:t>
      </w:r>
      <w:r w:rsidR="00DF7410" w:rsidRPr="006633B8">
        <w:rPr>
          <w:rFonts w:ascii="Times New Roman" w:hAnsi="Times New Roman"/>
          <w:b/>
          <w:bCs/>
          <w:color w:val="FFFFFF"/>
          <w:w w:val="113"/>
          <w:position w:val="-1"/>
          <w:sz w:val="40"/>
          <w:szCs w:val="40"/>
        </w:rPr>
        <w:t>esistant</w:t>
      </w:r>
      <w:proofErr w:type="spellEnd"/>
    </w:p>
    <w:p w:rsidR="00DF7410" w:rsidRPr="006633B8" w:rsidRDefault="00DF7410">
      <w:pPr>
        <w:widowControl w:val="0"/>
        <w:autoSpaceDE w:val="0"/>
        <w:autoSpaceDN w:val="0"/>
        <w:adjustRightInd w:val="0"/>
        <w:spacing w:before="40" w:after="0" w:line="432" w:lineRule="exact"/>
        <w:ind w:left="5104" w:right="4985"/>
        <w:jc w:val="center"/>
        <w:rPr>
          <w:rFonts w:ascii="Times New Roman" w:hAnsi="Times New Roman"/>
          <w:color w:val="000000"/>
          <w:sz w:val="40"/>
          <w:szCs w:val="40"/>
        </w:rPr>
      </w:pPr>
      <w:proofErr w:type="gramStart"/>
      <w:r w:rsidRPr="006633B8">
        <w:rPr>
          <w:rFonts w:ascii="Times New Roman" w:hAnsi="Times New Roman"/>
          <w:b/>
          <w:bCs/>
          <w:color w:val="FFFFFF"/>
          <w:w w:val="107"/>
          <w:position w:val="-3"/>
          <w:sz w:val="40"/>
          <w:szCs w:val="40"/>
        </w:rPr>
        <w:t>mate</w:t>
      </w:r>
      <w:r w:rsidRPr="006633B8">
        <w:rPr>
          <w:rFonts w:ascii="Times New Roman" w:hAnsi="Times New Roman"/>
          <w:b/>
          <w:bCs/>
          <w:color w:val="FFFFFF"/>
          <w:spacing w:val="5"/>
          <w:w w:val="107"/>
          <w:position w:val="-3"/>
          <w:sz w:val="40"/>
          <w:szCs w:val="40"/>
        </w:rPr>
        <w:t>r</w:t>
      </w:r>
      <w:r w:rsidRPr="006633B8">
        <w:rPr>
          <w:rFonts w:ascii="Times New Roman" w:hAnsi="Times New Roman"/>
          <w:b/>
          <w:bCs/>
          <w:color w:val="FFFFFF"/>
          <w:w w:val="106"/>
          <w:position w:val="-3"/>
          <w:sz w:val="40"/>
          <w:szCs w:val="40"/>
        </w:rPr>
        <w:t>ial</w:t>
      </w:r>
      <w:proofErr w:type="gramEnd"/>
      <w:r w:rsidRPr="006633B8">
        <w:rPr>
          <w:rFonts w:ascii="Times New Roman" w:hAnsi="Times New Roman"/>
          <w:b/>
          <w:bCs/>
          <w:color w:val="FFFFFF"/>
          <w:w w:val="106"/>
          <w:position w:val="-3"/>
          <w:sz w:val="40"/>
          <w:szCs w:val="40"/>
        </w:rPr>
        <w:t>!</w:t>
      </w:r>
    </w:p>
    <w:p w:rsidR="00DF7410" w:rsidRPr="006633B8" w:rsidRDefault="006633B8">
      <w:pPr>
        <w:widowControl w:val="0"/>
        <w:autoSpaceDE w:val="0"/>
        <w:autoSpaceDN w:val="0"/>
        <w:adjustRightInd w:val="0"/>
        <w:spacing w:after="0" w:line="168" w:lineRule="exact"/>
        <w:ind w:left="1518" w:right="-20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w:pict>
          <v:shape id="_x0000_s1489" style="position:absolute;left:0;text-align:left;margin-left:246.25pt;margin-top:8.1pt;width:19.5pt;height:19.5pt;z-index:-251576832" coordsize="390,390" o:regroupid="8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<v:path arrowok="t"/>
          </v:shape>
        </w:pict>
      </w:r>
      <w:r>
        <w:rPr>
          <w:noProof/>
        </w:rPr>
        <w:pict>
          <v:polyline id="_x0000_s1488" style="position:absolute;left:0;text-align:left;z-index:-251577856" points="256.5pt,8.1pt,255.25pt,8.15pt,254.1pt,8.3pt,253pt,8.6pt,251.95pt,9.05pt,250.95pt,9.55pt,250.05pt,10.15pt,249.2pt,10.85pt,248.5pt,11.65pt,247.85pt,12.5pt,247.3pt,13.4pt,246.85pt,14.4pt,246.5pt,15.4pt,246.3pt,16.5pt,246.25pt,17.6pt,246.3pt,18.8pt,246.5pt,19.95pt,246.8pt,21pt,247.2pt,22.05pt,247.75pt,23pt,248.4pt,23.9pt,249.1pt,24.7pt,249.9pt,25.45pt,250.8pt,26.05pt,251.75pt,26.6pt,252.75pt,27pt,253.8pt,27.3pt,254.9pt,27.5pt,255.95pt,27.55pt,257.15pt,27.5pt,258.25pt,27.3pt,259.3pt,27pt,260.3pt,26.55pt,261.25pt,26pt,262.15pt,25.35pt,262.95pt,24.6pt,263.65pt,23.8pt,264.3pt,22.9pt,264.8pt,21.95pt,265.2pt,20.95pt,265.5pt,19.85pt,265.7pt,18.7pt,265.65pt,17.45pt,265.45pt,16.25pt,265.15pt,15.1pt,264.8pt,14pt,264.3pt,13pt,263.7pt,12.05pt,263.05pt,11.2pt,262.3pt,10.45pt,261.45pt,9.8pt,260.6pt,9.25pt,259.65pt,8.8pt,258.65pt,8.45pt,257.6pt,8.2pt,256.5pt,8.1pt" coordsize="390,390" o:regroupid="8" o:allowincell="f" stroked="f">
            <v:path arrowok="t"/>
          </v:polyline>
        </w:pict>
      </w:r>
      <w:proofErr w:type="gramStart"/>
      <w:r w:rsidR="00DF7410" w:rsidRPr="006633B8">
        <w:rPr>
          <w:rFonts w:ascii="Times New Roman" w:hAnsi="Times New Roman"/>
          <w:b/>
          <w:bCs/>
          <w:color w:val="2A2A29"/>
          <w:sz w:val="20"/>
          <w:szCs w:val="20"/>
        </w:rPr>
        <w:t>E</w:t>
      </w:r>
      <w:proofErr w:type="gramEnd"/>
    </w:p>
    <w:p w:rsidR="00DF7410" w:rsidRPr="006633B8" w:rsidRDefault="00DF7410">
      <w:pPr>
        <w:widowControl w:val="0"/>
        <w:tabs>
          <w:tab w:val="left" w:pos="8220"/>
        </w:tabs>
        <w:autoSpaceDE w:val="0"/>
        <w:autoSpaceDN w:val="0"/>
        <w:adjustRightInd w:val="0"/>
        <w:spacing w:after="0" w:line="302" w:lineRule="exact"/>
        <w:ind w:left="5044" w:right="-20"/>
        <w:rPr>
          <w:rFonts w:ascii="Times New Roman" w:hAnsi="Times New Roman"/>
          <w:color w:val="000000"/>
          <w:sz w:val="20"/>
          <w:szCs w:val="20"/>
        </w:rPr>
      </w:pPr>
      <w:r w:rsidRPr="006633B8">
        <w:rPr>
          <w:rFonts w:ascii="Times New Roman" w:hAnsi="Times New Roman"/>
          <w:b/>
          <w:bCs/>
          <w:color w:val="2A2A29"/>
          <w:position w:val="-2"/>
          <w:sz w:val="20"/>
          <w:szCs w:val="20"/>
        </w:rPr>
        <w:t>F</w:t>
      </w:r>
      <w:r w:rsidRPr="006633B8">
        <w:rPr>
          <w:rFonts w:ascii="Times New Roman" w:hAnsi="Times New Roman"/>
          <w:b/>
          <w:bCs/>
          <w:color w:val="2A2A29"/>
          <w:spacing w:val="-39"/>
          <w:position w:val="-2"/>
          <w:sz w:val="20"/>
          <w:szCs w:val="20"/>
        </w:rPr>
        <w:t xml:space="preserve"> </w:t>
      </w:r>
      <w:r w:rsidRPr="006633B8">
        <w:rPr>
          <w:rFonts w:ascii="Times New Roman" w:hAnsi="Times New Roman"/>
          <w:b/>
          <w:bCs/>
          <w:color w:val="2A2A29"/>
          <w:position w:val="-2"/>
          <w:sz w:val="20"/>
          <w:szCs w:val="20"/>
        </w:rPr>
        <w:tab/>
      </w:r>
    </w:p>
    <w:p w:rsidR="00DF7410" w:rsidRPr="006633B8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DF7410" w:rsidRPr="006633B8" w:rsidRDefault="00DF7410">
      <w:pPr>
        <w:widowControl w:val="0"/>
        <w:autoSpaceDE w:val="0"/>
        <w:autoSpaceDN w:val="0"/>
        <w:adjustRightInd w:val="0"/>
        <w:spacing w:before="16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90" style="position:absolute;left:0;text-align:left;margin-left:374.35pt;margin-top:4.6pt;width:74.85pt;height:13pt;z-index:-251683328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shape id="_x0000_s1491" style="position:absolute;left:0;text-align:left;margin-left:290.15pt;margin-top:29.85pt;width:15.95pt;height:16pt;z-index:-25167718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492" style="position:absolute;left:0;text-align:left;margin-left:290.15pt;margin-top:79.75pt;width:15.95pt;height:16pt;z-index:-25167616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B. </w:t>
      </w:r>
      <w:r w:rsidR="00DF7410" w:rsidRPr="005D1F82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Choose</w:t>
      </w:r>
      <w:r w:rsidR="00DF7410" w:rsidRPr="005D1F82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app</w:t>
      </w:r>
      <w:r w:rsidR="00DF7410" w:rsidRPr="005D1F82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opria</w:t>
      </w:r>
      <w:r w:rsidR="00DF7410"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7"/>
          <w:w w:val="106"/>
          <w:position w:val="-1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ep</w:t>
      </w:r>
      <w:r w:rsidR="00DF7410" w:rsidRPr="005D1F82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y</w:t>
      </w:r>
      <w:r w:rsidR="00DF7410" w:rsidRPr="005D1F82">
        <w:rPr>
          <w:rFonts w:ascii="Arial" w:hAnsi="Arial" w:cs="Arial"/>
          <w:color w:val="2A2A29"/>
          <w:spacing w:val="-11"/>
          <w:w w:val="106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DF7410" w:rsidRPr="005D1F82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="00DF7410" w:rsidRPr="005D1F82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DF7410" w:rsidRPr="005D1F82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DF7410" w:rsidRPr="005D1F82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DF7410" w:rsidRPr="005D1F82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w w:val="97"/>
          <w:position w:val="-1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on</w:t>
      </w:r>
      <w:r w:rsidR="00DF7410" w:rsidRPr="005D1F82">
        <w:rPr>
          <w:rFonts w:ascii="Arial" w:hAnsi="Arial" w:cs="Arial"/>
          <w:color w:val="2A2A29"/>
          <w:spacing w:val="-2"/>
          <w:w w:val="97"/>
          <w:position w:val="-1"/>
          <w:sz w:val="24"/>
          <w:szCs w:val="24"/>
          <w:lang w:val="en-US"/>
        </w:rPr>
        <w:t>v</w:t>
      </w:r>
      <w:r w:rsidR="00DF7410" w:rsidRPr="005D1F82">
        <w:rPr>
          <w:rFonts w:ascii="Arial" w:hAnsi="Arial" w:cs="Arial"/>
          <w:color w:val="2A2A29"/>
          <w:w w:val="110"/>
          <w:position w:val="-1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-2"/>
          <w:w w:val="110"/>
          <w:position w:val="-1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sations.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tbl>
      <w:tblPr>
        <w:tblW w:w="0" w:type="auto"/>
        <w:tblInd w:w="12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32"/>
        <w:gridCol w:w="4493"/>
      </w:tblGrid>
      <w:tr w:rsidR="00DF7410" w:rsidRPr="00DF7410">
        <w:trPr>
          <w:trHeight w:hRule="exact" w:val="986"/>
        </w:trPr>
        <w:tc>
          <w:tcPr>
            <w:tcW w:w="5032" w:type="dxa"/>
            <w:tcBorders>
              <w:top w:val="nil"/>
              <w:left w:val="nil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78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1.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94"/>
                <w:sz w:val="24"/>
                <w:szCs w:val="24"/>
                <w:lang w:val="en-US"/>
              </w:rPr>
              <w:t>These</w:t>
            </w:r>
            <w:r w:rsidRPr="00DF7410">
              <w:rPr>
                <w:rFonts w:ascii="Arial" w:hAnsi="Arial" w:cs="Arial"/>
                <w:color w:val="2A2A29"/>
                <w:spacing w:val="-2"/>
                <w:w w:val="94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jeans</w:t>
            </w:r>
            <w:r w:rsidRPr="00DF7410">
              <w:rPr>
                <w:rFonts w:ascii="Arial" w:hAnsi="Arial" w:cs="Arial"/>
                <w:color w:val="2A2A29"/>
                <w:spacing w:val="-17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</w:t>
            </w:r>
            <w:r w:rsidRPr="00DF7410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>r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DF7410">
              <w:rPr>
                <w:rFonts w:ascii="Arial" w:hAnsi="Arial" w:cs="Arial"/>
                <w:color w:val="2A2A29"/>
                <w:spacing w:val="-5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>t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oo</w:t>
            </w:r>
            <w:r w:rsidRPr="00DF7410">
              <w:rPr>
                <w:rFonts w:ascii="Arial" w:hAnsi="Arial" w:cs="Arial"/>
                <w:color w:val="2A2A29"/>
                <w:spacing w:val="-11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104"/>
                <w:sz w:val="24"/>
                <w:szCs w:val="24"/>
                <w:lang w:val="en-US"/>
              </w:rPr>
              <w:t>tight.</w:t>
            </w:r>
          </w:p>
        </w:tc>
        <w:tc>
          <w:tcPr>
            <w:tcW w:w="4493" w:type="dxa"/>
            <w:tcBorders>
              <w:top w:val="nil"/>
              <w:left w:val="single" w:sz="4" w:space="0" w:color="9E9E9E"/>
              <w:bottom w:val="single" w:sz="4" w:space="0" w:color="9E9E9E"/>
              <w:right w:val="nil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85" w:after="0" w:line="308" w:lineRule="auto"/>
              <w:ind w:left="115" w:right="2077"/>
              <w:rPr>
                <w:rFonts w:ascii="Times New Roman" w:hAnsi="Times New Roman"/>
                <w:sz w:val="24"/>
                <w:szCs w:val="24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I’ll</w:t>
            </w:r>
            <w:r w:rsidRPr="00DF7410">
              <w:rPr>
                <w:rFonts w:ascii="Arial" w:hAnsi="Arial" w:cs="Arial"/>
                <w:color w:val="2A2A29"/>
                <w:spacing w:val="27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get</w:t>
            </w:r>
            <w:r w:rsidRPr="00DF7410">
              <w:rPr>
                <w:rFonts w:ascii="Arial" w:hAnsi="Arial" w:cs="Arial"/>
                <w:color w:val="2A2A29"/>
                <w:spacing w:val="-8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</w:t>
            </w:r>
            <w:r w:rsidRPr="00DF7410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bigger</w:t>
            </w:r>
            <w:r w:rsidRPr="00DF7410">
              <w:rPr>
                <w:rFonts w:ascii="Arial" w:hAnsi="Arial" w:cs="Arial"/>
                <w:color w:val="2A2A29"/>
                <w:spacing w:val="-5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 xml:space="preserve">size.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I’ll</w:t>
            </w:r>
            <w:r w:rsidRPr="00DF7410">
              <w:rPr>
                <w:rFonts w:ascii="Arial" w:hAnsi="Arial" w:cs="Arial"/>
                <w:color w:val="2A2A29"/>
                <w:spacing w:val="27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get</w:t>
            </w:r>
            <w:r w:rsidRPr="00DF7410">
              <w:rPr>
                <w:rFonts w:ascii="Arial" w:hAnsi="Arial" w:cs="Arial"/>
                <w:color w:val="2A2A29"/>
                <w:spacing w:val="-8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</w:t>
            </w:r>
            <w:r w:rsidRPr="00DF7410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smal</w:t>
            </w:r>
            <w:r w:rsidRPr="00DF7410">
              <w:rPr>
                <w:rFonts w:ascii="Arial" w:hAnsi="Arial" w:cs="Arial"/>
                <w:color w:val="2A2A29"/>
                <w:spacing w:val="-5"/>
                <w:sz w:val="20"/>
                <w:szCs w:val="20"/>
                <w:lang w:val="en-US"/>
              </w:rPr>
              <w:t>l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er</w:t>
            </w:r>
            <w:r w:rsidRPr="00DF7410">
              <w:rPr>
                <w:rFonts w:ascii="Arial" w:hAnsi="Arial" w:cs="Arial"/>
                <w:color w:val="2A2A29"/>
                <w:spacing w:val="25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 xml:space="preserve">size. </w:t>
            </w: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 xml:space="preserve">C.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97"/>
                <w:sz w:val="20"/>
                <w:szCs w:val="20"/>
              </w:rPr>
              <w:t>Th</w:t>
            </w:r>
            <w:r w:rsidRPr="00DF7410">
              <w:rPr>
                <w:rFonts w:ascii="Arial" w:hAnsi="Arial" w:cs="Arial"/>
                <w:color w:val="2A2A29"/>
                <w:spacing w:val="-2"/>
                <w:w w:val="97"/>
                <w:sz w:val="20"/>
                <w:szCs w:val="20"/>
              </w:rPr>
              <w:t>e</w:t>
            </w:r>
            <w:r w:rsidRPr="00DF7410">
              <w:rPr>
                <w:rFonts w:ascii="Arial" w:hAnsi="Arial" w:cs="Arial"/>
                <w:color w:val="2A2A29"/>
                <w:w w:val="97"/>
                <w:sz w:val="20"/>
                <w:szCs w:val="20"/>
              </w:rPr>
              <w:t>y’</w:t>
            </w:r>
            <w:r w:rsidRPr="00DF7410">
              <w:rPr>
                <w:rFonts w:ascii="Arial" w:hAnsi="Arial" w:cs="Arial"/>
                <w:color w:val="2A2A29"/>
                <w:spacing w:val="-6"/>
                <w:w w:val="97"/>
                <w:sz w:val="20"/>
                <w:szCs w:val="20"/>
              </w:rPr>
              <w:t>r</w:t>
            </w:r>
            <w:r w:rsidRPr="00DF7410">
              <w:rPr>
                <w:rFonts w:ascii="Arial" w:hAnsi="Arial" w:cs="Arial"/>
                <w:color w:val="2A2A29"/>
                <w:w w:val="97"/>
                <w:sz w:val="20"/>
                <w:szCs w:val="20"/>
              </w:rPr>
              <w:t>e</w:t>
            </w:r>
            <w:r w:rsidRPr="00DF7410">
              <w:rPr>
                <w:rFonts w:ascii="Arial" w:hAnsi="Arial" w:cs="Arial"/>
                <w:color w:val="2A2A29"/>
                <w:spacing w:val="-2"/>
                <w:w w:val="97"/>
                <w:sz w:val="20"/>
                <w:szCs w:val="20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103"/>
                <w:sz w:val="20"/>
                <w:szCs w:val="20"/>
              </w:rPr>
              <w:t>per</w:t>
            </w:r>
            <w:r w:rsidRPr="00DF7410">
              <w:rPr>
                <w:rFonts w:ascii="Arial" w:hAnsi="Arial" w:cs="Arial"/>
                <w:color w:val="2A2A29"/>
                <w:spacing w:val="-3"/>
                <w:w w:val="103"/>
                <w:sz w:val="20"/>
                <w:szCs w:val="20"/>
              </w:rPr>
              <w:t>f</w:t>
            </w:r>
            <w:r w:rsidRPr="00DF7410">
              <w:rPr>
                <w:rFonts w:ascii="Arial" w:hAnsi="Arial" w:cs="Arial"/>
                <w:color w:val="2A2A29"/>
                <w:w w:val="99"/>
                <w:sz w:val="20"/>
                <w:szCs w:val="20"/>
              </w:rPr>
              <w:t>ect.</w:t>
            </w:r>
          </w:p>
        </w:tc>
      </w:tr>
      <w:tr w:rsidR="00DF7410" w:rsidRPr="00DF7410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2.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I</w:t>
            </w:r>
            <w:r w:rsidRPr="00DF7410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don’t</w:t>
            </w:r>
            <w:r w:rsidRPr="00DF7410">
              <w:rPr>
                <w:rFonts w:ascii="Arial" w:hAnsi="Arial" w:cs="Arial"/>
                <w:color w:val="2A2A29"/>
                <w:spacing w:val="-1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w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orry</w:t>
            </w:r>
            <w:r w:rsidRPr="00DF7410">
              <w:rPr>
                <w:rFonts w:ascii="Arial" w:hAnsi="Arial" w:cs="Arial"/>
                <w:color w:val="2A2A29"/>
                <w:spacing w:val="3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about</w:t>
            </w:r>
            <w:r w:rsidRPr="00DF7410">
              <w:rPr>
                <w:rFonts w:ascii="Arial" w:hAnsi="Arial" w:cs="Arial"/>
                <w:color w:val="2A2A29"/>
                <w:spacing w:val="-18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my</w:t>
            </w:r>
            <w:r w:rsidRPr="00DF7410">
              <w:rPr>
                <w:rFonts w:ascii="Arial" w:hAnsi="Arial" w:cs="Arial"/>
                <w:color w:val="2A2A29"/>
                <w:spacing w:val="-12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93"/>
                <w:sz w:val="24"/>
                <w:szCs w:val="24"/>
                <w:lang w:val="en-US"/>
              </w:rPr>
              <w:t>body</w:t>
            </w:r>
            <w:r w:rsidRPr="00DF7410">
              <w:rPr>
                <w:rFonts w:ascii="Arial" w:hAnsi="Arial" w:cs="Arial"/>
                <w:color w:val="2A2A29"/>
                <w:spacing w:val="-1"/>
                <w:w w:val="93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image.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7"/>
                <w:w w:val="90"/>
                <w:sz w:val="20"/>
                <w:szCs w:val="20"/>
                <w:lang w:val="en-US"/>
              </w:rPr>
              <w:t>W</w:t>
            </w:r>
            <w:r w:rsidRPr="00DF7410">
              <w:rPr>
                <w:rFonts w:ascii="Arial" w:hAnsi="Arial" w:cs="Arial"/>
                <w:color w:val="2A2A29"/>
                <w:w w:val="90"/>
                <w:sz w:val="20"/>
                <w:szCs w:val="20"/>
                <w:lang w:val="en-US"/>
              </w:rPr>
              <w:t>e</w:t>
            </w:r>
            <w:r w:rsidRPr="00DF7410">
              <w:rPr>
                <w:rFonts w:ascii="Arial" w:hAnsi="Arial" w:cs="Arial"/>
                <w:color w:val="2A2A29"/>
                <w:spacing w:val="2"/>
                <w:w w:val="90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all</w:t>
            </w:r>
            <w:r w:rsidRPr="00DF7410">
              <w:rPr>
                <w:rFonts w:ascii="Arial" w:hAnsi="Arial" w:cs="Arial"/>
                <w:color w:val="2A2A29"/>
                <w:spacing w:val="13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do.</w:t>
            </w: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3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91"/>
                <w:sz w:val="20"/>
                <w:szCs w:val="20"/>
                <w:lang w:val="en-US"/>
              </w:rPr>
              <w:t xml:space="preserve">Good </w:t>
            </w:r>
            <w:r w:rsidRPr="00DF7410">
              <w:rPr>
                <w:rFonts w:ascii="Arial" w:hAnsi="Arial" w:cs="Arial"/>
                <w:color w:val="2A2A29"/>
                <w:spacing w:val="-3"/>
                <w:sz w:val="20"/>
                <w:szCs w:val="20"/>
                <w:lang w:val="en-US"/>
              </w:rPr>
              <w:t>f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or</w:t>
            </w:r>
            <w:r w:rsidRPr="00DF7410">
              <w:rPr>
                <w:rFonts w:ascii="Arial" w:hAnsi="Arial" w:cs="Arial"/>
                <w:color w:val="2A2A29"/>
                <w:spacing w:val="9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y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ou.</w:t>
            </w: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 xml:space="preserve">C.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91"/>
                <w:sz w:val="20"/>
                <w:szCs w:val="20"/>
              </w:rPr>
              <w:t xml:space="preserve">So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</w:rPr>
              <w:t>do</w:t>
            </w:r>
            <w:r w:rsidRPr="00DF7410">
              <w:rPr>
                <w:rFonts w:ascii="Arial" w:hAnsi="Arial" w:cs="Arial"/>
                <w:color w:val="2A2A29"/>
                <w:spacing w:val="-16"/>
                <w:sz w:val="20"/>
                <w:szCs w:val="20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</w:rPr>
              <w:t>I.</w:t>
            </w:r>
          </w:p>
        </w:tc>
      </w:tr>
      <w:tr w:rsidR="00DF7410" w:rsidRPr="006633B8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3.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Ja</w:t>
            </w:r>
            <w:r w:rsidRPr="00DF7410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k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DF7410">
              <w:rPr>
                <w:rFonts w:ascii="Arial" w:hAnsi="Arial" w:cs="Arial"/>
                <w:color w:val="2A2A29"/>
                <w:spacing w:val="-18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put</w:t>
            </w:r>
            <w:r w:rsidRPr="00DF7410">
              <w:rPr>
                <w:rFonts w:ascii="Arial" w:hAnsi="Arial" w:cs="Arial"/>
                <w:color w:val="2A2A29"/>
                <w:spacing w:val="1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on</w:t>
            </w:r>
            <w:r w:rsidRPr="00DF7410">
              <w:rPr>
                <w:rFonts w:ascii="Arial" w:hAnsi="Arial" w:cs="Arial"/>
                <w:color w:val="2A2A29"/>
                <w:spacing w:val="-14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some</w:t>
            </w:r>
            <w:r w:rsidRPr="00DF7410">
              <w:rPr>
                <w:rFonts w:ascii="Arial" w:hAnsi="Arial" w:cs="Arial"/>
                <w:color w:val="2A2A29"/>
                <w:spacing w:val="-12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w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eight</w:t>
            </w:r>
            <w:r w:rsidRPr="00DF7410">
              <w:rPr>
                <w:rFonts w:ascii="Arial" w:hAnsi="Arial" w:cs="Arial"/>
                <w:color w:val="2A2A29"/>
                <w:spacing w:val="-4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la</w:t>
            </w:r>
            <w:r w:rsidRPr="00DF7410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s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t</w:t>
            </w:r>
            <w:r w:rsidRPr="00DF7410">
              <w:rPr>
                <w:rFonts w:ascii="Arial" w:hAnsi="Arial" w:cs="Arial"/>
                <w:color w:val="2A2A29"/>
                <w:spacing w:val="11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101"/>
                <w:sz w:val="24"/>
                <w:szCs w:val="24"/>
                <w:lang w:val="en-US"/>
              </w:rPr>
              <w:t>month.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Is</w:t>
            </w:r>
            <w:r w:rsidRPr="00DF7410">
              <w:rPr>
                <w:rFonts w:ascii="Arial" w:hAnsi="Arial" w:cs="Arial"/>
                <w:color w:val="2A2A29"/>
                <w:spacing w:val="-8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he</w:t>
            </w:r>
            <w:r w:rsidRPr="00DF7410">
              <w:rPr>
                <w:rFonts w:ascii="Arial" w:hAnsi="Arial" w:cs="Arial"/>
                <w:color w:val="2A2A29"/>
                <w:spacing w:val="-12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ov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er</w:t>
            </w:r>
            <w:r w:rsidRPr="00DF7410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w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eight</w:t>
            </w:r>
            <w:r w:rsidRPr="00DF7410">
              <w:rPr>
                <w:rFonts w:ascii="Arial" w:hAnsi="Arial" w:cs="Arial"/>
                <w:color w:val="2A2A29"/>
                <w:spacing w:val="-15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n</w:t>
            </w:r>
            <w:r w:rsidRPr="00DF7410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o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w?</w:t>
            </w: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3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He</w:t>
            </w:r>
            <w:r w:rsidRPr="00DF7410">
              <w:rPr>
                <w:rFonts w:ascii="Arial" w:hAnsi="Arial" w:cs="Arial"/>
                <w:color w:val="2A2A29"/>
                <w:spacing w:val="-18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mu</w:t>
            </w:r>
            <w:r w:rsidRPr="00DF7410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s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</w:t>
            </w:r>
            <w:r w:rsidRPr="00DF7410">
              <w:rPr>
                <w:rFonts w:ascii="Arial" w:hAnsi="Arial" w:cs="Arial"/>
                <w:color w:val="2A2A29"/>
                <w:spacing w:val="11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be</w:t>
            </w:r>
            <w:r w:rsidRPr="00DF7410">
              <w:rPr>
                <w:rFonts w:ascii="Arial" w:hAnsi="Arial" w:cs="Arial"/>
                <w:color w:val="2A2A29"/>
                <w:spacing w:val="-16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>r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eal</w:t>
            </w:r>
            <w:r w:rsidRPr="00DF7410">
              <w:rPr>
                <w:rFonts w:ascii="Arial" w:hAnsi="Arial" w:cs="Arial"/>
                <w:color w:val="2A2A29"/>
                <w:spacing w:val="-7"/>
                <w:sz w:val="20"/>
                <w:szCs w:val="20"/>
                <w:lang w:val="en-US"/>
              </w:rPr>
              <w:t>l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y</w:t>
            </w:r>
            <w:r w:rsidRPr="00DF7410">
              <w:rPr>
                <w:rFonts w:ascii="Arial" w:hAnsi="Arial" w:cs="Arial"/>
                <w:color w:val="2A2A29"/>
                <w:spacing w:val="8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skinny</w:t>
            </w:r>
            <w:r w:rsidRPr="00DF7410">
              <w:rPr>
                <w:rFonts w:ascii="Arial" w:hAnsi="Arial" w:cs="Arial"/>
                <w:color w:val="2A2A29"/>
                <w:spacing w:val="-11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n</w:t>
            </w:r>
            <w:r w:rsidRPr="00DF7410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o</w:t>
            </w:r>
            <w:r w:rsidRPr="00DF7410">
              <w:rPr>
                <w:rFonts w:ascii="Arial" w:hAnsi="Arial" w:cs="Arial"/>
                <w:color w:val="2A2A29"/>
                <w:spacing w:val="-8"/>
                <w:sz w:val="20"/>
                <w:szCs w:val="20"/>
                <w:lang w:val="en-US"/>
              </w:rPr>
              <w:t>w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.</w:t>
            </w: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C.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He</w:t>
            </w:r>
            <w:r w:rsidRPr="00DF7410">
              <w:rPr>
                <w:rFonts w:ascii="Arial" w:hAnsi="Arial" w:cs="Arial"/>
                <w:color w:val="2A2A29"/>
                <w:spacing w:val="-18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mu</w:t>
            </w:r>
            <w:r w:rsidRPr="00DF7410">
              <w:rPr>
                <w:rFonts w:ascii="Arial" w:hAnsi="Arial" w:cs="Arial"/>
                <w:color w:val="2A2A29"/>
                <w:spacing w:val="-2"/>
                <w:sz w:val="20"/>
                <w:szCs w:val="20"/>
                <w:lang w:val="en-US"/>
              </w:rPr>
              <w:t>s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t</w:t>
            </w:r>
            <w:r w:rsidRPr="00DF7410">
              <w:rPr>
                <w:rFonts w:ascii="Arial" w:hAnsi="Arial" w:cs="Arial"/>
                <w:color w:val="2A2A29"/>
                <w:spacing w:val="11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be</w:t>
            </w:r>
            <w:r w:rsidRPr="00DF7410">
              <w:rPr>
                <w:rFonts w:ascii="Arial" w:hAnsi="Arial" w:cs="Arial"/>
                <w:color w:val="2A2A29"/>
                <w:spacing w:val="-16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ano</w:t>
            </w:r>
            <w:r w:rsidRPr="00DF7410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>r</w:t>
            </w:r>
            <w:r w:rsidRPr="00DF7410">
              <w:rPr>
                <w:rFonts w:ascii="Arial" w:hAnsi="Arial" w:cs="Arial"/>
                <w:color w:val="2A2A29"/>
                <w:spacing w:val="-1"/>
                <w:sz w:val="20"/>
                <w:szCs w:val="20"/>
                <w:lang w:val="en-US"/>
              </w:rPr>
              <w:t>e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xic.</w:t>
            </w:r>
          </w:p>
        </w:tc>
      </w:tr>
      <w:tr w:rsidR="00DF7410" w:rsidRPr="00DF7410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single" w:sz="4" w:space="0" w:color="9E9E9E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4.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</w:t>
            </w:r>
            <w:r w:rsidRPr="00DF7410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>r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DF7410">
              <w:rPr>
                <w:rFonts w:ascii="Arial" w:hAnsi="Arial" w:cs="Arial"/>
                <w:color w:val="2A2A29"/>
                <w:spacing w:val="-12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2"/>
                <w:w w:val="93"/>
                <w:sz w:val="24"/>
                <w:szCs w:val="24"/>
                <w:lang w:val="en-US"/>
              </w:rPr>
              <w:t>y</w:t>
            </w:r>
            <w:r w:rsidRPr="00DF7410">
              <w:rPr>
                <w:rFonts w:ascii="Arial" w:hAnsi="Arial" w:cs="Arial"/>
                <w:color w:val="2A2A29"/>
                <w:w w:val="93"/>
                <w:sz w:val="24"/>
                <w:szCs w:val="24"/>
                <w:lang w:val="en-US"/>
              </w:rPr>
              <w:t>ou</w:t>
            </w:r>
            <w:r w:rsidRPr="00DF7410">
              <w:rPr>
                <w:rFonts w:ascii="Arial" w:hAnsi="Arial" w:cs="Arial"/>
                <w:color w:val="2A2A29"/>
                <w:spacing w:val="1"/>
                <w:w w:val="93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</w:t>
            </w:r>
            <w:r w:rsidRPr="00DF7410">
              <w:rPr>
                <w:rFonts w:ascii="Arial" w:hAnsi="Arial" w:cs="Arial"/>
                <w:color w:val="2A2A29"/>
                <w:spacing w:val="-14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4"/>
                <w:sz w:val="24"/>
                <w:szCs w:val="24"/>
                <w:lang w:val="en-US"/>
              </w:rPr>
              <w:t>f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ashion</w:t>
            </w:r>
            <w:r w:rsidRPr="00DF7410">
              <w:rPr>
                <w:rFonts w:ascii="Arial" w:hAnsi="Arial" w:cs="Arial"/>
                <w:color w:val="2A2A29"/>
                <w:spacing w:val="-14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victim?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single" w:sz="4" w:space="0" w:color="9E9E9E"/>
              <w:right w:val="nil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14"/>
                <w:w w:val="87"/>
                <w:sz w:val="20"/>
                <w:szCs w:val="20"/>
                <w:lang w:val="en-US"/>
              </w:rPr>
              <w:t>Y</w:t>
            </w:r>
            <w:r w:rsidRPr="00DF7410">
              <w:rPr>
                <w:rFonts w:ascii="Arial" w:hAnsi="Arial" w:cs="Arial"/>
                <w:color w:val="2A2A29"/>
                <w:w w:val="87"/>
                <w:sz w:val="20"/>
                <w:szCs w:val="20"/>
                <w:lang w:val="en-US"/>
              </w:rPr>
              <w:t>ou</w:t>
            </w:r>
            <w:r w:rsidRPr="00DF7410">
              <w:rPr>
                <w:rFonts w:ascii="Arial" w:hAnsi="Arial" w:cs="Arial"/>
                <w:color w:val="2A2A29"/>
                <w:spacing w:val="5"/>
                <w:w w:val="87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1"/>
                <w:w w:val="116"/>
                <w:sz w:val="20"/>
                <w:szCs w:val="20"/>
                <w:lang w:val="en-US"/>
              </w:rPr>
              <w:t>t</w:t>
            </w:r>
            <w:r w:rsidRPr="00DF7410">
              <w:rPr>
                <w:rFonts w:ascii="Arial" w:hAnsi="Arial" w:cs="Arial"/>
                <w:color w:val="2A2A29"/>
                <w:w w:val="97"/>
                <w:sz w:val="20"/>
                <w:szCs w:val="20"/>
                <w:lang w:val="en-US"/>
              </w:rPr>
              <w:t>oo!</w:t>
            </w: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3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14"/>
                <w:w w:val="87"/>
                <w:sz w:val="20"/>
                <w:szCs w:val="20"/>
                <w:lang w:val="en-US"/>
              </w:rPr>
              <w:t>Y</w:t>
            </w:r>
            <w:r w:rsidRPr="00DF7410">
              <w:rPr>
                <w:rFonts w:ascii="Arial" w:hAnsi="Arial" w:cs="Arial"/>
                <w:color w:val="2A2A29"/>
                <w:w w:val="87"/>
                <w:sz w:val="20"/>
                <w:szCs w:val="20"/>
                <w:lang w:val="en-US"/>
              </w:rPr>
              <w:t>es,</w:t>
            </w:r>
            <w:r w:rsidRPr="00DF7410">
              <w:rPr>
                <w:rFonts w:ascii="Arial" w:hAnsi="Arial" w:cs="Arial"/>
                <w:color w:val="2A2A29"/>
                <w:spacing w:val="4"/>
                <w:w w:val="87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I</w:t>
            </w:r>
            <w:r w:rsidRPr="00DF7410">
              <w:rPr>
                <w:rFonts w:ascii="Arial" w:hAnsi="Arial" w:cs="Arial"/>
                <w:color w:val="2A2A29"/>
                <w:spacing w:val="-6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do.</w:t>
            </w: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</w:rPr>
              <w:t xml:space="preserve">C.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</w:rPr>
              <w:t>Cer</w:t>
            </w:r>
            <w:r w:rsidRPr="00DF7410">
              <w:rPr>
                <w:rFonts w:ascii="Arial" w:hAnsi="Arial" w:cs="Arial"/>
                <w:color w:val="2A2A29"/>
                <w:spacing w:val="-1"/>
                <w:sz w:val="20"/>
                <w:szCs w:val="20"/>
              </w:rPr>
              <w:t>t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</w:rPr>
              <w:t>ain</w:t>
            </w:r>
            <w:r w:rsidRPr="00DF7410">
              <w:rPr>
                <w:rFonts w:ascii="Arial" w:hAnsi="Arial" w:cs="Arial"/>
                <w:color w:val="2A2A29"/>
                <w:spacing w:val="-7"/>
                <w:sz w:val="20"/>
                <w:szCs w:val="20"/>
              </w:rPr>
              <w:t>l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</w:rPr>
              <w:t>y</w:t>
            </w:r>
            <w:r w:rsidRPr="00DF7410">
              <w:rPr>
                <w:rFonts w:ascii="Arial" w:hAnsi="Arial" w:cs="Arial"/>
                <w:color w:val="2A2A29"/>
                <w:spacing w:val="-10"/>
                <w:sz w:val="20"/>
                <w:szCs w:val="20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102"/>
                <w:sz w:val="20"/>
                <w:szCs w:val="20"/>
              </w:rPr>
              <w:t>not!</w:t>
            </w:r>
          </w:p>
        </w:tc>
      </w:tr>
      <w:tr w:rsidR="00DF7410" w:rsidRPr="006633B8">
        <w:trPr>
          <w:trHeight w:hRule="exact" w:val="986"/>
        </w:trPr>
        <w:tc>
          <w:tcPr>
            <w:tcW w:w="5032" w:type="dxa"/>
            <w:tcBorders>
              <w:top w:val="single" w:sz="4" w:space="0" w:color="9E9E9E"/>
              <w:left w:val="nil"/>
              <w:bottom w:val="nil"/>
              <w:right w:val="single" w:sz="4" w:space="0" w:color="9E9E9E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73" w:after="0" w:line="240" w:lineRule="auto"/>
              <w:ind w:left="120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5.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6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96"/>
                <w:sz w:val="24"/>
                <w:szCs w:val="24"/>
                <w:lang w:val="en-US"/>
              </w:rPr>
              <w:t>What</w:t>
            </w:r>
            <w:r w:rsidRPr="00DF7410">
              <w:rPr>
                <w:rFonts w:ascii="Arial" w:hAnsi="Arial" w:cs="Arial"/>
                <w:color w:val="2A2A29"/>
                <w:spacing w:val="-3"/>
                <w:w w:val="96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2"/>
                <w:sz w:val="24"/>
                <w:szCs w:val="24"/>
                <w:lang w:val="en-US"/>
              </w:rPr>
              <w:t>s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ty</w:t>
            </w:r>
            <w:r w:rsidRPr="00DF7410">
              <w:rPr>
                <w:rFonts w:ascii="Arial" w:hAnsi="Arial" w:cs="Arial"/>
                <w:color w:val="2A2A29"/>
                <w:spacing w:val="-6"/>
                <w:sz w:val="24"/>
                <w:szCs w:val="24"/>
                <w:lang w:val="en-US"/>
              </w:rPr>
              <w:t>l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e</w:t>
            </w:r>
            <w:r w:rsidRPr="00DF7410">
              <w:rPr>
                <w:rFonts w:ascii="Arial" w:hAnsi="Arial" w:cs="Arial"/>
                <w:color w:val="2A2A29"/>
                <w:spacing w:val="-7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of</w:t>
            </w:r>
            <w:r w:rsidRPr="00DF7410">
              <w:rPr>
                <w:rFonts w:ascii="Arial" w:hAnsi="Arial" w:cs="Arial"/>
                <w:color w:val="2A2A29"/>
                <w:spacing w:val="-8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c</w:t>
            </w:r>
            <w:r w:rsidRPr="00DF7410">
              <w:rPr>
                <w:rFonts w:ascii="Arial" w:hAnsi="Arial" w:cs="Arial"/>
                <w:color w:val="2A2A29"/>
                <w:spacing w:val="-5"/>
                <w:sz w:val="24"/>
                <w:szCs w:val="24"/>
                <w:lang w:val="en-US"/>
              </w:rPr>
              <w:t>l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othes</w:t>
            </w:r>
            <w:r w:rsidRPr="00DF7410">
              <w:rPr>
                <w:rFonts w:ascii="Arial" w:hAnsi="Arial" w:cs="Arial"/>
                <w:color w:val="2A2A29"/>
                <w:spacing w:val="2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4"/>
                <w:szCs w:val="24"/>
                <w:lang w:val="en-US"/>
              </w:rPr>
              <w:t>do</w:t>
            </w:r>
            <w:r w:rsidRPr="00DF7410">
              <w:rPr>
                <w:rFonts w:ascii="Arial" w:hAnsi="Arial" w:cs="Arial"/>
                <w:color w:val="2A2A29"/>
                <w:spacing w:val="-19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2"/>
                <w:w w:val="93"/>
                <w:sz w:val="24"/>
                <w:szCs w:val="24"/>
                <w:lang w:val="en-US"/>
              </w:rPr>
              <w:t>y</w:t>
            </w:r>
            <w:r w:rsidRPr="00DF7410">
              <w:rPr>
                <w:rFonts w:ascii="Arial" w:hAnsi="Arial" w:cs="Arial"/>
                <w:color w:val="2A2A29"/>
                <w:w w:val="93"/>
                <w:sz w:val="24"/>
                <w:szCs w:val="24"/>
                <w:lang w:val="en-US"/>
              </w:rPr>
              <w:t>ou</w:t>
            </w:r>
            <w:r w:rsidRPr="00DF7410">
              <w:rPr>
                <w:rFonts w:ascii="Arial" w:hAnsi="Arial" w:cs="Arial"/>
                <w:color w:val="2A2A29"/>
                <w:spacing w:val="1"/>
                <w:w w:val="93"/>
                <w:sz w:val="24"/>
                <w:szCs w:val="24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112"/>
                <w:sz w:val="24"/>
                <w:szCs w:val="24"/>
                <w:lang w:val="en-US"/>
              </w:rPr>
              <w:t>li</w:t>
            </w:r>
            <w:r w:rsidRPr="00DF7410">
              <w:rPr>
                <w:rFonts w:ascii="Arial" w:hAnsi="Arial" w:cs="Arial"/>
                <w:color w:val="2A2A29"/>
                <w:spacing w:val="-2"/>
                <w:w w:val="112"/>
                <w:sz w:val="24"/>
                <w:szCs w:val="24"/>
                <w:lang w:val="en-US"/>
              </w:rPr>
              <w:t>k</w:t>
            </w:r>
            <w:r w:rsidRPr="00DF7410">
              <w:rPr>
                <w:rFonts w:ascii="Arial" w:hAnsi="Arial" w:cs="Arial"/>
                <w:color w:val="2A2A29"/>
                <w:w w:val="90"/>
                <w:sz w:val="24"/>
                <w:szCs w:val="24"/>
                <w:lang w:val="en-US"/>
              </w:rPr>
              <w:t>e?</w:t>
            </w:r>
          </w:p>
        </w:tc>
        <w:tc>
          <w:tcPr>
            <w:tcW w:w="4493" w:type="dxa"/>
            <w:tcBorders>
              <w:top w:val="single" w:sz="4" w:space="0" w:color="9E9E9E"/>
              <w:left w:val="single" w:sz="4" w:space="0" w:color="9E9E9E"/>
              <w:bottom w:val="nil"/>
              <w:right w:val="nil"/>
            </w:tcBorders>
          </w:tcPr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80" w:after="0" w:line="240" w:lineRule="auto"/>
              <w:ind w:left="11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A.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5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Silky</w:t>
            </w:r>
            <w:r w:rsidRPr="00DF7410">
              <w:rPr>
                <w:rFonts w:ascii="Arial" w:hAnsi="Arial" w:cs="Arial"/>
                <w:color w:val="2A2A29"/>
                <w:spacing w:val="-13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108"/>
                <w:sz w:val="20"/>
                <w:szCs w:val="20"/>
                <w:lang w:val="en-US"/>
              </w:rPr>
              <w:t>c</w:t>
            </w:r>
            <w:r w:rsidRPr="00DF7410">
              <w:rPr>
                <w:rFonts w:ascii="Arial" w:hAnsi="Arial" w:cs="Arial"/>
                <w:color w:val="2A2A29"/>
                <w:spacing w:val="-4"/>
                <w:w w:val="108"/>
                <w:sz w:val="20"/>
                <w:szCs w:val="20"/>
                <w:lang w:val="en-US"/>
              </w:rPr>
              <w:t>l</w:t>
            </w:r>
            <w:r w:rsidRPr="00DF7410">
              <w:rPr>
                <w:rFonts w:ascii="Arial" w:hAnsi="Arial" w:cs="Arial"/>
                <w:color w:val="2A2A29"/>
                <w:w w:val="98"/>
                <w:sz w:val="20"/>
                <w:szCs w:val="20"/>
                <w:lang w:val="en-US"/>
              </w:rPr>
              <w:t>othes.</w:t>
            </w: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35" w:right="-2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pacing w:val="-8"/>
                <w:sz w:val="20"/>
                <w:szCs w:val="20"/>
                <w:lang w:val="en-US"/>
              </w:rPr>
              <w:t>B</w:t>
            </w: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93"/>
                <w:sz w:val="20"/>
                <w:szCs w:val="20"/>
                <w:lang w:val="en-US"/>
              </w:rPr>
              <w:t>Expensi</w:t>
            </w:r>
            <w:r w:rsidRPr="00DF7410">
              <w:rPr>
                <w:rFonts w:ascii="Arial" w:hAnsi="Arial" w:cs="Arial"/>
                <w:color w:val="2A2A29"/>
                <w:spacing w:val="-2"/>
                <w:w w:val="93"/>
                <w:sz w:val="20"/>
                <w:szCs w:val="20"/>
                <w:lang w:val="en-US"/>
              </w:rPr>
              <w:t>v</w:t>
            </w:r>
            <w:r w:rsidRPr="00DF7410">
              <w:rPr>
                <w:rFonts w:ascii="Arial" w:hAnsi="Arial" w:cs="Arial"/>
                <w:color w:val="2A2A29"/>
                <w:w w:val="93"/>
                <w:sz w:val="20"/>
                <w:szCs w:val="20"/>
                <w:lang w:val="en-US"/>
              </w:rPr>
              <w:t>e</w:t>
            </w:r>
            <w:r w:rsidRPr="00DF7410">
              <w:rPr>
                <w:rFonts w:ascii="Arial" w:hAnsi="Arial" w:cs="Arial"/>
                <w:color w:val="2A2A29"/>
                <w:spacing w:val="8"/>
                <w:w w:val="93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108"/>
                <w:sz w:val="20"/>
                <w:szCs w:val="20"/>
                <w:lang w:val="en-US"/>
              </w:rPr>
              <w:t>c</w:t>
            </w:r>
            <w:r w:rsidRPr="00DF7410">
              <w:rPr>
                <w:rFonts w:ascii="Arial" w:hAnsi="Arial" w:cs="Arial"/>
                <w:color w:val="2A2A29"/>
                <w:spacing w:val="-4"/>
                <w:w w:val="108"/>
                <w:sz w:val="20"/>
                <w:szCs w:val="20"/>
                <w:lang w:val="en-US"/>
              </w:rPr>
              <w:t>l</w:t>
            </w:r>
            <w:r w:rsidRPr="00DF7410">
              <w:rPr>
                <w:rFonts w:ascii="Arial" w:hAnsi="Arial" w:cs="Arial"/>
                <w:color w:val="2A2A29"/>
                <w:w w:val="98"/>
                <w:sz w:val="20"/>
                <w:szCs w:val="20"/>
                <w:lang w:val="en-US"/>
              </w:rPr>
              <w:t>othes.</w:t>
            </w:r>
          </w:p>
          <w:p w:rsidR="00DF7410" w:rsidRPr="00DF7410" w:rsidRDefault="00DF7410">
            <w:pPr>
              <w:widowControl w:val="0"/>
              <w:autoSpaceDE w:val="0"/>
              <w:autoSpaceDN w:val="0"/>
              <w:adjustRightInd w:val="0"/>
              <w:spacing w:before="65" w:after="0" w:line="240" w:lineRule="auto"/>
              <w:ind w:left="115"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410">
              <w:rPr>
                <w:rFonts w:ascii="Times New Roman" w:hAnsi="Times New Roman"/>
                <w:b/>
                <w:bCs/>
                <w:color w:val="2A2A29"/>
                <w:sz w:val="20"/>
                <w:szCs w:val="20"/>
                <w:lang w:val="en-US"/>
              </w:rPr>
              <w:t xml:space="preserve">C.  </w:t>
            </w:r>
            <w:r w:rsidRPr="00DF7410">
              <w:rPr>
                <w:rFonts w:ascii="Times New Roman" w:hAnsi="Times New Roman"/>
                <w:b/>
                <w:bCs/>
                <w:color w:val="2A2A29"/>
                <w:spacing w:val="14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97"/>
                <w:sz w:val="20"/>
                <w:szCs w:val="20"/>
                <w:lang w:val="en-US"/>
              </w:rPr>
              <w:t>Casual</w:t>
            </w:r>
            <w:r w:rsidRPr="00DF7410">
              <w:rPr>
                <w:rFonts w:ascii="Arial" w:hAnsi="Arial" w:cs="Arial"/>
                <w:color w:val="2A2A29"/>
                <w:spacing w:val="-3"/>
                <w:w w:val="97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and</w:t>
            </w:r>
            <w:r w:rsidRPr="00DF7410">
              <w:rPr>
                <w:rFonts w:ascii="Arial" w:hAnsi="Arial" w:cs="Arial"/>
                <w:color w:val="2A2A29"/>
                <w:spacing w:val="-15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spacing w:val="-4"/>
                <w:sz w:val="20"/>
                <w:szCs w:val="20"/>
                <w:lang w:val="en-US"/>
              </w:rPr>
              <w:t>c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om</w:t>
            </w:r>
            <w:r w:rsidRPr="00DF7410">
              <w:rPr>
                <w:rFonts w:ascii="Arial" w:hAnsi="Arial" w:cs="Arial"/>
                <w:color w:val="2A2A29"/>
                <w:spacing w:val="-3"/>
                <w:sz w:val="20"/>
                <w:szCs w:val="20"/>
                <w:lang w:val="en-US"/>
              </w:rPr>
              <w:t>f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or</w:t>
            </w:r>
            <w:r w:rsidRPr="00DF7410">
              <w:rPr>
                <w:rFonts w:ascii="Arial" w:hAnsi="Arial" w:cs="Arial"/>
                <w:color w:val="2A2A29"/>
                <w:spacing w:val="-1"/>
                <w:sz w:val="20"/>
                <w:szCs w:val="20"/>
                <w:lang w:val="en-US"/>
              </w:rPr>
              <w:t>t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ab</w:t>
            </w:r>
            <w:r w:rsidRPr="00DF7410">
              <w:rPr>
                <w:rFonts w:ascii="Arial" w:hAnsi="Arial" w:cs="Arial"/>
                <w:color w:val="2A2A29"/>
                <w:spacing w:val="-5"/>
                <w:sz w:val="20"/>
                <w:szCs w:val="20"/>
                <w:lang w:val="en-US"/>
              </w:rPr>
              <w:t>l</w:t>
            </w:r>
            <w:r w:rsidRPr="00DF7410">
              <w:rPr>
                <w:rFonts w:ascii="Arial" w:hAnsi="Arial" w:cs="Arial"/>
                <w:color w:val="2A2A29"/>
                <w:sz w:val="20"/>
                <w:szCs w:val="20"/>
                <w:lang w:val="en-US"/>
              </w:rPr>
              <w:t>e</w:t>
            </w:r>
            <w:r w:rsidRPr="00DF7410">
              <w:rPr>
                <w:rFonts w:ascii="Arial" w:hAnsi="Arial" w:cs="Arial"/>
                <w:color w:val="2A2A29"/>
                <w:spacing w:val="12"/>
                <w:sz w:val="20"/>
                <w:szCs w:val="20"/>
                <w:lang w:val="en-US"/>
              </w:rPr>
              <w:t xml:space="preserve"> </w:t>
            </w:r>
            <w:r w:rsidRPr="00DF7410">
              <w:rPr>
                <w:rFonts w:ascii="Arial" w:hAnsi="Arial" w:cs="Arial"/>
                <w:color w:val="2A2A29"/>
                <w:w w:val="108"/>
                <w:sz w:val="20"/>
                <w:szCs w:val="20"/>
                <w:lang w:val="en-US"/>
              </w:rPr>
              <w:t>c</w:t>
            </w:r>
            <w:r w:rsidRPr="00DF7410">
              <w:rPr>
                <w:rFonts w:ascii="Arial" w:hAnsi="Arial" w:cs="Arial"/>
                <w:color w:val="2A2A29"/>
                <w:spacing w:val="-4"/>
                <w:w w:val="108"/>
                <w:sz w:val="20"/>
                <w:szCs w:val="20"/>
                <w:lang w:val="en-US"/>
              </w:rPr>
              <w:t>l</w:t>
            </w:r>
            <w:r w:rsidRPr="00DF7410">
              <w:rPr>
                <w:rFonts w:ascii="Arial" w:hAnsi="Arial" w:cs="Arial"/>
                <w:color w:val="2A2A29"/>
                <w:w w:val="98"/>
                <w:sz w:val="20"/>
                <w:szCs w:val="20"/>
                <w:lang w:val="en-US"/>
              </w:rPr>
              <w:t>othes.</w:t>
            </w:r>
          </w:p>
        </w:tc>
      </w:tr>
    </w:tbl>
    <w:p w:rsidR="00DF7410" w:rsidRPr="005D1F82" w:rsidRDefault="00584A3B">
      <w:pPr>
        <w:widowControl w:val="0"/>
        <w:autoSpaceDE w:val="0"/>
        <w:autoSpaceDN w:val="0"/>
        <w:adjustRightInd w:val="0"/>
        <w:spacing w:before="40" w:after="0" w:line="225" w:lineRule="exact"/>
        <w:ind w:left="7929" w:right="-2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493" style="position:absolute;left:0;text-align:left;margin-left:290.15pt;margin-top:-95.6pt;width:15.95pt;height:16pt;z-index:-25167411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494" style="position:absolute;left:0;text-align:left;margin-left:290.15pt;margin-top:-45.7pt;width:15.95pt;height:15.95pt;z-index:-25167308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(Adap</w:t>
      </w:r>
      <w:r w:rsidR="00DF7410" w:rsidRPr="005D1F82">
        <w:rPr>
          <w:rFonts w:ascii="Arial" w:hAnsi="Arial" w:cs="Arial"/>
          <w:color w:val="2A2A29"/>
          <w:spacing w:val="-2"/>
          <w:w w:val="96"/>
          <w:position w:val="-1"/>
          <w:sz w:val="20"/>
          <w:szCs w:val="20"/>
          <w:lang w:val="en-US"/>
        </w:rPr>
        <w:t>t</w:t>
      </w:r>
      <w:r w:rsidR="00DF7410" w:rsidRPr="005D1F82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ed</w:t>
      </w:r>
      <w:r w:rsidR="00DF7410" w:rsidRPr="005D1F82">
        <w:rPr>
          <w:rFonts w:ascii="Arial" w:hAnsi="Arial" w:cs="Arial"/>
          <w:color w:val="2A2A29"/>
          <w:spacing w:val="-4"/>
          <w:w w:val="96"/>
          <w:position w:val="-1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f</w:t>
      </w:r>
      <w:r w:rsidR="00DF7410" w:rsidRPr="005D1F82">
        <w:rPr>
          <w:rFonts w:ascii="Arial" w:hAnsi="Arial" w:cs="Arial"/>
          <w:color w:val="2A2A29"/>
          <w:spacing w:val="-7"/>
          <w:position w:val="-1"/>
          <w:sz w:val="20"/>
          <w:szCs w:val="20"/>
          <w:lang w:val="en-US"/>
        </w:rPr>
        <w:t>r</w:t>
      </w:r>
      <w:r w:rsidR="00DF7410" w:rsidRPr="005D1F82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om:</w:t>
      </w:r>
      <w:r w:rsidR="00DF7410" w:rsidRPr="005D1F82">
        <w:rPr>
          <w:rFonts w:ascii="Arial" w:hAnsi="Arial" w:cs="Arial"/>
          <w:color w:val="2A2A29"/>
          <w:spacing w:val="25"/>
          <w:position w:val="-1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="00DF7410" w:rsidRPr="005D1F82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15"/>
          <w:position w:val="-1"/>
          <w:sz w:val="20"/>
          <w:szCs w:val="20"/>
          <w:lang w:val="en-US"/>
        </w:rPr>
        <w:t>T</w:t>
      </w:r>
      <w:r w:rsidR="00DF7410" w:rsidRPr="005D1F82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ests)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18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47" w:after="0" w:line="240" w:lineRule="auto"/>
        <w:ind w:left="1134" w:right="-20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47" w:after="0" w:line="240" w:lineRule="auto"/>
        <w:ind w:left="1134" w:right="-20"/>
        <w:rPr>
          <w:rFonts w:ascii="Arial" w:hAnsi="Arial" w:cs="Arial"/>
          <w:color w:val="000000"/>
          <w:sz w:val="10"/>
          <w:szCs w:val="10"/>
          <w:lang w:val="en-US"/>
        </w:rPr>
        <w:sectPr w:rsidR="00DF7410" w:rsidRPr="005D1F82">
          <w:type w:val="continuous"/>
          <w:pgSz w:w="11920" w:h="16840"/>
          <w:pgMar w:top="1180" w:right="0" w:bottom="500" w:left="0" w:header="720" w:footer="720" w:gutter="0"/>
          <w:cols w:space="720" w:equalWidth="0">
            <w:col w:w="11920"/>
          </w:cols>
          <w:noEndnote/>
        </w:sect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>
        <w:rPr>
          <w:noProof/>
        </w:rPr>
        <w:lastRenderedPageBreak/>
        <w:pict>
          <v:group id="_x0000_s1757" style="position:absolute;margin-left:0;margin-top:-53pt;width:447.65pt;height:53.2pt;z-index:251706880" coordsize="8953,1064">
            <v:shape id="_x0000_s1758" type="#_x0000_t75" style="position:absolute;width:8953;height:1064;mso-position-horizontal-relative:margin">
              <v:imagedata r:id="rId20" o:title=""/>
            </v:shape>
            <v:shape id="_x0000_s1759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97" style="position:absolute;left:0;text-align:left;margin-left:335.55pt;margin-top:4.6pt;width:26.75pt;height:13pt;z-index:-251661824;mso-position-horizontal-relative:page" o:allowincell="f" fillcolor="#dadada" stroked="f">
            <v:path arrowok="t"/>
            <w10:wrap anchorx="page"/>
          </v:rect>
        </w:pict>
      </w:r>
      <w:r w:rsidR="00DF7410" w:rsidRPr="005D1F8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DF7410" w:rsidRPr="005D1F82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DF7410" w:rsidRPr="005D1F8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DF7410"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DF7410"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="00DF7410"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DF7410" w:rsidRPr="005D1F8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DF7410" w:rsidRPr="005D1F82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DF7410" w:rsidRPr="005D1F8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spa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tabs>
          <w:tab w:val="left" w:pos="41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is </w:t>
      </w:r>
      <w:r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w w:val="104"/>
          <w:sz w:val="24"/>
          <w:szCs w:val="24"/>
          <w:lang w:val="en-US"/>
        </w:rPr>
        <w:t>beautiful!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7410" w:rsidRPr="005D1F82" w:rsidRDefault="00DF7410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so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such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many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D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5D1F82">
        <w:rPr>
          <w:rFonts w:ascii="Arial" w:hAnsi="Arial" w:cs="Arial"/>
          <w:color w:val="2A2A29"/>
          <w:spacing w:val="-13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w w:val="107"/>
          <w:sz w:val="20"/>
          <w:szCs w:val="20"/>
          <w:lang w:val="en-US"/>
        </w:rPr>
        <w:t>l</w:t>
      </w:r>
      <w:r w:rsidRPr="005D1F82">
        <w:rPr>
          <w:rFonts w:ascii="Arial" w:hAnsi="Arial" w:cs="Arial"/>
          <w:color w:val="2A2A29"/>
          <w:w w:val="107"/>
          <w:sz w:val="20"/>
          <w:szCs w:val="20"/>
          <w:lang w:val="en-US"/>
        </w:rPr>
        <w:t>ot</w:t>
      </w:r>
      <w:r w:rsidRPr="005D1F82">
        <w:rPr>
          <w:rFonts w:ascii="Arial" w:hAnsi="Arial" w:cs="Arial"/>
          <w:color w:val="2A2A29"/>
          <w:spacing w:val="-5"/>
          <w:w w:val="107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107"/>
          <w:sz w:val="20"/>
          <w:szCs w:val="20"/>
          <w:lang w:val="en-US"/>
        </w:rPr>
        <w:t>of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DF7410" w:rsidRPr="005D1F82" w:rsidRDefault="00DF7410">
      <w:pPr>
        <w:widowControl w:val="0"/>
        <w:tabs>
          <w:tab w:val="left" w:pos="55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ent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sh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ook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wn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106"/>
          <w:sz w:val="24"/>
          <w:szCs w:val="24"/>
          <w:lang w:val="en-US"/>
        </w:rPr>
        <w:t>hall.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7410" w:rsidRPr="005D1F82" w:rsidRDefault="00DF7410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who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which</w:t>
      </w:r>
      <w:r w:rsidRPr="005D1F82">
        <w:rPr>
          <w:rFonts w:ascii="Arial" w:hAnsi="Arial" w:cs="Arial"/>
          <w:color w:val="2A2A29"/>
          <w:spacing w:val="-5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whose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D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103"/>
          <w:sz w:val="20"/>
          <w:szCs w:val="20"/>
          <w:lang w:val="en-US"/>
        </w:rPr>
        <w:t>whe</w:t>
      </w:r>
      <w:r w:rsidRPr="005D1F82">
        <w:rPr>
          <w:rFonts w:ascii="Arial" w:hAnsi="Arial" w:cs="Arial"/>
          <w:color w:val="2A2A29"/>
          <w:spacing w:val="-7"/>
          <w:w w:val="103"/>
          <w:sz w:val="20"/>
          <w:szCs w:val="20"/>
          <w:lang w:val="en-US"/>
        </w:rPr>
        <w:t>r</w:t>
      </w:r>
      <w:r w:rsidRPr="005D1F82">
        <w:rPr>
          <w:rFonts w:ascii="Arial" w:hAnsi="Arial" w:cs="Arial"/>
          <w:color w:val="2A2A29"/>
          <w:w w:val="95"/>
          <w:sz w:val="20"/>
          <w:szCs w:val="20"/>
          <w:lang w:val="en-US"/>
        </w:rPr>
        <w:t>e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DF7410" w:rsidRPr="005D1F82" w:rsidRDefault="00DF7410">
      <w:pPr>
        <w:widowControl w:val="0"/>
        <w:tabs>
          <w:tab w:val="left" w:pos="57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sh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5D1F82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0"/>
          <w:w w:val="105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101"/>
          <w:sz w:val="24"/>
          <w:szCs w:val="24"/>
          <w:lang w:val="en-US"/>
        </w:rPr>
        <w:t>ots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107"/>
          <w:sz w:val="24"/>
          <w:szCs w:val="24"/>
          <w:lang w:val="en-US"/>
        </w:rPr>
        <w:t>the</w:t>
      </w:r>
      <w:r w:rsidRPr="005D1F82">
        <w:rPr>
          <w:rFonts w:ascii="Arial" w:hAnsi="Arial" w:cs="Arial"/>
          <w:color w:val="2A2A29"/>
          <w:spacing w:val="-8"/>
          <w:w w:val="107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w w:val="101"/>
          <w:sz w:val="24"/>
          <w:szCs w:val="24"/>
          <w:lang w:val="en-US"/>
        </w:rPr>
        <w:t>e!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7410" w:rsidRPr="005D1F82" w:rsidRDefault="00DF7410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su</w:t>
      </w:r>
      <w:r w:rsidRPr="005D1F82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cc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5D1F82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s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s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 </w:t>
      </w:r>
      <w:proofErr w:type="spellStart"/>
      <w:r w:rsidRPr="005D1F82">
        <w:rPr>
          <w:rFonts w:ascii="Arial" w:hAnsi="Arial" w:cs="Arial"/>
          <w:color w:val="2A2A29"/>
          <w:sz w:val="20"/>
          <w:szCs w:val="20"/>
          <w:lang w:val="en-US"/>
        </w:rPr>
        <w:t>su</w:t>
      </w:r>
      <w:r w:rsidRPr="005D1F82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cc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5D1F82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s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s</w:t>
      </w:r>
      <w:r w:rsidRPr="005D1F82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5D1F82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s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s</w:t>
      </w:r>
      <w:proofErr w:type="spellEnd"/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 </w:t>
      </w:r>
      <w:proofErr w:type="spellStart"/>
      <w:r w:rsidRPr="005D1F82">
        <w:rPr>
          <w:rFonts w:ascii="Arial" w:hAnsi="Arial" w:cs="Arial"/>
          <w:color w:val="2A2A29"/>
          <w:sz w:val="20"/>
          <w:szCs w:val="20"/>
          <w:lang w:val="en-US"/>
        </w:rPr>
        <w:t>su</w:t>
      </w:r>
      <w:r w:rsidRPr="005D1F82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cc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5D1F82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s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sfull</w:t>
      </w:r>
      <w:proofErr w:type="spellEnd"/>
      <w:r w:rsidRPr="005D1F82">
        <w:rPr>
          <w:rFonts w:ascii="Arial" w:hAnsi="Arial" w:cs="Arial"/>
          <w:color w:val="2A2A29"/>
          <w:spacing w:val="-31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D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9"/>
          <w:sz w:val="20"/>
          <w:szCs w:val="20"/>
          <w:lang w:val="en-US"/>
        </w:rPr>
        <w:t>su</w:t>
      </w:r>
      <w:r w:rsidRPr="005D1F82">
        <w:rPr>
          <w:rFonts w:ascii="Arial" w:hAnsi="Arial" w:cs="Arial"/>
          <w:color w:val="2A2A29"/>
          <w:spacing w:val="-3"/>
          <w:w w:val="99"/>
          <w:sz w:val="20"/>
          <w:szCs w:val="20"/>
          <w:lang w:val="en-US"/>
        </w:rPr>
        <w:t>c</w:t>
      </w:r>
      <w:r w:rsidRPr="005D1F82">
        <w:rPr>
          <w:rFonts w:ascii="Arial" w:hAnsi="Arial" w:cs="Arial"/>
          <w:color w:val="2A2A29"/>
          <w:spacing w:val="-3"/>
          <w:w w:val="98"/>
          <w:sz w:val="20"/>
          <w:szCs w:val="20"/>
          <w:lang w:val="en-US"/>
        </w:rPr>
        <w:t>c</w:t>
      </w:r>
      <w:r w:rsidRPr="005D1F82">
        <w:rPr>
          <w:rFonts w:ascii="Arial" w:hAnsi="Arial" w:cs="Arial"/>
          <w:color w:val="2A2A29"/>
          <w:w w:val="97"/>
          <w:sz w:val="20"/>
          <w:szCs w:val="20"/>
          <w:lang w:val="en-US"/>
        </w:rPr>
        <w:t>e</w:t>
      </w:r>
      <w:r w:rsidRPr="005D1F82">
        <w:rPr>
          <w:rFonts w:ascii="Arial" w:hAnsi="Arial" w:cs="Arial"/>
          <w:color w:val="2A2A29"/>
          <w:spacing w:val="-3"/>
          <w:w w:val="97"/>
          <w:sz w:val="20"/>
          <w:szCs w:val="20"/>
          <w:lang w:val="en-US"/>
        </w:rPr>
        <w:t>s</w:t>
      </w:r>
      <w:r w:rsidRPr="005D1F82">
        <w:rPr>
          <w:rFonts w:ascii="Arial" w:hAnsi="Arial" w:cs="Arial"/>
          <w:color w:val="2A2A29"/>
          <w:w w:val="107"/>
          <w:sz w:val="20"/>
          <w:szCs w:val="20"/>
          <w:lang w:val="en-US"/>
        </w:rPr>
        <w:t>sful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DF7410" w:rsidRPr="005D1F82" w:rsidRDefault="00DF7410">
      <w:pPr>
        <w:widowControl w:val="0"/>
        <w:tabs>
          <w:tab w:val="left" w:pos="53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5D1F82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designe</w:t>
      </w:r>
      <w:r w:rsidRPr="005D1F82">
        <w:rPr>
          <w:rFonts w:ascii="Arial" w:hAnsi="Arial" w:cs="Arial"/>
          <w:color w:val="2A2A29"/>
          <w:spacing w:val="-29"/>
          <w:w w:val="126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7410" w:rsidRPr="005D1F82" w:rsidRDefault="00DF7410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proofErr w:type="spellStart"/>
      <w:r w:rsidRPr="005D1F82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onder</w:t>
      </w:r>
      <w:r w:rsidRPr="005D1F82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5D1F82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s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s</w:t>
      </w:r>
      <w:proofErr w:type="spellEnd"/>
      <w:r w:rsidRPr="005D1F82">
        <w:rPr>
          <w:rFonts w:ascii="Arial" w:hAnsi="Arial" w:cs="Arial"/>
          <w:color w:val="2A2A29"/>
          <w:spacing w:val="-4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 </w:t>
      </w:r>
      <w:r w:rsidRPr="005D1F82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onder</w:t>
      </w:r>
      <w:r w:rsidRPr="005D1F82">
        <w:rPr>
          <w:rFonts w:ascii="Arial" w:hAnsi="Arial" w:cs="Arial"/>
          <w:color w:val="2A2A29"/>
          <w:spacing w:val="-5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 </w:t>
      </w:r>
      <w:r w:rsidRPr="005D1F82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onderful</w:t>
      </w:r>
      <w:r w:rsidRPr="005D1F82">
        <w:rPr>
          <w:rFonts w:ascii="Arial" w:hAnsi="Arial" w:cs="Arial"/>
          <w:color w:val="2A2A29"/>
          <w:spacing w:val="-27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D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5D1F82">
        <w:rPr>
          <w:rFonts w:ascii="Arial" w:hAnsi="Arial" w:cs="Arial"/>
          <w:color w:val="2A2A29"/>
          <w:w w:val="101"/>
          <w:sz w:val="20"/>
          <w:szCs w:val="20"/>
          <w:lang w:val="en-US"/>
        </w:rPr>
        <w:t>ondering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DF7410" w:rsidRPr="005D1F82" w:rsidRDefault="00DF7410">
      <w:pPr>
        <w:widowControl w:val="0"/>
        <w:tabs>
          <w:tab w:val="left" w:pos="54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6"/>
          <w:sz w:val="24"/>
          <w:szCs w:val="24"/>
          <w:lang w:val="en-US"/>
        </w:rPr>
        <w:t>Many</w:t>
      </w:r>
      <w:r w:rsidRPr="005D1F82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eens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onscious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3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5D1F82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body</w:t>
      </w:r>
      <w:r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image.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7410" w:rsidRPr="005D1F82" w:rsidRDefault="00DF7410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5D1F82">
        <w:rPr>
          <w:rFonts w:ascii="Arial" w:hAnsi="Arial" w:cs="Arial"/>
          <w:color w:val="2A2A29"/>
          <w:spacing w:val="-54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about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with</w:t>
      </w:r>
      <w:r w:rsidRPr="005D1F82">
        <w:rPr>
          <w:rFonts w:ascii="Arial" w:hAnsi="Arial" w:cs="Arial"/>
          <w:color w:val="2A2A29"/>
          <w:spacing w:val="-38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D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ov</w:t>
      </w:r>
      <w:r w:rsidRPr="005D1F82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5D1F82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DF7410" w:rsidRPr="005D1F82" w:rsidRDefault="00DF7410">
      <w:pPr>
        <w:widowControl w:val="0"/>
        <w:tabs>
          <w:tab w:val="left" w:pos="69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Pr="005D1F8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dic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5D1F82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omen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3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wadays.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7410" w:rsidRPr="005D1F82" w:rsidRDefault="00DF7410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proofErr w:type="gramStart"/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proofErr w:type="gramEnd"/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ov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5D1F82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eight</w:t>
      </w:r>
      <w:r w:rsidRPr="005D1F82">
        <w:rPr>
          <w:rFonts w:ascii="Arial" w:hAnsi="Arial" w:cs="Arial"/>
          <w:color w:val="2A2A29"/>
          <w:spacing w:val="-54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thin</w:t>
      </w:r>
      <w:r w:rsidRPr="005D1F82">
        <w:rPr>
          <w:rFonts w:ascii="Arial" w:hAnsi="Arial" w:cs="Arial"/>
          <w:color w:val="2A2A29"/>
          <w:spacing w:val="-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chubby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D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5D1F82">
        <w:rPr>
          <w:rFonts w:ascii="Arial" w:hAnsi="Arial" w:cs="Arial"/>
          <w:color w:val="2A2A29"/>
          <w:w w:val="119"/>
          <w:sz w:val="20"/>
          <w:szCs w:val="20"/>
          <w:lang w:val="en-US"/>
        </w:rPr>
        <w:t>t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DF7410" w:rsidRPr="005D1F82" w:rsidRDefault="00DF7410">
      <w:pPr>
        <w:widowControl w:val="0"/>
        <w:tabs>
          <w:tab w:val="left" w:pos="53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Jeans</w:t>
      </w:r>
      <w:r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xamp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w w:val="109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-5"/>
          <w:w w:val="109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9"/>
          <w:sz w:val="24"/>
          <w:szCs w:val="24"/>
          <w:lang w:val="en-US"/>
        </w:rPr>
        <w:t>othes.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7410" w:rsidRPr="005D1F82" w:rsidRDefault="00DF7410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smart</w:t>
      </w:r>
      <w:r w:rsidRPr="005D1F82">
        <w:rPr>
          <w:rFonts w:ascii="Arial" w:hAnsi="Arial" w:cs="Arial"/>
          <w:color w:val="2A2A29"/>
          <w:spacing w:val="-2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sophi</w:t>
      </w:r>
      <w:r w:rsidRPr="005D1F8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s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ti</w:t>
      </w:r>
      <w:r w:rsidRPr="005D1F8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a</w:t>
      </w:r>
      <w:r w:rsidRPr="005D1F8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5D1F82">
        <w:rPr>
          <w:rFonts w:ascii="Arial" w:hAnsi="Arial" w:cs="Arial"/>
          <w:color w:val="2A2A29"/>
          <w:spacing w:val="-53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 </w:t>
      </w:r>
      <w:r w:rsidRPr="005D1F82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c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onser</w:t>
      </w:r>
      <w:r w:rsidRPr="005D1F8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ati</w:t>
      </w:r>
      <w:r w:rsidRPr="005D1F8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v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D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c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asual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DF7410" w:rsidRPr="005D1F82" w:rsidRDefault="00DF7410">
      <w:pPr>
        <w:widowControl w:val="0"/>
        <w:tabs>
          <w:tab w:val="left" w:pos="60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Did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5D1F8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ask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 sa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si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ant,</w:t>
      </w:r>
      <w:r w:rsidRPr="005D1F8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v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friend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5D1F82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5D1F8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bigger</w:t>
      </w:r>
      <w:r w:rsidRPr="005D1F8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size?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7410" w:rsidRPr="005D1F82" w:rsidRDefault="00DF7410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who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whose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that</w:t>
      </w:r>
      <w:r w:rsidRPr="005D1F82">
        <w:rPr>
          <w:rFonts w:ascii="Arial" w:hAnsi="Arial" w:cs="Arial"/>
          <w:color w:val="2A2A29"/>
          <w:spacing w:val="-39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D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101"/>
          <w:sz w:val="20"/>
          <w:szCs w:val="20"/>
          <w:lang w:val="en-US"/>
        </w:rPr>
        <w:t>which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DF7410" w:rsidRPr="005D1F82" w:rsidRDefault="00DF7410">
      <w:pPr>
        <w:widowControl w:val="0"/>
        <w:tabs>
          <w:tab w:val="left" w:pos="39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5D1F82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89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othes</w:t>
      </w:r>
      <w:r w:rsidRPr="005D1F82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Pr="005D1F82">
        <w:rPr>
          <w:rFonts w:ascii="Arial" w:hAnsi="Arial" w:cs="Arial"/>
          <w:color w:val="2A2A29"/>
          <w:spacing w:val="-5"/>
          <w:w w:val="112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ashion!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7410" w:rsidRPr="005D1F82" w:rsidRDefault="00DF7410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t</w:t>
      </w:r>
      <w:r w:rsidRPr="005D1F82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endy</w:t>
      </w:r>
      <w:r w:rsidRPr="005D1F82">
        <w:rPr>
          <w:rFonts w:ascii="Arial" w:hAnsi="Arial" w:cs="Arial"/>
          <w:color w:val="2A2A29"/>
          <w:spacing w:val="-45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outda</w:t>
      </w:r>
      <w:r w:rsidRPr="005D1F8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ed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old-</w:t>
      </w:r>
      <w:r w:rsidRPr="005D1F82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ashioned</w:t>
      </w:r>
      <w:r w:rsidRPr="005D1F82">
        <w:rPr>
          <w:rFonts w:ascii="Arial" w:hAnsi="Arial" w:cs="Arial"/>
          <w:color w:val="2A2A29"/>
          <w:spacing w:val="-41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D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proofErr w:type="spellStart"/>
      <w:r w:rsidRPr="005D1F82">
        <w:rPr>
          <w:rFonts w:ascii="Arial" w:hAnsi="Arial" w:cs="Arial"/>
          <w:color w:val="2A2A29"/>
          <w:spacing w:val="-4"/>
          <w:w w:val="112"/>
          <w:sz w:val="20"/>
          <w:szCs w:val="20"/>
          <w:lang w:val="en-US"/>
        </w:rPr>
        <w:t>f</w:t>
      </w:r>
      <w:r w:rsidRPr="005D1F82">
        <w:rPr>
          <w:rFonts w:ascii="Arial" w:hAnsi="Arial" w:cs="Arial"/>
          <w:color w:val="2A2A29"/>
          <w:w w:val="101"/>
          <w:sz w:val="20"/>
          <w:szCs w:val="20"/>
          <w:lang w:val="en-US"/>
        </w:rPr>
        <w:t>ashionib</w:t>
      </w:r>
      <w:r w:rsidRPr="005D1F82">
        <w:rPr>
          <w:rFonts w:ascii="Arial" w:hAnsi="Arial" w:cs="Arial"/>
          <w:color w:val="2A2A29"/>
          <w:spacing w:val="-5"/>
          <w:w w:val="101"/>
          <w:sz w:val="20"/>
          <w:szCs w:val="20"/>
          <w:lang w:val="en-US"/>
        </w:rPr>
        <w:t>l</w:t>
      </w:r>
      <w:r w:rsidRPr="005D1F82">
        <w:rPr>
          <w:rFonts w:ascii="Arial" w:hAnsi="Arial" w:cs="Arial"/>
          <w:color w:val="2A2A29"/>
          <w:w w:val="95"/>
          <w:sz w:val="20"/>
          <w:szCs w:val="20"/>
          <w:lang w:val="en-US"/>
        </w:rPr>
        <w:t>e</w:t>
      </w:r>
      <w:proofErr w:type="spellEnd"/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DF7410" w:rsidRPr="005D1F82" w:rsidRDefault="00DF7410">
      <w:pPr>
        <w:widowControl w:val="0"/>
        <w:tabs>
          <w:tab w:val="left" w:pos="6420"/>
        </w:tabs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Pr="005D1F82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buy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othes</w:t>
      </w:r>
      <w:r w:rsidRPr="005D1F82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5D1F82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machine </w:t>
      </w:r>
      <w:r w:rsidRPr="005D1F82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7410" w:rsidRPr="005D1F82" w:rsidRDefault="00DF7410">
      <w:pPr>
        <w:widowControl w:val="0"/>
        <w:tabs>
          <w:tab w:val="left" w:pos="3740"/>
          <w:tab w:val="left" w:pos="6000"/>
          <w:tab w:val="left" w:pos="7980"/>
        </w:tabs>
        <w:autoSpaceDE w:val="0"/>
        <w:autoSpaceDN w:val="0"/>
        <w:adjustRightInd w:val="0"/>
        <w:spacing w:after="0" w:line="229" w:lineRule="exact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wash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B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washab</w:t>
      </w:r>
      <w:r w:rsidRPr="005D1F82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 </w:t>
      </w:r>
      <w:proofErr w:type="spellStart"/>
      <w:r w:rsidRPr="005D1F82">
        <w:rPr>
          <w:rFonts w:ascii="Arial" w:hAnsi="Arial" w:cs="Arial"/>
          <w:color w:val="2A2A29"/>
          <w:sz w:val="20"/>
          <w:szCs w:val="20"/>
          <w:lang w:val="en-US"/>
        </w:rPr>
        <w:t>washib</w:t>
      </w:r>
      <w:r w:rsidRPr="005D1F82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e</w:t>
      </w:r>
      <w:proofErr w:type="spellEnd"/>
      <w:r w:rsidRPr="005D1F82">
        <w:rPr>
          <w:rFonts w:ascii="Arial" w:hAnsi="Arial" w:cs="Arial"/>
          <w:color w:val="2A2A29"/>
          <w:spacing w:val="-48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D</w:t>
      </w:r>
      <w:r w:rsidRPr="005D1F82">
        <w:rPr>
          <w:rFonts w:ascii="Times New Roman" w:hAnsi="Times New Roman"/>
          <w:b/>
          <w:bCs/>
          <w:color w:val="2A2A29"/>
          <w:spacing w:val="10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washy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1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98" style="position:absolute;left:0;text-align:left;margin-left:131.05pt;margin-top:4.6pt;width:34.6pt;height:13pt;z-index:-251660800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shape id="_x0000_s1499" style="position:absolute;left:0;text-align:left;margin-left:78.95pt;margin-top:32pt;width:452.95pt;height:202.1pt;z-index:-251659776;mso-position-horizontal-relative:page;mso-position-vertical-relative:text" coordsize="9059,4042" o:allowincell="f" path="m340,l291,,247,,208,1,174,2,143,5,116,9,93,14,73,21,56,30,42,42,30,56,21,73,14,93,9,116,5,143,2,174,1,208,,247r,44l,340,,3701r,49l,3793r1,39l2,3867r3,31l9,3925r5,23l21,3968r9,17l42,3999r14,11l73,4020r20,7l116,4032r27,4l174,4039r34,1l247,4041r44,l340,4041r8379,l8767,4041r44,l8850,4040r35,-1l8915,4036r27,-4l8965,4027r20,-7l9002,4010r14,-11l9028,3985r9,-17l9044,3948r6,-23l9053,3898r3,-31l9058,3832r,-39l9059,3750r,-49l9059,340r,-49l9058,247r,-39l9056,174r-3,-31l9050,116r-6,-23l9037,73r-9,-17l9016,42,9002,30r-17,-9l8965,14,8942,9,8915,5,8885,2,8850,1,8811,r-44,l8719,,340,xe" filled="f" strokecolor="#9e9e9e" strokeweight="2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="00DF7410" w:rsidRPr="005D1F82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DF7410" w:rsidRPr="005D1F8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DF7410" w:rsidRPr="005D1F8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DF7410"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DF7410" w:rsidRPr="006633B8">
        <w:rPr>
          <w:rFonts w:ascii="Arial" w:hAnsi="Arial" w:cs="Arial"/>
          <w:i/>
          <w:color w:val="2A2A29"/>
          <w:w w:val="93"/>
          <w:sz w:val="24"/>
          <w:szCs w:val="24"/>
          <w:lang w:val="en-US"/>
        </w:rPr>
        <w:t>Body</w:t>
      </w:r>
      <w:r w:rsidR="00DF7410" w:rsidRPr="006633B8">
        <w:rPr>
          <w:rFonts w:ascii="Arial" w:hAnsi="Arial" w:cs="Arial"/>
          <w:i/>
          <w:color w:val="2A2A29"/>
          <w:spacing w:val="-13"/>
          <w:w w:val="93"/>
          <w:sz w:val="24"/>
          <w:szCs w:val="24"/>
          <w:lang w:val="en-US"/>
        </w:rPr>
        <w:t xml:space="preserve"> </w:t>
      </w:r>
      <w:r w:rsidR="00DF7410" w:rsidRPr="006633B8">
        <w:rPr>
          <w:rFonts w:ascii="Arial" w:hAnsi="Arial" w:cs="Arial"/>
          <w:i/>
          <w:color w:val="2A2A29"/>
          <w:w w:val="93"/>
          <w:sz w:val="24"/>
          <w:szCs w:val="24"/>
          <w:lang w:val="en-US"/>
        </w:rPr>
        <w:t>Image</w:t>
      </w:r>
      <w:r w:rsidR="00DF7410" w:rsidRPr="005D1F82">
        <w:rPr>
          <w:rFonts w:ascii="Arial" w:hAnsi="Arial" w:cs="Arial"/>
          <w:color w:val="2A2A29"/>
          <w:spacing w:val="9"/>
          <w:w w:val="9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DF7410"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="00DF7410"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DF7410" w:rsidRPr="005D1F82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DF7410" w:rsidRPr="005D1F82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w w:val="99"/>
          <w:sz w:val="24"/>
          <w:szCs w:val="24"/>
          <w:lang w:val="en-US"/>
        </w:rPr>
        <w:t>d.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9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40" w:lineRule="auto"/>
        <w:ind w:left="34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Why</w:t>
      </w:r>
      <w:r w:rsidRPr="005D1F8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106"/>
          <w:sz w:val="24"/>
          <w:szCs w:val="24"/>
          <w:lang w:val="en-US"/>
        </w:rPr>
        <w:t>self-e</w:t>
      </w:r>
      <w:r w:rsidRPr="005D1F82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1"/>
          <w:w w:val="106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w w:val="106"/>
          <w:sz w:val="24"/>
          <w:szCs w:val="24"/>
          <w:lang w:val="en-US"/>
        </w:rPr>
        <w:t>eem</w:t>
      </w:r>
      <w:r w:rsidRPr="005D1F82">
        <w:rPr>
          <w:rFonts w:ascii="Arial" w:hAnsi="Arial" w:cs="Arial"/>
          <w:color w:val="2A2A29"/>
          <w:spacing w:val="-11"/>
          <w:w w:val="10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5D1F8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body</w:t>
      </w:r>
      <w:r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image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110"/>
          <w:sz w:val="24"/>
          <w:szCs w:val="24"/>
          <w:lang w:val="en-US"/>
        </w:rPr>
        <w:t>impor</w:t>
      </w:r>
      <w:r w:rsidRPr="005D1F82">
        <w:rPr>
          <w:rFonts w:ascii="Arial" w:hAnsi="Arial" w:cs="Arial"/>
          <w:color w:val="2A2A29"/>
          <w:spacing w:val="-1"/>
          <w:w w:val="110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w w:val="101"/>
          <w:sz w:val="24"/>
          <w:szCs w:val="24"/>
          <w:lang w:val="en-US"/>
        </w:rPr>
        <w:t>ant?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9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78" w:lineRule="auto"/>
        <w:ind w:left="1769" w:right="52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Self-e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st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5D1F82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5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abou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6633B8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>(1</w:t>
      </w:r>
      <w:r w:rsidRPr="006633B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)</w:t>
      </w:r>
      <w:r w:rsidRPr="006633B8">
        <w:rPr>
          <w:rFonts w:ascii="Arial" w:hAnsi="Arial" w:cs="Arial"/>
          <w:b/>
          <w:i/>
          <w:color w:val="2A2A29"/>
          <w:spacing w:val="8"/>
          <w:sz w:val="24"/>
          <w:szCs w:val="24"/>
          <w:lang w:val="en-US"/>
        </w:rPr>
        <w:t xml:space="preserve"> </w:t>
      </w:r>
      <w:r w:rsidRPr="006633B8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>h</w:t>
      </w:r>
      <w:r w:rsidRPr="006633B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ow</w:t>
      </w:r>
      <w:r w:rsidRPr="006633B8">
        <w:rPr>
          <w:rFonts w:ascii="Arial" w:hAnsi="Arial" w:cs="Arial"/>
          <w:b/>
          <w:i/>
          <w:color w:val="2A2A29"/>
          <w:spacing w:val="-7"/>
          <w:sz w:val="24"/>
          <w:szCs w:val="24"/>
          <w:lang w:val="en-US"/>
        </w:rPr>
        <w:t xml:space="preserve"> </w:t>
      </w:r>
      <w:r w:rsidRPr="006633B8">
        <w:rPr>
          <w:rFonts w:ascii="Arial" w:hAnsi="Arial" w:cs="Arial"/>
          <w:b/>
          <w:i/>
          <w:color w:val="2A2A29"/>
          <w:w w:val="135"/>
          <w:sz w:val="24"/>
          <w:szCs w:val="24"/>
          <w:lang w:val="en-US"/>
        </w:rPr>
        <w:t>/</w:t>
      </w:r>
      <w:r w:rsidRPr="006633B8">
        <w:rPr>
          <w:rFonts w:ascii="Arial" w:hAnsi="Arial" w:cs="Arial"/>
          <w:b/>
          <w:i/>
          <w:color w:val="2A2A29"/>
          <w:spacing w:val="-6"/>
          <w:w w:val="135"/>
          <w:sz w:val="24"/>
          <w:szCs w:val="24"/>
          <w:lang w:val="en-US"/>
        </w:rPr>
        <w:t xml:space="preserve"> </w:t>
      </w:r>
      <w:r w:rsidRPr="006633B8">
        <w:rPr>
          <w:rFonts w:ascii="Arial" w:hAnsi="Arial" w:cs="Arial"/>
          <w:b/>
          <w:i/>
          <w:color w:val="2A2A29"/>
          <w:spacing w:val="3"/>
          <w:sz w:val="24"/>
          <w:szCs w:val="24"/>
          <w:lang w:val="en-US"/>
        </w:rPr>
        <w:t>v</w:t>
      </w:r>
      <w:r w:rsidRPr="006633B8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>e</w:t>
      </w:r>
      <w:r w:rsidRPr="006633B8">
        <w:rPr>
          <w:rFonts w:ascii="Arial" w:hAnsi="Arial" w:cs="Arial"/>
          <w:b/>
          <w:i/>
          <w:color w:val="2A2A29"/>
          <w:spacing w:val="4"/>
          <w:sz w:val="24"/>
          <w:szCs w:val="24"/>
          <w:lang w:val="en-US"/>
        </w:rPr>
        <w:t>r</w:t>
      </w:r>
      <w:r w:rsidRPr="006633B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y</w:t>
      </w:r>
      <w:r w:rsidRPr="006633B8">
        <w:rPr>
          <w:rFonts w:ascii="Arial" w:hAnsi="Arial" w:cs="Arial"/>
          <w:b/>
          <w:i/>
          <w:color w:val="2A2A29"/>
          <w:spacing w:val="5"/>
          <w:sz w:val="24"/>
          <w:szCs w:val="24"/>
          <w:lang w:val="en-US"/>
        </w:rPr>
        <w:t xml:space="preserve"> </w:t>
      </w:r>
      <w:r w:rsidRPr="006633B8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>muc</w:t>
      </w:r>
      <w:r w:rsidRPr="006633B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h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u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u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a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ort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5D1F82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–</w:t>
      </w:r>
      <w:r w:rsidRPr="005D1F8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h</w:t>
      </w:r>
      <w:r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w </w:t>
      </w:r>
      <w:r w:rsidRPr="005D1F82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muc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h</w:t>
      </w:r>
      <w:r w:rsidRPr="005D1F82">
        <w:rPr>
          <w:rFonts w:ascii="Arial" w:hAnsi="Arial" w:cs="Arial"/>
          <w:color w:val="2A2A29"/>
          <w:spacing w:val="13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u</w:t>
      </w:r>
      <w:r w:rsidRPr="005D1F82">
        <w:rPr>
          <w:rFonts w:ascii="Arial" w:hAnsi="Arial" w:cs="Arial"/>
          <w:color w:val="2A2A29"/>
          <w:spacing w:val="-20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6633B8">
        <w:rPr>
          <w:rFonts w:ascii="Arial" w:hAnsi="Arial" w:cs="Arial"/>
          <w:b/>
          <w:i/>
          <w:color w:val="2A2A29"/>
          <w:spacing w:val="2"/>
          <w:w w:val="97"/>
          <w:sz w:val="24"/>
          <w:szCs w:val="24"/>
          <w:lang w:val="en-US"/>
        </w:rPr>
        <w:t>(2</w:t>
      </w:r>
      <w:r w:rsidRPr="006633B8">
        <w:rPr>
          <w:rFonts w:ascii="Arial" w:hAnsi="Arial" w:cs="Arial"/>
          <w:b/>
          <w:i/>
          <w:color w:val="2A2A29"/>
          <w:w w:val="97"/>
          <w:sz w:val="24"/>
          <w:szCs w:val="24"/>
          <w:lang w:val="en-US"/>
        </w:rPr>
        <w:t>)</w:t>
      </w:r>
      <w:r w:rsidRPr="006633B8">
        <w:rPr>
          <w:rFonts w:ascii="Arial" w:hAnsi="Arial" w:cs="Arial"/>
          <w:b/>
          <w:i/>
          <w:color w:val="2A2A29"/>
          <w:spacing w:val="-19"/>
          <w:w w:val="97"/>
          <w:sz w:val="24"/>
          <w:szCs w:val="24"/>
          <w:lang w:val="en-US"/>
        </w:rPr>
        <w:t xml:space="preserve"> </w:t>
      </w:r>
      <w:r w:rsidRPr="006633B8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>othe</w:t>
      </w:r>
      <w:r w:rsidRPr="006633B8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r</w:t>
      </w:r>
      <w:r w:rsidRPr="006633B8">
        <w:rPr>
          <w:rFonts w:ascii="Arial" w:hAnsi="Arial" w:cs="Arial"/>
          <w:b/>
          <w:i/>
          <w:color w:val="2A2A29"/>
          <w:spacing w:val="-23"/>
          <w:sz w:val="24"/>
          <w:szCs w:val="24"/>
          <w:lang w:val="en-US"/>
        </w:rPr>
        <w:t xml:space="preserve"> </w:t>
      </w:r>
      <w:r w:rsidRPr="006633B8">
        <w:rPr>
          <w:rFonts w:ascii="Arial" w:hAnsi="Arial" w:cs="Arial"/>
          <w:b/>
          <w:i/>
          <w:color w:val="2A2A29"/>
          <w:w w:val="135"/>
          <w:sz w:val="24"/>
          <w:szCs w:val="24"/>
          <w:lang w:val="en-US"/>
        </w:rPr>
        <w:t>/</w:t>
      </w:r>
      <w:r w:rsidRPr="006633B8">
        <w:rPr>
          <w:rFonts w:ascii="Arial" w:hAnsi="Arial" w:cs="Arial"/>
          <w:b/>
          <w:i/>
          <w:color w:val="2A2A29"/>
          <w:spacing w:val="-49"/>
          <w:w w:val="135"/>
          <w:sz w:val="24"/>
          <w:szCs w:val="24"/>
          <w:lang w:val="en-US"/>
        </w:rPr>
        <w:t xml:space="preserve"> </w:t>
      </w:r>
      <w:r w:rsidRPr="006633B8">
        <w:rPr>
          <w:rFonts w:ascii="Arial" w:hAnsi="Arial" w:cs="Arial"/>
          <w:b/>
          <w:i/>
          <w:color w:val="2A2A29"/>
          <w:spacing w:val="2"/>
          <w:w w:val="94"/>
          <w:sz w:val="24"/>
          <w:szCs w:val="24"/>
          <w:lang w:val="en-US"/>
        </w:rPr>
        <w:t>other</w:t>
      </w:r>
      <w:r w:rsidRPr="006633B8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16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peop</w:t>
      </w:r>
      <w:r w:rsidRPr="005D1F82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5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alu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>ou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-18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Self-e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st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impor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be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ause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eelin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5D1F8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goo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>(3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)</w:t>
      </w:r>
      <w:r w:rsidRPr="00584A3B">
        <w:rPr>
          <w:rFonts w:ascii="Arial" w:hAnsi="Arial" w:cs="Arial"/>
          <w:b/>
          <w:i/>
          <w:color w:val="2A2A29"/>
          <w:spacing w:val="7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1"/>
          <w:sz w:val="24"/>
          <w:szCs w:val="24"/>
          <w:lang w:val="en-US"/>
        </w:rPr>
        <w:t>o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f</w:t>
      </w:r>
      <w:r w:rsidRPr="00584A3B">
        <w:rPr>
          <w:rFonts w:ascii="Arial" w:hAnsi="Arial" w:cs="Arial"/>
          <w:b/>
          <w:i/>
          <w:color w:val="2A2A29"/>
          <w:spacing w:val="3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w w:val="135"/>
          <w:sz w:val="24"/>
          <w:szCs w:val="24"/>
          <w:lang w:val="en-US"/>
        </w:rPr>
        <w:t>/</w:t>
      </w:r>
      <w:r w:rsidRPr="00584A3B">
        <w:rPr>
          <w:rFonts w:ascii="Arial" w:hAnsi="Arial" w:cs="Arial"/>
          <w:b/>
          <w:i/>
          <w:color w:val="2A2A29"/>
          <w:spacing w:val="-16"/>
          <w:w w:val="13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>abou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t</w:t>
      </w:r>
      <w:r w:rsidRPr="00584A3B">
        <w:rPr>
          <w:rFonts w:ascii="Arial" w:hAnsi="Arial" w:cs="Arial"/>
          <w:b/>
          <w:i/>
          <w:color w:val="2A2A29"/>
          <w:spacing w:val="-2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ou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sel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af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>(4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)</w:t>
      </w:r>
      <w:r w:rsidRPr="00584A3B">
        <w:rPr>
          <w:rFonts w:ascii="Arial" w:hAnsi="Arial" w:cs="Arial"/>
          <w:b/>
          <w:i/>
          <w:color w:val="2A2A29"/>
          <w:spacing w:val="7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3"/>
          <w:sz w:val="24"/>
          <w:szCs w:val="24"/>
          <w:lang w:val="en-US"/>
        </w:rPr>
        <w:t>y</w:t>
      </w:r>
      <w:r w:rsidRPr="00584A3B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>ou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r</w:t>
      </w:r>
      <w:r w:rsidRPr="00584A3B">
        <w:rPr>
          <w:rFonts w:ascii="Arial" w:hAnsi="Arial" w:cs="Arial"/>
          <w:b/>
          <w:i/>
          <w:color w:val="2A2A29"/>
          <w:spacing w:val="-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w w:val="135"/>
          <w:sz w:val="24"/>
          <w:szCs w:val="24"/>
          <w:lang w:val="en-US"/>
        </w:rPr>
        <w:t>/</w:t>
      </w:r>
      <w:r w:rsidRPr="00584A3B">
        <w:rPr>
          <w:rFonts w:ascii="Arial" w:hAnsi="Arial" w:cs="Arial"/>
          <w:b/>
          <w:i/>
          <w:color w:val="2A2A29"/>
          <w:spacing w:val="-16"/>
          <w:w w:val="13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3"/>
          <w:sz w:val="24"/>
          <w:szCs w:val="24"/>
          <w:lang w:val="en-US"/>
        </w:rPr>
        <w:t>y</w:t>
      </w:r>
      <w:r w:rsidRPr="00584A3B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>our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men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healt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5D1F82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and h</w:t>
      </w:r>
      <w:r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2"/>
          <w:w w:val="93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>u</w:t>
      </w:r>
      <w:r w:rsidRPr="005D1F82">
        <w:rPr>
          <w:rFonts w:ascii="Arial" w:hAnsi="Arial" w:cs="Arial"/>
          <w:color w:val="2A2A29"/>
          <w:spacing w:val="3"/>
          <w:w w:val="9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beha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>e.</w:t>
      </w:r>
    </w:p>
    <w:p w:rsidR="00DF7410" w:rsidRPr="005D1F82" w:rsidRDefault="00DF7410" w:rsidP="00584A3B">
      <w:pPr>
        <w:widowControl w:val="0"/>
        <w:autoSpaceDE w:val="0"/>
        <w:autoSpaceDN w:val="0"/>
        <w:adjustRightInd w:val="0"/>
        <w:spacing w:before="86" w:after="0" w:line="278" w:lineRule="auto"/>
        <w:ind w:left="1769" w:right="56"/>
        <w:jc w:val="both"/>
        <w:rPr>
          <w:rFonts w:ascii="Arial" w:hAnsi="Arial" w:cs="Arial"/>
          <w:color w:val="000000"/>
          <w:sz w:val="24"/>
          <w:szCs w:val="24"/>
          <w:lang w:val="en-US"/>
        </w:rPr>
        <w:sectPr w:rsidR="00DF7410" w:rsidRPr="005D1F82">
          <w:pgSz w:w="11920" w:h="16840"/>
          <w:pgMar w:top="1060" w:right="1360" w:bottom="800" w:left="0" w:header="172" w:footer="608" w:gutter="0"/>
          <w:cols w:space="720" w:equalWidth="0">
            <w:col w:w="10560"/>
          </w:cols>
          <w:noEndnote/>
        </w:sectPr>
      </w:pPr>
      <w:r w:rsidRPr="005D1F8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eop</w:t>
      </w:r>
      <w:r w:rsidRPr="005D1F82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wit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w w:val="96"/>
          <w:sz w:val="24"/>
          <w:szCs w:val="24"/>
          <w:lang w:val="en-US"/>
        </w:rPr>
        <w:t>(5</w:t>
      </w:r>
      <w:r w:rsidRPr="00584A3B">
        <w:rPr>
          <w:rFonts w:ascii="Arial" w:hAnsi="Arial" w:cs="Arial"/>
          <w:b/>
          <w:i/>
          <w:color w:val="2A2A29"/>
          <w:w w:val="96"/>
          <w:sz w:val="24"/>
          <w:szCs w:val="24"/>
          <w:lang w:val="en-US"/>
        </w:rPr>
        <w:t>)</w:t>
      </w:r>
      <w:r w:rsidRPr="00584A3B">
        <w:rPr>
          <w:rFonts w:ascii="Arial" w:hAnsi="Arial" w:cs="Arial"/>
          <w:b/>
          <w:i/>
          <w:color w:val="2A2A29"/>
          <w:spacing w:val="-13"/>
          <w:w w:val="96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w w:val="96"/>
          <w:sz w:val="24"/>
          <w:szCs w:val="24"/>
          <w:lang w:val="en-US"/>
        </w:rPr>
        <w:t>hig</w:t>
      </w:r>
      <w:r w:rsidRPr="00584A3B">
        <w:rPr>
          <w:rFonts w:ascii="Arial" w:hAnsi="Arial" w:cs="Arial"/>
          <w:b/>
          <w:i/>
          <w:color w:val="2A2A29"/>
          <w:w w:val="96"/>
          <w:sz w:val="24"/>
          <w:szCs w:val="24"/>
          <w:lang w:val="en-US"/>
        </w:rPr>
        <w:t>h</w:t>
      </w:r>
      <w:r w:rsidRPr="00584A3B">
        <w:rPr>
          <w:rFonts w:ascii="Arial" w:hAnsi="Arial" w:cs="Arial"/>
          <w:b/>
          <w:i/>
          <w:color w:val="2A2A29"/>
          <w:spacing w:val="-11"/>
          <w:w w:val="96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w w:val="135"/>
          <w:sz w:val="24"/>
          <w:szCs w:val="24"/>
          <w:lang w:val="en-US"/>
        </w:rPr>
        <w:t>/</w:t>
      </w:r>
      <w:r w:rsidRPr="00584A3B">
        <w:rPr>
          <w:rFonts w:ascii="Arial" w:hAnsi="Arial" w:cs="Arial"/>
          <w:b/>
          <w:i/>
          <w:color w:val="2A2A29"/>
          <w:spacing w:val="-41"/>
          <w:w w:val="13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5"/>
          <w:w w:val="137"/>
          <w:sz w:val="24"/>
          <w:szCs w:val="24"/>
          <w:lang w:val="en-US"/>
        </w:rPr>
        <w:t>l</w:t>
      </w:r>
      <w:r w:rsidRPr="00584A3B">
        <w:rPr>
          <w:rFonts w:ascii="Arial" w:hAnsi="Arial" w:cs="Arial"/>
          <w:b/>
          <w:i/>
          <w:color w:val="2A2A29"/>
          <w:spacing w:val="-4"/>
          <w:w w:val="90"/>
          <w:sz w:val="24"/>
          <w:szCs w:val="24"/>
          <w:lang w:val="en-US"/>
        </w:rPr>
        <w:t>o</w:t>
      </w:r>
      <w:r w:rsidRPr="00584A3B">
        <w:rPr>
          <w:rFonts w:ascii="Arial" w:hAnsi="Arial" w:cs="Arial"/>
          <w:b/>
          <w:i/>
          <w:color w:val="2A2A29"/>
          <w:w w:val="97"/>
          <w:sz w:val="24"/>
          <w:szCs w:val="24"/>
          <w:lang w:val="en-US"/>
        </w:rPr>
        <w:t>w</w:t>
      </w:r>
      <w:r w:rsidRPr="00584A3B">
        <w:rPr>
          <w:rFonts w:ascii="Arial" w:hAnsi="Arial" w:cs="Arial"/>
          <w:b/>
          <w:i/>
          <w:color w:val="2A2A29"/>
          <w:spacing w:val="-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self-e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m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kn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themse</w:t>
      </w:r>
      <w:r w:rsidRPr="005D1F82">
        <w:rPr>
          <w:rFonts w:ascii="Arial" w:hAnsi="Arial" w:cs="Arial"/>
          <w:color w:val="2A2A29"/>
          <w:spacing w:val="-12"/>
          <w:w w:val="98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5"/>
          <w:w w:val="98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6"/>
          <w:w w:val="9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happ</w:t>
      </w:r>
      <w:r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y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wit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 xml:space="preserve">their 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(6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)</w:t>
      </w:r>
      <w:r w:rsidRPr="00584A3B">
        <w:rPr>
          <w:rFonts w:ascii="Arial" w:hAnsi="Arial" w:cs="Arial"/>
          <w:b/>
          <w:i/>
          <w:color w:val="2A2A29"/>
          <w:spacing w:val="-4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w w:val="91"/>
          <w:sz w:val="24"/>
          <w:szCs w:val="24"/>
          <w:lang w:val="en-US"/>
        </w:rPr>
        <w:t>bod</w:t>
      </w:r>
      <w:r w:rsidRPr="00584A3B">
        <w:rPr>
          <w:rFonts w:ascii="Arial" w:hAnsi="Arial" w:cs="Arial"/>
          <w:b/>
          <w:i/>
          <w:color w:val="2A2A29"/>
          <w:w w:val="91"/>
          <w:sz w:val="24"/>
          <w:szCs w:val="24"/>
          <w:lang w:val="en-US"/>
        </w:rPr>
        <w:t>y</w:t>
      </w:r>
      <w:r w:rsidRPr="00584A3B">
        <w:rPr>
          <w:rFonts w:ascii="Arial" w:hAnsi="Arial" w:cs="Arial"/>
          <w:b/>
          <w:i/>
          <w:color w:val="2A2A29"/>
          <w:spacing w:val="8"/>
          <w:w w:val="91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w w:val="135"/>
          <w:sz w:val="24"/>
          <w:szCs w:val="24"/>
          <w:lang w:val="en-US"/>
        </w:rPr>
        <w:t>/</w:t>
      </w:r>
      <w:r w:rsidRPr="00584A3B">
        <w:rPr>
          <w:rFonts w:ascii="Arial" w:hAnsi="Arial" w:cs="Arial"/>
          <w:b/>
          <w:i/>
          <w:color w:val="2A2A29"/>
          <w:spacing w:val="-26"/>
          <w:w w:val="13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w w:val="94"/>
          <w:sz w:val="24"/>
          <w:szCs w:val="24"/>
          <w:lang w:val="en-US"/>
        </w:rPr>
        <w:t>bodies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9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y’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eali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3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fin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friend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tha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li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k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app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ecia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5D1F8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7"/>
          <w:w w:val="110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 xml:space="preserve">or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(7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)</w:t>
      </w:r>
      <w:r w:rsidRPr="00584A3B">
        <w:rPr>
          <w:rFonts w:ascii="Arial" w:hAnsi="Arial" w:cs="Arial"/>
          <w:b/>
          <w:i/>
          <w:color w:val="2A2A29"/>
          <w:spacing w:val="-1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a</w:t>
      </w:r>
      <w:r w:rsidRPr="00584A3B">
        <w:rPr>
          <w:rFonts w:ascii="Arial" w:hAnsi="Arial" w:cs="Arial"/>
          <w:b/>
          <w:i/>
          <w:color w:val="2A2A29"/>
          <w:spacing w:val="-6"/>
          <w:sz w:val="24"/>
          <w:szCs w:val="24"/>
          <w:lang w:val="en-US"/>
        </w:rPr>
        <w:t>r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e</w:t>
      </w:r>
      <w:r w:rsidRPr="00584A3B">
        <w:rPr>
          <w:rFonts w:ascii="Arial" w:hAnsi="Arial" w:cs="Arial"/>
          <w:b/>
          <w:i/>
          <w:color w:val="2A2A29"/>
          <w:spacing w:val="-18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w w:val="135"/>
          <w:sz w:val="24"/>
          <w:szCs w:val="24"/>
          <w:lang w:val="en-US"/>
        </w:rPr>
        <w:t>/</w:t>
      </w:r>
      <w:r w:rsidRPr="00584A3B">
        <w:rPr>
          <w:rFonts w:ascii="Arial" w:hAnsi="Arial" w:cs="Arial"/>
          <w:b/>
          <w:i/>
          <w:color w:val="2A2A29"/>
          <w:spacing w:val="-37"/>
          <w:w w:val="13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a</w:t>
      </w:r>
      <w:r w:rsidRPr="00584A3B">
        <w:rPr>
          <w:rFonts w:ascii="Arial" w:hAnsi="Arial" w:cs="Arial"/>
          <w:b/>
          <w:i/>
          <w:color w:val="2A2A29"/>
          <w:spacing w:val="-6"/>
          <w:sz w:val="24"/>
          <w:szCs w:val="24"/>
          <w:lang w:val="en-US"/>
        </w:rPr>
        <w:t>r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en’t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eop</w:t>
      </w:r>
      <w:r w:rsidRPr="005D1F82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3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wit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5D1F8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goo</w:t>
      </w:r>
      <w:r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4"/>
          <w:w w:val="9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self-e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</w:t>
      </w:r>
      <w:r w:rsidRPr="005D1F8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usual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mo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w w:val="96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ont</w:t>
      </w:r>
      <w:r w:rsidRPr="005D1F82">
        <w:rPr>
          <w:rFonts w:ascii="Arial" w:hAnsi="Arial" w:cs="Arial"/>
          <w:color w:val="2A2A29"/>
          <w:spacing w:val="-10"/>
          <w:w w:val="104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 xml:space="preserve">ol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(8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)</w:t>
      </w:r>
      <w:r w:rsidRPr="00584A3B">
        <w:rPr>
          <w:rFonts w:ascii="Arial" w:hAnsi="Arial" w:cs="Arial"/>
          <w:b/>
          <w:i/>
          <w:color w:val="2A2A29"/>
          <w:spacing w:val="-12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hi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s</w:t>
      </w:r>
      <w:r w:rsidRPr="00584A3B">
        <w:rPr>
          <w:rFonts w:ascii="Arial" w:hAnsi="Arial" w:cs="Arial"/>
          <w:b/>
          <w:i/>
          <w:color w:val="2A2A29"/>
          <w:spacing w:val="-17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w w:val="135"/>
          <w:sz w:val="24"/>
          <w:szCs w:val="24"/>
          <w:lang w:val="en-US"/>
        </w:rPr>
        <w:t>/</w:t>
      </w:r>
      <w:r w:rsidRPr="00584A3B">
        <w:rPr>
          <w:rFonts w:ascii="Arial" w:hAnsi="Arial" w:cs="Arial"/>
          <w:b/>
          <w:i/>
          <w:color w:val="2A2A29"/>
          <w:spacing w:val="-34"/>
          <w:w w:val="13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thei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li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kn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thei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ength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eakne</w:t>
      </w:r>
      <w:r w:rsidRPr="005D1F8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ses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12"/>
          <w:w w:val="9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(9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)</w:t>
      </w:r>
      <w:r w:rsidRPr="00584A3B">
        <w:rPr>
          <w:rFonts w:ascii="Arial" w:hAnsi="Arial" w:cs="Arial"/>
          <w:b/>
          <w:i/>
          <w:color w:val="2A2A29"/>
          <w:spacing w:val="-20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I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n</w:t>
      </w:r>
      <w:r w:rsidRPr="00584A3B">
        <w:rPr>
          <w:rFonts w:ascii="Arial" w:hAnsi="Arial" w:cs="Arial"/>
          <w:b/>
          <w:i/>
          <w:color w:val="2A2A29"/>
          <w:spacing w:val="-1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w w:val="96"/>
          <w:sz w:val="24"/>
          <w:szCs w:val="24"/>
          <w:lang w:val="en-US"/>
        </w:rPr>
        <w:t>additio</w:t>
      </w:r>
      <w:r w:rsidRPr="00584A3B">
        <w:rPr>
          <w:rFonts w:ascii="Arial" w:hAnsi="Arial" w:cs="Arial"/>
          <w:b/>
          <w:i/>
          <w:color w:val="2A2A29"/>
          <w:w w:val="96"/>
          <w:sz w:val="24"/>
          <w:szCs w:val="24"/>
          <w:lang w:val="en-US"/>
        </w:rPr>
        <w:t xml:space="preserve">n </w:t>
      </w:r>
      <w:r w:rsidRPr="00584A3B">
        <w:rPr>
          <w:rFonts w:ascii="Arial" w:hAnsi="Arial" w:cs="Arial"/>
          <w:b/>
          <w:i/>
          <w:color w:val="2A2A29"/>
          <w:w w:val="135"/>
          <w:sz w:val="24"/>
          <w:szCs w:val="24"/>
          <w:lang w:val="en-US"/>
        </w:rPr>
        <w:t xml:space="preserve">/ </w:t>
      </w:r>
      <w:proofErr w:type="gramStart"/>
      <w:r w:rsidRPr="00584A3B">
        <w:rPr>
          <w:rFonts w:ascii="Arial" w:hAnsi="Arial" w:cs="Arial"/>
          <w:b/>
          <w:i/>
          <w:color w:val="2A2A29"/>
          <w:spacing w:val="-2"/>
          <w:w w:val="94"/>
          <w:sz w:val="24"/>
          <w:szCs w:val="24"/>
          <w:lang w:val="en-US"/>
        </w:rPr>
        <w:t>H</w:t>
      </w:r>
      <w:r w:rsidRPr="00584A3B">
        <w:rPr>
          <w:rFonts w:ascii="Arial" w:hAnsi="Arial" w:cs="Arial"/>
          <w:b/>
          <w:i/>
          <w:color w:val="2A2A29"/>
          <w:spacing w:val="-4"/>
          <w:w w:val="94"/>
          <w:sz w:val="24"/>
          <w:szCs w:val="24"/>
          <w:lang w:val="en-US"/>
        </w:rPr>
        <w:t>o</w:t>
      </w:r>
      <w:r w:rsidRPr="00584A3B">
        <w:rPr>
          <w:rFonts w:ascii="Arial" w:hAnsi="Arial" w:cs="Arial"/>
          <w:b/>
          <w:i/>
          <w:color w:val="2A2A29"/>
          <w:spacing w:val="-2"/>
          <w:w w:val="94"/>
          <w:sz w:val="24"/>
          <w:szCs w:val="24"/>
          <w:lang w:val="en-US"/>
        </w:rPr>
        <w:t>w</w:t>
      </w:r>
      <w:r w:rsidRPr="00584A3B">
        <w:rPr>
          <w:rFonts w:ascii="Arial" w:hAnsi="Arial" w:cs="Arial"/>
          <w:b/>
          <w:i/>
          <w:color w:val="2A2A29"/>
          <w:spacing w:val="-5"/>
          <w:w w:val="94"/>
          <w:sz w:val="24"/>
          <w:szCs w:val="24"/>
          <w:lang w:val="en-US"/>
        </w:rPr>
        <w:t>e</w:t>
      </w:r>
      <w:r w:rsidRPr="00584A3B">
        <w:rPr>
          <w:rFonts w:ascii="Arial" w:hAnsi="Arial" w:cs="Arial"/>
          <w:b/>
          <w:i/>
          <w:color w:val="2A2A29"/>
          <w:spacing w:val="-2"/>
          <w:w w:val="94"/>
          <w:sz w:val="24"/>
          <w:szCs w:val="24"/>
          <w:lang w:val="en-US"/>
        </w:rPr>
        <w:t>ve</w:t>
      </w:r>
      <w:r w:rsidRPr="00584A3B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r</w:t>
      </w:r>
      <w:proofErr w:type="gramEnd"/>
      <w:r w:rsidRPr="005D1F82">
        <w:rPr>
          <w:rFonts w:ascii="Arial" w:hAnsi="Arial" w:cs="Arial"/>
          <w:color w:val="2A2A29"/>
          <w:spacing w:val="8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sam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s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no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tru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peop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wit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5D1F8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7"/>
          <w:w w:val="131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self-e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eem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(10</w:t>
      </w:r>
      <w:r w:rsidRPr="00584A3B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)</w:t>
      </w:r>
      <w:r w:rsidRPr="00584A3B">
        <w:rPr>
          <w:rFonts w:ascii="Arial" w:hAnsi="Arial" w:cs="Arial"/>
          <w:b/>
          <w:i/>
          <w:color w:val="2A2A29"/>
          <w:spacing w:val="-20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w w:val="91"/>
          <w:sz w:val="24"/>
          <w:szCs w:val="24"/>
          <w:lang w:val="en-US"/>
        </w:rPr>
        <w:t>Thes</w:t>
      </w:r>
      <w:r w:rsidRPr="00584A3B">
        <w:rPr>
          <w:rFonts w:ascii="Arial" w:hAnsi="Arial" w:cs="Arial"/>
          <w:b/>
          <w:i/>
          <w:color w:val="2A2A29"/>
          <w:w w:val="91"/>
          <w:sz w:val="24"/>
          <w:szCs w:val="24"/>
          <w:lang w:val="en-US"/>
        </w:rPr>
        <w:t>e</w:t>
      </w:r>
      <w:r w:rsidRPr="00584A3B">
        <w:rPr>
          <w:rFonts w:ascii="Arial" w:hAnsi="Arial" w:cs="Arial"/>
          <w:b/>
          <w:i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w w:val="135"/>
          <w:sz w:val="24"/>
          <w:szCs w:val="24"/>
          <w:lang w:val="en-US"/>
        </w:rPr>
        <w:t>/</w:t>
      </w:r>
      <w:r w:rsidRPr="00584A3B">
        <w:rPr>
          <w:rFonts w:ascii="Arial" w:hAnsi="Arial" w:cs="Arial"/>
          <w:b/>
          <w:i/>
          <w:color w:val="2A2A29"/>
          <w:spacing w:val="-34"/>
          <w:w w:val="135"/>
          <w:sz w:val="24"/>
          <w:szCs w:val="24"/>
          <w:lang w:val="en-US"/>
        </w:rPr>
        <w:t xml:space="preserve"> </w:t>
      </w:r>
      <w:r w:rsidRPr="00584A3B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This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peop</w:t>
      </w:r>
      <w:r w:rsidRPr="005D1F82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1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er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10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onsciou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9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thei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bodie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5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5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of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dep</w:t>
      </w:r>
      <w:r w:rsidRPr="005D1F82">
        <w:rPr>
          <w:rFonts w:ascii="Arial" w:hAnsi="Arial" w:cs="Arial"/>
          <w:color w:val="2A2A29"/>
          <w:spacing w:val="-9"/>
          <w:w w:val="94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6"/>
          <w:w w:val="94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se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20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9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ell.</w:t>
      </w:r>
    </w:p>
    <w:p w:rsidR="00DF7410" w:rsidRPr="005D1F82" w:rsidRDefault="00584A3B">
      <w:pPr>
        <w:widowControl w:val="0"/>
        <w:autoSpaceDE w:val="0"/>
        <w:autoSpaceDN w:val="0"/>
        <w:adjustRightInd w:val="0"/>
        <w:spacing w:before="51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lastRenderedPageBreak/>
        <w:pict>
          <v:polyline id="_x0000_s1777" style="position:absolute;left:0;text-align:left;z-index:-251555328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10" o:allowincell="f" fillcolor="#d5d5d4" stroked="f">
            <v:path arrowok="t"/>
          </v:polyline>
        </w:pict>
      </w:r>
      <w:r>
        <w:rPr>
          <w:noProof/>
        </w:rPr>
        <w:pict>
          <v:polyline id="_x0000_s1776" style="position:absolute;left:0;text-align:left;z-index:-251556352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10" o:allowincell="f" fillcolor="#9e9e9e" stroked="f">
            <v:path arrowok="t"/>
          </v:polyline>
        </w:pict>
      </w:r>
      <w:r>
        <w:rPr>
          <w:noProof/>
        </w:rPr>
        <w:pict>
          <v:polyline id="_x0000_s1775" style="position:absolute;left:0;text-align:left;z-index:-251557376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10" o:allowincell="f" fillcolor="#727272" stroked="f">
            <v:path arrowok="t"/>
          </v:polyline>
        </w:pict>
      </w:r>
      <w:r>
        <w:rPr>
          <w:noProof/>
        </w:rPr>
        <w:pict>
          <v:rect id="_x0000_s1774" style="position:absolute;left:0;text-align:left;margin-left:506.1pt;margin-top:0;width:89pt;height:29pt;z-index:-251558400;mso-position-horizontal-relative:page;mso-position-vertical-relative:page" o:regroupid="10" o:allowincell="f" filled="f" stroked="f">
            <v:textbox inset="0,0,0,0">
              <w:txbxContent>
                <w:p w:rsidR="00110309" w:rsidRDefault="00584A3B" w:rsidP="0011030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4" type="#_x0000_t75" style="width:88.3pt;height:28.8pt">
                        <v:imagedata r:id="rId8" o:title=""/>
                      </v:shape>
                    </w:pict>
                  </w:r>
                </w:p>
                <w:p w:rsidR="00110309" w:rsidRDefault="00110309" w:rsidP="0011030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771" style="position:absolute;left:0;text-align:left;margin-left:462.55pt;margin-top:-51.55pt;width:26.15pt;height:23.75pt;z-index:-251559424" coordorigin="9251,149" coordsize="523,475" o:regroupid="10" o:allowincell="f">
            <v:shape id="_x0000_s1772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773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770" style="position:absolute;left:0;text-align:left;z-index:-251560448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10" o:allowincell="f" stroked="f">
            <v:path arrowok="t"/>
          </v:polyline>
        </w:pict>
      </w:r>
      <w:r>
        <w:rPr>
          <w:noProof/>
        </w:rPr>
        <w:pict>
          <v:group id="_x0000_s1767" style="position:absolute;left:0;text-align:left;margin-left:372.8pt;margin-top:-54.55pt;width:33.05pt;height:30.1pt;z-index:-251561472" coordorigin="7456,89" coordsize="661,602" o:regroupid="10" o:allowincell="f">
            <v:shape id="_x0000_s1768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769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766" style="position:absolute;left:0;text-align:left;z-index:-251562496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10" o:allowincell="f" stroked="f">
            <v:path arrowok="t"/>
          </v:polyline>
        </w:pict>
      </w:r>
      <w:r>
        <w:rPr>
          <w:noProof/>
        </w:rPr>
        <w:pict>
          <v:group id="_x0000_s1763" style="position:absolute;left:0;text-align:left;margin-left:283.6pt;margin-top:-58.45pt;width:40.05pt;height:36.6pt;z-index:-251563520" coordorigin="5672,11" coordsize="801,732" o:regroupid="10" o:allowincell="f">
            <v:shape id="_x0000_s1764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765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762" style="position:absolute;left:0;text-align:left;z-index:-251564544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10" o:allowincell="f" stroked="f">
            <v:path arrowok="t"/>
          </v:polyline>
        </w:pict>
      </w:r>
      <w:r>
        <w:rPr>
          <w:noProof/>
        </w:rPr>
        <w:pict>
          <v:rect id="_x0000_s1761" style="position:absolute;left:0;text-align:left;margin-left:0;margin-top:0;width:510pt;height:17pt;z-index:-251565568;mso-position-horizontal-relative:page;mso-position-vertical-relative:page" o:regroupid="10" o:allowincell="f" filled="f" stroked="f">
            <v:textbox inset="0,0,0,0">
              <w:txbxContent>
                <w:p w:rsidR="00110309" w:rsidRDefault="00584A3B" w:rsidP="0011030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2" type="#_x0000_t75" style="width:512.75pt;height:16.9pt">
                        <v:imagedata r:id="rId7" o:title=""/>
                      </v:shape>
                    </w:pict>
                  </w:r>
                </w:p>
                <w:p w:rsidR="00110309" w:rsidRDefault="00110309" w:rsidP="0011030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500" style="position:absolute;left:0;text-align:left;margin-left:136.75pt;margin-top:6.1pt;width:34.6pt;height:13pt;z-index:-251646464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shape id="_x0000_s1501" style="position:absolute;left:0;text-align:left;margin-left:63.35pt;margin-top:29.25pt;width:474.2pt;height:445.85pt;z-index:-251645440;mso-position-horizontal-relative:page;mso-position-vertical-relative:text" coordsize="9484,8917" o:allowincell="f" path="m340,l291,,247,,208,1,174,2,143,5,116,9,93,14,73,21,56,30,42,42,30,56,21,73,14,93,9,116,5,143,2,174,1,208,,247r,44l,340,,8577r,48l,8669r1,39l2,8743r3,30l9,8800r5,24l21,8844r9,16l42,8874r14,12l73,8895r20,7l116,8908r27,4l174,8914r34,2l247,8917r44,l340,8917r8804,l9192,8917r44,l9275,8916r35,-2l9340,8912r27,-4l9391,8902r19,-7l9427,8886r14,-12l9453,8860r9,-16l9469,8824r6,-24l9479,8773r2,-30l9483,8708r1,-39l9484,8625r,-48l9484,340r,-49l9484,247r-1,-39l9481,174r-2,-31l9475,116r-6,-23l9462,73r-9,-17l9441,42,9427,30r-17,-9l9391,14,9367,9,9340,5,9310,2,9275,1,9236,r-44,l9144,,340,xe" filled="f" strokecolor="#9e9e9e" strokeweight="2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E. </w:t>
      </w:r>
      <w:r w:rsidR="00DF7410" w:rsidRPr="005D1F82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DF7410" w:rsidRPr="005D1F8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DF7410" w:rsidRPr="005D1F8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DF7410"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ortuguese</w:t>
      </w:r>
      <w:r w:rsidR="00DF7410" w:rsidRPr="005D1F8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w w:val="117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ashion.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78" w:lineRule="auto"/>
        <w:ind w:left="1457" w:right="1285" w:firstLine="2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ortugal</w:t>
      </w:r>
      <w:r w:rsidRPr="005D1F8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w w:val="131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6"/>
          <w:sz w:val="24"/>
          <w:szCs w:val="24"/>
          <w:lang w:val="en-US"/>
        </w:rPr>
        <w:t>ong</w:t>
      </w:r>
      <w:r w:rsidRPr="005D1F8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hi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ory</w:t>
      </w:r>
      <w:r w:rsidRPr="005D1F82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xti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5D1F82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eady-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o-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5D1F8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odu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5D1F8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5D1F82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106"/>
          <w:sz w:val="24"/>
          <w:szCs w:val="24"/>
          <w:lang w:val="en-US"/>
        </w:rPr>
        <w:t>in</w:t>
      </w:r>
      <w:r w:rsidRPr="005D1F82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ernational 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ai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s,</w:t>
      </w:r>
      <w:r w:rsidRPr="005D1F8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ortuguese</w:t>
      </w:r>
      <w:r w:rsidRPr="005D1F82">
        <w:rPr>
          <w:rFonts w:ascii="Arial" w:hAnsi="Arial" w:cs="Arial"/>
          <w:color w:val="2A2A29"/>
          <w:spacing w:val="-3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ashion</w:t>
      </w:r>
      <w:r w:rsidRPr="005D1F82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design</w:t>
      </w:r>
      <w:r w:rsidRPr="005D1F82">
        <w:rPr>
          <w:rFonts w:ascii="Arial" w:hAnsi="Arial" w:cs="Arial"/>
          <w:color w:val="2A2A29"/>
          <w:spacing w:val="-16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on</w:t>
      </w:r>
      <w:r w:rsidRPr="005D1F82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12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eal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began</w:t>
      </w:r>
      <w:r w:rsidRPr="005D1F82">
        <w:rPr>
          <w:rFonts w:ascii="Arial" w:hAnsi="Arial" w:cs="Arial"/>
          <w:color w:val="2A2A29"/>
          <w:spacing w:val="-15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ev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op</w:t>
      </w:r>
      <w:r w:rsidRPr="005D1F82">
        <w:rPr>
          <w:rFonts w:ascii="Arial" w:hAnsi="Arial" w:cs="Arial"/>
          <w:color w:val="2A2A29"/>
          <w:spacing w:val="-13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5D1F8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1980</w:t>
      </w:r>
      <w:r w:rsidRPr="005D1F82">
        <w:rPr>
          <w:rFonts w:ascii="Arial" w:hAnsi="Arial" w:cs="Arial"/>
          <w:color w:val="2A2A29"/>
          <w:spacing w:val="-13"/>
          <w:w w:val="94"/>
          <w:sz w:val="24"/>
          <w:szCs w:val="24"/>
          <w:lang w:val="en-US"/>
        </w:rPr>
        <w:t>’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11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thanks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design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schools</w:t>
      </w:r>
      <w:r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egular</w:t>
      </w:r>
      <w:r w:rsidRPr="005D1F82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ents.</w:t>
      </w:r>
      <w:r w:rsidRPr="005D1F8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Lisbon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proofErr w:type="spellStart"/>
      <w:r w:rsidRPr="005D1F82">
        <w:rPr>
          <w:rFonts w:ascii="Arial" w:hAnsi="Arial" w:cs="Arial"/>
          <w:color w:val="2A2A29"/>
          <w:sz w:val="24"/>
          <w:szCs w:val="24"/>
          <w:lang w:val="en-US"/>
        </w:rPr>
        <w:t>Bair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proofErr w:type="spellEnd"/>
      <w:r w:rsidRPr="005D1F82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(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ogether</w:t>
      </w:r>
      <w:r w:rsidRPr="005D1F8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103"/>
          <w:sz w:val="24"/>
          <w:szCs w:val="24"/>
          <w:lang w:val="en-US"/>
        </w:rPr>
        <w:t xml:space="preserve">with </w:t>
      </w:r>
      <w:proofErr w:type="spellStart"/>
      <w:r w:rsidRPr="005D1F82">
        <w:rPr>
          <w:rFonts w:ascii="Arial" w:hAnsi="Arial" w:cs="Arial"/>
          <w:color w:val="2A2A29"/>
          <w:sz w:val="24"/>
          <w:szCs w:val="24"/>
          <w:lang w:val="en-US"/>
        </w:rPr>
        <w:t>neighbouring</w:t>
      </w:r>
      <w:proofErr w:type="spellEnd"/>
      <w:r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proofErr w:type="spellStart"/>
      <w:r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>Chiado</w:t>
      </w:r>
      <w:proofErr w:type="spellEnd"/>
      <w:r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>)</w:t>
      </w:r>
      <w:r w:rsidRPr="005D1F82">
        <w:rPr>
          <w:rFonts w:ascii="Arial" w:hAnsi="Arial" w:cs="Arial"/>
          <w:color w:val="2A2A29"/>
          <w:spacing w:val="2"/>
          <w:w w:val="9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5D1F8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ways</w:t>
      </w:r>
      <w:r w:rsidRPr="005D1F82">
        <w:rPr>
          <w:rFonts w:ascii="Arial" w:hAnsi="Arial" w:cs="Arial"/>
          <w:color w:val="2A2A29"/>
          <w:spacing w:val="10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 xml:space="preserve">been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hub</w:t>
      </w:r>
      <w:r w:rsidRPr="005D1F8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oung</w:t>
      </w:r>
      <w:r w:rsidRPr="005D1F82">
        <w:rPr>
          <w:rFonts w:ascii="Arial" w:hAnsi="Arial" w:cs="Arial"/>
          <w:color w:val="2A2A29"/>
          <w:spacing w:val="3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designe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s,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Pr="005D1F8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whom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 also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esen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5D1F8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ections</w:t>
      </w:r>
      <w:r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aris,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0"/>
          <w:sz w:val="24"/>
          <w:szCs w:val="24"/>
          <w:lang w:val="en-US"/>
        </w:rPr>
        <w:t>São</w:t>
      </w:r>
      <w:r w:rsidRPr="005D1F82">
        <w:rPr>
          <w:rFonts w:ascii="Arial" w:hAnsi="Arial" w:cs="Arial"/>
          <w:color w:val="2A2A29"/>
          <w:spacing w:val="7"/>
          <w:w w:val="9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au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o,</w:t>
      </w:r>
      <w:r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9"/>
          <w:w w:val="75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w w:val="102"/>
          <w:sz w:val="24"/>
          <w:szCs w:val="24"/>
          <w:lang w:val="en-US"/>
        </w:rPr>
        <w:t>ork,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 and</w:t>
      </w:r>
      <w:r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other</w:t>
      </w:r>
      <w:r w:rsidRPr="005D1F8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major</w:t>
      </w:r>
      <w:r w:rsidRPr="005D1F8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ashion cities.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Mo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designe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2"/>
          <w:sz w:val="24"/>
          <w:szCs w:val="24"/>
          <w:lang w:val="en-US"/>
        </w:rPr>
        <w:t>ha</w:t>
      </w:r>
      <w:r w:rsidRPr="005D1F82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2"/>
          <w:w w:val="9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5D1F82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wn</w:t>
      </w:r>
      <w:r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tudios,</w:t>
      </w:r>
      <w:r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whi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othe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ep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esen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ev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of Lisbon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boutiques.</w:t>
      </w:r>
      <w:r w:rsidRPr="005D1F82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5D1F8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major</w:t>
      </w:r>
      <w:r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names</w:t>
      </w:r>
      <w:r w:rsidRPr="005D1F82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w w:val="131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ook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w w:val="110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28"/>
          <w:w w:val="123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DF7410" w:rsidRPr="00110309" w:rsidRDefault="00DF7410" w:rsidP="00110309">
      <w:pPr>
        <w:widowControl w:val="0"/>
        <w:autoSpaceDE w:val="0"/>
        <w:autoSpaceDN w:val="0"/>
        <w:adjustRightInd w:val="0"/>
        <w:spacing w:after="0" w:line="240" w:lineRule="auto"/>
        <w:ind w:left="1457" w:right="7100"/>
        <w:jc w:val="both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110309">
        <w:rPr>
          <w:rFonts w:ascii="Arial" w:hAnsi="Arial" w:cs="Arial"/>
          <w:b/>
          <w:color w:val="2A2A29"/>
          <w:sz w:val="24"/>
          <w:szCs w:val="24"/>
          <w:lang w:val="en-US"/>
        </w:rPr>
        <w:t>A</w:t>
      </w:r>
      <w:r w:rsidRPr="00110309">
        <w:rPr>
          <w:rFonts w:ascii="Arial" w:hAnsi="Arial" w:cs="Arial"/>
          <w:b/>
          <w:color w:val="2A2A29"/>
          <w:spacing w:val="-9"/>
          <w:sz w:val="24"/>
          <w:szCs w:val="24"/>
          <w:lang w:val="en-US"/>
        </w:rPr>
        <w:t>l</w:t>
      </w:r>
      <w:r w:rsidRPr="00110309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v</w:t>
      </w:r>
      <w:r w:rsidRPr="00110309">
        <w:rPr>
          <w:rFonts w:ascii="Arial" w:hAnsi="Arial" w:cs="Arial"/>
          <w:b/>
          <w:color w:val="2A2A29"/>
          <w:sz w:val="24"/>
          <w:szCs w:val="24"/>
          <w:lang w:val="en-US"/>
        </w:rPr>
        <w:t>es</w:t>
      </w:r>
      <w:r w:rsidRPr="00110309">
        <w:rPr>
          <w:rFonts w:ascii="Arial" w:hAnsi="Arial" w:cs="Arial"/>
          <w:b/>
          <w:color w:val="2A2A29"/>
          <w:spacing w:val="-12"/>
          <w:sz w:val="24"/>
          <w:szCs w:val="24"/>
          <w:lang w:val="en-US"/>
        </w:rPr>
        <w:t xml:space="preserve"> </w:t>
      </w:r>
      <w:r w:rsidRPr="00110309">
        <w:rPr>
          <w:rFonts w:ascii="Arial" w:hAnsi="Arial" w:cs="Arial"/>
          <w:b/>
          <w:color w:val="2A2A29"/>
          <w:w w:val="142"/>
          <w:sz w:val="24"/>
          <w:szCs w:val="24"/>
          <w:lang w:val="en-US"/>
        </w:rPr>
        <w:t>/</w:t>
      </w:r>
      <w:r w:rsidRPr="00110309">
        <w:rPr>
          <w:rFonts w:ascii="Arial" w:hAnsi="Arial" w:cs="Arial"/>
          <w:b/>
          <w:color w:val="2A2A29"/>
          <w:spacing w:val="-40"/>
          <w:w w:val="142"/>
          <w:sz w:val="24"/>
          <w:szCs w:val="24"/>
          <w:lang w:val="en-US"/>
        </w:rPr>
        <w:t xml:space="preserve"> </w:t>
      </w:r>
      <w:r w:rsidRPr="00110309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Gon</w:t>
      </w:r>
      <w:r w:rsidRPr="00110309">
        <w:rPr>
          <w:rFonts w:ascii="Arial" w:hAnsi="Arial" w:cs="Arial"/>
          <w:b/>
          <w:color w:val="2A2A29"/>
          <w:spacing w:val="-1"/>
          <w:w w:val="91"/>
          <w:sz w:val="24"/>
          <w:szCs w:val="24"/>
          <w:lang w:val="en-US"/>
        </w:rPr>
        <w:t>ç</w:t>
      </w:r>
      <w:r w:rsidRPr="00110309">
        <w:rPr>
          <w:rFonts w:ascii="Arial" w:hAnsi="Arial" w:cs="Arial"/>
          <w:b/>
          <w:color w:val="2A2A29"/>
          <w:w w:val="108"/>
          <w:sz w:val="24"/>
          <w:szCs w:val="24"/>
          <w:lang w:val="en-US"/>
        </w:rPr>
        <w:t>a</w:t>
      </w:r>
      <w:r w:rsidRPr="00110309">
        <w:rPr>
          <w:rFonts w:ascii="Arial" w:hAnsi="Arial" w:cs="Arial"/>
          <w:b/>
          <w:color w:val="2A2A29"/>
          <w:spacing w:val="-9"/>
          <w:w w:val="108"/>
          <w:sz w:val="24"/>
          <w:szCs w:val="24"/>
          <w:lang w:val="en-US"/>
        </w:rPr>
        <w:t>l</w:t>
      </w:r>
      <w:r w:rsidRPr="00110309">
        <w:rPr>
          <w:rFonts w:ascii="Arial" w:hAnsi="Arial" w:cs="Arial"/>
          <w:b/>
          <w:color w:val="2A2A29"/>
          <w:spacing w:val="-2"/>
          <w:w w:val="96"/>
          <w:sz w:val="24"/>
          <w:szCs w:val="24"/>
          <w:lang w:val="en-US"/>
        </w:rPr>
        <w:t>v</w:t>
      </w:r>
      <w:r w:rsidRPr="00110309">
        <w:rPr>
          <w:rFonts w:ascii="Arial" w:hAnsi="Arial" w:cs="Arial"/>
          <w:b/>
          <w:color w:val="2A2A29"/>
          <w:w w:val="97"/>
          <w:sz w:val="24"/>
          <w:szCs w:val="24"/>
          <w:lang w:val="en-US"/>
        </w:rPr>
        <w:t>es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4" w:after="0" w:line="278" w:lineRule="auto"/>
        <w:ind w:left="1457" w:right="1286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duo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eady-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o-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ear</w:t>
      </w:r>
      <w:r w:rsidRPr="005D1F8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5D1F8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omen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hau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outu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5D1F8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men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omen.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9"/>
          <w:w w:val="75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ou 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check</w:t>
      </w:r>
      <w:r w:rsidRPr="005D1F82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out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5D1F82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la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ections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their</w:t>
      </w:r>
      <w:r w:rsidRPr="005D1F82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tudio</w:t>
      </w:r>
      <w:r w:rsidRPr="005D1F8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proofErr w:type="spellStart"/>
      <w:r w:rsidRPr="005D1F82">
        <w:rPr>
          <w:rFonts w:ascii="Arial" w:hAnsi="Arial" w:cs="Arial"/>
          <w:color w:val="2A2A29"/>
          <w:sz w:val="24"/>
          <w:szCs w:val="24"/>
          <w:lang w:val="en-US"/>
        </w:rPr>
        <w:t>Chiado</w:t>
      </w:r>
      <w:proofErr w:type="spellEnd"/>
      <w:r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DF7410" w:rsidRPr="00110309" w:rsidRDefault="00DF7410">
      <w:pPr>
        <w:widowControl w:val="0"/>
        <w:autoSpaceDE w:val="0"/>
        <w:autoSpaceDN w:val="0"/>
        <w:adjustRightInd w:val="0"/>
        <w:spacing w:after="0" w:line="240" w:lineRule="auto"/>
        <w:ind w:left="1457" w:right="9116"/>
        <w:jc w:val="both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110309">
        <w:rPr>
          <w:rFonts w:ascii="Arial" w:hAnsi="Arial" w:cs="Arial"/>
          <w:b/>
          <w:color w:val="2A2A29"/>
          <w:w w:val="96"/>
          <w:sz w:val="24"/>
          <w:szCs w:val="24"/>
          <w:lang w:val="en-US"/>
        </w:rPr>
        <w:t>Ana</w:t>
      </w:r>
      <w:r w:rsidRPr="00110309">
        <w:rPr>
          <w:rFonts w:ascii="Arial" w:hAnsi="Arial" w:cs="Arial"/>
          <w:b/>
          <w:color w:val="2A2A29"/>
          <w:spacing w:val="-9"/>
          <w:w w:val="96"/>
          <w:sz w:val="24"/>
          <w:szCs w:val="24"/>
          <w:lang w:val="en-US"/>
        </w:rPr>
        <w:t xml:space="preserve"> </w:t>
      </w:r>
      <w:r w:rsidRPr="00110309">
        <w:rPr>
          <w:rFonts w:ascii="Arial" w:hAnsi="Arial" w:cs="Arial"/>
          <w:b/>
          <w:color w:val="2A2A29"/>
          <w:sz w:val="24"/>
          <w:szCs w:val="24"/>
          <w:lang w:val="en-US"/>
        </w:rPr>
        <w:t>Salazar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4" w:after="0" w:line="278" w:lineRule="auto"/>
        <w:ind w:left="1457" w:right="129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spacing w:val="-6"/>
          <w:w w:val="93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8"/>
          <w:w w:val="9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w w:val="93"/>
          <w:sz w:val="24"/>
          <w:szCs w:val="24"/>
          <w:lang w:val="en-US"/>
        </w:rPr>
        <w:t>Salaza</w:t>
      </w:r>
      <w:r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5"/>
          <w:w w:val="9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w w:val="93"/>
          <w:sz w:val="24"/>
          <w:szCs w:val="24"/>
          <w:lang w:val="en-US"/>
        </w:rPr>
        <w:t>wa</w:t>
      </w:r>
      <w:r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5"/>
          <w:w w:val="9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th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w w:val="98"/>
          <w:sz w:val="24"/>
          <w:szCs w:val="24"/>
          <w:lang w:val="en-US"/>
        </w:rPr>
        <w:t>pionee</w:t>
      </w:r>
      <w:r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3"/>
          <w:w w:val="9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>ortugues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0"/>
          <w:w w:val="97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>ashion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,</w:t>
      </w:r>
      <w:r w:rsidRPr="005D1F82">
        <w:rPr>
          <w:rFonts w:ascii="Arial" w:hAnsi="Arial" w:cs="Arial"/>
          <w:color w:val="2A2A29"/>
          <w:spacing w:val="-13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>launchin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g</w:t>
      </w:r>
      <w:r w:rsidRPr="005D1F82">
        <w:rPr>
          <w:rFonts w:ascii="Arial" w:hAnsi="Arial" w:cs="Arial"/>
          <w:color w:val="2A2A29"/>
          <w:spacing w:val="-1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he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6"/>
          <w:w w:val="96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w w:val="96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18"/>
          <w:w w:val="9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labe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th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ear</w:t>
      </w:r>
      <w:r w:rsidRPr="005D1F8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80</w:t>
      </w:r>
      <w:r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>’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s.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he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boutiqu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proofErr w:type="spellStart"/>
      <w:r w:rsidRPr="005D1F82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>Chiad</w:t>
      </w:r>
      <w:r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>o</w:t>
      </w:r>
      <w:proofErr w:type="spellEnd"/>
      <w:r w:rsidRPr="005D1F82">
        <w:rPr>
          <w:rFonts w:ascii="Arial" w:hAnsi="Arial" w:cs="Arial"/>
          <w:color w:val="2A2A29"/>
          <w:spacing w:val="-6"/>
          <w:w w:val="9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ou’l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fin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me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19"/>
          <w:w w:val="9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w w:val="96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omen</w:t>
      </w:r>
      <w:r w:rsidRPr="005D1F82">
        <w:rPr>
          <w:rFonts w:ascii="Arial" w:hAnsi="Arial" w:cs="Arial"/>
          <w:color w:val="2A2A29"/>
          <w:spacing w:val="-18"/>
          <w:w w:val="96"/>
          <w:sz w:val="24"/>
          <w:szCs w:val="24"/>
          <w:lang w:val="en-US"/>
        </w:rPr>
        <w:t>’</w:t>
      </w:r>
      <w:r w:rsidRPr="005D1F82">
        <w:rPr>
          <w:rFonts w:ascii="Arial" w:hAnsi="Arial" w:cs="Arial"/>
          <w:color w:val="2A2A29"/>
          <w:w w:val="96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8"/>
          <w:w w:val="9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9"/>
          <w:w w:val="96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ashio</w:t>
      </w:r>
      <w:r w:rsidRPr="005D1F82">
        <w:rPr>
          <w:rFonts w:ascii="Arial" w:hAnsi="Arial" w:cs="Arial"/>
          <w:color w:val="2A2A29"/>
          <w:w w:val="96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1"/>
          <w:w w:val="9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ogethe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wit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a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cc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sories.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DF7410" w:rsidRPr="00110309" w:rsidRDefault="00DF7410" w:rsidP="00110309">
      <w:pPr>
        <w:widowControl w:val="0"/>
        <w:autoSpaceDE w:val="0"/>
        <w:autoSpaceDN w:val="0"/>
        <w:adjustRightInd w:val="0"/>
        <w:spacing w:after="0" w:line="240" w:lineRule="auto"/>
        <w:ind w:left="1457" w:right="8801"/>
        <w:jc w:val="both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110309">
        <w:rPr>
          <w:rFonts w:ascii="Arial" w:hAnsi="Arial" w:cs="Arial"/>
          <w:b/>
          <w:color w:val="2A2A29"/>
          <w:w w:val="97"/>
          <w:sz w:val="24"/>
          <w:szCs w:val="24"/>
          <w:lang w:val="en-US"/>
        </w:rPr>
        <w:t>Dino</w:t>
      </w:r>
      <w:r w:rsidRPr="00110309">
        <w:rPr>
          <w:rFonts w:ascii="Arial" w:hAnsi="Arial" w:cs="Arial"/>
          <w:b/>
          <w:color w:val="2A2A29"/>
          <w:spacing w:val="-10"/>
          <w:w w:val="97"/>
          <w:sz w:val="24"/>
          <w:szCs w:val="24"/>
          <w:lang w:val="en-US"/>
        </w:rPr>
        <w:t xml:space="preserve"> </w:t>
      </w:r>
      <w:r w:rsidRPr="00110309">
        <w:rPr>
          <w:rFonts w:ascii="Arial" w:hAnsi="Arial" w:cs="Arial"/>
          <w:b/>
          <w:color w:val="2A2A29"/>
          <w:w w:val="106"/>
          <w:sz w:val="24"/>
          <w:szCs w:val="24"/>
          <w:lang w:val="en-US"/>
        </w:rPr>
        <w:t>A</w:t>
      </w:r>
      <w:r w:rsidRPr="00110309">
        <w:rPr>
          <w:rFonts w:ascii="Arial" w:hAnsi="Arial" w:cs="Arial"/>
          <w:b/>
          <w:color w:val="2A2A29"/>
          <w:spacing w:val="-9"/>
          <w:w w:val="106"/>
          <w:sz w:val="24"/>
          <w:szCs w:val="24"/>
          <w:lang w:val="en-US"/>
        </w:rPr>
        <w:t>l</w:t>
      </w:r>
      <w:r w:rsidRPr="00110309">
        <w:rPr>
          <w:rFonts w:ascii="Arial" w:hAnsi="Arial" w:cs="Arial"/>
          <w:b/>
          <w:color w:val="2A2A29"/>
          <w:spacing w:val="-2"/>
          <w:w w:val="96"/>
          <w:sz w:val="24"/>
          <w:szCs w:val="24"/>
          <w:lang w:val="en-US"/>
        </w:rPr>
        <w:t>v</w:t>
      </w:r>
      <w:r w:rsidRPr="00110309">
        <w:rPr>
          <w:rFonts w:ascii="Arial" w:hAnsi="Arial" w:cs="Arial"/>
          <w:b/>
          <w:color w:val="2A2A29"/>
          <w:w w:val="97"/>
          <w:sz w:val="24"/>
          <w:szCs w:val="24"/>
          <w:lang w:val="en-US"/>
        </w:rPr>
        <w:t>es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4" w:after="0" w:line="278" w:lineRule="auto"/>
        <w:ind w:left="1457" w:right="1286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egular</w:t>
      </w:r>
      <w:r w:rsidRPr="005D1F82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participant</w:t>
      </w:r>
      <w:r w:rsidRPr="005D1F82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5D1F8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Lisbon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Pr="005D1F8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ev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ents</w:t>
      </w:r>
      <w:r w:rsidRPr="005D1F82">
        <w:rPr>
          <w:rFonts w:ascii="Arial" w:hAnsi="Arial" w:cs="Arial"/>
          <w:color w:val="2A2A29"/>
          <w:spacing w:val="11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sin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proofErr w:type="gramStart"/>
      <w:r w:rsidRPr="005D1F82">
        <w:rPr>
          <w:rFonts w:ascii="Arial" w:hAnsi="Arial" w:cs="Arial"/>
          <w:color w:val="2A2A29"/>
          <w:sz w:val="24"/>
          <w:szCs w:val="24"/>
          <w:lang w:val="en-US"/>
        </w:rPr>
        <w:t>mid-90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proofErr w:type="gramEnd"/>
      <w:r w:rsidRPr="005D1F82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Dino</w:t>
      </w:r>
      <w:r w:rsidRPr="005D1F8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5D1F8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Pr="005D1F8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also p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esen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Pr="005D1F8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ections</w:t>
      </w:r>
      <w:r w:rsidRPr="005D1F8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5D1F8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e,</w:t>
      </w:r>
      <w:r w:rsidRPr="005D1F8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Germany</w:t>
      </w:r>
      <w:r w:rsidRPr="005D1F82">
        <w:rPr>
          <w:rFonts w:ascii="Arial" w:hAnsi="Arial" w:cs="Arial"/>
          <w:color w:val="2A2A29"/>
          <w:spacing w:val="10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5D1F8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azil.</w:t>
      </w:r>
      <w:r w:rsidRPr="005D1F8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5D1F8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2"/>
          <w:sz w:val="24"/>
          <w:szCs w:val="24"/>
          <w:lang w:val="en-US"/>
        </w:rPr>
        <w:t>2009</w:t>
      </w:r>
      <w:r w:rsidRPr="005D1F82">
        <w:rPr>
          <w:rFonts w:ascii="Arial" w:hAnsi="Arial" w:cs="Arial"/>
          <w:color w:val="2A2A29"/>
          <w:spacing w:val="12"/>
          <w:w w:val="9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invi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by</w:t>
      </w:r>
      <w:r w:rsidRPr="005D1F8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the I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alian</w:t>
      </w:r>
      <w:r w:rsidRPr="005D1F82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5D1F8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“Segue”</w:t>
      </w:r>
      <w:r w:rsidRPr="005D1F82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design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pie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5D1F8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luggage,</w:t>
      </w:r>
      <w:r w:rsidRPr="005D1F8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although</w:t>
      </w:r>
      <w:r w:rsidRPr="005D1F8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he</w:t>
      </w:r>
      <w:r w:rsidRPr="005D1F8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5D1F82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wn</w:t>
      </w:r>
      <w:r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5D1F82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his daring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men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5D1F8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omen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ections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un</w:t>
      </w:r>
      <w:r w:rsidRPr="005D1F82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on</w:t>
      </w:r>
      <w:r w:rsidRPr="005D1F82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entional</w:t>
      </w:r>
      <w:r w:rsidRPr="005D1F82">
        <w:rPr>
          <w:rFonts w:ascii="Arial" w:hAnsi="Arial" w:cs="Arial"/>
          <w:color w:val="2A2A29"/>
          <w:spacing w:val="7"/>
          <w:w w:val="9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erials</w:t>
      </w:r>
      <w:r w:rsidRPr="005D1F8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5D1F8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ty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DF7410" w:rsidRPr="00110309" w:rsidRDefault="00DF7410" w:rsidP="00110309">
      <w:pPr>
        <w:widowControl w:val="0"/>
        <w:autoSpaceDE w:val="0"/>
        <w:autoSpaceDN w:val="0"/>
        <w:adjustRightInd w:val="0"/>
        <w:spacing w:after="0" w:line="240" w:lineRule="auto"/>
        <w:ind w:left="1457" w:right="8659"/>
        <w:jc w:val="both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110309">
        <w:rPr>
          <w:rFonts w:ascii="Arial" w:hAnsi="Arial" w:cs="Arial"/>
          <w:b/>
          <w:color w:val="2A2A29"/>
          <w:spacing w:val="-8"/>
          <w:sz w:val="24"/>
          <w:szCs w:val="24"/>
          <w:lang w:val="en-US"/>
        </w:rPr>
        <w:t>F</w:t>
      </w:r>
      <w:r w:rsidRPr="00110309">
        <w:rPr>
          <w:rFonts w:ascii="Arial" w:hAnsi="Arial" w:cs="Arial"/>
          <w:b/>
          <w:color w:val="2A2A29"/>
          <w:sz w:val="24"/>
          <w:szCs w:val="24"/>
          <w:lang w:val="en-US"/>
        </w:rPr>
        <w:t>átima</w:t>
      </w:r>
      <w:r w:rsidRPr="00110309">
        <w:rPr>
          <w:rFonts w:ascii="Arial" w:hAnsi="Arial" w:cs="Arial"/>
          <w:b/>
          <w:color w:val="2A2A29"/>
          <w:spacing w:val="-3"/>
          <w:sz w:val="24"/>
          <w:szCs w:val="24"/>
          <w:lang w:val="en-US"/>
        </w:rPr>
        <w:t xml:space="preserve"> </w:t>
      </w:r>
      <w:r w:rsidRPr="00110309">
        <w:rPr>
          <w:rFonts w:ascii="Arial" w:hAnsi="Arial" w:cs="Arial"/>
          <w:b/>
          <w:color w:val="2A2A29"/>
          <w:sz w:val="24"/>
          <w:szCs w:val="24"/>
          <w:lang w:val="en-US"/>
        </w:rPr>
        <w:t>Lopes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4" w:after="0" w:line="278" w:lineRule="auto"/>
        <w:ind w:left="1457" w:right="1286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spacing w:val="-1"/>
          <w:w w:val="91"/>
          <w:sz w:val="24"/>
          <w:szCs w:val="24"/>
          <w:lang w:val="en-US"/>
        </w:rPr>
        <w:t>Sh</w:t>
      </w:r>
      <w:r w:rsidRPr="005D1F82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3"/>
          <w:w w:val="9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Lisbon</w:t>
      </w:r>
      <w:r w:rsidRPr="005D1F82">
        <w:rPr>
          <w:rFonts w:ascii="Arial" w:hAnsi="Arial" w:cs="Arial"/>
          <w:color w:val="2A2A29"/>
          <w:spacing w:val="-14"/>
          <w:w w:val="95"/>
          <w:sz w:val="24"/>
          <w:szCs w:val="24"/>
          <w:lang w:val="en-US"/>
        </w:rPr>
        <w:t>’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12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bolde</w:t>
      </w:r>
      <w:r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9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designe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17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20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esent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he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ol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ection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majo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6"/>
          <w:w w:val="98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ashio</w:t>
      </w:r>
      <w:r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21"/>
          <w:w w:val="9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api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als 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orl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ev</w:t>
      </w:r>
      <w:r w:rsidRPr="005D1F82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>er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4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>season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9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He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fi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rs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in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ernationa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sh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wa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ari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whe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>opene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9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a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shop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1"/>
          <w:sz w:val="24"/>
          <w:szCs w:val="24"/>
          <w:lang w:val="en-US"/>
        </w:rPr>
        <w:t>Sh</w:t>
      </w:r>
      <w:r w:rsidRPr="005D1F82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15"/>
          <w:w w:val="9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als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ha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sho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Lo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Ange</w:t>
      </w:r>
      <w:r w:rsidRPr="005D1F82">
        <w:rPr>
          <w:rFonts w:ascii="Arial" w:hAnsi="Arial" w:cs="Arial"/>
          <w:color w:val="2A2A29"/>
          <w:spacing w:val="-7"/>
          <w:w w:val="9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es</w:t>
      </w:r>
      <w:r w:rsidRPr="005D1F82">
        <w:rPr>
          <w:rFonts w:ascii="Arial" w:hAnsi="Arial" w:cs="Arial"/>
          <w:color w:val="2A2A29"/>
          <w:w w:val="96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10"/>
          <w:w w:val="9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He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boutiqu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Lisbo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proofErr w:type="spellStart"/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Bair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proofErr w:type="spellEnd"/>
      <w:r w:rsidRPr="005D1F82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Al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She 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eal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augh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spotligh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1"/>
          <w:sz w:val="24"/>
          <w:szCs w:val="24"/>
          <w:lang w:val="en-US"/>
        </w:rPr>
        <w:t>200</w:t>
      </w:r>
      <w:r w:rsidRPr="005D1F82">
        <w:rPr>
          <w:rFonts w:ascii="Arial" w:hAnsi="Arial" w:cs="Arial"/>
          <w:color w:val="2A2A29"/>
          <w:w w:val="91"/>
          <w:sz w:val="24"/>
          <w:szCs w:val="24"/>
          <w:lang w:val="en-US"/>
        </w:rPr>
        <w:t>0</w:t>
      </w:r>
      <w:r w:rsidRPr="005D1F82">
        <w:rPr>
          <w:rFonts w:ascii="Arial" w:hAnsi="Arial" w:cs="Arial"/>
          <w:color w:val="2A2A29"/>
          <w:spacing w:val="4"/>
          <w:w w:val="9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1"/>
          <w:sz w:val="24"/>
          <w:szCs w:val="24"/>
          <w:lang w:val="en-US"/>
        </w:rPr>
        <w:t>b</w:t>
      </w:r>
      <w:r w:rsidRPr="005D1F82">
        <w:rPr>
          <w:rFonts w:ascii="Arial" w:hAnsi="Arial" w:cs="Arial"/>
          <w:color w:val="2A2A29"/>
          <w:w w:val="91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modellin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5D1F8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he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r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106"/>
          <w:sz w:val="24"/>
          <w:szCs w:val="24"/>
          <w:lang w:val="en-US"/>
        </w:rPr>
        <w:t>million-dolla</w:t>
      </w:r>
      <w:r w:rsidRPr="005D1F82">
        <w:rPr>
          <w:rFonts w:ascii="Arial" w:hAnsi="Arial" w:cs="Arial"/>
          <w:color w:val="2A2A29"/>
          <w:w w:val="106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0"/>
          <w:w w:val="10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diamond-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ov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ed swimsui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w w:val="96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8"/>
          <w:w w:val="9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P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ari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runwa</w:t>
      </w:r>
      <w:r w:rsidRPr="005D1F82">
        <w:rPr>
          <w:rFonts w:ascii="Arial" w:hAnsi="Arial" w:cs="Arial"/>
          <w:color w:val="2A2A29"/>
          <w:spacing w:val="-19"/>
          <w:w w:val="95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,</w:t>
      </w:r>
      <w:r w:rsidRPr="005D1F82">
        <w:rPr>
          <w:rFonts w:ascii="Arial" w:hAnsi="Arial" w:cs="Arial"/>
          <w:color w:val="2A2A29"/>
          <w:spacing w:val="13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he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eation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sol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oun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Eu</w:t>
      </w:r>
      <w:r w:rsidRPr="005D1F82">
        <w:rPr>
          <w:rFonts w:ascii="Arial" w:hAnsi="Arial" w:cs="Arial"/>
          <w:color w:val="2A2A29"/>
          <w:spacing w:val="-9"/>
          <w:w w:val="95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op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3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d</w:t>
      </w:r>
      <w:r w:rsidRPr="005D1F82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Asia.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25" w:lineRule="exact"/>
        <w:ind w:left="353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Arial" w:hAnsi="Arial" w:cs="Arial"/>
          <w:color w:val="2A2A29"/>
          <w:spacing w:val="-1"/>
          <w:w w:val="95"/>
          <w:position w:val="-1"/>
          <w:sz w:val="20"/>
          <w:szCs w:val="20"/>
          <w:lang w:val="en-US"/>
        </w:rPr>
        <w:t>(Adap</w:t>
      </w:r>
      <w:r w:rsidRPr="005D1F82">
        <w:rPr>
          <w:rFonts w:ascii="Arial" w:hAnsi="Arial" w:cs="Arial"/>
          <w:color w:val="2A2A29"/>
          <w:spacing w:val="-3"/>
          <w:w w:val="95"/>
          <w:position w:val="-1"/>
          <w:sz w:val="20"/>
          <w:szCs w:val="20"/>
          <w:lang w:val="en-US"/>
        </w:rPr>
        <w:t>t</w:t>
      </w:r>
      <w:r w:rsidRPr="005D1F82">
        <w:rPr>
          <w:rFonts w:ascii="Arial" w:hAnsi="Arial" w:cs="Arial"/>
          <w:color w:val="2A2A29"/>
          <w:spacing w:val="-1"/>
          <w:w w:val="95"/>
          <w:position w:val="-1"/>
          <w:sz w:val="20"/>
          <w:szCs w:val="20"/>
          <w:lang w:val="en-US"/>
        </w:rPr>
        <w:t>e</w:t>
      </w:r>
      <w:r w:rsidRPr="005D1F82">
        <w:rPr>
          <w:rFonts w:ascii="Arial" w:hAnsi="Arial" w:cs="Arial"/>
          <w:color w:val="2A2A29"/>
          <w:w w:val="95"/>
          <w:position w:val="-1"/>
          <w:sz w:val="20"/>
          <w:szCs w:val="20"/>
          <w:lang w:val="en-US"/>
        </w:rPr>
        <w:t>d</w:t>
      </w:r>
      <w:r w:rsidRPr="005D1F82">
        <w:rPr>
          <w:rFonts w:ascii="Arial" w:hAnsi="Arial" w:cs="Arial"/>
          <w:color w:val="2A2A29"/>
          <w:spacing w:val="2"/>
          <w:w w:val="95"/>
          <w:position w:val="-1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position w:val="-1"/>
          <w:sz w:val="20"/>
          <w:szCs w:val="20"/>
          <w:lang w:val="en-US"/>
        </w:rPr>
        <w:t>f</w:t>
      </w:r>
      <w:r w:rsidRPr="005D1F82">
        <w:rPr>
          <w:rFonts w:ascii="Arial" w:hAnsi="Arial" w:cs="Arial"/>
          <w:color w:val="2A2A29"/>
          <w:spacing w:val="-8"/>
          <w:position w:val="-1"/>
          <w:sz w:val="20"/>
          <w:szCs w:val="20"/>
          <w:lang w:val="en-US"/>
        </w:rPr>
        <w:t>r</w:t>
      </w:r>
      <w:r w:rsidRPr="005D1F82">
        <w:rPr>
          <w:rFonts w:ascii="Arial" w:hAnsi="Arial" w:cs="Arial"/>
          <w:color w:val="2A2A29"/>
          <w:spacing w:val="-1"/>
          <w:position w:val="-1"/>
          <w:sz w:val="20"/>
          <w:szCs w:val="20"/>
          <w:lang w:val="en-US"/>
        </w:rPr>
        <w:t>om</w:t>
      </w:r>
      <w:r w:rsidRPr="005D1F82">
        <w:rPr>
          <w:rFonts w:ascii="Arial" w:hAnsi="Arial" w:cs="Arial"/>
          <w:color w:val="2A2A29"/>
          <w:position w:val="-1"/>
          <w:sz w:val="20"/>
          <w:szCs w:val="20"/>
          <w:lang w:val="en-US"/>
        </w:rPr>
        <w:t>:</w:t>
      </w:r>
      <w:r w:rsidRPr="005D1F82">
        <w:rPr>
          <w:rFonts w:ascii="Arial" w:hAnsi="Arial" w:cs="Arial"/>
          <w:color w:val="2A2A29"/>
          <w:spacing w:val="23"/>
          <w:position w:val="-1"/>
          <w:sz w:val="20"/>
          <w:szCs w:val="20"/>
          <w:lang w:val="en-US"/>
        </w:rPr>
        <w:t xml:space="preserve"> </w:t>
      </w:r>
      <w:hyperlink r:id="rId33" w:history="1">
        <w:r w:rsidRPr="005D1F82">
          <w:rPr>
            <w:rFonts w:ascii="Arial" w:hAnsi="Arial" w:cs="Arial"/>
            <w:color w:val="2A2A29"/>
            <w:spacing w:val="-1"/>
            <w:position w:val="-1"/>
            <w:sz w:val="20"/>
            <w:szCs w:val="20"/>
            <w:lang w:val="en-US"/>
          </w:rPr>
          <w:t>ww</w:t>
        </w:r>
        <w:r w:rsidRPr="005D1F82">
          <w:rPr>
            <w:rFonts w:ascii="Arial" w:hAnsi="Arial" w:cs="Arial"/>
            <w:color w:val="2A2A29"/>
            <w:spacing w:val="-12"/>
            <w:position w:val="-1"/>
            <w:sz w:val="20"/>
            <w:szCs w:val="20"/>
            <w:lang w:val="en-US"/>
          </w:rPr>
          <w:t>w</w:t>
        </w:r>
        <w:r w:rsidRPr="005D1F82">
          <w:rPr>
            <w:rFonts w:ascii="Arial" w:hAnsi="Arial" w:cs="Arial"/>
            <w:color w:val="2A2A29"/>
            <w:spacing w:val="-1"/>
            <w:w w:val="102"/>
            <w:position w:val="-1"/>
            <w:sz w:val="20"/>
            <w:szCs w:val="20"/>
            <w:lang w:val="en-US"/>
          </w:rPr>
          <w:t>.lisbonlux.</w:t>
        </w:r>
        <w:r w:rsidRPr="005D1F82">
          <w:rPr>
            <w:rFonts w:ascii="Arial" w:hAnsi="Arial" w:cs="Arial"/>
            <w:color w:val="2A2A29"/>
            <w:spacing w:val="-4"/>
            <w:w w:val="102"/>
            <w:position w:val="-1"/>
            <w:sz w:val="20"/>
            <w:szCs w:val="20"/>
            <w:lang w:val="en-US"/>
          </w:rPr>
          <w:t>c</w:t>
        </w:r>
        <w:r w:rsidRPr="005D1F82">
          <w:rPr>
            <w:rFonts w:ascii="Arial" w:hAnsi="Arial" w:cs="Arial"/>
            <w:color w:val="2A2A29"/>
            <w:spacing w:val="-1"/>
            <w:w w:val="107"/>
            <w:position w:val="-1"/>
            <w:sz w:val="20"/>
            <w:szCs w:val="20"/>
            <w:lang w:val="en-US"/>
          </w:rPr>
          <w:t>om/cultu</w:t>
        </w:r>
        <w:r w:rsidRPr="005D1F82">
          <w:rPr>
            <w:rFonts w:ascii="Arial" w:hAnsi="Arial" w:cs="Arial"/>
            <w:color w:val="2A2A29"/>
            <w:spacing w:val="-8"/>
            <w:w w:val="107"/>
            <w:position w:val="-1"/>
            <w:sz w:val="20"/>
            <w:szCs w:val="20"/>
            <w:lang w:val="en-US"/>
          </w:rPr>
          <w:t>r</w:t>
        </w:r>
        <w:r w:rsidRPr="005D1F82">
          <w:rPr>
            <w:rFonts w:ascii="Arial" w:hAnsi="Arial" w:cs="Arial"/>
            <w:color w:val="2A2A29"/>
            <w:spacing w:val="-1"/>
            <w:w w:val="103"/>
            <w:position w:val="-1"/>
            <w:sz w:val="20"/>
            <w:szCs w:val="20"/>
            <w:lang w:val="en-US"/>
          </w:rPr>
          <w:t>e/portuguese-</w:t>
        </w:r>
        <w:r w:rsidRPr="005D1F82">
          <w:rPr>
            <w:rFonts w:ascii="Arial" w:hAnsi="Arial" w:cs="Arial"/>
            <w:color w:val="2A2A29"/>
            <w:spacing w:val="-5"/>
            <w:w w:val="103"/>
            <w:position w:val="-1"/>
            <w:sz w:val="20"/>
            <w:szCs w:val="20"/>
            <w:lang w:val="en-US"/>
          </w:rPr>
          <w:t>f</w:t>
        </w:r>
        <w:r w:rsidRPr="005D1F82">
          <w:rPr>
            <w:rFonts w:ascii="Arial" w:hAnsi="Arial" w:cs="Arial"/>
            <w:color w:val="2A2A29"/>
            <w:spacing w:val="-1"/>
            <w:w w:val="101"/>
            <w:position w:val="-1"/>
            <w:sz w:val="20"/>
            <w:szCs w:val="20"/>
            <w:lang w:val="en-US"/>
          </w:rPr>
          <w:t>ashion-designe</w:t>
        </w:r>
        <w:r w:rsidRPr="005D1F82">
          <w:rPr>
            <w:rFonts w:ascii="Arial" w:hAnsi="Arial" w:cs="Arial"/>
            <w:color w:val="2A2A29"/>
            <w:spacing w:val="-3"/>
            <w:w w:val="101"/>
            <w:position w:val="-1"/>
            <w:sz w:val="20"/>
            <w:szCs w:val="20"/>
            <w:lang w:val="en-US"/>
          </w:rPr>
          <w:t>r</w:t>
        </w:r>
        <w:r w:rsidRPr="005D1F82">
          <w:rPr>
            <w:rFonts w:ascii="Arial" w:hAnsi="Arial" w:cs="Arial"/>
            <w:color w:val="2A2A29"/>
            <w:spacing w:val="-1"/>
            <w:w w:val="104"/>
            <w:position w:val="-1"/>
            <w:sz w:val="20"/>
            <w:szCs w:val="20"/>
            <w:lang w:val="en-US"/>
          </w:rPr>
          <w:t>s.html)</w:t>
        </w:r>
      </w:hyperlink>
    </w:p>
    <w:p w:rsidR="00DF7410" w:rsidRPr="005D1F82" w:rsidRDefault="00DF7410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30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502" style="position:absolute;left:0;text-align:left;margin-left:210.15pt;margin-top:3.25pt;width:44.25pt;height:13pt;z-index:-251658752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503" style="position:absolute;left:0;text-align:left;margin-left:271.9pt;margin-top:3.25pt;width:54.55pt;height:13pt;z-index:-251657728;mso-position-horizontal-relative:page" o:allowincell="f" fillcolor="#dadada" stroked="f">
            <v:path arrowok="t"/>
            <w10:wrap anchorx="page"/>
          </v:rect>
        </w:pict>
      </w:r>
      <w:r w:rsidR="00DF7410"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Decide</w:t>
      </w:r>
      <w:r w:rsidR="00DF7410" w:rsidRPr="005D1F82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="00DF7410" w:rsidRPr="005D1F82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DF7410"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right</w:t>
      </w:r>
      <w:r w:rsidR="00DF7410" w:rsidRPr="005D1F82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2"/>
          <w:sz w:val="24"/>
          <w:szCs w:val="24"/>
          <w:lang w:val="en-US"/>
        </w:rPr>
        <w:t>(R)</w:t>
      </w:r>
      <w:r w:rsidR="00DF7410" w:rsidRPr="005D1F82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DF7410" w:rsidRPr="005D1F8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ong</w:t>
      </w:r>
      <w:r w:rsidR="00DF7410" w:rsidRPr="005D1F8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3"/>
          <w:sz w:val="24"/>
          <w:szCs w:val="24"/>
          <w:lang w:val="en-US"/>
        </w:rPr>
        <w:t>(W)</w:t>
      </w:r>
      <w:r w:rsidR="00DF7410" w:rsidRPr="005D1F82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DF7410" w:rsidRPr="005D1F8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F7410"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504" style="position:absolute;left:0;text-align:left;margin-left:499.65pt;margin-top:-.95pt;width:15.95pt;height:15.95pt;z-index:-25165670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ortugal</w:t>
      </w:r>
      <w:r w:rsidR="00DF7410" w:rsidRPr="005D1F82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="00DF7410"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5"/>
          <w:w w:val="109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w w:val="109"/>
          <w:sz w:val="24"/>
          <w:szCs w:val="24"/>
          <w:lang w:val="en-US"/>
        </w:rPr>
        <w:t>ot</w:t>
      </w:r>
      <w:r w:rsidR="00DF7410" w:rsidRPr="005D1F82">
        <w:rPr>
          <w:rFonts w:ascii="Arial" w:hAnsi="Arial" w:cs="Arial"/>
          <w:color w:val="2A2A29"/>
          <w:spacing w:val="-12"/>
          <w:w w:val="109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DF7410"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xperien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="00DF7410" w:rsidRPr="005D1F82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w w:val="111"/>
          <w:sz w:val="24"/>
          <w:szCs w:val="24"/>
          <w:lang w:val="en-US"/>
        </w:rPr>
        <w:t>xti</w:t>
      </w:r>
      <w:r w:rsidR="00DF7410" w:rsidRPr="005D1F82">
        <w:rPr>
          <w:rFonts w:ascii="Arial" w:hAnsi="Arial" w:cs="Arial"/>
          <w:color w:val="2A2A29"/>
          <w:spacing w:val="-6"/>
          <w:w w:val="111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es.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505" style="position:absolute;left:0;text-align:left;margin-left:499.65pt;margin-top:-.95pt;width:15.95pt;height:15.95pt;z-index:-25165568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ortuguese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changed</w:t>
      </w:r>
      <w:r w:rsidR="00DF7410" w:rsidRPr="005D1F82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in the 70</w:t>
      </w:r>
      <w:r w:rsidR="00DF7410"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506" style="position:absolute;left:0;text-align:left;margin-left:499.65pt;margin-top:-.95pt;width:15.95pt;height:15.95pt;z-index:-25165465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proofErr w:type="spellStart"/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Bair</w:t>
      </w:r>
      <w:r w:rsidR="00DF7410"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proofErr w:type="spellEnd"/>
      <w:r w:rsidR="00DF7410" w:rsidRPr="005D1F82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F7410" w:rsidRPr="005D1F8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="00DF7410"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ways</w:t>
      </w:r>
      <w:r w:rsidR="00DF7410"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been</w:t>
      </w:r>
      <w:r w:rsidR="00DF7410" w:rsidRPr="005D1F8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="00DF7410"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impor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ant</w:t>
      </w:r>
      <w:r w:rsidR="00DF7410" w:rsidRPr="005D1F82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w w:val="107"/>
          <w:sz w:val="24"/>
          <w:szCs w:val="24"/>
          <w:lang w:val="en-US"/>
        </w:rPr>
        <w:t>ent</w:t>
      </w:r>
      <w:r w:rsidR="00DF7410" w:rsidRPr="005D1F82">
        <w:rPr>
          <w:rFonts w:ascii="Arial" w:hAnsi="Arial" w:cs="Arial"/>
          <w:color w:val="2A2A29"/>
          <w:spacing w:val="-8"/>
          <w:w w:val="10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507" style="position:absolute;left:0;text-align:left;margin-left:499.65pt;margin-top:-.95pt;width:15.95pt;height:15.95pt;z-index:-25165363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ortugal</w:t>
      </w:r>
      <w:r w:rsidR="00DF7410" w:rsidRPr="005D1F82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doesn’t</w:t>
      </w:r>
      <w:r w:rsidR="00DF7410"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ha</w:t>
      </w:r>
      <w:r w:rsidR="00DF7410"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v</w:t>
      </w:r>
      <w:r w:rsidR="00DF7410"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any</w:t>
      </w:r>
      <w:r w:rsidR="00DF7410" w:rsidRPr="005D1F8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ernational</w:t>
      </w:r>
      <w:r w:rsidR="00DF7410" w:rsidRPr="005D1F82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101"/>
          <w:sz w:val="24"/>
          <w:szCs w:val="24"/>
          <w:lang w:val="en-US"/>
        </w:rPr>
        <w:t>designe</w:t>
      </w:r>
      <w:r w:rsidR="00DF7410" w:rsidRPr="005D1F82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508" style="position:absolute;left:0;text-align:left;margin-left:499.65pt;margin-top:-.95pt;width:15.95pt;height:15.95pt;z-index:-25165260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xt</w:t>
      </w:r>
      <w:r w:rsidR="00DF7410" w:rsidRPr="005D1F8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mentions</w:t>
      </w:r>
      <w:r w:rsidR="00DF7410" w:rsidRPr="005D1F8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major</w:t>
      </w:r>
      <w:r w:rsidR="00DF7410" w:rsidRPr="005D1F8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ortuguese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ashion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101"/>
          <w:sz w:val="24"/>
          <w:szCs w:val="24"/>
          <w:lang w:val="en-US"/>
        </w:rPr>
        <w:t>designe</w:t>
      </w:r>
      <w:r w:rsidR="00DF7410" w:rsidRPr="005D1F82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509" style="position:absolute;left:0;text-align:left;margin-left:499.65pt;margin-top:-.95pt;width:15.95pt;height:15.95pt;z-index:-25165158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duo</w:t>
      </w:r>
      <w:r w:rsidR="00DF7410"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DF7410"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127"/>
          <w:sz w:val="24"/>
          <w:szCs w:val="24"/>
          <w:lang w:val="en-US"/>
        </w:rPr>
        <w:t>/</w:t>
      </w:r>
      <w:r w:rsidR="00DF7410" w:rsidRPr="005D1F82">
        <w:rPr>
          <w:rFonts w:ascii="Arial" w:hAnsi="Arial" w:cs="Arial"/>
          <w:color w:val="2A2A29"/>
          <w:spacing w:val="-25"/>
          <w:w w:val="12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Gon</w:t>
      </w:r>
      <w:r w:rsidR="00DF7410" w:rsidRPr="005D1F82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>ç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9"/>
          <w:w w:val="95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v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es</w:t>
      </w:r>
      <w:r w:rsidR="00DF7410" w:rsidRPr="005D1F82">
        <w:rPr>
          <w:rFonts w:ascii="Arial" w:hAnsi="Arial" w:cs="Arial"/>
          <w:color w:val="2A2A29"/>
          <w:spacing w:val="1"/>
          <w:w w:val="9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ea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othes</w:t>
      </w:r>
      <w:r w:rsidR="00DF7410" w:rsidRPr="005D1F82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DF7410" w:rsidRPr="005D1F8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omen.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510" style="position:absolute;left:0;text-align:left;margin-left:499.65pt;margin-top:-.95pt;width:15.95pt;height:15.95pt;z-index:-251650560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Ana</w:t>
      </w:r>
      <w:r w:rsidR="00DF7410"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Salazar</w:t>
      </w:r>
      <w:r w:rsidR="00DF7410" w:rsidRPr="005D1F8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="00DF7410"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one</w:t>
      </w:r>
      <w:r w:rsidR="00DF7410"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DF7410"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 fi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rs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major</w:t>
      </w:r>
      <w:r w:rsidR="00DF7410" w:rsidRPr="005D1F8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ortuguese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101"/>
          <w:sz w:val="24"/>
          <w:szCs w:val="24"/>
          <w:lang w:val="en-US"/>
        </w:rPr>
        <w:t>designe</w:t>
      </w:r>
      <w:r w:rsidR="00DF7410" w:rsidRPr="005D1F82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511" style="position:absolute;left:0;text-align:left;margin-left:499.65pt;margin-top:-.95pt;width:15.95pt;height:15.95pt;z-index:-251649536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Dino</w:t>
      </w:r>
      <w:r w:rsidR="00DF7410"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DF7410" w:rsidRPr="005D1F8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designed</w:t>
      </w:r>
      <w:r w:rsidR="00DF7410" w:rsidRPr="005D1F8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luggage</w:t>
      </w:r>
      <w:r w:rsidR="00DF7410"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DF7410" w:rsidRPr="005D1F8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7"/>
          <w:w w:val="94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ench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108"/>
          <w:sz w:val="24"/>
          <w:szCs w:val="24"/>
          <w:lang w:val="en-US"/>
        </w:rPr>
        <w:t>b</w:t>
      </w:r>
      <w:r w:rsidR="00DF7410" w:rsidRPr="005D1F82">
        <w:rPr>
          <w:rFonts w:ascii="Arial" w:hAnsi="Arial" w:cs="Arial"/>
          <w:color w:val="2A2A29"/>
          <w:spacing w:val="-2"/>
          <w:w w:val="108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w w:val="97"/>
          <w:sz w:val="24"/>
          <w:szCs w:val="24"/>
          <w:lang w:val="en-US"/>
        </w:rPr>
        <w:t>and.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513" style="position:absolute;left:0;text-align:left;margin-left:499.65pt;margin-top:-.95pt;width:15.95pt;height:15.95pt;z-index:-251648512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="00DF7410"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átima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Lopes</w:t>
      </w:r>
      <w:r w:rsidR="00DF7410"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has</w:t>
      </w:r>
      <w:r w:rsidR="00DF7410"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shop</w:t>
      </w:r>
      <w:r w:rsidR="00DF7410"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in Los</w:t>
      </w:r>
      <w:r w:rsidR="00DF7410" w:rsidRPr="005D1F8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Ange</w:t>
      </w:r>
      <w:r w:rsidR="00DF7410"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514" style="position:absolute;left:0;text-align:left;margin-left:499.65pt;margin-top:-.95pt;width:15.95pt;height:15.95pt;z-index:-25164748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DF7410"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="00DF7410" w:rsidRPr="005D1F82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She</w:t>
      </w:r>
      <w:r w:rsidR="00DF7410" w:rsidRPr="005D1F82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DF7410"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diamond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104"/>
          <w:sz w:val="24"/>
          <w:szCs w:val="24"/>
          <w:lang w:val="en-US"/>
        </w:rPr>
        <w:t>bikini.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  <w:sectPr w:rsidR="00DF7410" w:rsidRPr="005D1F82">
          <w:pgSz w:w="11920" w:h="16840"/>
          <w:pgMar w:top="1180" w:right="0" w:bottom="500" w:left="0" w:header="0" w:footer="318" w:gutter="0"/>
          <w:cols w:space="720" w:equalWidth="0">
            <w:col w:w="11920"/>
          </w:cols>
          <w:noEndnote/>
        </w:sect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lastRenderedPageBreak/>
        <w:pict>
          <v:group id="_x0000_s1778" style="position:absolute;margin-left:0;margin-top:-53pt;width:447.65pt;height:53.2pt;z-index:251708928" coordsize="8953,1064">
            <v:shape id="_x0000_s1779" type="#_x0000_t75" style="position:absolute;width:8953;height:1064;mso-position-horizontal-relative:margin">
              <v:imagedata r:id="rId20" o:title=""/>
            </v:shape>
            <v:shape id="_x0000_s1780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DF7410" w:rsidRPr="005D1F82" w:rsidRDefault="00584A3B" w:rsidP="00110309">
      <w:pPr>
        <w:widowControl w:val="0"/>
        <w:autoSpaceDE w:val="0"/>
        <w:autoSpaceDN w:val="0"/>
        <w:adjustRightInd w:val="0"/>
        <w:spacing w:after="0" w:line="413" w:lineRule="exact"/>
        <w:ind w:right="148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rect id="_x0000_s1519" style="position:absolute;left:0;text-align:left;margin-left:57.75pt;margin-top:-6.9pt;width:134pt;height:35pt;z-index:-251642368;mso-position-horizontal-relative:page" o:allowincell="f" filled="f" stroked="f">
            <v:textbox inset="0,0,0,0">
              <w:txbxContent>
                <w:p w:rsidR="00DF7410" w:rsidRDefault="00584A3B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66" type="#_x0000_t75" style="width:134pt;height:35.05pt">
                        <v:imagedata r:id="rId34" o:title=""/>
                      </v:shape>
                    </w:pict>
                  </w:r>
                </w:p>
                <w:p w:rsidR="00DF7410" w:rsidRDefault="00DF74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DF7410" w:rsidRPr="005D1F82">
        <w:rPr>
          <w:rFonts w:ascii="Arial" w:hAnsi="Arial" w:cs="Arial"/>
          <w:color w:val="2A2A29"/>
          <w:w w:val="92"/>
          <w:position w:val="-1"/>
          <w:sz w:val="36"/>
          <w:szCs w:val="36"/>
          <w:lang w:val="en-US"/>
        </w:rPr>
        <w:t>35</w:t>
      </w:r>
      <w:r w:rsidR="00DF7410" w:rsidRPr="005D1F82">
        <w:rPr>
          <w:rFonts w:ascii="Arial" w:hAnsi="Arial" w:cs="Arial"/>
          <w:color w:val="2A2A29"/>
          <w:spacing w:val="-16"/>
          <w:w w:val="92"/>
          <w:position w:val="-1"/>
          <w:sz w:val="36"/>
          <w:szCs w:val="36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DF7410" w:rsidRPr="005D1F82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DF7410" w:rsidRPr="005D1F82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21" w:after="0" w:line="310" w:lineRule="atLeast"/>
        <w:ind w:left="1559" w:right="640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521" style="position:absolute;left:0;text-align:left;margin-left:77.95pt;margin-top:4.6pt;width:42.1pt;height:13pt;z-index:-251643392;mso-position-horizontal-relative:page" o:allowincell="f" fillcolor="#dadada" stroked="f">
            <v:path arrowok="t"/>
            <w10:wrap anchorx="page"/>
          </v:rect>
        </w:pict>
      </w:r>
      <w:r w:rsidR="00DF7410" w:rsidRPr="005D1F8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DF7410" w:rsidRPr="005D1F82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DF7410"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="00DF7410" w:rsidRPr="005D1F8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DF7410"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DF7410" w:rsidRPr="005D1F8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DF7410" w:rsidRPr="005D1F8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without</w:t>
      </w:r>
      <w:r w:rsidR="00DF7410" w:rsidRPr="005D1F82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changing</w:t>
      </w:r>
      <w:r w:rsidR="00DF7410" w:rsidRPr="005D1F8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DF7410" w:rsidRPr="005D1F8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meaning.</w:t>
      </w:r>
      <w:r w:rsidR="00DF7410" w:rsidRPr="005D1F8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Use bet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>t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w</w:t>
      </w:r>
      <w:r w:rsidR="00DF7410"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>o</w:t>
      </w:r>
      <w:r w:rsidR="00DF7410" w:rsidRPr="005D1F8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DF7410" w:rsidRPr="005D1F8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>f</w:t>
      </w:r>
      <w:r w:rsidR="00DF7410"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>our</w:t>
      </w:r>
      <w:r w:rsidR="00DF7410" w:rsidRPr="005D1F8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DF7410" w:rsidRPr="005D1F82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DF7410" w:rsidRPr="005D1F82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w w:val="99"/>
          <w:sz w:val="24"/>
          <w:szCs w:val="24"/>
          <w:lang w:val="en-US"/>
        </w:rPr>
        <w:t>ds.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12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DF7410" w:rsidRPr="005D1F82" w:rsidRDefault="00DF7410">
      <w:pPr>
        <w:widowControl w:val="0"/>
        <w:tabs>
          <w:tab w:val="left" w:pos="8680"/>
        </w:tabs>
        <w:autoSpaceDE w:val="0"/>
        <w:autoSpaceDN w:val="0"/>
        <w:adjustRightInd w:val="0"/>
        <w:spacing w:before="30"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bought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bag.</w:t>
      </w:r>
      <w:r w:rsidRPr="005D1F8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5D1F8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5D1F8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xpensi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e.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5D1F82">
        <w:rPr>
          <w:rFonts w:ascii="Arial" w:hAnsi="Arial" w:cs="Arial"/>
          <w:color w:val="2A2A29"/>
          <w:w w:val="103"/>
          <w:sz w:val="24"/>
          <w:szCs w:val="24"/>
          <w:lang w:val="en-US"/>
        </w:rPr>
        <w:t>(</w:t>
      </w:r>
      <w:proofErr w:type="gramStart"/>
      <w:r w:rsidRPr="005D1F82">
        <w:rPr>
          <w:rFonts w:ascii="Arial" w:hAnsi="Arial" w:cs="Arial"/>
          <w:color w:val="2A2A29"/>
          <w:w w:val="103"/>
          <w:sz w:val="24"/>
          <w:szCs w:val="24"/>
          <w:lang w:val="en-US"/>
        </w:rPr>
        <w:t>which</w:t>
      </w:r>
      <w:proofErr w:type="gramEnd"/>
      <w:r w:rsidRPr="005D1F82">
        <w:rPr>
          <w:rFonts w:ascii="Arial" w:hAnsi="Arial" w:cs="Arial"/>
          <w:color w:val="2A2A29"/>
          <w:w w:val="103"/>
          <w:sz w:val="24"/>
          <w:szCs w:val="24"/>
          <w:lang w:val="en-US"/>
        </w:rPr>
        <w:t>)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DF7410" w:rsidRPr="005D1F82" w:rsidRDefault="00DF7410">
      <w:pPr>
        <w:widowControl w:val="0"/>
        <w:tabs>
          <w:tab w:val="left" w:pos="474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bought </w:t>
      </w:r>
      <w:r w:rsidRPr="005D1F82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584A3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5D1F8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xpensi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Tim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oo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5D1F8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(</w:t>
      </w:r>
      <w:proofErr w:type="gramStart"/>
      <w:r w:rsidRPr="005D1F82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ov</w:t>
      </w:r>
      <w:r w:rsidRPr="005D1F82">
        <w:rPr>
          <w:rFonts w:ascii="Arial" w:hAnsi="Arial" w:cs="Arial"/>
          <w:color w:val="2A2A29"/>
          <w:w w:val="109"/>
          <w:sz w:val="24"/>
          <w:szCs w:val="24"/>
          <w:lang w:val="en-US"/>
        </w:rPr>
        <w:t>er</w:t>
      </w:r>
      <w:r w:rsidRPr="005D1F82">
        <w:rPr>
          <w:rFonts w:ascii="Arial" w:hAnsi="Arial" w:cs="Arial"/>
          <w:color w:val="2A2A29"/>
          <w:spacing w:val="-2"/>
          <w:w w:val="109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w w:val="105"/>
          <w:sz w:val="24"/>
          <w:szCs w:val="24"/>
          <w:lang w:val="en-US"/>
        </w:rPr>
        <w:t>eight</w:t>
      </w:r>
      <w:proofErr w:type="gramEnd"/>
      <w:r w:rsidRPr="005D1F82">
        <w:rPr>
          <w:rFonts w:ascii="Arial" w:hAnsi="Arial" w:cs="Arial"/>
          <w:color w:val="2A2A29"/>
          <w:w w:val="105"/>
          <w:sz w:val="24"/>
          <w:szCs w:val="24"/>
          <w:lang w:val="en-US"/>
        </w:rPr>
        <w:t>)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DF7410" w:rsidRPr="005D1F82" w:rsidRDefault="00DF7410">
      <w:pPr>
        <w:widowControl w:val="0"/>
        <w:tabs>
          <w:tab w:val="left" w:pos="524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Tim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w w:val="106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w w:val="106"/>
          <w:sz w:val="24"/>
          <w:szCs w:val="24"/>
          <w:lang w:val="en-US"/>
        </w:rPr>
        <w:t>ather</w:t>
      </w:r>
      <w:r w:rsidRPr="005D1F82">
        <w:rPr>
          <w:rFonts w:ascii="Arial" w:hAnsi="Arial" w:cs="Arial"/>
          <w:color w:val="2A2A29"/>
          <w:spacing w:val="-1"/>
          <w:w w:val="10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9"/>
          <w:w w:val="106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in my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orry</w:t>
      </w:r>
      <w:r w:rsidRPr="005D1F8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5D1F8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the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way</w:t>
      </w:r>
      <w:r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w w:val="133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ook.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5D1F82">
        <w:rPr>
          <w:rFonts w:ascii="Arial" w:hAnsi="Arial" w:cs="Arial"/>
          <w:color w:val="2A2A29"/>
          <w:w w:val="102"/>
          <w:sz w:val="24"/>
          <w:szCs w:val="24"/>
          <w:lang w:val="en-US"/>
        </w:rPr>
        <w:t>(</w:t>
      </w:r>
      <w:proofErr w:type="gramStart"/>
      <w:r w:rsidRPr="005D1F82">
        <w:rPr>
          <w:rFonts w:ascii="Arial" w:hAnsi="Arial" w:cs="Arial"/>
          <w:color w:val="2A2A29"/>
          <w:w w:val="102"/>
          <w:sz w:val="24"/>
          <w:szCs w:val="24"/>
          <w:lang w:val="en-US"/>
        </w:rPr>
        <w:t>appea</w:t>
      </w:r>
      <w:r w:rsidRPr="005D1F82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w w:val="98"/>
          <w:sz w:val="24"/>
          <w:szCs w:val="24"/>
          <w:lang w:val="en-US"/>
        </w:rPr>
        <w:t>an</w:t>
      </w:r>
      <w:r w:rsidRPr="005D1F82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5D1F82">
        <w:rPr>
          <w:rFonts w:ascii="Arial" w:hAnsi="Arial" w:cs="Arial"/>
          <w:color w:val="2A2A29"/>
          <w:w w:val="99"/>
          <w:sz w:val="24"/>
          <w:szCs w:val="24"/>
          <w:lang w:val="en-US"/>
        </w:rPr>
        <w:t>e</w:t>
      </w:r>
      <w:proofErr w:type="gramEnd"/>
      <w:r w:rsidRPr="005D1F82">
        <w:rPr>
          <w:rFonts w:ascii="Arial" w:hAnsi="Arial" w:cs="Arial"/>
          <w:color w:val="2A2A29"/>
          <w:w w:val="99"/>
          <w:sz w:val="24"/>
          <w:szCs w:val="24"/>
          <w:lang w:val="en-US"/>
        </w:rPr>
        <w:t>)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DF7410" w:rsidRPr="005D1F82" w:rsidRDefault="00DF7410">
      <w:pPr>
        <w:widowControl w:val="0"/>
        <w:tabs>
          <w:tab w:val="left" w:pos="76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The</w:t>
      </w:r>
      <w:r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in my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5D1F8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orry</w:t>
      </w:r>
      <w:r w:rsidRPr="005D1F8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Pr="005D1F8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spo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b</w:t>
      </w:r>
      <w:r w:rsidRPr="005D1F8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15"/>
          <w:w w:val="94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w w:val="94"/>
          <w:sz w:val="24"/>
          <w:szCs w:val="24"/>
          <w:lang w:val="en-US"/>
        </w:rPr>
        <w:t>.</w:t>
      </w:r>
      <w:r w:rsidRPr="005D1F82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His</w:t>
      </w:r>
      <w:r w:rsidRPr="005D1F8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mother</w:t>
      </w:r>
      <w:r w:rsidRPr="005D1F8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orks</w:t>
      </w:r>
      <w:r w:rsidRPr="005D1F8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5D1F8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mine.</w:t>
      </w:r>
      <w:r w:rsidRPr="005D1F82">
        <w:rPr>
          <w:rFonts w:ascii="Arial" w:hAnsi="Arial" w:cs="Arial"/>
          <w:color w:val="2A2A29"/>
          <w:spacing w:val="-5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5D1F82">
        <w:rPr>
          <w:rFonts w:ascii="Arial" w:hAnsi="Arial" w:cs="Arial"/>
          <w:color w:val="2A2A29"/>
          <w:w w:val="101"/>
          <w:sz w:val="24"/>
          <w:szCs w:val="24"/>
          <w:lang w:val="en-US"/>
        </w:rPr>
        <w:t>(</w:t>
      </w:r>
      <w:proofErr w:type="gramStart"/>
      <w:r w:rsidRPr="005D1F82">
        <w:rPr>
          <w:rFonts w:ascii="Arial" w:hAnsi="Arial" w:cs="Arial"/>
          <w:color w:val="2A2A29"/>
          <w:w w:val="101"/>
          <w:sz w:val="24"/>
          <w:szCs w:val="24"/>
          <w:lang w:val="en-US"/>
        </w:rPr>
        <w:t>whose</w:t>
      </w:r>
      <w:proofErr w:type="gramEnd"/>
      <w:r w:rsidRPr="005D1F82">
        <w:rPr>
          <w:rFonts w:ascii="Arial" w:hAnsi="Arial" w:cs="Arial"/>
          <w:color w:val="2A2A29"/>
          <w:w w:val="101"/>
          <w:sz w:val="24"/>
          <w:szCs w:val="24"/>
          <w:lang w:val="en-US"/>
        </w:rPr>
        <w:t>)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DF7410" w:rsidRPr="005D1F82" w:rsidRDefault="00DF7410">
      <w:pPr>
        <w:widowControl w:val="0"/>
        <w:tabs>
          <w:tab w:val="left" w:pos="55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5D1F8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spo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2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584A3B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5D1F8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102"/>
          <w:sz w:val="24"/>
          <w:szCs w:val="24"/>
          <w:lang w:val="en-US"/>
        </w:rPr>
        <w:t>mine.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tabs>
          <w:tab w:val="left" w:pos="8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5D1F8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Mi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kn</w:t>
      </w:r>
      <w:r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ws</w:t>
      </w:r>
      <w:r w:rsidRPr="005D1F8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baby</w:t>
      </w:r>
      <w:r w:rsidRPr="005D1F8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who</w:t>
      </w:r>
      <w:r w:rsidRPr="005D1F8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 xml:space="preserve">not 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oo</w:t>
      </w:r>
      <w:r w:rsidRPr="005D1F8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5D1F8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5D1F8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w w:val="105"/>
          <w:sz w:val="24"/>
          <w:szCs w:val="24"/>
          <w:lang w:val="en-US"/>
        </w:rPr>
        <w:t>eal</w:t>
      </w:r>
      <w:r w:rsidRPr="005D1F82">
        <w:rPr>
          <w:rFonts w:ascii="Arial" w:hAnsi="Arial" w:cs="Arial"/>
          <w:color w:val="2A2A29"/>
          <w:spacing w:val="-6"/>
          <w:w w:val="105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105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8"/>
          <w:w w:val="105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cu</w:t>
      </w:r>
      <w:r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>e.</w:t>
      </w:r>
      <w:r w:rsidRPr="005D1F82">
        <w:rPr>
          <w:rFonts w:ascii="Arial" w:hAnsi="Arial" w:cs="Arial"/>
          <w:color w:val="2A2A29"/>
          <w:sz w:val="24"/>
          <w:szCs w:val="24"/>
          <w:lang w:val="en-US"/>
        </w:rPr>
        <w:tab/>
        <w:t>(</w:t>
      </w:r>
      <w:proofErr w:type="gramStart"/>
      <w:r w:rsidRPr="005D1F82">
        <w:rPr>
          <w:rFonts w:ascii="Arial" w:hAnsi="Arial" w:cs="Arial"/>
          <w:color w:val="2A2A29"/>
          <w:sz w:val="24"/>
          <w:szCs w:val="24"/>
          <w:lang w:val="en-US"/>
        </w:rPr>
        <w:t>chubby</w:t>
      </w:r>
      <w:proofErr w:type="gramEnd"/>
      <w:r w:rsidRPr="005D1F82">
        <w:rPr>
          <w:rFonts w:ascii="Arial" w:hAnsi="Arial" w:cs="Arial"/>
          <w:color w:val="2A2A29"/>
          <w:sz w:val="24"/>
          <w:szCs w:val="24"/>
          <w:lang w:val="en-US"/>
        </w:rPr>
        <w:t>)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DF7410" w:rsidRPr="005D1F82" w:rsidRDefault="00DF7410">
      <w:pPr>
        <w:widowControl w:val="0"/>
        <w:tabs>
          <w:tab w:val="left" w:pos="5320"/>
        </w:tabs>
        <w:autoSpaceDE w:val="0"/>
        <w:autoSpaceDN w:val="0"/>
        <w:adjustRightInd w:val="0"/>
        <w:spacing w:after="0" w:line="270" w:lineRule="exact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Mi</w:t>
      </w:r>
      <w:r w:rsidRPr="005D1F82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k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kn</w:t>
      </w:r>
      <w:r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ws</w:t>
      </w:r>
      <w:r w:rsidRPr="005D1F82">
        <w:rPr>
          <w:rFonts w:ascii="Arial" w:hAnsi="Arial" w:cs="Arial"/>
          <w:color w:val="2A2A29"/>
          <w:spacing w:val="-10"/>
          <w:position w:val="-1"/>
          <w:sz w:val="24"/>
          <w:szCs w:val="24"/>
          <w:lang w:val="en-US"/>
        </w:rPr>
        <w:t xml:space="preserve"> </w:t>
      </w:r>
      <w:proofErr w:type="gramStart"/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position w:val="-1"/>
          <w:sz w:val="24"/>
          <w:szCs w:val="24"/>
          <w:u w:val="single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ab/>
      </w:r>
      <w:r w:rsidR="00584A3B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and</w:t>
      </w:r>
      <w:proofErr w:type="gramEnd"/>
      <w:r w:rsidRPr="005D1F82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8"/>
          <w:w w:val="105"/>
          <w:position w:val="-1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eal</w:t>
      </w:r>
      <w:r w:rsidRPr="005D1F82">
        <w:rPr>
          <w:rFonts w:ascii="Arial" w:hAnsi="Arial" w:cs="Arial"/>
          <w:color w:val="2A2A29"/>
          <w:spacing w:val="-6"/>
          <w:w w:val="105"/>
          <w:position w:val="-1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spacing w:val="-8"/>
          <w:w w:val="105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cu</w:t>
      </w:r>
      <w:r w:rsidRPr="005D1F8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21" w:after="0" w:line="319" w:lineRule="exact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523" style="position:absolute;left:0;text-align:left;margin-left:155.3pt;margin-top:4.6pt;width:48.3pt;height:13pt;z-index:-251644416;mso-position-horizontal-relative:page" o:allowincell="f" fillcolor="#dadada" stroked="f">
            <v:path arrowok="t"/>
            <w10:wrap anchorx="page"/>
          </v:rect>
        </w:pict>
      </w:r>
      <w:r w:rsidR="00DF7410" w:rsidRPr="005D1F82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B. </w:t>
      </w:r>
      <w:r w:rsidR="00DF7410" w:rsidRPr="005D1F82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Comp</w:t>
      </w:r>
      <w:r w:rsidR="00DF7410" w:rsidRPr="005D1F82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this</w:t>
      </w:r>
      <w:r w:rsidR="00DF7410" w:rsidRPr="005D1F82">
        <w:rPr>
          <w:rFonts w:ascii="Arial" w:hAnsi="Arial" w:cs="Arial"/>
          <w:color w:val="2A2A29"/>
          <w:spacing w:val="17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me</w:t>
      </w:r>
      <w:r w:rsidR="00DF7410"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s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sage.</w:t>
      </w:r>
      <w:r w:rsidR="00DF7410" w:rsidRPr="005D1F82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Wri</w:t>
      </w:r>
      <w:r w:rsidR="00DF7410"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one</w:t>
      </w:r>
      <w:r w:rsidR="00DF7410" w:rsidRPr="005D1F82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DF7410" w:rsidRPr="005D1F82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</w:t>
      </w:r>
      <w:r w:rsidR="00DF7410" w:rsidRPr="005D1F82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DF7410" w:rsidRPr="005D1F82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="00DF7410" w:rsidRPr="005D1F82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spa</w:t>
      </w:r>
      <w:r w:rsidR="00DF7410" w:rsidRPr="005D1F8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DF7410"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781" type="#_x0000_t75" style="position:absolute;margin-left:73.85pt;margin-top:.7pt;width:464.6pt;height:306.35pt;z-index:251709952">
            <v:imagedata r:id="rId35" o:title="imagem 04"/>
          </v:shape>
        </w:pic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20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390" w:lineRule="exact"/>
        <w:ind w:left="2146" w:right="-20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tabs>
          <w:tab w:val="left" w:pos="10000"/>
        </w:tabs>
        <w:autoSpaceDE w:val="0"/>
        <w:autoSpaceDN w:val="0"/>
        <w:adjustRightInd w:val="0"/>
        <w:spacing w:after="0" w:line="240" w:lineRule="auto"/>
        <w:ind w:left="2146" w:right="-20"/>
        <w:rPr>
          <w:rFonts w:ascii="Arial" w:hAnsi="Arial" w:cs="Arial"/>
          <w:color w:val="000000"/>
          <w:sz w:val="36"/>
          <w:szCs w:val="36"/>
          <w:lang w:val="en-US"/>
        </w:rPr>
      </w:pPr>
      <w:r w:rsidRPr="005D1F82">
        <w:rPr>
          <w:rFonts w:ascii="Arial" w:hAnsi="Arial" w:cs="Arial"/>
          <w:color w:val="2A2A29"/>
          <w:w w:val="57"/>
          <w:sz w:val="36"/>
          <w:szCs w:val="36"/>
          <w:lang w:val="en-US"/>
        </w:rPr>
        <w:t>.</w:t>
      </w:r>
    </w:p>
    <w:p w:rsidR="00DF7410" w:rsidRPr="005D1F82" w:rsidRDefault="00DF7410">
      <w:pPr>
        <w:widowControl w:val="0"/>
        <w:tabs>
          <w:tab w:val="left" w:pos="5060"/>
          <w:tab w:val="left" w:pos="9100"/>
        </w:tabs>
        <w:autoSpaceDE w:val="0"/>
        <w:autoSpaceDN w:val="0"/>
        <w:adjustRightInd w:val="0"/>
        <w:spacing w:before="66" w:after="0" w:line="240" w:lineRule="auto"/>
        <w:ind w:left="2146" w:right="-20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DF7410" w:rsidRPr="00110309" w:rsidRDefault="00DF7410">
      <w:pPr>
        <w:widowControl w:val="0"/>
        <w:tabs>
          <w:tab w:val="left" w:pos="4980"/>
          <w:tab w:val="left" w:pos="6620"/>
          <w:tab w:val="left" w:pos="9620"/>
        </w:tabs>
        <w:autoSpaceDE w:val="0"/>
        <w:autoSpaceDN w:val="0"/>
        <w:adjustRightInd w:val="0"/>
        <w:spacing w:before="66" w:after="0" w:line="278" w:lineRule="auto"/>
        <w:ind w:left="2146" w:right="617"/>
        <w:rPr>
          <w:rFonts w:ascii="Times New Roman" w:hAnsi="Times New Roman"/>
          <w:color w:val="FFFFFF"/>
          <w:sz w:val="20"/>
          <w:szCs w:val="20"/>
          <w:lang w:val="en-US"/>
        </w:rPr>
      </w:pPr>
      <w:r w:rsidRPr="00110309">
        <w:rPr>
          <w:rFonts w:ascii="Times New Roman" w:hAnsi="Times New Roman"/>
          <w:b/>
          <w:bCs/>
          <w:color w:val="FFFFFF"/>
          <w:sz w:val="20"/>
          <w:szCs w:val="20"/>
          <w:lang w:val="en-US"/>
        </w:rPr>
        <w:t>4)</w:t>
      </w:r>
      <w:r w:rsidRPr="00110309">
        <w:rPr>
          <w:rFonts w:ascii="Times New Roman" w:hAnsi="Times New Roman"/>
          <w:b/>
          <w:bCs/>
          <w:color w:val="FFFFFF"/>
          <w:spacing w:val="-40"/>
          <w:sz w:val="20"/>
          <w:szCs w:val="20"/>
          <w:lang w:val="en-US"/>
        </w:rPr>
        <w:t xml:space="preserve"> </w:t>
      </w:r>
      <w:r w:rsidRPr="00110309">
        <w:rPr>
          <w:rFonts w:ascii="Times New Roman" w:hAnsi="Times New Roman"/>
          <w:b/>
          <w:bCs/>
          <w:color w:val="FFFFFF"/>
          <w:sz w:val="20"/>
          <w:szCs w:val="20"/>
          <w:lang w:val="en-US"/>
        </w:rPr>
        <w:tab/>
      </w:r>
      <w:proofErr w:type="gramStart"/>
      <w:r w:rsidRPr="00110309">
        <w:rPr>
          <w:rFonts w:ascii="Arial" w:hAnsi="Arial" w:cs="Arial"/>
          <w:color w:val="FFFFFF"/>
          <w:w w:val="60"/>
          <w:sz w:val="36"/>
          <w:szCs w:val="36"/>
          <w:lang w:val="en-US"/>
        </w:rPr>
        <w:t xml:space="preserve">will </w:t>
      </w:r>
      <w:r w:rsidRPr="00110309">
        <w:rPr>
          <w:rFonts w:ascii="Arial" w:hAnsi="Arial" w:cs="Arial"/>
          <w:color w:val="FFFFFF"/>
          <w:spacing w:val="26"/>
          <w:w w:val="60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w w:val="60"/>
          <w:sz w:val="36"/>
          <w:szCs w:val="36"/>
          <w:lang w:val="en-US"/>
        </w:rPr>
        <w:t>love</w:t>
      </w:r>
      <w:proofErr w:type="gramEnd"/>
      <w:r w:rsidRPr="00110309">
        <w:rPr>
          <w:rFonts w:ascii="Arial" w:hAnsi="Arial" w:cs="Arial"/>
          <w:color w:val="FFFFFF"/>
          <w:spacing w:val="6"/>
          <w:w w:val="60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w w:val="60"/>
          <w:sz w:val="36"/>
          <w:szCs w:val="36"/>
          <w:lang w:val="en-US"/>
        </w:rPr>
        <w:t>it.</w:t>
      </w:r>
      <w:r w:rsidRPr="00110309">
        <w:rPr>
          <w:rFonts w:ascii="Arial" w:hAnsi="Arial" w:cs="Arial"/>
          <w:color w:val="FFFFFF"/>
          <w:spacing w:val="46"/>
          <w:w w:val="60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w w:val="60"/>
          <w:sz w:val="36"/>
          <w:szCs w:val="36"/>
          <w:lang w:val="en-US"/>
        </w:rPr>
        <w:t>Come</w:t>
      </w:r>
      <w:r w:rsidRPr="00110309">
        <w:rPr>
          <w:rFonts w:ascii="Arial" w:hAnsi="Arial" w:cs="Arial"/>
          <w:color w:val="FFFFFF"/>
          <w:spacing w:val="45"/>
          <w:w w:val="60"/>
          <w:sz w:val="36"/>
          <w:szCs w:val="36"/>
          <w:lang w:val="en-US"/>
        </w:rPr>
        <w:t xml:space="preserve"> </w:t>
      </w:r>
      <w:r w:rsidRPr="00110309">
        <w:rPr>
          <w:rFonts w:ascii="Times New Roman" w:hAnsi="Times New Roman"/>
          <w:b/>
          <w:bCs/>
          <w:color w:val="FFFFFF"/>
          <w:sz w:val="20"/>
          <w:szCs w:val="20"/>
          <w:lang w:val="en-US"/>
        </w:rPr>
        <w:t>5)</w:t>
      </w:r>
      <w:r w:rsidRPr="00110309">
        <w:rPr>
          <w:rFonts w:ascii="Times New Roman" w:hAnsi="Times New Roman"/>
          <w:b/>
          <w:bCs/>
          <w:color w:val="FFFFFF"/>
          <w:spacing w:val="-40"/>
          <w:sz w:val="20"/>
          <w:szCs w:val="20"/>
          <w:lang w:val="en-US"/>
        </w:rPr>
        <w:t xml:space="preserve"> </w:t>
      </w:r>
      <w:r w:rsidRPr="00110309">
        <w:rPr>
          <w:rFonts w:ascii="Times New Roman" w:hAnsi="Times New Roman"/>
          <w:b/>
          <w:bCs/>
          <w:color w:val="FFFFFF"/>
          <w:sz w:val="20"/>
          <w:szCs w:val="20"/>
          <w:lang w:val="en-US"/>
        </w:rPr>
        <w:tab/>
      </w:r>
      <w:r w:rsidRPr="00110309">
        <w:rPr>
          <w:rFonts w:ascii="Arial" w:hAnsi="Arial" w:cs="Arial"/>
          <w:color w:val="FFFFFF"/>
          <w:w w:val="57"/>
          <w:sz w:val="36"/>
          <w:szCs w:val="36"/>
          <w:lang w:val="en-US"/>
        </w:rPr>
        <w:t>,</w:t>
      </w:r>
      <w:r w:rsidRPr="00110309">
        <w:rPr>
          <w:rFonts w:ascii="Arial" w:hAnsi="Arial" w:cs="Arial"/>
          <w:color w:val="FFFFFF"/>
          <w:spacing w:val="29"/>
          <w:w w:val="57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w w:val="71"/>
          <w:sz w:val="36"/>
          <w:szCs w:val="36"/>
          <w:lang w:val="en-US"/>
        </w:rPr>
        <w:t xml:space="preserve">it’ll </w:t>
      </w:r>
      <w:r w:rsidRPr="00110309">
        <w:rPr>
          <w:rFonts w:ascii="Arial" w:hAnsi="Arial" w:cs="Arial"/>
          <w:color w:val="FFFFFF"/>
          <w:w w:val="47"/>
          <w:sz w:val="36"/>
          <w:szCs w:val="36"/>
          <w:lang w:val="en-US"/>
        </w:rPr>
        <w:t>be</w:t>
      </w:r>
      <w:r w:rsidRPr="00110309">
        <w:rPr>
          <w:rFonts w:ascii="Arial" w:hAnsi="Arial" w:cs="Arial"/>
          <w:color w:val="FFFFFF"/>
          <w:spacing w:val="32"/>
          <w:w w:val="47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w w:val="67"/>
          <w:sz w:val="36"/>
          <w:szCs w:val="36"/>
          <w:lang w:val="en-US"/>
        </w:rPr>
        <w:t>fun.</w:t>
      </w:r>
      <w:r w:rsidRPr="00110309">
        <w:rPr>
          <w:rFonts w:ascii="Arial" w:hAnsi="Arial" w:cs="Arial"/>
          <w:color w:val="FFFFFF"/>
          <w:spacing w:val="12"/>
          <w:w w:val="67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spacing w:val="15"/>
          <w:w w:val="85"/>
          <w:sz w:val="36"/>
          <w:szCs w:val="36"/>
          <w:lang w:val="en-US"/>
        </w:rPr>
        <w:t>T</w:t>
      </w:r>
      <w:r w:rsidRPr="00110309">
        <w:rPr>
          <w:rFonts w:ascii="Arial" w:hAnsi="Arial" w:cs="Arial"/>
          <w:color w:val="FFFFFF"/>
          <w:w w:val="46"/>
          <w:sz w:val="36"/>
          <w:szCs w:val="36"/>
          <w:lang w:val="en-US"/>
        </w:rPr>
        <w:t>he</w:t>
      </w:r>
      <w:r w:rsidRPr="00110309">
        <w:rPr>
          <w:rFonts w:ascii="Arial" w:hAnsi="Arial" w:cs="Arial"/>
          <w:color w:val="FFFFFF"/>
          <w:spacing w:val="-21"/>
          <w:sz w:val="36"/>
          <w:szCs w:val="36"/>
          <w:lang w:val="en-US"/>
        </w:rPr>
        <w:t xml:space="preserve"> </w:t>
      </w:r>
      <w:proofErr w:type="gramStart"/>
      <w:r w:rsidRPr="00110309">
        <w:rPr>
          <w:rFonts w:ascii="Arial" w:hAnsi="Arial" w:cs="Arial"/>
          <w:color w:val="FFFFFF"/>
          <w:w w:val="59"/>
          <w:sz w:val="36"/>
          <w:szCs w:val="36"/>
          <w:lang w:val="en-US"/>
        </w:rPr>
        <w:t xml:space="preserve">party </w:t>
      </w:r>
      <w:r w:rsidRPr="00110309">
        <w:rPr>
          <w:rFonts w:ascii="Arial" w:hAnsi="Arial" w:cs="Arial"/>
          <w:color w:val="FFFFFF"/>
          <w:spacing w:val="9"/>
          <w:w w:val="59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w w:val="59"/>
          <w:sz w:val="36"/>
          <w:szCs w:val="36"/>
          <w:lang w:val="en-US"/>
        </w:rPr>
        <w:t>is</w:t>
      </w:r>
      <w:proofErr w:type="gramEnd"/>
      <w:r w:rsidRPr="00110309">
        <w:rPr>
          <w:rFonts w:ascii="Arial" w:hAnsi="Arial" w:cs="Arial"/>
          <w:color w:val="FFFFFF"/>
          <w:spacing w:val="7"/>
          <w:w w:val="59"/>
          <w:sz w:val="36"/>
          <w:szCs w:val="36"/>
          <w:lang w:val="en-US"/>
        </w:rPr>
        <w:t xml:space="preserve"> </w:t>
      </w:r>
      <w:r w:rsidRPr="00110309">
        <w:rPr>
          <w:rFonts w:ascii="Times New Roman" w:hAnsi="Times New Roman"/>
          <w:b/>
          <w:bCs/>
          <w:color w:val="FFFFFF"/>
          <w:sz w:val="20"/>
          <w:szCs w:val="20"/>
          <w:lang w:val="en-US"/>
        </w:rPr>
        <w:t>6)</w:t>
      </w:r>
      <w:r w:rsidRPr="00110309">
        <w:rPr>
          <w:rFonts w:ascii="Times New Roman" w:hAnsi="Times New Roman"/>
          <w:b/>
          <w:bCs/>
          <w:color w:val="FFFFFF"/>
          <w:spacing w:val="-40"/>
          <w:sz w:val="20"/>
          <w:szCs w:val="20"/>
          <w:lang w:val="en-US"/>
        </w:rPr>
        <w:t xml:space="preserve"> </w:t>
      </w:r>
      <w:r w:rsidRPr="00110309">
        <w:rPr>
          <w:rFonts w:ascii="Times New Roman" w:hAnsi="Times New Roman"/>
          <w:b/>
          <w:bCs/>
          <w:color w:val="FFFFFF"/>
          <w:sz w:val="20"/>
          <w:szCs w:val="20"/>
          <w:lang w:val="en-US"/>
        </w:rPr>
        <w:tab/>
      </w:r>
      <w:r w:rsidRPr="00110309">
        <w:rPr>
          <w:rFonts w:ascii="Times New Roman" w:hAnsi="Times New Roman"/>
          <w:b/>
          <w:bCs/>
          <w:color w:val="FFFFFF"/>
          <w:sz w:val="20"/>
          <w:szCs w:val="20"/>
          <w:lang w:val="en-US"/>
        </w:rPr>
        <w:tab/>
      </w:r>
      <w:r w:rsidRPr="00110309">
        <w:rPr>
          <w:rFonts w:ascii="Arial" w:hAnsi="Arial" w:cs="Arial"/>
          <w:color w:val="FFFFFF"/>
          <w:spacing w:val="4"/>
          <w:w w:val="96"/>
          <w:sz w:val="36"/>
          <w:szCs w:val="36"/>
          <w:lang w:val="en-US"/>
        </w:rPr>
        <w:t>S</w:t>
      </w:r>
      <w:r w:rsidRPr="00110309">
        <w:rPr>
          <w:rFonts w:ascii="Arial" w:hAnsi="Arial" w:cs="Arial"/>
          <w:color w:val="FFFFFF"/>
          <w:w w:val="64"/>
          <w:sz w:val="36"/>
          <w:szCs w:val="36"/>
          <w:lang w:val="en-US"/>
        </w:rPr>
        <w:t>aturday</w:t>
      </w:r>
      <w:r w:rsidRPr="00110309">
        <w:rPr>
          <w:rFonts w:ascii="Arial" w:hAnsi="Arial" w:cs="Arial"/>
          <w:color w:val="FFFFFF"/>
          <w:spacing w:val="-21"/>
          <w:sz w:val="36"/>
          <w:szCs w:val="36"/>
          <w:lang w:val="en-US"/>
        </w:rPr>
        <w:t xml:space="preserve"> </w:t>
      </w:r>
      <w:r w:rsidRPr="00110309">
        <w:rPr>
          <w:rFonts w:ascii="Times New Roman" w:hAnsi="Times New Roman"/>
          <w:b/>
          <w:bCs/>
          <w:color w:val="FFFFFF"/>
          <w:w w:val="106"/>
          <w:sz w:val="20"/>
          <w:szCs w:val="20"/>
          <w:lang w:val="en-US"/>
        </w:rPr>
        <w:t>7)</w:t>
      </w:r>
    </w:p>
    <w:p w:rsidR="00DF7410" w:rsidRPr="00110309" w:rsidRDefault="00DF7410">
      <w:pPr>
        <w:widowControl w:val="0"/>
        <w:tabs>
          <w:tab w:val="left" w:pos="5180"/>
        </w:tabs>
        <w:autoSpaceDE w:val="0"/>
        <w:autoSpaceDN w:val="0"/>
        <w:adjustRightInd w:val="0"/>
        <w:spacing w:before="2" w:after="0" w:line="240" w:lineRule="auto"/>
        <w:ind w:left="2146" w:right="-20"/>
        <w:rPr>
          <w:rFonts w:ascii="Times New Roman" w:hAnsi="Times New Roman"/>
          <w:color w:val="FFFFFF"/>
          <w:sz w:val="20"/>
          <w:szCs w:val="20"/>
          <w:lang w:val="en-US"/>
        </w:rPr>
      </w:pPr>
      <w:r w:rsidRPr="00110309">
        <w:rPr>
          <w:rFonts w:ascii="Arial" w:hAnsi="Arial" w:cs="Arial"/>
          <w:color w:val="FFFFFF"/>
          <w:sz w:val="36"/>
          <w:szCs w:val="36"/>
          <w:lang w:val="en-US"/>
        </w:rPr>
        <w:t>8</w:t>
      </w:r>
      <w:r w:rsidRPr="00110309">
        <w:rPr>
          <w:rFonts w:ascii="Arial" w:hAnsi="Arial" w:cs="Arial"/>
          <w:color w:val="FFFFFF"/>
          <w:spacing w:val="-34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w w:val="56"/>
          <w:sz w:val="36"/>
          <w:szCs w:val="36"/>
          <w:lang w:val="en-US"/>
        </w:rPr>
        <w:t>pm</w:t>
      </w:r>
      <w:r w:rsidRPr="00110309">
        <w:rPr>
          <w:rFonts w:ascii="Arial" w:hAnsi="Arial" w:cs="Arial"/>
          <w:color w:val="FFFFFF"/>
          <w:spacing w:val="20"/>
          <w:w w:val="56"/>
          <w:sz w:val="36"/>
          <w:szCs w:val="36"/>
          <w:lang w:val="en-US"/>
        </w:rPr>
        <w:t xml:space="preserve"> </w:t>
      </w:r>
      <w:r w:rsidRPr="00110309">
        <w:rPr>
          <w:rFonts w:ascii="Times New Roman" w:hAnsi="Times New Roman"/>
          <w:b/>
          <w:bCs/>
          <w:color w:val="FFFFFF"/>
          <w:sz w:val="20"/>
          <w:szCs w:val="20"/>
          <w:lang w:val="en-US"/>
        </w:rPr>
        <w:t>8)</w:t>
      </w:r>
      <w:r w:rsidRPr="00110309">
        <w:rPr>
          <w:rFonts w:ascii="Times New Roman" w:hAnsi="Times New Roman"/>
          <w:b/>
          <w:bCs/>
          <w:color w:val="FFFFFF"/>
          <w:spacing w:val="-40"/>
          <w:sz w:val="20"/>
          <w:szCs w:val="20"/>
          <w:lang w:val="en-US"/>
        </w:rPr>
        <w:t xml:space="preserve"> </w:t>
      </w:r>
      <w:r w:rsidRPr="00110309">
        <w:rPr>
          <w:rFonts w:ascii="Times New Roman" w:hAnsi="Times New Roman"/>
          <w:b/>
          <w:bCs/>
          <w:color w:val="FFFFFF"/>
          <w:sz w:val="20"/>
          <w:szCs w:val="20"/>
          <w:lang w:val="en-US"/>
        </w:rPr>
        <w:tab/>
      </w:r>
      <w:r w:rsidRPr="00110309">
        <w:rPr>
          <w:rFonts w:ascii="Arial" w:hAnsi="Arial" w:cs="Arial"/>
          <w:color w:val="FFFFFF"/>
          <w:w w:val="83"/>
          <w:sz w:val="36"/>
          <w:szCs w:val="36"/>
          <w:lang w:val="en-US"/>
        </w:rPr>
        <w:t>Pi</w:t>
      </w:r>
      <w:r w:rsidRPr="00110309">
        <w:rPr>
          <w:rFonts w:ascii="Arial" w:hAnsi="Arial" w:cs="Arial"/>
          <w:color w:val="FFFFFF"/>
          <w:spacing w:val="-2"/>
          <w:w w:val="83"/>
          <w:sz w:val="36"/>
          <w:szCs w:val="36"/>
          <w:lang w:val="en-US"/>
        </w:rPr>
        <w:t>z</w:t>
      </w:r>
      <w:r w:rsidRPr="00110309">
        <w:rPr>
          <w:rFonts w:ascii="Arial" w:hAnsi="Arial" w:cs="Arial"/>
          <w:color w:val="FFFFFF"/>
          <w:spacing w:val="7"/>
          <w:w w:val="65"/>
          <w:sz w:val="36"/>
          <w:szCs w:val="36"/>
          <w:lang w:val="en-US"/>
        </w:rPr>
        <w:t>z</w:t>
      </w:r>
      <w:r w:rsidRPr="00110309">
        <w:rPr>
          <w:rFonts w:ascii="Arial" w:hAnsi="Arial" w:cs="Arial"/>
          <w:color w:val="FFFFFF"/>
          <w:w w:val="59"/>
          <w:sz w:val="36"/>
          <w:szCs w:val="36"/>
          <w:lang w:val="en-US"/>
        </w:rPr>
        <w:t>a</w:t>
      </w:r>
      <w:r w:rsidRPr="00110309">
        <w:rPr>
          <w:rFonts w:ascii="Arial" w:hAnsi="Arial" w:cs="Arial"/>
          <w:color w:val="FFFFFF"/>
          <w:spacing w:val="-24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spacing w:val="-10"/>
          <w:sz w:val="36"/>
          <w:szCs w:val="36"/>
          <w:lang w:val="en-US"/>
        </w:rPr>
        <w:t>H</w:t>
      </w:r>
      <w:r w:rsidRPr="00110309">
        <w:rPr>
          <w:rFonts w:ascii="Arial" w:hAnsi="Arial" w:cs="Arial"/>
          <w:color w:val="FFFFFF"/>
          <w:w w:val="64"/>
          <w:sz w:val="36"/>
          <w:szCs w:val="36"/>
          <w:lang w:val="en-US"/>
        </w:rPr>
        <w:t>ut.</w:t>
      </w:r>
      <w:r w:rsidRPr="00110309">
        <w:rPr>
          <w:rFonts w:ascii="Arial" w:hAnsi="Arial" w:cs="Arial"/>
          <w:color w:val="FFFFFF"/>
          <w:spacing w:val="-24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w w:val="62"/>
          <w:sz w:val="36"/>
          <w:szCs w:val="36"/>
          <w:lang w:val="en-US"/>
        </w:rPr>
        <w:t>Please</w:t>
      </w:r>
      <w:r w:rsidRPr="00110309">
        <w:rPr>
          <w:rFonts w:ascii="Arial" w:hAnsi="Arial" w:cs="Arial"/>
          <w:color w:val="FFFFFF"/>
          <w:spacing w:val="3"/>
          <w:w w:val="62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w w:val="62"/>
          <w:sz w:val="36"/>
          <w:szCs w:val="36"/>
          <w:lang w:val="en-US"/>
        </w:rPr>
        <w:t>call</w:t>
      </w:r>
      <w:r w:rsidRPr="00110309">
        <w:rPr>
          <w:rFonts w:ascii="Arial" w:hAnsi="Arial" w:cs="Arial"/>
          <w:color w:val="FFFFFF"/>
          <w:spacing w:val="41"/>
          <w:w w:val="62"/>
          <w:sz w:val="36"/>
          <w:szCs w:val="36"/>
          <w:lang w:val="en-US"/>
        </w:rPr>
        <w:t xml:space="preserve"> </w:t>
      </w:r>
      <w:r w:rsidRPr="00110309">
        <w:rPr>
          <w:rFonts w:ascii="Times New Roman" w:hAnsi="Times New Roman"/>
          <w:b/>
          <w:bCs/>
          <w:color w:val="FFFFFF"/>
          <w:w w:val="106"/>
          <w:sz w:val="20"/>
          <w:szCs w:val="20"/>
          <w:lang w:val="en-US"/>
        </w:rPr>
        <w:t>9)</w:t>
      </w:r>
    </w:p>
    <w:p w:rsidR="00DF7410" w:rsidRPr="00110309" w:rsidRDefault="00DF7410">
      <w:pPr>
        <w:widowControl w:val="0"/>
        <w:tabs>
          <w:tab w:val="left" w:pos="5060"/>
        </w:tabs>
        <w:autoSpaceDE w:val="0"/>
        <w:autoSpaceDN w:val="0"/>
        <w:adjustRightInd w:val="0"/>
        <w:spacing w:before="66" w:after="0" w:line="240" w:lineRule="auto"/>
        <w:ind w:left="2146" w:right="-20"/>
        <w:rPr>
          <w:rFonts w:ascii="Arial" w:hAnsi="Arial" w:cs="Arial"/>
          <w:color w:val="FFFFFF"/>
          <w:sz w:val="36"/>
          <w:szCs w:val="36"/>
          <w:lang w:val="en-US"/>
        </w:rPr>
      </w:pPr>
      <w:proofErr w:type="gramStart"/>
      <w:r w:rsidRPr="00110309">
        <w:rPr>
          <w:rFonts w:ascii="Arial" w:hAnsi="Arial" w:cs="Arial"/>
          <w:color w:val="FFFFFF"/>
          <w:w w:val="63"/>
          <w:sz w:val="36"/>
          <w:szCs w:val="36"/>
          <w:lang w:val="en-US"/>
        </w:rPr>
        <w:t>to</w:t>
      </w:r>
      <w:proofErr w:type="gramEnd"/>
      <w:r w:rsidRPr="00110309">
        <w:rPr>
          <w:rFonts w:ascii="Arial" w:hAnsi="Arial" w:cs="Arial"/>
          <w:color w:val="FFFFFF"/>
          <w:spacing w:val="22"/>
          <w:w w:val="63"/>
          <w:sz w:val="36"/>
          <w:szCs w:val="36"/>
          <w:lang w:val="en-US"/>
        </w:rPr>
        <w:t xml:space="preserve"> </w:t>
      </w:r>
      <w:r w:rsidRPr="00110309">
        <w:rPr>
          <w:rFonts w:ascii="Times New Roman" w:hAnsi="Times New Roman"/>
          <w:b/>
          <w:bCs/>
          <w:color w:val="FFFFFF"/>
          <w:sz w:val="20"/>
          <w:szCs w:val="20"/>
          <w:lang w:val="en-US"/>
        </w:rPr>
        <w:t>10)</w:t>
      </w:r>
      <w:r w:rsidRPr="00110309">
        <w:rPr>
          <w:rFonts w:ascii="Times New Roman" w:hAnsi="Times New Roman"/>
          <w:b/>
          <w:bCs/>
          <w:color w:val="FFFFFF"/>
          <w:spacing w:val="-29"/>
          <w:sz w:val="20"/>
          <w:szCs w:val="20"/>
          <w:lang w:val="en-US"/>
        </w:rPr>
        <w:t xml:space="preserve"> </w:t>
      </w:r>
      <w:r w:rsidRPr="00110309">
        <w:rPr>
          <w:rFonts w:ascii="Times New Roman" w:hAnsi="Times New Roman"/>
          <w:b/>
          <w:bCs/>
          <w:color w:val="FFFFFF"/>
          <w:sz w:val="20"/>
          <w:szCs w:val="20"/>
          <w:lang w:val="en-US"/>
        </w:rPr>
        <w:tab/>
      </w:r>
      <w:r w:rsidRPr="00110309">
        <w:rPr>
          <w:rFonts w:ascii="Arial" w:hAnsi="Arial" w:cs="Arial"/>
          <w:color w:val="FFFFFF"/>
          <w:w w:val="57"/>
          <w:sz w:val="36"/>
          <w:szCs w:val="36"/>
          <w:lang w:val="en-US"/>
        </w:rPr>
        <w:t>.</w:t>
      </w:r>
    </w:p>
    <w:p w:rsidR="00DF7410" w:rsidRPr="00110309" w:rsidRDefault="00DF7410">
      <w:pPr>
        <w:widowControl w:val="0"/>
        <w:autoSpaceDE w:val="0"/>
        <w:autoSpaceDN w:val="0"/>
        <w:adjustRightInd w:val="0"/>
        <w:spacing w:after="0" w:line="140" w:lineRule="exact"/>
        <w:rPr>
          <w:rFonts w:ascii="Arial" w:hAnsi="Arial" w:cs="Arial"/>
          <w:color w:val="FFFFFF"/>
          <w:sz w:val="14"/>
          <w:szCs w:val="14"/>
          <w:lang w:val="en-US"/>
        </w:rPr>
      </w:pPr>
    </w:p>
    <w:p w:rsidR="00DF7410" w:rsidRPr="00110309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FFFFFF"/>
          <w:sz w:val="20"/>
          <w:szCs w:val="20"/>
          <w:lang w:val="en-US"/>
        </w:rPr>
      </w:pPr>
    </w:p>
    <w:p w:rsidR="00DF7410" w:rsidRPr="00110309" w:rsidRDefault="00DF7410">
      <w:pPr>
        <w:widowControl w:val="0"/>
        <w:autoSpaceDE w:val="0"/>
        <w:autoSpaceDN w:val="0"/>
        <w:adjustRightInd w:val="0"/>
        <w:spacing w:after="0" w:line="480" w:lineRule="atLeast"/>
        <w:ind w:left="2146" w:right="7616"/>
        <w:rPr>
          <w:rFonts w:ascii="Arial" w:hAnsi="Arial" w:cs="Arial"/>
          <w:color w:val="FFFFFF"/>
          <w:sz w:val="36"/>
          <w:szCs w:val="36"/>
          <w:lang w:val="en-US"/>
        </w:rPr>
      </w:pPr>
      <w:r w:rsidRPr="00110309">
        <w:rPr>
          <w:rFonts w:ascii="Arial" w:hAnsi="Arial" w:cs="Arial"/>
          <w:color w:val="FFFFFF"/>
          <w:spacing w:val="-9"/>
          <w:w w:val="105"/>
          <w:sz w:val="36"/>
          <w:szCs w:val="36"/>
          <w:lang w:val="en-US"/>
        </w:rPr>
        <w:t>B</w:t>
      </w:r>
      <w:r w:rsidRPr="00110309">
        <w:rPr>
          <w:rFonts w:ascii="Arial" w:hAnsi="Arial" w:cs="Arial"/>
          <w:color w:val="FFFFFF"/>
          <w:w w:val="64"/>
          <w:sz w:val="36"/>
          <w:szCs w:val="36"/>
          <w:lang w:val="en-US"/>
        </w:rPr>
        <w:t>ig</w:t>
      </w:r>
      <w:r w:rsidRPr="00110309">
        <w:rPr>
          <w:rFonts w:ascii="Arial" w:hAnsi="Arial" w:cs="Arial"/>
          <w:color w:val="FFFFFF"/>
          <w:spacing w:val="-15"/>
          <w:sz w:val="36"/>
          <w:szCs w:val="36"/>
          <w:lang w:val="en-US"/>
        </w:rPr>
        <w:t xml:space="preserve"> </w:t>
      </w:r>
      <w:r w:rsidRPr="00110309">
        <w:rPr>
          <w:rFonts w:ascii="Arial" w:hAnsi="Arial" w:cs="Arial"/>
          <w:color w:val="FFFFFF"/>
          <w:w w:val="58"/>
          <w:sz w:val="36"/>
          <w:szCs w:val="36"/>
          <w:lang w:val="en-US"/>
        </w:rPr>
        <w:t xml:space="preserve">hug, </w:t>
      </w:r>
      <w:r w:rsidRPr="00110309">
        <w:rPr>
          <w:rFonts w:ascii="Arial" w:hAnsi="Arial" w:cs="Arial"/>
          <w:color w:val="FFFFFF"/>
          <w:spacing w:val="-12"/>
          <w:w w:val="106"/>
          <w:sz w:val="36"/>
          <w:szCs w:val="36"/>
          <w:lang w:val="en-US"/>
        </w:rPr>
        <w:t>J</w:t>
      </w:r>
      <w:r w:rsidRPr="00110309">
        <w:rPr>
          <w:rFonts w:ascii="Arial" w:hAnsi="Arial" w:cs="Arial"/>
          <w:color w:val="FFFFFF"/>
          <w:w w:val="60"/>
          <w:sz w:val="36"/>
          <w:szCs w:val="36"/>
          <w:lang w:val="en-US"/>
        </w:rPr>
        <w:t>ulie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before="35" w:after="0" w:line="240" w:lineRule="auto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  <w:r w:rsidRPr="005D1F82">
        <w:rPr>
          <w:rFonts w:ascii="Arial" w:hAnsi="Arial" w:cs="Arial"/>
          <w:color w:val="2A2A29"/>
          <w:w w:val="96"/>
          <w:sz w:val="20"/>
          <w:szCs w:val="20"/>
          <w:lang w:val="en-US"/>
        </w:rPr>
        <w:t>(Adap</w:t>
      </w:r>
      <w:r w:rsidRPr="005D1F82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Pr="005D1F82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Pr="005D1F82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Pr="005D1F82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5D1F82">
        <w:rPr>
          <w:rFonts w:ascii="Arial" w:hAnsi="Arial" w:cs="Arial"/>
          <w:color w:val="2A2A29"/>
          <w:sz w:val="20"/>
          <w:szCs w:val="20"/>
          <w:lang w:val="en-US"/>
        </w:rPr>
        <w:t>om:</w:t>
      </w:r>
      <w:r w:rsidRPr="005D1F82">
        <w:rPr>
          <w:rFonts w:ascii="Arial" w:hAnsi="Arial" w:cs="Arial"/>
          <w:color w:val="2A2A29"/>
          <w:spacing w:val="25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4"/>
          <w:sz w:val="20"/>
          <w:szCs w:val="20"/>
          <w:lang w:val="en-US"/>
        </w:rPr>
        <w:t>Cambridge</w:t>
      </w:r>
      <w:r w:rsidRPr="005D1F82">
        <w:rPr>
          <w:rFonts w:ascii="Arial" w:hAnsi="Arial" w:cs="Arial"/>
          <w:color w:val="2A2A29"/>
          <w:spacing w:val="-5"/>
          <w:w w:val="94"/>
          <w:sz w:val="20"/>
          <w:szCs w:val="20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15"/>
          <w:w w:val="85"/>
          <w:sz w:val="20"/>
          <w:szCs w:val="20"/>
          <w:lang w:val="en-US"/>
        </w:rPr>
        <w:t>T</w:t>
      </w:r>
      <w:r w:rsidRPr="005D1F82">
        <w:rPr>
          <w:rFonts w:ascii="Arial" w:hAnsi="Arial" w:cs="Arial"/>
          <w:color w:val="2A2A29"/>
          <w:w w:val="96"/>
          <w:sz w:val="20"/>
          <w:szCs w:val="20"/>
          <w:lang w:val="en-US"/>
        </w:rPr>
        <w:t>ests</w:t>
      </w:r>
      <w:r w:rsidRPr="005D1F82">
        <w:rPr>
          <w:rFonts w:ascii="Arial" w:hAnsi="Arial" w:cs="Arial"/>
          <w:color w:val="2A2A29"/>
          <w:w w:val="89"/>
          <w:sz w:val="20"/>
          <w:szCs w:val="20"/>
          <w:lang w:val="en-US"/>
        </w:rPr>
        <w:t>)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35" w:after="0" w:line="240" w:lineRule="auto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  <w:sectPr w:rsidR="00DF7410" w:rsidRPr="005D1F82">
          <w:pgSz w:w="11920" w:h="16840"/>
          <w:pgMar w:top="1060" w:right="1140" w:bottom="800" w:left="0" w:header="172" w:footer="608" w:gutter="0"/>
          <w:cols w:space="720" w:equalWidth="0">
            <w:col w:w="10780"/>
          </w:cols>
          <w:noEndnote/>
        </w:sect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before="51" w:after="0" w:line="240" w:lineRule="auto"/>
        <w:ind w:left="10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lastRenderedPageBreak/>
        <w:pict>
          <v:group id="_x0000_s1782" style="position:absolute;left:0;text-align:left;margin-left:0;margin-top:0;width:595.25pt;height:45.65pt;z-index:-251605504;mso-position-horizontal-relative:page;mso-position-vertical-relative:page" coordsize="11905,913" o:allowincell="f">
            <v:rect id="_x0000_s1783" style="position:absolute;width:10200;height:340;mso-position-horizontal-relative:page;mso-position-vertical-relative:page" o:allowincell="f" filled="f" stroked="f">
              <v:textbox inset="0,0,0,0">
                <w:txbxContent>
                  <w:p w:rsidR="00365F59" w:rsidRDefault="00584A3B" w:rsidP="00365F59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8" type="#_x0000_t75" style="width:512.75pt;height:16.9pt">
                          <v:imagedata r:id="rId7" o:title=""/>
                        </v:shape>
                      </w:pict>
                    </w:r>
                  </w:p>
                  <w:p w:rsidR="00365F59" w:rsidRDefault="00365F59" w:rsidP="00365F5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84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785" style="position:absolute;left:5672;top:11;width:801;height:732" coordorigin="5672,11" coordsize="801,732" o:allowincell="f">
              <v:shape id="_x0000_s1786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787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788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789" style="position:absolute;left:7456;top:89;width:661;height:602" coordorigin="7456,89" coordsize="661,602" o:allowincell="f">
              <v:shape id="_x0000_s1790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791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792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793" style="position:absolute;left:9251;top:149;width:523;height:475" coordorigin="9251,149" coordsize="523,475" o:allowincell="f">
              <v:shape id="_x0000_s1794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795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796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365F59" w:rsidRDefault="00584A3B" w:rsidP="00365F59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0" type="#_x0000_t75" style="width:88.3pt;height:28.8pt">
                          <v:imagedata r:id="rId8" o:title=""/>
                        </v:shape>
                      </w:pict>
                    </w:r>
                  </w:p>
                  <w:p w:rsidR="00365F59" w:rsidRDefault="00365F59" w:rsidP="00365F59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797" style="position:absolute;left:9899;width:1521;height:903" coordsize="1521,903" o:allowincell="f" path="m13,l12,4,9,23,6,44,3,64,2,84,,105r,21l2,190r7,64l22,315r16,59l59,431r25,55l113,538r33,50l182,635r40,43l265,718r46,37l359,788r52,30l464,843r56,21l577,881r60,12l698,901r62,2l823,901r61,-8l943,881r58,-17l1056,843r54,-25l1161,789r49,-33l1255,720r43,-40l1338,637r36,-45l1407,543r29,-51l1461,438r21,-55l1499,325r12,-59l1519,205r2,-63l1521,121r-1,-20l1519,80r-2,-20l1514,40r-3,-20l1508,,15,r,l13,e" fillcolor="#727272" stroked="f">
              <v:path arrowok="t"/>
            </v:shape>
            <v:shape id="_x0000_s1798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79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  <w:r>
        <w:rPr>
          <w:noProof/>
        </w:rPr>
        <w:pict>
          <v:rect id="_x0000_s1542" style="position:absolute;left:0;text-align:left;margin-left:154.85pt;margin-top:6.1pt;width:48.3pt;height:13pt;z-index:-251641344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group id="_x0000_s1543" style="position:absolute;left:0;text-align:left;margin-left:0;margin-top:0;width:595.25pt;height:51.65pt;z-index:-251640320;mso-position-horizontal-relative:page;mso-position-vertical-relative:page" coordsize="11905,1033" o:allowincell="f">
            <v:rect id="_x0000_s1544" style="position:absolute;width:10200;height:340;mso-position-horizontal-relative:page;mso-position-vertical-relative:page" o:allowincell="f" filled="f" stroked="f">
              <v:textbox inset="0,0,0,0">
                <w:txbxContent>
                  <w:p w:rsidR="00DF7410" w:rsidRDefault="00584A3B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2" type="#_x0000_t75" style="width:512.75pt;height:16.9pt">
                          <v:imagedata r:id="rId36" o:title=""/>
                        </v:shape>
                      </w:pict>
                    </w:r>
                  </w:p>
                  <w:p w:rsidR="00DF7410" w:rsidRDefault="00DF7410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4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shape id="_x0000_s1546" style="position:absolute;left:5672;top:11;width:537;height:732" coordsize="537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547" style="position:absolute;left:6127;top:39;width:346;height:675" coordsize="346,675" o:allowincell="f" path="m80,l,,22,2,42,8,59,18,69,28,288,271r,1l297,280r8,10l314,312r3,12l317,349r-3,12l310,371r-4,12l299,393r-9,9l289,402,69,646r-1,1l53,661r-19,9l15,675r66,l90,666,310,421r13,-15l334,389r8,-21l345,349r,-25l342,305,331,281,321,265,310,253r-2,-2l90,9r,-1l80,e" fillcolor="#8b8b8b" stroked="f">
              <v:path arrowok="t"/>
            </v:shape>
            <v:shape id="_x0000_s1548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shape id="_x0000_s1549" style="position:absolute;left:7456;top:89;width:444;height:602" coordsize="444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550" style="position:absolute;left:7822;top:113;width:295;height:553" coordsize="295,553" o:allowincell="f" path="m76,l,,25,1,45,7r15,9l66,22,246,222r1,1l254,230r6,8l264,247r4,9l270,266r,21l268,296r-3,9l261,314r-6,9l248,330r-1,l65,532,49,545r-18,8l5,553r72,l79,551r4,-4l265,346r9,-9l281,326r5,-12l291,303r3,-13l294,263r-3,-14l286,238r-6,-12l273,214r-10,-8l83,6,76,e" fillcolor="#8b8b8b" stroked="f">
              <v:path arrowok="t"/>
            </v:shape>
            <v:shape id="_x0000_s1551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shape id="_x0000_s1552" style="position:absolute;left:9251;top:149;width:350;height:475" coordsize="350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553" style="position:absolute;left:9549;top:166;width:225;height:441" coordsize="225,441" o:allowincell="f" path="m51,l,,21,3r17,9l44,18,187,177r6,6l198,189r3,8l204,204r2,8l206,228r-2,8l202,242r-3,8l194,257r-6,5l188,262,44,422,27,435,8,440r44,l58,435,202,275r7,-7l215,259r4,-9l223,241r2,-10l225,209r-2,-11l219,189r-5,-9l208,171r-8,-7l57,5,51,e" fillcolor="#8b8b8b" stroked="f">
              <v:path arrowok="t"/>
            </v:shape>
            <v:rect id="_x0000_s1554" style="position:absolute;left:10122;width:1780;height:580;mso-position-horizontal-relative:page;mso-position-vertical-relative:page" o:allowincell="f" filled="f" stroked="f">
              <v:textbox inset="0,0,0,0">
                <w:txbxContent>
                  <w:p w:rsidR="00DF7410" w:rsidRDefault="00584A3B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4" type="#_x0000_t75" style="width:88.3pt;height:28.8pt">
                          <v:imagedata r:id="rId37" o:title=""/>
                        </v:shape>
                      </w:pict>
                    </w:r>
                  </w:p>
                  <w:p w:rsidR="00DF7410" w:rsidRDefault="00DF7410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55" style="position:absolute;left:10472;top:461;width:878;height:182" coordsize="878,182" o:allowincell="f" path="m878,l66,,45,6,26,18,12,34,3,54,,76r,39l6,136r12,19l34,169r20,9l77,182r683,-1l760,181r5,-5l801,130,834,82,863,31,878,e" fillcolor="#9e9e9e" stroked="f">
              <v:path arrowok="t"/>
            </v:shape>
            <v:shape id="_x0000_s1556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  <w10:wrap anchorx="page" anchory="page"/>
          </v:group>
        </w:pict>
      </w:r>
      <w:r w:rsidR="00DF7410" w:rsidRPr="005D1F8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DF7410" w:rsidRPr="005D1F82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DF7410" w:rsidRPr="005D1F8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DF7410" w:rsidRPr="005D1F8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DF7410" w:rsidRPr="005D1F82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me</w:t>
      </w:r>
      <w:r w:rsidR="00DF7410" w:rsidRPr="005D1F8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DF7410" w:rsidRPr="005D1F82">
        <w:rPr>
          <w:rFonts w:ascii="Arial" w:hAnsi="Arial" w:cs="Arial"/>
          <w:color w:val="2A2A29"/>
          <w:sz w:val="24"/>
          <w:szCs w:val="24"/>
          <w:lang w:val="en-US"/>
        </w:rPr>
        <w:t>sage.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34" w:after="0" w:line="270" w:lineRule="exact"/>
        <w:ind w:left="53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Wri</w:t>
      </w:r>
      <w:r w:rsidRPr="005D1F8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him</w:t>
      </w:r>
      <w:r w:rsidRPr="005D1F82">
        <w:rPr>
          <w:rFonts w:ascii="Arial" w:hAnsi="Arial" w:cs="Arial"/>
          <w:color w:val="2A2A29"/>
          <w:spacing w:val="10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5D1F82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biog</w:t>
      </w:r>
      <w:r w:rsidRPr="005D1F8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r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aphy</w:t>
      </w:r>
      <w:r w:rsidRPr="005D1F82">
        <w:rPr>
          <w:rFonts w:ascii="Arial" w:hAnsi="Arial" w:cs="Arial"/>
          <w:color w:val="2A2A29"/>
          <w:spacing w:val="2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with</w:t>
      </w:r>
      <w:r w:rsidRPr="005D1F82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5D1F82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Pr="005D1F8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5D1F82">
        <w:rPr>
          <w:rFonts w:ascii="Arial" w:hAnsi="Arial" w:cs="Arial"/>
          <w:color w:val="2A2A29"/>
          <w:spacing w:val="8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he</w:t>
      </w:r>
      <w:r w:rsidRPr="005D1F82">
        <w:rPr>
          <w:rFonts w:ascii="Arial" w:hAnsi="Arial" w:cs="Arial"/>
          <w:color w:val="2A2A29"/>
          <w:spacing w:val="-12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ga</w:t>
      </w:r>
      <w:r w:rsidRPr="005D1F82">
        <w:rPr>
          <w:rFonts w:ascii="Arial" w:hAnsi="Arial" w:cs="Arial"/>
          <w:color w:val="2A2A29"/>
          <w:spacing w:val="-2"/>
          <w:w w:val="95"/>
          <w:position w:val="-1"/>
          <w:sz w:val="24"/>
          <w:szCs w:val="24"/>
          <w:lang w:val="en-US"/>
        </w:rPr>
        <w:t>v</w:t>
      </w:r>
      <w:r w:rsidRPr="005D1F82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e</w:t>
      </w:r>
      <w:r w:rsidRPr="005D1F82">
        <w:rPr>
          <w:rFonts w:ascii="Arial" w:hAnsi="Arial" w:cs="Arial"/>
          <w:color w:val="2A2A29"/>
          <w:spacing w:val="-1"/>
          <w:w w:val="95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y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</w:t>
      </w:r>
      <w:r w:rsidRPr="005D1F82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Pr="005D1F82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Pr="005D1F8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his </w:t>
      </w:r>
      <w:r w:rsidRPr="005D1F82">
        <w:rPr>
          <w:rFonts w:ascii="Arial" w:hAnsi="Arial" w:cs="Arial"/>
          <w:color w:val="2A2A29"/>
          <w:w w:val="111"/>
          <w:position w:val="-1"/>
          <w:sz w:val="24"/>
          <w:szCs w:val="24"/>
          <w:lang w:val="en-US"/>
        </w:rPr>
        <w:t>b</w:t>
      </w:r>
      <w:r w:rsidRPr="005D1F82">
        <w:rPr>
          <w:rFonts w:ascii="Arial" w:hAnsi="Arial" w:cs="Arial"/>
          <w:color w:val="2A2A29"/>
          <w:spacing w:val="-5"/>
          <w:w w:val="111"/>
          <w:position w:val="-1"/>
          <w:sz w:val="24"/>
          <w:szCs w:val="24"/>
          <w:lang w:val="en-US"/>
        </w:rPr>
        <w:t>l</w:t>
      </w:r>
      <w:r w:rsidRPr="005D1F82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og.</w:t>
      </w:r>
    </w:p>
    <w:p w:rsidR="00DF7410" w:rsidRPr="005D1F82" w:rsidRDefault="00DF7410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DF7410" w:rsidRPr="005D1F82" w:rsidRDefault="00DF7410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7410" w:rsidRPr="005D1F82" w:rsidRDefault="00584A3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bookmarkStart w:id="0" w:name="_GoBack"/>
      <w:r>
        <w:rPr>
          <w:noProof/>
        </w:rPr>
        <w:pict>
          <v:shape id="_x0000_s1800" type="#_x0000_t75" style="position:absolute;margin-left:-33.95pt;margin-top:5.15pt;width:527.75pt;height:657.5pt;z-index:251712000">
            <v:imagedata r:id="rId38" o:title="imagem 05"/>
          </v:shape>
        </w:pict>
      </w:r>
      <w:bookmarkEnd w:id="0"/>
    </w:p>
    <w:sectPr w:rsidR="00DF7410" w:rsidRPr="005D1F82">
      <w:headerReference w:type="even" r:id="rId39"/>
      <w:headerReference w:type="default" r:id="rId40"/>
      <w:pgSz w:w="11920" w:h="16840"/>
      <w:pgMar w:top="1180" w:right="220" w:bottom="800" w:left="1140" w:header="991" w:footer="318" w:gutter="0"/>
      <w:cols w:space="720" w:equalWidth="0">
        <w:col w:w="1056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748" w:rsidRDefault="00D97748" w:rsidP="00DF7410">
      <w:pPr>
        <w:spacing w:after="0" w:line="240" w:lineRule="auto"/>
      </w:pPr>
      <w:r>
        <w:separator/>
      </w:r>
    </w:p>
  </w:endnote>
  <w:endnote w:type="continuationSeparator" w:id="0">
    <w:p w:rsidR="00D97748" w:rsidRDefault="00D97748" w:rsidP="00DF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584A3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553.6pt;margin-top:800.5pt;width:26.8pt;height:16pt;z-index:-251660288;mso-position-horizontal-relative:page;mso-position-vertical-relative:page" o:allowincell="f" filled="f" stroked="f">
          <v:textbox inset="0,0,0,0">
            <w:txbxContent>
              <w:p w:rsidR="00DF7410" w:rsidRDefault="00DF7410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 w:rsidR="006633B8"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separate"/>
                </w:r>
                <w:r w:rsidR="006633B8">
                  <w:rPr>
                    <w:rFonts w:ascii="Arial" w:hAnsi="Arial" w:cs="Arial"/>
                    <w:noProof/>
                    <w:color w:val="2A2A29"/>
                    <w:sz w:val="28"/>
                    <w:szCs w:val="28"/>
                  </w:rPr>
                  <w:t>176</w: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DF741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DF741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DF7410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DF741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DF7410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748" w:rsidRDefault="00D97748" w:rsidP="00DF7410">
      <w:pPr>
        <w:spacing w:after="0" w:line="240" w:lineRule="auto"/>
      </w:pPr>
      <w:r>
        <w:separator/>
      </w:r>
    </w:p>
  </w:footnote>
  <w:footnote w:type="continuationSeparator" w:id="0">
    <w:p w:rsidR="00D97748" w:rsidRDefault="00D97748" w:rsidP="00DF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584A3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67" style="position:absolute;z-index:-251667456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68" style="position:absolute;margin-left:285.8pt;margin-top:18.6pt;width:37.8pt;height:34.55pt;z-index:-251666432;mso-position-horizontal-relative:page;mso-position-vertical-relative:page" coordorigin="5716,372" coordsize="756,691" o:allowincell="f">
          <v:shape id="_x0000_s2069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70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71" style="position:absolute;margin-left:220.05pt;margin-top:21.2pt;width:32.15pt;height:29.35pt;z-index:-251665408;mso-position-horizontal-relative:page;mso-position-vertical-relative:page" coordorigin="4401,424" coordsize="643,587" o:allowincell="f">
          <v:shape id="_x0000_s2072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73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74" style="position:absolute;margin-left:154.25pt;margin-top:23.8pt;width:26.5pt;height:24.15pt;z-index:-251664384;mso-position-horizontal-relative:page;mso-position-vertical-relative:page" coordorigin="3085,476" coordsize="530,483" o:allowincell="f">
          <v:shape id="_x0000_s2075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76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77" style="position:absolute;margin-left:88.55pt;margin-top:26.3pt;width:20.95pt;height:19.15pt;z-index:-251663360;mso-position-horizontal-relative:page;mso-position-vertical-relative:page" coordorigin="1771,526" coordsize="419,383" o:allowincell="f">
          <v:shape id="_x0000_s2078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79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80" style="position:absolute;z-index:-251662336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584A3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49" style="position:absolute;margin-left:0;margin-top:0;width:595.25pt;height:45.65pt;z-index:-251669504;mso-position-horizontal-relative:page;mso-position-vertical-relative:page" coordsize="11905,913" o:allowincell="f">
          <v:rect id="_x0000_s2050" style="position:absolute;width:10200;height:340;mso-position-horizontal-relative:page;mso-position-vertical-relative:page" o:allowincell="f" filled="f" stroked="f">
            <v:textbox inset="0,0,0,0">
              <w:txbxContent>
                <w:p w:rsidR="00DF7410" w:rsidRDefault="00584A3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12.75pt;height:16.9pt">
                        <v:imagedata r:id="rId1" o:title=""/>
                      </v:shape>
                    </w:pict>
                  </w:r>
                </w:p>
                <w:p w:rsidR="00DF7410" w:rsidRDefault="00DF74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51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52" style="position:absolute;left:5672;top:11;width:801;height:732" coordorigin="5672,11" coordsize="801,732" o:allowincell="f">
            <v:shape id="_x0000_s205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5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55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56" style="position:absolute;left:7456;top:89;width:661;height:602" coordorigin="7456,89" coordsize="661,602" o:allowincell="f">
            <v:shape id="_x0000_s205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5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59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60" style="position:absolute;left:9251;top:149;width:523;height:475" coordorigin="9251,149" coordsize="523,475" o:allowincell="f">
            <v:shape id="_x0000_s206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6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63" style="position:absolute;left:10122;width:1780;height:580;mso-position-horizontal-relative:page;mso-position-vertical-relative:page" o:allowincell="f" filled="f" stroked="f">
            <v:textbox inset="0,0,0,0">
              <w:txbxContent>
                <w:p w:rsidR="00DF7410" w:rsidRDefault="00584A3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8.3pt;height:28.8pt">
                        <v:imagedata r:id="rId2" o:title=""/>
                      </v:shape>
                    </w:pict>
                  </w:r>
                </w:p>
                <w:p w:rsidR="00DF7410" w:rsidRDefault="00DF74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4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65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402.9pt;margin-top:49.55pt;width:136.7pt;height:11pt;z-index:-251668480;mso-position-horizontal-relative:page;mso-position-vertical-relative:page" o:allowincell="f" filled="f" stroked="f">
          <v:textbox inset="0,0,0,0">
            <w:txbxContent>
              <w:p w:rsidR="00DF7410" w:rsidRDefault="00DF7410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584A3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101" style="position:absolute;z-index:-251657216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102" style="position:absolute;margin-left:285.8pt;margin-top:18.6pt;width:37.8pt;height:34.55pt;z-index:-251656192;mso-position-horizontal-relative:page;mso-position-vertical-relative:page" coordorigin="5716,372" coordsize="756,691" o:allowincell="f">
          <v:shape id="_x0000_s2103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104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105" style="position:absolute;margin-left:220.05pt;margin-top:21.2pt;width:32.15pt;height:29.35pt;z-index:-251655168;mso-position-horizontal-relative:page;mso-position-vertical-relative:page" coordorigin="4401,424" coordsize="643,587" o:allowincell="f">
          <v:shape id="_x0000_s2106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107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108" style="position:absolute;margin-left:154.25pt;margin-top:23.8pt;width:26.5pt;height:24.15pt;z-index:-251654144;mso-position-horizontal-relative:page;mso-position-vertical-relative:page" coordorigin="3085,476" coordsize="530,483" o:allowincell="f">
          <v:shape id="_x0000_s2109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110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111" style="position:absolute;margin-left:88.55pt;margin-top:26.3pt;width:20.95pt;height:19.15pt;z-index:-251653120;mso-position-horizontal-relative:page;mso-position-vertical-relative:page" coordorigin="1771,526" coordsize="419,383" o:allowincell="f">
          <v:shape id="_x0000_s2112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113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114" style="position:absolute;z-index:-251652096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584A3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83" style="position:absolute;margin-left:0;margin-top:0;width:595.25pt;height:45.65pt;z-index:-251659264;mso-position-horizontal-relative:page;mso-position-vertical-relative:page" coordsize="11905,913" o:allowincell="f">
          <v:rect id="_x0000_s2084" style="position:absolute;width:10200;height:340;mso-position-horizontal-relative:page;mso-position-vertical-relative:page" o:allowincell="f" filled="f" stroked="f">
            <v:textbox style="mso-next-textbox:#_x0000_s2084" inset="0,0,0,0">
              <w:txbxContent>
                <w:p w:rsidR="00DF7410" w:rsidRDefault="00584A3B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41" type="#_x0000_t75" style="width:512.75pt;height:16.9pt">
                        <v:imagedata r:id="rId1" o:title=""/>
                      </v:shape>
                    </w:pict>
                  </w:r>
                </w:p>
                <w:p w:rsidR="00DF7410" w:rsidRDefault="00DF74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8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86" style="position:absolute;left:5672;top:11;width:801;height:732" coordorigin="5672,11" coordsize="801,732" o:allowincell="f">
            <v:shape id="_x0000_s208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8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8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90" style="position:absolute;left:7456;top:89;width:661;height:602" coordorigin="7456,89" coordsize="661,602" o:allowincell="f">
            <v:shape id="_x0000_s209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9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9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94" style="position:absolute;left:9251;top:149;width:523;height:475" coordorigin="9251,149" coordsize="523,475" o:allowincell="f">
            <v:shape id="_x0000_s209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9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97" style="position:absolute;left:10122;width:1780;height:580;mso-position-horizontal-relative:page;mso-position-vertical-relative:page" o:allowincell="f" filled="f" stroked="f">
            <v:textbox style="mso-next-textbox:#_x0000_s2097" inset="0,0,0,0">
              <w:txbxContent>
                <w:p w:rsidR="00DF7410" w:rsidRDefault="00584A3B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42" type="#_x0000_t75" style="width:88.3pt;height:28.8pt">
                        <v:imagedata r:id="rId2" o:title=""/>
                      </v:shape>
                    </w:pict>
                  </w:r>
                </w:p>
                <w:p w:rsidR="00DF7410" w:rsidRDefault="00DF741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9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9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position:absolute;margin-left:402.9pt;margin-top:49.55pt;width:136.7pt;height:11pt;z-index:-251658240;mso-position-horizontal-relative:page;mso-position-vertical-relative:page" o:allowincell="f" filled="f" stroked="f">
          <v:textbox style="mso-next-textbox:#_x0000_s2100" inset="0,0,0,0">
            <w:txbxContent>
              <w:p w:rsidR="00DF7410" w:rsidRDefault="00DF7410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584A3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402.9pt;margin-top:49.55pt;width:136.7pt;height:11pt;z-index:-251648000;mso-position-horizontal-relative:page;mso-position-vertical-relative:page" o:allowincell="f" filled="f" stroked="f">
          <v:textbox inset="0,0,0,0">
            <w:txbxContent>
              <w:p w:rsidR="00DF7410" w:rsidRDefault="00DF7410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410" w:rsidRDefault="00584A3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position:absolute;margin-left:402.9pt;margin-top:49.55pt;width:136.7pt;height:11pt;z-index:-251649024;mso-position-horizontal-relative:page;mso-position-vertical-relative:page" o:allowincell="f" filled="f" stroked="f">
          <v:textbox inset="0,0,0,0">
            <w:txbxContent>
              <w:p w:rsidR="00DF7410" w:rsidRDefault="00DF7410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131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774F"/>
    <w:rsid w:val="00110309"/>
    <w:rsid w:val="001463FF"/>
    <w:rsid w:val="001F7BB6"/>
    <w:rsid w:val="00365F59"/>
    <w:rsid w:val="00584A3B"/>
    <w:rsid w:val="005D1F82"/>
    <w:rsid w:val="006633B8"/>
    <w:rsid w:val="00700434"/>
    <w:rsid w:val="0089163F"/>
    <w:rsid w:val="00B27AC0"/>
    <w:rsid w:val="00BF7732"/>
    <w:rsid w:val="00D2774F"/>
    <w:rsid w:val="00D97748"/>
    <w:rsid w:val="00DE19E8"/>
    <w:rsid w:val="00DF7410"/>
    <w:rsid w:val="00EB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31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</o:regrouptable>
    </o:shapelayout>
  </w:shapeDefaults>
  <w:decimalSymbol w:val=","/>
  <w:listSeparator w:val=";"/>
  <w15:docId w15:val="{99B7ACEC-57FC-47EB-B1A1-F5BB1D896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33B8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6633B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633B8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6633B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eader" Target="header3.xml"/><Relationship Id="rId39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19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9.jpeg"/><Relationship Id="rId25" Type="http://schemas.openxmlformats.org/officeDocument/2006/relationships/image" Target="media/image15.jpeg"/><Relationship Id="rId33" Type="http://schemas.openxmlformats.org/officeDocument/2006/relationships/hyperlink" Target="http://www.lisbonlux.com/culture/portuguese-fashion-designers.html)" TargetMode="External"/><Relationship Id="rId38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oter" Target="footer6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4.png"/><Relationship Id="rId32" Type="http://schemas.openxmlformats.org/officeDocument/2006/relationships/image" Target="media/image18.jpeg"/><Relationship Id="rId37" Type="http://schemas.openxmlformats.org/officeDocument/2006/relationships/image" Target="media/image4.png"/><Relationship Id="rId40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4.xml"/><Relationship Id="rId28" Type="http://schemas.openxmlformats.org/officeDocument/2006/relationships/footer" Target="footer5.xml"/><Relationship Id="rId36" Type="http://schemas.openxmlformats.org/officeDocument/2006/relationships/image" Target="media/image3.png"/><Relationship Id="rId10" Type="http://schemas.openxmlformats.org/officeDocument/2006/relationships/header" Target="header2.xml"/><Relationship Id="rId19" Type="http://schemas.openxmlformats.org/officeDocument/2006/relationships/image" Target="media/image11.jpeg"/><Relationship Id="rId31" Type="http://schemas.openxmlformats.org/officeDocument/2006/relationships/image" Target="media/image17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jpeg"/><Relationship Id="rId22" Type="http://schemas.openxmlformats.org/officeDocument/2006/relationships/footer" Target="footer3.xml"/><Relationship Id="rId27" Type="http://schemas.openxmlformats.org/officeDocument/2006/relationships/header" Target="header4.xml"/><Relationship Id="rId30" Type="http://schemas.openxmlformats.org/officeDocument/2006/relationships/image" Target="media/image16.png"/><Relationship Id="rId35" Type="http://schemas.openxmlformats.org/officeDocument/2006/relationships/image" Target="media/image20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ABEFBA61-C084-4A95-90EF-31FFBD492E0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16</TotalTime>
  <Pages>7</Pages>
  <Words>1230</Words>
  <Characters>6643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7858</CharactersWithSpaces>
  <SharedDoc>false</SharedDoc>
  <HLinks>
    <vt:vector size="6" baseType="variant">
      <vt:variant>
        <vt:i4>7274623</vt:i4>
      </vt:variant>
      <vt:variant>
        <vt:i4>0</vt:i4>
      </vt:variant>
      <vt:variant>
        <vt:i4>0</vt:i4>
      </vt:variant>
      <vt:variant>
        <vt:i4>5</vt:i4>
      </vt:variant>
      <vt:variant>
        <vt:lpwstr>http://www.lisbonlux.com/culture/portuguese-fashion-designers.html)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Tiago</dc:creator>
  <cp:keywords/>
  <cp:lastModifiedBy>Pedro Carreira</cp:lastModifiedBy>
  <cp:revision>3</cp:revision>
  <dcterms:created xsi:type="dcterms:W3CDTF">2014-06-20T17:07:00Z</dcterms:created>
  <dcterms:modified xsi:type="dcterms:W3CDTF">2014-07-01T14:49:00Z</dcterms:modified>
</cp:coreProperties>
</file>