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6A9" w:rsidRPr="00E929E5" w:rsidRDefault="00222114" w:rsidP="00E929E5">
      <w:pPr>
        <w:widowControl w:val="0"/>
        <w:autoSpaceDE w:val="0"/>
        <w:autoSpaceDN w:val="0"/>
        <w:adjustRightInd w:val="0"/>
        <w:spacing w:before="29" w:after="0" w:line="240" w:lineRule="auto"/>
        <w:ind w:right="90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026" style="position:absolute;left:0;text-align:left;margin-left:-11pt;margin-top:-1in;width:447.65pt;height:53.2pt;z-index:251677696" coordsize="8953,106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953;height:1064;mso-position-horizontal-relative:margin">
              <v:imagedata r:id="rId5" o:title=""/>
            </v:shape>
            <v:shape id="_x0000_s1028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>
        <w:rPr>
          <w:noProof/>
        </w:rPr>
        <w:pict>
          <v:group id="_x0000_s1029" style="position:absolute;left:0;text-align:left;margin-left:285.8pt;margin-top:18.6pt;width:37.8pt;height:34.55pt;z-index:-251674624;mso-position-horizontal-relative:page;mso-position-vertical-relative:page" coordorigin="5716,372" coordsize="756,691" o:allowincell="f">
            <v:shape id="_x0000_s1030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  <v:path arrowok="t"/>
            </v:shape>
            <v:shape id="_x0000_s1031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2" style="position:absolute;left:0;text-align:left;margin-left:220.05pt;margin-top:21.2pt;width:32.15pt;height:29.35pt;z-index:-251673600;mso-position-horizontal-relative:page;mso-position-vertical-relative:page" coordorigin="4401,424" coordsize="643,587" o:allowincell="f">
            <v:shape id="_x0000_s1033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  <v:path arrowok="t"/>
            </v:shape>
            <v:shape id="_x0000_s1034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5" style="position:absolute;left:0;text-align:left;margin-left:154.25pt;margin-top:23.8pt;width:26.5pt;height:24.15pt;z-index:-251672576;mso-position-horizontal-relative:page;mso-position-vertical-relative:page" coordorigin="3085,476" coordsize="530,483" o:allowincell="f">
            <v:shape id="_x0000_s1036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  <v:path arrowok="t"/>
            </v:shape>
            <v:shape id="_x0000_s1037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38" style="position:absolute;left:0;text-align:left;margin-left:88.55pt;margin-top:26.3pt;width:20.95pt;height:19.15pt;z-index:-251671552;mso-position-horizontal-relative:page;mso-position-vertical-relative:page" coordorigin="1771,526" coordsize="419,383" o:allowincell="f">
            <v:shape id="_x0000_s1039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  <v:path arrowok="t"/>
            </v:shape>
            <v:shape id="_x0000_s1040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  <v:path arrowok="t"/>
            </v:shape>
            <w10:wrap anchorx="page" anchory="page"/>
          </v:group>
        </w:pict>
      </w:r>
      <w:r>
        <w:rPr>
          <w:noProof/>
        </w:rPr>
        <w:pict>
          <v:polyline id="_x0000_s1041" style="position:absolute;left:0;text-align:left;z-index:-251670528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  <v:path arrowok="t"/>
            <w10:wrap anchorx="page" anchory="page"/>
          </v:polyline>
        </w:pict>
      </w:r>
      <w:r>
        <w:rPr>
          <w:noProof/>
        </w:rPr>
        <w:pict>
          <v:polyline id="_x0000_s1042" style="position:absolute;left:0;text-align:left;z-index:-25166950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  <v:path arrowok="t"/>
            <w10:wrap anchorx="page" anchory="page"/>
          </v:polyline>
        </w:pict>
      </w:r>
      <w:r>
        <w:rPr>
          <w:noProof/>
        </w:rPr>
        <w:pict>
          <v:group id="_x0000_s1043" style="position:absolute;left:0;text-align:left;margin-left:57pt;margin-top:-7.25pt;width:241.25pt;height:38.9pt;z-index:-251668480;mso-position-horizontal-relative:page" coordorigin="1140,-145" coordsize="4825,778" o:allowincell="f">
            <v:rect id="_x0000_s1044" style="position:absolute;left:1791;top:48;width:3520;height:380;mso-position-horizontal-relative:page" o:allowincell="f" filled="f" stroked="f">
              <v:textbox inset="0,0,0,0">
                <w:txbxContent>
                  <w:p w:rsidR="006E26A9" w:rsidRDefault="006E26A9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6E26A9" w:rsidRDefault="006E26A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45" style="position:absolute;left:1160;top:-125;width:4785;height:738" coordsize="4785,738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6" type="#_x0000_t136" style="position:absolute;left:0;text-align:left;margin-left:89.75pt;margin-top:4.15pt;width:175.1pt;height:18pt;rotation:358;z-index:-251667456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A"/>
            <w10:wrap anchorx="page"/>
          </v:shape>
        </w:pict>
      </w:r>
      <w:r w:rsidR="006E26A9" w:rsidRPr="00E929E5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6E26A9" w:rsidRPr="00E929E5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6E26A9" w:rsidRPr="00E929E5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6E26A9" w:rsidRPr="00E929E5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9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E929E5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1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4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E929E5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E929E5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E929E5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E929E5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E929E5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E929E5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2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4" w:after="0" w:line="240" w:lineRule="auto"/>
        <w:ind w:left="91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ac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wit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E929E5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eac</w:t>
      </w:r>
      <w:r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h</w:t>
      </w:r>
      <w:r w:rsidRPr="00E929E5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103"/>
          <w:sz w:val="24"/>
          <w:szCs w:val="24"/>
          <w:lang w:val="en-US"/>
        </w:rPr>
        <w:t>othe</w:t>
      </w:r>
      <w:r w:rsidRPr="00E929E5">
        <w:rPr>
          <w:rFonts w:ascii="Arial" w:hAnsi="Arial" w:cs="Arial"/>
          <w:color w:val="2A2A29"/>
          <w:spacing w:val="-35"/>
          <w:w w:val="103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w w:val="103"/>
          <w:sz w:val="24"/>
          <w:szCs w:val="24"/>
          <w:lang w:val="en-US"/>
        </w:rPr>
        <w:t>.</w:t>
      </w:r>
      <w:r w:rsidRPr="00E929E5">
        <w:rPr>
          <w:rFonts w:ascii="Arial" w:hAnsi="Arial" w:cs="Arial"/>
          <w:color w:val="2A2A29"/>
          <w:spacing w:val="-17"/>
          <w:w w:val="10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an</w:t>
      </w:r>
      <w:r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E929E5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ans</w:t>
      </w:r>
      <w:r w:rsidRPr="00E929E5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tion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usin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E929E5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p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omp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ma</w:t>
      </w:r>
      <w:r w:rsidRPr="00E929E5">
        <w:rPr>
          <w:rFonts w:ascii="Arial" w:hAnsi="Arial" w:cs="Arial"/>
          <w:color w:val="2A2A29"/>
          <w:spacing w:val="-7"/>
          <w:w w:val="104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erial.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E929E5">
        <w:rPr>
          <w:rFonts w:ascii="Times New Roman" w:hAnsi="Times New Roman"/>
          <w:b/>
          <w:bCs/>
          <w:color w:val="2A2A29"/>
          <w:spacing w:val="4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w w:val="107"/>
          <w:sz w:val="28"/>
          <w:szCs w:val="28"/>
          <w:lang w:val="en-US"/>
        </w:rPr>
        <w:t>A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" w:after="0" w:line="320" w:lineRule="exact"/>
        <w:ind w:left="914" w:right="95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E929E5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929E5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E929E5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sh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w. Look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E929E5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929E5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E929E5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E929E5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our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E929E5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47" style="position:absolute;margin-left:41.35pt;margin-top:8.2pt;width:482.6pt;height:207.1pt;z-index:-251662336" o:regroupid="1" o:allowincell="f" stroked="f">
            <v:path arrowok="t"/>
          </v:rect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pict>
          <v:rect id="_x0000_s1048" style="position:absolute;margin-left:43.5pt;margin-top:3.95pt;width:482.85pt;height:203.75pt;z-index:-251661312" o:regroupid="1" o:allowincell="f" fillcolor="#f2f2f2 [3052]" stroked="f">
            <v:path arrowok="t"/>
          </v:rect>
        </w:pict>
      </w:r>
      <w:r>
        <w:rPr>
          <w:noProof/>
        </w:rPr>
        <w:pict>
          <v:polyline id="_x0000_s1049" style="position:absolute;z-index:-251663360" points="54.1pt,2.65pt,52.15pt,2.65pt,50.55pt,2.65pt,49.2pt,2.75pt,48.15pt,2.95pt,47.3pt,3.25pt,46.7pt,3.7pt,46.25pt,4.3pt,45.95pt,5.15pt,45.75pt,6.2pt,45.65pt,7.5pt,45.65pt,9.15pt,45.65pt,200.2pt,45.65pt,201.8pt,45.75pt,203.1pt,45.95pt,204.2pt,46.25pt,205pt,46.7pt,205.65pt,47.3pt,206.1pt,48.1pt,206.4pt,49.2pt,206.6pt,50.5pt,206.7pt,52.15pt,206.7pt,515.3pt,206.7pt,516.9pt,206.7pt,518.25pt,206.6pt,519.3pt,206.4pt,520.15pt,206.1pt,520.75pt,205.65pt,521.2pt,205.05pt,521.5pt,204.2pt,521.7pt,203.15pt,521.8pt,201.85pt,521.85pt,200.2pt,521.85pt,9.15pt,521.8pt,7.55pt,521.7pt,6.2pt,521.55pt,5.15pt,521.25pt,4.3pt,520.8pt,3.7pt,520.15pt,3.25pt,519.35pt,2.95pt,518.3pt,2.75pt,516.95pt,2.65pt,515.35pt,2.65pt,54.1pt,2.65pt" coordsize="9525,4082" o:regroupid="1" o:allowincell="f" fillcolor="#dadada" stroked="f">
            <v:path arrowok="t"/>
          </v:polyline>
        </w:pic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2" w:after="0" w:line="240" w:lineRule="auto"/>
        <w:ind w:left="4844" w:right="4037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929E5">
        <w:rPr>
          <w:rFonts w:ascii="Times New Roman" w:hAnsi="Times New Roman"/>
          <w:b/>
          <w:bCs/>
          <w:color w:val="2A2A29"/>
          <w:spacing w:val="-14"/>
          <w:sz w:val="20"/>
          <w:szCs w:val="20"/>
          <w:lang w:val="en-US"/>
        </w:rPr>
        <w:t>F</w:t>
      </w:r>
      <w:r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ASHION</w:t>
      </w:r>
      <w:r w:rsidRPr="00E929E5">
        <w:rPr>
          <w:rFonts w:ascii="Times New Roman" w:hAnsi="Times New Roman"/>
          <w:b/>
          <w:bCs/>
          <w:color w:val="2A2A29"/>
          <w:spacing w:val="27"/>
          <w:sz w:val="20"/>
          <w:szCs w:val="20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SH</w:t>
      </w:r>
      <w:r w:rsidRPr="00E929E5">
        <w:rPr>
          <w:rFonts w:ascii="Times New Roman" w:hAnsi="Times New Roman"/>
          <w:b/>
          <w:bCs/>
          <w:color w:val="2A2A29"/>
          <w:spacing w:val="-4"/>
          <w:sz w:val="20"/>
          <w:szCs w:val="20"/>
          <w:lang w:val="en-US"/>
        </w:rPr>
        <w:t>O</w:t>
      </w:r>
      <w:r w:rsidRPr="00E929E5">
        <w:rPr>
          <w:rFonts w:ascii="Times New Roman" w:hAnsi="Times New Roman"/>
          <w:b/>
          <w:bCs/>
          <w:color w:val="2A2A29"/>
          <w:w w:val="98"/>
          <w:sz w:val="20"/>
          <w:szCs w:val="20"/>
          <w:lang w:val="en-US"/>
        </w:rPr>
        <w:t>W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3272" w:right="2466"/>
        <w:jc w:val="center"/>
        <w:rPr>
          <w:rFonts w:ascii="Arial" w:hAnsi="Arial" w:cs="Arial"/>
          <w:color w:val="000000"/>
          <w:w w:val="97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Come</w:t>
      </w:r>
      <w:r w:rsidRPr="00E929E5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and see</w:t>
      </w:r>
      <w:r w:rsidRPr="00E929E5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edes-Benz</w:t>
      </w:r>
      <w:r w:rsidRPr="00E929E5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w w:val="97"/>
          <w:sz w:val="24"/>
          <w:szCs w:val="24"/>
          <w:lang w:val="en-US"/>
        </w:rPr>
        <w:t xml:space="preserve">ashion </w:t>
      </w:r>
      <w:r w:rsidRPr="00E929E5">
        <w:rPr>
          <w:rFonts w:ascii="Arial" w:hAnsi="Arial" w:cs="Arial"/>
          <w:color w:val="2A2A29"/>
          <w:spacing w:val="-9"/>
          <w:w w:val="97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w w:val="97"/>
          <w:sz w:val="24"/>
          <w:szCs w:val="24"/>
          <w:lang w:val="en-US"/>
        </w:rPr>
        <w:t>eek</w: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w w:val="97"/>
          <w:sz w:val="26"/>
          <w:szCs w:val="26"/>
          <w:lang w:val="en-US"/>
        </w:rPr>
      </w:pPr>
      <w:r>
        <w:rPr>
          <w:noProof/>
        </w:rPr>
        <w:pict>
          <v:rect id="_x0000_s1050" style="position:absolute;margin-left:317.15pt;margin-top:10pt;width:196.75pt;height:137.25pt;z-index:-251660288" o:regroupid="1" o:allowincell="f" fillcolor="#f2f2f2 [3052]" stroked="f">
            <v:path arrowok="t"/>
          </v:rect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78" w:lineRule="auto"/>
        <w:ind w:left="1197" w:right="4346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51" style="position:absolute;left:0;text-align:left;margin-left:323.95pt;margin-top:3.2pt;width:183.25pt;height:123.75pt;z-index:-251657216" coordsize="3665,2475" o:regroupid="1" o:allowincell="f" path="m226,l186,,152,,121,1,95,3,73,6,55,11,40,18,28,28,19,40,12,54,7,73,3,95,1,120,,150r,35l,225,,2247r,40l,2322r1,30l3,2378r3,22l11,2418r7,15l28,2445r12,10l55,2462r18,5l95,2470r25,2l150,2474r35,l225,2474r3213,l3478,2474r34,l3543,2472r26,-2l3591,2467r18,-5l3624,2455r12,-9l3645,2434r7,-15l3658,2401r3,-22l3663,2353r1,-30l3664,2288r1,-39l3665,226r-1,-40l3664,152r-1,-31l3661,95r-3,-22l3653,55r-7,-15l3636,28r-12,-9l3610,12,3591,7,3570,3,3544,1,3514,r-35,l3439,,226,xe" filled="f" strokecolor="#b3b3b3" strokeweight="1pt">
            <v:path arrowok="t"/>
          </v:shape>
        </w:pict>
      </w:r>
      <w:r>
        <w:rPr>
          <w:noProof/>
        </w:rPr>
        <w:pict>
          <v:rect id="_x0000_s1052" style="position:absolute;left:0;text-align:left;margin-left:335pt;margin-top:3.25pt;width:183pt;height:124pt;z-index:-251658240;mso-position-horizontal-relative:page" o:regroupid="1" o:allowincell="f" filled="f" stroked="f">
            <v:textbox inset="0,0,0,0">
              <w:txbxContent>
                <w:p w:rsidR="006E26A9" w:rsidRDefault="00222114">
                  <w:pPr>
                    <w:spacing w:after="0" w:line="24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6" type="#_x0000_t75" style="width:183.5pt;height:124pt">
                        <v:imagedata r:id="rId6" o:title=""/>
                      </v:shape>
                    </w:pict>
                  </w:r>
                </w:p>
                <w:p w:rsidR="006E26A9" w:rsidRDefault="006E26A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53" style="position:absolute;left:0;text-align:left;z-index:-251659264" points="335.25pt,3.2pt,331.55pt,3.2pt,330pt,3.25pt,328.7pt,3.35pt,327.6pt,3.5pt,326.7pt,3.75pt,325.95pt,4.1pt,325.35pt,4.6pt,324.9pt,5.2pt,324.55pt,5.9pt,324.25pt,6.85pt,324.1pt,7.95pt,324pt,9.2pt,323.95pt,10.7pt,323.95pt,12.45pt,323.95pt,117.6pt,323.95pt,119.3pt,324pt,120.8pt,324.1pt,122.1pt,324.25pt,123.2pt,324.5pt,124.1pt,324.85pt,124.85pt,325.35pt,125.45pt,325.95pt,125.95pt,326.65pt,126.3pt,327.6pt,126.55pt,328.65pt,126.7pt,329.95pt,126.8pt,331.45pt,126.9pt,333.2pt,126.9pt,497.85pt,126.9pt,499.55pt,126.9pt,501.1pt,126.8pt,502.4pt,126.7pt,503.5pt,126.55pt,504.4pt,126.3pt,505.15pt,125.95pt,505.75pt,125.5pt,506.2pt,124.9pt,506.55pt,124.15pt,506.8pt,123.25pt,507pt,122.15pt,507.1pt,120.85pt,507.15pt,119.35pt,507.15pt,117.6pt,507.15pt,12.45pt,507.15pt,10.8pt,507.1pt,9.25pt,507pt,7.95pt,506.85pt,6.85pt,506.6pt,5.95pt,506.25pt,5.2pt,505.75pt,4.6pt,505.15pt,4.15pt,504.4pt,3.8pt,503.5pt,3.55pt,502.4pt,3.35pt,501.15pt,3.25pt,499.65pt,3.2pt,497.9pt,3.2pt,335.25pt,3.2pt" coordsize="3665,2474" o:regroupid="1" o:allowincell="f" stroked="f">
            <v:path arrowok="t"/>
          </v:polyline>
        </w:pic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Lin</w:t>
      </w:r>
      <w:r w:rsidR="006E26A9"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oln</w:t>
      </w:r>
      <w:r w:rsidR="006E26A9"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Cen</w:t>
      </w:r>
      <w:r w:rsidR="006E26A9"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6E26A9" w:rsidRPr="00E929E5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bet</w:t>
      </w:r>
      <w:r w:rsidR="006E26A9" w:rsidRPr="00E929E5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w</w:t>
      </w:r>
      <w:r w:rsidR="006E26A9"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een</w:t>
      </w:r>
      <w:r w:rsidR="006E26A9" w:rsidRPr="00E929E5">
        <w:rPr>
          <w:rFonts w:ascii="Arial" w:hAnsi="Arial" w:cs="Arial"/>
          <w:color w:val="2A2A29"/>
          <w:spacing w:val="20"/>
          <w:w w:val="94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>W</w:t>
      </w:r>
      <w:r w:rsidR="006E26A9"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6E26A9" w:rsidRPr="00E929E5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s</w:t>
      </w:r>
      <w:r w:rsidR="006E26A9"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t 62nd</w:t>
      </w:r>
      <w:r w:rsidR="006E26A9" w:rsidRPr="00E929E5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 xml:space="preserve">and 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65th St</w:t>
      </w:r>
      <w:r w:rsidR="006E26A9"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eets</w:t>
      </w:r>
      <w:r w:rsidR="006E26A9" w:rsidRPr="00E929E5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and</w:t>
      </w:r>
      <w:r w:rsidR="006E26A9" w:rsidRPr="00E929E5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Columbus</w:t>
      </w:r>
      <w:r w:rsidR="006E26A9" w:rsidRPr="00E929E5">
        <w:rPr>
          <w:rFonts w:ascii="Arial" w:hAnsi="Arial" w:cs="Arial"/>
          <w:color w:val="2A2A29"/>
          <w:spacing w:val="16"/>
          <w:w w:val="96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and</w:t>
      </w:r>
      <w:r w:rsidR="006E26A9" w:rsidRPr="00E929E5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Am</w:t>
      </w:r>
      <w:r w:rsidR="006E26A9"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6E26A9"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dam</w:t>
      </w:r>
      <w:r w:rsidR="006E26A9" w:rsidRPr="00E929E5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="006E26A9"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enues in</w:t>
      </w:r>
      <w:r w:rsidR="006E26A9"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="006E26A9"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6E26A9" w:rsidRPr="00E929E5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pacing w:val="-19"/>
          <w:w w:val="75"/>
          <w:sz w:val="24"/>
          <w:szCs w:val="24"/>
          <w:lang w:val="en-US"/>
        </w:rPr>
        <w:t>Y</w:t>
      </w:r>
      <w:r w:rsidR="006E26A9" w:rsidRPr="00E929E5">
        <w:rPr>
          <w:rFonts w:ascii="Arial" w:hAnsi="Arial" w:cs="Arial"/>
          <w:color w:val="2A2A29"/>
          <w:w w:val="104"/>
          <w:sz w:val="24"/>
          <w:szCs w:val="24"/>
          <w:lang w:val="en-US"/>
        </w:rPr>
        <w:t>ork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6E26A9" w:rsidRPr="00E929E5" w:rsidRDefault="006E26A9">
      <w:pPr>
        <w:widowControl w:val="0"/>
        <w:tabs>
          <w:tab w:val="left" w:pos="2760"/>
        </w:tabs>
        <w:autoSpaceDE w:val="0"/>
        <w:autoSpaceDN w:val="0"/>
        <w:adjustRightInd w:val="0"/>
        <w:spacing w:after="0" w:line="240" w:lineRule="auto"/>
        <w:ind w:left="119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Sta</w:t>
      </w:r>
      <w:r w:rsidRPr="00E929E5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28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9.00</w:t>
      </w:r>
      <w:r w:rsidRPr="00E929E5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am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Last</w:t>
      </w:r>
      <w:r w:rsidRPr="00E929E5">
        <w:rPr>
          <w:rFonts w:ascii="Arial" w:hAnsi="Arial" w:cs="Arial"/>
          <w:color w:val="2A2A29"/>
          <w:spacing w:val="18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2"/>
          <w:w w:val="90"/>
          <w:sz w:val="24"/>
          <w:szCs w:val="24"/>
          <w:lang w:val="en-US"/>
        </w:rPr>
        <w:t>v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1"/>
          <w:w w:val="90"/>
          <w:sz w:val="24"/>
          <w:szCs w:val="24"/>
          <w:lang w:val="en-US"/>
        </w:rPr>
        <w:t>n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3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8.00</w:t>
      </w:r>
      <w:r w:rsidRPr="00E929E5">
        <w:rPr>
          <w:rFonts w:ascii="Arial" w:hAnsi="Arial" w:cs="Arial"/>
          <w:color w:val="2A2A29"/>
          <w:spacing w:val="-18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pm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19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pacing w:val="3"/>
          <w:w w:val="90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1"/>
          <w:w w:val="90"/>
          <w:sz w:val="24"/>
          <w:szCs w:val="24"/>
          <w:lang w:val="en-US"/>
        </w:rPr>
        <w:t>pt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ember</w:t>
      </w:r>
      <w:r w:rsidRPr="00E929E5">
        <w:rPr>
          <w:rFonts w:ascii="Arial" w:hAnsi="Arial" w:cs="Arial"/>
          <w:color w:val="2A2A29"/>
          <w:spacing w:val="32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5</w:t>
      </w:r>
      <w:r w:rsidRPr="00E929E5">
        <w:rPr>
          <w:rFonts w:ascii="Arial" w:hAnsi="Arial" w:cs="Arial"/>
          <w:color w:val="2A2A29"/>
          <w:spacing w:val="-8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0"/>
          <w:sz w:val="24"/>
          <w:szCs w:val="24"/>
          <w:lang w:val="en-US"/>
        </w:rPr>
        <w:t>–</w:t>
      </w:r>
      <w:r w:rsidRPr="00E929E5">
        <w:rPr>
          <w:rFonts w:ascii="Arial" w:hAnsi="Arial" w:cs="Arial"/>
          <w:color w:val="2A2A29"/>
          <w:spacing w:val="-8"/>
          <w:w w:val="9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12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19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D</w:t>
      </w:r>
      <w:r w:rsidRPr="00E929E5">
        <w:rPr>
          <w:rFonts w:ascii="Arial" w:hAnsi="Arial" w:cs="Arial"/>
          <w:color w:val="2A2A29"/>
          <w:spacing w:val="-4"/>
          <w:w w:val="91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6"/>
          <w:w w:val="9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ode:</w:t>
      </w:r>
      <w:r w:rsidRPr="00E929E5">
        <w:rPr>
          <w:rFonts w:ascii="Arial" w:hAnsi="Arial" w:cs="Arial"/>
          <w:color w:val="2A2A29"/>
          <w:spacing w:val="-5"/>
          <w:w w:val="9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sma</w:t>
      </w:r>
      <w:r w:rsidRPr="00E929E5">
        <w:rPr>
          <w:rFonts w:ascii="Arial" w:hAnsi="Arial" w:cs="Arial"/>
          <w:color w:val="2A2A29"/>
          <w:spacing w:val="2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t-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asual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70" w:lineRule="exact"/>
        <w:ind w:left="119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1"/>
          <w:w w:val="93"/>
          <w:position w:val="-1"/>
          <w:sz w:val="24"/>
          <w:szCs w:val="24"/>
          <w:lang w:val="en-US"/>
        </w:rPr>
        <w:t>n</w:t>
      </w:r>
      <w:r w:rsidRPr="00E929E5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2"/>
          <w:w w:val="93"/>
          <w:position w:val="-1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an</w:t>
      </w:r>
      <w:r w:rsidRPr="00E929E5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e:</w:t>
      </w:r>
      <w:r w:rsidRPr="00E929E5">
        <w:rPr>
          <w:rFonts w:ascii="Arial" w:hAnsi="Arial" w:cs="Arial"/>
          <w:color w:val="2A2A29"/>
          <w:spacing w:val="1"/>
          <w:w w:val="93"/>
          <w:position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35$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before="21" w:after="0" w:line="240" w:lineRule="auto"/>
        <w:ind w:left="914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E929E5">
        <w:rPr>
          <w:rFonts w:ascii="Times New Roman" w:hAnsi="Times New Roman"/>
          <w:b/>
          <w:bCs/>
          <w:color w:val="2A2A29"/>
          <w:spacing w:val="4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w w:val="107"/>
          <w:sz w:val="28"/>
          <w:szCs w:val="28"/>
          <w:lang w:val="en-US"/>
        </w:rPr>
        <w:t>A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" w:after="0" w:line="320" w:lineRule="exact"/>
        <w:ind w:left="914" w:right="192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E929E5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929E5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othes</w:t>
      </w:r>
      <w:r w:rsidRPr="00E929E5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shop.</w:t>
      </w:r>
      <w:r w:rsidRPr="00E929E5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So</w:t>
      </w:r>
      <w:r w:rsidRPr="00E929E5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E929E5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about it.</w:t>
      </w:r>
      <w:r w:rsidRPr="00E929E5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E929E5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E929E5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E929E5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4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54" style="position:absolute;margin-left:117.15pt;margin-top:9.85pt;width:335.5pt;height:204pt;z-index:-251675648" o:regroupid="2" o:allowincell="f" fillcolor="#f2f2f2 [3052]" stroked="f">
            <v:path arrowok="t"/>
          </v:rect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55" type="#_x0000_t75" style="position:absolute;margin-left:259.75pt;margin-top:9pt;width:186.1pt;height:184.75pt;z-index:251664384">
            <v:imagedata r:id="rId7" o:title=""/>
          </v:shape>
        </w:pict>
      </w:r>
    </w:p>
    <w:p w:rsidR="006E26A9" w:rsidRPr="003214BB" w:rsidRDefault="006E26A9">
      <w:pPr>
        <w:widowControl w:val="0"/>
        <w:autoSpaceDE w:val="0"/>
        <w:autoSpaceDN w:val="0"/>
        <w:adjustRightInd w:val="0"/>
        <w:spacing w:before="32" w:after="0" w:line="240" w:lineRule="auto"/>
        <w:ind w:left="2671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3214B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CLOTHES</w:t>
      </w:r>
      <w:r w:rsidRPr="003214BB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3214BB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SHOP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Times New Roman" w:hAnsi="Times New Roman"/>
          <w:color w:val="000000"/>
          <w:sz w:val="17"/>
          <w:szCs w:val="17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name</w:t>
      </w:r>
      <w:proofErr w:type="gramEnd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Default="006E26A9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2A2A29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Sunday?</w:t>
      </w:r>
    </w:p>
    <w:p w:rsidR="00222114" w:rsidRDefault="00222114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E26A9" w:rsidRPr="00E929E5" w:rsidRDefault="00222114" w:rsidP="00222114">
      <w:pPr>
        <w:widowControl w:val="0"/>
        <w:autoSpaceDE w:val="0"/>
        <w:autoSpaceDN w:val="0"/>
        <w:adjustRightInd w:val="0"/>
        <w:spacing w:after="0" w:line="240" w:lineRule="auto"/>
        <w:ind w:left="267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w w:val="97"/>
          <w:sz w:val="24"/>
          <w:szCs w:val="24"/>
          <w:lang w:val="en-US"/>
        </w:rPr>
        <w:t>opening</w:t>
      </w:r>
      <w:proofErr w:type="gramEnd"/>
      <w:r w:rsidRPr="00E929E5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times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/</w:t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sym w:font="Wingdings 2" w:char="F087"/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t>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90" w:lineRule="exact"/>
        <w:ind w:left="2671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1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1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E929E5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cc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sories</w:t>
      </w:r>
      <w:proofErr w:type="gramEnd"/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222114" w:rsidRDefault="006E26A9" w:rsidP="00222114">
      <w:pPr>
        <w:widowControl w:val="0"/>
        <w:autoSpaceDE w:val="0"/>
        <w:autoSpaceDN w:val="0"/>
        <w:adjustRightInd w:val="0"/>
        <w:spacing w:before="35" w:after="0" w:line="225" w:lineRule="exact"/>
        <w:ind w:left="612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929E5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E929E5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E929E5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E929E5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E929E5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E929E5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E929E5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E929E5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Pr="00E929E5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25" w:after="0" w:line="240" w:lineRule="auto"/>
        <w:ind w:left="118" w:right="-20"/>
        <w:rPr>
          <w:rFonts w:ascii="Arial" w:hAnsi="Arial" w:cs="Arial"/>
          <w:color w:val="000000"/>
          <w:sz w:val="28"/>
          <w:szCs w:val="28"/>
          <w:lang w:val="en-US"/>
        </w:rPr>
        <w:sectPr w:rsidR="006E26A9" w:rsidRPr="00E929E5">
          <w:type w:val="continuous"/>
          <w:pgSz w:w="11920" w:h="16840"/>
          <w:pgMar w:top="1440" w:right="1120" w:bottom="280" w:left="220" w:header="720" w:footer="720" w:gutter="0"/>
          <w:cols w:space="720"/>
          <w:noEndnote/>
        </w:sectPr>
      </w:pPr>
    </w:p>
    <w:p w:rsidR="006E26A9" w:rsidRPr="00E929E5" w:rsidRDefault="00222114">
      <w:pPr>
        <w:widowControl w:val="0"/>
        <w:autoSpaceDE w:val="0"/>
        <w:autoSpaceDN w:val="0"/>
        <w:adjustRightInd w:val="0"/>
        <w:spacing w:before="71" w:after="0" w:line="240" w:lineRule="auto"/>
        <w:ind w:right="894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>
        <w:rPr>
          <w:noProof/>
        </w:rPr>
        <w:lastRenderedPageBreak/>
        <w:pict>
          <v:polyline id="_x0000_s1077" style="position:absolute;left:0;text-align:left;z-index:-251627520" points="513.8pt,-41.5pt,465.45pt,-41.5pt,464.2pt,-41.4pt,463.05pt,-41.15pt,462pt,-40.75pt,461pt,-40.2pt,460.1pt,-39.55pt,459.35pt,-38.8pt,458.75pt,-37.9pt,458.3pt,-37pt,458pt,-36pt,457.95pt,-34.9pt,458.05pt,-33.85pt,458.35pt,-32.9pt,458.85pt,-31.95pt,459.45pt,-31.15pt,460.25pt,-30.4pt,461.15pt,-29.75pt,462.15pt,-29.2pt,463.25pt,-28.85pt,464.4pt,-28.6pt,465.65pt,-28.5pt,512.8pt,-28.5pt,512.8pt,-28.5pt,512.9pt,-28.8pt,513.5pt,-31.75pt,513.85pt,-34.8pt,514pt,-37.95pt,513.95pt,-38.95pt,513.95pt,-40pt,513.85pt,-41.05pt,513.8pt,-41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076" style="position:absolute;left:0;text-align:left;z-index:-251628544" points="510.5pt,-21.95pt,469.9pt,-21.95pt,468.85pt,-21.65pt,467.9pt,-21.05pt,467.2pt,-20.25pt,466.75pt,-19.25pt,466.6pt,-18.15pt,466.6pt,-16.2pt,466.9pt,-15.15pt,467.5pt,-14.2pt,468.3pt,-13.5pt,469.3pt,-13.05pt,470.45pt,-12.85pt,504.6pt,-12.9pt,504.6pt,-12.9pt,504.85pt,-13.15pt,506.65pt,-15.45pt,508.3pt,-17.85pt,509.75pt,-20.4pt,510.5pt,-21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075" style="position:absolute;left:0;text-align:left;z-index:-251629568" points="438.6pt,-45pt,438.55pt,-44.8pt,438.4pt,-43.85pt,438.25pt,-42.8pt,438.1pt,-41.8pt,438.05pt,-40.8pt,437.95pt,-39.75pt,437.95pt,-38.7pt,438.05pt,-35.5pt,438.4pt,-32.3pt,439.05pt,-29.25pt,439.85pt,-26.3pt,440.9pt,-23.45pt,442.15pt,-20.7pt,443.6pt,-18.1pt,445.25pt,-15.6pt,447.05pt,-13.25pt,449.05pt,-11.1pt,451.2pt,-9.1pt,453.5pt,-7.25pt,455.9pt,-5.6pt,458.5pt,-4.1pt,461.15pt,-2.85pt,463.95pt,-1.8pt,466.8pt,-.95pt,469.8pt,-.35pt,472.85pt,.05pt,475.95pt,.15pt,479.1pt,.05pt,482.15pt,-.35pt,485.1pt,-.95pt,488pt,-1.8pt,490.75pt,-2.85pt,493.45pt,-4.1pt,496pt,-5.55pt,498.45pt,-7.2pt,500.7pt,-9pt,502.85pt,-11pt,504.85pt,-13.15pt,506.65pt,-15.4pt,508.3pt,-17.85pt,509.75pt,-20.4pt,511pt,-23.1pt,512.05pt,-25.85pt,512.9pt,-28.75pt,513.5pt,-31.7pt,513.9pt,-34.75pt,514pt,-37.9pt,514pt,-38.95pt,513.95pt,-39.95pt,513.9pt,-41pt,513.8pt,-42pt,513.65pt,-43pt,513.5pt,-44pt,513.35pt,-45pt,438.7pt,-45pt,438.7pt,-45pt,438.6pt,-45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074" style="position:absolute;left:0;text-align:left;margin-left:506.1pt;margin-top:0;width:89pt;height:29pt;z-index:-251630592;mso-position-horizontal-relative:page;mso-position-vertical-relative:page" o:regroupid="1" o:allowincell="f" filled="f" stroked="f">
            <v:textbox inset="0,0,0,0">
              <w:txbxContent>
                <w:p w:rsidR="00836E3E" w:rsidRDefault="00222114" w:rsidP="00836E3E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0" type="#_x0000_t75" style="width:88.5pt;height:28.5pt">
                        <v:imagedata r:id="rId8" o:title=""/>
                      </v:shape>
                    </w:pict>
                  </w:r>
                </w:p>
                <w:p w:rsidR="00836E3E" w:rsidRDefault="00836E3E" w:rsidP="00836E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1" style="position:absolute;left:0;text-align:left;margin-left:405.55pt;margin-top:-37.55pt;width:26.15pt;height:23.75pt;z-index:-251631616" coordorigin="9251,149" coordsize="523,475" o:regroupid="1" o:allowincell="f">
            <v:shape id="_x0000_s107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07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070" style="position:absolute;left:0;text-align:left;z-index:-251632640" points="420.85pt,-36.7pt,419.8pt,-36.65pt,418.9pt,-36.25pt,418.6pt,-36pt,417.95pt,-35.15pt,417.7pt,-34.2pt,417.75pt,-33.15pt,418.15pt,-32.25pt,420.65pt,-29.4pt,421.4pt,-28.6pt,409.35pt,-28.6pt,408.3pt,-28.45pt,407.45pt,-27.9pt,406.8pt,-27.05pt,406.5pt,-26.1pt,406.6pt,-24.95pt,406.95pt,-24.1pt,407.9pt,-23.3pt,408.75pt,-22.9pt,420.35pt,-22.85pt,421.4pt,-22.85pt,420.65pt,-22.05pt,418.4pt,-19.55pt,417.85pt,-18.65pt,417.65pt,-17.7pt,417.85pt,-16.6pt,418.3pt,-15.75pt,418.6pt,-15.4pt,419.5pt,-14.9pt,420.45pt,-14.7pt,421.55pt,-14.85pt,422.4pt,-15.35pt,422.7pt,-15.65pt,429.85pt,-23.6pt,429.9pt,-23.6pt,430.2pt,-23.9pt,430.4pt,-24.2pt,430.55pt,-24.6pt,430.7pt,-24.95pt,430.8pt,-25.3pt,430.8pt,-26.15pt,430.7pt,-26.55pt,430.55pt,-26.9pt,430.4pt,-27.25pt,430.15pt,-27.6pt,429.85pt,-27.85pt,429.8pt,-27.85pt,422.65pt,-35.85pt,421.85pt,-36.45pt,420.85pt,-36.7pt" coordsize="486,441" o:regroupid="1" o:allowincell="f" stroked="f">
            <v:path arrowok="t"/>
          </v:polyline>
        </w:pict>
      </w:r>
      <w:r>
        <w:rPr>
          <w:noProof/>
        </w:rPr>
        <w:pict>
          <v:group id="_x0000_s1067" style="position:absolute;left:0;text-align:left;margin-left:315.8pt;margin-top:-40.55pt;width:33.05pt;height:30.1pt;z-index:-251633664" coordorigin="7456,89" coordsize="661,602" o:regroupid="1" o:allowincell="f">
            <v:shape id="_x0000_s106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06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066" style="position:absolute;left:0;text-align:left;z-index:-251634688" points="334.35pt,-39.35pt,333.4pt,-39.2pt,332.6pt,-38.8pt,332.25pt,-38.5pt,331.6pt,-37.7pt,331.2pt,-36.75pt,331.15pt,-35.5pt,331.35pt,-34.5pt,331.7pt,-33.75pt,334.85pt,-30.2pt,335.75pt,-29.2pt,320.6pt,-29.2pt,319.55pt,-29.05pt,318.6pt,-28.65pt,317.75pt,-27.7pt,317.2pt,-26.85pt,317pt,-26pt,317.05pt,-24.8pt,317.4pt,-23.85pt,317.9pt,-23.1pt,318.75pt,-22.45pt,319.65pt,-22.05pt,334.45pt,-21.9pt,335.75pt,-21.9pt,334.85pt,-20.95pt,332pt,-17.8pt,331.45pt,-16.9pt,331.15pt,-15.95pt,331.2pt,-14.65pt,331.5pt,-13.65pt,331.9pt,-12.9pt,332.25pt,-12.6pt,333.15pt,-12pt,334.1pt,-11.7pt,335.4pt,-11.8pt,336.35pt,-12.05pt,337.1pt,-12.5pt,337.4pt,-12.85pt,346.45pt,-22.9pt,346.5pt,-22.9pt,346.85pt,-23.25pt,347.15pt,-23.65pt,347.35pt,-24.15pt,347.5pt,-24.6pt,347.6pt,-25.05pt,347.6pt,-26.05pt,347.5pt,-26.6pt,347.3pt,-27.05pt,347.1pt,-27.5pt,346.8pt,-27.9pt,346.45pt,-28.25pt,346.4pt,-28.25pt,337.4pt,-38.3pt,336.55pt,-38.95pt,335.65pt,-39.35pt,334.35pt,-39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063" style="position:absolute;left:0;text-align:left;margin-left:226.6pt;margin-top:-44.45pt;width:40.05pt;height:36.6pt;z-index:-251635712" coordorigin="5672,11" coordsize="801,732" o:regroupid="1" o:allowincell="f">
            <v:shape id="_x0000_s106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06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062" style="position:absolute;left:0;text-align:left;z-index:-251636736" points="250.1pt,-43pt,248.95pt,-43pt,248pt,-42.8pt,247.15pt,-42.4pt,246.55pt,-41.9pt,245.85pt,-41.1pt,245.4pt,-40.2pt,245.15pt,-39.2pt,245.2pt,-38.1pt,245.4pt,-37.1pt,245.8pt,-36.25pt,249.75pt,-31.8pt,250.85pt,-30.6pt,232.4pt,-30.6pt,231.35pt,-30.5pt,230.4pt,-30.15pt,229.55pt,-29.6pt,228.8pt,-28.7pt,228.3pt,-27.85pt,228.05pt,-26.9pt,228.1pt,-25.6pt,228.3pt,-24.6pt,228.7pt,-23.75pt,229.2pt,-23.1pt,230pt,-22.45pt,230.9pt,-22pt,231.9pt,-21.8pt,249.25pt,-21.75pt,250.85pt,-21.75pt,249.75pt,-20.55pt,246.25pt,-16.7pt,245.65pt,-15.85pt,245.3pt,-14.9pt,245.15pt,-13.95pt,245.25pt,-12.75pt,245.55pt,-11.8pt,246.05pt,-10.95pt,246.6pt,-10.4pt,247.45pt,-9.8pt,248.35pt,-9.45pt,249.35pt,-9.3pt,250.5pt,-9.4pt,251.5pt,-9.7pt,252.3pt,-10.2pt,252.8pt,-10.7pt,263.85pt,-22.95pt,263.85pt,-22.95pt,264.3pt,-23.35pt,264.65pt,-23.9pt,264.9pt,-24.45pt,265.1pt,-25pt,265.25pt,-25.55pt,265.25pt,-26.8pt,265.1pt,-27.4pt,264.85pt,-27.95pt,264.6pt,-28.5pt,264.25pt,-29.05pt,263.8pt,-29.45pt,263.75pt,-29.45pt,252.8pt,-41.65pt,252.8pt,-41.7pt,252pt,-42.35pt,251.1pt,-42.8pt,250.1pt,-43pt" coordsize="744,675" o:regroupid="1" o:allowincell="f" stroked="f">
            <v:path arrowok="t"/>
          </v:polyline>
        </w:pict>
      </w:r>
      <w:r>
        <w:rPr>
          <w:noProof/>
        </w:rPr>
        <w:pict>
          <v:rect id="_x0000_s1061" style="position:absolute;left:0;text-align:left;margin-left:0;margin-top:0;width:510pt;height:17pt;z-index:-251637760;mso-position-horizontal-relative:page;mso-position-vertical-relative:page" o:regroupid="1" o:allowincell="f" filled="f" stroked="f">
            <v:textbox inset="0,0,0,0">
              <w:txbxContent>
                <w:p w:rsidR="00836E3E" w:rsidRDefault="00222114" w:rsidP="00836E3E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513pt;height:17.5pt">
                        <v:imagedata r:id="rId9" o:title=""/>
                      </v:shape>
                    </w:pict>
                  </w:r>
                </w:p>
                <w:p w:rsidR="00836E3E" w:rsidRDefault="00836E3E" w:rsidP="00836E3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078" style="position:absolute;left:0;text-align:left;margin-left:0;margin-top:0;width:595.25pt;height:45.65pt;z-index:-251666432;mso-position-horizontal-relative:page;mso-position-vertical-relative:page" coordsize="11905,913" o:allowincell="f">
            <v:rect id="_x0000_s1079" style="position:absolute;width:10200;height:340;mso-position-horizontal-relative:page;mso-position-vertical-relative:page" o:allowincell="f" filled="f" stroked="f">
              <v:textbox inset="0,0,0,0">
                <w:txbxContent>
                  <w:p w:rsidR="006E26A9" w:rsidRDefault="00222114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513pt;height:17.5pt">
                          <v:imagedata r:id="rId10" o:title=""/>
                        </v:shape>
                      </w:pict>
                    </w:r>
                  </w:p>
                  <w:p w:rsidR="006E26A9" w:rsidRDefault="006E26A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0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81" style="position:absolute;left:5672;top:11;width:801;height:732" coordorigin="5672,11" coordsize="801,732" o:allowincell="f">
              <v:shape id="_x0000_s108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8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84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85" style="position:absolute;left:7456;top:89;width:661;height:602" coordorigin="7456,89" coordsize="661,602" o:allowincell="f">
              <v:shape id="_x0000_s108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8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88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89" style="position:absolute;left:9251;top:149;width:523;height:475" coordorigin="9251,149" coordsize="523,475" o:allowincell="f">
              <v:shape id="_x0000_s109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9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92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6E26A9" w:rsidRDefault="00222114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4" type="#_x0000_t75" style="width:88.5pt;height:28.5pt">
                          <v:imagedata r:id="rId11" o:title=""/>
                        </v:shape>
                      </w:pict>
                    </w:r>
                  </w:p>
                  <w:p w:rsidR="006E26A9" w:rsidRDefault="006E26A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3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094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group id="_x0000_s1095" style="position:absolute;left:0;text-align:left;margin-left:62.65pt;margin-top:19.65pt;width:241.25pt;height:38.95pt;z-index:-251665408;mso-position-horizontal-relative:page" coordorigin="1253,393" coordsize="4825,779" o:allowincell="f">
            <v:rect id="_x0000_s1096" style="position:absolute;left:1897;top:584;width:3520;height:380;mso-position-horizontal-relative:page" o:allowincell="f" filled="f" stroked="f">
              <v:textbox inset="0,0,0,0">
                <w:txbxContent>
                  <w:p w:rsidR="006E26A9" w:rsidRDefault="006E26A9">
                    <w:pPr>
                      <w:spacing w:after="0" w:line="3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6E26A9" w:rsidRDefault="006E26A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97" style="position:absolute;left:1273;top:413;width:4785;height:739" coordsize="4785,739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proofErr w:type="gramStart"/>
      <w:r w:rsidR="006E26A9" w:rsidRPr="00E929E5">
        <w:rPr>
          <w:rFonts w:ascii="Arial" w:hAnsi="Arial" w:cs="Arial"/>
          <w:color w:val="2A2A29"/>
          <w:w w:val="88"/>
          <w:sz w:val="18"/>
          <w:szCs w:val="18"/>
          <w:lang w:val="en-US"/>
        </w:rPr>
        <w:t>S</w:t>
      </w:r>
      <w:r w:rsidR="006E26A9" w:rsidRPr="00E929E5">
        <w:rPr>
          <w:rFonts w:ascii="Arial" w:hAnsi="Arial" w:cs="Arial"/>
          <w:color w:val="2A2A29"/>
          <w:spacing w:val="-1"/>
          <w:w w:val="88"/>
          <w:sz w:val="18"/>
          <w:szCs w:val="18"/>
          <w:lang w:val="en-US"/>
        </w:rPr>
        <w:t>w</w:t>
      </w:r>
      <w:r w:rsidR="006E26A9" w:rsidRPr="00E929E5">
        <w:rPr>
          <w:rFonts w:ascii="Arial" w:hAnsi="Arial" w:cs="Arial"/>
          <w:color w:val="2A2A29"/>
          <w:w w:val="88"/>
          <w:sz w:val="18"/>
          <w:szCs w:val="18"/>
          <w:lang w:val="en-US"/>
        </w:rPr>
        <w:t xml:space="preserve">oosh </w:t>
      </w:r>
      <w:r w:rsidR="006E26A9" w:rsidRPr="00E929E5">
        <w:rPr>
          <w:rFonts w:ascii="Arial" w:hAnsi="Arial" w:cs="Arial"/>
          <w:color w:val="2A2A29"/>
          <w:spacing w:val="7"/>
          <w:w w:val="88"/>
          <w:sz w:val="18"/>
          <w:szCs w:val="18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88"/>
          <w:sz w:val="18"/>
          <w:szCs w:val="18"/>
          <w:lang w:val="en-US"/>
        </w:rPr>
        <w:t>·</w:t>
      </w:r>
      <w:proofErr w:type="gramEnd"/>
      <w:r w:rsidR="006E26A9" w:rsidRPr="00E929E5">
        <w:rPr>
          <w:rFonts w:ascii="Arial" w:hAnsi="Arial" w:cs="Arial"/>
          <w:color w:val="2A2A29"/>
          <w:spacing w:val="-3"/>
          <w:w w:val="88"/>
          <w:sz w:val="18"/>
          <w:szCs w:val="18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z w:val="18"/>
          <w:szCs w:val="18"/>
          <w:lang w:val="en-US"/>
        </w:rPr>
        <w:t>8.˚</w:t>
      </w:r>
      <w:r w:rsidR="006E26A9" w:rsidRPr="00E929E5">
        <w:rPr>
          <w:rFonts w:ascii="Arial" w:hAnsi="Arial" w:cs="Arial"/>
          <w:color w:val="2A2A29"/>
          <w:spacing w:val="16"/>
          <w:sz w:val="18"/>
          <w:szCs w:val="18"/>
          <w:lang w:val="en-US"/>
        </w:rPr>
        <w:t xml:space="preserve"> </w:t>
      </w:r>
      <w:proofErr w:type="spellStart"/>
      <w:r w:rsidR="006E26A9" w:rsidRPr="00E929E5">
        <w:rPr>
          <w:rFonts w:ascii="Arial" w:hAnsi="Arial" w:cs="Arial"/>
          <w:color w:val="2A2A29"/>
          <w:sz w:val="18"/>
          <w:szCs w:val="18"/>
          <w:lang w:val="en-US"/>
        </w:rPr>
        <w:t>ano</w:t>
      </w:r>
      <w:proofErr w:type="spellEnd"/>
      <w:r w:rsidR="006E26A9" w:rsidRPr="00E929E5">
        <w:rPr>
          <w:rFonts w:ascii="Arial" w:hAnsi="Arial" w:cs="Arial"/>
          <w:color w:val="2A2A29"/>
          <w:spacing w:val="-19"/>
          <w:sz w:val="18"/>
          <w:szCs w:val="18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6E26A9" w:rsidRPr="00E929E5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v</w:t>
      </w:r>
      <w:r w:rsidR="006E26A9" w:rsidRPr="00E929E5">
        <w:rPr>
          <w:rFonts w:ascii="Arial" w:hAnsi="Arial" w:cs="Arial"/>
          <w:color w:val="2A2A29"/>
          <w:sz w:val="18"/>
          <w:szCs w:val="18"/>
          <w:lang w:val="en-US"/>
        </w:rPr>
        <w:t>aluation</w:t>
      </w:r>
      <w:r w:rsidR="006E26A9" w:rsidRPr="00E929E5">
        <w:rPr>
          <w:rFonts w:ascii="Arial" w:hAnsi="Arial" w:cs="Arial"/>
          <w:color w:val="2A2A29"/>
          <w:spacing w:val="26"/>
          <w:sz w:val="18"/>
          <w:szCs w:val="18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spacing w:val="-1"/>
          <w:w w:val="130"/>
          <w:sz w:val="18"/>
          <w:szCs w:val="18"/>
          <w:lang w:val="en-US"/>
        </w:rPr>
        <w:t>t</w:t>
      </w:r>
      <w:r w:rsidR="006E26A9" w:rsidRPr="00E929E5">
        <w:rPr>
          <w:rFonts w:ascii="Arial" w:hAnsi="Arial" w:cs="Arial"/>
          <w:color w:val="2A2A29"/>
          <w:sz w:val="18"/>
          <w:szCs w:val="18"/>
          <w:lang w:val="en-US"/>
        </w:rPr>
        <w:t>e</w:t>
      </w:r>
      <w:r w:rsidR="006E26A9" w:rsidRPr="00E929E5">
        <w:rPr>
          <w:rFonts w:ascii="Arial" w:hAnsi="Arial" w:cs="Arial"/>
          <w:color w:val="2A2A29"/>
          <w:spacing w:val="-2"/>
          <w:sz w:val="18"/>
          <w:szCs w:val="18"/>
          <w:lang w:val="en-US"/>
        </w:rPr>
        <w:t>s</w:t>
      </w:r>
      <w:r w:rsidR="006E26A9" w:rsidRPr="00E929E5">
        <w:rPr>
          <w:rFonts w:ascii="Arial" w:hAnsi="Arial" w:cs="Arial"/>
          <w:color w:val="2A2A29"/>
          <w:w w:val="111"/>
          <w:sz w:val="18"/>
          <w:szCs w:val="18"/>
          <w:lang w:val="en-US"/>
        </w:rPr>
        <w:t>ts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E26A9" w:rsidRPr="00E929E5" w:rsidRDefault="00222114" w:rsidP="00836E3E">
      <w:pPr>
        <w:widowControl w:val="0"/>
        <w:autoSpaceDE w:val="0"/>
        <w:autoSpaceDN w:val="0"/>
        <w:adjustRightInd w:val="0"/>
        <w:spacing w:after="0" w:line="240" w:lineRule="auto"/>
        <w:ind w:right="921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 id="_x0000_s1098" type="#_x0000_t136" style="position:absolute;left:0;text-align:left;margin-left:95.05pt;margin-top:2.7pt;width:175.85pt;height:18pt;rotation:358;z-index:-251664384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SPEAKING – STUDENT B"/>
            <w10:wrap anchorx="page"/>
          </v:shape>
        </w:pict>
      </w:r>
      <w:r w:rsidR="006E26A9" w:rsidRPr="00E929E5">
        <w:rPr>
          <w:rFonts w:ascii="Arial" w:hAnsi="Arial" w:cs="Arial"/>
          <w:color w:val="2A2A29"/>
          <w:w w:val="74"/>
          <w:sz w:val="36"/>
          <w:szCs w:val="36"/>
          <w:lang w:val="en-US"/>
        </w:rPr>
        <w:t>10</w:t>
      </w:r>
      <w:r w:rsidR="006E26A9" w:rsidRPr="00E929E5">
        <w:rPr>
          <w:rFonts w:ascii="Arial" w:hAnsi="Arial" w:cs="Arial"/>
          <w:color w:val="2A2A29"/>
          <w:spacing w:val="2"/>
          <w:w w:val="74"/>
          <w:sz w:val="36"/>
          <w:szCs w:val="36"/>
          <w:lang w:val="en-US"/>
        </w:rPr>
        <w:t xml:space="preserve"> </w:t>
      </w:r>
      <w:r w:rsidR="006E26A9" w:rsidRPr="00E929E5">
        <w:rPr>
          <w:rFonts w:ascii="Arial" w:hAnsi="Arial" w:cs="Arial"/>
          <w:color w:val="2A2A29"/>
          <w:w w:val="83"/>
          <w:sz w:val="36"/>
          <w:szCs w:val="36"/>
          <w:lang w:val="en-US"/>
        </w:rPr>
        <w:t>Minu</w:t>
      </w:r>
      <w:r w:rsidR="006E26A9" w:rsidRPr="00E929E5">
        <w:rPr>
          <w:rFonts w:ascii="Arial" w:hAnsi="Arial" w:cs="Arial"/>
          <w:color w:val="2A2A29"/>
          <w:spacing w:val="-16"/>
          <w:w w:val="83"/>
          <w:sz w:val="36"/>
          <w:szCs w:val="36"/>
          <w:lang w:val="en-US"/>
        </w:rPr>
        <w:t>t</w:t>
      </w:r>
      <w:r w:rsidR="006E26A9" w:rsidRPr="00E929E5">
        <w:rPr>
          <w:rFonts w:ascii="Arial" w:hAnsi="Arial" w:cs="Arial"/>
          <w:color w:val="2A2A29"/>
          <w:w w:val="76"/>
          <w:sz w:val="36"/>
          <w:szCs w:val="36"/>
          <w:lang w:val="en-US"/>
        </w:rPr>
        <w:t>es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before="19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E929E5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1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4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5"/>
          <w:sz w:val="24"/>
          <w:szCs w:val="24"/>
          <w:lang w:val="en-US"/>
        </w:rPr>
        <w:t>Each</w:t>
      </w:r>
      <w:r w:rsidRPr="00E929E5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E929E5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acts</w:t>
      </w:r>
      <w:r w:rsidRPr="00E929E5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E929E5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eacher</w:t>
      </w:r>
      <w:r w:rsidRPr="00E929E5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ering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sonal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PART</w:t>
      </w:r>
      <w:r w:rsidRPr="00E929E5">
        <w:rPr>
          <w:rFonts w:ascii="Times New Roman" w:hAnsi="Times New Roman"/>
          <w:b/>
          <w:bCs/>
          <w:color w:val="2A2A29"/>
          <w:spacing w:val="3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w w:val="111"/>
          <w:sz w:val="28"/>
          <w:szCs w:val="28"/>
          <w:lang w:val="en-US"/>
        </w:rPr>
        <w:t>2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4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ac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wit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E929E5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eac</w:t>
      </w:r>
      <w:r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h</w:t>
      </w:r>
      <w:r w:rsidRPr="00E929E5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103"/>
          <w:sz w:val="24"/>
          <w:szCs w:val="24"/>
          <w:lang w:val="en-US"/>
        </w:rPr>
        <w:t>othe</w:t>
      </w:r>
      <w:r w:rsidRPr="00E929E5">
        <w:rPr>
          <w:rFonts w:ascii="Arial" w:hAnsi="Arial" w:cs="Arial"/>
          <w:color w:val="2A2A29"/>
          <w:spacing w:val="-35"/>
          <w:w w:val="103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w w:val="103"/>
          <w:sz w:val="24"/>
          <w:szCs w:val="24"/>
          <w:lang w:val="en-US"/>
        </w:rPr>
        <w:t>.</w:t>
      </w:r>
      <w:r w:rsidRPr="00E929E5">
        <w:rPr>
          <w:rFonts w:ascii="Arial" w:hAnsi="Arial" w:cs="Arial"/>
          <w:color w:val="2A2A29"/>
          <w:spacing w:val="-17"/>
          <w:w w:val="10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Student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>an</w:t>
      </w:r>
      <w:r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E929E5">
        <w:rPr>
          <w:rFonts w:ascii="Arial" w:hAnsi="Arial" w:cs="Arial"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ans</w:t>
      </w:r>
      <w:r w:rsidRPr="00E929E5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tion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usin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E929E5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p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omp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5"/>
          <w:w w:val="104"/>
          <w:sz w:val="24"/>
          <w:szCs w:val="24"/>
          <w:lang w:val="en-US"/>
        </w:rPr>
        <w:t>ma</w:t>
      </w:r>
      <w:r w:rsidRPr="00E929E5">
        <w:rPr>
          <w:rFonts w:ascii="Arial" w:hAnsi="Arial" w:cs="Arial"/>
          <w:color w:val="2A2A29"/>
          <w:spacing w:val="-7"/>
          <w:w w:val="104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pacing w:val="-5"/>
          <w:w w:val="105"/>
          <w:sz w:val="24"/>
          <w:szCs w:val="24"/>
          <w:lang w:val="en-US"/>
        </w:rPr>
        <w:t>erial.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E929E5">
        <w:rPr>
          <w:rFonts w:ascii="Times New Roman" w:hAnsi="Times New Roman"/>
          <w:b/>
          <w:bCs/>
          <w:color w:val="2A2A29"/>
          <w:spacing w:val="4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B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" w:after="0" w:line="320" w:lineRule="exact"/>
        <w:ind w:left="107" w:right="941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E929E5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anything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929E5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E929E5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sh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 xml:space="preserve">w. </w:t>
      </w: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So</w:t>
      </w:r>
      <w:r w:rsidRPr="00E929E5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E929E5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A</w:t>
      </w:r>
      <w:proofErr w:type="gramEnd"/>
      <w:r w:rsidRPr="00E929E5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tions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about it.</w:t>
      </w:r>
      <w:r w:rsidRPr="00E929E5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E929E5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these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ds</w:t>
      </w:r>
      <w:r w:rsidRPr="00E929E5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E929E5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ou.</w: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99" style="position:absolute;margin-left:74.65pt;margin-top:8.15pt;width:335.25pt;height:207.1pt;z-index:-251677696" o:regroupid="3" o:allowincell="f" stroked="f">
            <v:path arrowok="t"/>
          </v:rect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pict>
          <v:rect id="_x0000_s1100" style="position:absolute;margin-left:76.8pt;margin-top:3.9pt;width:335.5pt;height:204pt;z-index:-251676672" o:regroupid="3" o:allowincell="f" fillcolor="#f2f2f2 [3052]" stroked="f">
            <v:path arrowok="t"/>
          </v:rect>
        </w:pict>
      </w:r>
      <w:r>
        <w:rPr>
          <w:noProof/>
        </w:rPr>
        <w:pict>
          <v:polyline id="_x0000_s1101" style="position:absolute;z-index:-251678720" points="87.5pt,2.65pt,85.55pt,2.65pt,83.95pt,2.65pt,82.6pt,2.75pt,81.55pt,2.95pt,80.7pt,3.25pt,80.1pt,3.7pt,79.65pt,4.3pt,79.35pt,5.15pt,79.15pt,6.2pt,79.05pt,7.5pt,79.05pt,9.15pt,79.05pt,200.2pt,79.05pt,201.8pt,79.15pt,203.1pt,79.35pt,204.2pt,79.65pt,205pt,80.1pt,205.65pt,80.7pt,206.1pt,81.5pt,206.4pt,82.6pt,206.6pt,83.9pt,206.7pt,85.55pt,206.7pt,401.3pt,206.7pt,402.9pt,206.7pt,404.25pt,206.6pt,405.3pt,206.4pt,406.15pt,206.1pt,406.75pt,205.65pt,407.2pt,205.05pt,407.5pt,204.2pt,407.7pt,203.15pt,407.8pt,201.85pt,407.85pt,200.2pt,407.85pt,9.15pt,407.8pt,7.55pt,407.7pt,6.2pt,407.55pt,5.15pt,407.25pt,4.3pt,406.8pt,3.7pt,406.15pt,3.25pt,405.35pt,2.95pt,404.25pt,2.75pt,402.95pt,2.65pt,401.35pt,2.65pt,87.5pt,2.65pt" coordsize="6576,4082" o:regroupid="3" o:allowincell="f" fillcolor="#dadada" stroked="f">
            <v:path arrowok="t"/>
          </v:polyline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before="32" w:after="0" w:line="240" w:lineRule="auto"/>
        <w:ind w:left="186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02" style="position:absolute;left:0;text-align:left;z-index:-251650048" points="93.2pt,11.75pt,172.9pt,11.75pt" coordsize="1595,20" o:regroupid="3" o:allowincell="f" filled="f" strokecolor="#2a2a29" strokeweight=".63pt">
            <v:path arrowok="t"/>
          </v:polyline>
        </w:pict>
      </w:r>
      <w:r w:rsidR="006E26A9" w:rsidRPr="00E929E5">
        <w:rPr>
          <w:rFonts w:ascii="Times New Roman" w:hAnsi="Times New Roman"/>
          <w:b/>
          <w:bCs/>
          <w:color w:val="2A2A29"/>
          <w:spacing w:val="-14"/>
          <w:sz w:val="20"/>
          <w:szCs w:val="20"/>
          <w:lang w:val="en-US"/>
        </w:rPr>
        <w:t>F</w:t>
      </w:r>
      <w:r w:rsidR="006E26A9"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ASHION</w:t>
      </w:r>
      <w:r w:rsidR="006E26A9" w:rsidRPr="00E929E5">
        <w:rPr>
          <w:rFonts w:ascii="Times New Roman" w:hAnsi="Times New Roman"/>
          <w:b/>
          <w:bCs/>
          <w:color w:val="2A2A29"/>
          <w:spacing w:val="27"/>
          <w:sz w:val="20"/>
          <w:szCs w:val="20"/>
          <w:lang w:val="en-US"/>
        </w:rPr>
        <w:t xml:space="preserve"> </w:t>
      </w:r>
      <w:r w:rsidR="006E26A9"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SH</w:t>
      </w:r>
      <w:r w:rsidR="006E26A9" w:rsidRPr="00E929E5">
        <w:rPr>
          <w:rFonts w:ascii="Times New Roman" w:hAnsi="Times New Roman"/>
          <w:b/>
          <w:bCs/>
          <w:color w:val="2A2A29"/>
          <w:spacing w:val="-4"/>
          <w:sz w:val="20"/>
          <w:szCs w:val="20"/>
          <w:lang w:val="en-US"/>
        </w:rPr>
        <w:t>O</w:t>
      </w:r>
      <w:r w:rsidR="006E26A9"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W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2" w:after="0" w:line="170" w:lineRule="exact"/>
        <w:rPr>
          <w:rFonts w:ascii="Times New Roman" w:hAnsi="Times New Roman"/>
          <w:color w:val="000000"/>
          <w:sz w:val="17"/>
          <w:szCs w:val="17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03" type="#_x0000_t75" style="position:absolute;left:0;text-align:left;margin-left:209.55pt;margin-top:3.35pt;width:183.4pt;height:124.3pt;z-index:251675648">
            <v:imagedata r:id="rId6" o:title=""/>
          </v:shape>
        </w:pict>
      </w:r>
      <w:r w:rsidR="006E26A9"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="006E26A9"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whe</w:t>
      </w:r>
      <w:r w:rsidR="006E26A9"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6E26A9" w:rsidRPr="00E929E5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Default="006E26A9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2A2A29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when</w:t>
      </w:r>
      <w:proofErr w:type="gramEnd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222114" w:rsidRDefault="00222114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E26A9" w:rsidRPr="00E929E5" w:rsidRDefault="00222114" w:rsidP="00222114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2A2A29"/>
          <w:w w:val="97"/>
          <w:sz w:val="24"/>
          <w:szCs w:val="24"/>
          <w:lang w:val="en-US"/>
        </w:rPr>
        <w:t>start</w:t>
      </w:r>
      <w:r w:rsidRPr="00E929E5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position w:val="2"/>
          <w:sz w:val="24"/>
          <w:szCs w:val="24"/>
          <w:lang w:val="en-US"/>
        </w:rPr>
        <w:t>/</w:t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t xml:space="preserve"> </w:t>
      </w:r>
      <w:proofErr w:type="gramEnd"/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sym w:font="Wingdings 2" w:char="F087"/>
      </w:r>
      <w:r>
        <w:rPr>
          <w:rFonts w:ascii="Arial" w:hAnsi="Arial" w:cs="Arial"/>
          <w:color w:val="2A2A29"/>
          <w:position w:val="2"/>
          <w:sz w:val="24"/>
          <w:szCs w:val="24"/>
          <w:lang w:val="en-US"/>
        </w:rPr>
        <w:t>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2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2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proofErr w:type="gramEnd"/>
      <w:r w:rsidRPr="00E929E5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ode?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90" w:lineRule="exact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5C5B5B"/>
          <w:w w:val="145"/>
          <w:position w:val="1"/>
          <w:sz w:val="24"/>
          <w:szCs w:val="24"/>
          <w:lang w:val="en-US"/>
        </w:rPr>
        <w:t>•</w:t>
      </w:r>
      <w:r w:rsidRPr="00E929E5">
        <w:rPr>
          <w:rFonts w:ascii="Arial" w:hAnsi="Arial" w:cs="Arial"/>
          <w:color w:val="5C5B5B"/>
          <w:spacing w:val="-38"/>
          <w:w w:val="145"/>
          <w:position w:val="1"/>
          <w:sz w:val="24"/>
          <w:szCs w:val="24"/>
          <w:lang w:val="en-US"/>
        </w:rPr>
        <w:t xml:space="preserve"> </w:t>
      </w:r>
      <w:proofErr w:type="gramStart"/>
      <w:r w:rsidRPr="00E929E5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proofErr w:type="gramEnd"/>
      <w:r w:rsidRPr="00E929E5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/</w:t>
      </w:r>
      <w:r w:rsidRPr="00E929E5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$?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9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before="21" w:after="0" w:line="240" w:lineRule="auto"/>
        <w:ind w:left="107" w:right="-20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STUDENT</w:t>
      </w:r>
      <w:r w:rsidRPr="00E929E5">
        <w:rPr>
          <w:rFonts w:ascii="Times New Roman" w:hAnsi="Times New Roman"/>
          <w:b/>
          <w:bCs/>
          <w:color w:val="2A2A29"/>
          <w:spacing w:val="48"/>
          <w:sz w:val="28"/>
          <w:szCs w:val="28"/>
          <w:lang w:val="en-US"/>
        </w:rPr>
        <w:t xml:space="preserve"> </w:t>
      </w:r>
      <w:r w:rsidRPr="00E929E5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>B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3" w:after="0" w:line="320" w:lineRule="exact"/>
        <w:ind w:left="107" w:right="933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E929E5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some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E929E5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E929E5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929E5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othes</w:t>
      </w:r>
      <w:r w:rsidRPr="00E929E5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shop.</w:t>
      </w:r>
      <w:r w:rsidRPr="00E929E5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Look</w:t>
      </w:r>
      <w:r w:rsidRPr="00E929E5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E929E5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929E5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ormation</w:t>
      </w:r>
      <w:r w:rsidRPr="00E929E5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E929E5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E929E5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929E5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our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partner</w:t>
      </w:r>
      <w:r w:rsidRPr="00E929E5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8"/>
          <w:sz w:val="24"/>
          <w:szCs w:val="24"/>
          <w:lang w:val="en-US"/>
        </w:rPr>
        <w:t>que</w:t>
      </w:r>
      <w:r w:rsidRPr="00E929E5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102"/>
          <w:sz w:val="24"/>
          <w:szCs w:val="24"/>
          <w:lang w:val="en-US"/>
        </w:rPr>
        <w:t>tions.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222114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8" style="position:absolute;margin-left:76.8pt;margin-top:5.55pt;width:335.5pt;height:204pt;z-index:-251642880" o:regroupid="4" o:allowincell="f" fillcolor="#f2f2f2 [3052]" stroked="f">
            <v:path arrowok="t"/>
          </v:rect>
        </w:pict>
      </w:r>
      <w:r>
        <w:rPr>
          <w:noProof/>
        </w:rPr>
        <w:pict>
          <v:rect id="_x0000_s1109" style="position:absolute;margin-left:74.65pt;margin-top:-.2pt;width:335.25pt;height:207.1pt;z-index:-251643904" o:regroupid="4" o:allowincell="f" stroked="f">
            <v:path arrowok="t"/>
          </v:rect>
        </w:pict>
      </w:r>
      <w:r>
        <w:rPr>
          <w:noProof/>
        </w:rPr>
        <w:pict>
          <v:polyline id="_x0000_s1110" style="position:absolute;z-index:-251644928" points="87.5pt,4.3pt,85.55pt,4.3pt,83.95pt,4.3pt,82.6pt,4.4pt,81.55pt,4.6pt,80.7pt,4.9pt,80.1pt,5.35pt,79.65pt,5.95pt,79.35pt,6.8pt,79.15pt,7.85pt,79.05pt,9.15pt,79.05pt,10.8pt,79.05pt,201.85pt,79.05pt,203.45pt,79.15pt,204.75pt,79.35pt,205.85pt,79.65pt,206.65pt,80.1pt,207.3pt,80.7pt,207.75pt,81.5pt,208.05pt,82.6pt,208.25pt,83.9pt,208.35pt,85.55pt,208.35pt,401.3pt,208.35pt,402.9pt,208.35pt,404.25pt,208.25pt,405.3pt,208.05pt,406.15pt,207.75pt,406.75pt,207.3pt,407.2pt,206.7pt,407.5pt,205.85pt,407.7pt,204.8pt,407.8pt,203.5pt,407.85pt,201.85pt,407.85pt,10.8pt,407.8pt,9.2pt,407.7pt,7.85pt,407.55pt,6.8pt,407.25pt,5.95pt,406.8pt,5.35pt,406.15pt,4.9pt,405.35pt,4.6pt,404.25pt,4.4pt,402.95pt,4.3pt,401.35pt,4.3pt,87.5pt,4.3pt" coordsize="6576,4081" o:regroupid="4" o:allowincell="f" fillcolor="#dadada" stroked="f">
            <v:path arrowok="t"/>
          </v:polyline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before="3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  <w:r>
        <w:rPr>
          <w:noProof/>
        </w:rPr>
        <w:pict>
          <v:shape id="_x0000_s1111" type="#_x0000_t75" style="position:absolute;margin-left:290.1pt;margin-top:6.55pt;width:115.45pt;height:184.75pt;z-index:251676672">
            <v:imagedata r:id="rId7" o:title="" cropleft="24879f"/>
          </v:shape>
        </w:pict>
      </w:r>
    </w:p>
    <w:p w:rsidR="006E26A9" w:rsidRPr="00E929E5" w:rsidRDefault="00222114">
      <w:pPr>
        <w:widowControl w:val="0"/>
        <w:autoSpaceDE w:val="0"/>
        <w:autoSpaceDN w:val="0"/>
        <w:adjustRightInd w:val="0"/>
        <w:spacing w:before="32" w:after="0" w:line="240" w:lineRule="auto"/>
        <w:ind w:left="186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12" style="position:absolute;left:0;text-align:left;z-index:-251641856" points="93.2pt,11.7pt,170pt,11.7pt" coordsize="1536,20" o:regroupid="4" o:allowincell="f" filled="f" strokecolor="#2a2a29" strokeweight=".63pt">
            <v:path arrowok="t"/>
          </v:polyline>
        </w:pict>
      </w:r>
      <w:r w:rsidR="006E26A9"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M</w:t>
      </w:r>
      <w:r w:rsidR="006E26A9" w:rsidRPr="00E929E5">
        <w:rPr>
          <w:rFonts w:ascii="Times New Roman" w:hAnsi="Times New Roman"/>
          <w:b/>
          <w:bCs/>
          <w:color w:val="2A2A29"/>
          <w:spacing w:val="-11"/>
          <w:sz w:val="20"/>
          <w:szCs w:val="20"/>
          <w:lang w:val="en-US"/>
        </w:rPr>
        <w:t>A</w:t>
      </w:r>
      <w:r w:rsidR="006E26A9" w:rsidRPr="00E929E5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GIC </w:t>
      </w:r>
      <w:r w:rsidR="006E26A9" w:rsidRPr="00E929E5">
        <w:rPr>
          <w:rFonts w:ascii="Times New Roman" w:hAnsi="Times New Roman"/>
          <w:b/>
          <w:bCs/>
          <w:color w:val="2A2A29"/>
          <w:w w:val="102"/>
          <w:sz w:val="20"/>
          <w:szCs w:val="20"/>
          <w:lang w:val="en-US"/>
        </w:rPr>
        <w:t>DESIGN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Times New Roman" w:hAnsi="Times New Roman"/>
          <w:color w:val="000000"/>
          <w:sz w:val="13"/>
          <w:szCs w:val="13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524" w:lineRule="auto"/>
        <w:ind w:left="1865" w:right="4759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89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pacing w:val="-7"/>
          <w:w w:val="89"/>
          <w:sz w:val="24"/>
          <w:szCs w:val="24"/>
          <w:lang w:val="en-US"/>
        </w:rPr>
        <w:t>L</w:t>
      </w:r>
      <w:r w:rsidRPr="00E929E5">
        <w:rPr>
          <w:rFonts w:ascii="Arial" w:hAnsi="Arial" w:cs="Arial"/>
          <w:color w:val="2A2A29"/>
          <w:spacing w:val="-4"/>
          <w:w w:val="89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w w:val="89"/>
          <w:sz w:val="24"/>
          <w:szCs w:val="24"/>
          <w:lang w:val="en-US"/>
        </w:rPr>
        <w:t>THES,</w:t>
      </w:r>
      <w:r w:rsidRPr="00E929E5">
        <w:rPr>
          <w:rFonts w:ascii="Arial" w:hAnsi="Arial" w:cs="Arial"/>
          <w:color w:val="2A2A29"/>
          <w:spacing w:val="-8"/>
          <w:w w:val="8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89"/>
          <w:sz w:val="24"/>
          <w:szCs w:val="24"/>
          <w:lang w:val="en-US"/>
        </w:rPr>
        <w:t>SHOES</w:t>
      </w:r>
      <w:r w:rsidRPr="00E929E5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89"/>
          <w:sz w:val="24"/>
          <w:szCs w:val="24"/>
          <w:lang w:val="en-US"/>
        </w:rPr>
        <w:t>and</w:t>
      </w:r>
      <w:r w:rsidRPr="00E929E5">
        <w:rPr>
          <w:rFonts w:ascii="Arial" w:hAnsi="Arial" w:cs="Arial"/>
          <w:color w:val="2A2A29"/>
          <w:spacing w:val="23"/>
          <w:w w:val="8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A</w:t>
      </w:r>
      <w:r w:rsidRPr="00E929E5">
        <w:rPr>
          <w:rFonts w:ascii="Arial" w:hAnsi="Arial" w:cs="Arial"/>
          <w:color w:val="2A2A29"/>
          <w:w w:val="86"/>
          <w:sz w:val="24"/>
          <w:szCs w:val="24"/>
          <w:lang w:val="en-US"/>
        </w:rPr>
        <w:t>CCE</w:t>
      </w:r>
      <w:r w:rsidRPr="00E929E5">
        <w:rPr>
          <w:rFonts w:ascii="Arial" w:hAnsi="Arial" w:cs="Arial"/>
          <w:color w:val="2A2A29"/>
          <w:spacing w:val="-4"/>
          <w:w w:val="86"/>
          <w:sz w:val="24"/>
          <w:szCs w:val="24"/>
          <w:lang w:val="en-US"/>
        </w:rPr>
        <w:t>S</w:t>
      </w:r>
      <w:r w:rsidRPr="00E929E5">
        <w:rPr>
          <w:rFonts w:ascii="Arial" w:hAnsi="Arial" w:cs="Arial"/>
          <w:color w:val="2A2A29"/>
          <w:w w:val="87"/>
          <w:sz w:val="24"/>
          <w:szCs w:val="24"/>
          <w:lang w:val="en-US"/>
        </w:rPr>
        <w:t xml:space="preserve">SORIES </w:t>
      </w:r>
      <w:r w:rsidRPr="00E929E5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929E5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ou!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9"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1"/>
          <w:sz w:val="24"/>
          <w:szCs w:val="24"/>
          <w:lang w:val="en-US"/>
        </w:rPr>
        <w:t>30%</w:t>
      </w:r>
      <w:r w:rsidRPr="00E929E5">
        <w:rPr>
          <w:rFonts w:ascii="Arial" w:hAnsi="Arial" w:cs="Arial"/>
          <w:color w:val="2A2A29"/>
          <w:spacing w:val="-2"/>
          <w:w w:val="9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dis</w:t>
      </w:r>
      <w:r w:rsidRPr="00E929E5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ount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40" w:lineRule="auto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w w:val="94"/>
          <w:sz w:val="24"/>
          <w:szCs w:val="24"/>
          <w:lang w:val="en-US"/>
        </w:rPr>
        <w:t>Monday</w:t>
      </w:r>
      <w:r w:rsidRPr="00E929E5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E929E5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Satu</w:t>
      </w:r>
      <w:r w:rsidRPr="00E929E5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>r</w:t>
      </w:r>
      <w:r w:rsidRPr="00E929E5">
        <w:rPr>
          <w:rFonts w:ascii="Arial" w:hAnsi="Arial" w:cs="Arial"/>
          <w:color w:val="2A2A29"/>
          <w:w w:val="96"/>
          <w:sz w:val="24"/>
          <w:szCs w:val="24"/>
          <w:lang w:val="en-US"/>
        </w:rPr>
        <w:t>day</w:t>
      </w:r>
      <w:r w:rsidRPr="00E929E5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9</w:t>
      </w:r>
      <w:r w:rsidRPr="00E929E5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am</w:t>
      </w:r>
      <w:r w:rsidRPr="00E929E5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E929E5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6</w:t>
      </w:r>
      <w:r w:rsidRPr="00E929E5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z w:val="24"/>
          <w:szCs w:val="24"/>
          <w:lang w:val="en-US"/>
        </w:rPr>
        <w:t>pm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70" w:lineRule="exact"/>
        <w:ind w:left="1865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N</w:t>
      </w:r>
      <w:r w:rsidRPr="00E929E5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e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xt</w:t>
      </w:r>
      <w:r w:rsidRPr="00E929E5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929E5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E929E5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 xml:space="preserve"> </w:t>
      </w:r>
      <w:r w:rsidRPr="00E929E5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museum</w:t>
      </w: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E26A9" w:rsidRPr="00E929E5" w:rsidRDefault="006E26A9">
      <w:pPr>
        <w:widowControl w:val="0"/>
        <w:autoSpaceDE w:val="0"/>
        <w:autoSpaceDN w:val="0"/>
        <w:adjustRightInd w:val="0"/>
        <w:spacing w:before="1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6E26A9" w:rsidRPr="00222114" w:rsidRDefault="006E26A9" w:rsidP="00222114">
      <w:pPr>
        <w:widowControl w:val="0"/>
        <w:autoSpaceDE w:val="0"/>
        <w:autoSpaceDN w:val="0"/>
        <w:adjustRightInd w:val="0"/>
        <w:spacing w:before="35" w:after="0" w:line="225" w:lineRule="exact"/>
        <w:ind w:left="5315" w:right="-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(Adap</w:t>
      </w:r>
      <w:r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ed</w:t>
      </w:r>
      <w:r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position w:val="-1"/>
          <w:sz w:val="20"/>
          <w:szCs w:val="20"/>
        </w:rPr>
        <w:t>f</w:t>
      </w:r>
      <w:r>
        <w:rPr>
          <w:rFonts w:ascii="Arial" w:hAnsi="Arial" w:cs="Arial"/>
          <w:color w:val="2A2A29"/>
          <w:spacing w:val="-7"/>
          <w:position w:val="-1"/>
          <w:sz w:val="20"/>
          <w:szCs w:val="20"/>
        </w:rPr>
        <w:t>r</w:t>
      </w:r>
      <w:r>
        <w:rPr>
          <w:rFonts w:ascii="Arial" w:hAnsi="Arial" w:cs="Arial"/>
          <w:color w:val="2A2A29"/>
          <w:position w:val="-1"/>
          <w:sz w:val="20"/>
          <w:szCs w:val="20"/>
        </w:rPr>
        <w:t>om:</w:t>
      </w:r>
      <w:r>
        <w:rPr>
          <w:rFonts w:ascii="Arial" w:hAnsi="Arial" w:cs="Arial"/>
          <w:color w:val="2A2A29"/>
          <w:spacing w:val="2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94"/>
          <w:position w:val="-1"/>
          <w:sz w:val="20"/>
          <w:szCs w:val="20"/>
        </w:rPr>
        <w:t>Cambridge</w:t>
      </w:r>
      <w:r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spacing w:val="-15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position w:val="-1"/>
          <w:sz w:val="20"/>
          <w:szCs w:val="20"/>
        </w:rPr>
        <w:t>ests)</w:t>
      </w:r>
      <w:bookmarkStart w:id="0" w:name="_GoBack"/>
      <w:bookmarkEnd w:id="0"/>
    </w:p>
    <w:sectPr w:rsidR="006E26A9" w:rsidRPr="00222114">
      <w:pgSz w:w="11920" w:h="16840"/>
      <w:pgMar w:top="900" w:right="220" w:bottom="280" w:left="1140" w:header="720" w:footer="720" w:gutter="0"/>
      <w:cols w:space="720" w:equalWidth="0">
        <w:col w:w="1056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2540"/>
    <w:rsid w:val="001F2540"/>
    <w:rsid w:val="00222114"/>
    <w:rsid w:val="003214BB"/>
    <w:rsid w:val="00676996"/>
    <w:rsid w:val="006E26A9"/>
    <w:rsid w:val="008110D7"/>
    <w:rsid w:val="008178B9"/>
    <w:rsid w:val="00836E3E"/>
    <w:rsid w:val="00861AD4"/>
    <w:rsid w:val="00E05C6F"/>
    <w:rsid w:val="00E9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19">
      <o:colormenu v:ext="edit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  <w15:docId w15:val="{297949DB-6CA5-4526-8FB8-26C31ECB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CE9AFC4-15FD-48B5-A77B-326FFE1DF49F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8</TotalTime>
  <Pages>2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2014-06-20T17:07:00Z</dcterms:created>
  <dcterms:modified xsi:type="dcterms:W3CDTF">2014-07-01T14:57:00Z</dcterms:modified>
</cp:coreProperties>
</file>