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ED1" w:rsidRDefault="005F55A9">
      <w:pPr>
        <w:widowControl w:val="0"/>
        <w:autoSpaceDE w:val="0"/>
        <w:autoSpaceDN w:val="0"/>
        <w:adjustRightInd w:val="0"/>
        <w:spacing w:before="81" w:after="0" w:line="240" w:lineRule="auto"/>
        <w:ind w:left="114" w:right="-20"/>
        <w:rPr>
          <w:rFonts w:ascii="Arial" w:hAnsi="Arial" w:cs="Arial"/>
          <w:color w:val="000000"/>
          <w:sz w:val="10"/>
          <w:szCs w:val="10"/>
        </w:rPr>
      </w:pPr>
      <w:r>
        <w:rPr>
          <w:noProof/>
        </w:rPr>
        <w:pict>
          <v:group id="_x0000_s1026" style="position:absolute;left:0;text-align:left;margin-left:55.9pt;margin-top:59.4pt;width:721pt;height:479.65pt;z-index:-251659776;mso-position-horizontal-relative:page;mso-position-vertical-relative:page" coordorigin="1128,1188" coordsize="14420,9593" o:allowincell="f">
            <v:rect id="_x0000_s1027" style="position:absolute;left:12258;top:1198;width:590;height:507" o:allowincell="f" filled="f" fillcolor="#2a2a29" stroked="f">
              <v:path arrowok="t"/>
            </v:rect>
            <v:shape id="_x0000_s1028" style="position:absolute;left:12407;top:1267;width:371;height:371" coordsize="371,371" o:allowincell="f" path="m370,188r-1,-24l365,142r-7,-22l349,100,338,81,325,64,310,48,293,35,275,23,255,13,235,6,213,2,190,,166,1,143,5r-21,6l101,20,82,31,65,44,49,59,35,76,23,94r-9,19l7,134,2,155,,178r1,24l5,225r6,22l20,268r11,19l44,304r15,16l75,334r18,12l112,356r20,7l154,368r22,2l185,371r23,-2l230,365r21,-7l271,349r19,-11l307,325r16,-16l336,292r12,-18l357,254r7,-21l369,211r1,-23e" fillcolor="#2a2a29" stroked="f">
              <v:path arrowok="t"/>
            </v:shape>
            <v:rect id="_x0000_s1029" style="position:absolute;left:1138;top:1705;width:453;height:1412" o:allowincell="f" fillcolor="#c7c7c6" stroked="f">
              <v:path arrowok="t"/>
            </v:rect>
            <v:rect id="_x0000_s1030" style="position:absolute;left:1592;top:1705;width:2324;height:1412" o:allowincell="f" fillcolor="#c7c7c6" stroked="f">
              <v:path arrowok="t"/>
            </v:rect>
            <v:rect id="_x0000_s1031" style="position:absolute;left:3916;top:2102;width:7908;height:396" o:allowincell="f" fillcolor="#c7c7c6" stroked="f">
              <v:path arrowok="t"/>
            </v:rect>
            <v:rect id="_x0000_s1032" style="position:absolute;left:11825;top:2102;width:3713;height:396" o:allowincell="f" fillcolor="#c7c7c6" stroked="f">
              <v:path arrowok="t"/>
            </v:rect>
            <v:rect id="_x0000_s1033" style="position:absolute;left:3916;top:1705;width:11622;height:396" o:allowincell="f" fillcolor="#2a2a29" stroked="f">
              <v:path arrowok="t"/>
            </v:rect>
            <v:shape id="_x0000_s1034" style="position:absolute;left:3916;top:2499;width:7909;height:619" coordsize="7909,619" o:allowincell="f" path="m7908,618l7908,,,,,311r1757,l1757,618r879,l2636,311r4393,l7029,618r879,e" fillcolor="#e3e3e3" stroked="f">
              <v:path arrowok="t"/>
            </v:shape>
            <v:rect id="_x0000_s1035" style="position:absolute;left:3916;top:2811;width:1757;height:306" o:allowincell="f" fillcolor="#e3e3e3" stroked="f">
              <v:path arrowok="t"/>
            </v:rect>
            <v:rect id="_x0000_s1036" style="position:absolute;left:6553;top:2811;width:4393;height:306" o:allowincell="f" fillcolor="#e3e3e3" stroked="f">
              <v:path arrowok="t"/>
            </v:rect>
            <v:shape id="_x0000_s1037" style="position:absolute;left:11825;top:2499;width:3713;height:619" coordsize="3713,619" o:allowincell="f" path="m3713,618l3713,,,,,311r2834,l2834,618r879,e" fillcolor="#e3e3e3" stroked="f">
              <v:path arrowok="t"/>
            </v:shape>
            <v:rect id="_x0000_s1038" style="position:absolute;left:11825;top:2811;width:2834;height:306" o:allowincell="f" fillcolor="#e3e3e3" stroked="f">
              <v:path arrowok="t"/>
            </v:rect>
            <v:rect id="_x0000_s1039" style="position:absolute;left:1138;top:3118;width:453;height:255" o:allowincell="f" fillcolor="#e3e3e3" stroked="f">
              <v:path arrowok="t"/>
            </v:rect>
            <v:rect id="_x0000_s1040" style="position:absolute;left:1138;top:3373;width:453;height:255" o:allowincell="f" fillcolor="#e3e3e3" stroked="f">
              <v:path arrowok="t"/>
            </v:rect>
            <v:rect id="_x0000_s1041" style="position:absolute;left:1138;top:3628;width:453;height:255" o:allowincell="f" fillcolor="#e3e3e3" stroked="f">
              <v:path arrowok="t"/>
            </v:rect>
            <v:rect id="_x0000_s1042" style="position:absolute;left:1138;top:3883;width:453;height:255" o:allowincell="f" fillcolor="#e3e3e3" stroked="f">
              <v:path arrowok="t"/>
            </v:rect>
            <v:rect id="_x0000_s1043" style="position:absolute;left:1138;top:4138;width:453;height:255" o:allowincell="f" fillcolor="#e3e3e3" stroked="f">
              <v:path arrowok="t"/>
            </v:rect>
            <v:rect id="_x0000_s1044" style="position:absolute;left:1138;top:4393;width:453;height:255" o:allowincell="f" fillcolor="#e3e3e3" stroked="f">
              <v:path arrowok="t"/>
            </v:rect>
            <v:rect id="_x0000_s1045" style="position:absolute;left:1138;top:4648;width:453;height:255" o:allowincell="f" fillcolor="#e3e3e3" stroked="f">
              <v:path arrowok="t"/>
            </v:rect>
            <v:rect id="_x0000_s1046" style="position:absolute;left:1138;top:4903;width:453;height:255" o:allowincell="f" fillcolor="#e3e3e3" stroked="f">
              <v:path arrowok="t"/>
            </v:rect>
            <v:rect id="_x0000_s1047" style="position:absolute;left:1138;top:5159;width:453;height:255" o:allowincell="f" fillcolor="#e3e3e3" stroked="f">
              <v:path arrowok="t"/>
            </v:rect>
            <v:rect id="_x0000_s1048" style="position:absolute;left:1138;top:5414;width:453;height:255" o:allowincell="f" fillcolor="#e3e3e3" stroked="f">
              <v:path arrowok="t"/>
            </v:rect>
            <v:shape id="_x0000_s1049" style="position:absolute;left:1138;top:5669;width:454;height:20" coordsize="454,20" o:allowincell="f" path="m453,l,e" filled="f" strokecolor="#e3e3e3" strokeweight=".03561mm">
              <v:path arrowok="t"/>
            </v:shape>
            <v:rect id="_x0000_s1050" style="position:absolute;left:1138;top:5669;width:453;height:255" o:allowincell="f" fillcolor="#e3e3e3" stroked="f">
              <v:path arrowok="t"/>
            </v:rect>
            <v:rect id="_x0000_s1051" style="position:absolute;left:1138;top:5924;width:453;height:255" o:allowincell="f" fillcolor="#e3e3e3" stroked="f">
              <v:path arrowok="t"/>
            </v:rect>
            <v:rect id="_x0000_s1052" style="position:absolute;left:1138;top:6179;width:453;height:255" o:allowincell="f" fillcolor="#e3e3e3" stroked="f">
              <v:path arrowok="t"/>
            </v:rect>
            <v:rect id="_x0000_s1053" style="position:absolute;left:1138;top:6434;width:453;height:255" o:allowincell="f" fillcolor="#e3e3e3" stroked="f">
              <v:path arrowok="t"/>
            </v:rect>
            <v:rect id="_x0000_s1054" style="position:absolute;left:1138;top:6689;width:453;height:255" o:allowincell="f" fillcolor="#e3e3e3" stroked="f">
              <v:path arrowok="t"/>
            </v:rect>
            <v:rect id="_x0000_s1055" style="position:absolute;left:1138;top:6944;width:453;height:255" o:allowincell="f" fillcolor="#e3e3e3" stroked="f">
              <v:path arrowok="t"/>
            </v:rect>
            <v:rect id="_x0000_s1056" style="position:absolute;left:1138;top:7200;width:453;height:255" o:allowincell="f" fillcolor="#e3e3e3" stroked="f">
              <v:path arrowok="t"/>
            </v:rect>
            <v:rect id="_x0000_s1057" style="position:absolute;left:1138;top:7455;width:453;height:255" o:allowincell="f" fillcolor="#e3e3e3" stroked="f">
              <v:path arrowok="t"/>
            </v:rect>
            <v:rect id="_x0000_s1058" style="position:absolute;left:1138;top:7710;width:453;height:255" o:allowincell="f" fillcolor="#e3e3e3" stroked="f">
              <v:path arrowok="t"/>
            </v:rect>
            <v:rect id="_x0000_s1059" style="position:absolute;left:1138;top:7965;width:453;height:255" o:allowincell="f" fillcolor="#e3e3e3" stroked="f">
              <v:path arrowok="t"/>
            </v:rect>
            <v:rect id="_x0000_s1060" style="position:absolute;left:1138;top:8220;width:453;height:255" o:allowincell="f" fillcolor="#e3e3e3" stroked="f">
              <v:path arrowok="t"/>
            </v:rect>
            <v:shape id="_x0000_s1061" style="position:absolute;left:1138;top:8475;width:454;height:20" coordsize="454,20" o:allowincell="f" path="m453,l,e" filled="f" strokecolor="#e3e3e3" strokeweight=".03561mm">
              <v:path arrowok="t"/>
            </v:shape>
            <v:rect id="_x0000_s1062" style="position:absolute;left:1138;top:8475;width:453;height:255" o:allowincell="f" fillcolor="#e3e3e3" stroked="f">
              <v:path arrowok="t"/>
            </v:rect>
            <v:rect id="_x0000_s1063" style="position:absolute;left:1138;top:8730;width:453;height:255" o:allowincell="f" fillcolor="#e3e3e3" stroked="f">
              <v:path arrowok="t"/>
            </v:rect>
            <v:rect id="_x0000_s1064" style="position:absolute;left:1138;top:8985;width:453;height:255" o:allowincell="f" fillcolor="#e3e3e3" stroked="f">
              <v:path arrowok="t"/>
            </v:rect>
            <v:rect id="_x0000_s1065" style="position:absolute;left:1138;top:9240;width:453;height:255" o:allowincell="f" fillcolor="#e3e3e3" stroked="f">
              <v:path arrowok="t"/>
            </v:rect>
            <v:rect id="_x0000_s1066" style="position:absolute;left:1138;top:9496;width:453;height:255" o:allowincell="f" fillcolor="#e3e3e3" stroked="f">
              <v:path arrowok="t"/>
            </v:rect>
            <v:rect id="_x0000_s1067" style="position:absolute;left:1138;top:9751;width:453;height:255" o:allowincell="f" fillcolor="#e3e3e3" stroked="f">
              <v:path arrowok="t"/>
            </v:rect>
            <v:rect id="_x0000_s1068" style="position:absolute;left:1138;top:10006;width:453;height:255" o:allowincell="f" fillcolor="#e3e3e3" stroked="f">
              <v:path arrowok="t"/>
            </v:rect>
            <v:rect id="_x0000_s1069" style="position:absolute;left:1138;top:10261;width:453;height:255" o:allowincell="f" fillcolor="#e3e3e3" stroked="f">
              <v:path arrowok="t"/>
            </v:rect>
            <v:rect id="_x0000_s1070" style="position:absolute;left:1138;top:10516;width:453;height:255" o:allowincell="f" fillcolor="#e3e3e3" stroked="f">
              <v:path arrowok="t"/>
            </v:rect>
            <v:shape id="_x0000_s1071" style="position:absolute;left:1133;top:1705;width:14410;height:20" coordsize="14410,20" o:allowincell="f" path="m14409,l,e" filled="f" strokecolor="#9e9e9e" strokeweight=".5pt">
              <v:path arrowok="t"/>
            </v:shape>
            <v:shape id="_x0000_s1072" style="position:absolute;left:1138;top:1710;width:20;height:9056" coordsize="20,9056" o:allowincell="f" path="m,l,9055e" filled="f" strokecolor="#9e9e9e" strokeweight=".5pt">
              <v:path arrowok="t"/>
            </v:shape>
            <v:shape id="_x0000_s1073" style="position:absolute;left:1592;top:1710;width:20;height:9056" coordsize="20,9056" o:allowincell="f" path="m,l,9055e" filled="f" strokecolor="#9e9e9e" strokeweight=".5pt">
              <v:path arrowok="t"/>
            </v:shape>
            <v:shape id="_x0000_s1074" style="position:absolute;left:3916;top:1710;width:20;height:9056" coordsize="20,9056" o:allowincell="f" path="m,l,9055e" filled="f" strokecolor="#9e9e9e" strokeweight=".17644mm">
              <v:path arrowok="t"/>
            </v:shape>
            <v:shape id="_x0000_s1075" style="position:absolute;left:3911;top:2102;width:11632;height:20" coordsize="11632,20" o:allowincell="f" path="m11632,l,e" filled="f" strokecolor="#9e9e9e" strokeweight=".5pt">
              <v:path arrowok="t"/>
            </v:shape>
            <v:shape id="_x0000_s1076" style="position:absolute;left:4795;top:2504;width:20;height:8262" coordsize="20,8262" o:allowincell="f" path="m,l,8262e" filled="f" strokecolor="#9e9e9e" strokeweight=".5pt">
              <v:path arrowok="t"/>
            </v:shape>
            <v:shape id="_x0000_s1077" style="position:absolute;left:7431;top:2504;width:20;height:8262" coordsize="20,8262" o:allowincell="f" path="m,l,8262e" filled="f" strokecolor="#9e9e9e" strokeweight=".17644mm">
              <v:path arrowok="t"/>
            </v:shape>
            <v:shape id="_x0000_s1078" style="position:absolute;left:8310;top:2504;width:20;height:8262" coordsize="20,8262" o:allowincell="f" path="m,l,8262e" filled="f" strokecolor="#9e9e9e" strokeweight=".1765mm">
              <v:path arrowok="t"/>
            </v:shape>
            <v:shape id="_x0000_s1079" style="position:absolute;left:9189;top:2504;width:20;height:8262" coordsize="20,8262" o:allowincell="f" path="m,l,8262e" filled="f" strokecolor="#9e9e9e" strokeweight=".17647mm">
              <v:path arrowok="t"/>
            </v:shape>
            <v:shape id="_x0000_s1080" style="position:absolute;left:10067;top:2504;width:20;height:8262" coordsize="20,8262" o:allowincell="f" path="m,l,8262e" filled="f" strokecolor="#9e9e9e" strokeweight=".17642mm">
              <v:path arrowok="t"/>
            </v:shape>
            <v:shape id="_x0000_s1081" style="position:absolute;left:3911;top:2499;width:11632;height:20" coordsize="11632,20" o:allowincell="f" path="m11632,l,e" filled="f" strokecolor="#9e9e9e" strokeweight=".5pt">
              <v:path arrowok="t"/>
            </v:shape>
            <v:shape id="_x0000_s1082" style="position:absolute;left:12704;top:2504;width:20;height:8262" coordsize="20,8262" o:allowincell="f" path="m,l,8262e" filled="f" strokecolor="#9e9e9e" strokeweight=".17661mm">
              <v:path arrowok="t"/>
            </v:shape>
            <v:shape id="_x0000_s1083" style="position:absolute;left:13781;top:2504;width:20;height:8262" coordsize="20,8262" o:allowincell="f" path="m,l,8262e" filled="f" strokecolor="#9e9e9e" strokeweight=".17653mm">
              <v:path arrowok="t"/>
            </v:shape>
            <v:shape id="_x0000_s1084" style="position:absolute;left:3911;top:2811;width:1768;height:20" coordsize="1768,20" o:allowincell="f" path="m1767,l,e" filled="f" strokecolor="#9e9e9e" strokeweight=".5pt">
              <v:path arrowok="t"/>
            </v:shape>
            <v:shape id="_x0000_s1085" style="position:absolute;left:6548;top:2811;width:4403;height:20" coordsize="4403,20" o:allowincell="f" path="m4403,l,e" filled="f" strokecolor="#9e9e9e" strokeweight=".5pt">
              <v:path arrowok="t"/>
            </v:shape>
            <v:shape id="_x0000_s1086" style="position:absolute;left:11820;top:2811;width:2845;height:20" coordsize="2845,20" o:allowincell="f" path="m2844,l,e" filled="f" strokecolor="#9e9e9e" strokeweight=".5pt">
              <v:path arrowok="t"/>
            </v:shape>
            <v:shape id="_x0000_s1087" style="position:absolute;left:6553;top:2107;width:20;height:8659" coordsize="20,8659" o:allowincell="f" path="m,l,8659e" filled="f" strokecolor="#9e9e9e" strokeweight=".17642mm">
              <v:path arrowok="t"/>
            </v:shape>
            <v:shape id="_x0000_s1088" style="position:absolute;left:1133;top:3118;width:14410;height:20" coordsize="14410,20" o:allowincell="f" path="m14409,l,e" filled="f" strokecolor="#9e9e9e" strokeweight=".5pt">
              <v:path arrowok="t"/>
            </v:shape>
            <v:shape id="_x0000_s1089" style="position:absolute;left:11825;top:2107;width:20;height:8659" coordsize="20,8659" o:allowincell="f" path="m,l,8659e" filled="f" strokecolor="#9e9e9e" strokeweight=".17664mm">
              <v:path arrowok="t"/>
            </v:shape>
            <v:shape id="_x0000_s1090" style="position:absolute;left:15538;top:1710;width:20;height:9056" coordsize="20,9056" o:allowincell="f" path="m,l,9055e" filled="f" strokecolor="#9e9e9e" strokeweight=".17661mm">
              <v:path arrowok="t"/>
            </v:shape>
            <v:shape id="_x0000_s1091" style="position:absolute;left:1133;top:3373;width:14410;height:20" coordsize="14410,20" o:allowincell="f" path="m14409,l,e" filled="f" strokecolor="#9e9e9e" strokeweight=".17644mm">
              <v:path arrowok="t"/>
            </v:shape>
            <v:shape id="_x0000_s1092" style="position:absolute;left:1133;top:3628;width:14410;height:20" coordsize="14410,20" o:allowincell="f" path="m14409,l,e" filled="f" strokecolor="#9e9e9e" strokeweight=".5pt">
              <v:path arrowok="t"/>
            </v:shape>
            <v:shape id="_x0000_s1093" style="position:absolute;left:1133;top:3883;width:14410;height:20" coordsize="14410,20" o:allowincell="f" path="m14409,l,e" filled="f" strokecolor="#9e9e9e" strokeweight=".17642mm">
              <v:path arrowok="t"/>
            </v:shape>
            <v:shape id="_x0000_s1094" style="position:absolute;left:1133;top:4138;width:14410;height:20" coordsize="14410,20" o:allowincell="f" path="m14409,l,e" filled="f" strokecolor="#9e9e9e" strokeweight=".17644mm">
              <v:path arrowok="t"/>
            </v:shape>
            <v:shape id="_x0000_s1095" style="position:absolute;left:1133;top:4393;width:14410;height:20" coordsize="14410,20" o:allowincell="f" path="m14409,l,e" filled="f" strokecolor="#9e9e9e" strokeweight=".5pt">
              <v:path arrowok="t"/>
            </v:shape>
            <v:shape id="_x0000_s1096" style="position:absolute;left:1133;top:4648;width:14410;height:20" coordsize="14410,20" o:allowincell="f" path="m14409,l,e" filled="f" strokecolor="#9e9e9e" strokeweight=".17644mm">
              <v:path arrowok="t"/>
            </v:shape>
            <v:shape id="_x0000_s1097" style="position:absolute;left:1133;top:4903;width:14410;height:20" coordsize="14410,20" o:allowincell="f" path="m14409,l,e" filled="f" strokecolor="#9e9e9e" strokeweight=".5pt">
              <v:path arrowok="t"/>
            </v:shape>
            <v:shape id="_x0000_s1098" style="position:absolute;left:1133;top:5159;width:14410;height:20" coordsize="14410,20" o:allowincell="f" path="m14409,l,e" filled="f" strokecolor="#9e9e9e" strokeweight=".5pt">
              <v:path arrowok="t"/>
            </v:shape>
            <v:shape id="_x0000_s1099" style="position:absolute;left:1133;top:5414;width:14410;height:20" coordsize="14410,20" o:allowincell="f" path="m14409,l,e" filled="f" strokecolor="#9e9e9e" strokeweight=".17644mm">
              <v:path arrowok="t"/>
            </v:shape>
            <v:shape id="_x0000_s1100" style="position:absolute;left:1133;top:5669;width:14410;height:20" coordsize="14410,20" o:allowincell="f" path="m14409,l,e" filled="f" strokecolor="#9e9e9e" strokeweight=".5pt">
              <v:path arrowok="t"/>
            </v:shape>
            <v:shape id="_x0000_s1101" style="position:absolute;left:1133;top:5924;width:14410;height:20" coordsize="14410,20" o:allowincell="f" path="m14409,l,e" filled="f" strokecolor="#9e9e9e" strokeweight=".5pt">
              <v:path arrowok="t"/>
            </v:shape>
            <v:shape id="_x0000_s1102" style="position:absolute;left:1133;top:6179;width:14410;height:20" coordsize="14410,20" o:allowincell="f" path="m14409,l,e" filled="f" strokecolor="#9e9e9e" strokeweight=".17644mm">
              <v:path arrowok="t"/>
            </v:shape>
            <v:shape id="_x0000_s1103" style="position:absolute;left:1133;top:6434;width:14410;height:20" coordsize="14410,20" o:allowincell="f" path="m14409,l,e" filled="f" strokecolor="#9e9e9e" strokeweight=".5pt">
              <v:path arrowok="t"/>
            </v:shape>
            <v:shape id="_x0000_s1104" style="position:absolute;left:1133;top:6689;width:14410;height:20" coordsize="14410,20" o:allowincell="f" path="m14409,l,e" filled="f" strokecolor="#9e9e9e" strokeweight=".5pt">
              <v:path arrowok="t"/>
            </v:shape>
            <v:shape id="_x0000_s1105" style="position:absolute;left:1133;top:6944;width:14410;height:20" coordsize="14410,20" o:allowincell="f" path="m14409,l,e" filled="f" strokecolor="#9e9e9e" strokeweight=".5pt">
              <v:path arrowok="t"/>
            </v:shape>
            <v:shape id="_x0000_s1106" style="position:absolute;left:1133;top:7199;width:14410;height:20" coordsize="14410,20" o:allowincell="f" path="m14409,l,e" filled="f" strokecolor="#9e9e9e" strokeweight=".5pt">
              <v:path arrowok="t"/>
            </v:shape>
            <v:shape id="_x0000_s1107" style="position:absolute;left:1133;top:7455;width:14410;height:20" coordsize="14410,20" o:allowincell="f" path="m14409,l,e" filled="f" strokecolor="#9e9e9e" strokeweight=".5pt">
              <v:path arrowok="t"/>
            </v:shape>
            <v:shape id="_x0000_s1108" style="position:absolute;left:1133;top:7710;width:14410;height:20" coordsize="14410,20" o:allowincell="f" path="m14409,l,e" filled="f" strokecolor="#9e9e9e" strokeweight=".5pt">
              <v:path arrowok="t"/>
            </v:shape>
            <v:shape id="_x0000_s1109" style="position:absolute;left:1133;top:7965;width:14410;height:20" coordsize="14410,20" o:allowincell="f" path="m14409,l,e" filled="f" strokecolor="#9e9e9e" strokeweight=".5pt">
              <v:path arrowok="t"/>
            </v:shape>
            <v:shape id="_x0000_s1110" style="position:absolute;left:1133;top:8220;width:14410;height:20" coordsize="14410,20" o:allowincell="f" path="m14409,l,e" filled="f" strokecolor="#9e9e9e" strokeweight=".5pt">
              <v:path arrowok="t"/>
            </v:shape>
            <v:shape id="_x0000_s1111" style="position:absolute;left:1133;top:8475;width:14410;height:20" coordsize="14410,20" o:allowincell="f" path="m14409,l,e" filled="f" strokecolor="#9e9e9e" strokeweight=".5pt">
              <v:path arrowok="t"/>
            </v:shape>
            <v:shape id="_x0000_s1112" style="position:absolute;left:1133;top:8730;width:14410;height:20" coordsize="14410,20" o:allowincell="f" path="m14409,l,e" filled="f" strokecolor="#9e9e9e" strokeweight=".5pt">
              <v:path arrowok="t"/>
            </v:shape>
            <v:shape id="_x0000_s1113" style="position:absolute;left:1133;top:8985;width:14410;height:20" coordsize="14410,20" o:allowincell="f" path="m14409,l,e" filled="f" strokecolor="#9e9e9e" strokeweight=".5pt">
              <v:path arrowok="t"/>
            </v:shape>
            <v:shape id="_x0000_s1114" style="position:absolute;left:1133;top:9240;width:14410;height:20" coordsize="14410,20" o:allowincell="f" path="m14409,l,e" filled="f" strokecolor="#9e9e9e" strokeweight=".5pt">
              <v:path arrowok="t"/>
            </v:shape>
            <v:shape id="_x0000_s1115" style="position:absolute;left:1133;top:9496;width:14410;height:20" coordsize="14410,20" o:allowincell="f" path="m14409,l,e" filled="f" strokecolor="#9e9e9e" strokeweight=".5pt">
              <v:path arrowok="t"/>
            </v:shape>
            <v:shape id="_x0000_s1116" style="position:absolute;left:1133;top:9751;width:14410;height:20" coordsize="14410,20" o:allowincell="f" path="m14409,l,e" filled="f" strokecolor="#9e9e9e" strokeweight=".5pt">
              <v:path arrowok="t"/>
            </v:shape>
            <v:shape id="_x0000_s1117" style="position:absolute;left:1133;top:10006;width:14410;height:20" coordsize="14410,20" o:allowincell="f" path="m14409,l,e" filled="f" strokecolor="#9e9e9e" strokeweight=".5pt">
              <v:path arrowok="t"/>
            </v:shape>
            <v:shape id="_x0000_s1118" style="position:absolute;left:1133;top:10261;width:14410;height:20" coordsize="14410,20" o:allowincell="f" path="m14409,l,e" filled="f" strokecolor="#9e9e9e" strokeweight=".5pt">
              <v:path arrowok="t"/>
            </v:shape>
            <v:shape id="_x0000_s1119" style="position:absolute;left:1133;top:10516;width:14410;height:20" coordsize="14410,20" o:allowincell="f" path="m14409,l,e" filled="f" strokecolor="#9e9e9e" strokeweight=".5pt">
              <v:path arrowok="t"/>
            </v:shape>
            <v:shape id="_x0000_s1120" style="position:absolute;left:1133;top:10771;width:14410;height:20" coordsize="14410,20" o:allowincell="f" path="m14409,l,e" filled="f" strokecolor="#9e9e9e" strokeweight=".5pt">
              <v:path arrowok="t"/>
            </v:shape>
            <v:shape id="_x0000_s1121" style="position:absolute;left:10946;top:2504;width:20;height:8262" coordsize="20,8262" o:allowincell="f" path="m,l,8262e" filled="f" strokecolor="#9e9e9e" strokeweight=".5pt">
              <v:path arrowok="t"/>
            </v:shape>
            <v:shape id="_x0000_s1122" style="position:absolute;left:14660;top:2504;width:20;height:8262" coordsize="20,8262" o:allowincell="f" path="m,l,8262e" filled="f" strokecolor="#9e9e9e" strokeweight=".5pt">
              <v:path arrowok="t"/>
            </v:shape>
            <v:shape id="_x0000_s1123" style="position:absolute;left:5674;top:2504;width:20;height:8262" coordsize="20,8262" o:allowincell="f" path="m,l,8262e" filled="f" strokecolor="#9e9e9e" strokeweight=".5pt">
              <v:path arrowok="t"/>
            </v:shape>
            <w10:wrap anchorx="page" anchory="page"/>
          </v:group>
        </w:pic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5" w:after="0" w:line="240" w:lineRule="auto"/>
        <w:ind w:left="124" w:right="-80"/>
        <w:rPr>
          <w:rFonts w:ascii="Times New Roman" w:hAnsi="Times New Roman"/>
          <w:color w:val="000000"/>
          <w:sz w:val="26"/>
          <w:szCs w:val="26"/>
          <w:lang w:val="en-US"/>
        </w:rPr>
      </w:pPr>
      <w:r w:rsidRPr="005B4EB0">
        <w:rPr>
          <w:rFonts w:ascii="Times New Roman" w:hAnsi="Times New Roman"/>
          <w:b/>
          <w:bCs/>
          <w:color w:val="2A2A29"/>
          <w:w w:val="112"/>
          <w:sz w:val="26"/>
          <w:szCs w:val="26"/>
          <w:lang w:val="en-US"/>
        </w:rPr>
        <w:t>Grelha</w:t>
      </w:r>
      <w:r w:rsidRPr="005B4EB0">
        <w:rPr>
          <w:rFonts w:ascii="Times New Roman" w:hAnsi="Times New Roman"/>
          <w:b/>
          <w:bCs/>
          <w:color w:val="2A2A29"/>
          <w:spacing w:val="-1"/>
          <w:w w:val="112"/>
          <w:sz w:val="26"/>
          <w:szCs w:val="26"/>
          <w:lang w:val="en-US"/>
        </w:rPr>
        <w:t xml:space="preserve"> </w:t>
      </w:r>
      <w:r w:rsidRPr="005B4EB0">
        <w:rPr>
          <w:rFonts w:ascii="Times New Roman" w:hAnsi="Times New Roman"/>
          <w:b/>
          <w:bCs/>
          <w:color w:val="2A2A29"/>
          <w:sz w:val="26"/>
          <w:szCs w:val="26"/>
          <w:lang w:val="en-US"/>
        </w:rPr>
        <w:t>de</w:t>
      </w:r>
      <w:r w:rsidRPr="005B4EB0">
        <w:rPr>
          <w:rFonts w:ascii="Times New Roman" w:hAnsi="Times New Roman"/>
          <w:b/>
          <w:bCs/>
          <w:color w:val="2A2A29"/>
          <w:spacing w:val="64"/>
          <w:sz w:val="26"/>
          <w:szCs w:val="26"/>
          <w:lang w:val="en-US"/>
        </w:rPr>
        <w:t xml:space="preserve"> </w:t>
      </w:r>
      <w:r w:rsidRPr="005B4EB0">
        <w:rPr>
          <w:rFonts w:ascii="Times New Roman" w:hAnsi="Times New Roman"/>
          <w:b/>
          <w:bCs/>
          <w:color w:val="2A2A29"/>
          <w:w w:val="113"/>
          <w:sz w:val="26"/>
          <w:szCs w:val="26"/>
          <w:lang w:val="en-US"/>
        </w:rPr>
        <w:t>Correção</w:t>
      </w:r>
      <w:r w:rsidRPr="005B4EB0">
        <w:rPr>
          <w:rFonts w:ascii="Times New Roman" w:hAnsi="Times New Roman"/>
          <w:b/>
          <w:bCs/>
          <w:color w:val="2A2A29"/>
          <w:spacing w:val="-1"/>
          <w:w w:val="113"/>
          <w:sz w:val="26"/>
          <w:szCs w:val="26"/>
          <w:lang w:val="en-US"/>
        </w:rPr>
        <w:t xml:space="preserve"> </w:t>
      </w:r>
      <w:r w:rsidRPr="005B4EB0">
        <w:rPr>
          <w:rFonts w:ascii="Times New Roman" w:hAnsi="Times New Roman"/>
          <w:b/>
          <w:bCs/>
          <w:color w:val="2A2A29"/>
          <w:sz w:val="26"/>
          <w:szCs w:val="26"/>
          <w:lang w:val="en-US"/>
        </w:rPr>
        <w:t>–</w:t>
      </w:r>
      <w:r w:rsidRPr="005B4EB0">
        <w:rPr>
          <w:rFonts w:ascii="Times New Roman" w:hAnsi="Times New Roman"/>
          <w:b/>
          <w:bCs/>
          <w:color w:val="2A2A29"/>
          <w:spacing w:val="7"/>
          <w:sz w:val="26"/>
          <w:szCs w:val="26"/>
          <w:lang w:val="en-US"/>
        </w:rPr>
        <w:t xml:space="preserve"> </w:t>
      </w:r>
      <w:r w:rsidRPr="005B4EB0">
        <w:rPr>
          <w:rFonts w:ascii="Times New Roman" w:hAnsi="Times New Roman"/>
          <w:b/>
          <w:bCs/>
          <w:i/>
          <w:iCs/>
          <w:color w:val="2A2A29"/>
          <w:spacing w:val="-6"/>
          <w:w w:val="121"/>
          <w:sz w:val="26"/>
          <w:szCs w:val="26"/>
          <w:lang w:val="en-US"/>
        </w:rPr>
        <w:t>K</w:t>
      </w:r>
      <w:r w:rsidRPr="005B4EB0">
        <w:rPr>
          <w:rFonts w:ascii="Times New Roman" w:hAnsi="Times New Roman"/>
          <w:b/>
          <w:bCs/>
          <w:i/>
          <w:iCs/>
          <w:color w:val="2A2A29"/>
          <w:w w:val="121"/>
          <w:sz w:val="26"/>
          <w:szCs w:val="26"/>
          <w:lang w:val="en-US"/>
        </w:rPr>
        <w:t>ey</w:t>
      </w:r>
      <w:r w:rsidRPr="005B4EB0">
        <w:rPr>
          <w:rFonts w:ascii="Times New Roman" w:hAnsi="Times New Roman"/>
          <w:b/>
          <w:bCs/>
          <w:i/>
          <w:iCs/>
          <w:color w:val="2A2A29"/>
          <w:spacing w:val="-5"/>
          <w:w w:val="121"/>
          <w:sz w:val="26"/>
          <w:szCs w:val="26"/>
          <w:lang w:val="en-US"/>
        </w:rPr>
        <w:t xml:space="preserve"> </w:t>
      </w:r>
      <w:r w:rsidRPr="005B4EB0">
        <w:rPr>
          <w:rFonts w:ascii="Times New Roman" w:hAnsi="Times New Roman"/>
          <w:b/>
          <w:bCs/>
          <w:i/>
          <w:iCs/>
          <w:color w:val="2A2A29"/>
          <w:sz w:val="26"/>
          <w:szCs w:val="26"/>
          <w:lang w:val="en-US"/>
        </w:rPr>
        <w:t>for</w:t>
      </w:r>
      <w:r w:rsidRPr="005B4EB0">
        <w:rPr>
          <w:rFonts w:ascii="Times New Roman" w:hAnsi="Times New Roman"/>
          <w:b/>
          <w:bCs/>
          <w:i/>
          <w:iCs/>
          <w:color w:val="2A2A29"/>
          <w:spacing w:val="64"/>
          <w:sz w:val="26"/>
          <w:szCs w:val="26"/>
          <w:lang w:val="en-US"/>
        </w:rPr>
        <w:t xml:space="preserve"> </w:t>
      </w:r>
      <w:r w:rsidRPr="005B4EB0">
        <w:rPr>
          <w:rFonts w:ascii="Times New Roman" w:hAnsi="Times New Roman"/>
          <w:b/>
          <w:bCs/>
          <w:i/>
          <w:iCs/>
          <w:color w:val="2A2A29"/>
          <w:w w:val="121"/>
          <w:sz w:val="26"/>
          <w:szCs w:val="26"/>
          <w:lang w:val="en-US"/>
        </w:rPr>
        <w:t>Schools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8" w:after="0" w:line="160" w:lineRule="exact"/>
        <w:rPr>
          <w:rFonts w:ascii="Times New Roman" w:hAnsi="Times New Roman"/>
          <w:color w:val="000000"/>
          <w:sz w:val="16"/>
          <w:szCs w:val="16"/>
          <w:lang w:val="en-US"/>
        </w:rPr>
      </w:pPr>
      <w:r w:rsidRPr="005B4EB0">
        <w:rPr>
          <w:rFonts w:ascii="Times New Roman" w:hAnsi="Times New Roman"/>
          <w:color w:val="000000"/>
          <w:sz w:val="26"/>
          <w:szCs w:val="26"/>
          <w:lang w:val="en-US"/>
        </w:rPr>
        <w:br w:type="column"/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C96ED1" w:rsidRPr="005B4EB0" w:rsidRDefault="00C96ED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C96ED1" w:rsidRPr="005B4EB0" w:rsidRDefault="00C96ED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C96ED1" w:rsidRPr="005B4EB0" w:rsidRDefault="00C96ED1">
      <w:pPr>
        <w:widowControl w:val="0"/>
        <w:autoSpaceDE w:val="0"/>
        <w:autoSpaceDN w:val="0"/>
        <w:adjustRightInd w:val="0"/>
        <w:spacing w:after="0" w:line="225" w:lineRule="exact"/>
        <w:ind w:right="-70"/>
        <w:rPr>
          <w:rFonts w:ascii="Arial" w:hAnsi="Arial" w:cs="Arial"/>
          <w:color w:val="000000"/>
          <w:sz w:val="20"/>
          <w:szCs w:val="20"/>
          <w:lang w:val="en-US"/>
        </w:rPr>
      </w:pPr>
      <w:r w:rsidRPr="005B4EB0">
        <w:rPr>
          <w:rFonts w:ascii="Arial" w:hAnsi="Arial" w:cs="Arial"/>
          <w:color w:val="FFFFFF"/>
          <w:spacing w:val="-13"/>
          <w:w w:val="101"/>
          <w:position w:val="-1"/>
          <w:sz w:val="20"/>
          <w:szCs w:val="20"/>
          <w:lang w:val="en-US"/>
        </w:rPr>
        <w:t>T</w:t>
      </w:r>
      <w:r w:rsidRPr="005B4EB0">
        <w:rPr>
          <w:rFonts w:ascii="Arial" w:hAnsi="Arial" w:cs="Arial"/>
          <w:color w:val="FFFFFF"/>
          <w:w w:val="101"/>
          <w:position w:val="-1"/>
          <w:sz w:val="20"/>
          <w:szCs w:val="20"/>
          <w:lang w:val="en-US"/>
        </w:rPr>
        <w:t>e</w:t>
      </w:r>
      <w:r w:rsidRPr="005B4EB0">
        <w:rPr>
          <w:rFonts w:ascii="Arial" w:hAnsi="Arial" w:cs="Arial"/>
          <w:color w:val="FFFFFF"/>
          <w:spacing w:val="-2"/>
          <w:w w:val="101"/>
          <w:position w:val="-1"/>
          <w:sz w:val="20"/>
          <w:szCs w:val="20"/>
          <w:lang w:val="en-US"/>
        </w:rPr>
        <w:t>s</w:t>
      </w:r>
      <w:r w:rsidRPr="005B4EB0">
        <w:rPr>
          <w:rFonts w:ascii="Arial" w:hAnsi="Arial" w:cs="Arial"/>
          <w:color w:val="FFFFFF"/>
          <w:w w:val="101"/>
          <w:position w:val="-1"/>
          <w:sz w:val="20"/>
          <w:szCs w:val="20"/>
          <w:lang w:val="en-US"/>
        </w:rPr>
        <w:t>t</w:t>
      </w:r>
      <w:r w:rsidRPr="005B4EB0">
        <w:rPr>
          <w:rFonts w:ascii="Arial" w:hAnsi="Arial" w:cs="Arial"/>
          <w:color w:val="FFFFFF"/>
          <w:spacing w:val="-9"/>
          <w:w w:val="101"/>
          <w:position w:val="-1"/>
          <w:sz w:val="20"/>
          <w:szCs w:val="20"/>
          <w:lang w:val="en-US"/>
        </w:rPr>
        <w:t xml:space="preserve"> </w:t>
      </w:r>
      <w:r w:rsidRPr="005B4EB0">
        <w:rPr>
          <w:rFonts w:ascii="Arial" w:hAnsi="Arial" w:cs="Arial"/>
          <w:color w:val="FFFFFF"/>
          <w:position w:val="-1"/>
          <w:sz w:val="20"/>
          <w:szCs w:val="20"/>
          <w:lang w:val="en-US"/>
        </w:rPr>
        <w:t>2</w:t>
      </w:r>
      <w:r w:rsidRPr="005B4EB0">
        <w:rPr>
          <w:rFonts w:ascii="Arial" w:hAnsi="Arial" w:cs="Arial"/>
          <w:color w:val="FFFFFF"/>
          <w:spacing w:val="-12"/>
          <w:position w:val="-1"/>
          <w:sz w:val="20"/>
          <w:szCs w:val="20"/>
          <w:lang w:val="en-US"/>
        </w:rPr>
        <w:t xml:space="preserve"> </w:t>
      </w:r>
      <w:r w:rsidRPr="005B4EB0">
        <w:rPr>
          <w:rFonts w:ascii="Arial" w:hAnsi="Arial" w:cs="Arial"/>
          <w:color w:val="FFFFFF"/>
          <w:position w:val="-1"/>
          <w:sz w:val="20"/>
          <w:szCs w:val="20"/>
          <w:lang w:val="en-US"/>
        </w:rPr>
        <w:t>–</w:t>
      </w:r>
      <w:r w:rsidRPr="005B4EB0">
        <w:rPr>
          <w:rFonts w:ascii="Arial" w:hAnsi="Arial" w:cs="Arial"/>
          <w:color w:val="FFFFFF"/>
          <w:spacing w:val="-12"/>
          <w:position w:val="-1"/>
          <w:sz w:val="20"/>
          <w:szCs w:val="20"/>
          <w:lang w:val="en-US"/>
        </w:rPr>
        <w:t xml:space="preserve"> </w:t>
      </w:r>
      <w:r w:rsidRPr="005B4EB0">
        <w:rPr>
          <w:rFonts w:ascii="Arial" w:hAnsi="Arial" w:cs="Arial"/>
          <w:color w:val="FFFFFF"/>
          <w:w w:val="93"/>
          <w:position w:val="-1"/>
          <w:sz w:val="20"/>
          <w:szCs w:val="20"/>
          <w:lang w:val="en-US"/>
        </w:rPr>
        <w:t>K</w:t>
      </w:r>
      <w:r w:rsidRPr="005B4EB0">
        <w:rPr>
          <w:rFonts w:ascii="Arial" w:hAnsi="Arial" w:cs="Arial"/>
          <w:color w:val="FFFFFF"/>
          <w:spacing w:val="-3"/>
          <w:w w:val="93"/>
          <w:position w:val="-1"/>
          <w:sz w:val="20"/>
          <w:szCs w:val="20"/>
          <w:lang w:val="en-US"/>
        </w:rPr>
        <w:t>e</w:t>
      </w:r>
      <w:r w:rsidRPr="005B4EB0">
        <w:rPr>
          <w:rFonts w:ascii="Arial" w:hAnsi="Arial" w:cs="Arial"/>
          <w:color w:val="FFFFFF"/>
          <w:w w:val="93"/>
          <w:position w:val="-1"/>
          <w:sz w:val="20"/>
          <w:szCs w:val="20"/>
          <w:lang w:val="en-US"/>
        </w:rPr>
        <w:t>y</w:t>
      </w:r>
      <w:r w:rsidRPr="005B4EB0">
        <w:rPr>
          <w:rFonts w:ascii="Arial" w:hAnsi="Arial" w:cs="Arial"/>
          <w:color w:val="FFFFFF"/>
          <w:spacing w:val="-7"/>
          <w:w w:val="93"/>
          <w:position w:val="-1"/>
          <w:sz w:val="20"/>
          <w:szCs w:val="20"/>
          <w:lang w:val="en-US"/>
        </w:rPr>
        <w:t xml:space="preserve"> </w:t>
      </w:r>
      <w:r w:rsidRPr="005B4EB0">
        <w:rPr>
          <w:rFonts w:ascii="Arial" w:hAnsi="Arial" w:cs="Arial"/>
          <w:color w:val="FFFFFF"/>
          <w:position w:val="-1"/>
          <w:sz w:val="20"/>
          <w:szCs w:val="20"/>
          <w:lang w:val="en-US"/>
        </w:rPr>
        <w:t>for</w:t>
      </w:r>
      <w:r w:rsidRPr="005B4EB0">
        <w:rPr>
          <w:rFonts w:ascii="Arial" w:hAnsi="Arial" w:cs="Arial"/>
          <w:color w:val="FFFFFF"/>
          <w:spacing w:val="8"/>
          <w:position w:val="-1"/>
          <w:sz w:val="20"/>
          <w:szCs w:val="20"/>
          <w:lang w:val="en-US"/>
        </w:rPr>
        <w:t xml:space="preserve"> </w:t>
      </w:r>
      <w:r w:rsidRPr="005B4EB0">
        <w:rPr>
          <w:rFonts w:ascii="Arial" w:hAnsi="Arial" w:cs="Arial"/>
          <w:color w:val="FFFFFF"/>
          <w:spacing w:val="2"/>
          <w:position w:val="-1"/>
          <w:sz w:val="20"/>
          <w:szCs w:val="20"/>
          <w:lang w:val="en-US"/>
        </w:rPr>
        <w:t>S</w:t>
      </w:r>
      <w:r w:rsidRPr="005B4EB0">
        <w:rPr>
          <w:rFonts w:ascii="Arial" w:hAnsi="Arial" w:cs="Arial"/>
          <w:color w:val="FFFFFF"/>
          <w:position w:val="-1"/>
          <w:sz w:val="20"/>
          <w:szCs w:val="20"/>
          <w:lang w:val="en-US"/>
        </w:rPr>
        <w:t>chools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5B4EB0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C96ED1" w:rsidRPr="005B4EB0" w:rsidRDefault="005F55A9">
      <w:pPr>
        <w:widowControl w:val="0"/>
        <w:tabs>
          <w:tab w:val="left" w:pos="70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6"/>
          <w:szCs w:val="26"/>
          <w:lang w:val="en-US"/>
        </w:rPr>
        <w:sectPr w:rsidR="00C96ED1" w:rsidRPr="005B4EB0">
          <w:type w:val="continuous"/>
          <w:pgSz w:w="16840" w:h="11920" w:orient="landscape"/>
          <w:pgMar w:top="1020" w:right="1200" w:bottom="280" w:left="1020" w:header="720" w:footer="720" w:gutter="0"/>
          <w:cols w:num="3" w:space="720" w:equalWidth="0">
            <w:col w:w="4954" w:space="2715"/>
            <w:col w:w="2077" w:space="1025"/>
            <w:col w:w="3849"/>
          </w:cols>
          <w:noEndnote/>
        </w:sectPr>
      </w:pPr>
      <w:r>
        <w:rPr>
          <w:rFonts w:ascii="Times New Roman" w:hAnsi="Times New Roman"/>
          <w:b/>
          <w:bCs/>
          <w:noProof/>
          <w:color w:val="2A2A29"/>
          <w:sz w:val="24"/>
          <w:szCs w:val="24"/>
        </w:rPr>
        <w:pict>
          <v:rect id="_x0000_s1128" style="position:absolute;margin-left:825.25pt;margin-top:0;width:17pt;height:510pt;z-index:-251655680;mso-position-horizontal-relative:page;mso-position-vertical-relative:page" o:regroupid="1" o:allowincell="f" filled="f" stroked="f">
            <v:textbox inset="0,0,0,0">
              <w:txbxContent>
                <w:p w:rsidR="005B4EB0" w:rsidRDefault="005F55A9" w:rsidP="005B4EB0">
                  <w:pPr>
                    <w:spacing w:after="0" w:line="102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17.3pt;height:513.2pt">
                        <v:imagedata r:id="rId7" o:title=""/>
                      </v:shape>
                    </w:pict>
                  </w:r>
                </w:p>
                <w:p w:rsidR="005B4EB0" w:rsidRDefault="005B4EB0" w:rsidP="005B4EB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 xml:space="preserve"> </w:t>
      </w:r>
      <w:r w:rsidR="00C96ED1" w:rsidRPr="005B4EB0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Un</w:t>
      </w:r>
      <w:r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it</w:t>
      </w:r>
      <w:r w:rsidR="00C96ED1" w:rsidRPr="005B4EB0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ab/>
      </w:r>
      <w:r w:rsidR="00C96ED1" w:rsidRPr="005B4EB0">
        <w:rPr>
          <w:rFonts w:ascii="Arial" w:hAnsi="Arial" w:cs="Arial"/>
          <w:color w:val="FFFFFF"/>
          <w:position w:val="-2"/>
          <w:sz w:val="34"/>
          <w:szCs w:val="34"/>
          <w:lang w:val="en-US"/>
        </w:rPr>
        <w:t>2</w:t>
      </w:r>
      <w:r w:rsidR="00C96ED1" w:rsidRPr="005B4EB0">
        <w:rPr>
          <w:rFonts w:ascii="Arial" w:hAnsi="Arial" w:cs="Arial"/>
          <w:color w:val="FFFFFF"/>
          <w:spacing w:val="68"/>
          <w:position w:val="-2"/>
          <w:sz w:val="34"/>
          <w:szCs w:val="34"/>
          <w:lang w:val="en-US"/>
        </w:rPr>
        <w:t xml:space="preserve"> </w:t>
      </w:r>
      <w:r w:rsidR="00C96ED1" w:rsidRPr="005B4EB0">
        <w:rPr>
          <w:rFonts w:ascii="Arial" w:hAnsi="Arial" w:cs="Arial"/>
          <w:color w:val="2A2A29"/>
          <w:spacing w:val="-6"/>
          <w:w w:val="94"/>
          <w:sz w:val="26"/>
          <w:szCs w:val="26"/>
          <w:lang w:val="en-US"/>
        </w:rPr>
        <w:t>F</w:t>
      </w:r>
      <w:r w:rsidR="00C96ED1" w:rsidRPr="005B4EB0">
        <w:rPr>
          <w:rFonts w:ascii="Arial" w:hAnsi="Arial" w:cs="Arial"/>
          <w:color w:val="2A2A29"/>
          <w:w w:val="94"/>
          <w:sz w:val="26"/>
          <w:szCs w:val="26"/>
          <w:lang w:val="en-US"/>
        </w:rPr>
        <w:t>ashion and</w:t>
      </w:r>
      <w:r w:rsidR="00C96ED1" w:rsidRPr="005B4EB0">
        <w:rPr>
          <w:rFonts w:ascii="Arial" w:hAnsi="Arial" w:cs="Arial"/>
          <w:color w:val="2A2A29"/>
          <w:spacing w:val="-6"/>
          <w:w w:val="94"/>
          <w:sz w:val="26"/>
          <w:szCs w:val="26"/>
          <w:lang w:val="en-US"/>
        </w:rPr>
        <w:t xml:space="preserve"> </w:t>
      </w:r>
      <w:r w:rsidR="00C96ED1" w:rsidRPr="005B4EB0">
        <w:rPr>
          <w:rFonts w:ascii="Arial" w:hAnsi="Arial" w:cs="Arial"/>
          <w:color w:val="2A2A29"/>
          <w:w w:val="94"/>
          <w:sz w:val="26"/>
          <w:szCs w:val="26"/>
          <w:lang w:val="en-US"/>
        </w:rPr>
        <w:t>body</w:t>
      </w:r>
      <w:r w:rsidR="00C96ED1" w:rsidRPr="005B4EB0">
        <w:rPr>
          <w:rFonts w:ascii="Arial" w:hAnsi="Arial" w:cs="Arial"/>
          <w:color w:val="2A2A29"/>
          <w:spacing w:val="-11"/>
          <w:w w:val="94"/>
          <w:sz w:val="26"/>
          <w:szCs w:val="26"/>
          <w:lang w:val="en-US"/>
        </w:rPr>
        <w:t xml:space="preserve"> </w:t>
      </w:r>
      <w:r w:rsidR="00C96ED1" w:rsidRPr="005B4EB0">
        <w:rPr>
          <w:rFonts w:ascii="Arial" w:hAnsi="Arial" w:cs="Arial"/>
          <w:color w:val="2A2A29"/>
          <w:sz w:val="26"/>
          <w:szCs w:val="26"/>
          <w:lang w:val="en-US"/>
        </w:rPr>
        <w:t>image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C96ED1" w:rsidRPr="005B4EB0" w:rsidRDefault="00C96ED1">
      <w:pPr>
        <w:widowControl w:val="0"/>
        <w:tabs>
          <w:tab w:val="left" w:pos="7780"/>
          <w:tab w:val="left" w:pos="12320"/>
        </w:tabs>
        <w:autoSpaceDE w:val="0"/>
        <w:autoSpaceDN w:val="0"/>
        <w:adjustRightInd w:val="0"/>
        <w:spacing w:after="0" w:line="225" w:lineRule="exact"/>
        <w:ind w:left="379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5B4EB0">
        <w:rPr>
          <w:rFonts w:ascii="Arial" w:hAnsi="Arial" w:cs="Arial"/>
          <w:color w:val="2A2A29"/>
          <w:w w:val="105"/>
          <w:position w:val="-1"/>
          <w:sz w:val="20"/>
          <w:szCs w:val="20"/>
          <w:lang w:val="en-US"/>
        </w:rPr>
        <w:t>Li</w:t>
      </w:r>
      <w:r w:rsidRPr="005B4EB0">
        <w:rPr>
          <w:rFonts w:ascii="Arial" w:hAnsi="Arial" w:cs="Arial"/>
          <w:color w:val="2A2A29"/>
          <w:spacing w:val="-2"/>
          <w:w w:val="105"/>
          <w:position w:val="-1"/>
          <w:sz w:val="20"/>
          <w:szCs w:val="20"/>
          <w:lang w:val="en-US"/>
        </w:rPr>
        <w:t>s</w:t>
      </w:r>
      <w:r w:rsidRPr="005B4EB0">
        <w:rPr>
          <w:rFonts w:ascii="Arial" w:hAnsi="Arial" w:cs="Arial"/>
          <w:color w:val="2A2A29"/>
          <w:spacing w:val="-1"/>
          <w:w w:val="105"/>
          <w:position w:val="-1"/>
          <w:sz w:val="20"/>
          <w:szCs w:val="20"/>
          <w:lang w:val="en-US"/>
        </w:rPr>
        <w:t>t</w:t>
      </w:r>
      <w:r w:rsidRPr="005B4EB0">
        <w:rPr>
          <w:rFonts w:ascii="Arial" w:hAnsi="Arial" w:cs="Arial"/>
          <w:color w:val="2A2A29"/>
          <w:w w:val="105"/>
          <w:position w:val="-1"/>
          <w:sz w:val="20"/>
          <w:szCs w:val="20"/>
          <w:lang w:val="en-US"/>
        </w:rPr>
        <w:t>ening</w:t>
      </w:r>
      <w:r w:rsidRPr="005B4EB0">
        <w:rPr>
          <w:rFonts w:ascii="Arial" w:hAnsi="Arial" w:cs="Arial"/>
          <w:color w:val="2A2A29"/>
          <w:spacing w:val="-56"/>
          <w:w w:val="105"/>
          <w:position w:val="-1"/>
          <w:sz w:val="20"/>
          <w:szCs w:val="20"/>
          <w:lang w:val="en-US"/>
        </w:rPr>
        <w:t xml:space="preserve"> </w:t>
      </w:r>
      <w:r w:rsidRPr="005B4EB0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ab/>
        <w:t>Reading</w:t>
      </w:r>
      <w:r w:rsidRPr="005B4EB0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ab/>
      </w:r>
      <w:r w:rsidRPr="005B4EB0">
        <w:rPr>
          <w:rFonts w:ascii="Arial" w:hAnsi="Arial" w:cs="Arial"/>
          <w:color w:val="2A2A29"/>
          <w:w w:val="108"/>
          <w:position w:val="-1"/>
          <w:sz w:val="20"/>
          <w:szCs w:val="20"/>
          <w:lang w:val="en-US"/>
        </w:rPr>
        <w:t>Writing</w:t>
      </w:r>
    </w:p>
    <w:p w:rsidR="00C96ED1" w:rsidRPr="005B4EB0" w:rsidRDefault="00C96ED1">
      <w:pPr>
        <w:widowControl w:val="0"/>
        <w:tabs>
          <w:tab w:val="left" w:pos="7780"/>
          <w:tab w:val="left" w:pos="12320"/>
        </w:tabs>
        <w:autoSpaceDE w:val="0"/>
        <w:autoSpaceDN w:val="0"/>
        <w:adjustRightInd w:val="0"/>
        <w:spacing w:after="0" w:line="225" w:lineRule="exact"/>
        <w:ind w:left="3793" w:right="-20"/>
        <w:rPr>
          <w:rFonts w:ascii="Arial" w:hAnsi="Arial" w:cs="Arial"/>
          <w:color w:val="000000"/>
          <w:sz w:val="20"/>
          <w:szCs w:val="20"/>
          <w:lang w:val="en-US"/>
        </w:rPr>
        <w:sectPr w:rsidR="00C96ED1" w:rsidRPr="005B4EB0">
          <w:type w:val="continuous"/>
          <w:pgSz w:w="16840" w:h="11920" w:orient="landscape"/>
          <w:pgMar w:top="1020" w:right="1200" w:bottom="280" w:left="1020" w:header="720" w:footer="720" w:gutter="0"/>
          <w:cols w:space="720" w:equalWidth="0">
            <w:col w:w="14620"/>
          </w:cols>
          <w:noEndnote/>
        </w:sectPr>
      </w:pPr>
    </w:p>
    <w:p w:rsidR="00C96ED1" w:rsidRPr="005B4EB0" w:rsidRDefault="00C96ED1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C96ED1" w:rsidRPr="005B4EB0" w:rsidRDefault="00C96ED1">
      <w:pPr>
        <w:widowControl w:val="0"/>
        <w:tabs>
          <w:tab w:val="left" w:pos="4140"/>
          <w:tab w:val="left" w:pos="4820"/>
        </w:tabs>
        <w:autoSpaceDE w:val="0"/>
        <w:autoSpaceDN w:val="0"/>
        <w:adjustRightInd w:val="0"/>
        <w:spacing w:after="0" w:line="237" w:lineRule="exact"/>
        <w:ind w:left="3270" w:right="-72"/>
        <w:rPr>
          <w:rFonts w:ascii="Arial" w:hAnsi="Arial" w:cs="Arial"/>
          <w:color w:val="000000"/>
          <w:sz w:val="20"/>
          <w:szCs w:val="20"/>
          <w:lang w:val="en-US"/>
        </w:rPr>
      </w:pPr>
      <w:r w:rsidRPr="005B4EB0">
        <w:rPr>
          <w:rFonts w:ascii="Arial" w:hAnsi="Arial" w:cs="Arial"/>
          <w:color w:val="2A2A29"/>
          <w:position w:val="4"/>
          <w:sz w:val="16"/>
          <w:szCs w:val="16"/>
          <w:lang w:val="en-US"/>
        </w:rPr>
        <w:t>A.</w:t>
      </w:r>
      <w:r w:rsidRPr="005B4EB0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  <w:t>B.</w:t>
      </w:r>
      <w:r w:rsidRPr="005B4EB0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</w:r>
      <w:r w:rsidRPr="005B4EB0">
        <w:rPr>
          <w:rFonts w:ascii="Arial" w:hAnsi="Arial" w:cs="Arial"/>
          <w:color w:val="2A2A29"/>
          <w:spacing w:val="-4"/>
          <w:w w:val="80"/>
          <w:position w:val="-1"/>
          <w:sz w:val="20"/>
          <w:szCs w:val="20"/>
          <w:lang w:val="en-US"/>
        </w:rPr>
        <w:t>TO</w:t>
      </w:r>
      <w:r w:rsidRPr="005B4EB0">
        <w:rPr>
          <w:rFonts w:ascii="Arial" w:hAnsi="Arial" w:cs="Arial"/>
          <w:color w:val="2A2A29"/>
          <w:spacing w:val="-11"/>
          <w:w w:val="80"/>
          <w:position w:val="-1"/>
          <w:sz w:val="20"/>
          <w:szCs w:val="20"/>
          <w:lang w:val="en-US"/>
        </w:rPr>
        <w:t>T</w:t>
      </w:r>
      <w:r w:rsidRPr="005B4EB0">
        <w:rPr>
          <w:rFonts w:ascii="Arial" w:hAnsi="Arial" w:cs="Arial"/>
          <w:color w:val="2A2A29"/>
          <w:w w:val="86"/>
          <w:position w:val="-1"/>
          <w:sz w:val="20"/>
          <w:szCs w:val="20"/>
          <w:lang w:val="en-US"/>
        </w:rPr>
        <w:t>A</w:t>
      </w:r>
      <w:r w:rsidRPr="005B4EB0">
        <w:rPr>
          <w:rFonts w:ascii="Arial" w:hAnsi="Arial" w:cs="Arial"/>
          <w:color w:val="2A2A29"/>
          <w:w w:val="93"/>
          <w:position w:val="-1"/>
          <w:sz w:val="20"/>
          <w:szCs w:val="20"/>
          <w:lang w:val="en-US"/>
        </w:rPr>
        <w:t>L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  <w:r w:rsidRPr="005B4EB0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C96ED1" w:rsidRPr="005F55A9" w:rsidRDefault="00C96ED1">
      <w:pPr>
        <w:widowControl w:val="0"/>
        <w:tabs>
          <w:tab w:val="left" w:pos="860"/>
          <w:tab w:val="left" w:pos="1740"/>
          <w:tab w:val="left" w:pos="2620"/>
          <w:tab w:val="left" w:pos="3500"/>
          <w:tab w:val="left" w:pos="4180"/>
        </w:tabs>
        <w:autoSpaceDE w:val="0"/>
        <w:autoSpaceDN w:val="0"/>
        <w:adjustRightInd w:val="0"/>
        <w:spacing w:after="0" w:line="236" w:lineRule="exact"/>
        <w:ind w:right="-72"/>
        <w:rPr>
          <w:rFonts w:ascii="Arial" w:hAnsi="Arial" w:cs="Arial"/>
          <w:color w:val="000000"/>
          <w:sz w:val="20"/>
          <w:szCs w:val="20"/>
          <w:lang w:val="en-US"/>
        </w:rPr>
      </w:pPr>
      <w:r w:rsidRPr="005F55A9">
        <w:rPr>
          <w:rFonts w:ascii="Arial" w:hAnsi="Arial" w:cs="Arial"/>
          <w:color w:val="2A2A29"/>
          <w:position w:val="4"/>
          <w:sz w:val="16"/>
          <w:szCs w:val="16"/>
          <w:lang w:val="en-US"/>
        </w:rPr>
        <w:t>A.</w:t>
      </w:r>
      <w:r w:rsidRPr="005F55A9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  <w:t>B.</w:t>
      </w:r>
      <w:r w:rsidRPr="005F55A9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</w:r>
      <w:r w:rsidRPr="005F55A9">
        <w:rPr>
          <w:rFonts w:ascii="Arial" w:hAnsi="Arial" w:cs="Arial"/>
          <w:color w:val="2A2A29"/>
          <w:w w:val="81"/>
          <w:position w:val="4"/>
          <w:sz w:val="16"/>
          <w:szCs w:val="16"/>
          <w:lang w:val="en-US"/>
        </w:rPr>
        <w:t>C.</w:t>
      </w:r>
      <w:r w:rsidRPr="005F55A9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  <w:t>D.</w:t>
      </w:r>
      <w:r w:rsidRPr="005F55A9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  <w:t>E.</w:t>
      </w:r>
      <w:r w:rsidRPr="005F55A9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</w:r>
      <w:r w:rsidRPr="005F55A9">
        <w:rPr>
          <w:rFonts w:ascii="Arial" w:hAnsi="Arial" w:cs="Arial"/>
          <w:color w:val="2A2A29"/>
          <w:spacing w:val="-4"/>
          <w:w w:val="80"/>
          <w:position w:val="-1"/>
          <w:sz w:val="20"/>
          <w:szCs w:val="20"/>
          <w:lang w:val="en-US"/>
        </w:rPr>
        <w:t>TO</w:t>
      </w:r>
      <w:r w:rsidRPr="005F55A9">
        <w:rPr>
          <w:rFonts w:ascii="Arial" w:hAnsi="Arial" w:cs="Arial"/>
          <w:color w:val="2A2A29"/>
          <w:spacing w:val="-11"/>
          <w:w w:val="80"/>
          <w:position w:val="-1"/>
          <w:sz w:val="20"/>
          <w:szCs w:val="20"/>
          <w:lang w:val="en-US"/>
        </w:rPr>
        <w:t>T</w:t>
      </w:r>
      <w:r w:rsidRPr="005F55A9">
        <w:rPr>
          <w:rFonts w:ascii="Arial" w:hAnsi="Arial" w:cs="Arial"/>
          <w:color w:val="2A2A29"/>
          <w:w w:val="86"/>
          <w:position w:val="-1"/>
          <w:sz w:val="20"/>
          <w:szCs w:val="20"/>
          <w:lang w:val="en-US"/>
        </w:rPr>
        <w:t>A</w:t>
      </w:r>
      <w:r w:rsidRPr="005F55A9">
        <w:rPr>
          <w:rFonts w:ascii="Arial" w:hAnsi="Arial" w:cs="Arial"/>
          <w:color w:val="2A2A29"/>
          <w:w w:val="93"/>
          <w:position w:val="-1"/>
          <w:sz w:val="20"/>
          <w:szCs w:val="20"/>
          <w:lang w:val="en-US"/>
        </w:rPr>
        <w:t>L</w:t>
      </w:r>
    </w:p>
    <w:p w:rsidR="00C96ED1" w:rsidRPr="005F55A9" w:rsidRDefault="00C96ED1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  <w:r w:rsidRPr="005F55A9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C96ED1" w:rsidRPr="005F55A9" w:rsidRDefault="005F55A9">
      <w:pPr>
        <w:widowControl w:val="0"/>
        <w:tabs>
          <w:tab w:val="left" w:pos="960"/>
          <w:tab w:val="left" w:pos="1940"/>
          <w:tab w:val="left" w:pos="2640"/>
        </w:tabs>
        <w:autoSpaceDE w:val="0"/>
        <w:autoSpaceDN w:val="0"/>
        <w:adjustRightInd w:val="0"/>
        <w:spacing w:after="0" w:line="236" w:lineRule="exact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2A2A29"/>
          <w:position w:val="4"/>
          <w:sz w:val="16"/>
          <w:szCs w:val="16"/>
        </w:rPr>
        <w:pict>
          <v:group id="_x0000_s1130" style="position:absolute;margin-left:195.25pt;margin-top:155.5pt;width:36.6pt;height:40.05pt;z-index:-251653632" coordorigin="16094,5672" coordsize="732,801" o:regroupid="1" o:allowincell="f">
            <v:shape id="_x0000_s1131" style="position:absolute;left:16094;top:5672;width:732;height:801;mso-position-horizontal-relative:page;mso-position-vertical-relative:page" coordsize="732,801" o:allowincell="f" path="m732,473r,-23l729,430r-6,-19l714,394,702,379r-4,-4l682,362,664,352r-20,-7l625,342r-21,l584,346r-18,7l548,363r-64,56l484,115,482,95,476,75,467,56,456,40,439,24,421,12,403,4,384,,358,,336,4r-19,6l301,18,288,29,273,45,262,63r-8,18l249,100r-1,320l196,372,179,359r-18,-9l142,344r-20,-2l99,344r-21,5l60,356,44,367,30,380,17,397,8,415,2,435,,454r2,23l7,498r8,18l25,532r4,4l29,470r1,-23l34,427r8,-17l51,399,67,385r18,-9l105,371r22,l146,376r18,8l254,462r24,22l278,115r2,-20l288,75,298,58,316,44,333,34r19,-6l378,29r20,5l415,42r13,10l441,68r9,18l454,106r1,378l479,462r77,-69l573,381r18,-7l611,370r23,3l653,379r17,10l682,399r12,17l701,435r3,20l704,536r6,-7l720,512r8,-19l732,473e" fillcolor="#8b8b8b" stroked="f">
              <v:path arrowok="t"/>
            </v:shape>
            <v:shape id="_x0000_s1132" style="position:absolute;left:16094;top:5672;width:732;height:801;mso-position-horizontal-relative:page;mso-position-vertical-relative:page" coordsize="732,801" o:allowincell="f" path="m704,536r,-81l701,478r-6,19l685,514r-9,10l432,743r-1,1l423,752r-10,8l391,770r-12,2l354,772r-12,-2l332,766r-12,-5l310,754r-8,-9l302,744,57,524r-1,-1l43,508,33,489,29,470r,66l37,545,282,766r15,12l314,789r21,8l354,801r25,-1l398,797r24,-11l439,776r11,-11l452,763,695,545r,l704,53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2A2A29"/>
          <w:position w:val="4"/>
          <w:sz w:val="16"/>
          <w:szCs w:val="16"/>
        </w:rPr>
        <w:pict>
          <v:polyline id="_x0000_s1129" style="position:absolute;z-index:-251654656" points="230.35pt,179pt,230.35pt,177.85pt,230.15pt,176.9pt,229.75pt,176.05pt,229.25pt,175.45pt,228.45pt,174.75pt,227.55pt,174.3pt,226.55pt,174.05pt,225.45pt,174.1pt,224.45pt,174.3pt,223.6pt,174.7pt,219.15pt,178.65pt,217.95pt,179.75pt,217.95pt,161.3pt,217.85pt,160.25pt,217.5pt,159.3pt,216.95pt,158.45pt,216.05pt,157.7pt,215.2pt,157.2pt,214.25pt,156.95pt,212.95pt,157pt,211.95pt,157.2pt,211.1pt,157.6pt,210.45pt,158.1pt,209.8pt,158.9pt,209.35pt,159.8pt,209.15pt,160.8pt,209.1pt,178.15pt,209.1pt,179.75pt,207.9pt,178.65pt,204.05pt,175.15pt,203.2pt,174.55pt,202.25pt,174.2pt,201.3pt,174.05pt,200.1pt,174.15pt,199.15pt,174.45pt,198.3pt,174.95pt,197.75pt,175.5pt,197.15pt,176.35pt,196.8pt,177.25pt,196.65pt,178.25pt,196.75pt,179.4pt,197.05pt,180.4pt,197.55pt,181.2pt,198.05pt,181.7pt,210.3pt,192.75pt,210.3pt,192.75pt,210.7pt,193.2pt,211.25pt,193.55pt,211.8pt,193.8pt,212.35pt,194pt,212.9pt,194.15pt,214.15pt,194.15pt,214.75pt,194pt,215.3pt,193.75pt,215.85pt,193.5pt,216.4pt,193.15pt,216.8pt,192.7pt,216.8pt,192.65pt,229pt,181.7pt,229.05pt,181.7pt,229.7pt,180.9pt,230.15pt,180pt,230.35pt,179pt" coordsize="675,744" o:regroupid="1" o:allowincell="f" stroked="f">
            <v:path arrowok="t"/>
          </v:polyline>
        </w:pict>
      </w:r>
      <w:r w:rsidR="00C96ED1" w:rsidRPr="005F55A9">
        <w:rPr>
          <w:rFonts w:ascii="Arial" w:hAnsi="Arial" w:cs="Arial"/>
          <w:color w:val="2A2A29"/>
          <w:position w:val="4"/>
          <w:sz w:val="16"/>
          <w:szCs w:val="16"/>
        </w:rPr>
        <w:t>A.</w:t>
      </w:r>
      <w:r w:rsidR="00C96ED1" w:rsidRPr="005F55A9">
        <w:rPr>
          <w:rFonts w:ascii="Arial" w:hAnsi="Arial" w:cs="Arial"/>
          <w:color w:val="2A2A29"/>
          <w:position w:val="4"/>
          <w:sz w:val="16"/>
          <w:szCs w:val="16"/>
        </w:rPr>
        <w:tab/>
        <w:t>B.</w:t>
      </w:r>
      <w:r w:rsidR="00C96ED1" w:rsidRPr="005F55A9">
        <w:rPr>
          <w:rFonts w:ascii="Arial" w:hAnsi="Arial" w:cs="Arial"/>
          <w:color w:val="2A2A29"/>
          <w:position w:val="4"/>
          <w:sz w:val="16"/>
          <w:szCs w:val="16"/>
        </w:rPr>
        <w:tab/>
      </w:r>
      <w:r w:rsidR="00C96ED1" w:rsidRPr="005F55A9">
        <w:rPr>
          <w:rFonts w:ascii="Arial" w:hAnsi="Arial" w:cs="Arial"/>
          <w:color w:val="2A2A29"/>
          <w:w w:val="81"/>
          <w:position w:val="4"/>
          <w:sz w:val="16"/>
          <w:szCs w:val="16"/>
        </w:rPr>
        <w:t>C.</w:t>
      </w:r>
      <w:r w:rsidR="00C96ED1" w:rsidRPr="005F55A9">
        <w:rPr>
          <w:rFonts w:ascii="Arial" w:hAnsi="Arial" w:cs="Arial"/>
          <w:color w:val="2A2A29"/>
          <w:position w:val="4"/>
          <w:sz w:val="16"/>
          <w:szCs w:val="16"/>
        </w:rPr>
        <w:tab/>
      </w:r>
      <w:r w:rsidR="00C96ED1" w:rsidRPr="005F55A9">
        <w:rPr>
          <w:rFonts w:ascii="Arial" w:hAnsi="Arial" w:cs="Arial"/>
          <w:color w:val="2A2A29"/>
          <w:spacing w:val="-4"/>
          <w:w w:val="80"/>
          <w:position w:val="-1"/>
          <w:sz w:val="20"/>
          <w:szCs w:val="20"/>
        </w:rPr>
        <w:t>TO</w:t>
      </w:r>
      <w:r w:rsidR="00C96ED1" w:rsidRPr="005F55A9">
        <w:rPr>
          <w:rFonts w:ascii="Arial" w:hAnsi="Arial" w:cs="Arial"/>
          <w:color w:val="2A2A29"/>
          <w:spacing w:val="-11"/>
          <w:w w:val="80"/>
          <w:position w:val="-1"/>
          <w:sz w:val="20"/>
          <w:szCs w:val="20"/>
        </w:rPr>
        <w:t>T</w:t>
      </w:r>
      <w:r w:rsidR="00C96ED1" w:rsidRPr="005F55A9">
        <w:rPr>
          <w:rFonts w:ascii="Arial" w:hAnsi="Arial" w:cs="Arial"/>
          <w:color w:val="2A2A29"/>
          <w:w w:val="86"/>
          <w:position w:val="-1"/>
          <w:sz w:val="20"/>
          <w:szCs w:val="20"/>
        </w:rPr>
        <w:t>A</w:t>
      </w:r>
      <w:r w:rsidR="00C96ED1" w:rsidRPr="005F55A9">
        <w:rPr>
          <w:rFonts w:ascii="Arial" w:hAnsi="Arial" w:cs="Arial"/>
          <w:color w:val="2A2A29"/>
          <w:w w:val="93"/>
          <w:position w:val="-1"/>
          <w:sz w:val="20"/>
          <w:szCs w:val="20"/>
        </w:rPr>
        <w:t>L</w:t>
      </w:r>
    </w:p>
    <w:p w:rsidR="00C96ED1" w:rsidRPr="005F55A9" w:rsidRDefault="00C96ED1">
      <w:pPr>
        <w:widowControl w:val="0"/>
        <w:tabs>
          <w:tab w:val="left" w:pos="960"/>
          <w:tab w:val="left" w:pos="1940"/>
          <w:tab w:val="left" w:pos="2640"/>
        </w:tabs>
        <w:autoSpaceDE w:val="0"/>
        <w:autoSpaceDN w:val="0"/>
        <w:adjustRightInd w:val="0"/>
        <w:spacing w:after="0" w:line="236" w:lineRule="exact"/>
        <w:ind w:right="-20"/>
        <w:rPr>
          <w:rFonts w:ascii="Arial" w:hAnsi="Arial" w:cs="Arial"/>
          <w:color w:val="000000"/>
          <w:sz w:val="20"/>
          <w:szCs w:val="20"/>
        </w:rPr>
        <w:sectPr w:rsidR="00C96ED1" w:rsidRPr="005F55A9">
          <w:type w:val="continuous"/>
          <w:pgSz w:w="16840" w:h="11920" w:orient="landscape"/>
          <w:pgMar w:top="1020" w:right="1200" w:bottom="280" w:left="1020" w:header="720" w:footer="720" w:gutter="0"/>
          <w:cols w:num="3" w:space="720" w:equalWidth="0">
            <w:col w:w="5355" w:space="551"/>
            <w:col w:w="4722" w:space="551"/>
            <w:col w:w="3441"/>
          </w:cols>
          <w:noEndnote/>
        </w:sectPr>
      </w:pPr>
    </w:p>
    <w:p w:rsidR="00C96ED1" w:rsidRPr="005B4EB0" w:rsidRDefault="005F55A9">
      <w:pPr>
        <w:widowControl w:val="0"/>
        <w:autoSpaceDE w:val="0"/>
        <w:autoSpaceDN w:val="0"/>
        <w:adjustRightInd w:val="0"/>
        <w:spacing w:before="48" w:after="0" w:line="240" w:lineRule="auto"/>
        <w:ind w:left="192" w:right="-70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5" type="#_x0000_t202" style="position:absolute;left:0;text-align:left;margin-left:781.3pt;margin-top:402.9pt;width:11pt;height:136.7pt;z-index:-251658752;mso-position-horizontal-relative:page;mso-position-vertical-relative:page" o:allowincell="f" filled="f" stroked="f">
            <v:textbox style="layout-flow:vertical;mso-next-textbox:#_x0000_s1125" inset="0,0,0,0">
              <w:txbxContent>
                <w:p w:rsidR="00C96ED1" w:rsidRDefault="00C96ED1">
                  <w:pPr>
                    <w:widowControl w:val="0"/>
                    <w:autoSpaceDE w:val="0"/>
                    <w:autoSpaceDN w:val="0"/>
                    <w:adjustRightInd w:val="0"/>
                    <w:spacing w:after="0" w:line="205" w:lineRule="exact"/>
                    <w:ind w:left="20" w:right="-47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>S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8"/>
                      <w:sz w:val="18"/>
                      <w:szCs w:val="18"/>
                    </w:rPr>
                    <w:t>w</w:t>
                  </w: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 xml:space="preserve">oosh </w:t>
                  </w:r>
                  <w:r>
                    <w:rPr>
                      <w:rFonts w:ascii="Arial" w:hAnsi="Arial" w:cs="Arial"/>
                      <w:color w:val="2A2A29"/>
                      <w:spacing w:val="7"/>
                      <w:w w:val="8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>·</w:t>
                  </w:r>
                  <w:r>
                    <w:rPr>
                      <w:rFonts w:ascii="Arial" w:hAnsi="Arial" w:cs="Arial"/>
                      <w:color w:val="2A2A29"/>
                      <w:spacing w:val="-3"/>
                      <w:w w:val="8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8.˚</w:t>
                  </w:r>
                  <w:r>
                    <w:rPr>
                      <w:rFonts w:ascii="Arial" w:hAnsi="Arial" w:cs="Arial"/>
                      <w:color w:val="2A2A29"/>
                      <w:spacing w:val="1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ano</w:t>
                  </w:r>
                  <w:r>
                    <w:rPr>
                      <w:rFonts w:ascii="Arial" w:hAnsi="Arial" w:cs="Arial"/>
                      <w:color w:val="2A2A29"/>
                      <w:spacing w:val="-1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E</w:t>
                  </w:r>
                  <w:r>
                    <w:rPr>
                      <w:rFonts w:ascii="Arial" w:hAnsi="Arial" w:cs="Arial"/>
                      <w:color w:val="2A2A29"/>
                      <w:spacing w:val="-2"/>
                      <w:sz w:val="18"/>
                      <w:szCs w:val="18"/>
                    </w:rPr>
                    <w:t>v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aluation</w:t>
                  </w:r>
                  <w:r>
                    <w:rPr>
                      <w:rFonts w:ascii="Arial" w:hAnsi="Arial" w:cs="Arial"/>
                      <w:color w:val="2A2A29"/>
                      <w:spacing w:val="2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130"/>
                      <w:sz w:val="18"/>
                      <w:szCs w:val="18"/>
                    </w:rPr>
                    <w:t>t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e</w:t>
                  </w:r>
                  <w:r>
                    <w:rPr>
                      <w:rFonts w:ascii="Arial" w:hAnsi="Arial" w:cs="Arial"/>
                      <w:color w:val="2A2A29"/>
                      <w:spacing w:val="-2"/>
                      <w:sz w:val="18"/>
                      <w:szCs w:val="18"/>
                    </w:rPr>
                    <w:t>s</w:t>
                  </w:r>
                  <w:r>
                    <w:rPr>
                      <w:rFonts w:ascii="Arial" w:hAnsi="Arial" w:cs="Arial"/>
                      <w:color w:val="2A2A29"/>
                      <w:w w:val="111"/>
                      <w:sz w:val="18"/>
                      <w:szCs w:val="18"/>
                    </w:rPr>
                    <w:t>ts</w:t>
                  </w:r>
                </w:p>
              </w:txbxContent>
            </v:textbox>
            <w10:wrap anchorx="page" anchory="page"/>
          </v:shape>
        </w:pict>
      </w:r>
      <w:r w:rsidR="00C96ED1" w:rsidRPr="005F55A9">
        <w:rPr>
          <w:rFonts w:ascii="Arial" w:hAnsi="Arial" w:cs="Arial"/>
          <w:color w:val="2A2A29"/>
          <w:sz w:val="20"/>
          <w:szCs w:val="20"/>
        </w:rPr>
        <w:t xml:space="preserve">No. </w:t>
      </w:r>
      <w:r w:rsidR="00C96ED1" w:rsidRPr="005F55A9">
        <w:rPr>
          <w:rFonts w:ascii="Arial" w:hAnsi="Arial" w:cs="Arial"/>
          <w:color w:val="2A2A29"/>
          <w:spacing w:val="35"/>
          <w:sz w:val="20"/>
          <w:szCs w:val="20"/>
        </w:rPr>
        <w:t xml:space="preserve"> </w:t>
      </w:r>
      <w:r w:rsidR="00C96ED1" w:rsidRPr="005B4EB0">
        <w:rPr>
          <w:rFonts w:ascii="Arial" w:hAnsi="Arial" w:cs="Arial"/>
          <w:color w:val="2A2A29"/>
          <w:sz w:val="20"/>
          <w:szCs w:val="20"/>
          <w:lang w:val="en-US"/>
        </w:rPr>
        <w:t>Name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6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1.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2.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3.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4.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bookmarkStart w:id="0" w:name="_GoBack"/>
      <w:bookmarkEnd w:id="0"/>
      <w:r w:rsidRPr="005B4EB0">
        <w:rPr>
          <w:rFonts w:ascii="Arial" w:hAnsi="Arial" w:cs="Arial"/>
          <w:color w:val="2A2A29"/>
          <w:sz w:val="16"/>
          <w:szCs w:val="16"/>
          <w:lang w:val="en-US"/>
        </w:rPr>
        <w:t>5.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6.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7.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8.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9.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10.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11.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12.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13.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14.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15.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16.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17.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18.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19.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20.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21.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22.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23.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24.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25.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26.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27.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28.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29.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2A2A29"/>
          <w:sz w:val="16"/>
          <w:szCs w:val="16"/>
          <w:lang w:val="en-US"/>
        </w:rPr>
        <w:t>30.</w:t>
      </w:r>
    </w:p>
    <w:p w:rsidR="00C96ED1" w:rsidRPr="005B4EB0" w:rsidRDefault="00C96ED1">
      <w:pPr>
        <w:widowControl w:val="0"/>
        <w:tabs>
          <w:tab w:val="left" w:pos="860"/>
        </w:tabs>
        <w:autoSpaceDE w:val="0"/>
        <w:autoSpaceDN w:val="0"/>
        <w:adjustRightInd w:val="0"/>
        <w:spacing w:before="73" w:after="0" w:line="240" w:lineRule="auto"/>
        <w:ind w:right="-64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lastRenderedPageBreak/>
        <w:t>5</w:t>
      </w:r>
      <w:r w:rsidRPr="005B4EB0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5B4EB0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10 =</w:t>
      </w:r>
      <w:r w:rsidRPr="005B4EB0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sz w:val="16"/>
          <w:szCs w:val="16"/>
          <w:lang w:val="en-US"/>
        </w:rPr>
        <w:t>50</w:t>
      </w:r>
      <w:r w:rsidRPr="005B4EB0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5</w:t>
      </w:r>
      <w:r w:rsidRPr="005B4EB0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5B4EB0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10 =</w:t>
      </w:r>
      <w:r w:rsidRPr="005B4EB0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sz w:val="16"/>
          <w:szCs w:val="16"/>
          <w:lang w:val="en-US"/>
        </w:rPr>
        <w:t>50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15" w:after="0" w:line="240" w:lineRule="auto"/>
        <w:ind w:right="-70"/>
        <w:rPr>
          <w:rFonts w:ascii="Arial" w:hAnsi="Arial" w:cs="Arial"/>
          <w:color w:val="000000"/>
          <w:sz w:val="20"/>
          <w:szCs w:val="20"/>
          <w:lang w:val="en-US"/>
        </w:rPr>
      </w:pPr>
      <w:r w:rsidRPr="005B4EB0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  <w:r w:rsidRPr="005B4EB0">
        <w:rPr>
          <w:rFonts w:ascii="Arial" w:hAnsi="Arial" w:cs="Arial"/>
          <w:color w:val="2A2A29"/>
          <w:sz w:val="20"/>
          <w:szCs w:val="20"/>
          <w:lang w:val="en-US"/>
        </w:rPr>
        <w:lastRenderedPageBreak/>
        <w:t>100</w:t>
      </w:r>
    </w:p>
    <w:p w:rsidR="00C96ED1" w:rsidRPr="005B4EB0" w:rsidRDefault="00C96ED1">
      <w:pPr>
        <w:widowControl w:val="0"/>
        <w:tabs>
          <w:tab w:val="left" w:pos="860"/>
          <w:tab w:val="left" w:pos="1700"/>
          <w:tab w:val="left" w:pos="2580"/>
          <w:tab w:val="left" w:pos="3460"/>
        </w:tabs>
        <w:autoSpaceDE w:val="0"/>
        <w:autoSpaceDN w:val="0"/>
        <w:adjustRightInd w:val="0"/>
        <w:spacing w:before="73" w:after="0" w:line="240" w:lineRule="auto"/>
        <w:ind w:right="-64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lastRenderedPageBreak/>
        <w:t>5</w:t>
      </w:r>
      <w:r w:rsidRPr="005B4EB0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5B4EB0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4</w:t>
      </w:r>
      <w:r w:rsidRPr="005B4EB0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Pr="005B4EB0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sz w:val="16"/>
          <w:szCs w:val="16"/>
          <w:lang w:val="en-US"/>
        </w:rPr>
        <w:t>20</w:t>
      </w:r>
      <w:r w:rsidRPr="005B4EB0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5</w:t>
      </w:r>
      <w:r w:rsidRPr="005B4EB0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5B4EB0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4</w:t>
      </w:r>
      <w:r w:rsidRPr="005B4EB0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Pr="005B4EB0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sz w:val="16"/>
          <w:szCs w:val="16"/>
          <w:lang w:val="en-US"/>
        </w:rPr>
        <w:t>20</w:t>
      </w:r>
      <w:r w:rsidRPr="005B4EB0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10 x</w:t>
      </w:r>
      <w:r w:rsidRPr="005B4EB0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2</w:t>
      </w:r>
      <w:r w:rsidRPr="005B4EB0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Pr="005B4EB0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sz w:val="16"/>
          <w:szCs w:val="16"/>
          <w:lang w:val="en-US"/>
        </w:rPr>
        <w:t>20</w:t>
      </w:r>
      <w:r w:rsidRPr="005B4EB0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10 x</w:t>
      </w:r>
      <w:r w:rsidRPr="005B4EB0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2</w:t>
      </w:r>
      <w:r w:rsidRPr="005B4EB0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Pr="005B4EB0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sz w:val="16"/>
          <w:szCs w:val="16"/>
          <w:lang w:val="en-US"/>
        </w:rPr>
        <w:t>20</w:t>
      </w:r>
      <w:r w:rsidRPr="005B4EB0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10 x</w:t>
      </w:r>
      <w:r w:rsidRPr="005B4EB0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2</w:t>
      </w:r>
      <w:r w:rsidRPr="005B4EB0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Pr="005B4EB0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sz w:val="16"/>
          <w:szCs w:val="16"/>
          <w:lang w:val="en-US"/>
        </w:rPr>
        <w:t>20</w:t>
      </w:r>
    </w:p>
    <w:p w:rsidR="00C96ED1" w:rsidRPr="005B4EB0" w:rsidRDefault="00C96ED1">
      <w:pPr>
        <w:widowControl w:val="0"/>
        <w:autoSpaceDE w:val="0"/>
        <w:autoSpaceDN w:val="0"/>
        <w:adjustRightInd w:val="0"/>
        <w:spacing w:before="15" w:after="0" w:line="240" w:lineRule="auto"/>
        <w:ind w:right="-70"/>
        <w:rPr>
          <w:rFonts w:ascii="Arial" w:hAnsi="Arial" w:cs="Arial"/>
          <w:color w:val="000000"/>
          <w:sz w:val="20"/>
          <w:szCs w:val="20"/>
          <w:lang w:val="en-US"/>
        </w:rPr>
      </w:pPr>
      <w:r w:rsidRPr="005B4EB0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  <w:r w:rsidRPr="005B4EB0">
        <w:rPr>
          <w:rFonts w:ascii="Arial" w:hAnsi="Arial" w:cs="Arial"/>
          <w:color w:val="2A2A29"/>
          <w:sz w:val="20"/>
          <w:szCs w:val="20"/>
          <w:lang w:val="en-US"/>
        </w:rPr>
        <w:lastRenderedPageBreak/>
        <w:t>100</w:t>
      </w:r>
    </w:p>
    <w:p w:rsidR="00C96ED1" w:rsidRPr="005B4EB0" w:rsidRDefault="00C96ED1">
      <w:pPr>
        <w:widowControl w:val="0"/>
        <w:tabs>
          <w:tab w:val="left" w:pos="940"/>
          <w:tab w:val="left" w:pos="2160"/>
        </w:tabs>
        <w:autoSpaceDE w:val="0"/>
        <w:autoSpaceDN w:val="0"/>
        <w:adjustRightInd w:val="0"/>
        <w:spacing w:before="73" w:after="0" w:line="240" w:lineRule="auto"/>
        <w:ind w:right="-64"/>
        <w:rPr>
          <w:rFonts w:ascii="Arial" w:hAnsi="Arial" w:cs="Arial"/>
          <w:color w:val="000000"/>
          <w:sz w:val="16"/>
          <w:szCs w:val="16"/>
          <w:lang w:val="en-US"/>
        </w:rPr>
      </w:pPr>
      <w:r w:rsidRPr="005B4EB0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lastRenderedPageBreak/>
        <w:t>5</w:t>
      </w:r>
      <w:r w:rsidRPr="005B4EB0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5B4EB0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4</w:t>
      </w:r>
      <w:r w:rsidRPr="005B4EB0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Pr="005B4EB0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sz w:val="16"/>
          <w:szCs w:val="16"/>
          <w:lang w:val="en-US"/>
        </w:rPr>
        <w:t>20</w:t>
      </w:r>
      <w:r w:rsidRPr="005B4EB0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10 x</w:t>
      </w:r>
      <w:r w:rsidRPr="005B4EB0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3</w:t>
      </w:r>
      <w:r w:rsidRPr="005B4EB0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Pr="005B4EB0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5B4EB0">
        <w:rPr>
          <w:rFonts w:ascii="Arial" w:hAnsi="Arial" w:cs="Arial"/>
          <w:color w:val="2A2A29"/>
          <w:sz w:val="16"/>
          <w:szCs w:val="16"/>
          <w:lang w:val="en-US"/>
        </w:rPr>
        <w:t>30</w:t>
      </w:r>
      <w:r w:rsidRPr="005B4EB0">
        <w:rPr>
          <w:rFonts w:ascii="Arial" w:hAnsi="Arial" w:cs="Arial"/>
          <w:color w:val="2A2A29"/>
          <w:sz w:val="16"/>
          <w:szCs w:val="16"/>
          <w:lang w:val="en-US"/>
        </w:rPr>
        <w:tab/>
        <w:t>50</w:t>
      </w:r>
    </w:p>
    <w:p w:rsidR="00C96ED1" w:rsidRPr="005B4EB0" w:rsidRDefault="005F55A9">
      <w:pPr>
        <w:widowControl w:val="0"/>
        <w:autoSpaceDE w:val="0"/>
        <w:autoSpaceDN w:val="0"/>
        <w:adjustRightInd w:val="0"/>
        <w:spacing w:before="15" w:after="0" w:line="240" w:lineRule="auto"/>
        <w:ind w:right="-20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144" style="position:absolute;z-index:-251645440" points="240.25pt,418.05pt,240.25pt,369.7pt,240.15pt,368.45pt,239.85pt,367.3pt,239.45pt,366.25pt,238.9pt,365.25pt,238.25pt,364.35pt,237.5pt,363.6pt,236.65pt,363pt,235.7pt,362.55pt,234.7pt,362.25pt,233.65pt,362.2pt,232.6pt,362.3pt,231.6pt,362.6pt,230.7pt,363.1pt,229.85pt,363.7pt,229.1pt,364.5pt,228.45pt,365.4pt,227.95pt,366.4pt,227.55pt,367.5pt,227.3pt,368.65pt,227.25pt,369.9pt,227.25pt,417.05pt,227.25pt,417.05pt,227.5pt,417.15pt,230.5pt,417.75pt,233.55pt,418.1pt,236.65pt,418.25pt,237.7pt,418.2pt,238.75pt,418.2pt,239.75pt,418.1pt,240.25pt,418.05pt" coordsize="260,1121" o:regroupid="1" o:allowincell="f" fillcolor="#d5d5d4" stroked="f">
            <v:path arrowok="t"/>
          </v:polyline>
        </w:pict>
      </w:r>
      <w:r>
        <w:rPr>
          <w:noProof/>
        </w:rPr>
        <w:pict>
          <v:polyline id="_x0000_s1143" style="position:absolute;z-index:-251646464" points="220.7pt,414.75pt,220.7pt,374.15pt,220.4pt,373.1pt,219.8pt,372.15pt,219pt,371.45pt,218pt,371pt,216.9pt,370.85pt,214.95pt,370.85pt,213.9pt,371.15pt,212.95pt,371.75pt,212.25pt,372.55pt,211.8pt,373.55pt,211.65pt,374.7pt,211.65pt,408.85pt,211.65pt,408.85pt,211.9pt,409.1pt,214.2pt,410.9pt,216.6pt,412.55pt,219.2pt,414pt,220.7pt,414.75pt" coordsize="182,878" o:regroupid="1" o:allowincell="f" fillcolor="#9e9e9e" stroked="f">
            <v:path arrowok="t"/>
          </v:polyline>
        </w:pict>
      </w:r>
      <w:r>
        <w:rPr>
          <w:noProof/>
        </w:rPr>
        <w:pict>
          <v:polyline id="_x0000_s1142" style="position:absolute;z-index:-251647488" points="243.8pt,342.85pt,243.6pt,342.8pt,242.6pt,342.65pt,241.6pt,342.5pt,240.6pt,342.35pt,239.55pt,342.3pt,238.55pt,342.2pt,237.5pt,342.2pt,234.25pt,342.3pt,231.1pt,342.65pt,228.05pt,343.3pt,225.05pt,344.1pt,222.2pt,345.15pt,219.45pt,346.4pt,216.85pt,347.85pt,214.4pt,349.5pt,212.05pt,351.3pt,209.85pt,353.3pt,207.85pt,355.45pt,206pt,357.75pt,204.35pt,360.15pt,202.9pt,362.75pt,201.65pt,365.4pt,200.55pt,368.2pt,199.75pt,371.05pt,199.1pt,374.05pt,198.75pt,377.1pt,198.65pt,380.2pt,198.75pt,383.35pt,199.1pt,386.4pt,199.75pt,389.35pt,200.55pt,392.25pt,201.6pt,395pt,202.85pt,397.7pt,204.3pt,400.25pt,205.95pt,402.7pt,207.8pt,404.95pt,209.75pt,407.1pt,211.9pt,409.1pt,214.2pt,410.9pt,216.65pt,412.55pt,219.2pt,414pt,221.85pt,415.25pt,224.65pt,416.3pt,227.55pt,417.15pt,230.5pt,417.75pt,233.55pt,418.15pt,236.65pt,418.25pt,237.7pt,418.25pt,238.75pt,418.2pt,239.75pt,418.15pt,240.8pt,418.05pt,241.8pt,417.9pt,242.8pt,417.75pt,243.8pt,417.6pt,243.8pt,342.95pt,243.8pt,342.95pt,243.8pt,342.85pt" coordsize="903,1521" o:regroupid="1" o:allowincell="f" fillcolor="#727272" stroked="f">
            <v:path arrowok="t"/>
          </v:polyline>
        </w:pict>
      </w:r>
      <w:r>
        <w:rPr>
          <w:noProof/>
        </w:rPr>
        <w:pict>
          <v:rect id="_x0000_s1141" style="position:absolute;margin-left:813.6pt;margin-top:506.1pt;width:29pt;height:89pt;z-index:-251648512;mso-position-horizontal-relative:page;mso-position-vertical-relative:page" o:regroupid="1" o:allowincell="f" filled="f" stroked="f">
            <v:textbox inset="0,0,0,0">
              <w:txbxContent>
                <w:p w:rsidR="005B4EB0" w:rsidRDefault="005F55A9" w:rsidP="005B4EB0">
                  <w:pPr>
                    <w:spacing w:after="0" w:line="17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28.8pt;height:89.85pt">
                        <v:imagedata r:id="rId8" o:title=""/>
                      </v:shape>
                    </w:pict>
                  </w:r>
                </w:p>
                <w:p w:rsidR="005B4EB0" w:rsidRDefault="005B4EB0" w:rsidP="005B4EB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138" style="position:absolute;margin-left:212.6pt;margin-top:309.8pt;width:23.75pt;height:26.15pt;z-index:-251649536" coordorigin="16213,9251" coordsize="475,523" o:regroupid="1" o:allowincell="f">
            <v:shape id="_x0000_s1139" style="position:absolute;left:16213;top:9251;width:475;height:523;mso-position-horizontal-relative:page;mso-position-vertical-relative:page" coordsize="475,523" o:allowincell="f" path="m475,295r-3,-21l465,258r-8,-11l454,244,437,232r-19,-7l394,224r-20,4l358,235r-44,38l314,75,311,54,303,36,284,17,267,5,250,,225,1,205,6r-15,9l175,33,165,50r-4,19l160,274,126,242,109,231,90,224r-27,1l43,230r-15,8l18,248,6,265,,284r1,27l6,331r8,15l17,349r,-44l19,284r8,-18l31,260,48,247r19,-5l89,243r17,8l164,301r16,15l180,75r4,-21l194,37,211,24r18,-6l253,20r17,8l286,46r8,17l295,316r16,-15l361,256r17,-11l398,241r22,4l437,254r6,6l454,278r4,19l458,349r8,-10l474,321r1,-26e" fillcolor="#8b8b8b" stroked="f">
              <v:path arrowok="t"/>
            </v:shape>
            <v:shape id="_x0000_s1140" style="position:absolute;left:16213;top:9251;width:475;height:523;mso-position-horizontal-relative:page;mso-position-vertical-relative:page" coordsize="475,523" o:allowincell="f" path="m458,349r,-52l454,319r-9,17l439,342,280,485r-5,6l268,496r-7,3l254,502r-8,2l229,504r-7,-2l215,499r-8,-3l201,492r-6,-6l195,486,35,341,23,325,17,305r,44l23,356,182,499r8,7l198,512r9,4l216,520r11,3l248,523r11,-3l268,516r10,-4l287,506r6,-8l452,355r6,-6e" fillcolor="#8b8b8b" stroked="f">
              <v:path arrowok="t"/>
            </v:shape>
          </v:group>
        </w:pict>
      </w:r>
      <w:r>
        <w:rPr>
          <w:noProof/>
        </w:rPr>
        <w:pict>
          <v:polyline id="_x0000_s1137" style="position:absolute;z-index:-251650560" points="235.45pt,325.1pt,235.4pt,324.05pt,235pt,323.15pt,234.75pt,322.85pt,233.9pt,322.2pt,232.95pt,321.95pt,231.85pt,322pt,231pt,322.4pt,228.15pt,324.9pt,227.35pt,325.65pt,227.35pt,313.6pt,227.15pt,312.55pt,226.65pt,311.7pt,225.8pt,311.05pt,224.85pt,310.75pt,223.7pt,310.85pt,222.8pt,311.2pt,222.05pt,312.15pt,221.65pt,313pt,221.55pt,324.6pt,221.55pt,325.65pt,220.8pt,324.9pt,218.3pt,322.65pt,217.4pt,322.1pt,216.45pt,321.9pt,215.35pt,322.1pt,214.5pt,322.55pt,214.15pt,322.85pt,213.6pt,323.75pt,213.45pt,324.7pt,213.6pt,325.8pt,214.1pt,326.65pt,214.35pt,326.95pt,222.35pt,334.1pt,222.35pt,334.15pt,222.65pt,334.45pt,222.95pt,334.65pt,223.35pt,334.8pt,223.7pt,334.95pt,224.05pt,335.05pt,224.85pt,335.05pt,225.25pt,334.95pt,225.65pt,334.8pt,226pt,334.65pt,226.3pt,334.4pt,226.6pt,334.1pt,226.6pt,334.05pt,234.6pt,326.9pt,235.2pt,326.1pt,235.45pt,325.1pt" coordsize="441,486" o:regroupid="1" o:allowincell="f" stroked="f">
            <v:path arrowok="t"/>
          </v:polyline>
        </w:pict>
      </w:r>
      <w:r>
        <w:rPr>
          <w:noProof/>
        </w:rPr>
        <w:pict>
          <v:group id="_x0000_s1134" style="position:absolute;margin-left:209.25pt;margin-top:220.05pt;width:30.05pt;height:33.05pt;z-index:-251651584" coordorigin="16146,7456" coordsize="601,661" o:regroupid="1" o:allowincell="f">
            <v:shape id="_x0000_s1135" style="position:absolute;left:16146;top:7456;width:601;height:661;mso-position-horizontal-relative:page;mso-position-vertical-relative:page" coordsize="601,661" o:allowincell="f" path="m601,372r-3,-21l591,333r-9,-15l574,309,557,296r-18,-8l519,283r-22,l477,287r-18,7l443,305r-46,41l397,96,395,75,388,56,378,38,360,21,342,10,325,3,307,,284,1,264,7r-17,9l229,35,216,53r-8,17l204,87r,259l161,307,144,295r-19,-9l106,282r-25,2l60,289r-17,8l29,309r-5,5l12,331,4,349,,369r2,25l7,414r8,17l24,443r,-72l28,352r8,-16l41,329,57,316r19,-8l101,307r20,4l136,318r72,63l228,399r,-303l231,75r9,-18l258,39,275,28r17,-4l316,26r19,6l350,42r13,17l371,77r3,322l393,381r64,-57l474,313r19,-6l519,308r19,6l553,323r7,6l572,347r6,19l578,442r8,-9l595,415r6,-19l601,372e" fillcolor="#8b8b8b" stroked="f">
              <v:path arrowok="t"/>
            </v:shape>
            <v:shape id="_x0000_s1136" style="position:absolute;left:16146;top:7456;width:601;height:661;mso-position-horizontal-relative:page;mso-position-vertical-relative:page" coordsize="601,661" o:allowincell="f" path="m578,442r,-76l576,392r-5,19l562,426r-7,6l355,612r-1,1l348,620r-9,6l330,630r-9,4l311,636r-20,l281,634r-8,-3l263,627r-8,-6l248,614r,-1l46,432,33,416,25,397,24,371r,72l26,446r4,4l231,631r9,9l251,647r12,5l274,657r13,3l314,660r14,-3l339,652r13,-5l363,639r8,-10l572,449r6,-7e" fillcolor="#8b8b8b" stroked="f">
              <v:path arrowok="t"/>
            </v:shape>
          </v:group>
        </w:pict>
      </w:r>
      <w:r>
        <w:rPr>
          <w:noProof/>
        </w:rPr>
        <w:pict>
          <v:polyline id="_x0000_s1133" style="position:absolute;z-index:-251652608" points="238.1pt,238.6pt,237.9pt,237.65pt,237.55pt,236.85pt,237.25pt,236.5pt,236.4pt,235.85pt,235.5pt,235.45pt,234.2pt,235.4pt,233.25pt,235.6pt,232.45pt,235.95pt,228.9pt,239.1pt,227.95pt,240pt,227.95pt,224.85pt,227.8pt,223.8pt,227.35pt,222.85pt,226.4pt,222pt,225.55pt,221.45pt,224.7pt,221.25pt,223.5pt,221.3pt,222.55pt,221.65pt,221.85pt,222.15pt,221.2pt,223pt,220.75pt,223.9pt,220.65pt,238.7pt,220.65pt,240pt,219.65pt,239.1pt,216.5pt,236.25pt,215.6pt,235.7pt,214.65pt,235.4pt,213.35pt,235.45pt,212.4pt,235.75pt,211.65pt,236.15pt,211.3pt,236.5pt,210.7pt,237.4pt,210.45pt,238.35pt,210.5pt,239.65pt,210.8pt,240.6pt,211.25pt,241.35pt,211.55pt,241.65pt,221.65pt,250.7pt,221.65pt,250.75pt,221.95pt,251.1pt,222.4pt,251.4pt,222.85pt,251.6pt,223.3pt,251.75pt,223.8pt,251.85pt,224.8pt,251.85pt,225.3pt,251.75pt,225.75pt,251.55pt,226.2pt,251.35pt,226.65pt,251.05pt,226.95pt,250.7pt,227pt,250.65pt,237.05pt,241.65pt,237.7pt,240.8pt,238.05pt,239.9pt,238.1pt,238.6pt" coordsize="553,613" o:regroupid="1" o:allowincell="f" stroked="f">
            <v:path arrowok="t"/>
          </v:polyline>
        </w:pict>
      </w:r>
      <w:r w:rsidR="00C96ED1" w:rsidRPr="005B4EB0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  <w:r w:rsidR="00C96ED1" w:rsidRPr="005B4EB0">
        <w:rPr>
          <w:rFonts w:ascii="Arial" w:hAnsi="Arial" w:cs="Arial"/>
          <w:color w:val="2A2A29"/>
          <w:sz w:val="20"/>
          <w:szCs w:val="20"/>
          <w:lang w:val="en-US"/>
        </w:rPr>
        <w:lastRenderedPageBreak/>
        <w:t>100</w:t>
      </w:r>
    </w:p>
    <w:sectPr w:rsidR="00C96ED1" w:rsidRPr="005B4EB0">
      <w:type w:val="continuous"/>
      <w:pgSz w:w="16840" w:h="11920" w:orient="landscape"/>
      <w:pgMar w:top="1020" w:right="1200" w:bottom="280" w:left="1020" w:header="720" w:footer="720" w:gutter="0"/>
      <w:cols w:num="7" w:space="720" w:equalWidth="0">
        <w:col w:w="1187" w:space="1818"/>
        <w:col w:w="1542" w:space="400"/>
        <w:col w:w="294" w:space="438"/>
        <w:col w:w="4141" w:space="400"/>
        <w:col w:w="294" w:space="437"/>
        <w:col w:w="2326" w:space="657"/>
        <w:col w:w="686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D63" w:rsidRDefault="002F6D63" w:rsidP="006A5989">
      <w:pPr>
        <w:spacing w:after="0" w:line="240" w:lineRule="auto"/>
      </w:pPr>
      <w:r>
        <w:separator/>
      </w:r>
    </w:p>
  </w:endnote>
  <w:endnote w:type="continuationSeparator" w:id="0">
    <w:p w:rsidR="002F6D63" w:rsidRDefault="002F6D63" w:rsidP="006A5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D63" w:rsidRDefault="002F6D63" w:rsidP="006A5989">
      <w:pPr>
        <w:spacing w:after="0" w:line="240" w:lineRule="auto"/>
      </w:pPr>
      <w:r>
        <w:separator/>
      </w:r>
    </w:p>
  </w:footnote>
  <w:footnote w:type="continuationSeparator" w:id="0">
    <w:p w:rsidR="002F6D63" w:rsidRDefault="002F6D63" w:rsidP="006A59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2CFF"/>
    <w:rsid w:val="002F6D63"/>
    <w:rsid w:val="00372CFF"/>
    <w:rsid w:val="003E114D"/>
    <w:rsid w:val="005B4EB0"/>
    <w:rsid w:val="005F55A9"/>
    <w:rsid w:val="006A5989"/>
    <w:rsid w:val="00A37E0B"/>
    <w:rsid w:val="00C9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48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efaultImageDpi w14:val="0"/>
  <w15:docId w15:val="{91FFC803-4505-4740-BA0D-93BCF0052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A5989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semiHidden/>
    <w:unhideWhenUsed/>
    <w:rsid w:val="006A598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A5989"/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A598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ED47680F-AC3C-450C-91E8-4EBFBC31607A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2</TotalTime>
  <Pages>1</Pages>
  <Words>69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2014-06-20T17:07:00Z</dcterms:created>
  <dcterms:modified xsi:type="dcterms:W3CDTF">2014-07-01T14:59:00Z</dcterms:modified>
</cp:coreProperties>
</file>