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44A" w:rsidRPr="00995639" w:rsidRDefault="005655A8">
      <w:pPr>
        <w:widowControl w:val="0"/>
        <w:tabs>
          <w:tab w:val="left" w:pos="2240"/>
        </w:tabs>
        <w:autoSpaceDE w:val="0"/>
        <w:autoSpaceDN w:val="0"/>
        <w:adjustRightInd w:val="0"/>
        <w:spacing w:before="97" w:after="0" w:line="824" w:lineRule="exact"/>
        <w:ind w:left="141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062" style="position:absolute;left:0;text-align:left;margin-left:0;margin-top:0;width:510pt;height:17pt;z-index:-251623936;mso-position-horizontal-relative:page;mso-position-vertical-relative:page" o:regroupid="1" o:allowincell="f" filled="f" stroked="f">
            <v:textbox style="mso-next-textbox:#_x0000_s1062" inset="0,0,0,0">
              <w:txbxContent>
                <w:p w:rsidR="00995639" w:rsidRDefault="00552C1B" w:rsidP="0099563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3.2pt;height:17.3pt">
                        <v:imagedata r:id="rId7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552C1B">
        <w:rPr>
          <w:noProof/>
        </w:rPr>
        <w:pict>
          <v:polyline id="_x0000_s1079" style="position:absolute;left:0;text-align:left;z-index:-251653632" points="123.35pt,8.35pt,121.7pt,8.4pt,120.1pt,8.6pt,118.55pt,8.9pt,117.05pt,9.35pt,115.6pt,9.9pt,114.2pt,10.55pt,112.85pt,11.3pt,111.6pt,12.15pt,110.4pt,13.1pt,109.25pt,14.15pt,108.2pt,15.3pt,107.25pt,16.5pt,106.4pt,17.75pt,105.65pt,19.1pt,105pt,20.5pt,104.45pt,21.95pt,104pt,23.45pt,103.7pt,25pt,103.5pt,26.6pt,103.45pt,28.25pt,103.5pt,29.9pt,103.7pt,31.5pt,104pt,33.05pt,104.45pt,34.55pt,105pt,36pt,105.65pt,37.4pt,106.4pt,38.75pt,107.25pt,40.05pt,108.2pt,41.25pt,109.25pt,42.35pt,110.4pt,43.4pt,111.6pt,44.35pt,112.85pt,45.2pt,114.2pt,45.95pt,115.6pt,46.6pt,117.05pt,47.15pt,118.55pt,47.6pt,120.1pt,47.95pt,121.7pt,48.1pt,123.35pt,48.2pt,125pt,48.1pt,126.6pt,47.95pt,128.15pt,47.6pt,129.65pt,47.15pt,131.1pt,46.6pt,132.5pt,45.95pt,133.85pt,45.2pt,135.15pt,44.35pt,136.35pt,43.4pt,137.45pt,42.35pt,138.5pt,41.25pt,139.45pt,40.05pt,140.3pt,38.75pt,141.05pt,37.4pt,141.7pt,36pt,142.25pt,34.55pt,142.7pt,33.05pt,143.05pt,31.5pt,143.2pt,29.9pt,143.3pt,28.25pt,143.2pt,26.6pt,143.05pt,25pt,142.7pt,23.45pt,142.25pt,21.95pt,141.7pt,20.5pt,141.05pt,19.1pt,140.3pt,17.75pt,139.45pt,16.5pt,138.5pt,15.3pt,137.45pt,14.15pt,136.35pt,13.1pt,135.15pt,12.15pt,133.85pt,11.3pt,132.5pt,10.55pt,131.1pt,9.9pt,129.65pt,9.35pt,128.15pt,8.9pt,126.6pt,8.6pt,125pt,8.4pt,123.35pt,8.35pt" coordsize="797,797" o:regroupid="1" o:allowincell="f" fillcolor="#2a2a29" stroked="f">
            <v:path arrowok="t"/>
          </v:polyline>
        </w:pict>
      </w:r>
      <w:r w:rsidR="00552C1B">
        <w:rPr>
          <w:noProof/>
        </w:rPr>
        <w:pict>
          <v:polyline id="_x0000_s1080" style="position:absolute;left:0;text-align:left;z-index:-251654656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8.8pt,62.35pt,40.6pt,62.35pt,42.25pt,62.45pt,43.65pt,62.55pt,44.95pt,62.7pt,46.05pt,62.95pt,47.05pt,63.25pt,47.85pt,63.6pt,48.55pt,64.1pt,49.15pt,64.7pt,49.65pt,65.4pt,50pt,66.2pt,50.3pt,67.2pt,50.55pt,68.3pt,50.7pt,69.6pt,50.8pt,71.05pt,50.9pt,72.65pt,50.9pt,74.45pt,50.95pt,331.45pt,50.95pt,333.25pt,50.9pt,334.9pt,50.9pt,336.35pt,50.8pt,337.6pt,50.7pt,338.75pt,50.55pt,339.7pt,50.3pt,340.55pt,50pt,341.25pt,49.65pt,341.85pt,49.15pt,342.3pt,48.55pt,342.7pt,47.85pt,343pt,47.05pt,343.2pt,46.05pt,343.4pt,44.95pt,343.5pt,43.65pt,343.55pt,42.25pt,343.6pt,40.6pt,343.6pt,38.8pt,343.6pt,17.75pt,343.6pt,15.9pt,343.55pt,14.3pt,343.5pt,12.85pt,343.4pt,11.55pt,343.2pt,10.45pt,343pt,9.45pt,342.7pt,8.65pt,342.3pt,7.95pt,341.85pt,7.35pt,341.25pt,6.85pt,340.55pt,6.5pt,339.7pt,6.2pt,338.75pt,5.95pt,337.6pt,5.8pt,336.35pt,5.7pt,334.9pt,5.6pt,333.25pt,5.6pt,76.5pt,5.6pt" coordsize="5625,907" o:regroupid="1" o:allowincell="f" fillcolor="#e3e3e3" stroked="f">
            <v:path arrowok="t"/>
          </v:polyline>
        </w:pict>
      </w:r>
      <w:r w:rsidR="00552C1B">
        <w:rPr>
          <w:noProof/>
        </w:rPr>
        <w:pict>
          <v:shape id="_x0000_s1081" style="position:absolute;left:0;text-align:left;margin-left:63.35pt;margin-top:60.45pt;width:474.2pt;height:97.2pt;z-index:-251686400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C9244A" w:rsidRPr="00995639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C9244A" w:rsidRPr="00995639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3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995639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C9244A" w:rsidRPr="00995639" w:rsidRDefault="005655A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8" style="position:absolute;z-index:-251613696" points="420.6pt,-63.8pt,372.25pt,-63.8pt,371pt,-63.7pt,369.85pt,-63.45pt,368.8pt,-63.05pt,367.8pt,-62.5pt,366.9pt,-61.85pt,366.15pt,-61.1pt,365.55pt,-60.2pt,365.1pt,-59.3pt,364.8pt,-58.3pt,364.75pt,-57.2pt,364.85pt,-56.15pt,365.15pt,-55.2pt,365.65pt,-54.25pt,366.25pt,-53.45pt,367.05pt,-52.7pt,367.95pt,-52.05pt,368.95pt,-51.5pt,370.05pt,-51.15pt,371.2pt,-50.9pt,372.45pt,-50.8pt,419.6pt,-50.8pt,419.6pt,-50.8pt,419.7pt,-51.1pt,420.3pt,-54.05pt,420.65pt,-57.1pt,420.8pt,-60.25pt,420.75pt,-61.25pt,420.75pt,-62.3pt,420.65pt,-63.35pt,420.6pt,-63.8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7" style="position:absolute;z-index:-251614720" points="417.3pt,-44.25pt,376.7pt,-44.25pt,375.65pt,-43.95pt,374.7pt,-43.35pt,374pt,-42.55pt,373.55pt,-41.55pt,373.4pt,-40.45pt,373.4pt,-38.5pt,373.7pt,-37.45pt,374.3pt,-36.5pt,375.1pt,-35.8pt,376.1pt,-35.35pt,377.25pt,-35.15pt,411.4pt,-35.2pt,411.4pt,-35.2pt,411.65pt,-35.45pt,413.45pt,-37.75pt,415.1pt,-40.15pt,416.55pt,-42.7pt,417.3pt,-44.25pt" coordsize="878,182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6" style="position:absolute;z-index:-251615744" points="345.4pt,-67.3pt,345.35pt,-67.1pt,345.2pt,-66.15pt,345.05pt,-65.1pt,344.9pt,-64.1pt,344.85pt,-63.1pt,344.75pt,-62.05pt,344.75pt,-61pt,344.85pt,-57.8pt,345.2pt,-54.6pt,345.85pt,-51.55pt,346.65pt,-48.6pt,347.7pt,-45.75pt,348.95pt,-43pt,350.4pt,-40.4pt,352.05pt,-37.9pt,353.85pt,-35.55pt,355.85pt,-33.4pt,358pt,-31.4pt,360.3pt,-29.55pt,362.7pt,-27.9pt,365.3pt,-26.4pt,367.95pt,-25.15pt,370.75pt,-24.1pt,373.6pt,-23.25pt,376.6pt,-22.65pt,379.65pt,-22.25pt,382.75pt,-22.15pt,385.9pt,-22.25pt,388.95pt,-22.65pt,391.9pt,-23.25pt,394.8pt,-24.1pt,397.55pt,-25.15pt,400.25pt,-26.4pt,402.8pt,-27.85pt,405.25pt,-29.5pt,407.5pt,-31.3pt,409.65pt,-33.3pt,411.65pt,-35.45pt,413.45pt,-37.7pt,415.1pt,-40.15pt,416.55pt,-42.7pt,417.8pt,-45.4pt,418.85pt,-48.15pt,419.7pt,-51.05pt,420.3pt,-54pt,420.7pt,-57.05pt,420.8pt,-60.2pt,420.8pt,-61.25pt,420.75pt,-62.25pt,420.7pt,-63.3pt,420.6pt,-64.3pt,420.45pt,-65.3pt,420.3pt,-66.3pt,420.15pt,-67.3pt,345.5pt,-67.3pt,345.5pt,-67.3pt,345.4pt,-67.3pt" coordsize="1521,903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75" style="position:absolute;margin-left:506.1pt;margin-top:0;width:89pt;height:29pt;z-index:-251616768;mso-position-horizontal-relative:page;mso-position-vertical-relative:page" o:regroupid="1" o:allowincell="f" filled="f" stroked="f">
            <v:textbox style="mso-next-textbox:#_x0000_s1075" inset="0,0,0,0">
              <w:txbxContent>
                <w:p w:rsidR="00995639" w:rsidRDefault="00552C1B" w:rsidP="0099563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9.3pt;height:28.2pt">
                        <v:imagedata r:id="rId8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72" style="position:absolute;margin-left:312.35pt;margin-top:-59.85pt;width:26.15pt;height:23.75pt;z-index:-251617792" coordorigin="9251,149" coordsize="523,475" o:regroupid="1" o:allowincell="f">
            <v:shape id="_x0000_s107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1" style="position:absolute;z-index:-251618816" points="327.65pt,-59pt,326.6pt,-58.95pt,325.7pt,-58.55pt,325.4pt,-58.3pt,324.75pt,-57.45pt,324.5pt,-56.5pt,324.55pt,-55.45pt,324.95pt,-54.55pt,327.45pt,-51.7pt,328.2pt,-50.9pt,316.15pt,-50.9pt,315.1pt,-50.75pt,314.25pt,-50.2pt,313.6pt,-49.35pt,313.3pt,-48.4pt,313.4pt,-47.25pt,313.75pt,-46.4pt,314.7pt,-45.6pt,315.55pt,-45.2pt,327.15pt,-45.15pt,328.2pt,-45.15pt,327.45pt,-44.35pt,325.2pt,-41.85pt,324.65pt,-40.95pt,324.45pt,-40pt,324.65pt,-38.9pt,325.1pt,-38.05pt,325.4pt,-37.7pt,326.3pt,-37.2pt,327.25pt,-37pt,328.35pt,-37.15pt,329.2pt,-37.65pt,329.5pt,-37.95pt,336.65pt,-45.9pt,336.7pt,-45.9pt,337pt,-46.2pt,337.2pt,-46.5pt,337.35pt,-46.9pt,337.5pt,-47.25pt,337.6pt,-47.6pt,337.6pt,-48.45pt,337.5pt,-48.85pt,337.35pt,-49.2pt,337.2pt,-49.55pt,336.95pt,-49.9pt,336.65pt,-50.15pt,336.6pt,-50.15pt,329.45pt,-58.15pt,328.65pt,-58.75pt,327.65pt,-59pt" coordsize="486,441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68" style="position:absolute;margin-left:222.6pt;margin-top:-62.85pt;width:33.05pt;height:30.1pt;z-index:-251619840" coordorigin="7456,89" coordsize="661,602" o:regroupid="1" o:allowincell="f">
            <v:shape id="_x0000_s106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7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7" style="position:absolute;z-index:-251620864" points="241.15pt,-61.65pt,240.2pt,-61.5pt,239.4pt,-61.1pt,239.05pt,-60.8pt,238.4pt,-60pt,238pt,-59.05pt,237.95pt,-57.8pt,238.15pt,-56.8pt,238.5pt,-56.05pt,241.65pt,-52.5pt,242.55pt,-51.5pt,227.4pt,-51.5pt,226.35pt,-51.35pt,225.4pt,-50.95pt,224.55pt,-50pt,224pt,-49.15pt,223.8pt,-48.3pt,223.85pt,-47.1pt,224.2pt,-46.15pt,224.7pt,-45.4pt,225.55pt,-44.75pt,226.45pt,-44.35pt,241.25pt,-44.2pt,242.55pt,-44.2pt,241.65pt,-43.25pt,238.8pt,-40.1pt,238.25pt,-39.2pt,237.95pt,-38.25pt,238pt,-36.95pt,238.3pt,-35.95pt,238.7pt,-35.2pt,239.05pt,-34.9pt,239.95pt,-34.3pt,240.9pt,-34pt,242.2pt,-34.1pt,243.15pt,-34.35pt,243.9pt,-34.8pt,244.2pt,-35.15pt,253.25pt,-45.2pt,253.3pt,-45.2pt,253.65pt,-45.55pt,253.95pt,-45.95pt,254.15pt,-46.45pt,254.3pt,-46.9pt,254.4pt,-47.35pt,254.4pt,-48.35pt,254.3pt,-48.9pt,254.1pt,-49.35pt,253.9pt,-49.8pt,253.6pt,-50.2pt,253.25pt,-50.55pt,253.2pt,-50.55pt,244.2pt,-60.6pt,243.35pt,-61.25pt,242.45pt,-61.65pt,241.15pt,-61.65pt" coordsize="613,554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64" style="position:absolute;margin-left:133.4pt;margin-top:-66.75pt;width:40.05pt;height:36.6pt;z-index:-251621888" coordorigin="5672,11" coordsize="801,732" o:regroupid="1" o:allowincell="f">
            <v:shape id="_x0000_s106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3" style="position:absolute;z-index:-251622912" points="156.9pt,-65.3pt,155.75pt,-65.3pt,154.8pt,-65.1pt,153.95pt,-64.7pt,153.35pt,-64.2pt,152.65pt,-63.4pt,152.2pt,-62.5pt,151.95pt,-61.5pt,152pt,-60.4pt,152.2pt,-59.4pt,152.6pt,-58.55pt,156.55pt,-54.1pt,157.65pt,-52.9pt,139.2pt,-52.9pt,138.15pt,-52.8pt,137.2pt,-52.45pt,136.35pt,-51.9pt,135.6pt,-51pt,135.1pt,-50.15pt,134.85pt,-49.2pt,134.9pt,-47.9pt,135.1pt,-46.9pt,135.5pt,-46.05pt,136pt,-45.4pt,136.8pt,-44.75pt,137.7pt,-44.3pt,138.7pt,-44.1pt,156.05pt,-44.05pt,157.65pt,-44.05pt,156.55pt,-42.85pt,153.05pt,-39pt,152.45pt,-38.15pt,152.1pt,-37.2pt,151.95pt,-36.25pt,152.05pt,-35.05pt,152.35pt,-34.1pt,152.85pt,-33.25pt,153.4pt,-32.7pt,154.25pt,-32.1pt,155.15pt,-31.75pt,156.15pt,-31.6pt,157.3pt,-31.7pt,158.3pt,-32pt,159.1pt,-32.5pt,159.6pt,-33pt,170.65pt,-45.25pt,170.65pt,-45.25pt,171.1pt,-45.65pt,171.45pt,-46.2pt,171.7pt,-46.75pt,171.9pt,-47.3pt,172.05pt,-47.85pt,172.05pt,-49.1pt,171.9pt,-49.7pt,171.65pt,-50.25pt,171.4pt,-50.8pt,171.05pt,-51.35pt,170.6pt,-51.75pt,170.55pt,-51.75pt,159.6pt,-63.95pt,159.6pt,-64pt,158.8pt,-64.65pt,157.9pt,-65.1pt,156.9pt,-65.3pt" coordsize="744,675" o:regroupid="1" o:allowincell="f" stroked="f">
            <v:path arrowok="t"/>
          </v:polyline>
        </w:pict>
      </w: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82" style="position:absolute;z-index:-251687424;mso-position-horizontal-relative:page;mso-position-vertical-relative:text" points="530.75pt,2.9pt,529.1pt,2.9pt,432.1pt,6.3pt,430.6pt,6.4pt,429.35pt,6.55pt,428.3pt,6.75pt,427.45pt,7.05pt,426.7pt,7.4pt,426.15pt,7.85pt,425.7pt,8.45pt,425.4pt,9.15pt,425.15pt,10.05pt,425.05pt,11.1pt,425pt,12.35pt,425pt,13.8pt,425pt,15.45pt,425.1pt,17.35pt,425.2pt,21.05pt,425.25pt,23pt,425.35pt,24.65pt,425.45pt,26.15pt,425.6pt,27.4pt,425.8pt,28.45pt,426.05pt,29.3pt,426.4pt,30.05pt,426.9pt,30.6pt,427.5pt,31.05pt,428.2pt,31.35pt,429.1pt,31.6pt,430.15pt,31.7pt,431.4pt,31.75pt,432.85pt,31.75pt,434.5pt,31.75pt,529.85pt,28.4pt,531.5pt,28.35pt,533pt,28.25pt,534.25pt,28.1pt,535.3pt,27.9pt,536.15pt,27.6pt,536.9pt,27.25pt,537.45pt,26.8pt,537.9pt,26.2pt,538.2pt,25.5pt,538.45pt,24.6pt,538.55pt,23.55pt,538.6pt,22.3pt,538.65pt,20.85pt,538.6pt,19.2pt,538.55pt,17.3pt,538.4pt,13.6pt,538.35pt,11.65pt,538.25pt,10pt,538.15pt,8.5pt,538pt,7.25pt,537.8pt,6.2pt,537.55pt,5.35pt,537.2pt,4.6pt,536.7pt,4.05pt,536.1pt,3.6pt,535.4pt,3.3pt,534.5pt,3.05pt,533.45pt,2.95pt,532.2pt,2.9pt,530.75pt,2.9pt" coordsize="2273,578" o:allowincell="f" fillcolor="#9e9e9e" stroked="f">
            <v:path arrowok="t"/>
            <w10:wrap anchorx="page"/>
          </v:polyline>
        </w:pict>
      </w:r>
      <w:r w:rsidR="00C9244A" w:rsidRPr="00995639">
        <w:rPr>
          <w:rFonts w:ascii="Arial" w:hAnsi="Arial" w:cs="Arial"/>
          <w:color w:val="2A2A29"/>
          <w:w w:val="97"/>
          <w:sz w:val="36"/>
          <w:szCs w:val="36"/>
          <w:lang w:val="en-US"/>
        </w:rPr>
        <w:t>Healt</w:t>
      </w:r>
      <w:r w:rsidR="00C9244A" w:rsidRPr="00995639">
        <w:rPr>
          <w:rFonts w:ascii="Arial" w:hAnsi="Arial" w:cs="Arial"/>
          <w:color w:val="2A2A29"/>
          <w:spacing w:val="-3"/>
          <w:w w:val="97"/>
          <w:sz w:val="36"/>
          <w:szCs w:val="36"/>
          <w:lang w:val="en-US"/>
        </w:rPr>
        <w:t>h</w:t>
      </w:r>
      <w:r w:rsidR="00C9244A" w:rsidRPr="00995639">
        <w:rPr>
          <w:rFonts w:ascii="Arial" w:hAnsi="Arial" w:cs="Arial"/>
          <w:color w:val="2A2A29"/>
          <w:w w:val="97"/>
          <w:sz w:val="36"/>
          <w:szCs w:val="36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-6"/>
          <w:w w:val="97"/>
          <w:sz w:val="36"/>
          <w:szCs w:val="36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a</w:t>
      </w:r>
      <w:r w:rsidR="00C9244A" w:rsidRPr="00995639">
        <w:rPr>
          <w:rFonts w:ascii="Arial" w:hAnsi="Arial" w:cs="Arial"/>
          <w:color w:val="2A2A29"/>
          <w:sz w:val="36"/>
          <w:szCs w:val="36"/>
          <w:lang w:val="en-US"/>
        </w:rPr>
        <w:t>ting</w:t>
      </w:r>
      <w:r w:rsidR="00C9244A" w:rsidRPr="00995639">
        <w:rPr>
          <w:rFonts w:ascii="Arial" w:hAnsi="Arial" w:cs="Arial"/>
          <w:color w:val="2A2A29"/>
          <w:spacing w:val="-36"/>
          <w:sz w:val="36"/>
          <w:szCs w:val="36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36"/>
          <w:szCs w:val="36"/>
          <w:lang w:val="en-US"/>
        </w:rPr>
        <w:t>habits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C9244A" w:rsidRPr="00995639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800" w:left="0" w:header="0" w:footer="608" w:gutter="0"/>
          <w:pgNumType w:start="187"/>
          <w:cols w:num="2" w:space="720" w:equalWidth="0">
            <w:col w:w="2663" w:space="341"/>
            <w:col w:w="8916"/>
          </w:cols>
          <w:noEndnote/>
        </w:sect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95639" w:rsidRDefault="00C9244A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995639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995639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995639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995639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995639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C9244A" w:rsidRPr="00BA5603" w:rsidRDefault="00C9244A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BA5603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BA560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BA5603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BA5603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BA5603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BA5603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BA5603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BA5603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BA560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A5603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A560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BA5603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BA5603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BA5603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BA5603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BA5603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BA5603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BA5603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BA560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BA5603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C9244A" w:rsidRPr="00BA5603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BA5603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BA5603" w:rsidRDefault="00C9244A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BA5603" w:rsidRDefault="00552C1B" w:rsidP="00995639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83" style="position:absolute;left:0;text-align:left;margin-left:62.25pt;margin-top:-7.4pt;width:134pt;height:35pt;z-index:-251691520;mso-position-horizontal-relative:page" o:allowincell="f" filled="f" stroked="f">
            <v:textbox inset="0,0,0,0">
              <w:txbxContent>
                <w:p w:rsidR="00C9244A" w:rsidRDefault="00552C1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3.65pt;height:35.7pt">
                        <v:imagedata r:id="rId13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C9244A" w:rsidRPr="00BA5603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C9244A" w:rsidRPr="00BA5603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C9244A" w:rsidRPr="00BA5603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C9244A" w:rsidRPr="00BA5603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C9244A" w:rsidRPr="00BA5603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C9244A" w:rsidRPr="00BA5603" w:rsidRDefault="00C9244A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9244A" w:rsidRPr="00BA5603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Default="00552C1B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281" w:hanging="425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polyline id="_x0000_s1084" style="position:absolute;left:0;text-align:left;z-index:-251690496;mso-position-horizontal-relative:page;mso-position-vertical-relative:text" points="499pt,4.6pt,499pt,17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85" style="position:absolute;left:0;text-align:left;z-index:-251689472;mso-position-horizontal-relative:page;mso-position-vertical-relative:text" points="521.65pt,4.6pt,521.65pt,17.6pt" coordsize="20,260" o:allowincell="f" filled="f" strokecolor="#dadada" strokeweight="2.25636mm">
            <v:path arrowok="t"/>
            <w10:wrap anchorx="page"/>
          </v:polyline>
        </w:pict>
      </w:r>
      <w:r w:rsidR="00C9244A" w:rsidRPr="00BA5603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C9244A" w:rsidRPr="00BA5603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C9244A" w:rsidRPr="00995639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C9244A" w:rsidRPr="00995639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C9244A"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="00C9244A"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em</w:t>
      </w:r>
      <w:r w:rsidR="00C9244A"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C9244A" w:rsidRPr="00995639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w w:val="13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w w:val="99"/>
          <w:sz w:val="24"/>
          <w:szCs w:val="24"/>
          <w:lang w:val="en-US"/>
        </w:rPr>
        <w:t>adio</w:t>
      </w:r>
      <w:r w:rsidR="00C9244A"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C9244A"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healthy</w:t>
      </w:r>
      <w:r w:rsidR="00C9244A" w:rsidRPr="00995639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habits.</w:t>
      </w:r>
      <w:r w:rsidR="00C9244A"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9244A">
        <w:rPr>
          <w:rFonts w:ascii="Arial" w:hAnsi="Arial" w:cs="Arial"/>
          <w:color w:val="2A2A29"/>
          <w:spacing w:val="-8"/>
          <w:sz w:val="24"/>
          <w:szCs w:val="24"/>
        </w:rPr>
        <w:t>F</w:t>
      </w:r>
      <w:r w:rsidR="00C9244A">
        <w:rPr>
          <w:rFonts w:ascii="Arial" w:hAnsi="Arial" w:cs="Arial"/>
          <w:color w:val="2A2A29"/>
          <w:sz w:val="24"/>
          <w:szCs w:val="24"/>
        </w:rPr>
        <w:t>or</w:t>
      </w:r>
      <w:r w:rsidR="00C9244A">
        <w:rPr>
          <w:rFonts w:ascii="Arial" w:hAnsi="Arial" w:cs="Arial"/>
          <w:color w:val="2A2A29"/>
          <w:spacing w:val="3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>i</w:t>
      </w:r>
      <w:r w:rsidR="00C9244A">
        <w:rPr>
          <w:rFonts w:ascii="Arial" w:hAnsi="Arial" w:cs="Arial"/>
          <w:color w:val="2A2A29"/>
          <w:spacing w:val="-1"/>
          <w:sz w:val="24"/>
          <w:szCs w:val="24"/>
        </w:rPr>
        <w:t>t</w:t>
      </w:r>
      <w:r w:rsidR="00C9244A">
        <w:rPr>
          <w:rFonts w:ascii="Arial" w:hAnsi="Arial" w:cs="Arial"/>
          <w:color w:val="2A2A29"/>
          <w:sz w:val="24"/>
          <w:szCs w:val="24"/>
        </w:rPr>
        <w:t>ems</w:t>
      </w:r>
      <w:r w:rsidR="00C9244A">
        <w:rPr>
          <w:rFonts w:ascii="Arial" w:hAnsi="Arial" w:cs="Arial"/>
          <w:color w:val="2A2A29"/>
          <w:spacing w:val="21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>1</w:t>
      </w:r>
      <w:r w:rsidR="00C9244A">
        <w:rPr>
          <w:rFonts w:ascii="Arial" w:hAnsi="Arial" w:cs="Arial"/>
          <w:color w:val="2A2A29"/>
          <w:spacing w:val="-16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pacing w:val="-1"/>
          <w:sz w:val="24"/>
          <w:szCs w:val="24"/>
        </w:rPr>
        <w:t>t</w:t>
      </w:r>
      <w:r w:rsidR="00C9244A">
        <w:rPr>
          <w:rFonts w:ascii="Arial" w:hAnsi="Arial" w:cs="Arial"/>
          <w:color w:val="2A2A29"/>
          <w:sz w:val="24"/>
          <w:szCs w:val="24"/>
        </w:rPr>
        <w:t>o</w:t>
      </w:r>
      <w:r w:rsidR="00C9244A">
        <w:rPr>
          <w:rFonts w:ascii="Arial" w:hAnsi="Arial" w:cs="Arial"/>
          <w:color w:val="2A2A29"/>
          <w:spacing w:val="1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 xml:space="preserve">5, </w:t>
      </w:r>
      <w:r w:rsidR="00C9244A">
        <w:rPr>
          <w:rFonts w:ascii="Arial" w:hAnsi="Arial" w:cs="Arial"/>
          <w:color w:val="2A2A29"/>
          <w:w w:val="128"/>
          <w:sz w:val="24"/>
          <w:szCs w:val="24"/>
        </w:rPr>
        <w:t>fill</w:t>
      </w:r>
      <w:r w:rsidR="00C9244A">
        <w:rPr>
          <w:rFonts w:ascii="Arial" w:hAnsi="Arial" w:cs="Arial"/>
          <w:color w:val="2A2A29"/>
          <w:spacing w:val="-28"/>
          <w:w w:val="128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>in</w:t>
      </w:r>
      <w:r w:rsidR="00C9244A">
        <w:rPr>
          <w:rFonts w:ascii="Arial" w:hAnsi="Arial" w:cs="Arial"/>
          <w:color w:val="2A2A29"/>
          <w:spacing w:val="2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>the</w:t>
      </w:r>
      <w:r w:rsidR="00C9244A">
        <w:rPr>
          <w:rFonts w:ascii="Arial" w:hAnsi="Arial" w:cs="Arial"/>
          <w:color w:val="2A2A29"/>
          <w:spacing w:val="4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sz w:val="24"/>
          <w:szCs w:val="24"/>
        </w:rPr>
        <w:t>mi</w:t>
      </w:r>
      <w:r w:rsidR="00C9244A">
        <w:rPr>
          <w:rFonts w:ascii="Arial" w:hAnsi="Arial" w:cs="Arial"/>
          <w:color w:val="2A2A29"/>
          <w:spacing w:val="-1"/>
          <w:sz w:val="24"/>
          <w:szCs w:val="24"/>
        </w:rPr>
        <w:t>s</w:t>
      </w:r>
      <w:r w:rsidR="00C9244A">
        <w:rPr>
          <w:rFonts w:ascii="Arial" w:hAnsi="Arial" w:cs="Arial"/>
          <w:color w:val="2A2A29"/>
          <w:sz w:val="24"/>
          <w:szCs w:val="24"/>
        </w:rPr>
        <w:t>sing</w:t>
      </w:r>
      <w:r w:rsidR="00C9244A">
        <w:rPr>
          <w:rFonts w:ascii="Arial" w:hAnsi="Arial" w:cs="Arial"/>
          <w:color w:val="2A2A29"/>
          <w:spacing w:val="18"/>
          <w:sz w:val="24"/>
          <w:szCs w:val="24"/>
        </w:rPr>
        <w:t xml:space="preserve"> </w:t>
      </w:r>
      <w:r w:rsidR="00C9244A">
        <w:rPr>
          <w:rFonts w:ascii="Arial" w:hAnsi="Arial" w:cs="Arial"/>
          <w:color w:val="2A2A29"/>
          <w:w w:val="109"/>
          <w:sz w:val="24"/>
          <w:szCs w:val="24"/>
        </w:rPr>
        <w:t>in</w:t>
      </w:r>
      <w:r w:rsidR="00C9244A">
        <w:rPr>
          <w:rFonts w:ascii="Arial" w:hAnsi="Arial" w:cs="Arial"/>
          <w:color w:val="2A2A29"/>
          <w:spacing w:val="-4"/>
          <w:w w:val="109"/>
          <w:sz w:val="24"/>
          <w:szCs w:val="24"/>
        </w:rPr>
        <w:t>f</w:t>
      </w:r>
      <w:r w:rsidR="00C9244A">
        <w:rPr>
          <w:rFonts w:ascii="Arial" w:hAnsi="Arial" w:cs="Arial"/>
          <w:color w:val="2A2A29"/>
          <w:w w:val="104"/>
          <w:sz w:val="24"/>
          <w:szCs w:val="24"/>
        </w:rPr>
        <w:t>ormation.</w:t>
      </w:r>
    </w:p>
    <w:p w:rsidR="00C9244A" w:rsidRDefault="00C9244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</w:rPr>
      </w:pPr>
    </w:p>
    <w:tbl>
      <w:tblPr>
        <w:tblW w:w="0" w:type="auto"/>
        <w:tblInd w:w="16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2"/>
        <w:gridCol w:w="4388"/>
      </w:tblGrid>
      <w:tr w:rsidR="00C9244A" w:rsidRPr="005655A8" w:rsidTr="00995639">
        <w:trPr>
          <w:trHeight w:hRule="exact" w:val="397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</w:rPr>
              <w:t>Topic of the programme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Healthy eating habits for teens</w:t>
            </w:r>
          </w:p>
        </w:tc>
      </w:tr>
      <w:tr w:rsidR="00C9244A" w:rsidRPr="00995639" w:rsidTr="00995639">
        <w:trPr>
          <w:trHeight w:hRule="exact" w:val="397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Diet should be high in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tabs>
                <w:tab w:val="left" w:pos="3100"/>
              </w:tabs>
              <w:autoSpaceDE w:val="0"/>
              <w:autoSpaceDN w:val="0"/>
              <w:adjustRightInd w:val="0"/>
              <w:spacing w:before="6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</w:rPr>
              <w:t xml:space="preserve">Fruits and 1.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 xml:space="preserve">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C9244A" w:rsidRPr="00995639" w:rsidTr="00995639">
        <w:trPr>
          <w:trHeight w:hRule="exact" w:val="397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Diet should be rich in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tabs>
                <w:tab w:val="left" w:pos="2020"/>
              </w:tabs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</w:rPr>
              <w:t xml:space="preserve">2.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 xml:space="preserve">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</w:rPr>
              <w:t>like calcium and iron</w:t>
            </w:r>
          </w:p>
        </w:tc>
      </w:tr>
      <w:tr w:rsidR="00C9244A" w:rsidRPr="00995639" w:rsidTr="00995639">
        <w:trPr>
          <w:trHeight w:hRule="exact" w:val="794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2" w:after="0" w:line="140" w:lineRule="exact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</w:p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75" w:right="28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Things teens should do to improve their diet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7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Eat healthy meals and snacks</w:t>
            </w:r>
          </w:p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  <w:lang w:val="en-US"/>
              </w:rPr>
            </w:pPr>
          </w:p>
          <w:p w:rsidR="00C9244A" w:rsidRPr="00995639" w:rsidRDefault="00C9244A">
            <w:pPr>
              <w:widowControl w:val="0"/>
              <w:tabs>
                <w:tab w:val="left" w:pos="436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995639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and</w:t>
            </w:r>
            <w:proofErr w:type="gramEnd"/>
            <w:r w:rsidRPr="00995639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 maintain a healthy 3.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  <w:lang w:val="en-US"/>
              </w:rPr>
              <w:t xml:space="preserve">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  <w:lang w:val="en-US"/>
              </w:rPr>
              <w:tab/>
            </w:r>
          </w:p>
        </w:tc>
      </w:tr>
      <w:tr w:rsidR="00C9244A" w:rsidRPr="00995639" w:rsidTr="00995639">
        <w:trPr>
          <w:trHeight w:hRule="exact" w:val="397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</w:rPr>
              <w:t>Teens should avoid eating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tabs>
                <w:tab w:val="left" w:pos="2020"/>
              </w:tabs>
              <w:autoSpaceDE w:val="0"/>
              <w:autoSpaceDN w:val="0"/>
              <w:adjustRightInd w:val="0"/>
              <w:spacing w:before="6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</w:rPr>
              <w:t xml:space="preserve">4.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 xml:space="preserve">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C9244A" w:rsidRPr="00995639" w:rsidTr="00995639">
        <w:trPr>
          <w:trHeight w:hRule="exact" w:val="553"/>
        </w:trPr>
        <w:tc>
          <w:tcPr>
            <w:tcW w:w="47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</w:tcPr>
          <w:p w:rsidR="00C9244A" w:rsidRPr="00995639" w:rsidRDefault="00C9244A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5639">
              <w:rPr>
                <w:rFonts w:ascii="Arial" w:hAnsi="Arial" w:cs="Arial"/>
                <w:b/>
                <w:color w:val="2A2A29"/>
                <w:sz w:val="23"/>
                <w:szCs w:val="23"/>
                <w:lang w:val="en-US"/>
              </w:rPr>
              <w:t>Instead of fizzy drinks teens should drink</w:t>
            </w:r>
          </w:p>
        </w:tc>
        <w:tc>
          <w:tcPr>
            <w:tcW w:w="4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C9244A" w:rsidRPr="00995639" w:rsidRDefault="00C9244A">
            <w:pPr>
              <w:widowControl w:val="0"/>
              <w:tabs>
                <w:tab w:val="left" w:pos="2020"/>
              </w:tabs>
              <w:autoSpaceDE w:val="0"/>
              <w:autoSpaceDN w:val="0"/>
              <w:adjustRightInd w:val="0"/>
              <w:spacing w:before="6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995639">
              <w:rPr>
                <w:rFonts w:ascii="Arial" w:hAnsi="Arial" w:cs="Arial"/>
                <w:color w:val="2A2A29"/>
                <w:sz w:val="23"/>
                <w:szCs w:val="23"/>
              </w:rPr>
              <w:t xml:space="preserve">5.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 xml:space="preserve"> </w:t>
            </w:r>
            <w:r w:rsidRPr="00995639"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</w:tbl>
    <w:p w:rsidR="00C9244A" w:rsidRDefault="00C9244A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</w:p>
    <w:p w:rsidR="00C9244A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86" style="position:absolute;left:0;text-align:left;margin-left:164.75pt;margin-top:4.6pt;width:68.85pt;height:13pt;z-index:-251688448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9244A" w:rsidRPr="00995639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C9244A" w:rsidRPr="00995639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C9244A" w:rsidRPr="00995639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C9244A"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C9244A"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friends.</w:t>
      </w:r>
      <w:r w:rsidR="00C9244A" w:rsidRPr="00995639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C9244A" w:rsidRPr="00995639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C9244A" w:rsidRPr="00995639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64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995639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decide</w:t>
      </w:r>
      <w:r w:rsidRPr="00995639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995639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lunch</w:t>
      </w:r>
      <w:r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8" w:after="0" w:line="240" w:lineRule="auto"/>
        <w:ind w:left="1672" w:right="2823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995639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5"/>
          <w:sz w:val="20"/>
          <w:szCs w:val="20"/>
          <w:lang w:val="en-US"/>
        </w:rPr>
        <w:t>Pizza</w:t>
      </w:r>
      <w:r w:rsidRPr="00995639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 xml:space="preserve">Hut                                </w:t>
      </w:r>
      <w:r w:rsidRPr="00995639">
        <w:rPr>
          <w:rFonts w:ascii="Arial" w:hAnsi="Arial" w:cs="Arial"/>
          <w:color w:val="2A2A29"/>
          <w:spacing w:val="8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 xml:space="preserve">McDonalds                    </w:t>
      </w:r>
      <w:r w:rsidRPr="00995639">
        <w:rPr>
          <w:rFonts w:ascii="Arial" w:hAnsi="Arial" w:cs="Arial"/>
          <w:color w:val="2A2A29"/>
          <w:spacing w:val="5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995639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w w:val="133"/>
          <w:sz w:val="20"/>
          <w:szCs w:val="20"/>
          <w:lang w:val="en-US"/>
        </w:rPr>
        <w:t>l</w:t>
      </w:r>
      <w:r w:rsidRPr="00995639">
        <w:rPr>
          <w:rFonts w:ascii="Arial" w:hAnsi="Arial" w:cs="Arial"/>
          <w:color w:val="2A2A29"/>
          <w:w w:val="96"/>
          <w:sz w:val="20"/>
          <w:szCs w:val="20"/>
          <w:lang w:val="en-US"/>
        </w:rPr>
        <w:t>o</w:t>
      </w:r>
      <w:r w:rsidRPr="00995639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c</w:t>
      </w:r>
      <w:r w:rsidRPr="00995639">
        <w:rPr>
          <w:rFonts w:ascii="Arial" w:hAnsi="Arial" w:cs="Arial"/>
          <w:color w:val="2A2A29"/>
          <w:w w:val="105"/>
          <w:sz w:val="20"/>
          <w:szCs w:val="20"/>
          <w:lang w:val="en-US"/>
        </w:rPr>
        <w:t>al</w:t>
      </w:r>
      <w:r w:rsidRPr="00995639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s</w:t>
      </w:r>
      <w:r w:rsidRPr="00995639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995639">
        <w:rPr>
          <w:rFonts w:ascii="Arial" w:hAnsi="Arial" w:cs="Arial"/>
          <w:color w:val="2A2A29"/>
          <w:w w:val="104"/>
          <w:sz w:val="20"/>
          <w:szCs w:val="20"/>
          <w:lang w:val="en-US"/>
        </w:rPr>
        <w:t>au</w:t>
      </w:r>
      <w:r w:rsidRPr="00995639">
        <w:rPr>
          <w:rFonts w:ascii="Arial" w:hAnsi="Arial" w:cs="Arial"/>
          <w:color w:val="2A2A29"/>
          <w:spacing w:val="-2"/>
          <w:w w:val="104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w w:val="102"/>
          <w:sz w:val="20"/>
          <w:szCs w:val="20"/>
          <w:lang w:val="en-US"/>
        </w:rPr>
        <w:t>ant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C9244A">
      <w:pPr>
        <w:widowControl w:val="0"/>
        <w:tabs>
          <w:tab w:val="left" w:pos="57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der</w:t>
      </w:r>
      <w:r w:rsidR="005655A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8" w:after="0" w:line="240" w:lineRule="auto"/>
        <w:ind w:left="1672" w:right="371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Pr="00995639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 xml:space="preserve">salad                                   </w:t>
      </w:r>
      <w:r w:rsidRPr="00995639">
        <w:rPr>
          <w:rFonts w:ascii="Arial" w:hAnsi="Arial" w:cs="Arial"/>
          <w:color w:val="2A2A29"/>
          <w:spacing w:val="40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 xml:space="preserve">soup                               </w:t>
      </w:r>
      <w:r w:rsidRPr="00995639">
        <w:rPr>
          <w:rFonts w:ascii="Arial" w:hAnsi="Arial" w:cs="Arial"/>
          <w:color w:val="2A2A29"/>
          <w:spacing w:val="1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1"/>
          <w:sz w:val="20"/>
          <w:szCs w:val="20"/>
          <w:lang w:val="en-US"/>
        </w:rPr>
        <w:t>nothing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C9244A">
      <w:pPr>
        <w:widowControl w:val="0"/>
        <w:tabs>
          <w:tab w:val="left" w:pos="7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995639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main</w:t>
      </w:r>
      <w:r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se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decide</w:t>
      </w:r>
      <w:r w:rsidRPr="00995639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sha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BA5603" w:rsidRDefault="00552C1B">
      <w:pPr>
        <w:widowControl w:val="0"/>
        <w:autoSpaceDE w:val="0"/>
        <w:autoSpaceDN w:val="0"/>
        <w:adjustRightInd w:val="0"/>
        <w:spacing w:before="68" w:after="0" w:line="240" w:lineRule="auto"/>
        <w:ind w:left="1672" w:right="9274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left:0;text-align:left;margin-left:449.45pt;margin-top:-522.9pt;width:92.5pt;height:49pt;z-index:251667968" filled="f" stroked="f">
            <v:textbox>
              <w:txbxContent>
                <w:p w:rsidR="00995639" w:rsidRPr="00103CEE" w:rsidRDefault="00995639" w:rsidP="00995639">
                  <w:pPr>
                    <w:rPr>
                      <w:rFonts w:ascii="Arial" w:hAnsi="Arial" w:cs="Arial"/>
                      <w:b/>
                    </w:rPr>
                  </w:pPr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 A</w:t>
                  </w:r>
                </w:p>
              </w:txbxContent>
            </v:textbox>
          </v:shape>
        </w:pict>
      </w:r>
      <w:r w:rsidR="00C9244A" w:rsidRPr="00BA5603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="00C9244A" w:rsidRPr="00BA560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a)</w:t>
      </w:r>
      <w:r w:rsidR="00C9244A" w:rsidRPr="00BA5603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proofErr w:type="gramStart"/>
      <w:r w:rsidR="00C9244A" w:rsidRPr="00BA5603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="00C9244A" w:rsidRPr="00BA560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="00C9244A" w:rsidRPr="00BA5603">
        <w:rPr>
          <w:rFonts w:ascii="Arial" w:hAnsi="Arial" w:cs="Arial"/>
          <w:color w:val="2A2A29"/>
          <w:sz w:val="20"/>
          <w:szCs w:val="20"/>
          <w:lang w:val="en-US"/>
        </w:rPr>
        <w:t>pizza</w:t>
      </w:r>
    </w:p>
    <w:p w:rsidR="00C9244A" w:rsidRPr="00BA5603" w:rsidRDefault="00552C1B">
      <w:pPr>
        <w:widowControl w:val="0"/>
        <w:autoSpaceDE w:val="0"/>
        <w:autoSpaceDN w:val="0"/>
        <w:adjustRightInd w:val="0"/>
        <w:spacing w:before="76" w:after="0" w:line="240" w:lineRule="auto"/>
        <w:ind w:left="1672" w:right="9011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088" style="position:absolute;left:0;text-align:left;margin-left:332.15pt;margin-top:2.05pt;width:263.1pt;height:169.05pt;z-index:-251649536" coordorigin="6643,339" coordsize="5262,3381" o:regroupid="2" o:allowincell="f">
            <v:shape id="_x0000_s1089" style="position:absolute;left:6643;top:339;width:5262;height:3381;mso-position-horizontal-relative:page;mso-position-vertical-relative:page" coordsize="5262,3381" o:allowincell="f" path="m226,l186,,152,,121,1,95,3,73,6,55,11,40,18,28,28,19,40,12,54,7,73,3,95,1,120,,150r,35l,225,,3154r,40l,3229r1,30l3,3285r3,22l11,3325r7,16l28,3353r12,9l54,3369r19,5l95,3377r25,3l150,3381r35,l225,3381r5037,e" filled="f" strokecolor="#b3b3b3" strokeweight="1pt">
              <v:path arrowok="t"/>
            </v:shape>
            <v:shape id="_x0000_s1090" style="position:absolute;left:6643;top:339;width:5262;height:3381;mso-position-horizontal-relative:page;mso-position-vertical-relative:page" coordsize="5262,3381" o:allowincell="f" path="m5262,l226,e" filled="f" strokecolor="#b3b3b3" strokeweight="1pt">
              <v:path arrowok="t"/>
            </v:shape>
          </v:group>
        </w:pict>
      </w:r>
      <w:r>
        <w:rPr>
          <w:noProof/>
        </w:rPr>
        <w:pict>
          <v:rect id="_x0000_s1091" style="position:absolute;left:0;text-align:left;margin-left:332.25pt;margin-top:2.05pt;width:263pt;height:169pt;z-index:-251650560;mso-position-horizontal-relative:page" o:regroupid="2" o:allowincell="f" filled="f" stroked="f">
            <v:textbox style="mso-next-textbox:#_x0000_s1091" inset="0,0,0,0">
              <w:txbxContent>
                <w:p w:rsidR="00C9244A" w:rsidRDefault="00552C1B">
                  <w:pPr>
                    <w:spacing w:after="0" w:line="33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262.65pt;height:169.9pt">
                        <v:imagedata r:id="rId14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2" style="position:absolute;left:0;text-align:left;z-index:-251651584" points="595.25pt,2.05pt,343.45pt,2.05pt,339.75pt,2.05pt,338.2pt,2.1pt,336.9pt,2.2pt,335.8pt,2.35pt,334.9pt,2.6pt,334.15pt,2.95pt,333.55pt,3.45pt,333.1pt,4.05pt,332.75pt,4.75pt,332.45pt,5.7pt,332.3pt,6.8pt,332.2pt,8.05pt,332.15pt,9.55pt,332.15pt,11.3pt,332.15pt,161.75pt,332.15pt,163.5pt,332.2pt,165pt,332.3pt,166.3pt,332.45pt,167.4pt,332.7pt,168.3pt,333.05pt,169.1pt,333.55pt,169.7pt,334.15pt,170.15pt,334.85pt,170.5pt,335.8pt,170.75pt,336.85pt,170.9pt,338.15pt,171.05pt,339.65pt,171.1pt,341.4pt,171.1pt,595.25pt,171.1pt,595.25pt,2.05pt" coordsize="5262,3381" o:regroupid="2" o:allowincell="f" stroked="f">
            <v:path arrowok="t"/>
          </v:polyline>
        </w:pict>
      </w:r>
      <w:r w:rsidR="00C9244A" w:rsidRPr="00BA5603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="00C9244A" w:rsidRPr="00BA5603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="00C9244A" w:rsidRPr="00BA5603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proofErr w:type="gramStart"/>
      <w:r w:rsidR="00C9244A" w:rsidRPr="00BA5603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="00C9244A" w:rsidRPr="00BA5603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proofErr w:type="spellStart"/>
      <w:r w:rsidR="00C9244A" w:rsidRPr="00BA5603">
        <w:rPr>
          <w:rFonts w:ascii="Arial" w:hAnsi="Arial" w:cs="Arial"/>
          <w:color w:val="2A2A29"/>
          <w:sz w:val="20"/>
          <w:szCs w:val="20"/>
          <w:lang w:val="en-US"/>
        </w:rPr>
        <w:t>lasagne</w:t>
      </w:r>
      <w:proofErr w:type="spellEnd"/>
    </w:p>
    <w:p w:rsidR="00C9244A" w:rsidRPr="00995639" w:rsidRDefault="00C9244A">
      <w:pPr>
        <w:widowControl w:val="0"/>
        <w:autoSpaceDE w:val="0"/>
        <w:autoSpaceDN w:val="0"/>
        <w:adjustRightInd w:val="0"/>
        <w:spacing w:before="76" w:after="0" w:line="240" w:lineRule="auto"/>
        <w:ind w:left="1672" w:right="8844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c)</w:t>
      </w:r>
      <w:r w:rsidRPr="00995639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Pr="00995639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curry</w:t>
      </w:r>
      <w:r w:rsidRPr="00995639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1"/>
          <w:sz w:val="20"/>
          <w:szCs w:val="20"/>
          <w:lang w:val="en-US"/>
        </w:rPr>
        <w:t>dish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C9244A">
      <w:pPr>
        <w:widowControl w:val="0"/>
        <w:tabs>
          <w:tab w:val="left" w:pos="52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995639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der</w:t>
      </w:r>
      <w:r w:rsidRPr="0099563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655A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5"/>
          <w:sz w:val="24"/>
          <w:szCs w:val="24"/>
          <w:lang w:val="en-US"/>
        </w:rPr>
        <w:t>drink.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8" w:after="0" w:line="240" w:lineRule="auto"/>
        <w:ind w:left="1672" w:right="9041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ze</w:t>
      </w:r>
      <w:r w:rsidRPr="00995639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o</w:t>
      </w:r>
      <w:proofErr w:type="gramEnd"/>
      <w:r w:rsidRPr="00995639">
        <w:rPr>
          <w:rFonts w:ascii="Arial" w:hAnsi="Arial" w:cs="Arial"/>
          <w:color w:val="2A2A29"/>
          <w:spacing w:val="-9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995639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6" w:after="0" w:line="240" w:lineRule="auto"/>
        <w:ind w:left="1672" w:right="8476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sparkling</w:t>
      </w:r>
      <w:proofErr w:type="gramEnd"/>
      <w:r w:rsidRPr="00995639">
        <w:rPr>
          <w:rFonts w:ascii="Arial" w:hAnsi="Arial" w:cs="Arial"/>
          <w:color w:val="2A2A29"/>
          <w:spacing w:val="2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1"/>
          <w:sz w:val="20"/>
          <w:szCs w:val="20"/>
          <w:lang w:val="en-US"/>
        </w:rPr>
        <w:t>wa</w:t>
      </w:r>
      <w:r w:rsidRPr="00995639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t</w:t>
      </w:r>
      <w:r w:rsidRPr="00995639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6" w:after="0" w:line="240" w:lineRule="auto"/>
        <w:ind w:left="1672" w:right="9005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till</w:t>
      </w:r>
      <w:proofErr w:type="gramEnd"/>
      <w:r w:rsidRPr="00995639">
        <w:rPr>
          <w:rFonts w:ascii="Arial" w:hAnsi="Arial" w:cs="Arial"/>
          <w:color w:val="2A2A29"/>
          <w:spacing w:val="38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1"/>
          <w:sz w:val="20"/>
          <w:szCs w:val="20"/>
          <w:lang w:val="en-US"/>
        </w:rPr>
        <w:t>wa</w:t>
      </w:r>
      <w:r w:rsidRPr="00995639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t</w:t>
      </w:r>
      <w:r w:rsidRPr="00995639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C9244A">
      <w:pPr>
        <w:widowControl w:val="0"/>
        <w:tabs>
          <w:tab w:val="left" w:pos="49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meal</w:t>
      </w:r>
      <w:r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="005655A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8" w:after="0" w:line="318" w:lineRule="auto"/>
        <w:ind w:left="1672" w:right="9475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a) </w:t>
      </w:r>
      <w:r w:rsidRPr="00995639">
        <w:rPr>
          <w:rFonts w:ascii="Arial" w:hAnsi="Arial" w:cs="Arial"/>
          <w:color w:val="2A2A29"/>
          <w:w w:val="102"/>
          <w:sz w:val="20"/>
          <w:szCs w:val="20"/>
          <w:lang w:val="en-US"/>
        </w:rPr>
        <w:t>7</w:t>
      </w:r>
      <w:proofErr w:type="gramStart"/>
      <w:r w:rsidRPr="00995639">
        <w:rPr>
          <w:rFonts w:ascii="Arial" w:hAnsi="Arial" w:cs="Arial"/>
          <w:color w:val="2A2A29"/>
          <w:w w:val="102"/>
          <w:sz w:val="20"/>
          <w:szCs w:val="20"/>
          <w:lang w:val="en-US"/>
        </w:rPr>
        <w:t>,5</w:t>
      </w:r>
      <w:proofErr w:type="gramEnd"/>
      <w:r w:rsidRPr="00995639">
        <w:rPr>
          <w:rFonts w:ascii="Arial" w:hAnsi="Arial" w:cs="Arial"/>
          <w:color w:val="2A2A29"/>
          <w:w w:val="102"/>
          <w:sz w:val="20"/>
          <w:szCs w:val="20"/>
          <w:lang w:val="en-US"/>
        </w:rPr>
        <w:t xml:space="preserve">€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b) </w:t>
      </w:r>
      <w:r w:rsidRPr="00995639">
        <w:rPr>
          <w:rFonts w:ascii="Arial" w:hAnsi="Arial" w:cs="Arial"/>
          <w:color w:val="2A2A29"/>
          <w:w w:val="103"/>
          <w:sz w:val="20"/>
          <w:szCs w:val="20"/>
          <w:lang w:val="en-US"/>
        </w:rPr>
        <w:t xml:space="preserve">10€ </w:t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c)</w:t>
      </w:r>
      <w:r w:rsidRPr="00995639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3"/>
          <w:sz w:val="20"/>
          <w:szCs w:val="20"/>
          <w:lang w:val="en-US"/>
        </w:rPr>
        <w:t>15€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8" w:after="0" w:line="318" w:lineRule="auto"/>
        <w:ind w:left="1672" w:right="9475"/>
        <w:jc w:val="both"/>
        <w:rPr>
          <w:rFonts w:ascii="Arial" w:hAnsi="Arial" w:cs="Arial"/>
          <w:color w:val="000000"/>
          <w:sz w:val="20"/>
          <w:szCs w:val="20"/>
          <w:lang w:val="en-US"/>
        </w:rPr>
        <w:sectPr w:rsidR="00C9244A" w:rsidRPr="00995639">
          <w:type w:val="continuous"/>
          <w:pgSz w:w="11920" w:h="16840"/>
          <w:pgMar w:top="118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093" style="position:absolute;margin-left:0;margin-top:-95pt;width:447.65pt;height:53.2pt;z-index:251668992" coordsize="8953,1064">
            <v:shape id="_x0000_s1094" type="#_x0000_t75" style="position:absolute;width:8953;height:1064;mso-position-horizontal-relative:margin">
              <v:imagedata r:id="rId15" o:title=""/>
            </v:shape>
            <v:shape id="_x0000_s1095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group id="_x0000_s1096" style="position:absolute;margin-left:57pt;margin-top:65.6pt;width:241.25pt;height:38.9pt;z-index:-251682304;mso-position-horizontal-relative:page;mso-position-vertical-relative:page" coordorigin="1140,1312" coordsize="4825,778" o:allowincell="f">
            <v:rect id="_x0000_s1097" style="position:absolute;left:1447;top:1481;width:4160;height:420;mso-position-horizontal-relative:page;mso-position-vertical-relative:page" o:allowincell="f" filled="f" stroked="f">
              <v:textbox inset="0,0,0,0">
                <w:txbxContent>
                  <w:p w:rsidR="00C9244A" w:rsidRDefault="00552C1B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209.1pt;height:21.3pt">
                          <v:imagedata r:id="rId16" o:title=""/>
                        </v:shape>
                      </w:pict>
                    </w:r>
                  </w:p>
                  <w:p w:rsidR="00C9244A" w:rsidRDefault="00C9244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8" style="position:absolute;left:1160;top:1332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 anchory="page"/>
          </v:group>
        </w:pict>
      </w:r>
      <w:r>
        <w:rPr>
          <w:noProof/>
        </w:rPr>
        <w:pict>
          <v:rect id="_x0000_s1099" style="position:absolute;margin-left:482.95pt;margin-top:78pt;width:50pt;height:14pt;z-index:-251681280;mso-position-horizontal-relative:page;mso-position-vertical-relative:page" o:allowincell="f" filled="f" stroked="f">
            <v:textbox inset="0,0,0,0">
              <w:txbxContent>
                <w:p w:rsidR="00C9244A" w:rsidRDefault="00C9244A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30" w:after="0" w:line="270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Pr="00995639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995639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Pr="00995639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01" style="position:absolute;z-index:-251646464" points="73.65pt,8.9pt,69pt,8.9pt,67.05pt,8.95pt,65.35pt,9pt,63.8pt,9.15pt,62.45pt,9.35pt,61.3pt,9.6pt,60.3pt,9.95pt,59.45pt,10.4pt,58.75pt,11pt,58.15pt,11.7pt,57.7pt,12.55pt,57.35pt,13.55pt,57.1pt,14.7pt,56.9pt,16.05pt,56.75pt,17.6pt,56.7pt,19.3pt,56.65pt,21.25pt,56.65pt,23.45pt,56.65pt,510.2pt,56.65pt,512.4pt,56.7pt,514.35pt,56.75pt,516.05pt,56.9pt,517.6pt,57.1pt,518.95pt,57.35pt,520.1pt,57.7pt,521.1pt,58.15pt,521.95pt,58.75pt,522.65pt,59.45pt,523.25pt,60.3pt,523.7pt,61.3pt,524.05pt,62.45pt,524.3pt,63.8pt,524.5pt,65.35pt,524.65pt,67.05pt,524.7pt,69pt,524.75pt,71.2pt,524.8pt,518.25pt,524.8pt,520.45pt,524.75pt,522.4pt,524.7pt,524.15pt,524.65pt,525.65pt,524.5pt,527pt,524.3pt,528.15pt,524.05pt,529.15pt,523.7pt,530pt,523.25pt,530.7pt,522.65pt,531.3pt,521.95pt,531.75pt,521.1pt,532.1pt,520.1pt,532.4pt,518.95pt,532.6pt,517.6pt,532.7pt,516.05pt,532.8pt,514.35pt,532.85pt,512.4pt,532.85pt,510.2pt,532.85pt,23.45pt,532.85pt,21.25pt,532.8pt,19.3pt,532.7pt,17.6pt,532.6pt,16.05pt,532.4pt,14.7pt,532.1pt,13.55pt,531.75pt,12.55pt,531.3pt,11.7pt,530.7pt,11pt,530pt,10.4pt,529.15pt,9.95pt,528.15pt,9.6pt,527pt,9.35pt,525.65pt,9.15pt,524.15pt,9pt,522.4pt,8.95pt,520.45pt,8.9pt,73.65pt,8.9pt" coordsize="9525,10318" o:regroupid="3" o:allowincell="f" fillcolor="#ececec" stroked="f">
            <v:path arrowok="t"/>
          </v:polyline>
        </w:pict>
      </w:r>
      <w:r>
        <w:rPr>
          <w:noProof/>
        </w:rPr>
        <w:pict>
          <v:rect id="_x0000_s1102" style="position:absolute;margin-left:50.35pt;margin-top:2.65pt;width:488.85pt;height:528.45pt;z-index:-251692544" o:regroupid="3" o:allowincell="f" fillcolor="#d8d8d8 [2732]" stroked="f">
            <v:path arrowok="t"/>
          </v:rect>
        </w:pic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27" w:after="0" w:line="284" w:lineRule="auto"/>
        <w:ind w:left="1701" w:right="286" w:firstLine="284"/>
        <w:jc w:val="both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lang w:val="en-US"/>
        </w:rPr>
        <w:t>A</w:t>
      </w:r>
      <w:r w:rsidRPr="00995639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995639">
        <w:rPr>
          <w:rFonts w:ascii="Times New Roman" w:hAnsi="Times New Roman"/>
          <w:i/>
          <w:iCs/>
          <w:color w:val="2A2A29"/>
          <w:spacing w:val="-8"/>
          <w:lang w:val="en-US"/>
        </w:rPr>
        <w:t>F</w:t>
      </w:r>
      <w:r w:rsidRPr="00995639">
        <w:rPr>
          <w:rFonts w:ascii="Times New Roman" w:hAnsi="Times New Roman"/>
          <w:i/>
          <w:iCs/>
          <w:color w:val="2A2A29"/>
          <w:lang w:val="en-US"/>
        </w:rPr>
        <w:t>ood</w:t>
      </w:r>
      <w:r w:rsidRPr="00995639">
        <w:rPr>
          <w:rFonts w:ascii="Times New Roman" w:hAnsi="Times New Roman"/>
          <w:i/>
          <w:iCs/>
          <w:color w:val="2A2A29"/>
          <w:spacing w:val="10"/>
          <w:lang w:val="en-US"/>
        </w:rPr>
        <w:t xml:space="preserve"> </w:t>
      </w:r>
      <w:r w:rsidRPr="00995639">
        <w:rPr>
          <w:rFonts w:ascii="Times New Roman" w:hAnsi="Times New Roman"/>
          <w:i/>
          <w:iCs/>
          <w:color w:val="2A2A29"/>
          <w:lang w:val="en-US"/>
        </w:rPr>
        <w:t>Standards</w:t>
      </w:r>
      <w:r w:rsidRPr="00995639">
        <w:rPr>
          <w:rFonts w:ascii="Times New Roman" w:hAnsi="Times New Roman"/>
          <w:i/>
          <w:iCs/>
          <w:color w:val="2A2A29"/>
          <w:spacing w:val="33"/>
          <w:lang w:val="en-US"/>
        </w:rPr>
        <w:t xml:space="preserve"> </w:t>
      </w:r>
      <w:r w:rsidRPr="00995639">
        <w:rPr>
          <w:rFonts w:ascii="Times New Roman" w:hAnsi="Times New Roman"/>
          <w:i/>
          <w:iCs/>
          <w:color w:val="2A2A29"/>
          <w:w w:val="113"/>
          <w:lang w:val="en-US"/>
        </w:rPr>
        <w:t>Agency</w:t>
      </w:r>
      <w:r w:rsidRPr="00995639">
        <w:rPr>
          <w:rFonts w:ascii="Times New Roman" w:hAnsi="Times New Roman"/>
          <w:i/>
          <w:iCs/>
          <w:color w:val="2A2A29"/>
          <w:spacing w:val="-3"/>
          <w:w w:val="11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study</w:t>
      </w:r>
      <w:r w:rsidRPr="00995639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shows </w:t>
      </w:r>
      <w:r w:rsidRPr="00995639">
        <w:rPr>
          <w:rFonts w:ascii="Times New Roman" w:hAnsi="Times New Roman"/>
          <w:color w:val="2A2A29"/>
          <w:w w:val="112"/>
          <w:lang w:val="en-US"/>
        </w:rPr>
        <w:t>teenage</w:t>
      </w:r>
      <w:r w:rsidRPr="00995639">
        <w:rPr>
          <w:rFonts w:ascii="Times New Roman" w:hAnsi="Times New Roman"/>
          <w:color w:val="2A2A29"/>
          <w:spacing w:val="-3"/>
          <w:w w:val="1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girls</w:t>
      </w:r>
      <w:r w:rsidRPr="00995639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</w:t>
      </w:r>
      <w:r w:rsidRPr="00995639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more</w:t>
      </w:r>
      <w:r w:rsidRPr="00995639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unhealthily than</w:t>
      </w:r>
      <w:r w:rsidRPr="00995639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any</w:t>
      </w:r>
      <w:r w:rsidRPr="00995639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 xml:space="preserve">other </w:t>
      </w:r>
      <w:r w:rsidRPr="00995639">
        <w:rPr>
          <w:rFonts w:ascii="Times New Roman" w:hAnsi="Times New Roman"/>
          <w:color w:val="2A2A29"/>
          <w:lang w:val="en-US"/>
        </w:rPr>
        <w:t>group</w:t>
      </w:r>
      <w:r w:rsidRPr="00995639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population –</w:t>
      </w:r>
      <w:r w:rsidRPr="00995639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</w:t>
      </w:r>
      <w:r w:rsidRPr="00995639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government</w:t>
      </w:r>
      <w:r w:rsidRPr="00995639">
        <w:rPr>
          <w:rFonts w:ascii="Times New Roman" w:hAnsi="Times New Roman"/>
          <w:color w:val="2A2A29"/>
          <w:spacing w:val="3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research</w:t>
      </w:r>
      <w:r w:rsidRPr="00995639">
        <w:rPr>
          <w:rFonts w:ascii="Times New Roman" w:hAnsi="Times New Roman"/>
          <w:color w:val="2A2A29"/>
          <w:spacing w:val="20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revealed this</w:t>
      </w:r>
      <w:r w:rsidRPr="00995639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week.</w:t>
      </w:r>
      <w:r w:rsidRPr="00995639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study </w:t>
      </w:r>
      <w:r w:rsidRPr="00995639">
        <w:rPr>
          <w:rFonts w:ascii="Times New Roman" w:hAnsi="Times New Roman"/>
          <w:color w:val="2A2A29"/>
          <w:w w:val="110"/>
          <w:lang w:val="en-US"/>
        </w:rPr>
        <w:t>wanted</w:t>
      </w:r>
      <w:r w:rsidRPr="00995639">
        <w:rPr>
          <w:rFonts w:ascii="Times New Roman" w:hAnsi="Times New Roman"/>
          <w:color w:val="2A2A29"/>
          <w:spacing w:val="25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 xml:space="preserve">to </w:t>
      </w:r>
      <w:r w:rsidRPr="00995639">
        <w:rPr>
          <w:rFonts w:ascii="Times New Roman" w:hAnsi="Times New Roman"/>
          <w:color w:val="2A2A29"/>
          <w:lang w:val="en-US"/>
        </w:rPr>
        <w:t>discover</w:t>
      </w:r>
      <w:r w:rsidRPr="00995639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what</w:t>
      </w:r>
      <w:r w:rsidRPr="00995639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nation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is</w:t>
      </w:r>
      <w:r w:rsidRPr="00995639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eatin</w:t>
      </w:r>
      <w:r w:rsidRPr="00995639">
        <w:rPr>
          <w:rFonts w:ascii="Times New Roman" w:hAnsi="Times New Roman"/>
          <w:color w:val="2A2A29"/>
          <w:spacing w:val="-16"/>
          <w:lang w:val="en-US"/>
        </w:rPr>
        <w:t>g</w:t>
      </w:r>
      <w:r w:rsidRPr="00995639">
        <w:rPr>
          <w:rFonts w:ascii="Times New Roman" w:hAnsi="Times New Roman"/>
          <w:color w:val="2A2A29"/>
          <w:lang w:val="en-US"/>
        </w:rPr>
        <w:t>.</w:t>
      </w:r>
      <w:r w:rsidRPr="00995639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results</w:t>
      </w:r>
      <w:r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reveal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that</w:t>
      </w:r>
      <w:r w:rsidRPr="00995639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1"/>
          <w:lang w:val="en-US"/>
        </w:rPr>
        <w:t>despite</w:t>
      </w:r>
      <w:r w:rsidRPr="00995639">
        <w:rPr>
          <w:rFonts w:ascii="Times New Roman" w:hAnsi="Times New Roman"/>
          <w:color w:val="2A2A29"/>
          <w:spacing w:val="-5"/>
          <w:w w:val="11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million-pound </w:t>
      </w:r>
      <w:r w:rsidRPr="00995639">
        <w:rPr>
          <w:rFonts w:ascii="Times New Roman" w:hAnsi="Times New Roman"/>
          <w:color w:val="2A2A29"/>
          <w:w w:val="108"/>
          <w:lang w:val="en-US"/>
        </w:rPr>
        <w:t xml:space="preserve">government </w:t>
      </w:r>
      <w:r w:rsidR="005655A8">
        <w:rPr>
          <w:rFonts w:ascii="Times New Roman" w:hAnsi="Times New Roman"/>
          <w:color w:val="2A2A29"/>
          <w:lang w:val="en-US"/>
        </w:rPr>
        <w:t>initiatives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encourage</w:t>
      </w:r>
      <w:r w:rsidRPr="00995639">
        <w:rPr>
          <w:rFonts w:ascii="Times New Roman" w:hAnsi="Times New Roman"/>
          <w:color w:val="2A2A29"/>
          <w:spacing w:val="33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us all</w:t>
      </w:r>
      <w:r w:rsidRPr="00995639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 more healthil</w:t>
      </w:r>
      <w:r w:rsidRPr="00995639">
        <w:rPr>
          <w:rFonts w:ascii="Times New Roman" w:hAnsi="Times New Roman"/>
          <w:color w:val="2A2A29"/>
          <w:spacing w:val="-16"/>
          <w:lang w:val="en-US"/>
        </w:rPr>
        <w:t>y</w:t>
      </w:r>
      <w:r w:rsidRPr="00995639">
        <w:rPr>
          <w:rFonts w:ascii="Times New Roman" w:hAnsi="Times New Roman"/>
          <w:color w:val="2A2A29"/>
          <w:lang w:val="en-US"/>
        </w:rPr>
        <w:t xml:space="preserve">, </w:t>
      </w:r>
      <w:r w:rsidR="005655A8">
        <w:rPr>
          <w:rFonts w:ascii="Times New Roman" w:hAnsi="Times New Roman"/>
          <w:color w:val="2A2A29"/>
          <w:lang w:val="en-US"/>
        </w:rPr>
        <w:t>obesity</w:t>
      </w:r>
      <w:r w:rsidRPr="00995639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levels</w:t>
      </w:r>
      <w:r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UK are </w:t>
      </w:r>
      <w:r w:rsidRPr="00995639">
        <w:rPr>
          <w:rFonts w:ascii="Times New Roman" w:hAnsi="Times New Roman"/>
          <w:color w:val="2A2A29"/>
          <w:w w:val="104"/>
          <w:lang w:val="en-US"/>
        </w:rPr>
        <w:t>broadly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40" w:lineRule="auto"/>
        <w:ind w:left="1448" w:right="-20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5  </w:t>
      </w:r>
      <w:r w:rsidRPr="00995639">
        <w:rPr>
          <w:rFonts w:ascii="Times New Roman" w:hAnsi="Times New Roman"/>
          <w:color w:val="2A2A29"/>
          <w:spacing w:val="28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1"/>
          <w:lang w:val="en-US"/>
        </w:rPr>
        <w:t>unchanged</w:t>
      </w:r>
      <w:r w:rsidRPr="00995639">
        <w:rPr>
          <w:rFonts w:ascii="Times New Roman" w:hAnsi="Times New Roman"/>
          <w:color w:val="2A2A29"/>
          <w:spacing w:val="-6"/>
          <w:w w:val="11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from a</w:t>
      </w:r>
      <w:r w:rsidRPr="00995639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decade</w:t>
      </w:r>
      <w:r w:rsidRPr="00995639">
        <w:rPr>
          <w:rFonts w:ascii="Times New Roman" w:hAnsi="Times New Roman"/>
          <w:color w:val="2A2A29"/>
          <w:spacing w:val="13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ago.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7" w:after="0" w:line="284" w:lineRule="auto"/>
        <w:ind w:left="1701" w:right="287" w:firstLine="283"/>
        <w:jc w:val="both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>research</w:t>
      </w:r>
      <w:r w:rsidRPr="00995639">
        <w:rPr>
          <w:rFonts w:ascii="Times New Roman" w:hAnsi="Times New Roman"/>
          <w:color w:val="2A2A29"/>
          <w:spacing w:val="-7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was</w:t>
      </w:r>
      <w:r w:rsidRPr="00995639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7"/>
          <w:lang w:val="en-US"/>
        </w:rPr>
        <w:t>commissioned</w:t>
      </w:r>
      <w:r w:rsidRPr="00995639">
        <w:rPr>
          <w:rFonts w:ascii="Times New Roman" w:hAnsi="Times New Roman"/>
          <w:color w:val="2A2A29"/>
          <w:spacing w:val="-6"/>
          <w:w w:val="10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by</w:t>
      </w:r>
      <w:r w:rsidRPr="00995639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6"/>
          <w:lang w:val="en-US"/>
        </w:rPr>
        <w:t>government</w:t>
      </w:r>
      <w:r w:rsidRPr="00995639">
        <w:rPr>
          <w:rFonts w:ascii="Times New Roman" w:hAnsi="Times New Roman"/>
          <w:color w:val="2A2A29"/>
          <w:spacing w:val="-8"/>
          <w:w w:val="106"/>
          <w:lang w:val="en-US"/>
        </w:rPr>
        <w:t>’</w:t>
      </w:r>
      <w:r w:rsidRPr="00995639">
        <w:rPr>
          <w:rFonts w:ascii="Times New Roman" w:hAnsi="Times New Roman"/>
          <w:color w:val="2A2A29"/>
          <w:w w:val="106"/>
          <w:lang w:val="en-US"/>
        </w:rPr>
        <w:t>s</w:t>
      </w:r>
      <w:r w:rsidRPr="00995639">
        <w:rPr>
          <w:rFonts w:ascii="Times New Roman" w:hAnsi="Times New Roman"/>
          <w:color w:val="2A2A29"/>
          <w:spacing w:val="2"/>
          <w:w w:val="10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food</w:t>
      </w:r>
      <w:r w:rsidRPr="00995639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watchdo</w:t>
      </w:r>
      <w:r w:rsidRPr="00995639">
        <w:rPr>
          <w:rFonts w:ascii="Times New Roman" w:hAnsi="Times New Roman"/>
          <w:color w:val="2A2A29"/>
          <w:spacing w:val="-17"/>
          <w:w w:val="109"/>
          <w:lang w:val="en-US"/>
        </w:rPr>
        <w:t>g</w:t>
      </w:r>
      <w:r w:rsidRPr="00995639">
        <w:rPr>
          <w:rFonts w:ascii="Times New Roman" w:hAnsi="Times New Roman"/>
          <w:color w:val="2A2A29"/>
          <w:w w:val="109"/>
          <w:lang w:val="en-US"/>
        </w:rPr>
        <w:t>,</w:t>
      </w:r>
      <w:r w:rsidRPr="00995639">
        <w:rPr>
          <w:rFonts w:ascii="Times New Roman" w:hAnsi="Times New Roman"/>
          <w:color w:val="2A2A29"/>
          <w:spacing w:val="-13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995639">
        <w:rPr>
          <w:rFonts w:ascii="Times New Roman" w:hAnsi="Times New Roman"/>
          <w:i/>
          <w:iCs/>
          <w:color w:val="2A2A29"/>
          <w:spacing w:val="-8"/>
          <w:lang w:val="en-US"/>
        </w:rPr>
        <w:t>F</w:t>
      </w:r>
      <w:r w:rsidRPr="00995639">
        <w:rPr>
          <w:rFonts w:ascii="Times New Roman" w:hAnsi="Times New Roman"/>
          <w:i/>
          <w:iCs/>
          <w:color w:val="2A2A29"/>
          <w:lang w:val="en-US"/>
        </w:rPr>
        <w:t>ood</w:t>
      </w:r>
      <w:r w:rsidRPr="00995639">
        <w:rPr>
          <w:rFonts w:ascii="Times New Roman" w:hAnsi="Times New Roman"/>
          <w:i/>
          <w:iCs/>
          <w:color w:val="2A2A29"/>
          <w:spacing w:val="4"/>
          <w:lang w:val="en-US"/>
        </w:rPr>
        <w:t xml:space="preserve"> </w:t>
      </w:r>
      <w:r w:rsidRPr="00995639">
        <w:rPr>
          <w:rFonts w:ascii="Times New Roman" w:hAnsi="Times New Roman"/>
          <w:i/>
          <w:iCs/>
          <w:color w:val="2A2A29"/>
          <w:w w:val="105"/>
          <w:lang w:val="en-US"/>
        </w:rPr>
        <w:t xml:space="preserve">Standards </w:t>
      </w:r>
      <w:r w:rsidRPr="00995639">
        <w:rPr>
          <w:rFonts w:ascii="Times New Roman" w:hAnsi="Times New Roman"/>
          <w:i/>
          <w:iCs/>
          <w:color w:val="2A2A29"/>
          <w:w w:val="113"/>
          <w:lang w:val="en-US"/>
        </w:rPr>
        <w:t>Agency</w:t>
      </w:r>
      <w:r w:rsidRPr="00995639">
        <w:rPr>
          <w:rFonts w:ascii="Times New Roman" w:hAnsi="Times New Roman"/>
          <w:i/>
          <w:iCs/>
          <w:color w:val="2A2A29"/>
          <w:spacing w:val="-7"/>
          <w:w w:val="11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94"/>
          <w:lang w:val="en-US"/>
        </w:rPr>
        <w:t>(FSA),</w:t>
      </w:r>
      <w:r w:rsidRPr="00995639">
        <w:rPr>
          <w:rFonts w:ascii="Times New Roman" w:hAnsi="Times New Roman"/>
          <w:color w:val="2A2A29"/>
          <w:spacing w:val="-8"/>
          <w:w w:val="9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which</w:t>
      </w:r>
      <w:r w:rsidRPr="00995639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said</w:t>
      </w:r>
      <w:r w:rsidRPr="00995639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it</w:t>
      </w:r>
      <w:r w:rsidRPr="00995639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was</w:t>
      </w:r>
      <w:r w:rsidRPr="00995639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worried</w:t>
      </w:r>
      <w:r w:rsidRPr="00995639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about</w:t>
      </w:r>
      <w:r w:rsidRPr="00995639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girls</w:t>
      </w:r>
      <w:r w:rsidRPr="00995639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2"/>
          <w:lang w:val="en-US"/>
        </w:rPr>
        <w:t>between</w:t>
      </w:r>
      <w:r w:rsidRPr="00995639">
        <w:rPr>
          <w:rFonts w:ascii="Times New Roman" w:hAnsi="Times New Roman"/>
          <w:color w:val="2A2A29"/>
          <w:spacing w:val="-7"/>
          <w:w w:val="1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11 and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18 failing</w:t>
      </w:r>
      <w:r w:rsidRPr="00995639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</w:t>
      </w:r>
      <w:r w:rsidRPr="00995639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 xml:space="preserve">enough </w:t>
      </w:r>
      <w:r w:rsidRPr="00995639">
        <w:rPr>
          <w:rFonts w:ascii="Times New Roman" w:hAnsi="Times New Roman"/>
          <w:color w:val="2A2A29"/>
          <w:lang w:val="en-US"/>
        </w:rPr>
        <w:t>foods</w:t>
      </w:r>
      <w:r w:rsidRPr="00995639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essential</w:t>
      </w:r>
      <w:r w:rsidRPr="00995639">
        <w:rPr>
          <w:rFonts w:ascii="Times New Roman" w:hAnsi="Times New Roman"/>
          <w:color w:val="2A2A29"/>
          <w:spacing w:val="-5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for</w:t>
      </w:r>
      <w:r w:rsidRPr="00995639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growth and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good</w:t>
      </w:r>
      <w:r w:rsidRPr="00995639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>health.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40" w:lineRule="auto"/>
        <w:ind w:left="1984" w:right="-20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lang w:val="en-US"/>
        </w:rPr>
        <w:t>When</w:t>
      </w:r>
      <w:r w:rsidRPr="00995639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they</w:t>
      </w:r>
      <w:r w:rsidRPr="00995639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did</w:t>
      </w:r>
      <w:r w:rsidRPr="00995639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eat,</w:t>
      </w:r>
      <w:r w:rsidRPr="00995639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they</w:t>
      </w:r>
      <w:r w:rsidRPr="00995639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>consumed</w:t>
      </w:r>
      <w:r w:rsidRPr="00995639">
        <w:rPr>
          <w:rFonts w:ascii="Times New Roman" w:hAnsi="Times New Roman"/>
          <w:color w:val="2A2A29"/>
          <w:spacing w:val="-8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food</w:t>
      </w:r>
      <w:r w:rsidRPr="00995639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drink</w:t>
      </w:r>
      <w:r w:rsidRPr="00995639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high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sugar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fat</w:t>
      </w:r>
      <w:r w:rsidRPr="00995639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such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as</w:t>
      </w:r>
      <w:r w:rsidRPr="00995639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>processed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7" w:after="0" w:line="284" w:lineRule="auto"/>
        <w:ind w:left="1701" w:right="286" w:hanging="350"/>
        <w:jc w:val="both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10  </w:t>
      </w:r>
      <w:r w:rsidRPr="00995639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foods,</w:t>
      </w:r>
      <w:r w:rsidRPr="00995639">
        <w:rPr>
          <w:rFonts w:ascii="Times New Roman" w:hAnsi="Times New Roman"/>
          <w:color w:val="2A2A29"/>
          <w:spacing w:val="-1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2"/>
          <w:lang w:val="en-US"/>
        </w:rPr>
        <w:t>sweets,</w:t>
      </w:r>
      <w:r w:rsidRPr="00995639">
        <w:rPr>
          <w:rFonts w:ascii="Times New Roman" w:hAnsi="Times New Roman"/>
          <w:color w:val="2A2A29"/>
          <w:spacing w:val="-2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>chocolate</w:t>
      </w:r>
      <w:r w:rsidRPr="00995639">
        <w:rPr>
          <w:rFonts w:ascii="Times New Roman" w:hAnsi="Times New Roman"/>
          <w:color w:val="2A2A29"/>
          <w:spacing w:val="-20"/>
          <w:w w:val="10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98"/>
          <w:lang w:val="en-US"/>
        </w:rPr>
        <w:t>fizzy</w:t>
      </w:r>
      <w:r w:rsidRPr="00995639">
        <w:rPr>
          <w:rFonts w:ascii="Times New Roman" w:hAnsi="Times New Roman"/>
          <w:color w:val="2A2A29"/>
          <w:spacing w:val="-15"/>
          <w:w w:val="9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drinks,</w:t>
      </w:r>
      <w:r w:rsidRPr="00995639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98"/>
          <w:lang w:val="en-US"/>
        </w:rPr>
        <w:t>FSA</w:t>
      </w:r>
      <w:r w:rsidRPr="00995639">
        <w:rPr>
          <w:rFonts w:ascii="Times New Roman" w:hAnsi="Times New Roman"/>
          <w:color w:val="2A2A29"/>
          <w:spacing w:val="-15"/>
          <w:w w:val="9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sai</w:t>
      </w:r>
      <w:r w:rsidRPr="00995639">
        <w:rPr>
          <w:rFonts w:ascii="Times New Roman" w:hAnsi="Times New Roman"/>
          <w:color w:val="2A2A29"/>
          <w:spacing w:val="-11"/>
          <w:lang w:val="en-US"/>
        </w:rPr>
        <w:t>d</w:t>
      </w:r>
      <w:r w:rsidRPr="00995639">
        <w:rPr>
          <w:rFonts w:ascii="Times New Roman" w:hAnsi="Times New Roman"/>
          <w:color w:val="2A2A29"/>
          <w:lang w:val="en-US"/>
        </w:rPr>
        <w:t>,</w:t>
      </w:r>
      <w:r w:rsidRPr="00995639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failed</w:t>
      </w:r>
      <w:r w:rsidRPr="00995639">
        <w:rPr>
          <w:rFonts w:ascii="Times New Roman" w:hAnsi="Times New Roman"/>
          <w:color w:val="2A2A29"/>
          <w:spacing w:val="-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eat</w:t>
      </w:r>
      <w:r w:rsidRPr="00995639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enough</w:t>
      </w:r>
      <w:r w:rsidRPr="00995639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with</w:t>
      </w:r>
      <w:r w:rsidRPr="00995639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 xml:space="preserve">important </w:t>
      </w:r>
      <w:r w:rsidRPr="00995639">
        <w:rPr>
          <w:rFonts w:ascii="Times New Roman" w:hAnsi="Times New Roman"/>
          <w:color w:val="2A2A29"/>
          <w:w w:val="110"/>
          <w:lang w:val="en-US"/>
        </w:rPr>
        <w:t>nutrients</w:t>
      </w:r>
      <w:r w:rsidRPr="00995639">
        <w:rPr>
          <w:rFonts w:ascii="Times New Roman" w:hAnsi="Times New Roman"/>
          <w:color w:val="2A2A29"/>
          <w:spacing w:val="15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such </w:t>
      </w:r>
      <w:r w:rsidRPr="00995639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as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iron</w:t>
      </w:r>
      <w:r w:rsidRPr="00995639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and </w:t>
      </w:r>
      <w:r w:rsidRPr="00995639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calcium </w:t>
      </w:r>
      <w:r w:rsidRPr="00995639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–</w:t>
      </w:r>
      <w:r w:rsidRPr="00995639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found</w:t>
      </w:r>
      <w:r w:rsidRPr="00995639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leafy</w:t>
      </w:r>
      <w:r w:rsidRPr="00995639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green </w:t>
      </w:r>
      <w:r w:rsidRPr="00995639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vegetables</w:t>
      </w:r>
      <w:r w:rsidRPr="00995639">
        <w:rPr>
          <w:rFonts w:ascii="Times New Roman" w:hAnsi="Times New Roman"/>
          <w:color w:val="2A2A29"/>
          <w:spacing w:val="16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and </w:t>
      </w:r>
      <w:r w:rsidRPr="00995639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dairy</w:t>
      </w:r>
      <w:r w:rsidRPr="00995639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>products</w:t>
      </w:r>
      <w:r w:rsidRPr="00995639">
        <w:rPr>
          <w:rFonts w:ascii="Times New Roman" w:hAnsi="Times New Roman"/>
          <w:color w:val="2A2A29"/>
          <w:spacing w:val="15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– which </w:t>
      </w:r>
      <w:r w:rsidRPr="00995639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are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essential</w:t>
      </w:r>
      <w:r w:rsidRPr="00995639">
        <w:rPr>
          <w:rFonts w:ascii="Times New Roman" w:hAnsi="Times New Roman"/>
          <w:color w:val="2A2A29"/>
          <w:spacing w:val="6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for</w:t>
      </w:r>
      <w:r w:rsidRPr="00995639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strong </w:t>
      </w:r>
      <w:r w:rsidRPr="00995639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bones </w:t>
      </w:r>
      <w:r w:rsidRPr="00995639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prevent </w:t>
      </w:r>
      <w:r w:rsidRPr="00995639">
        <w:rPr>
          <w:rFonts w:ascii="Times New Roman" w:hAnsi="Times New Roman"/>
          <w:color w:val="2A2A29"/>
          <w:spacing w:val="15"/>
          <w:lang w:val="en-US"/>
        </w:rPr>
        <w:t xml:space="preserve"> </w:t>
      </w:r>
      <w:proofErr w:type="spellStart"/>
      <w:r w:rsidRPr="00995639">
        <w:rPr>
          <w:rFonts w:ascii="Times New Roman" w:hAnsi="Times New Roman"/>
          <w:color w:val="2A2A29"/>
          <w:lang w:val="en-US"/>
        </w:rPr>
        <w:t>anaemia</w:t>
      </w:r>
      <w:proofErr w:type="spellEnd"/>
      <w:r w:rsidRPr="00995639">
        <w:rPr>
          <w:rFonts w:ascii="Times New Roman" w:hAnsi="Times New Roman"/>
          <w:color w:val="2A2A29"/>
          <w:lang w:val="en-US"/>
        </w:rPr>
        <w:t xml:space="preserve">. </w:t>
      </w:r>
      <w:r w:rsidRPr="00995639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survey</w:t>
      </w:r>
      <w:r w:rsidRPr="00995639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found</w:t>
      </w:r>
      <w:r w:rsidRPr="00995639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that </w:t>
      </w:r>
      <w:r w:rsidRPr="00995639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 xml:space="preserve">among </w:t>
      </w:r>
      <w:r w:rsidRPr="00995639">
        <w:rPr>
          <w:rFonts w:ascii="Times New Roman" w:hAnsi="Times New Roman"/>
          <w:color w:val="2A2A29"/>
          <w:lang w:val="en-US"/>
        </w:rPr>
        <w:t>those</w:t>
      </w:r>
      <w:r w:rsidRPr="00995639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of</w:t>
      </w:r>
      <w:r w:rsidRPr="00995639">
        <w:rPr>
          <w:rFonts w:ascii="Times New Roman" w:hAnsi="Times New Roman"/>
          <w:color w:val="2A2A29"/>
          <w:spacing w:val="-1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>secondary</w:t>
      </w:r>
      <w:r w:rsidRPr="00995639">
        <w:rPr>
          <w:rFonts w:ascii="Times New Roman" w:hAnsi="Times New Roman"/>
          <w:color w:val="2A2A29"/>
          <w:spacing w:val="-11"/>
          <w:w w:val="10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school</w:t>
      </w:r>
      <w:r w:rsidRPr="00995639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ag</w:t>
      </w:r>
      <w:r w:rsidRPr="00995639">
        <w:rPr>
          <w:rFonts w:ascii="Times New Roman" w:hAnsi="Times New Roman"/>
          <w:color w:val="2A2A29"/>
          <w:spacing w:val="-16"/>
          <w:lang w:val="en-US"/>
        </w:rPr>
        <w:t>e</w:t>
      </w:r>
      <w:r w:rsidRPr="00995639">
        <w:rPr>
          <w:rFonts w:ascii="Times New Roman" w:hAnsi="Times New Roman"/>
          <w:color w:val="2A2A29"/>
          <w:lang w:val="en-US"/>
        </w:rPr>
        <w:t>,</w:t>
      </w:r>
      <w:r w:rsidRPr="00995639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96"/>
          <w:lang w:val="en-US"/>
        </w:rPr>
        <w:t>46%</w:t>
      </w:r>
      <w:r w:rsidRPr="00995639">
        <w:rPr>
          <w:rFonts w:ascii="Times New Roman" w:hAnsi="Times New Roman"/>
          <w:color w:val="2A2A29"/>
          <w:spacing w:val="-5"/>
          <w:w w:val="9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were</w:t>
      </w:r>
      <w:r w:rsidRPr="00995639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failing</w:t>
      </w:r>
      <w:r w:rsidRPr="00995639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to</w:t>
      </w:r>
      <w:r w:rsidRPr="00995639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get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minimum</w:t>
      </w:r>
      <w:r w:rsidRPr="00995639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recommended</w:t>
      </w:r>
      <w:r w:rsidRPr="00995639">
        <w:rPr>
          <w:rFonts w:ascii="Times New Roman" w:hAnsi="Times New Roman"/>
          <w:color w:val="2A2A29"/>
          <w:spacing w:val="-12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amount</w:t>
      </w:r>
      <w:r w:rsidRPr="00995639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of iron</w:t>
      </w:r>
      <w:r w:rsidRPr="00995639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or</w:t>
      </w:r>
      <w:r w:rsidRPr="00995639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8"/>
          <w:lang w:val="en-US"/>
        </w:rPr>
        <w:t>magnesium,</w:t>
      </w:r>
      <w:r w:rsidRPr="00995639">
        <w:rPr>
          <w:rFonts w:ascii="Times New Roman" w:hAnsi="Times New Roman"/>
          <w:color w:val="2A2A29"/>
          <w:spacing w:val="-5"/>
          <w:w w:val="10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fewer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than  one</w:t>
      </w:r>
      <w:r w:rsidRPr="00995639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10</w:t>
      </w:r>
      <w:r w:rsidRPr="00995639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91"/>
          <w:lang w:val="en-US"/>
        </w:rPr>
        <w:t>(7%)</w:t>
      </w:r>
      <w:r w:rsidRPr="00995639">
        <w:rPr>
          <w:rFonts w:ascii="Times New Roman" w:hAnsi="Times New Roman"/>
          <w:color w:val="2A2A29"/>
          <w:spacing w:val="15"/>
          <w:w w:val="9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were</w:t>
      </w:r>
      <w:r w:rsidRPr="00995639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eating </w:t>
      </w:r>
      <w:r w:rsidRPr="00995639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minimum </w:t>
      </w:r>
      <w:r w:rsidRPr="00995639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recommended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40" w:lineRule="auto"/>
        <w:ind w:left="1351" w:right="-20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15  </w:t>
      </w:r>
      <w:r w:rsidRPr="00995639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five</w:t>
      </w:r>
      <w:r w:rsidRPr="00995639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portions</w:t>
      </w:r>
      <w:r w:rsidRPr="00995639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of</w:t>
      </w:r>
      <w:r w:rsidRPr="00995639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fruit</w:t>
      </w:r>
      <w:r w:rsidRPr="00995639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vegetables</w:t>
      </w:r>
      <w:r w:rsidRPr="00995639">
        <w:rPr>
          <w:rFonts w:ascii="Times New Roman" w:hAnsi="Times New Roman"/>
          <w:color w:val="2A2A29"/>
          <w:spacing w:val="-5"/>
          <w:w w:val="109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</w:t>
      </w:r>
      <w:r w:rsidRPr="00995639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7"/>
          <w:lang w:val="en-US"/>
        </w:rPr>
        <w:t>da</w:t>
      </w:r>
      <w:r w:rsidRPr="00995639">
        <w:rPr>
          <w:rFonts w:ascii="Times New Roman" w:hAnsi="Times New Roman"/>
          <w:color w:val="2A2A29"/>
          <w:spacing w:val="-16"/>
          <w:w w:val="107"/>
          <w:lang w:val="en-US"/>
        </w:rPr>
        <w:t>y</w:t>
      </w:r>
      <w:r w:rsidRPr="00995639">
        <w:rPr>
          <w:rFonts w:ascii="Times New Roman" w:hAnsi="Times New Roman"/>
          <w:color w:val="2A2A29"/>
          <w:lang w:val="en-US"/>
        </w:rPr>
        <w:t>.</w:t>
      </w:r>
    </w:p>
    <w:p w:rsidR="005655A8" w:rsidRDefault="00552C1B" w:rsidP="005655A8">
      <w:pPr>
        <w:widowControl w:val="0"/>
        <w:autoSpaceDE w:val="0"/>
        <w:autoSpaceDN w:val="0"/>
        <w:adjustRightInd w:val="0"/>
        <w:spacing w:before="47" w:after="0" w:line="284" w:lineRule="auto"/>
        <w:ind w:left="1701" w:right="287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shape id="_x0000_s1103" style="position:absolute;left:0;text-align:left;margin-left:206.85pt;margin-top:45.05pt;width:317.3pt;height:224.55pt;z-index:-251644416" coordsize="6346,4491" o:regroupid="3" o:allowincell="f" path="m573,8l536,5,504,2,474,,449,,426,,407,2,390,5r-14,6l364,18r-9,10l346,40r-6,15l334,73r-4,22l326,119r-3,28l319,179r-3,36l8,3739r-3,37l2,3809,,3838r,25l,3886r2,19l5,3922r6,14l18,3948r10,10l40,3966r15,6l73,3978r22,4l119,3986r28,4l179,3993r36,3l5772,4482r37,3l5842,4488r29,2l5897,4491r22,-1l5938,4488r17,-3l5969,4479r12,-7l5991,4462r8,-12l6006,4435r5,-18l6016,4395r3,-24l6023,4343r3,-32l6029,4275,6337,751r4,-37l6343,681r2,-29l6346,627r-1,-23l6344,585r-4,-17l6335,554r-8,-12l6317,532r-12,-8l6290,518r-18,-6l6251,508r-25,-4l6198,500r-32,-3l6130,494,573,8xe" filled="f" strokecolor="#c7c7c6" strokeweight=".37039mm">
            <v:path arrowok="t"/>
          </v:shape>
        </w:pict>
      </w:r>
      <w:r>
        <w:rPr>
          <w:noProof/>
        </w:rPr>
        <w:pict>
          <v:polyline id="_x0000_s1104" style="position:absolute;left:0;text-align:left;z-index:-251645440" points="229.3pt,45.05pt,228.15pt,45.05pt,227.2pt,45.15pt,226.35pt,45.3pt,225.65pt,45.6pt,225.05pt,45.95pt,224.6pt,46.45pt,224.15pt,47.05pt,223.85pt,47.8pt,223.55pt,48.7pt,223.35pt,49.8pt,223.15pt,51pt,223pt,52.4pt,222.8pt,54pt,222.65pt,55.8pt,207.25pt,232pt,207.1pt,233.85pt,206.95pt,235.5pt,206.85pt,236.95pt,206.85pt,238.2pt,206.85pt,239.35pt,206.95pt,240.3pt,207.1pt,241.15pt,207.4pt,241.85pt,207.75pt,242.45pt,208.25pt,242.95pt,208.85pt,243.35pt,209.6pt,243.65pt,210.5pt,243.95pt,211.6pt,244.15pt,212.8pt,244.35pt,214.2pt,244.55pt,215.8pt,244.7pt,498.95pt,269.45pt,500.4pt,269.55pt,501.7pt,269.6pt,502.8pt,269.55pt,503.75pt,269.45pt,504.6pt,269.3pt,505.3pt,269pt,505.9pt,268.65pt,506.4pt,268.15pt,506.8pt,267.55pt,507.15pt,266.8pt,507.4pt,265.9pt,507.65pt,264.8pt,507.8pt,263.6pt,508pt,262.2pt,508.15pt,260.6pt,508.3pt,258.8pt,523.7pt,82.6pt,523.9pt,80.75pt,524pt,79.1pt,524.1pt,77.65pt,524.15pt,76.4pt,524.1pt,75.25pt,524.05pt,74.3pt,523.85pt,73.45pt,523.6pt,72.75pt,523.2pt,72.15pt,522.7pt,71.65pt,522.1pt,71.25pt,521.35pt,70.95pt,520.45pt,70.65pt,519.4pt,70.45pt,518.15pt,70.25pt,516.75pt,70.05pt,232.05pt,45.15pt,230.55pt,45.05pt,229.3pt,45.05pt" coordsize="6346,4491" o:regroupid="3" o:allowincell="f" fillcolor="#c7c7c6" stroked="f">
            <v:path arrowok="t"/>
          </v:polyline>
        </w:pict>
      </w:r>
      <w:proofErr w:type="spellStart"/>
      <w:r w:rsidR="00C9244A" w:rsidRPr="00995639">
        <w:rPr>
          <w:rFonts w:ascii="Times New Roman" w:hAnsi="Times New Roman"/>
          <w:color w:val="2A2A29"/>
          <w:lang w:val="en-US"/>
        </w:rPr>
        <w:t>Dr</w:t>
      </w:r>
      <w:proofErr w:type="spellEnd"/>
      <w:r w:rsidR="00C9244A" w:rsidRPr="00995639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Alison</w:t>
      </w:r>
      <w:r w:rsidR="00C9244A" w:rsidRPr="00995639">
        <w:rPr>
          <w:rFonts w:ascii="Times New Roman" w:hAnsi="Times New Roman"/>
          <w:color w:val="2A2A29"/>
          <w:spacing w:val="14"/>
          <w:lang w:val="en-US"/>
        </w:rPr>
        <w:t xml:space="preserve"> </w:t>
      </w:r>
      <w:proofErr w:type="spellStart"/>
      <w:r w:rsidR="00C9244A" w:rsidRPr="00995639">
        <w:rPr>
          <w:rFonts w:ascii="Times New Roman" w:hAnsi="Times New Roman"/>
          <w:color w:val="2A2A29"/>
          <w:spacing w:val="-9"/>
          <w:w w:val="108"/>
          <w:lang w:val="en-US"/>
        </w:rPr>
        <w:t>T</w:t>
      </w:r>
      <w:r w:rsidR="00C9244A" w:rsidRPr="00995639">
        <w:rPr>
          <w:rFonts w:ascii="Times New Roman" w:hAnsi="Times New Roman"/>
          <w:color w:val="2A2A29"/>
          <w:w w:val="108"/>
          <w:lang w:val="en-US"/>
        </w:rPr>
        <w:t>edston</w:t>
      </w:r>
      <w:r w:rsidR="00C9244A" w:rsidRPr="00995639">
        <w:rPr>
          <w:rFonts w:ascii="Times New Roman" w:hAnsi="Times New Roman"/>
          <w:color w:val="2A2A29"/>
          <w:spacing w:val="-17"/>
          <w:w w:val="108"/>
          <w:lang w:val="en-US"/>
        </w:rPr>
        <w:t>e</w:t>
      </w:r>
      <w:proofErr w:type="spellEnd"/>
      <w:r w:rsidR="00C9244A" w:rsidRPr="00995639">
        <w:rPr>
          <w:rFonts w:ascii="Times New Roman" w:hAnsi="Times New Roman"/>
          <w:color w:val="2A2A29"/>
          <w:w w:val="108"/>
          <w:lang w:val="en-US"/>
        </w:rPr>
        <w:t>,</w:t>
      </w:r>
      <w:r w:rsidR="00C9244A" w:rsidRPr="00995639">
        <w:rPr>
          <w:rFonts w:ascii="Times New Roman" w:hAnsi="Times New Roman"/>
          <w:color w:val="2A2A29"/>
          <w:spacing w:val="10"/>
          <w:w w:val="108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the</w:t>
      </w:r>
      <w:r w:rsidR="00C9244A"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w w:val="98"/>
          <w:lang w:val="en-US"/>
        </w:rPr>
        <w:t>FS</w:t>
      </w:r>
      <w:r w:rsidR="00C9244A" w:rsidRPr="00995639">
        <w:rPr>
          <w:rFonts w:ascii="Times New Roman" w:hAnsi="Times New Roman"/>
          <w:color w:val="2A2A29"/>
          <w:spacing w:val="-23"/>
          <w:w w:val="98"/>
          <w:lang w:val="en-US"/>
        </w:rPr>
        <w:t>A</w:t>
      </w:r>
      <w:r w:rsidR="00C9244A" w:rsidRPr="00995639">
        <w:rPr>
          <w:rFonts w:ascii="Times New Roman" w:hAnsi="Times New Roman"/>
          <w:color w:val="2A2A29"/>
          <w:spacing w:val="-8"/>
          <w:w w:val="98"/>
          <w:lang w:val="en-US"/>
        </w:rPr>
        <w:t>’</w:t>
      </w:r>
      <w:r w:rsidR="00C9244A" w:rsidRPr="00995639">
        <w:rPr>
          <w:rFonts w:ascii="Times New Roman" w:hAnsi="Times New Roman"/>
          <w:color w:val="2A2A29"/>
          <w:w w:val="98"/>
          <w:lang w:val="en-US"/>
        </w:rPr>
        <w:t>s</w:t>
      </w:r>
      <w:r w:rsidR="00C9244A" w:rsidRPr="00995639">
        <w:rPr>
          <w:rFonts w:ascii="Times New Roman" w:hAnsi="Times New Roman"/>
          <w:color w:val="2A2A29"/>
          <w:spacing w:val="19"/>
          <w:w w:val="98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head</w:t>
      </w:r>
      <w:r w:rsidR="00C9244A" w:rsidRPr="00995639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of</w:t>
      </w:r>
      <w:r w:rsidR="00C9244A" w:rsidRPr="00995639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nutritional</w:t>
      </w:r>
      <w:r w:rsidR="00C9244A" w:rsidRPr="00995639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scienc</w:t>
      </w:r>
      <w:r w:rsidR="00C9244A" w:rsidRPr="00995639">
        <w:rPr>
          <w:rFonts w:ascii="Times New Roman" w:hAnsi="Times New Roman"/>
          <w:color w:val="2A2A29"/>
          <w:spacing w:val="-16"/>
          <w:lang w:val="en-US"/>
        </w:rPr>
        <w:t>e</w:t>
      </w:r>
      <w:r w:rsidR="00C9244A" w:rsidRPr="00995639">
        <w:rPr>
          <w:rFonts w:ascii="Times New Roman" w:hAnsi="Times New Roman"/>
          <w:color w:val="2A2A29"/>
          <w:lang w:val="en-US"/>
        </w:rPr>
        <w:t>, said</w:t>
      </w:r>
      <w:r w:rsidR="00C9244A" w:rsidRPr="00995639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the</w:t>
      </w:r>
      <w:r w:rsidR="00C9244A" w:rsidRPr="00995639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issue was</w:t>
      </w:r>
      <w:r w:rsidR="00C9244A" w:rsidRPr="00995639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“an</w:t>
      </w:r>
      <w:r w:rsidR="00C9244A" w:rsidRPr="00995639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area</w:t>
      </w:r>
      <w:r w:rsidR="00C9244A" w:rsidRPr="00995639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of concern” and</w:t>
      </w:r>
      <w:r w:rsidR="00C9244A" w:rsidRPr="00995639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added:</w:t>
      </w:r>
      <w:r w:rsidR="00C9244A" w:rsidRPr="00995639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“Broadl</w:t>
      </w:r>
      <w:r w:rsidR="00C9244A" w:rsidRPr="00995639">
        <w:rPr>
          <w:rFonts w:ascii="Times New Roman" w:hAnsi="Times New Roman"/>
          <w:color w:val="2A2A29"/>
          <w:spacing w:val="-16"/>
          <w:lang w:val="en-US"/>
        </w:rPr>
        <w:t>y</w:t>
      </w:r>
      <w:r w:rsidR="00C9244A" w:rsidRPr="00995639">
        <w:rPr>
          <w:rFonts w:ascii="Times New Roman" w:hAnsi="Times New Roman"/>
          <w:color w:val="2A2A29"/>
          <w:lang w:val="en-US"/>
        </w:rPr>
        <w:t>,</w:t>
      </w:r>
      <w:r w:rsidR="00C9244A" w:rsidRPr="00995639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w w:val="112"/>
          <w:lang w:val="en-US"/>
        </w:rPr>
        <w:t>teenage</w:t>
      </w:r>
      <w:r w:rsidR="00C9244A" w:rsidRPr="00995639">
        <w:rPr>
          <w:rFonts w:ascii="Times New Roman" w:hAnsi="Times New Roman"/>
          <w:color w:val="2A2A29"/>
          <w:spacing w:val="-1"/>
          <w:w w:val="112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girls</w:t>
      </w:r>
      <w:r w:rsidR="00C9244A" w:rsidRPr="00995639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particularly don</w:t>
      </w:r>
      <w:r w:rsidR="00C9244A" w:rsidRPr="00995639">
        <w:rPr>
          <w:rFonts w:ascii="Times New Roman" w:hAnsi="Times New Roman"/>
          <w:color w:val="2A2A29"/>
          <w:spacing w:val="-8"/>
          <w:lang w:val="en-US"/>
        </w:rPr>
        <w:t>’</w:t>
      </w:r>
      <w:r w:rsidR="00C9244A" w:rsidRPr="00995639">
        <w:rPr>
          <w:rFonts w:ascii="Times New Roman" w:hAnsi="Times New Roman"/>
          <w:color w:val="2A2A29"/>
          <w:lang w:val="en-US"/>
        </w:rPr>
        <w:t>t</w:t>
      </w:r>
      <w:r w:rsidR="00C9244A" w:rsidRPr="00995639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eat</w:t>
      </w:r>
      <w:r w:rsidR="00C9244A" w:rsidRPr="00995639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enough. Overall</w:t>
      </w:r>
      <w:r w:rsidR="00C9244A" w:rsidRPr="00995639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they</w:t>
      </w:r>
      <w:r w:rsidR="00C9244A" w:rsidRPr="00995639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>are</w:t>
      </w:r>
      <w:r w:rsidR="00C9244A" w:rsidRPr="00995639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="00C9244A" w:rsidRPr="00995639">
        <w:rPr>
          <w:rFonts w:ascii="Times New Roman" w:hAnsi="Times New Roman"/>
          <w:color w:val="2A2A29"/>
          <w:lang w:val="en-US"/>
        </w:rPr>
        <w:t>group of</w:t>
      </w:r>
      <w:r w:rsidR="00C9244A" w:rsidRPr="00995639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 xml:space="preserve">the </w:t>
      </w:r>
      <w:r w:rsidR="00C9244A" w:rsidRPr="00995639">
        <w:rPr>
          <w:rFonts w:ascii="Times New Roman" w:hAnsi="Times New Roman"/>
          <w:color w:val="2A2A29"/>
          <w:w w:val="107"/>
          <w:lang w:val="en-US"/>
        </w:rPr>
        <w:t>population</w:t>
      </w:r>
    </w:p>
    <w:p w:rsidR="00C9244A" w:rsidRPr="00995639" w:rsidRDefault="00552C1B" w:rsidP="005655A8">
      <w:pPr>
        <w:widowControl w:val="0"/>
        <w:autoSpaceDE w:val="0"/>
        <w:autoSpaceDN w:val="0"/>
        <w:adjustRightInd w:val="0"/>
        <w:spacing w:before="47" w:after="0" w:line="284" w:lineRule="auto"/>
        <w:ind w:left="1418" w:right="287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shape id="_x0000_s1105" style="position:absolute;left:0;text-align:left;margin-left:216.75pt;margin-top:6.6pt;width:302.25pt;height:200.2pt;z-index:-251640320" coordsize="6045,4004" o:regroupid="3" o:allowincell="f" path="m238,l198,,162,,132,1,105,3,82,6,63,10,47,17,34,25,24,36,15,49,9,66,5,86,2,109,1,136,,168r,36l,3766r,40l,3841r1,31l3,3898r3,23l10,3940r7,16l25,3969r11,11l49,3988r17,6l86,3998r23,3l136,4003r32,l204,4004r5603,l5846,4004r36,-1l5912,4002r27,-1l5962,3997r19,-4l5997,3987r13,-9l6021,3967r8,-13l6035,3937r4,-19l6042,3894r2,-27l6044,3835r1,-36l6045,238r,-40l6044,162r-1,-30l6041,105r-3,-23l6034,63r-6,-16l6019,34,6008,24r-13,-9l5978,9,5958,5,5935,2,5908,1,5876,r-36,l238,xe" filled="f" strokecolor="#b3b3b3" strokeweight="1.05pt">
            <v:path arrowok="t"/>
          </v:shape>
        </w:pict>
      </w:r>
      <w:r>
        <w:rPr>
          <w:noProof/>
        </w:rPr>
        <w:pict>
          <v:rect id="_x0000_s1106" style="position:absolute;left:0;text-align:left;margin-left:216.75pt;margin-top:6.65pt;width:302pt;height:200pt;z-index:-251641344;mso-position-horizontal-relative:page" o:regroupid="3" o:allowincell="f" filled="f" stroked="f">
            <v:textbox style="mso-next-textbox:#_x0000_s1106" inset="0,0,0,0">
              <w:txbxContent>
                <w:p w:rsidR="00C9244A" w:rsidRDefault="00552C1B">
                  <w:pPr>
                    <w:spacing w:after="0" w:line="40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2" type="#_x0000_t75" style="width:303pt;height:200.45pt">
                        <v:imagedata r:id="rId17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7" style="position:absolute;left:0;text-align:left;z-index:-251642368" points="228.65pt,6.6pt,224.85pt,6.6pt,223.35pt,6.65pt,222pt,6.75pt,220.85pt,6.9pt,219.9pt,7.1pt,219.1pt,7.45pt,218.45pt,7.85pt,217.9pt,8.4pt,217.5pt,9.05pt,217.2pt,9.9pt,217pt,10.9pt,216.85pt,12.05pt,216.8pt,13.4pt,216.75pt,15pt,216.75pt,16.5pt,216.75pt,196.9pt,216.75pt,198.65pt,216.8pt,200.2pt,216.9pt,201.5pt,217.05pt,202.65pt,217.25pt,203.6pt,217.6pt,204.4pt,218pt,205.05pt,218.55pt,205.6pt,219.2pt,206pt,220.05pt,206.3pt,221.05pt,206.5pt,222.2pt,206.65pt,223.55pt,206.75pt,225.15pt,206.75pt,226.95pt,206.8pt,510.85pt,206.75pt,512.35pt,206.7pt,513.7pt,206.65pt,514.85pt,206.45pt,515.8pt,206.25pt,516.6pt,205.95pt,517.25pt,205.5pt,517.8pt,204.95pt,518.2pt,204.3pt,518.5pt,203.45pt,518.7pt,202.5pt,518.85pt,201.3pt,518.9pt,199.95pt,518.95pt,198.35pt,519pt,196.9pt,519pt,16.5pt,518.95pt,14.7pt,518.9pt,13.2pt,518.8pt,11.85pt,518.65pt,10.7pt,518.45pt,9.75pt,518.15pt,8.95pt,517.7pt,8.3pt,517.15pt,7.8pt,516.5pt,7.35pt,515.65pt,7.05pt,514.65pt,6.85pt,513.5pt,6.7pt,512.15pt,6.65pt,510.55pt,6.6pt,228.65pt,6.6pt" coordsize="6045,4004" o:regroupid="3" o:allowincell="f" stroked="f">
            <v:path arrowok="t"/>
          </v:polyline>
        </w:pict>
      </w:r>
      <w:r>
        <w:rPr>
          <w:noProof/>
        </w:rPr>
        <w:pict>
          <v:rect id="_x0000_s1108" style="position:absolute;left:0;text-align:left;margin-left:209.9pt;margin-top:-.2pt;width:315.8pt;height:213.8pt;z-index:-251643392" o:regroupid="3" o:allowincell="f" filled="f" fillcolor="#2a2a29" stroked="f">
            <v:path arrowok="t"/>
          </v:rect>
        </w:pict>
      </w:r>
      <w:proofErr w:type="gramStart"/>
      <w:r w:rsidR="005655A8">
        <w:rPr>
          <w:rFonts w:ascii="Times New Roman" w:hAnsi="Times New Roman"/>
          <w:color w:val="2A2A29"/>
          <w:lang w:val="en-US"/>
        </w:rPr>
        <w:t>whose</w:t>
      </w:r>
      <w:proofErr w:type="gramEnd"/>
      <w:r w:rsidR="005655A8">
        <w:rPr>
          <w:rFonts w:ascii="Times New Roman" w:hAnsi="Times New Roman"/>
          <w:color w:val="2A2A29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 xml:space="preserve">diets  </w:t>
      </w:r>
      <w:r w:rsidR="00C9244A" w:rsidRPr="00995639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lang w:val="en-US"/>
        </w:rPr>
        <w:t xml:space="preserve">are  </w:t>
      </w:r>
      <w:r w:rsidR="00C9244A" w:rsidRPr="00995639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C9244A" w:rsidRPr="00995639">
        <w:rPr>
          <w:rFonts w:ascii="Times New Roman" w:hAnsi="Times New Roman"/>
          <w:color w:val="2A2A29"/>
          <w:w w:val="105"/>
          <w:lang w:val="en-US"/>
        </w:rPr>
        <w:t>poo</w:t>
      </w:r>
      <w:r w:rsidR="00C9244A" w:rsidRPr="00995639">
        <w:rPr>
          <w:rFonts w:ascii="Times New Roman" w:hAnsi="Times New Roman"/>
          <w:color w:val="2A2A29"/>
          <w:spacing w:val="-12"/>
          <w:w w:val="105"/>
          <w:lang w:val="en-US"/>
        </w:rPr>
        <w:t>r</w:t>
      </w:r>
      <w:r w:rsidR="00C9244A" w:rsidRPr="00995639">
        <w:rPr>
          <w:rFonts w:ascii="Times New Roman" w:hAnsi="Times New Roman"/>
          <w:color w:val="2A2A29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7" w:after="0" w:line="284" w:lineRule="auto"/>
        <w:ind w:left="1701" w:right="6666" w:hanging="350"/>
        <w:jc w:val="both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20  </w:t>
      </w:r>
      <w:r w:rsidRPr="00995639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spacing w:val="-16"/>
          <w:lang w:val="en-US"/>
        </w:rPr>
        <w:t>Y</w:t>
      </w:r>
      <w:r w:rsidR="005655A8">
        <w:rPr>
          <w:rFonts w:ascii="Times New Roman" w:hAnsi="Times New Roman"/>
          <w:color w:val="2A2A29"/>
          <w:lang w:val="en-US"/>
        </w:rPr>
        <w:t xml:space="preserve">oung </w:t>
      </w:r>
      <w:r w:rsidRPr="00995639">
        <w:rPr>
          <w:rFonts w:ascii="Times New Roman" w:hAnsi="Times New Roman"/>
          <w:color w:val="2A2A29"/>
          <w:lang w:val="en-US"/>
        </w:rPr>
        <w:t>children</w:t>
      </w:r>
      <w:r w:rsidRPr="00995639">
        <w:rPr>
          <w:rFonts w:ascii="Times New Roman" w:hAnsi="Times New Roman"/>
          <w:color w:val="2A2A29"/>
          <w:spacing w:val="-8"/>
          <w:lang w:val="en-US"/>
        </w:rPr>
        <w:t>’</w:t>
      </w:r>
      <w:r w:rsidRPr="00995639">
        <w:rPr>
          <w:rFonts w:ascii="Times New Roman" w:hAnsi="Times New Roman"/>
          <w:color w:val="2A2A29"/>
          <w:lang w:val="en-US"/>
        </w:rPr>
        <w:t xml:space="preserve">s   </w:t>
      </w:r>
      <w:r w:rsidRPr="00995639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 xml:space="preserve">diets </w:t>
      </w:r>
      <w:r w:rsidR="005655A8">
        <w:rPr>
          <w:rFonts w:ascii="Times New Roman" w:hAnsi="Times New Roman"/>
          <w:color w:val="2A2A29"/>
          <w:lang w:val="en-US"/>
        </w:rPr>
        <w:t>are</w:t>
      </w:r>
      <w:r w:rsidRPr="00995639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generally</w:t>
      </w:r>
      <w:r w:rsidRPr="00995639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OK,</w:t>
      </w:r>
      <w:r w:rsidRPr="00995639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0"/>
          <w:lang w:val="en-US"/>
        </w:rPr>
        <w:t xml:space="preserve">adults </w:t>
      </w:r>
      <w:r w:rsidRPr="00995639">
        <w:rPr>
          <w:rFonts w:ascii="Times New Roman" w:hAnsi="Times New Roman"/>
          <w:color w:val="2A2A29"/>
          <w:lang w:val="en-US"/>
        </w:rPr>
        <w:t>generally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are</w:t>
      </w:r>
      <w:r w:rsidRPr="00995639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a </w:t>
      </w:r>
      <w:r w:rsidRPr="00995639">
        <w:rPr>
          <w:rFonts w:ascii="Times New Roman" w:hAnsi="Times New Roman"/>
          <w:color w:val="2A2A29"/>
          <w:w w:val="103"/>
          <w:lang w:val="en-US"/>
        </w:rPr>
        <w:t xml:space="preserve">similar </w:t>
      </w:r>
      <w:r w:rsidRPr="00995639">
        <w:rPr>
          <w:rFonts w:ascii="Times New Roman" w:hAnsi="Times New Roman"/>
          <w:color w:val="2A2A29"/>
          <w:lang w:val="en-US"/>
        </w:rPr>
        <w:t>pictur</w:t>
      </w:r>
      <w:r w:rsidRPr="00995639">
        <w:rPr>
          <w:rFonts w:ascii="Times New Roman" w:hAnsi="Times New Roman"/>
          <w:color w:val="2A2A29"/>
          <w:spacing w:val="-16"/>
          <w:lang w:val="en-US"/>
        </w:rPr>
        <w:t>e</w:t>
      </w:r>
      <w:r w:rsidR="005655A8">
        <w:rPr>
          <w:rFonts w:ascii="Times New Roman" w:hAnsi="Times New Roman"/>
          <w:color w:val="2A2A29"/>
          <w:lang w:val="en-US"/>
        </w:rPr>
        <w:t xml:space="preserve">, </w:t>
      </w:r>
      <w:proofErr w:type="gramStart"/>
      <w:r w:rsidRPr="00995639">
        <w:rPr>
          <w:rFonts w:ascii="Times New Roman" w:hAnsi="Times New Roman"/>
          <w:color w:val="2A2A29"/>
          <w:w w:val="110"/>
          <w:lang w:val="en-US"/>
        </w:rPr>
        <w:t>adolescents</w:t>
      </w:r>
      <w:proofErr w:type="gramEnd"/>
      <w:r w:rsidRPr="00995639">
        <w:rPr>
          <w:rFonts w:ascii="Times New Roman" w:hAnsi="Times New Roman"/>
          <w:color w:val="2A2A29"/>
          <w:w w:val="1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generally</w:t>
      </w:r>
      <w:r w:rsidRPr="00995639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are</w:t>
      </w:r>
      <w:r w:rsidRPr="00995639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poo</w:t>
      </w:r>
      <w:r w:rsidRPr="00995639">
        <w:rPr>
          <w:rFonts w:ascii="Times New Roman" w:hAnsi="Times New Roman"/>
          <w:color w:val="2A2A29"/>
          <w:spacing w:val="-12"/>
          <w:lang w:val="en-US"/>
        </w:rPr>
        <w:t>r</w:t>
      </w:r>
      <w:r w:rsidRPr="00995639">
        <w:rPr>
          <w:rFonts w:ascii="Times New Roman" w:hAnsi="Times New Roman"/>
          <w:color w:val="2A2A29"/>
          <w:lang w:val="en-US"/>
        </w:rPr>
        <w:t>.</w:t>
      </w:r>
      <w:r w:rsidRPr="00995639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5"/>
          <w:lang w:val="en-US"/>
        </w:rPr>
        <w:t>That</w:t>
      </w:r>
      <w:r w:rsidRPr="00995639">
        <w:rPr>
          <w:rFonts w:ascii="Times New Roman" w:hAnsi="Times New Roman"/>
          <w:color w:val="2A2A29"/>
          <w:spacing w:val="-8"/>
          <w:w w:val="105"/>
          <w:lang w:val="en-US"/>
        </w:rPr>
        <w:t>’</w:t>
      </w:r>
      <w:r w:rsidRPr="00995639">
        <w:rPr>
          <w:rFonts w:ascii="Times New Roman" w:hAnsi="Times New Roman"/>
          <w:color w:val="2A2A29"/>
          <w:w w:val="114"/>
          <w:lang w:val="en-US"/>
        </w:rPr>
        <w:t>s</w:t>
      </w:r>
    </w:p>
    <w:p w:rsidR="00C9244A" w:rsidRPr="00995639" w:rsidRDefault="00C9244A">
      <w:pPr>
        <w:widowControl w:val="0"/>
        <w:tabs>
          <w:tab w:val="left" w:pos="3320"/>
        </w:tabs>
        <w:autoSpaceDE w:val="0"/>
        <w:autoSpaceDN w:val="0"/>
        <w:adjustRightInd w:val="0"/>
        <w:spacing w:before="1" w:after="0" w:line="284" w:lineRule="auto"/>
        <w:ind w:left="1701" w:right="6655" w:hanging="350"/>
        <w:jc w:val="both"/>
        <w:rPr>
          <w:rFonts w:ascii="Times New Roman" w:hAnsi="Times New Roman"/>
          <w:color w:val="000000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25 </w:t>
      </w:r>
      <w:r w:rsidR="005655A8">
        <w:rPr>
          <w:rFonts w:ascii="Times New Roman" w:hAnsi="Times New Roman"/>
          <w:color w:val="2A2A29"/>
          <w:lang w:val="en-US"/>
        </w:rPr>
        <w:t>been</w:t>
      </w:r>
      <w:r w:rsidRPr="00995639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the</w:t>
      </w:r>
      <w:r w:rsidRPr="00995639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picture</w:t>
      </w:r>
      <w:r w:rsidRPr="00995639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for </w:t>
      </w:r>
      <w:r w:rsidRPr="00995639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Pr="00995639">
        <w:rPr>
          <w:rFonts w:ascii="Times New Roman" w:hAnsi="Times New Roman"/>
          <w:color w:val="2A2A29"/>
          <w:lang w:val="en-US"/>
        </w:rPr>
        <w:t>number of years</w:t>
      </w:r>
      <w:r w:rsidRPr="00995639">
        <w:rPr>
          <w:rFonts w:ascii="Times New Roman" w:hAnsi="Times New Roman"/>
          <w:color w:val="2A2A29"/>
          <w:spacing w:val="-22"/>
          <w:lang w:val="en-US"/>
        </w:rPr>
        <w:t>.</w:t>
      </w:r>
      <w:r w:rsidRPr="00995639">
        <w:rPr>
          <w:rFonts w:ascii="Times New Roman" w:hAnsi="Times New Roman"/>
          <w:color w:val="2A2A29"/>
          <w:lang w:val="en-US"/>
        </w:rPr>
        <w:t>”</w:t>
      </w:r>
      <w:r w:rsidRPr="00995639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7"/>
          <w:lang w:val="en-US"/>
        </w:rPr>
        <w:t xml:space="preserve">The </w:t>
      </w:r>
      <w:r w:rsidRPr="00995639">
        <w:rPr>
          <w:rFonts w:ascii="Times New Roman" w:hAnsi="Times New Roman"/>
          <w:color w:val="2A2A29"/>
          <w:w w:val="111"/>
          <w:lang w:val="en-US"/>
        </w:rPr>
        <w:t>government</w:t>
      </w:r>
      <w:r w:rsidRPr="00995639">
        <w:rPr>
          <w:rFonts w:ascii="Times New Roman" w:hAnsi="Times New Roman"/>
          <w:color w:val="2A2A29"/>
          <w:lang w:val="en-US"/>
        </w:rPr>
        <w:tab/>
      </w:r>
      <w:r w:rsidRPr="00995639">
        <w:rPr>
          <w:rFonts w:ascii="Times New Roman" w:hAnsi="Times New Roman"/>
          <w:color w:val="2A2A29"/>
          <w:w w:val="111"/>
          <w:lang w:val="en-US"/>
        </w:rPr>
        <w:t xml:space="preserve">reacted </w:t>
      </w:r>
      <w:r w:rsidRPr="00995639">
        <w:rPr>
          <w:rFonts w:ascii="Times New Roman" w:hAnsi="Times New Roman"/>
          <w:color w:val="2A2A29"/>
          <w:w w:val="108"/>
          <w:lang w:val="en-US"/>
        </w:rPr>
        <w:t>yesterday</w:t>
      </w:r>
      <w:r w:rsidRPr="00995639">
        <w:rPr>
          <w:rFonts w:ascii="Times New Roman" w:hAnsi="Times New Roman"/>
          <w:color w:val="2A2A29"/>
          <w:spacing w:val="42"/>
          <w:w w:val="108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and</w:t>
      </w:r>
      <w:r w:rsidRPr="00995639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5655A8">
        <w:rPr>
          <w:rFonts w:ascii="Times New Roman" w:hAnsi="Times New Roman"/>
          <w:color w:val="2A2A29"/>
          <w:lang w:val="en-US"/>
        </w:rPr>
        <w:t>said</w:t>
      </w:r>
      <w:r w:rsidRPr="00995639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14"/>
          <w:lang w:val="en-US"/>
        </w:rPr>
        <w:t xml:space="preserve">that </w:t>
      </w:r>
      <w:r w:rsidRPr="00995639">
        <w:rPr>
          <w:rFonts w:ascii="Times New Roman" w:hAnsi="Times New Roman"/>
          <w:color w:val="2A2A29"/>
          <w:lang w:val="en-US"/>
        </w:rPr>
        <w:t>it will</w:t>
      </w:r>
      <w:r w:rsidRPr="00995639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ban all</w:t>
      </w:r>
      <w:r w:rsidRPr="00995639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 xml:space="preserve">fast </w:t>
      </w:r>
      <w:r w:rsidRPr="00995639">
        <w:rPr>
          <w:rFonts w:ascii="Times New Roman" w:hAnsi="Times New Roman"/>
          <w:color w:val="2A2A29"/>
          <w:w w:val="102"/>
          <w:lang w:val="en-US"/>
        </w:rPr>
        <w:t>foo</w:t>
      </w:r>
      <w:r w:rsidRPr="00995639">
        <w:rPr>
          <w:rFonts w:ascii="Times New Roman" w:hAnsi="Times New Roman"/>
          <w:color w:val="2A2A29"/>
          <w:spacing w:val="-11"/>
          <w:w w:val="102"/>
          <w:lang w:val="en-US"/>
        </w:rPr>
        <w:t>d</w:t>
      </w:r>
      <w:r w:rsidRPr="00995639">
        <w:rPr>
          <w:rFonts w:ascii="Times New Roman" w:hAnsi="Times New Roman"/>
          <w:color w:val="2A2A29"/>
          <w:lang w:val="en-US"/>
        </w:rPr>
        <w:t>,</w:t>
      </w:r>
    </w:p>
    <w:p w:rsidR="00C9244A" w:rsidRPr="00995639" w:rsidRDefault="00C9244A">
      <w:pPr>
        <w:widowControl w:val="0"/>
        <w:tabs>
          <w:tab w:val="left" w:pos="2940"/>
          <w:tab w:val="left" w:pos="3560"/>
        </w:tabs>
        <w:autoSpaceDE w:val="0"/>
        <w:autoSpaceDN w:val="0"/>
        <w:adjustRightInd w:val="0"/>
        <w:spacing w:before="1" w:after="0" w:line="296" w:lineRule="auto"/>
        <w:ind w:left="1663" w:right="6704" w:hanging="350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 xml:space="preserve">30  </w:t>
      </w:r>
      <w:r w:rsidRPr="00995639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9"/>
          <w:lang w:val="en-US"/>
        </w:rPr>
        <w:t>chocolates</w:t>
      </w:r>
      <w:r w:rsidRPr="00995639">
        <w:rPr>
          <w:rFonts w:ascii="Times New Roman" w:hAnsi="Times New Roman"/>
          <w:color w:val="2A2A29"/>
          <w:lang w:val="en-US"/>
        </w:rPr>
        <w:tab/>
        <w:t>and</w:t>
      </w:r>
      <w:r w:rsidRPr="00995639">
        <w:rPr>
          <w:rFonts w:ascii="Times New Roman" w:hAnsi="Times New Roman"/>
          <w:color w:val="2A2A29"/>
          <w:spacing w:val="-20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ab/>
      </w:r>
      <w:r w:rsidRPr="00995639">
        <w:rPr>
          <w:rFonts w:ascii="Times New Roman" w:hAnsi="Times New Roman"/>
          <w:color w:val="2A2A29"/>
          <w:w w:val="98"/>
          <w:lang w:val="en-US"/>
        </w:rPr>
        <w:t xml:space="preserve">fizzy </w:t>
      </w:r>
      <w:r w:rsidRPr="00995639">
        <w:rPr>
          <w:rFonts w:ascii="Times New Roman" w:hAnsi="Times New Roman"/>
          <w:color w:val="2A2A29"/>
          <w:lang w:val="en-US"/>
        </w:rPr>
        <w:t>drinks</w:t>
      </w:r>
      <w:r w:rsidRPr="00995639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in</w:t>
      </w:r>
      <w:r w:rsidRPr="00995639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lang w:val="en-US"/>
        </w:rPr>
        <w:t>British</w:t>
      </w:r>
      <w:r w:rsidRPr="00995639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w w:val="106"/>
          <w:lang w:val="en-US"/>
        </w:rPr>
        <w:t xml:space="preserve">schools. </w:t>
      </w:r>
      <w:r w:rsidRPr="00995639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(Adapted</w:t>
      </w:r>
      <w:r w:rsidRPr="00995639">
        <w:rPr>
          <w:rFonts w:ascii="Times New Roman" w:hAnsi="Times New Roman"/>
          <w:color w:val="2A2A29"/>
          <w:spacing w:val="-3"/>
          <w:w w:val="116"/>
          <w:sz w:val="18"/>
          <w:szCs w:val="18"/>
          <w:lang w:val="en-US"/>
        </w:rPr>
        <w:t xml:space="preserve"> </w:t>
      </w:r>
      <w:r w:rsidRPr="00995639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995639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8" w:history="1">
        <w:r w:rsidRPr="00995639">
          <w:rPr>
            <w:rFonts w:ascii="Times New Roman" w:hAnsi="Times New Roman"/>
            <w:color w:val="2A2A29"/>
            <w:w w:val="119"/>
            <w:sz w:val="18"/>
            <w:szCs w:val="18"/>
            <w:lang w:val="en-US"/>
          </w:rPr>
          <w:t>ww</w:t>
        </w:r>
        <w:r w:rsidRPr="00995639">
          <w:rPr>
            <w:rFonts w:ascii="Times New Roman" w:hAnsi="Times New Roman"/>
            <w:color w:val="2A2A29"/>
            <w:spacing w:val="-14"/>
            <w:w w:val="119"/>
            <w:sz w:val="18"/>
            <w:szCs w:val="18"/>
            <w:lang w:val="en-US"/>
          </w:rPr>
          <w:t>w</w:t>
        </w:r>
        <w:r w:rsidRPr="00995639">
          <w:rPr>
            <w:rFonts w:ascii="Times New Roman" w:hAnsi="Times New Roman"/>
            <w:color w:val="2A2A29"/>
            <w:w w:val="108"/>
            <w:sz w:val="18"/>
            <w:szCs w:val="18"/>
            <w:lang w:val="en-US"/>
          </w:rPr>
          <w:t>.</w:t>
        </w:r>
      </w:hyperlink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173" w:lineRule="exact"/>
        <w:ind w:right="6704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995639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theguardian.com)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995639">
        <w:rPr>
          <w:rFonts w:ascii="Times New Roman" w:hAnsi="Times New Roman"/>
          <w:b/>
          <w:bCs/>
          <w:color w:val="2A2A29"/>
          <w:spacing w:val="11"/>
          <w:sz w:val="28"/>
          <w:szCs w:val="28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2"/>
          <w:sz w:val="24"/>
          <w:szCs w:val="24"/>
          <w:lang w:val="en-US"/>
        </w:rPr>
        <w:t>Choose</w:t>
      </w:r>
      <w:r w:rsidRPr="00995639">
        <w:rPr>
          <w:rFonts w:ascii="Arial" w:hAnsi="Arial" w:cs="Arial"/>
          <w:color w:val="2A2A29"/>
          <w:spacing w:val="21"/>
          <w:w w:val="9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2"/>
          <w:sz w:val="24"/>
          <w:szCs w:val="24"/>
          <w:lang w:val="en-US"/>
        </w:rPr>
        <w:t>(X)</w:t>
      </w:r>
      <w:r w:rsidRPr="00995639">
        <w:rPr>
          <w:rFonts w:ascii="Arial" w:hAnsi="Arial" w:cs="Arial"/>
          <w:color w:val="2A2A29"/>
          <w:spacing w:val="-10"/>
          <w:w w:val="9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tit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9" style="position:absolute;left:0;text-align:left;margin-left:316.45pt;margin-top:-.95pt;width:15.95pt;height:15.95pt;z-index:-25168537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British</w:t>
      </w:r>
      <w:r w:rsidR="00C9244A" w:rsidRPr="00995639">
        <w:rPr>
          <w:rFonts w:ascii="Arial" w:hAnsi="Arial" w:cs="Arial"/>
          <w:color w:val="2A2A29"/>
          <w:spacing w:val="40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</w:t>
      </w:r>
      <w:r w:rsidR="00C9244A"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0" style="position:absolute;left:0;text-align:left;margin-left:316.45pt;margin-top:.5pt;width:15.95pt;height:16pt;z-index:-25168435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British</w:t>
      </w:r>
      <w:r w:rsidR="00C9244A" w:rsidRPr="00995639">
        <w:rPr>
          <w:rFonts w:ascii="Arial" w:hAnsi="Arial" w:cs="Arial"/>
          <w:color w:val="2A2A29"/>
          <w:spacing w:val="40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een</w:t>
      </w:r>
      <w:r w:rsidR="00C9244A" w:rsidRPr="00995639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’ eating</w:t>
      </w:r>
      <w:r w:rsidR="00C9244A"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1" style="position:absolute;left:0;text-align:left;margin-left:316.45pt;margin-top:.5pt;width:15.95pt;height:16pt;z-index:-25168332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ood</w:t>
      </w:r>
      <w:r w:rsidR="00C9244A" w:rsidRPr="00995639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C9244A"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drinks</w:t>
      </w:r>
      <w:r w:rsidR="00C9244A" w:rsidRPr="00995639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C9244A"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schools.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  <w:sectPr w:rsidR="00C9244A" w:rsidRPr="00995639">
          <w:pgSz w:w="11920" w:h="16840"/>
          <w:pgMar w:top="190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C9244A" w:rsidRPr="00995639" w:rsidRDefault="005655A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129" style="position:absolute;z-index:-25160243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128" style="position:absolute;z-index:-25160345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127" style="position:absolute;z-index:-25160448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126" style="position:absolute;margin-left:506.1pt;margin-top:0;width:89pt;height:29pt;z-index:-251605504;mso-position-horizontal-relative:page;mso-position-vertical-relative:page" o:regroupid="2" o:allowincell="f" filled="f" stroked="f">
            <v:textbox inset="0,0,0,0">
              <w:txbxContent>
                <w:p w:rsidR="00995639" w:rsidRDefault="00552C1B" w:rsidP="0099563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89.3pt;height:28.2pt">
                        <v:imagedata r:id="rId8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23" style="position:absolute;margin-left:462.55pt;margin-top:-51.55pt;width:26.15pt;height:23.75pt;z-index:-251606528" coordorigin="9251,149" coordsize="523,475" o:regroupid="2" o:allowincell="f">
            <v:shape id="_x0000_s112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2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22" style="position:absolute;z-index:-25160755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119" style="position:absolute;margin-left:372.8pt;margin-top:-54.55pt;width:33.05pt;height:30.1pt;z-index:-251608576" coordorigin="7456,89" coordsize="661,602" o:regroupid="2" o:allowincell="f">
            <v:shape id="_x0000_s112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2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18" style="position:absolute;z-index:-25160960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115" style="position:absolute;margin-left:283.6pt;margin-top:-58.45pt;width:40.05pt;height:36.6pt;z-index:-251610624" coordorigin="5672,11" coordsize="801,732" o:regroupid="2" o:allowincell="f">
            <v:shape id="_x0000_s111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1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14" style="position:absolute;z-index:-25161164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113" style="position:absolute;margin-left:0;margin-top:0;width:510pt;height:17pt;z-index:-251612672;mso-position-horizontal-relative:page;mso-position-vertical-relative:page" o:regroupid="2" o:allowincell="f" filled="f" stroked="f">
            <v:textbox inset="0,0,0,0">
              <w:txbxContent>
                <w:p w:rsidR="00995639" w:rsidRDefault="00552C1B" w:rsidP="0099563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513.2pt;height:17.3pt">
                        <v:imagedata r:id="rId7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0" style="position:absolute;left:0;text-align:left;margin-left:364.25pt;margin-top:17.55pt;width:191pt;height:183pt;z-index:-251680256;mso-position-horizontal-relative:page" o:allowincell="f" filled="f" stroked="f">
            <v:textbox inset="0,0,0,0">
              <w:txbxContent>
                <w:p w:rsidR="00C9244A" w:rsidRDefault="00552C1B">
                  <w:pPr>
                    <w:spacing w:after="0" w:line="3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191.8pt;height:183.75pt">
                        <v:imagedata r:id="rId19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9244A" w:rsidRPr="00995639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C9244A" w:rsidRPr="00995639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C9244A" w:rsidRPr="0099563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="00C9244A"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C9244A" w:rsidRPr="00995639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C9244A" w:rsidRPr="00995639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C9244A" w:rsidRPr="00995639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option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C9244A" w:rsidRPr="00995639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C9244A"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4.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995639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2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“</w:t>
      </w:r>
      <w:r w:rsidRPr="00995639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ev</w:t>
      </w:r>
      <w:r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ea</w:t>
      </w:r>
      <w:r w:rsidRPr="00995639">
        <w:rPr>
          <w:rFonts w:ascii="Arial" w:hAnsi="Arial" w:cs="Arial"/>
          <w:color w:val="2A2A29"/>
          <w:spacing w:val="-6"/>
          <w:w w:val="103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ed”</w:t>
      </w:r>
      <w:r w:rsidRPr="00995639">
        <w:rPr>
          <w:rFonts w:ascii="Arial" w:hAnsi="Arial" w:cs="Arial"/>
          <w:color w:val="2A2A29"/>
          <w:spacing w:val="1"/>
          <w:w w:val="10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9244A" w:rsidRPr="00995639" w:rsidRDefault="00C9244A">
      <w:pPr>
        <w:widowControl w:val="0"/>
        <w:tabs>
          <w:tab w:val="left" w:pos="492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sh</w:t>
      </w:r>
      <w:r w:rsidRPr="00995639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o</w:t>
      </w:r>
      <w:r w:rsidRPr="00995639">
        <w:rPr>
          <w:rFonts w:ascii="Arial" w:hAnsi="Arial" w:cs="Arial"/>
          <w:color w:val="2A2A29"/>
          <w:spacing w:val="2"/>
          <w:sz w:val="20"/>
          <w:szCs w:val="20"/>
          <w:lang w:val="en-US"/>
        </w:rPr>
        <w:t>w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ed</w:t>
      </w:r>
      <w:proofErr w:type="gramEnd"/>
      <w:r w:rsidRPr="00995639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995639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ese</w:t>
      </w:r>
      <w:r w:rsidRPr="00995639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nt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ed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995639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15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“portions”</w:t>
      </w:r>
      <w:r w:rsidR="005655A8">
        <w:rPr>
          <w:rFonts w:ascii="Arial" w:hAnsi="Arial" w:cs="Arial"/>
          <w:color w:val="2A2A29"/>
          <w:spacing w:val="6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9244A" w:rsidRPr="00995639" w:rsidRDefault="00C9244A">
      <w:pPr>
        <w:widowControl w:val="0"/>
        <w:tabs>
          <w:tab w:val="left" w:pos="4880"/>
        </w:tabs>
        <w:autoSpaceDE w:val="0"/>
        <w:autoSpaceDN w:val="0"/>
        <w:adjustRightInd w:val="0"/>
        <w:spacing w:after="0" w:line="240" w:lineRule="auto"/>
        <w:ind w:left="1637" w:right="5889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0"/>
          <w:szCs w:val="20"/>
          <w:lang w:val="en-US"/>
        </w:rPr>
        <w:t>meals</w:t>
      </w:r>
      <w:proofErr w:type="gramEnd"/>
      <w:r w:rsidRPr="00995639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8"/>
          <w:sz w:val="20"/>
          <w:szCs w:val="20"/>
          <w:lang w:val="en-US"/>
        </w:rPr>
        <w:t>se</w:t>
      </w:r>
      <w:r w:rsidRPr="00995639">
        <w:rPr>
          <w:rFonts w:ascii="Arial" w:hAnsi="Arial" w:cs="Arial"/>
          <w:color w:val="2A2A29"/>
          <w:spacing w:val="2"/>
          <w:w w:val="98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vings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lines</w:t>
      </w:r>
      <w:r w:rsidRPr="00995639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16-17</w:t>
      </w:r>
      <w:r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“an</w:t>
      </w:r>
      <w:r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ern”</w:t>
      </w:r>
      <w:r w:rsidRPr="00995639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9244A" w:rsidRPr="00995639" w:rsidRDefault="00C9244A">
      <w:pPr>
        <w:widowControl w:val="0"/>
        <w:tabs>
          <w:tab w:val="left" w:pos="492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w w:val="95"/>
          <w:sz w:val="20"/>
          <w:szCs w:val="20"/>
          <w:lang w:val="en-US"/>
        </w:rPr>
        <w:t>som</w:t>
      </w:r>
      <w:r w:rsidRPr="00995639">
        <w:rPr>
          <w:rFonts w:ascii="Arial" w:hAnsi="Arial" w:cs="Arial"/>
          <w:color w:val="2A2A29"/>
          <w:spacing w:val="-1"/>
          <w:w w:val="95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w w:val="95"/>
          <w:sz w:val="20"/>
          <w:szCs w:val="20"/>
          <w:lang w:val="en-US"/>
        </w:rPr>
        <w:t>thing</w:t>
      </w:r>
      <w:proofErr w:type="gramEnd"/>
      <w:r w:rsidRPr="00995639">
        <w:rPr>
          <w:rFonts w:ascii="Arial" w:hAnsi="Arial" w:cs="Arial"/>
          <w:color w:val="2A2A29"/>
          <w:spacing w:val="3"/>
          <w:w w:val="95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th</w:t>
      </w:r>
      <w:r w:rsidRPr="00995639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a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995639">
        <w:rPr>
          <w:rFonts w:ascii="Arial" w:hAnsi="Arial" w:cs="Arial"/>
          <w:color w:val="2A2A29"/>
          <w:spacing w:val="-9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is</w:t>
      </w:r>
      <w:r w:rsidRPr="00995639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2"/>
          <w:sz w:val="20"/>
          <w:szCs w:val="20"/>
          <w:lang w:val="en-US"/>
        </w:rPr>
        <w:t>w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995639">
        <w:rPr>
          <w:rFonts w:ascii="Arial" w:hAnsi="Arial" w:cs="Arial"/>
          <w:color w:val="2A2A29"/>
          <w:spacing w:val="2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ying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995639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995639">
        <w:rPr>
          <w:rFonts w:ascii="Times New Roman" w:hAnsi="Times New Roman"/>
          <w:b/>
          <w:bCs/>
          <w:color w:val="2A2A29"/>
          <w:spacing w:val="17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the</w:t>
      </w:r>
      <w:r w:rsidRPr="00995639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pla</w:t>
      </w:r>
      <w:r w:rsidRPr="00995639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c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whe</w:t>
      </w:r>
      <w:r w:rsidRPr="00995639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spacing w:val="14"/>
          <w:w w:val="9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peop</w:t>
      </w:r>
      <w:r w:rsidRPr="00995639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l</w:t>
      </w:r>
      <w:r w:rsidRPr="00995639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spacing w:val="-8"/>
          <w:w w:val="93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995639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995639">
        <w:rPr>
          <w:rFonts w:ascii="Arial" w:hAnsi="Arial" w:cs="Arial"/>
          <w:color w:val="2A2A29"/>
          <w:spacing w:val="-17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995639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erned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995639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23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“pictu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e” means: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9244A" w:rsidRPr="00995639" w:rsidRDefault="00C9244A">
      <w:pPr>
        <w:widowControl w:val="0"/>
        <w:tabs>
          <w:tab w:val="left" w:pos="4880"/>
        </w:tabs>
        <w:autoSpaceDE w:val="0"/>
        <w:autoSpaceDN w:val="0"/>
        <w:adjustRightInd w:val="0"/>
        <w:spacing w:after="0" w:line="240" w:lineRule="auto"/>
        <w:ind w:left="1637" w:right="592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sz w:val="20"/>
          <w:szCs w:val="20"/>
          <w:lang w:val="en-US"/>
        </w:rPr>
        <w:t>eality</w:t>
      </w:r>
      <w:proofErr w:type="gramEnd"/>
      <w:r w:rsidRPr="00995639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995639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3"/>
          <w:sz w:val="20"/>
          <w:szCs w:val="20"/>
          <w:lang w:val="en-US"/>
        </w:rPr>
        <w:t>d</w:t>
      </w:r>
      <w:r w:rsidRPr="00995639">
        <w:rPr>
          <w:rFonts w:ascii="Arial" w:hAnsi="Arial" w:cs="Arial"/>
          <w:color w:val="2A2A29"/>
          <w:spacing w:val="2"/>
          <w:w w:val="103"/>
          <w:sz w:val="20"/>
          <w:szCs w:val="20"/>
          <w:lang w:val="en-US"/>
        </w:rPr>
        <w:t>r</w:t>
      </w:r>
      <w:r w:rsidRPr="00995639">
        <w:rPr>
          <w:rFonts w:ascii="Arial" w:hAnsi="Arial" w:cs="Arial"/>
          <w:color w:val="2A2A29"/>
          <w:w w:val="94"/>
          <w:sz w:val="20"/>
          <w:szCs w:val="20"/>
          <w:lang w:val="en-US"/>
        </w:rPr>
        <w:t>awing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1" style="position:absolute;left:0;text-align:left;margin-left:289.6pt;margin-top:3.55pt;width:44.25pt;height:13pt;z-index:-25167923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32" style="position:absolute;left:0;text-align:left;margin-left:351.35pt;margin-top:3.55pt;width:54.55pt;height:13pt;z-index:-251678208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C9244A" w:rsidRPr="00995639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C9244A" w:rsidRPr="00995639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C9244A"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C9244A"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C9244A" w:rsidRPr="00995639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ements</w:t>
      </w:r>
      <w:r w:rsidR="00C9244A"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C9244A" w:rsidRPr="00995639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C9244A" w:rsidRPr="00995639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C9244A" w:rsidRPr="00995639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C9244A" w:rsidRPr="00995639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C9244A"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33" style="position:absolute;left:0;text-align:left;margin-left:386.65pt;margin-top:-.95pt;width:15.95pt;height:15.95pt;z-index:-2516771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7"/>
          <w:w w:val="94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eenage</w:t>
      </w:r>
      <w:r w:rsidR="00C9244A" w:rsidRPr="00995639">
        <w:rPr>
          <w:rFonts w:ascii="Arial" w:hAnsi="Arial" w:cs="Arial"/>
          <w:color w:val="2A2A29"/>
          <w:spacing w:val="5"/>
          <w:w w:val="94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9244A" w:rsidRPr="00995639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9244A" w:rsidRPr="00995639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healthie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25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</w:t>
      </w:r>
      <w:r w:rsidR="00C9244A" w:rsidRPr="00995639">
        <w:rPr>
          <w:rFonts w:ascii="Arial" w:hAnsi="Arial" w:cs="Arial"/>
          <w:color w:val="2A2A29"/>
          <w:w w:val="111"/>
          <w:position w:val="-1"/>
          <w:sz w:val="24"/>
          <w:szCs w:val="24"/>
          <w:lang w:val="en-US"/>
        </w:rPr>
        <w:t>Bri</w:t>
      </w:r>
      <w:r w:rsidR="00C9244A" w:rsidRPr="00995639">
        <w:rPr>
          <w:rFonts w:ascii="Arial" w:hAnsi="Arial" w:cs="Arial"/>
          <w:color w:val="2A2A29"/>
          <w:spacing w:val="-2"/>
          <w:w w:val="111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ain.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34" style="position:absolute;left:0;text-align:left;margin-left:386.65pt;margin-top:16.5pt;width:15.95pt;height:16pt;z-index:-2516761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ernment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C9244A"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C9244A"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="00C9244A" w:rsidRPr="00995639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C9244A"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mon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try</w:t>
      </w:r>
      <w:r w:rsidR="00C9244A" w:rsidRPr="00995639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o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4" w:after="0" w:line="270" w:lineRule="exact"/>
        <w:ind w:left="1673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proofErr w:type="gramEnd"/>
      <w:r w:rsidRPr="00995639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peop</w:t>
      </w:r>
      <w:r w:rsidRPr="00995639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 the UK</w:t>
      </w:r>
      <w:r w:rsidRPr="00995639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imp</w:t>
      </w:r>
      <w:r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ov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their</w:t>
      </w:r>
      <w:r w:rsidRPr="00995639">
        <w:rPr>
          <w:rFonts w:ascii="Arial" w:hAnsi="Arial" w:cs="Arial"/>
          <w:color w:val="2A2A29"/>
          <w:spacing w:val="26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</w:t>
      </w:r>
      <w:r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35" style="position:absolute;left:0;text-align:left;margin-left:386.65pt;margin-top:.5pt;width:15.95pt;height:16pt;z-index:-2516751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C9244A" w:rsidRPr="00995639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tudy</w:t>
      </w:r>
      <w:r w:rsidR="00C9244A" w:rsidRPr="00995639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was</w:t>
      </w:r>
      <w:r w:rsidR="00C9244A" w:rsidRPr="00995639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done</w:t>
      </w:r>
      <w:r w:rsidR="00C9244A" w:rsidRPr="00995639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by</w:t>
      </w:r>
      <w:r w:rsidR="00C9244A" w:rsidRPr="00995639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C9244A" w:rsidRPr="00995639">
        <w:rPr>
          <w:rFonts w:ascii="Arial" w:hAnsi="Arial" w:cs="Arial"/>
          <w:color w:val="2A2A29"/>
          <w:spacing w:val="-6"/>
          <w:w w:val="92"/>
          <w:position w:val="-1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ood</w:t>
      </w:r>
      <w:r w:rsidR="00C9244A" w:rsidRPr="00995639">
        <w:rPr>
          <w:rFonts w:ascii="Arial" w:hAnsi="Arial" w:cs="Arial"/>
          <w:color w:val="2A2A29"/>
          <w:spacing w:val="-12"/>
          <w:w w:val="92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Standa</w:t>
      </w:r>
      <w:r w:rsidR="00C9244A" w:rsidRPr="00995639">
        <w:rPr>
          <w:rFonts w:ascii="Arial" w:hAnsi="Arial" w:cs="Arial"/>
          <w:color w:val="2A2A29"/>
          <w:spacing w:val="-5"/>
          <w:w w:val="92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ds</w:t>
      </w:r>
      <w:r w:rsidR="00C9244A" w:rsidRPr="00995639">
        <w:rPr>
          <w:rFonts w:ascii="Arial" w:hAnsi="Arial" w:cs="Arial"/>
          <w:color w:val="2A2A29"/>
          <w:spacing w:val="23"/>
          <w:w w:val="92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Agency.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36" style="position:absolute;left:0;text-align:left;margin-left:386.65pt;margin-top:.5pt;width:15.95pt;height:16pt;z-index:-2516741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Child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C9244A" w:rsidRPr="00995639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="00C9244A" w:rsidRPr="00995639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="00C9244A" w:rsidRPr="00995639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</w:t>
      </w:r>
      <w:r w:rsidR="00C9244A" w:rsidRPr="00995639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9244A" w:rsidRPr="00995639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junk</w:t>
      </w:r>
      <w:r w:rsidR="00C9244A" w:rsidRPr="00995639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ood</w:t>
      </w:r>
      <w:r w:rsidR="00C9244A" w:rsidRPr="00995639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at</w:t>
      </w:r>
      <w:r w:rsidR="00C9244A" w:rsidRPr="00995639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schools.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995639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Pr="00995639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9"/>
          <w:sz w:val="24"/>
          <w:szCs w:val="24"/>
          <w:lang w:val="en-US"/>
        </w:rPr>
        <w:t>que</w:t>
      </w:r>
      <w:r w:rsidRPr="00995639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tions.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37" style="position:absolute;left:0;text-align:left;z-index:-251673088;mso-position-horizontal-relative:page;mso-position-vertical-relative:text" points="83.6pt,32.5pt,538.6pt,32.5pt" coordsize="9101,20" o:allowincell="f" filled="f" strokecolor="#2a2a29" strokeweight=".25pt">
            <v:path arrowok="t"/>
            <w10:wrap anchorx="page"/>
          </v:polylin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Which</w:t>
      </w:r>
      <w:r w:rsidR="00C9244A" w:rsidRPr="00995639">
        <w:rPr>
          <w:rFonts w:ascii="Arial" w:hAnsi="Arial" w:cs="Arial"/>
          <w:color w:val="2A2A29"/>
          <w:spacing w:val="2"/>
          <w:w w:val="9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age</w:t>
      </w:r>
      <w:r w:rsidR="00C9244A" w:rsidRPr="00995639">
        <w:rPr>
          <w:rFonts w:ascii="Arial" w:hAnsi="Arial" w:cs="Arial"/>
          <w:color w:val="2A2A29"/>
          <w:spacing w:val="-8"/>
          <w:w w:val="9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oup</w:t>
      </w:r>
      <w:r w:rsidR="00C9244A" w:rsidRPr="00995639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C9244A" w:rsidRPr="00995639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9244A" w:rsidRPr="00995639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ailing</w:t>
      </w:r>
      <w:r w:rsidR="00C9244A" w:rsidRPr="00995639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9244A" w:rsidRPr="00995639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C9244A" w:rsidRPr="00995639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ell?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38" style="position:absolute;left:0;text-align:left;z-index:-251672064;mso-position-horizontal-relative:page;mso-position-vertical-relative:text" points="83.6pt,-14.95pt,538.6pt,-14.95pt" coordsize="9101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139" style="position:absolute;left:0;text-align:left;z-index:-251671040;mso-position-horizontal-relative:page;mso-position-vertical-relative:text" points="83.6pt,34pt,538.6pt,34pt" coordsize="9101,20" o:allowincell="f" filled="f" strokecolor="#2a2a29" strokeweight=".25pt">
            <v:path arrowok="t"/>
            <w10:wrap anchorx="page"/>
          </v:polylin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C9244A" w:rsidRPr="00995639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these</w:t>
      </w:r>
      <w:r w:rsidR="00C9244A"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9244A" w:rsidRPr="00995639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40" style="position:absolute;left:0;text-align:left;z-index:-251670016;mso-position-horizontal-relative:page;mso-position-vertical-relative:text" points="83.6pt,-14.95pt,538.6pt,-14.95pt" coordsize="9101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141" style="position:absolute;left:0;text-align:left;z-index:-251668992;mso-position-horizontal-relative:page;mso-position-vertical-relative:text" points="83.6pt,34pt,538.6pt,34pt" coordsize="9101,20" o:allowincell="f" filled="f" strokecolor="#2a2a29" strokeweight=".25pt">
            <v:path arrowok="t"/>
            <w10:wrap anchorx="page"/>
          </v:polyline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C9244A" w:rsidRPr="00995639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oung</w:t>
      </w:r>
      <w:r w:rsidR="00C9244A" w:rsidRPr="00995639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child</w:t>
      </w:r>
      <w:r w:rsidR="00C9244A"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C9244A" w:rsidRPr="00995639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spacing w:val="35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diets</w:t>
      </w:r>
      <w:r w:rsidR="00C9244A" w:rsidRPr="00995639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15"/>
          <w:position w:val="-1"/>
          <w:sz w:val="24"/>
          <w:szCs w:val="24"/>
          <w:lang w:val="en-US"/>
        </w:rPr>
        <w:t>li</w:t>
      </w:r>
      <w:r w:rsidR="00C9244A" w:rsidRPr="00995639">
        <w:rPr>
          <w:rFonts w:ascii="Arial" w:hAnsi="Arial" w:cs="Arial"/>
          <w:color w:val="2A2A29"/>
          <w:spacing w:val="-5"/>
          <w:w w:val="115"/>
          <w:position w:val="-1"/>
          <w:sz w:val="24"/>
          <w:szCs w:val="24"/>
          <w:lang w:val="en-US"/>
        </w:rPr>
        <w:t>k</w:t>
      </w:r>
      <w:r w:rsidR="00C9244A" w:rsidRPr="00995639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e?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42" style="position:absolute;left:0;text-align:left;z-index:-251667968;mso-position-horizontal-relative:page;mso-position-vertical-relative:text" points="83.6pt,-14.95pt,538.6pt,-14.95pt" coordsize="9101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143" style="position:absolute;left:0;text-align:left;z-index:-251666944;mso-position-horizontal-relative:page;mso-position-vertical-relative:text" points="83.6pt,34pt,538.6pt,34pt" coordsize="9101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144" style="position:absolute;left:0;text-align:left;z-index:-251665920;mso-position-horizontal-relative:page;mso-position-vertical-relative:text" points="83.6pt,55.7pt,538.6pt,55.7pt" coordsize="9101,20" o:allowincell="f" filled="f" strokecolor="#2a2a29" strokeweight=".25pt">
            <v:path arrowok="t"/>
            <w10:wrap anchorx="page"/>
          </v:polyline>
        </w:pic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C9244A"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C9244A" w:rsidRPr="00995639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4"/>
          <w:w w:val="103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ent</w:t>
      </w:r>
      <w:r w:rsidR="00C9244A" w:rsidRPr="00995639">
        <w:rPr>
          <w:rFonts w:ascii="Arial" w:hAnsi="Arial" w:cs="Arial"/>
          <w:color w:val="2A2A29"/>
          <w:spacing w:val="-11"/>
          <w:w w:val="10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eality</w:t>
      </w:r>
      <w:r w:rsidR="00C9244A" w:rsidRPr="00995639">
        <w:rPr>
          <w:rFonts w:ascii="Arial" w:hAnsi="Arial" w:cs="Arial"/>
          <w:color w:val="2A2A29"/>
          <w:spacing w:val="4"/>
          <w:w w:val="10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C9244A" w:rsidRPr="00995639">
        <w:rPr>
          <w:rFonts w:ascii="Arial" w:hAnsi="Arial" w:cs="Arial"/>
          <w:color w:val="2A2A29"/>
          <w:w w:val="111"/>
          <w:sz w:val="24"/>
          <w:szCs w:val="24"/>
          <w:lang w:val="en-US"/>
        </w:rPr>
        <w:t>Bri</w:t>
      </w:r>
      <w:r w:rsidR="00C9244A" w:rsidRPr="00995639">
        <w:rPr>
          <w:rFonts w:ascii="Arial" w:hAnsi="Arial" w:cs="Arial"/>
          <w:color w:val="2A2A29"/>
          <w:spacing w:val="-2"/>
          <w:w w:val="11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ain?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  <w:sectPr w:rsidR="00C9244A" w:rsidRPr="00995639">
          <w:pgSz w:w="11920" w:h="16840"/>
          <w:pgMar w:top="1180" w:right="0" w:bottom="800" w:left="0" w:header="0" w:footer="608" w:gutter="0"/>
          <w:cols w:space="720" w:equalWidth="0">
            <w:col w:w="11920"/>
          </w:cols>
          <w:noEndnote/>
        </w:sect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180" style="position:absolute;margin-left:0;margin-top:-95pt;width:447.65pt;height:53.2pt;z-index:251679232" coordsize="8953,1064">
            <v:shape id="_x0000_s1181" type="#_x0000_t75" style="position:absolute;width:8953;height:1064;mso-position-horizontal-relative:margin">
              <v:imagedata r:id="rId15" o:title=""/>
            </v:shape>
            <v:shape id="_x0000_s118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rect id="_x0000_s1183" style="position:absolute;margin-left:56.6pt;margin-top:64.7pt;width:134pt;height:35pt;z-index:-251658752;mso-position-horizontal-relative:page;mso-position-vertical-relative:page" o:allowincell="f" filled="f" stroked="f">
            <v:textbox inset="0,0,0,0">
              <w:txbxContent>
                <w:p w:rsidR="00C9244A" w:rsidRDefault="00552C1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133.65pt;height:35.7pt">
                        <v:imagedata r:id="rId20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rect id="_x0000_s1184" style="position:absolute;margin-left:474.7pt;margin-top:71.85pt;width:50pt;height:14pt;z-index:-251657728;mso-position-horizontal-relative:page;mso-position-vertical-relative:page" o:allowincell="f" filled="f" stroked="f">
            <v:textbox inset="0,0,0,0">
              <w:txbxContent>
                <w:p w:rsidR="00C9244A" w:rsidRDefault="00C9244A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5" style="position:absolute;left:0;text-align:left;margin-left:182.2pt;margin-top:4.6pt;width:38.25pt;height:13pt;z-index:-251663872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C9244A" w:rsidRPr="00995639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C9244A" w:rsidRPr="00995639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C9244A" w:rsidRPr="00995639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9244A"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995639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withd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aw</w:t>
      </w:r>
      <w:r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mon</w:t>
      </w:r>
      <w:r w:rsidRPr="005655A8">
        <w:rPr>
          <w:rFonts w:ascii="Arial" w:hAnsi="Arial" w:cs="Arial"/>
          <w:b/>
          <w:i/>
          <w:color w:val="2A2A29"/>
          <w:spacing w:val="-3"/>
          <w:w w:val="95"/>
          <w:sz w:val="24"/>
          <w:szCs w:val="24"/>
          <w:lang w:val="en-US"/>
        </w:rPr>
        <w:t>e</w:t>
      </w:r>
      <w:r w:rsidRPr="005655A8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y</w:t>
      </w:r>
      <w:r w:rsidRPr="005655A8">
        <w:rPr>
          <w:rFonts w:ascii="Arial" w:hAnsi="Arial" w:cs="Arial"/>
          <w:b/>
          <w:i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mon</w:t>
      </w:r>
      <w:r w:rsidRPr="005655A8">
        <w:rPr>
          <w:rFonts w:ascii="Arial" w:hAnsi="Arial" w:cs="Arial"/>
          <w:b/>
          <w:i/>
          <w:color w:val="2A2A29"/>
          <w:spacing w:val="-3"/>
          <w:w w:val="95"/>
          <w:sz w:val="24"/>
          <w:szCs w:val="24"/>
          <w:lang w:val="en-US"/>
        </w:rPr>
        <w:t>e</w:t>
      </w:r>
      <w:r w:rsidRPr="005655A8">
        <w:rPr>
          <w:rFonts w:ascii="Arial" w:hAnsi="Arial" w:cs="Arial"/>
          <w:b/>
          <w:i/>
          <w:color w:val="2A2A29"/>
          <w:spacing w:val="1"/>
          <w:w w:val="95"/>
          <w:sz w:val="24"/>
          <w:szCs w:val="24"/>
          <w:lang w:val="en-US"/>
        </w:rPr>
        <w:t>y</w:t>
      </w:r>
      <w:r w:rsidRPr="005655A8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995639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ash</w:t>
      </w:r>
      <w:r w:rsidRPr="00995639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machine.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hambu</w:t>
      </w:r>
      <w:r w:rsidRPr="005655A8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r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 xml:space="preserve">ger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hambu</w:t>
      </w:r>
      <w:r w:rsidRPr="005655A8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r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gers</w:t>
      </w:r>
      <w:r w:rsidRPr="005655A8">
        <w:rPr>
          <w:rFonts w:ascii="Arial" w:hAnsi="Arial" w:cs="Arial"/>
          <w:b/>
          <w:i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us.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995639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ga</w:t>
      </w:r>
      <w:r w:rsidRPr="00995639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advi</w:t>
      </w:r>
      <w:r w:rsidRPr="005655A8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c</w:t>
      </w:r>
      <w:r w:rsidRPr="005655A8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e</w:t>
      </w:r>
      <w:r w:rsidRPr="005655A8">
        <w:rPr>
          <w:rFonts w:ascii="Arial" w:hAnsi="Arial" w:cs="Arial"/>
          <w:b/>
          <w:i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advi</w:t>
      </w:r>
      <w:r w:rsidRPr="005655A8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c</w:t>
      </w:r>
      <w:r w:rsidRPr="005655A8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es</w:t>
      </w:r>
      <w:r w:rsidRPr="00995639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eal</w:t>
      </w:r>
      <w:r w:rsidRPr="00995639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helpful.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oid</w:t>
      </w:r>
      <w:r w:rsidRPr="00995639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Pr="00995639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sugar</w:t>
      </w:r>
      <w:r w:rsidRPr="005655A8">
        <w:rPr>
          <w:rFonts w:ascii="Arial" w:hAnsi="Arial" w:cs="Arial"/>
          <w:b/>
          <w:i/>
          <w:color w:val="2A2A29"/>
          <w:spacing w:val="-13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sugars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995639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995639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</w:t>
      </w:r>
      <w:r w:rsidRPr="005655A8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l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ectricity</w:t>
      </w:r>
      <w:r w:rsidRPr="005655A8">
        <w:rPr>
          <w:rFonts w:ascii="Arial" w:hAnsi="Arial" w:cs="Arial"/>
          <w:b/>
          <w:i/>
          <w:color w:val="2A2A29"/>
          <w:spacing w:val="39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proofErr w:type="spellStart"/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</w:t>
      </w:r>
      <w:r w:rsidRPr="005655A8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l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ectricities</w:t>
      </w:r>
      <w:proofErr w:type="spellEnd"/>
      <w:r w:rsidRPr="00995639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cha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ge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w w:val="102"/>
          <w:sz w:val="24"/>
          <w:szCs w:val="24"/>
          <w:lang w:val="en-US"/>
        </w:rPr>
        <w:t>ompu</w:t>
      </w:r>
      <w:r w:rsidRPr="00995639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ening</w:t>
      </w:r>
      <w:r w:rsidRPr="00995639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5655A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music</w:t>
      </w:r>
      <w:r w:rsidRPr="005655A8">
        <w:rPr>
          <w:rFonts w:ascii="Arial" w:hAnsi="Arial" w:cs="Arial"/>
          <w:b/>
          <w:i/>
          <w:color w:val="2A2A29"/>
          <w:spacing w:val="-20"/>
          <w:sz w:val="24"/>
          <w:szCs w:val="24"/>
          <w:lang w:val="en-US"/>
        </w:rPr>
        <w:t xml:space="preserve"> </w:t>
      </w:r>
      <w:r w:rsidRPr="005655A8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Pr="005655A8">
        <w:rPr>
          <w:rFonts w:ascii="Arial" w:hAnsi="Arial" w:cs="Arial"/>
          <w:b/>
          <w:i/>
          <w:color w:val="2A2A29"/>
          <w:spacing w:val="-25"/>
          <w:w w:val="127"/>
          <w:sz w:val="24"/>
          <w:szCs w:val="24"/>
          <w:lang w:val="en-US"/>
        </w:rPr>
        <w:t xml:space="preserve"> </w:t>
      </w:r>
      <w:proofErr w:type="spellStart"/>
      <w:r w:rsidRPr="005655A8">
        <w:rPr>
          <w:rFonts w:ascii="Arial" w:hAnsi="Arial" w:cs="Arial"/>
          <w:b/>
          <w:i/>
          <w:color w:val="2A2A29"/>
          <w:w w:val="97"/>
          <w:sz w:val="24"/>
          <w:szCs w:val="24"/>
          <w:lang w:val="en-US"/>
        </w:rPr>
        <w:t>musics</w:t>
      </w:r>
      <w:proofErr w:type="spellEnd"/>
      <w:r w:rsidRPr="00995639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B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ey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on</w:t>
      </w:r>
      <w:r w:rsidRPr="00995639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é</w:t>
      </w:r>
      <w:r w:rsidRPr="00995639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6" style="position:absolute;left:0;text-align:left;margin-left:249.45pt;margin-top:3.55pt;width:13.05pt;height:13pt;z-index:-251662848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87" style="position:absolute;left:0;text-align:left;margin-left:280pt;margin-top:3.55pt;width:29.8pt;height:13pt;z-index:-251661824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9244A" w:rsidRPr="00995639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Fill</w:t>
      </w:r>
      <w:r w:rsidR="00C9244A" w:rsidRPr="00995639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9244A"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blanks</w:t>
      </w:r>
      <w:r w:rsidR="00C9244A" w:rsidRPr="00995639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C9244A" w:rsidRPr="00995639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erbs</w:t>
      </w:r>
      <w:r w:rsidR="00C9244A"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C9244A"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9244A"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C9244A"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>orm.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tabs>
          <w:tab w:val="left" w:pos="4060"/>
          <w:tab w:val="left" w:pos="4600"/>
        </w:tabs>
        <w:autoSpaceDE w:val="0"/>
        <w:autoSpaceDN w:val="0"/>
        <w:adjustRightInd w:val="0"/>
        <w:spacing w:after="0" w:line="382" w:lineRule="auto"/>
        <w:ind w:left="1559" w:right="389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8" style="position:absolute;left:0;text-align:left;margin-left:321.85pt;margin-top:-4.3pt;width:215pt;height:161pt;z-index:-251664896;mso-position-horizontal-relative:page" o:allowincell="f" filled="f" stroked="f">
            <v:textbox inset="0,0,0,0">
              <w:txbxContent>
                <w:p w:rsidR="00C9244A" w:rsidRDefault="00552C1B">
                  <w:pPr>
                    <w:spacing w:after="0" w:line="3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214.25pt;height:161.3pt">
                        <v:imagedata r:id="rId21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C9244A" w:rsidRPr="00995639">
        <w:rPr>
          <w:rFonts w:ascii="Arial" w:hAnsi="Arial" w:cs="Arial"/>
          <w:color w:val="2A2A29"/>
          <w:spacing w:val="-22"/>
          <w:w w:val="77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spacing w:val="-4"/>
          <w:w w:val="119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da</w:t>
      </w:r>
      <w:r w:rsidR="00C9244A"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9244A" w:rsidRPr="00995639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(1</w: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="00C9244A" w:rsidRPr="00995639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5655A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hom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ew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or</w:t>
      </w:r>
      <w:r w:rsidR="005655A8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="00C9244A"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ery quick</w:t>
      </w:r>
      <w:r w:rsidR="00C9244A"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</w:t>
      </w:r>
      <w:r w:rsidR="00C9244A"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aus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9244A"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wan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C9244A"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C9244A" w:rsidRPr="0099563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hel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C9244A" w:rsidRPr="00995639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my mothe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(2</w: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)</w:t>
      </w:r>
      <w:r w:rsidR="00C9244A" w:rsidRPr="00995639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 xml:space="preserve"> </w:t>
      </w:r>
      <w:r w:rsidR="00C9244A"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5655A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shopping</w:t>
      </w:r>
      <w:r w:rsidR="00C9244A" w:rsidRPr="00995639">
        <w:rPr>
          <w:rFonts w:ascii="Arial" w:hAnsi="Arial" w:cs="Arial"/>
          <w:color w:val="2A2A29"/>
          <w:w w:val="98"/>
          <w:sz w:val="24"/>
          <w:szCs w:val="24"/>
          <w:lang w:val="en-US"/>
        </w:rPr>
        <w:t>.</w:t>
      </w:r>
      <w:r w:rsidR="00C9244A" w:rsidRPr="00995639">
        <w:rPr>
          <w:rFonts w:ascii="Arial" w:hAnsi="Arial" w:cs="Arial"/>
          <w:color w:val="2A2A29"/>
          <w:spacing w:val="-9"/>
          <w:w w:val="9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Be</w:t>
      </w:r>
      <w:r w:rsidR="00C9244A" w:rsidRPr="00995639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>r</w:t>
      </w:r>
      <w:r w:rsidR="00C9244A"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</w:p>
    <w:p w:rsidR="00C9244A" w:rsidRPr="00995639" w:rsidRDefault="00C9244A">
      <w:pPr>
        <w:widowControl w:val="0"/>
        <w:tabs>
          <w:tab w:val="left" w:pos="3320"/>
          <w:tab w:val="left" w:pos="4680"/>
        </w:tabs>
        <w:autoSpaceDE w:val="0"/>
        <w:autoSpaceDN w:val="0"/>
        <w:adjustRightInd w:val="0"/>
        <w:spacing w:before="5" w:after="0" w:line="382" w:lineRule="auto"/>
        <w:ind w:left="1559" w:right="4552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9"/>
          <w:w w:val="107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>eft</w:t>
      </w:r>
      <w:r w:rsidRPr="00995639">
        <w:rPr>
          <w:rFonts w:ascii="Arial" w:hAnsi="Arial" w:cs="Arial"/>
          <w:color w:val="2A2A29"/>
          <w:w w:val="107"/>
          <w:sz w:val="24"/>
          <w:szCs w:val="24"/>
          <w:lang w:val="en-US"/>
        </w:rPr>
        <w:t>,</w:t>
      </w:r>
      <w:r w:rsidRPr="00995639">
        <w:rPr>
          <w:rFonts w:ascii="Arial" w:hAnsi="Arial" w:cs="Arial"/>
          <w:color w:val="2A2A29"/>
          <w:spacing w:val="-11"/>
          <w:w w:val="10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mu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(3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)</w:t>
      </w:r>
      <w:r w:rsidRPr="00995639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 xml:space="preserve"> </w:t>
      </w:r>
      <w:r w:rsidR="005655A8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>_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5655A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 xml:space="preserve">the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thing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5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sh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neede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995639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 xml:space="preserve">ould </w:t>
      </w:r>
      <w:r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(4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995639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5655A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r </w:t>
      </w:r>
      <w:r w:rsidRPr="00995639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5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birthda</w:t>
      </w:r>
      <w:r w:rsidRPr="00995639">
        <w:rPr>
          <w:rFonts w:ascii="Arial" w:hAnsi="Arial" w:cs="Arial"/>
          <w:color w:val="2A2A29"/>
          <w:spacing w:val="-19"/>
          <w:w w:val="10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tabs>
          <w:tab w:val="left" w:pos="3940"/>
          <w:tab w:val="left" w:pos="7180"/>
        </w:tabs>
        <w:autoSpaceDE w:val="0"/>
        <w:autoSpaceDN w:val="0"/>
        <w:adjustRightInd w:val="0"/>
        <w:spacing w:before="4" w:after="0" w:line="382" w:lineRule="auto"/>
        <w:ind w:left="1559" w:right="351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Mu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995639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(5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995639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5655A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sugge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tio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995639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6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Pr="00995639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shoul</w:t>
      </w:r>
      <w:r w:rsidRPr="00995639">
        <w:rPr>
          <w:rFonts w:ascii="Arial" w:hAnsi="Arial" w:cs="Arial"/>
          <w:color w:val="2A2A29"/>
          <w:w w:val="101"/>
          <w:sz w:val="24"/>
          <w:szCs w:val="24"/>
          <w:lang w:val="en-US"/>
        </w:rPr>
        <w:t>d</w:t>
      </w:r>
      <w:r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ba</w:t>
      </w:r>
      <w:r w:rsidRPr="00995639">
        <w:rPr>
          <w:rFonts w:ascii="Arial" w:hAnsi="Arial" w:cs="Arial"/>
          <w:color w:val="2A2A29"/>
          <w:spacing w:val="-7"/>
          <w:w w:val="99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cho</w:t>
      </w:r>
      <w:r w:rsidRPr="00995639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ola</w:t>
      </w:r>
      <w:r w:rsidRPr="00995639">
        <w:rPr>
          <w:rFonts w:ascii="Arial" w:hAnsi="Arial" w:cs="Arial"/>
          <w:color w:val="2A2A29"/>
          <w:spacing w:val="-4"/>
          <w:w w:val="104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98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995639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Thi</w:t>
      </w:r>
      <w:r w:rsidRPr="00995639">
        <w:rPr>
          <w:rFonts w:ascii="Arial" w:hAnsi="Arial" w:cs="Arial"/>
          <w:color w:val="2A2A29"/>
          <w:w w:val="98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-2"/>
          <w:w w:val="102"/>
          <w:sz w:val="20"/>
          <w:szCs w:val="20"/>
          <w:lang w:val="en-US"/>
        </w:rPr>
        <w:t>(6</w:t>
      </w:r>
      <w:r w:rsidRPr="00995639">
        <w:rPr>
          <w:rFonts w:ascii="Times New Roman" w:hAnsi="Times New Roman"/>
          <w:b/>
          <w:bCs/>
          <w:color w:val="2A2A29"/>
          <w:w w:val="102"/>
          <w:sz w:val="20"/>
          <w:szCs w:val="20"/>
          <w:lang w:val="en-US"/>
        </w:rPr>
        <w:t>)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-13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w w:val="108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382" w:lineRule="auto"/>
        <w:ind w:left="1559" w:right="5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sens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995639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aus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6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ado</w:t>
      </w:r>
      <w:r w:rsidRPr="00995639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cho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ola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!</w:t>
      </w:r>
      <w:r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Thi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2"/>
          <w:w w:val="105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eal</w:t>
      </w:r>
      <w:r w:rsidRPr="00995639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(7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     </w:t>
      </w:r>
      <w:r w:rsidRPr="00995639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happ</w:t>
      </w:r>
      <w:r w:rsidRPr="00995639">
        <w:rPr>
          <w:rFonts w:ascii="Arial" w:hAnsi="Arial" w:cs="Arial"/>
          <w:color w:val="2A2A29"/>
          <w:spacing w:val="-18"/>
          <w:w w:val="93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.</w:t>
      </w:r>
      <w:r w:rsidRPr="00995639">
        <w:rPr>
          <w:rFonts w:ascii="Arial" w:hAnsi="Arial" w:cs="Arial"/>
          <w:color w:val="2A2A29"/>
          <w:spacing w:val="20"/>
          <w:w w:val="9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1"/>
          <w:w w:val="93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995639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w w:val="11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o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shoppin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quick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aus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5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mu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995639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7"/>
          <w:w w:val="133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ot</w:t>
      </w:r>
      <w:r w:rsidRPr="00995639">
        <w:rPr>
          <w:rFonts w:ascii="Arial" w:hAnsi="Arial" w:cs="Arial"/>
          <w:color w:val="2A2A29"/>
          <w:w w:val="101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thing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o </w:t>
      </w:r>
      <w:r w:rsidRPr="00995639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(8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     </w:t>
      </w:r>
      <w:r w:rsidRPr="00995639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30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my birthda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party!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89" style="position:absolute;left:0;text-align:left;margin-left:193.55pt;margin-top:-2.9pt;width:78.4pt;height:25.95pt;z-index:-251660800;mso-position-horizontal-relative:page" coordorigin="3871,-58" coordsize="1568,519" o:allowincell="f">
            <v:rect id="_x0000_s1190" style="position:absolute;left:4001;top:71;width:599;height:260" o:allowincell="f" fillcolor="#dadada" stroked="f">
              <v:path arrowok="t"/>
            </v:rect>
            <v:rect id="_x0000_s1191" style="position:absolute;left:4723;top:71;width:586;height:260" o:allowincell="f" fillcolor="#dadada" stroked="f">
              <v:path arrowok="t"/>
            </v:rect>
            <w10:wrap anchorx="page"/>
          </v:group>
        </w:pict>
      </w:r>
      <w:r>
        <w:rPr>
          <w:noProof/>
        </w:rPr>
        <w:pict>
          <v:rect id="_x0000_s1192" style="position:absolute;left:0;text-align:left;margin-left:282.95pt;margin-top:3.55pt;width:35.9pt;height:13pt;z-index:-251659776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C9244A" w:rsidRPr="00995639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Fill</w:t>
      </w:r>
      <w:r w:rsidR="00C9244A" w:rsidRPr="00995639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9244A"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blanks</w:t>
      </w:r>
      <w:r w:rsidR="00C9244A" w:rsidRPr="00995639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with:</w:t>
      </w:r>
      <w:r w:rsidR="00C9244A" w:rsidRPr="00995639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much,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C9244A"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6"/>
          <w:w w:val="112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w w:val="112"/>
          <w:sz w:val="24"/>
          <w:szCs w:val="24"/>
          <w:lang w:val="en-US"/>
        </w:rPr>
        <w:t>ot</w:t>
      </w:r>
      <w:r w:rsidR="00C9244A" w:rsidRPr="00995639">
        <w:rPr>
          <w:rFonts w:ascii="Arial" w:hAnsi="Arial" w:cs="Arial"/>
          <w:color w:val="2A2A29"/>
          <w:spacing w:val="-15"/>
          <w:w w:val="11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-12"/>
          <w:w w:val="103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72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99"/>
          <w:sz w:val="24"/>
          <w:szCs w:val="24"/>
          <w:lang w:val="en-US"/>
        </w:rPr>
        <w:t>oo</w:t>
      </w:r>
      <w:r w:rsidRPr="00995639">
        <w:rPr>
          <w:rFonts w:ascii="Arial" w:hAnsi="Arial" w:cs="Arial"/>
          <w:color w:val="2A2A29"/>
          <w:spacing w:val="-5"/>
          <w:w w:val="99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in the fridge</w:t>
      </w:r>
      <w:r w:rsidRPr="00995639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wasn’t</w:t>
      </w:r>
      <w:r w:rsidRPr="00995639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milk,</w:t>
      </w:r>
      <w:r w:rsidRPr="00995639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5"/>
          <w:sz w:val="24"/>
          <w:szCs w:val="24"/>
          <w:lang w:val="en-US"/>
        </w:rPr>
        <w:t>sorry!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Some</w:t>
      </w:r>
      <w:r w:rsidRPr="00995639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ege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81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doc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995639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 child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995639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oo </w:t>
      </w:r>
      <w:r w:rsidRPr="00995639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10"/>
          <w:sz w:val="24"/>
          <w:szCs w:val="24"/>
          <w:lang w:val="en-US"/>
        </w:rPr>
        <w:t>fruit.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78" w:lineRule="auto"/>
        <w:ind w:left="1559" w:right="12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995639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shouldn’t</w:t>
      </w:r>
      <w:r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oo </w:t>
      </w:r>
      <w:r w:rsidRPr="00995639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ri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oes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995639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er</w:t>
      </w:r>
      <w:bookmarkStart w:id="0" w:name="_GoBack"/>
      <w:bookmarkEnd w:id="0"/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ening</w:t>
      </w:r>
      <w:r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 xml:space="preserve">or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C9244A" w:rsidRPr="00995639" w:rsidRDefault="00C9244A">
      <w:pPr>
        <w:widowControl w:val="0"/>
        <w:tabs>
          <w:tab w:val="left" w:pos="44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bought </w:t>
      </w:r>
      <w:r w:rsidRPr="00995639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eam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enough</w:t>
      </w:r>
      <w:r w:rsidRPr="00995639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one.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tabs>
          <w:tab w:val="left" w:pos="92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995639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dad</w:t>
      </w:r>
      <w:r w:rsidRPr="00995639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995639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diet.</w:t>
      </w:r>
      <w:r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995639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doc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995639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995639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995639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oo </w:t>
      </w:r>
      <w:r w:rsidRPr="00995639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52C1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cheese.</w:t>
      </w:r>
    </w:p>
    <w:p w:rsidR="00C9244A" w:rsidRPr="00995639" w:rsidRDefault="00C9244A">
      <w:pPr>
        <w:widowControl w:val="0"/>
        <w:tabs>
          <w:tab w:val="left" w:pos="92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  <w:sectPr w:rsidR="00C9244A" w:rsidRPr="00995639">
          <w:headerReference w:type="even" r:id="rId22"/>
          <w:headerReference w:type="default" r:id="rId23"/>
          <w:footerReference w:type="even" r:id="rId24"/>
          <w:footerReference w:type="default" r:id="rId25"/>
          <w:pgSz w:w="11920" w:h="16840"/>
          <w:pgMar w:top="190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>
        <w:rPr>
          <w:noProof/>
        </w:rPr>
        <w:lastRenderedPageBreak/>
        <w:pict>
          <v:group id="_x0000_s1196" style="position:absolute;margin-left:283.6pt;margin-top:-58.45pt;width:40.05pt;height:36.6pt;z-index:-251599360" coordorigin="5672,11" coordsize="801,732" o:regroupid="3" o:allowincell="f">
            <v:shape id="_x0000_s119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9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95" style="position:absolute;z-index:-25160038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1194" style="position:absolute;margin-left:0;margin-top:0;width:510pt;height:17pt;z-index:-251601408;mso-position-horizontal-relative:page;mso-position-vertical-relative:page" o:regroupid="3" o:allowincell="f" filled="f" stroked="f">
            <v:textbox inset="0,0,0,0">
              <w:txbxContent>
                <w:p w:rsidR="00995639" w:rsidRDefault="00552C1B" w:rsidP="0099563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513.2pt;height:17.3pt">
                        <v:imagedata r:id="rId7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9244A" w:rsidRDefault="00552C1B">
      <w:pPr>
        <w:widowControl w:val="0"/>
        <w:autoSpaceDE w:val="0"/>
        <w:autoSpaceDN w:val="0"/>
        <w:adjustRightInd w:val="0"/>
        <w:spacing w:after="0" w:line="240" w:lineRule="auto"/>
        <w:ind w:left="1245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11" type="#_x0000_t136" style="position:absolute;left:0;text-align:left;margin-left:96.2pt;margin-top:9.6pt;width:64.75pt;height:18pt;rotation:358;z-index:-251655680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WRITING"/>
            <w10:wrap anchorx="page"/>
          </v:shape>
        </w:pict>
      </w:r>
      <w:r>
        <w:rPr>
          <w:rFonts w:ascii="Arial" w:hAnsi="Arial" w:cs="Arial"/>
          <w:color w:val="000000"/>
          <w:sz w:val="11"/>
          <w:szCs w:val="11"/>
        </w:rPr>
        <w:pict>
          <v:shape id="_x0000_i1059" type="#_x0000_t75" style="width:133.65pt;height:35.7pt">
            <v:imagedata r:id="rId26" o:title=""/>
          </v:shape>
        </w:pict>
      </w:r>
    </w:p>
    <w:p w:rsidR="00C9244A" w:rsidRDefault="00C9244A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C9244A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319" w:lineRule="exact"/>
        <w:ind w:left="1247" w:right="-8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12" style="position:absolute;left:0;text-align:left;margin-left:210.4pt;margin-top:3.55pt;width:45.95pt;height:13pt;z-index:-251635200" o:regroupid="4" o:allowincell="f" fillcolor="#dadada" stroked="f">
            <v:path arrowok="t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A. </w:t>
      </w:r>
      <w:r w:rsidR="00C9244A" w:rsidRPr="00995639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C9244A" w:rsidRPr="00995639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C9244A" w:rsidRPr="00995639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C9244A" w:rsidRPr="00995639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C9244A" w:rsidRPr="00995639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dia</w:t>
      </w:r>
      <w:r w:rsidR="00C9244A" w:rsidRPr="00995639">
        <w:rPr>
          <w:rFonts w:ascii="Arial" w:hAnsi="Arial" w:cs="Arial"/>
          <w:color w:val="2A2A29"/>
          <w:spacing w:val="-5"/>
          <w:w w:val="106"/>
          <w:position w:val="-1"/>
          <w:sz w:val="24"/>
          <w:szCs w:val="24"/>
          <w:lang w:val="en-US"/>
        </w:rPr>
        <w:t>l</w:t>
      </w:r>
      <w:r w:rsidR="00C9244A" w:rsidRPr="00995639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ogue.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C9244A" w:rsidRPr="00995639" w:rsidRDefault="00552C1B" w:rsidP="0099563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210" style="position:absolute;z-index:-251591168" points="104.75pt,-67.9pt,56.4pt,-67.9pt,55.15pt,-67.8pt,54pt,-67.55pt,52.95pt,-67.15pt,51.95pt,-66.6pt,51.05pt,-65.95pt,50.3pt,-65.2pt,49.7pt,-64.3pt,49.25pt,-63.4pt,48.95pt,-62.4pt,48.9pt,-61.3pt,49pt,-60.25pt,49.3pt,-59.3pt,49.8pt,-58.35pt,50.4pt,-57.55pt,51.2pt,-56.8pt,52.1pt,-56.15pt,53.1pt,-55.6pt,54.2pt,-55.25pt,55.35pt,-55pt,56.6pt,-54.9pt,103.75pt,-54.9pt,103.75pt,-54.9pt,103.85pt,-55.2pt,104.45pt,-58.15pt,104.8pt,-61.2pt,104.95pt,-64.35pt,104.9pt,-65.35pt,104.9pt,-66.4pt,104.8pt,-67.45pt,104.75pt,-67.9pt" coordsize="1121,261" o:regroupid="3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209" style="position:absolute;z-index:-251592192" points="101.45pt,-48.35pt,60.85pt,-48.35pt,59.8pt,-48.05pt,58.85pt,-47.45pt,58.15pt,-46.65pt,57.7pt,-45.65pt,57.55pt,-44.55pt,57.55pt,-42.6pt,57.85pt,-41.55pt,58.45pt,-40.6pt,59.25pt,-39.9pt,60.25pt,-39.45pt,61.4pt,-39.25pt,95.55pt,-39.3pt,95.55pt,-39.3pt,95.8pt,-39.55pt,97.6pt,-41.85pt,99.25pt,-44.25pt,100.7pt,-46.8pt,101.45pt,-48.35pt" coordsize="878,182" o:regroupid="3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208" style="position:absolute;z-index:-251593216" points="29.55pt,-71.4pt,29.5pt,-71.2pt,29.35pt,-70.25pt,29.2pt,-69.2pt,29.05pt,-68.2pt,29pt,-67.2pt,28.9pt,-66.15pt,28.9pt,-65.1pt,29pt,-61.9pt,29.35pt,-58.7pt,30pt,-55.65pt,30.8pt,-52.7pt,31.85pt,-49.85pt,33.1pt,-47.1pt,34.55pt,-44.5pt,36.2pt,-42pt,38pt,-39.65pt,40pt,-37.5pt,42.15pt,-35.5pt,44.45pt,-33.65pt,46.85pt,-32pt,49.45pt,-30.5pt,52.1pt,-29.25pt,54.9pt,-28.2pt,57.75pt,-27.35pt,60.75pt,-26.75pt,63.8pt,-26.35pt,66.9pt,-26.25pt,70.05pt,-26.35pt,73.1pt,-26.75pt,76.05pt,-27.35pt,78.95pt,-28.2pt,81.7pt,-29.25pt,84.4pt,-30.5pt,86.95pt,-31.95pt,89.4pt,-33.6pt,91.65pt,-35.4pt,93.8pt,-37.4pt,95.8pt,-39.55pt,97.6pt,-41.8pt,99.25pt,-44.25pt,100.7pt,-46.8pt,101.95pt,-49.5pt,103pt,-52.25pt,103.85pt,-55.15pt,104.45pt,-58.1pt,104.85pt,-61.15pt,104.95pt,-64.3pt,104.95pt,-65.35pt,104.9pt,-66.35pt,104.85pt,-67.4pt,104.75pt,-68.4pt,104.6pt,-69.4pt,104.45pt,-70.4pt,104.3pt,-71.4pt,29.65pt,-71.4pt,29.65pt,-71.4pt,29.55pt,-71.4pt" coordsize="1521,903" o:regroupid="3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rect id="_x0000_s1207" style="position:absolute;margin-left:506.1pt;margin-top:0;width:89pt;height:29pt;z-index:-251594240;mso-position-horizontal-relative:page;mso-position-vertical-relative:page" o:regroupid="3" o:allowincell="f" filled="f" stroked="f">
            <v:textbox inset="0,0,0,0">
              <w:txbxContent>
                <w:p w:rsidR="00995639" w:rsidRDefault="00552C1B" w:rsidP="0099563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8" type="#_x0000_t75" style="width:89.3pt;height:28.2pt">
                        <v:imagedata r:id="rId8" o:title=""/>
                      </v:shape>
                    </w:pict>
                  </w:r>
                </w:p>
                <w:p w:rsidR="00995639" w:rsidRDefault="00995639" w:rsidP="009956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group id="_x0000_s1204" style="position:absolute;margin-left:-3.5pt;margin-top:-63.95pt;width:26.15pt;height:23.75pt;z-index:-251595264" coordorigin="9251,149" coordsize="523,475" o:regroupid="3" o:allowincell="f">
            <v:shape id="_x0000_s120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20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203" style="position:absolute;z-index:-251596288" points="11.8pt,-63.1pt,10.75pt,-63.05pt,9.85pt,-62.65pt,9.55pt,-62.4pt,8.9pt,-61.55pt,8.65pt,-60.6pt,8.7pt,-59.55pt,9.1pt,-58.65pt,11.6pt,-55.8pt,12.35pt,-55pt,.3pt,-55pt,-.75pt,-54.85pt,-1.6pt,-54.3pt,-2.25pt,-53.45pt,-2.55pt,-52.5pt,-2.45pt,-51.35pt,-2.1pt,-50.5pt,-1.15pt,-49.7pt,-.3pt,-49.3pt,11.3pt,-49.25pt,12.35pt,-49.25pt,11.6pt,-48.45pt,9.35pt,-45.95pt,8.8pt,-45.05pt,8.6pt,-44.1pt,8.8pt,-43pt,9.25pt,-42.15pt,9.55pt,-41.8pt,10.45pt,-41.3pt,11.4pt,-41.1pt,12.5pt,-41.25pt,13.35pt,-41.75pt,13.65pt,-42.05pt,20.8pt,-50pt,20.85pt,-50pt,21.15pt,-50.3pt,21.35pt,-50.6pt,21.5pt,-51pt,21.65pt,-51.35pt,21.75pt,-51.7pt,21.75pt,-52.55pt,21.65pt,-52.95pt,21.5pt,-53.3pt,21.35pt,-53.65pt,21.1pt,-54pt,20.8pt,-54.25pt,20.75pt,-54.25pt,13.6pt,-62.25pt,12.8pt,-62.85pt,11.8pt,-63.1pt" coordsize="486,441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group id="_x0000_s1200" style="position:absolute;margin-left:-93.25pt;margin-top:-66.95pt;width:33.05pt;height:30.1pt;z-index:-251597312" coordorigin="7456,89" coordsize="661,602" o:regroupid="3" o:allowincell="f">
            <v:shape id="_x0000_s120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20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199" style="position:absolute;z-index:-251598336" points="-74.7pt,-65.75pt,-75.65pt,-65.6pt,-76.45pt,-65.2pt,-76.8pt,-64.9pt,-77.45pt,-64.1pt,-77.85pt,-63.15pt,-77.9pt,-61.9pt,-77.7pt,-60.9pt,-77.35pt,-60.15pt,-74.2pt,-56.6pt,-73.3pt,-55.6pt,-88.45pt,-55.6pt,-89.5pt,-55.45pt,-90.45pt,-55.05pt,-91.3pt,-54.1pt,-91.85pt,-53.25pt,-92.05pt,-52.4pt,-92pt,-51.2pt,-91.65pt,-50.25pt,-91.15pt,-49.5pt,-90.3pt,-48.85pt,-89.4pt,-48.45pt,-74.6pt,-48.3pt,-73.3pt,-48.3pt,-74.2pt,-47.35pt,-77.05pt,-44.2pt,-77.6pt,-43.3pt,-77.9pt,-42.35pt,-77.85pt,-41.05pt,-77.55pt,-40.05pt,-77.15pt,-39.3pt,-76.8pt,-39pt,-75.9pt,-38.4pt,-74.95pt,-38.1pt,-73.65pt,-38.2pt,-72.7pt,-38.45pt,-71.95pt,-38.9pt,-71.65pt,-39.25pt,-62.6pt,-49.3pt,-62.55pt,-49.3pt,-62.2pt,-49.65pt,-61.9pt,-50.05pt,-61.7pt,-50.55pt,-61.55pt,-51pt,-61.45pt,-51.45pt,-61.45pt,-52.45pt,-61.55pt,-53pt,-61.75pt,-53.45pt,-61.95pt,-53.9pt,-62.25pt,-54.3pt,-62.6pt,-54.65pt,-62.65pt,-54.65pt,-71.65pt,-64.7pt,-72.5pt,-65.35pt,-73.4pt,-65.75pt,-74.7pt,-65.75pt" coordsize="613,554" o:regroupid="3" o:allowincell="f" stroked="f">
            <v:path arrowok="t"/>
          </v:polyline>
        </w:pict>
      </w:r>
      <w:r w:rsidR="00C9244A" w:rsidRPr="00995639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="00C9244A" w:rsidRPr="00995639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C9244A" w:rsidRPr="00995639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C9244A" w:rsidRPr="00995639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C9244A" w:rsidRPr="00995639">
          <w:footerReference w:type="even" r:id="rId27"/>
          <w:footerReference w:type="default" r:id="rId28"/>
          <w:pgSz w:w="11920" w:h="16840"/>
          <w:pgMar w:top="1180" w:right="0" w:bottom="280" w:left="0" w:header="0" w:footer="0" w:gutter="0"/>
          <w:cols w:num="2" w:space="720" w:equalWidth="0">
            <w:col w:w="5196" w:space="4125"/>
            <w:col w:w="2599"/>
          </w:cols>
          <w:noEndnote/>
        </w:sect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rect id="_x0000_s1213" style="position:absolute;margin-left:77.3pt;margin-top:9.15pt;width:162.7pt;height:234.95pt;z-index:-251634176" o:regroupid="4" o:allowincell="f" filled="f" fillcolor="#2a2a29" stroked="f">
            <v:path arrowok="t"/>
          </v:rect>
        </w:pict>
      </w:r>
    </w:p>
    <w:p w:rsidR="00C9244A" w:rsidRPr="00995639" w:rsidRDefault="00552C1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14" style="position:absolute;margin-left:84.1pt;margin-top:5.9pt;width:149.25pt;height:221.55pt;z-index:-251631104" coordsize="2985,4431" o:regroupid="4" o:allowincell="f" path="m226,l186,,152,,121,1,95,3,73,6,55,11,40,18,28,28,19,40,12,54,7,73,3,95,1,120,,150r,35l,225,,4203r,40l,4278r1,30l3,4334r3,22l11,4374r7,15l28,4401r12,10l54,4418r19,5l95,4426r25,2l150,4429r35,1l225,4430r2532,l2797,4430r35,-1l2862,4428r26,-2l2910,4423r19,-5l2944,4411r12,-9l2965,4390r7,-15l2977,4357r4,-22l2983,4309r1,-30l2984,4244r,-39l2984,226r,-40l2984,152r-1,-31l2981,95r-4,-22l2972,55r-7,-15l2956,28r-12,-9l2929,12,2911,7,2889,3,2863,1,2833,r-34,l2759,,226,xe" filled="f" strokecolor="#b3b3b3" strokeweight=".35275mm">
            <v:path arrowok="t"/>
          </v:shape>
        </w:pict>
      </w:r>
      <w:r>
        <w:rPr>
          <w:noProof/>
        </w:rPr>
        <w:pict>
          <v:rect id="_x0000_s1215" style="position:absolute;margin-left:84.15pt;margin-top:5.95pt;width:149pt;height:222pt;z-index:-251632128;mso-position-horizontal-relative:page" o:regroupid="4" o:allowincell="f" filled="f" stroked="f">
            <v:textbox inset="0,0,0,0">
              <w:txbxContent>
                <w:p w:rsidR="00C9244A" w:rsidRDefault="00552C1B">
                  <w:pPr>
                    <w:spacing w:after="0" w:line="4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149.2pt;height:222.35pt">
                        <v:imagedata r:id="rId29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16" style="position:absolute;z-index:-251633152" points="95.4pt,5.9pt,91.7pt,5.9pt,90.15pt,5.95pt,88.85pt,6.05pt,87.75pt,6.2pt,86.85pt,6.45pt,86.1pt,6.8pt,85.5pt,7.3pt,85.05pt,7.9pt,84.7pt,8.6pt,84.4pt,9.55pt,84.25pt,10.65pt,84.15pt,11.9pt,84.1pt,13.4pt,84.1pt,15.15pt,84.1pt,218.1pt,84.1pt,219.8pt,84.15pt,221.3pt,84.25pt,222.6pt,84.4pt,223.7pt,84.65pt,224.6pt,85pt,225.35pt,85.5pt,225.95pt,86.1pt,226.45pt,86.8pt,226.8pt,87.75pt,227.05pt,88.8pt,227.2pt,90.1pt,227.3pt,91.6pt,227.35pt,93.35pt,227.4pt,223.95pt,227.4pt,225.7pt,227.35pt,227.2pt,227.3pt,228.5pt,227.2pt,229.6pt,227.05pt,230.55pt,226.8pt,231.3pt,226.45pt,231.9pt,226pt,232.35pt,225.4pt,232.7pt,224.65pt,232.95pt,223.75pt,233.15pt,222.65pt,233.25pt,221.35pt,233.3pt,219.85pt,233.3pt,218.1pt,233.3pt,15.15pt,233.3pt,13.5pt,233.25pt,11.95pt,233.15pt,10.65pt,232.95pt,9.55pt,232.7pt,8.65pt,232.35pt,7.9pt,231.9pt,7.3pt,231.3pt,6.85pt,230.55pt,6.5pt,229.65pt,6.25pt,228.55pt,6.05pt,227.25pt,5.95pt,225.75pt,5.9pt,224.05pt,5.9pt,95.4pt,5.9pt" coordsize="2985,4431" o:regroupid="4" o:allowincell="f" stroked="f">
            <v:path arrowok="t"/>
          </v:polyline>
        </w:pict>
      </w:r>
    </w:p>
    <w:p w:rsidR="00C9244A" w:rsidRPr="00995639" w:rsidRDefault="00552C1B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217" style="position:absolute;z-index:-251625984;mso-position-horizontal-relative:page;mso-position-vertical-relative:page" points="520.15pt,156.25pt,244.6pt,156.25pt,242.05pt,156.25pt,239.8pt,156.3pt,237.75pt,156.4pt,236pt,156.55pt,234.4pt,156.8pt,233.05pt,157.15pt,231.9pt,157.6pt,230.9pt,158.15pt,230.1pt,158.9pt,229.4pt,159.75pt,228.9pt,160.8pt,228.45pt,162.05pt,228.15pt,163.5pt,227.9pt,165.2pt,227.75pt,167.1pt,227.65pt,169.3pt,227.65pt,171.75pt,227.6pt,174.45pt,227.6pt,288.5pt,196.75pt,318.05pt,227.6pt,312.05pt,537.15pt,312.05pt,537.15pt,174.45pt,537.15pt,171.75pt,537.1pt,169.3pt,537pt,167.1pt,536.85pt,165.2pt,536.6pt,163.5pt,536.3pt,162.05pt,535.9pt,160.8pt,535.35pt,159.75pt,534.7pt,158.9pt,533.85pt,158.15pt,532.85pt,157.6pt,531.7pt,157.15pt,530.35pt,156.8pt,528.8pt,156.55pt,527pt,156.4pt,524.95pt,156.3pt,522.7pt,156.25pt,520.15pt,156.25pt" coordsize="6808,4134" o:regroupid="5" o:allowincell="f" stroked="f">
            <v:path arrowok="t"/>
            <w10:wrap anchorx="page" anchory="page"/>
          </v:polyline>
        </w:pict>
      </w:r>
      <w:r>
        <w:rPr>
          <w:noProof/>
        </w:rPr>
        <w:pict>
          <v:polyline id="_x0000_s1218" style="position:absolute;z-index:-251627008;mso-position-horizontal-relative:page;mso-position-vertical-relative:page" points="537.15pt,311.25pt,227.6pt,311.25pt,227.6pt,343.9pt,227.65pt,346.65pt,227.65pt,349.1pt,227.75pt,351.25pt,227.9pt,353.15pt,228.15pt,354.85pt,228.45pt,356.3pt,228.9pt,357.55pt,229.4pt,358.6pt,230.1pt,359.5pt,230.9pt,360.2pt,231.9pt,360.8pt,233.05pt,361.25pt,234.4pt,361.55pt,236pt,361.8pt,237.75pt,362pt,239.8pt,362.05pt,242.05pt,362.15pt,244.6pt,362.15pt,520.15pt,362.15pt,522.7pt,362.15pt,524.95pt,362.05pt,527pt,362pt,528.8pt,361.8pt,530.35pt,361.55pt,531.7pt,361.25pt,532.85pt,360.8pt,533.85pt,360.2pt,534.7pt,359.5pt,535.35pt,358.6pt,535.9pt,357.55pt,536.3pt,356.3pt,536.6pt,354.85pt,536.85pt,353.15pt,537pt,351.25pt,537.1pt,349.1pt,537.15pt,346.65pt,537.15pt,343.9pt,537.15pt,311.25pt" coordsize="6808,4134" o:regroupid="5" o:allowincell="f" stroked="f">
            <v:path arrowok="t"/>
            <w10:wrap anchorx="page" anchory="page"/>
          </v:polyline>
        </w:pict>
      </w:r>
      <w:r>
        <w:rPr>
          <w:noProof/>
        </w:rPr>
        <w:pict>
          <v:shape id="_x0000_s1219" style="position:absolute;margin-left:196.75pt;margin-top:4.1pt;width:340.4pt;height:206.7pt;z-index:-251628032" coordsize="6808,4134" o:regroupid="4" o:allowincell="f" path="m617,425r,2220l,3236,617,3116r,592l617,3769r1,55l618,3873r2,43l623,3954r5,34l634,4017r9,25l653,4063r14,18l683,4095r20,12l726,4116r27,6l785,4127r35,4l861,4133r45,1l957,4134r57,l6411,4134r57,l6519,4134r45,-1l6605,4131r36,-4l6672,4122r27,-6l6722,4107r20,-12l6759,4081r13,-18l6783,4042r8,-25l6797,3988r5,-34l6805,3916r2,-43l6808,3824r,-55l6808,3708r,-1604l6808,1995r,-1570l6808,364r,-54l6807,261r-2,-44l6802,179r-5,-34l6791,116r-8,-25l6772,70,6759,53,6742,38,6722,27r-23,-9l6672,11,6641,6,6605,3,6564,1,6519,r-51,l6411,,1014,,957,,906,,861,1,820,3,785,6r-32,5l726,18r-23,9l683,38,667,53,653,70,643,91r-9,25l628,145r-5,34l620,217r-2,44l618,310r-1,54l617,425xe" filled="f" strokecolor="#9e9e9e" strokeweight="1pt">
            <v:path arrowok="t"/>
          </v:shape>
        </w:pict>
      </w:r>
      <w:r>
        <w:rPr>
          <w:noProof/>
        </w:rPr>
        <w:pict>
          <v:shape id="_x0000_s1220" style="position:absolute;margin-left:196.25pt;margin-top:2.55pt;width:342.35pt;height:206.75pt;z-index:-251629056" coordsize="6847,4135" o:regroupid="4" o:allowincell="f" path="m655,425r,2161l,3248,655,3116r,592l656,3769r,55l657,3873r2,43l662,3954r4,34l672,4017r9,25l692,4063r13,18l721,4095r20,12l764,4116r28,6l823,4127r36,4l899,4133r46,1l996,4134r56,l6450,4134r56,l6557,4134r46,-1l6643,4131r36,-4l6710,4122r28,-6l6761,4107r19,-12l6797,4081r13,-18l6821,4042r8,-25l6836,3988r4,-34l6843,3916r2,-43l6846,3824r,-55l6847,3708r,-1605l6847,1995r,-1570l6846,364r,-54l6845,261r-2,-44l6840,179r-4,-34l6829,116r-8,-25l6810,70,6797,53,6780,38,6761,27r-23,-9l6710,11,6679,6,6643,3,6603,1,6557,r-51,l6450,,1052,,996,,945,,899,1,859,3,823,6r-31,5l764,18r-23,9l721,38,705,53,692,70,681,91r-9,25l666,145r-4,34l659,217r-2,44l656,310r,54l655,425xe" filled="f" strokecolor="#9e9e9e" strokeweight="1pt">
            <v:path arrowok="t"/>
          </v:shape>
        </w:pict>
      </w:r>
      <w:r>
        <w:rPr>
          <w:noProof/>
        </w:rPr>
        <w:pict>
          <v:group id="_x0000_s1221" style="position:absolute;margin-left:196.25pt;margin-top:2.55pt;width:342.35pt;height:206.75pt;z-index:-251630080" coordorigin="3925,770" coordsize="6847,4135" o:regroupid="4" o:allowincell="f">
            <v:shape id="_x0000_s1222" style="position:absolute;left:3925;top:770;width:6847;height:4135;mso-position-horizontal-relative:page;mso-position-vertical-relative:page" coordsize="6847,4135" o:allowincell="f" path="m6846,3116r-6191,l656,3769r,55l657,3873r2,43l662,3954r4,34l672,4017r9,25l692,4063r13,18l721,4095r20,12l764,4116r28,6l823,4127r36,4l899,4132r46,2l996,4134r5510,l6557,4134r46,-2l6643,4131r36,-4l6710,4122r28,-6l6761,4107r19,-12l6797,4081r13,-18l6821,4042r8,-25l6836,3988r4,-34l6843,3916r2,-43l6846,3824r,-55l6846,3116e" fillcolor="#9e9e9e" stroked="f">
              <v:path arrowok="t"/>
            </v:shape>
            <v:shape id="_x0000_s1223" style="position:absolute;left:3925;top:770;width:6847;height:4135;mso-position-horizontal-relative:page;mso-position-vertical-relative:page" coordsize="6847,4135" o:allowincell="f" path="m6506,l996,,945,,899,1,859,3,823,6r-31,5l764,18r-23,9l721,38,705,53,692,70,681,91r-9,25l666,145r-4,34l659,217r-2,44l656,310r,54l655,2586,,3248,655,3116r6191,l6846,364r,-54l6845,261r-2,-44l6840,179r-4,-34l6829,116r-8,-25l6810,70,6797,53,6780,38,6761,27r-23,-9l6710,11,6679,6,6643,3,6603,1,6557,r-51,e" fillcolor="#9e9e9e" stroked="f">
              <v:path arrowok="t"/>
            </v:shape>
          </v:group>
        </w:pic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30" w:after="0" w:line="240" w:lineRule="auto"/>
        <w:ind w:left="4809" w:right="428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Pr="00995639">
        <w:rPr>
          <w:rFonts w:ascii="Times New Roman" w:hAnsi="Times New Roman"/>
          <w:b/>
          <w:bCs/>
          <w:color w:val="5C5B5B"/>
          <w:spacing w:val="19"/>
          <w:w w:val="114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0"/>
          <w:w w:val="90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w w:val="105"/>
          <w:sz w:val="24"/>
          <w:szCs w:val="24"/>
          <w:lang w:val="en-US"/>
        </w:rPr>
        <w:t>ai</w:t>
      </w:r>
      <w:r w:rsidRPr="00995639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,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8"/>
          <w:sz w:val="24"/>
          <w:szCs w:val="24"/>
          <w:lang w:val="en-US"/>
        </w:rPr>
        <w:t>p</w:t>
      </w:r>
      <w:r w:rsidRPr="00995639">
        <w:rPr>
          <w:rFonts w:ascii="Arial" w:hAnsi="Arial" w:cs="Arial"/>
          <w:color w:val="2A2A29"/>
          <w:spacing w:val="-6"/>
          <w:w w:val="108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ease?</w:t>
      </w:r>
    </w:p>
    <w:p w:rsidR="00C9244A" w:rsidRPr="00995639" w:rsidRDefault="00C9244A">
      <w:pPr>
        <w:widowControl w:val="0"/>
        <w:tabs>
          <w:tab w:val="left" w:pos="5960"/>
          <w:tab w:val="left" w:pos="10380"/>
        </w:tabs>
        <w:autoSpaceDE w:val="0"/>
        <w:autoSpaceDN w:val="0"/>
        <w:adjustRightInd w:val="0"/>
        <w:spacing w:before="44" w:after="0" w:line="240" w:lineRule="auto"/>
        <w:ind w:left="48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995639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995639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995639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(1)</w:t>
      </w:r>
      <w:r w:rsidRPr="00995639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</w:p>
    <w:p w:rsidR="00C9244A" w:rsidRPr="00995639" w:rsidRDefault="00C9244A">
      <w:pPr>
        <w:widowControl w:val="0"/>
        <w:tabs>
          <w:tab w:val="left" w:pos="10380"/>
        </w:tabs>
        <w:autoSpaceDE w:val="0"/>
        <w:autoSpaceDN w:val="0"/>
        <w:adjustRightInd w:val="0"/>
        <w:spacing w:before="24" w:after="0" w:line="240" w:lineRule="auto"/>
        <w:ind w:left="484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995639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Pr="00995639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5C5B5B"/>
          <w:spacing w:val="-24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19"/>
          <w:w w:val="77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es,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109"/>
          <w:sz w:val="24"/>
          <w:szCs w:val="24"/>
          <w:lang w:val="en-US"/>
        </w:rPr>
        <w:t>ar</w:t>
      </w:r>
      <w:r w:rsidRPr="00995639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w w:val="104"/>
          <w:sz w:val="20"/>
          <w:szCs w:val="20"/>
          <w:lang w:val="en-US"/>
        </w:rPr>
        <w:t>(2)</w:t>
      </w:r>
      <w:r w:rsidRPr="00995639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64" w:after="0" w:line="240" w:lineRule="auto"/>
        <w:ind w:left="5967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some</w:t>
      </w:r>
      <w:proofErr w:type="gramEnd"/>
      <w:r w:rsidRPr="00995639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v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ege</w:t>
      </w:r>
      <w:r w:rsidRPr="00995639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ab</w:t>
      </w:r>
      <w:r w:rsidRPr="00995639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soup,</w:t>
      </w:r>
      <w:r w:rsidRPr="00995639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ease.</w:t>
      </w:r>
    </w:p>
    <w:p w:rsidR="00C9244A" w:rsidRPr="00995639" w:rsidRDefault="00C9244A">
      <w:pPr>
        <w:widowControl w:val="0"/>
        <w:tabs>
          <w:tab w:val="left" w:pos="5960"/>
          <w:tab w:val="left" w:pos="10380"/>
        </w:tabs>
        <w:autoSpaceDE w:val="0"/>
        <w:autoSpaceDN w:val="0"/>
        <w:adjustRightInd w:val="0"/>
        <w:spacing w:before="24" w:after="0" w:line="240" w:lineRule="auto"/>
        <w:ind w:left="48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995639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995639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Cer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ain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995639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995639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(3)</w:t>
      </w:r>
      <w:r w:rsidRPr="00995639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4" w:after="0" w:line="278" w:lineRule="auto"/>
        <w:ind w:left="5967" w:right="1327" w:hanging="11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Pr="00995639">
        <w:rPr>
          <w:rFonts w:ascii="Times New Roman" w:hAnsi="Times New Roman"/>
          <w:b/>
          <w:bCs/>
          <w:color w:val="5C5B5B"/>
          <w:spacing w:val="19"/>
          <w:w w:val="114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995639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995639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995639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ham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995639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cheese pizza.</w:t>
      </w:r>
    </w:p>
    <w:p w:rsidR="00C9244A" w:rsidRPr="00995639" w:rsidRDefault="00C9244A">
      <w:pPr>
        <w:widowControl w:val="0"/>
        <w:tabs>
          <w:tab w:val="left" w:pos="5960"/>
          <w:tab w:val="left" w:pos="10380"/>
        </w:tabs>
        <w:autoSpaceDE w:val="0"/>
        <w:autoSpaceDN w:val="0"/>
        <w:adjustRightInd w:val="0"/>
        <w:spacing w:before="1" w:after="0" w:line="240" w:lineRule="auto"/>
        <w:ind w:left="48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995639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995639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995639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(4)</w:t>
      </w:r>
      <w:r w:rsidRPr="00995639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4" w:after="0" w:line="278" w:lineRule="auto"/>
        <w:ind w:left="5967" w:right="1875" w:hanging="11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7E7E7D"/>
          <w:w w:val="114"/>
          <w:sz w:val="20"/>
          <w:szCs w:val="20"/>
          <w:lang w:val="en-US"/>
        </w:rPr>
        <w:t>Customer:</w:t>
      </w:r>
      <w:r w:rsidRPr="00995639">
        <w:rPr>
          <w:rFonts w:ascii="Times New Roman" w:hAnsi="Times New Roman"/>
          <w:b/>
          <w:bCs/>
          <w:color w:val="7E7E7D"/>
          <w:spacing w:val="19"/>
          <w:w w:val="114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6"/>
          <w:sz w:val="24"/>
          <w:szCs w:val="24"/>
          <w:lang w:val="en-US"/>
        </w:rPr>
        <w:t>squeezed</w:t>
      </w:r>
      <w:r w:rsidRPr="00995639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ange jui</w:t>
      </w:r>
      <w:r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995639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ease.</w:t>
      </w:r>
    </w:p>
    <w:p w:rsidR="00C9244A" w:rsidRPr="00995639" w:rsidRDefault="00C9244A">
      <w:pPr>
        <w:widowControl w:val="0"/>
        <w:tabs>
          <w:tab w:val="left" w:pos="5960"/>
          <w:tab w:val="left" w:pos="10380"/>
        </w:tabs>
        <w:autoSpaceDE w:val="0"/>
        <w:autoSpaceDN w:val="0"/>
        <w:adjustRightInd w:val="0"/>
        <w:spacing w:before="1" w:after="0" w:line="240" w:lineRule="auto"/>
        <w:ind w:left="48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5C5B5B"/>
          <w:spacing w:val="-8"/>
          <w:w w:val="109"/>
          <w:sz w:val="20"/>
          <w:szCs w:val="20"/>
          <w:lang w:val="en-US"/>
        </w:rPr>
        <w:t>W</w:t>
      </w:r>
      <w:r w:rsidRPr="00995639">
        <w:rPr>
          <w:rFonts w:ascii="Times New Roman" w:hAnsi="Times New Roman"/>
          <w:b/>
          <w:bCs/>
          <w:color w:val="5C5B5B"/>
          <w:w w:val="109"/>
          <w:sz w:val="20"/>
          <w:szCs w:val="20"/>
          <w:lang w:val="en-US"/>
        </w:rPr>
        <w:t>aiter:</w:t>
      </w:r>
      <w:r w:rsidRPr="00995639">
        <w:rPr>
          <w:rFonts w:ascii="Times New Roman" w:hAnsi="Times New Roman"/>
          <w:b/>
          <w:bCs/>
          <w:color w:val="5C5B5B"/>
          <w:spacing w:val="-49"/>
          <w:w w:val="109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995639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(5)</w:t>
      </w:r>
      <w:r w:rsidRPr="00995639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995639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99563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24" w:after="0" w:line="270" w:lineRule="exact"/>
        <w:ind w:left="48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Times New Roman" w:hAnsi="Times New Roman"/>
          <w:b/>
          <w:bCs/>
          <w:color w:val="7E7E7D"/>
          <w:spacing w:val="-2"/>
          <w:w w:val="114"/>
          <w:position w:val="-1"/>
          <w:sz w:val="20"/>
          <w:szCs w:val="20"/>
          <w:lang w:val="en-US"/>
        </w:rPr>
        <w:t>Customer</w:t>
      </w:r>
      <w:r w:rsidRPr="00995639">
        <w:rPr>
          <w:rFonts w:ascii="Times New Roman" w:hAnsi="Times New Roman"/>
          <w:b/>
          <w:bCs/>
          <w:color w:val="7E7E7D"/>
          <w:w w:val="114"/>
          <w:position w:val="-1"/>
          <w:sz w:val="20"/>
          <w:szCs w:val="20"/>
          <w:lang w:val="en-US"/>
        </w:rPr>
        <w:t>:</w:t>
      </w:r>
      <w:r w:rsidRPr="00995639">
        <w:rPr>
          <w:rFonts w:ascii="Times New Roman" w:hAnsi="Times New Roman"/>
          <w:b/>
          <w:bCs/>
          <w:color w:val="7E7E7D"/>
          <w:spacing w:val="37"/>
          <w:w w:val="114"/>
          <w:position w:val="-1"/>
          <w:sz w:val="20"/>
          <w:szCs w:val="20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91"/>
          <w:position w:val="-1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h</w:t>
      </w:r>
      <w:r w:rsidRPr="00995639">
        <w:rPr>
          <w:rFonts w:ascii="Arial" w:hAnsi="Arial" w:cs="Arial"/>
          <w:color w:val="2A2A29"/>
          <w:spacing w:val="-9"/>
          <w:w w:val="91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5"/>
          <w:w w:val="91"/>
          <w:position w:val="-1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pacing w:val="-2"/>
          <w:w w:val="91"/>
          <w:position w:val="-1"/>
          <w:sz w:val="24"/>
          <w:szCs w:val="24"/>
          <w:lang w:val="en-US"/>
        </w:rPr>
        <w:t>es</w:t>
      </w:r>
      <w:r w:rsidRPr="00995639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,</w:t>
      </w:r>
      <w:r w:rsidRPr="00995639">
        <w:rPr>
          <w:rFonts w:ascii="Arial" w:hAnsi="Arial" w:cs="Arial"/>
          <w:color w:val="2A2A29"/>
          <w:spacing w:val="7"/>
          <w:w w:val="91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I’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Pr="00995639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li</w:t>
      </w:r>
      <w:r w:rsidRPr="00995639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k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5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cho</w:t>
      </w:r>
      <w:r w:rsidRPr="00995639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c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ola</w:t>
      </w:r>
      <w:r w:rsidRPr="00995639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mou</w:t>
      </w:r>
      <w:r w:rsidRPr="00995639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se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,</w:t>
      </w:r>
      <w:r w:rsidRPr="00995639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p</w:t>
      </w:r>
      <w:r w:rsidRPr="00995639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l</w:t>
      </w:r>
      <w:r w:rsidRPr="00995639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ease.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C9244A" w:rsidRPr="00995639" w:rsidRDefault="00552C1B">
      <w:pPr>
        <w:widowControl w:val="0"/>
        <w:autoSpaceDE w:val="0"/>
        <w:autoSpaceDN w:val="0"/>
        <w:adjustRightInd w:val="0"/>
        <w:spacing w:before="21" w:after="0" w:line="265" w:lineRule="auto"/>
        <w:ind w:left="1672" w:right="1274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24" style="position:absolute;left:0;text-align:left;margin-left:131.95pt;margin-top:4.6pt;width:30.25pt;height:13pt;z-index:-251656704;mso-position-horizontal-relative:page" o:allowincell="f" fillcolor="#dadada" stroked="f">
            <v:path arrowok="t"/>
            <w10:wrap anchorx="page"/>
          </v:rect>
        </w:pict>
      </w:r>
      <w:r w:rsidR="00C9244A" w:rsidRPr="00995639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9244A" w:rsidRPr="00995639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9244A" w:rsidRPr="00995639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C9244A" w:rsidRPr="00995639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email</w:t>
      </w:r>
      <w:r w:rsidR="00C9244A"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9244A" w:rsidRPr="00995639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C9244A"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C9244A"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C9244A" w:rsidRPr="00995639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inviting</w:t>
      </w:r>
      <w:r w:rsidR="00C9244A" w:rsidRPr="00995639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him/her</w:t>
      </w:r>
      <w:r w:rsidR="00C9244A" w:rsidRPr="00995639">
        <w:rPr>
          <w:rFonts w:ascii="Arial" w:hAnsi="Arial" w:cs="Arial"/>
          <w:color w:val="2A2A29"/>
          <w:spacing w:val="55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out</w:t>
      </w:r>
      <w:r w:rsidR="00C9244A" w:rsidRPr="00995639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9244A" w:rsidRPr="00995639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9244A"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meal.</w:t>
      </w:r>
      <w:r w:rsidR="00C9244A" w:rsidRPr="00995639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9244A" w:rsidRPr="00995639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C9244A" w:rsidRPr="00995639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>email</w:t>
      </w:r>
      <w:r w:rsidR="00C9244A" w:rsidRPr="00995639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C9244A"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C9244A" w:rsidRPr="00995639">
        <w:rPr>
          <w:rFonts w:ascii="Arial" w:hAnsi="Arial" w:cs="Arial"/>
          <w:color w:val="2A2A29"/>
          <w:sz w:val="24"/>
          <w:szCs w:val="24"/>
          <w:lang w:val="en-US"/>
        </w:rPr>
        <w:t xml:space="preserve">ou </w:t>
      </w:r>
      <w:r w:rsidR="00C9244A" w:rsidRPr="00995639">
        <w:rPr>
          <w:rFonts w:ascii="Arial" w:hAnsi="Arial" w:cs="Arial"/>
          <w:color w:val="2A2A29"/>
          <w:w w:val="103"/>
          <w:sz w:val="24"/>
          <w:szCs w:val="24"/>
          <w:lang w:val="en-US"/>
        </w:rPr>
        <w:t>should: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say</w:t>
      </w:r>
      <w:r w:rsidRPr="00995639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995639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(</w:t>
      </w:r>
      <w:r w:rsidRPr="00995639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riday</w:t>
      </w:r>
      <w:r w:rsidRPr="00995639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night</w:t>
      </w:r>
      <w:r w:rsidRPr="00995639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8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pm)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proofErr w:type="gramStart"/>
      <w:r w:rsidRPr="00995639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t</w:t>
      </w:r>
      <w:proofErr w:type="gramEnd"/>
      <w:r w:rsidRPr="00995639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995639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Pr="0099563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Pr="00995639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995639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Chinese</w:t>
      </w:r>
      <w:r w:rsidRPr="00995639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995639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Pr="00995639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102"/>
          <w:sz w:val="24"/>
          <w:szCs w:val="24"/>
          <w:lang w:val="en-US"/>
        </w:rPr>
        <w:t>ant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995639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94"/>
          <w:sz w:val="24"/>
          <w:szCs w:val="24"/>
          <w:lang w:val="en-US"/>
        </w:rPr>
        <w:t>say</w:t>
      </w:r>
      <w:r w:rsidRPr="00995639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995639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995639">
        <w:rPr>
          <w:rFonts w:ascii="Arial" w:hAnsi="Arial" w:cs="Arial"/>
          <w:color w:val="2A2A29"/>
          <w:sz w:val="24"/>
          <w:szCs w:val="24"/>
          <w:lang w:val="en-US"/>
        </w:rPr>
        <w:t>ou’ll</w:t>
      </w:r>
      <w:r w:rsidRPr="00995639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w w:val="102"/>
          <w:sz w:val="24"/>
          <w:szCs w:val="24"/>
          <w:lang w:val="en-US"/>
        </w:rPr>
        <w:t>meet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270" w:lineRule="exact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Pr="00995639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995639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50-80</w:t>
      </w:r>
      <w:r w:rsidRPr="00995639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Pr="00995639">
        <w:rPr>
          <w:rFonts w:ascii="Arial" w:hAnsi="Arial" w:cs="Arial"/>
          <w:color w:val="2A2A29"/>
          <w:spacing w:val="-2"/>
          <w:w w:val="102"/>
          <w:position w:val="-1"/>
          <w:sz w:val="24"/>
          <w:szCs w:val="24"/>
          <w:lang w:val="en-US"/>
        </w:rPr>
        <w:t>w</w:t>
      </w:r>
      <w:r w:rsidRPr="00995639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o</w:t>
      </w:r>
      <w:r w:rsidRPr="00995639">
        <w:rPr>
          <w:rFonts w:ascii="Arial" w:hAnsi="Arial" w:cs="Arial"/>
          <w:color w:val="2A2A29"/>
          <w:spacing w:val="-7"/>
          <w:w w:val="109"/>
          <w:position w:val="-1"/>
          <w:sz w:val="24"/>
          <w:szCs w:val="24"/>
          <w:lang w:val="en-US"/>
        </w:rPr>
        <w:t>r</w:t>
      </w:r>
      <w:r w:rsidRPr="00995639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ds.</w:t>
      </w:r>
    </w:p>
    <w:p w:rsidR="00C9244A" w:rsidRPr="00995639" w:rsidRDefault="00C9244A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5639" w:rsidRPr="00BA5603" w:rsidRDefault="00552C1B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  <w:r>
        <w:rPr>
          <w:noProof/>
        </w:rPr>
        <w:pict>
          <v:shape id="_x0000_s1225" type="#_x0000_t75" style="position:absolute;left:0;text-align:left;margin-left:82.5pt;margin-top:3.85pt;width:454.65pt;height:300.15pt;z-index:251691520">
            <v:imagedata r:id="rId30" o:title=""/>
          </v:shape>
        </w:pict>
      </w: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995639" w:rsidRPr="00BA5603" w:rsidRDefault="00995639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jc w:val="right"/>
        <w:rPr>
          <w:rFonts w:ascii="Arial" w:hAnsi="Arial" w:cs="Arial"/>
          <w:color w:val="2A2A29"/>
          <w:w w:val="97"/>
          <w:sz w:val="28"/>
          <w:szCs w:val="28"/>
          <w:lang w:val="en-US"/>
        </w:rPr>
      </w:pPr>
    </w:p>
    <w:p w:rsidR="00C9244A" w:rsidRDefault="00C9244A" w:rsidP="00552C1B">
      <w:pPr>
        <w:widowControl w:val="0"/>
        <w:autoSpaceDE w:val="0"/>
        <w:autoSpaceDN w:val="0"/>
        <w:adjustRightInd w:val="0"/>
        <w:spacing w:before="25" w:after="0" w:line="240" w:lineRule="auto"/>
        <w:ind w:left="1843" w:right="580"/>
        <w:rPr>
          <w:rFonts w:ascii="Arial" w:hAnsi="Arial" w:cs="Arial"/>
          <w:color w:val="000000"/>
          <w:sz w:val="28"/>
          <w:szCs w:val="28"/>
        </w:rPr>
      </w:pPr>
    </w:p>
    <w:sectPr w:rsidR="00C9244A">
      <w:type w:val="continuous"/>
      <w:pgSz w:w="11920" w:h="16840"/>
      <w:pgMar w:top="1180" w:right="0" w:bottom="80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44A" w:rsidRDefault="00C9244A" w:rsidP="006A5989">
      <w:pPr>
        <w:spacing w:after="0" w:line="240" w:lineRule="auto"/>
      </w:pPr>
      <w:r>
        <w:separator/>
      </w:r>
    </w:p>
  </w:endnote>
  <w:endnote w:type="continuationSeparator" w:id="0">
    <w:p w:rsidR="00C9244A" w:rsidRDefault="00C9244A" w:rsidP="006A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C9244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C9244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C9244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552C1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15.9pt;margin-top:800.5pt;width:24.8pt;height:16pt;z-index:-251648000;mso-position-horizontal-relative:page;mso-position-vertical-relative:page" o:allowincell="f" filled="f" stroked="f">
          <v:textbox inset="0,0,0,0">
            <w:txbxContent>
              <w:p w:rsidR="00C9244A" w:rsidRDefault="00C9244A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20" w:right="-6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t>190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C9244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C9244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44A" w:rsidRDefault="00C9244A" w:rsidP="006A5989">
      <w:pPr>
        <w:spacing w:after="0" w:line="240" w:lineRule="auto"/>
      </w:pPr>
      <w:r>
        <w:separator/>
      </w:r>
    </w:p>
  </w:footnote>
  <w:footnote w:type="continuationSeparator" w:id="0">
    <w:p w:rsidR="00C9244A" w:rsidRDefault="00C9244A" w:rsidP="006A5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552C1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6745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66432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65408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64384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63360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6233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457.65pt;margin-top:76.35pt;width:76.25pt;height:20pt;z-index:-251661312;mso-position-horizontal-relative:page;mso-position-vertical-relative:page" o:allowincell="f" filled="f" stroked="f">
          <v:textbox inset="0,0,0,0">
            <w:txbxContent>
              <w:p w:rsidR="00C9244A" w:rsidRDefault="00C9244A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sz w:val="36"/>
                    <w:szCs w:val="36"/>
                  </w:rPr>
                  <w:t>20</w:t>
                </w:r>
                <w:r>
                  <w:rPr>
                    <w:rFonts w:ascii="Arial" w:hAnsi="Arial" w:cs="Arial"/>
                    <w:color w:val="2A2A29"/>
                    <w:spacing w:val="-2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552C1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4" style="position:absolute;margin-left:0;margin-top:0;width:595.25pt;height:45.65pt;z-index:-251669504;mso-position-horizontal-relative:page;mso-position-vertical-relative:page" coordsize="11905,913" o:allowincell="f">
          <v:rect id="_x0000_s2065" style="position:absolute;width:10200;height:340;mso-position-horizontal-relative:page;mso-position-vertical-relative:page" o:allowincell="f" filled="f" stroked="f">
            <v:textbox inset="0,0,0,0">
              <w:txbxContent>
                <w:p w:rsidR="00C9244A" w:rsidRDefault="00552C1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0" type="#_x0000_t75" style="width:513.2pt;height:17.3pt">
                        <v:imagedata r:id="rId1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7" style="position:absolute;left:5672;top:11;width:801;height:732" coordorigin="5672,11" coordsize="801,732" o:allowincell="f">
            <v:shape id="_x0000_s206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7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1" style="position:absolute;left:7456;top:89;width:661;height:602" coordorigin="7456,89" coordsize="661,602" o:allowincell="f">
            <v:shape id="_x0000_s207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5" style="position:absolute;left:9251;top:149;width:523;height:475" coordorigin="9251,149" coordsize="523,475" o:allowincell="f">
            <v:shape id="_x0000_s207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8" style="position:absolute;left:10122;width:1780;height:580;mso-position-horizontal-relative:page;mso-position-vertical-relative:page" o:allowincell="f" filled="f" stroked="f">
            <v:textbox inset="0,0,0,0">
              <w:txbxContent>
                <w:p w:rsidR="00C9244A" w:rsidRDefault="00552C1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9.3pt;height:28.2pt">
                        <v:imagedata r:id="rId2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9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8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402.9pt;margin-top:49.55pt;width:136.7pt;height:11pt;z-index:-251668480;mso-position-horizontal-relative:page;mso-position-vertical-relative:page" o:allowincell="f" filled="f" stroked="f">
          <v:textbox inset="0,0,0,0">
            <w:txbxContent>
              <w:p w:rsidR="00C9244A" w:rsidRDefault="00C9244A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552C1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84" style="position:absolute;z-index:-25165824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85" style="position:absolute;margin-left:285.8pt;margin-top:18.6pt;width:37.8pt;height:34.55pt;z-index:-251657216;mso-position-horizontal-relative:page;mso-position-vertical-relative:page" coordorigin="5716,372" coordsize="756,691" o:allowincell="f">
          <v:shape id="_x0000_s2086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7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88" style="position:absolute;margin-left:220.05pt;margin-top:21.2pt;width:32.15pt;height:29.35pt;z-index:-251656192;mso-position-horizontal-relative:page;mso-position-vertical-relative:page" coordorigin="4401,424" coordsize="643,587" o:allowincell="f">
          <v:shape id="_x0000_s2089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90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1" style="position:absolute;margin-left:154.25pt;margin-top:23.8pt;width:26.5pt;height:24.15pt;z-index:-251655168;mso-position-horizontal-relative:page;mso-position-vertical-relative:page" coordorigin="3085,476" coordsize="530,483" o:allowincell="f">
          <v:shape id="_x0000_s2092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3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4" style="position:absolute;margin-left:88.55pt;margin-top:26.3pt;width:20.95pt;height:19.15pt;z-index:-251654144;mso-position-horizontal-relative:page;mso-position-vertical-relative:page" coordorigin="1771,526" coordsize="419,383" o:allowincell="f">
          <v:shape id="_x0000_s2095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6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97" style="position:absolute;z-index:-25165312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454.7pt;margin-top:70.2pt;width:71pt;height:20pt;z-index:-251652096;mso-position-horizontal-relative:page;mso-position-vertical-relative:page" o:allowincell="f" filled="f" stroked="f">
          <v:textbox inset="0,0,0,0">
            <w:txbxContent>
              <w:p w:rsidR="00C9244A" w:rsidRDefault="00C9244A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w w:val="74"/>
                    <w:sz w:val="36"/>
                    <w:szCs w:val="36"/>
                  </w:rPr>
                  <w:t>10</w:t>
                </w:r>
                <w:r>
                  <w:rPr>
                    <w:rFonts w:ascii="Arial" w:hAnsi="Arial" w:cs="Arial"/>
                    <w:color w:val="2A2A29"/>
                    <w:spacing w:val="2"/>
                    <w:w w:val="7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44A" w:rsidRDefault="00552C1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99" style="position:absolute;margin-left:0;margin-top:0;width:595.25pt;height:46.15pt;z-index:-251651072;mso-position-horizontal-relative:page;mso-position-vertical-relative:page" coordsize="11905,923" o:allowincell="f">
          <v:rect id="_x0000_s2100" style="position:absolute;width:10200;height:340;mso-position-horizontal-relative:page;mso-position-vertical-relative:page" o:allowincell="f" filled="f" stroked="f">
            <v:textbox inset="0,0,0,0">
              <w:txbxContent>
                <w:p w:rsidR="00C9244A" w:rsidRDefault="00552C1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2" type="#_x0000_t75" style="width:513.2pt;height:17.3pt">
                        <v:imagedata r:id="rId1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1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2" style="position:absolute;left:5672;top:11;width:801;height:732" coordorigin="5672,11" coordsize="801,732" o:allowincell="f">
            <v:shape id="_x0000_s210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5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6" style="position:absolute;left:7456;top:89;width:661;height:602" coordorigin="7456,89" coordsize="661,602" o:allowincell="f">
            <v:shape id="_x0000_s210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9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10" style="position:absolute;left:9251;top:149;width:523;height:475" coordorigin="9251,149" coordsize="523,475" o:allowincell="f">
            <v:shape id="_x0000_s211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3" style="position:absolute;left:10122;width:1780;height:580;mso-position-horizontal-relative:page;mso-position-vertical-relative:page" o:allowincell="f" filled="f" stroked="f">
            <v:textbox inset="0,0,0,0">
              <w:txbxContent>
                <w:p w:rsidR="00C9244A" w:rsidRDefault="00552C1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89.3pt;height:28.2pt">
                        <v:imagedata r:id="rId2" o:title=""/>
                      </v:shape>
                    </w:pict>
                  </w:r>
                </w:p>
                <w:p w:rsidR="00C9244A" w:rsidRDefault="00C9244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4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5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402.9pt;margin-top:49.55pt;width:136.7pt;height:11pt;z-index:-251650048;mso-position-horizontal-relative:page;mso-position-vertical-relative:page" o:allowincell="f" filled="f" stroked="f">
          <v:textbox inset="0,0,0,0">
            <w:txbxContent>
              <w:p w:rsidR="00C9244A" w:rsidRDefault="00C9244A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31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A2D"/>
    <w:rsid w:val="00103CEE"/>
    <w:rsid w:val="00107A2D"/>
    <w:rsid w:val="00552C1B"/>
    <w:rsid w:val="005655A8"/>
    <w:rsid w:val="006A5989"/>
    <w:rsid w:val="00995639"/>
    <w:rsid w:val="00BA5603"/>
    <w:rsid w:val="00C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31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9E88E069-B6D2-4BCA-B48A-C5FC9218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5A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55A8"/>
  </w:style>
  <w:style w:type="paragraph" w:styleId="Footer">
    <w:name w:val="footer"/>
    <w:basedOn w:val="Normal"/>
    <w:link w:val="FooterChar"/>
    <w:uiPriority w:val="99"/>
    <w:unhideWhenUsed/>
    <w:rsid w:val="005655A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5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://www/" TargetMode="External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3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116D68F-2A56-4ED5-873B-705524BA6F7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13</TotalTime>
  <Pages>5</Pages>
  <Words>1060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2014-06-20T17:09:00Z</dcterms:created>
  <dcterms:modified xsi:type="dcterms:W3CDTF">2014-07-01T15:13:00Z</dcterms:modified>
</cp:coreProperties>
</file>