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BBE" w:rsidRPr="00A45E10" w:rsidRDefault="00A21683">
      <w:pPr>
        <w:widowControl w:val="0"/>
        <w:tabs>
          <w:tab w:val="left" w:pos="1920"/>
        </w:tabs>
        <w:autoSpaceDE w:val="0"/>
        <w:autoSpaceDN w:val="0"/>
        <w:adjustRightInd w:val="0"/>
        <w:spacing w:before="10" w:after="0" w:line="824" w:lineRule="exact"/>
        <w:ind w:left="1098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group id="_x0000_s1026" style="position:absolute;left:0;text-align:left;margin-left:-11pt;margin-top:-63pt;width:447.65pt;height:53.2pt;z-index:251646464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953;height:1064;mso-position-horizontal-relative:margin">
              <v:imagedata r:id="rId5" o:title=""/>
            </v:shape>
            <v:shape id="_x0000_s1028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polyline id="_x0000_s1029" style="position:absolute;left:0;text-align:left;z-index:-251671040" points="107.4pt,4pt,105.75pt,4.05pt,104.15pt,4.25pt,102.6pt,4.55pt,101.1pt,5pt,99.65pt,5.55pt,98.25pt,6.2pt,96.9pt,6.95pt,95.65pt,7.8pt,94.45pt,8.75pt,93.3pt,9.8pt,92.25pt,10.95pt,91.3pt,12.15pt,90.45pt,13.4pt,89.7pt,14.75pt,89.05pt,16.15pt,88.5pt,17.6pt,88.05pt,19.1pt,87.75pt,20.65pt,87.55pt,22.25pt,87.5pt,23.9pt,87.55pt,25.55pt,87.75pt,27.15pt,88.05pt,28.7pt,88.5pt,30.2pt,89.05pt,31.65pt,89.7pt,33.05pt,90.45pt,34.4pt,91.3pt,35.7pt,92.25pt,36.9pt,93.3pt,38pt,94.45pt,39.05pt,95.65pt,40pt,96.9pt,40.85pt,98.25pt,41.6pt,99.65pt,42.25pt,101.1pt,42.8pt,102.6pt,43.25pt,104.15pt,43.6pt,105.75pt,43.75pt,107.4pt,43.85pt,109.05pt,43.75pt,110.65pt,43.6pt,112.2pt,43.25pt,113.7pt,42.8pt,115.15pt,42.25pt,116.55pt,41.6pt,117.9pt,40.85pt,119.2pt,40pt,120.4pt,39.05pt,121.5pt,38pt,122.55pt,36.9pt,123.5pt,35.7pt,124.35pt,34.4pt,125.1pt,33.05pt,125.75pt,31.65pt,126.3pt,30.2pt,126.75pt,28.7pt,127.1pt,27.15pt,127.25pt,25.55pt,127.35pt,23.9pt,127.25pt,22.25pt,127.1pt,20.65pt,126.75pt,19.1pt,126.3pt,17.6pt,125.75pt,16.15pt,125.1pt,14.75pt,124.35pt,13.4pt,123.5pt,12.15pt,122.55pt,10.95pt,121.5pt,9.8pt,120.4pt,8.75pt,119.2pt,7.8pt,117.9pt,6.95pt,116.55pt,6.2pt,115.15pt,5.55pt,113.7pt,5pt,112.2pt,4.55pt,110.65pt,4.25pt,109.05pt,4.05pt,107.4pt,4pt" coordsize="797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30" style="position:absolute;left:0;text-align:left;z-index:-251672064" points="60.55pt,1.25pt,56.7pt,1.25pt,55.1pt,1.25pt,53.65pt,1.35pt,52.35pt,1.45pt,51.25pt,1.6pt,50.25pt,1.85pt,49.45pt,2.15pt,48.75pt,2.5pt,48.15pt,3pt,47.65pt,3.6pt,47.3pt,4.3pt,47pt,5.1pt,46.75pt,6.1pt,46.6pt,7.2pt,46.5pt,8.5pt,46.4pt,9.95pt,46.4pt,11.55pt,46.4pt,13.4pt,46.4pt,34.45pt,46.4pt,36.25pt,46.4pt,37.9pt,46.5pt,39.3pt,46.6pt,40.6pt,46.75pt,41.7pt,47pt,42.7pt,47.3pt,43.5pt,47.65pt,44.2pt,48.15pt,44.8pt,48.75pt,45.3pt,49.45pt,45.65pt,50.25pt,45.95pt,51.25pt,46.2pt,52.35pt,46.35pt,53.65pt,46.45pt,55.1pt,46.55pt,56.7pt,46.55pt,58.5pt,46.6pt,315.5pt,46.6pt,317.3pt,46.55pt,318.95pt,46.55pt,320.4pt,46.45pt,321.65pt,46.35pt,322.8pt,46.2pt,323.75pt,45.95pt,324.6pt,45.65pt,325.3pt,45.3pt,325.9pt,44.8pt,326.35pt,44.2pt,326.75pt,43.5pt,327.05pt,42.7pt,327.25pt,41.7pt,327.45pt,40.6pt,327.55pt,39.3pt,327.6pt,37.9pt,327.65pt,36.25pt,327.65pt,34.45pt,327.65pt,13.4pt,327.65pt,11.55pt,327.6pt,9.95pt,327.55pt,8.5pt,327.45pt,7.2pt,327.25pt,6.1pt,327.05pt,5.1pt,326.75pt,4.3pt,326.35pt,3.6pt,325.9pt,3pt,325.3pt,2.5pt,324.6pt,2.15pt,323.75pt,1.85pt,322.8pt,1.6pt,321.65pt,1.45pt,320.4pt,1.35pt,318.95pt,1.25pt,317.3pt,1.25pt,60.55pt,1.25pt" coordsize="5625,907" o:regroupid="1" o:allowincell="f" fillcolor="#e3e3e3" stroked="f">
            <v:path arrowok="t"/>
          </v:polyline>
        </w:pict>
      </w:r>
      <w:r>
        <w:rPr>
          <w:noProof/>
        </w:rPr>
        <w:pict>
          <v:shape id="_x0000_s1031" style="position:absolute;left:0;text-align:left;margin-left:57.65pt;margin-top:56.1pt;width:474.25pt;height:97.2pt;z-index:-251691520;mso-position-horizontal-relative:page;mso-position-vertical-relative:text" coordsize="9485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DF4BBE" w:rsidRPr="00A45E10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DF4BBE" w:rsidRPr="00A45E10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DF4BBE" w:rsidRPr="00A45E10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3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 w:rsidRPr="00A45E10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DF4BBE" w:rsidRPr="00A45E10" w:rsidRDefault="00A2168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polyline id="_x0000_s1032" style="position:absolute;z-index:-251700736;mso-position-horizontal-relative:page;mso-position-vertical-relative:text" points="525.8pt,2.9pt,524.15pt,2.9pt,427.15pt,6.3pt,425.65pt,6.4pt,424.4pt,6.55pt,423.35pt,6.75pt,422.5pt,7.05pt,421.75pt,7.4pt,421.2pt,7.85pt,420.75pt,8.45pt,420.45pt,9.15pt,420.2pt,10.05pt,420.1pt,11.1pt,420.05pt,12.35pt,420.05pt,13.8pt,420.05pt,15.45pt,420.15pt,17.35pt,420.25pt,21.05pt,420.3pt,23pt,420.4pt,24.65pt,420.5pt,26.15pt,420.65pt,27.4pt,420.85pt,28.45pt,421.1pt,29.3pt,421.45pt,30.05pt,421.95pt,30.6pt,422.55pt,31.05pt,423.25pt,31.35pt,424.15pt,31.6pt,425.2pt,31.7pt,426.45pt,31.75pt,427.9pt,31.75pt,429.55pt,31.75pt,524.9pt,28.4pt,526.55pt,28.35pt,528.05pt,28.25pt,529.3pt,28.1pt,530.35pt,27.9pt,531.2pt,27.6pt,531.95pt,27.25pt,532.5pt,26.8pt,532.95pt,26.2pt,533.25pt,25.5pt,533.5pt,24.6pt,533.6pt,23.55pt,533.65pt,22.3pt,533.7pt,20.85pt,533.65pt,19.2pt,533.6pt,17.3pt,533.45pt,13.6pt,533.4pt,11.65pt,533.3pt,10pt,533.2pt,8.5pt,533.05pt,7.25pt,532.85pt,6.2pt,532.6pt,5.35pt,532.25pt,4.6pt,531.75pt,4.05pt,531.15pt,3.6pt,530.45pt,3.3pt,529.55pt,3.05pt,528.5pt,2.95pt,527.25pt,2.9pt,525.8pt,2.9pt" coordsize="2273,578" o:allowincell="f" fillcolor="#9e9e9e" stroked="f">
            <v:path arrowok="t"/>
            <w10:wrap anchorx="page"/>
          </v:polylin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margin-left:461.85pt;margin-top:11.3pt;width:30.95pt;height:14.5pt;rotation:359;z-index:-251683328;mso-position-horizontal-relative:page" o:allowincell="f" stroked="f">
            <v:shadow color="#868686"/>
            <o:extrusion v:ext="view" autorotationcenter="t"/>
            <v:textpath style="font-family:&quot;Arial&quot;;font-size:14pt;v-text-kern:t" string="CEI "/>
            <w10:wrap anchorx="page"/>
          </v:shape>
        </w:pict>
      </w:r>
      <w:r w:rsidR="00DF4BBE" w:rsidRPr="00A45E10">
        <w:rPr>
          <w:rFonts w:ascii="Arial" w:hAnsi="Arial" w:cs="Arial"/>
          <w:color w:val="2A2A29"/>
          <w:w w:val="97"/>
          <w:sz w:val="36"/>
          <w:szCs w:val="36"/>
          <w:lang w:val="en-US"/>
        </w:rPr>
        <w:t>Healt</w:t>
      </w:r>
      <w:r w:rsidR="00DF4BBE" w:rsidRPr="00A45E10">
        <w:rPr>
          <w:rFonts w:ascii="Arial" w:hAnsi="Arial" w:cs="Arial"/>
          <w:color w:val="2A2A29"/>
          <w:spacing w:val="-3"/>
          <w:w w:val="97"/>
          <w:sz w:val="36"/>
          <w:szCs w:val="36"/>
          <w:lang w:val="en-US"/>
        </w:rPr>
        <w:t>h</w:t>
      </w:r>
      <w:r w:rsidR="00DF4BBE" w:rsidRPr="00A45E10">
        <w:rPr>
          <w:rFonts w:ascii="Arial" w:hAnsi="Arial" w:cs="Arial"/>
          <w:color w:val="2A2A29"/>
          <w:w w:val="97"/>
          <w:sz w:val="36"/>
          <w:szCs w:val="36"/>
          <w:lang w:val="en-US"/>
        </w:rPr>
        <w:t>y</w:t>
      </w:r>
      <w:r w:rsidR="00DF4BBE" w:rsidRPr="00A45E10">
        <w:rPr>
          <w:rFonts w:ascii="Arial" w:hAnsi="Arial" w:cs="Arial"/>
          <w:color w:val="2A2A29"/>
          <w:spacing w:val="-6"/>
          <w:w w:val="97"/>
          <w:sz w:val="36"/>
          <w:szCs w:val="36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36"/>
          <w:szCs w:val="36"/>
          <w:lang w:val="en-US"/>
        </w:rPr>
        <w:t>e</w:t>
      </w:r>
      <w:r w:rsidR="00DF4BBE" w:rsidRPr="00A45E10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a</w:t>
      </w:r>
      <w:r w:rsidR="00DF4BBE" w:rsidRPr="00A45E10">
        <w:rPr>
          <w:rFonts w:ascii="Arial" w:hAnsi="Arial" w:cs="Arial"/>
          <w:color w:val="2A2A29"/>
          <w:sz w:val="36"/>
          <w:szCs w:val="36"/>
          <w:lang w:val="en-US"/>
        </w:rPr>
        <w:t>ting</w:t>
      </w:r>
      <w:r w:rsidR="00DF4BBE" w:rsidRPr="00A45E10">
        <w:rPr>
          <w:rFonts w:ascii="Arial" w:hAnsi="Arial" w:cs="Arial"/>
          <w:color w:val="2A2A29"/>
          <w:spacing w:val="-36"/>
          <w:sz w:val="36"/>
          <w:szCs w:val="36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36"/>
          <w:szCs w:val="36"/>
          <w:lang w:val="en-US"/>
        </w:rPr>
        <w:t>habits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DF4BBE" w:rsidRPr="00A45E10">
          <w:type w:val="continuous"/>
          <w:pgSz w:w="11920" w:h="16840"/>
          <w:pgMar w:top="1260" w:right="1140" w:bottom="280" w:left="220" w:header="720" w:footer="720" w:gutter="0"/>
          <w:cols w:num="2" w:space="720" w:equalWidth="0">
            <w:col w:w="2344" w:space="341"/>
            <w:col w:w="7875"/>
          </w:cols>
          <w:noEndnote/>
        </w:sect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A45E10" w:rsidRDefault="00DF4BBE">
      <w:pPr>
        <w:widowControl w:val="0"/>
        <w:autoSpaceDE w:val="0"/>
        <w:autoSpaceDN w:val="0"/>
        <w:adjustRightInd w:val="0"/>
        <w:spacing w:before="30" w:after="0" w:line="352" w:lineRule="auto"/>
        <w:ind w:left="1181" w:right="293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A45E10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A45E1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A45E10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A45E1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A45E10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A45E1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A45E10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A45E1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A45E10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before="30" w:after="0" w:line="352" w:lineRule="auto"/>
        <w:ind w:left="1181" w:right="29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A45E10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A45E10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A45E1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A45E10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A45E10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A45E10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A45E10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A45E10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A45E1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A45E10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44" w:lineRule="exact"/>
        <w:ind w:left="1181" w:right="30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A45E10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A45E1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A45E10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A45E10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A45E10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A45E10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A45E10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A45E10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A45E1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A45E10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A45E10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A45E10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A45E10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34" style="position:absolute;left:0;text-align:left;margin-left:130.45pt;margin-top:4.6pt;width:32.75pt;height:13pt;z-index:-251699712;mso-position-horizontal-relative:page" o:allowincell="f" fillcolor="#dadada" stroked="f">
            <v:path arrowok="t"/>
            <w10:wrap anchorx="page"/>
          </v:rect>
        </w:pict>
      </w:r>
      <w:r w:rsidR="00DF4BBE" w:rsidRPr="00A45E1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DF4BBE" w:rsidRPr="00A45E10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DF4BBE"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4BBE" w:rsidRPr="00A45E10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4BBE" w:rsidRPr="00A45E1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DF4BBE" w:rsidRPr="00A45E10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DF4BBE" w:rsidRPr="00A45E10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4BBE" w:rsidRPr="00A45E1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DF4BBE" w:rsidRPr="00A45E1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="00DF4BBE" w:rsidRPr="00A45E10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DF4BBE" w:rsidRPr="00A45E1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DF4BBE"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DF4BBE" w:rsidRPr="00A45E10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under</w:t>
      </w:r>
      <w:r w:rsidR="00DF4BBE" w:rsidRPr="00A45E10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4BBE" w:rsidRPr="00A45E1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F4BBE" w:rsidRPr="00A45E1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DF4BBE" w:rsidRPr="00A45E10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w w:val="108"/>
          <w:sz w:val="24"/>
          <w:szCs w:val="24"/>
          <w:lang w:val="en-US"/>
        </w:rPr>
        <w:t>pictu</w:t>
      </w:r>
      <w:r w:rsidR="00DF4BBE" w:rsidRPr="00A45E10">
        <w:rPr>
          <w:rFonts w:ascii="Arial" w:hAnsi="Arial" w:cs="Arial"/>
          <w:color w:val="2A2A29"/>
          <w:spacing w:val="-7"/>
          <w:w w:val="108"/>
          <w:sz w:val="24"/>
          <w:szCs w:val="24"/>
          <w:lang w:val="en-US"/>
        </w:rPr>
        <w:t>r</w:t>
      </w:r>
      <w:r w:rsidR="00DF4BBE" w:rsidRPr="00A45E10">
        <w:rPr>
          <w:rFonts w:ascii="Arial" w:hAnsi="Arial" w:cs="Arial"/>
          <w:color w:val="2A2A29"/>
          <w:w w:val="98"/>
          <w:sz w:val="24"/>
          <w:szCs w:val="24"/>
          <w:lang w:val="en-US"/>
        </w:rPr>
        <w:t>es.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4BBE" w:rsidRPr="00A21683" w:rsidRDefault="00A21683">
      <w:pPr>
        <w:widowControl w:val="0"/>
        <w:autoSpaceDE w:val="0"/>
        <w:autoSpaceDN w:val="0"/>
        <w:adjustRightInd w:val="0"/>
        <w:spacing w:after="0" w:line="270" w:lineRule="exact"/>
        <w:ind w:left="1339" w:right="-20"/>
        <w:rPr>
          <w:rFonts w:ascii="Arial" w:hAnsi="Arial" w:cs="Arial"/>
          <w:i/>
          <w:color w:val="000000"/>
          <w:sz w:val="24"/>
          <w:szCs w:val="24"/>
        </w:rPr>
      </w:pPr>
      <w:r w:rsidRPr="00A21683">
        <w:rPr>
          <w:i/>
          <w:noProof/>
        </w:rPr>
        <w:pict>
          <v:group id="_x0000_s1035" style="position:absolute;left:0;text-align:left;margin-left:116.8pt;margin-top:14.25pt;width:354.3pt;height:59.2pt;z-index:-251692544;mso-position-horizontal-relative:page" coordorigin="2336,285" coordsize="7086,1184" o:allowincell="f">
            <v:shape id="_x0000_s1036" style="position:absolute;left:2466;top:415;width:6826;height:924" coordsize="6826,924" o:allowincell="f" path="m6672,r-30,l147,341r-30,2l92,346r-21,4l53,356r-15,6l26,371,16,382,9,395,4,411,1,430,,452r,26l,508r2,34l10,705r2,38l14,776r3,29l20,831r4,21l29,870r7,15l45,897r10,10l69,914r16,5l104,922r22,1l152,923r30,l6644,584r34,-2l6707,580r25,-3l6754,573r18,-6l6787,561r12,-9l6808,541r7,-13l6820,512r3,-19l6824,471r1,-26l6824,415r-2,-34l6814,218r-2,-38l6810,147r-3,-30l6804,92r-4,-21l6795,53r-7,-15l6780,26,6769,16,6756,9,6740,4,6721,1,6698,r-26,e" fillcolor="#e3e3e3" stroked="f">
              <v:path arrowok="t"/>
            </v:shape>
            <v:shape id="_x0000_s1037" style="position:absolute;left:2466;top:415;width:6826;height:924" coordsize="6826,924" o:allowincell="f" path="m218,337r-38,2l147,341r-30,2l92,346r-21,4l53,356r-15,6l26,371,16,382,9,395,4,411,1,430,,452r,26l,508r2,34l10,705r2,38l14,776r3,29l20,831r4,21l29,870r7,15l45,897r10,10l69,914r16,5l104,922r22,1l152,923r30,l216,921,6606,586r38,-2l6678,582r29,-2l6732,577r22,-4l6772,567r15,-6l6799,552r9,-11l6815,528r5,-16l6823,493r1,-22l6825,445r-1,-30l6822,381r-8,-163l6812,180r-2,-33l6807,117r-3,-25l6800,71r-5,-18l6788,38r-8,-12l6769,16,6756,9,6740,4,6721,1,6698,r-26,l6642,r-34,2l218,337xe" filled="f" strokecolor="#5c5b5b" strokeweight="2pt">
              <v:path arrowok="t"/>
            </v:shape>
            <w10:wrap anchorx="page"/>
          </v:group>
        </w:pict>
      </w:r>
      <w:r w:rsidRPr="00A21683">
        <w:rPr>
          <w:i/>
          <w:noProof/>
        </w:rPr>
        <w:pict>
          <v:shape id="_x0000_s1038" type="#_x0000_t136" style="position:absolute;left:0;text-align:left;margin-left:135.55pt;margin-top:38.6pt;width:315.95pt;height:12pt;rotation:357;z-index:-25168435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meat • cereal • jam • bread • rice • cod • soup • lettuce"/>
            <w10:wrap anchorx="page"/>
          </v:shape>
        </w:pict>
      </w:r>
      <w:r w:rsidR="00DF4BBE" w:rsidRPr="00A2168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(Esc</w:t>
      </w:r>
      <w:r w:rsidR="00DF4BBE" w:rsidRPr="00A21683">
        <w:rPr>
          <w:rFonts w:ascii="Arial" w:hAnsi="Arial" w:cs="Arial"/>
          <w:i/>
          <w:color w:val="2A2A29"/>
          <w:spacing w:val="-5"/>
          <w:w w:val="91"/>
          <w:position w:val="-1"/>
          <w:sz w:val="24"/>
          <w:szCs w:val="24"/>
        </w:rPr>
        <w:t>r</w:t>
      </w:r>
      <w:r w:rsidR="00DF4BBE" w:rsidRPr="00A21683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e</w:t>
      </w:r>
      <w:r w:rsidR="00DF4BBE" w:rsidRPr="00A21683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v</w:t>
      </w:r>
      <w:r w:rsidR="00DF4BBE" w:rsidRPr="00A2168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e</w:t>
      </w:r>
      <w:r w:rsidR="00DF4BBE" w:rsidRPr="00A21683">
        <w:rPr>
          <w:rFonts w:ascii="Arial" w:hAnsi="Arial" w:cs="Arial"/>
          <w:i/>
          <w:color w:val="2A2A29"/>
          <w:spacing w:val="-3"/>
          <w:w w:val="91"/>
          <w:position w:val="-1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="00DF4BBE" w:rsidRPr="00A21683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pal</w:t>
      </w:r>
      <w:r w:rsidR="00DF4BBE" w:rsidRPr="00A21683">
        <w:rPr>
          <w:rFonts w:ascii="Arial" w:hAnsi="Arial" w:cs="Arial"/>
          <w:i/>
          <w:color w:val="2A2A29"/>
          <w:spacing w:val="-1"/>
          <w:w w:val="91"/>
          <w:position w:val="-1"/>
          <w:sz w:val="24"/>
          <w:szCs w:val="24"/>
        </w:rPr>
        <w:t>a</w:t>
      </w:r>
      <w:r w:rsidR="00DF4BBE" w:rsidRPr="00A2168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v</w:t>
      </w:r>
      <w:r w:rsidR="00DF4BBE" w:rsidRPr="00A21683">
        <w:rPr>
          <w:rFonts w:ascii="Arial" w:hAnsi="Arial" w:cs="Arial"/>
          <w:i/>
          <w:color w:val="2A2A29"/>
          <w:spacing w:val="2"/>
          <w:w w:val="91"/>
          <w:position w:val="-1"/>
          <w:sz w:val="24"/>
          <w:szCs w:val="24"/>
        </w:rPr>
        <w:t>r</w:t>
      </w:r>
      <w:r w:rsidR="00DF4BBE" w:rsidRPr="00A2168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as</w:t>
      </w:r>
      <w:r w:rsidR="00DF4BBE" w:rsidRPr="00A21683">
        <w:rPr>
          <w:rFonts w:ascii="Arial" w:hAnsi="Arial" w:cs="Arial"/>
          <w:i/>
          <w:color w:val="2A2A29"/>
          <w:spacing w:val="19"/>
          <w:w w:val="91"/>
          <w:position w:val="-1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da</w:t>
      </w:r>
      <w:r w:rsidR="00DF4BBE" w:rsidRPr="00A21683">
        <w:rPr>
          <w:rFonts w:ascii="Arial" w:hAnsi="Arial" w:cs="Arial"/>
          <w:i/>
          <w:color w:val="2A2A29"/>
          <w:spacing w:val="-4"/>
          <w:w w:val="91"/>
          <w:position w:val="-1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spacing w:val="-2"/>
          <w:w w:val="91"/>
          <w:position w:val="-1"/>
          <w:sz w:val="24"/>
          <w:szCs w:val="24"/>
        </w:rPr>
        <w:t>c</w:t>
      </w:r>
      <w:r w:rsidR="00DF4BBE" w:rsidRPr="00A21683">
        <w:rPr>
          <w:rFonts w:ascii="Arial" w:hAnsi="Arial" w:cs="Arial"/>
          <w:i/>
          <w:color w:val="2A2A29"/>
          <w:w w:val="91"/>
          <w:position w:val="-1"/>
          <w:sz w:val="24"/>
          <w:szCs w:val="24"/>
        </w:rPr>
        <w:t>aixa</w:t>
      </w:r>
      <w:r w:rsidR="00DF4BBE" w:rsidRPr="00A21683">
        <w:rPr>
          <w:rFonts w:ascii="Arial" w:hAnsi="Arial" w:cs="Arial"/>
          <w:i/>
          <w:color w:val="2A2A29"/>
          <w:spacing w:val="3"/>
          <w:w w:val="91"/>
          <w:position w:val="-1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position w:val="-1"/>
          <w:sz w:val="24"/>
          <w:szCs w:val="24"/>
        </w:rPr>
        <w:t>por</w:t>
      </w:r>
      <w:r w:rsidR="00DF4BBE" w:rsidRPr="00A21683">
        <w:rPr>
          <w:rFonts w:ascii="Arial" w:hAnsi="Arial" w:cs="Arial"/>
          <w:i/>
          <w:color w:val="2A2A29"/>
          <w:spacing w:val="-17"/>
          <w:position w:val="-1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bai</w:t>
      </w:r>
      <w:r w:rsidR="00DF4BBE" w:rsidRPr="00A21683">
        <w:rPr>
          <w:rFonts w:ascii="Arial" w:hAnsi="Arial" w:cs="Arial"/>
          <w:i/>
          <w:color w:val="2A2A29"/>
          <w:spacing w:val="-4"/>
          <w:w w:val="93"/>
          <w:position w:val="-1"/>
          <w:sz w:val="24"/>
          <w:szCs w:val="24"/>
        </w:rPr>
        <w:t>x</w:t>
      </w:r>
      <w:r w:rsidR="00DF4BBE" w:rsidRPr="00A21683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o</w:t>
      </w:r>
      <w:r w:rsidR="00DF4BBE" w:rsidRPr="00A21683">
        <w:rPr>
          <w:rFonts w:ascii="Arial" w:hAnsi="Arial" w:cs="Arial"/>
          <w:i/>
          <w:color w:val="2A2A29"/>
          <w:spacing w:val="-10"/>
          <w:w w:val="93"/>
          <w:position w:val="-1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das</w:t>
      </w:r>
      <w:r w:rsidR="00DF4BBE" w:rsidRPr="00A21683">
        <w:rPr>
          <w:rFonts w:ascii="Arial" w:hAnsi="Arial" w:cs="Arial"/>
          <w:i/>
          <w:color w:val="2A2A29"/>
          <w:spacing w:val="-9"/>
          <w:w w:val="93"/>
          <w:position w:val="-1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3"/>
          <w:position w:val="-1"/>
          <w:sz w:val="24"/>
          <w:szCs w:val="24"/>
        </w:rPr>
        <w:t>imagens</w:t>
      </w:r>
      <w:r w:rsidR="00DF4BBE" w:rsidRPr="00A21683">
        <w:rPr>
          <w:rFonts w:ascii="Arial" w:hAnsi="Arial" w:cs="Arial"/>
          <w:i/>
          <w:color w:val="2A2A29"/>
          <w:spacing w:val="13"/>
          <w:w w:val="93"/>
          <w:position w:val="-1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spacing w:val="-2"/>
          <w:position w:val="-1"/>
          <w:sz w:val="24"/>
          <w:szCs w:val="24"/>
        </w:rPr>
        <w:t>c</w:t>
      </w:r>
      <w:r w:rsidR="00DF4BBE" w:rsidRPr="00A21683">
        <w:rPr>
          <w:rFonts w:ascii="Arial" w:hAnsi="Arial" w:cs="Arial"/>
          <w:i/>
          <w:color w:val="2A2A29"/>
          <w:position w:val="-1"/>
          <w:sz w:val="24"/>
          <w:szCs w:val="24"/>
        </w:rPr>
        <w:t>or</w:t>
      </w:r>
      <w:r w:rsidR="00DF4BBE" w:rsidRPr="00A21683">
        <w:rPr>
          <w:rFonts w:ascii="Arial" w:hAnsi="Arial" w:cs="Arial"/>
          <w:i/>
          <w:color w:val="2A2A29"/>
          <w:spacing w:val="-5"/>
          <w:position w:val="-1"/>
          <w:sz w:val="24"/>
          <w:szCs w:val="24"/>
        </w:rPr>
        <w:t>r</w:t>
      </w:r>
      <w:r w:rsidR="00DF4BBE" w:rsidRPr="00A21683">
        <w:rPr>
          <w:rFonts w:ascii="Arial" w:hAnsi="Arial" w:cs="Arial"/>
          <w:i/>
          <w:color w:val="2A2A29"/>
          <w:position w:val="-1"/>
          <w:sz w:val="24"/>
          <w:szCs w:val="24"/>
        </w:rPr>
        <w:t>esponde</w:t>
      </w:r>
      <w:r w:rsidR="00DF4BBE" w:rsidRPr="00A21683">
        <w:rPr>
          <w:rFonts w:ascii="Arial" w:hAnsi="Arial" w:cs="Arial"/>
          <w:i/>
          <w:color w:val="2A2A29"/>
          <w:spacing w:val="-1"/>
          <w:position w:val="-1"/>
          <w:sz w:val="24"/>
          <w:szCs w:val="24"/>
        </w:rPr>
        <w:t>nt</w:t>
      </w:r>
      <w:r w:rsidR="00DF4BBE" w:rsidRPr="00A21683">
        <w:rPr>
          <w:rFonts w:ascii="Arial" w:hAnsi="Arial" w:cs="Arial"/>
          <w:i/>
          <w:color w:val="2A2A29"/>
          <w:position w:val="-1"/>
          <w:sz w:val="24"/>
          <w:szCs w:val="24"/>
        </w:rPr>
        <w:t>es.)</w:t>
      </w:r>
    </w:p>
    <w:p w:rsidR="00DF4BBE" w:rsidRDefault="00DF4BBE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4BBE" w:rsidRDefault="00A21683">
      <w:pPr>
        <w:widowControl w:val="0"/>
        <w:autoSpaceDE w:val="0"/>
        <w:autoSpaceDN w:val="0"/>
        <w:adjustRightInd w:val="0"/>
        <w:spacing w:after="0" w:line="240" w:lineRule="auto"/>
        <w:ind w:left="1417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>
          <v:shape id="_x0000_i1025" type="#_x0000_t75" style="width:95.4pt;height:79.95pt">
            <v:imagedata r:id="rId6" o:title=""/>
          </v:shape>
        </w:pict>
      </w:r>
    </w:p>
    <w:p w:rsidR="00DF4BBE" w:rsidRDefault="00DF4BBE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  <w:color w:val="000000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  <w:color w:val="000000"/>
        </w:rPr>
        <w:sectPr w:rsidR="00DF4BBE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DF4BBE" w:rsidRDefault="00A21683">
      <w:pPr>
        <w:widowControl w:val="0"/>
        <w:tabs>
          <w:tab w:val="left" w:pos="3400"/>
        </w:tabs>
        <w:autoSpaceDE w:val="0"/>
        <w:autoSpaceDN w:val="0"/>
        <w:adjustRightInd w:val="0"/>
        <w:spacing w:before="32" w:after="0" w:line="228" w:lineRule="exact"/>
        <w:ind w:left="1339" w:right="-7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lastRenderedPageBreak/>
        <w:pict>
          <v:rect id="_x0000_s1039" style="position:absolute;left:0;text-align:left;margin-left:429.8pt;margin-top:-91.1pt;width:103pt;height:79pt;z-index:-251690496;mso-position-horizontal-relative:page" o:allowincell="f" filled="f" stroked="f">
            <v:textbox inset="0,0,0,0">
              <w:txbxContent>
                <w:p w:rsidR="00DF4BBE" w:rsidRDefault="00A21683">
                  <w:pPr>
                    <w:spacing w:after="0" w:line="1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7" type="#_x0000_t75" style="width:103.3pt;height:79pt">
                        <v:imagedata r:id="rId7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40" style="position:absolute;left:0;text-align:left;margin-left:312.5pt;margin-top:-91.1pt;width:103pt;height:79pt;z-index:-251688448;mso-position-horizontal-relative:page" o:allowincell="f" filled="f" stroked="f">
            <v:textbox inset="0,0,0,0">
              <w:txbxContent>
                <w:p w:rsidR="00DF4BBE" w:rsidRDefault="00A21683">
                  <w:pPr>
                    <w:spacing w:after="0" w:line="1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9" type="#_x0000_t75" style="width:103.3pt;height:79pt">
                        <v:imagedata r:id="rId8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41" style="position:absolute;left:0;text-align:left;margin-left:195.25pt;margin-top:-91.1pt;width:103pt;height:79pt;z-index:-251686400;mso-position-horizontal-relative:page" o:allowincell="f" filled="f" stroked="f">
            <v:textbox inset="0,0,0,0">
              <w:txbxContent>
                <w:p w:rsidR="00DF4BBE" w:rsidRDefault="00A21683">
                  <w:pPr>
                    <w:spacing w:after="0" w:line="1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1" type="#_x0000_t75" style="width:103.3pt;height:79pt">
                        <v:imagedata r:id="rId9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DF4BBE"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1.</w:t>
      </w:r>
      <w:r w:rsidR="00DF4BBE"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 w:rsidR="00DF4BBE"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DF4BBE" w:rsidRDefault="00DF4BBE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2.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DF4BBE" w:rsidRDefault="00DF4BBE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3.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DF4BBE" w:rsidRDefault="00DF4BBE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lastRenderedPageBreak/>
        <w:t>4.</w:t>
      </w:r>
      <w:r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bCs/>
          <w:color w:val="2A2A29"/>
          <w:sz w:val="20"/>
          <w:szCs w:val="20"/>
          <w:u w:val="single"/>
        </w:rPr>
        <w:tab/>
      </w:r>
    </w:p>
    <w:p w:rsidR="00DF4BBE" w:rsidRDefault="00DF4BBE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</w:rPr>
        <w:sectPr w:rsidR="00DF4BBE">
          <w:type w:val="continuous"/>
          <w:pgSz w:w="11920" w:h="16840"/>
          <w:pgMar w:top="1260" w:right="1140" w:bottom="280" w:left="220" w:header="720" w:footer="720" w:gutter="0"/>
          <w:cols w:num="4" w:space="720" w:equalWidth="0">
            <w:col w:w="3402" w:space="283"/>
            <w:col w:w="2063" w:space="283"/>
            <w:col w:w="2063" w:space="283"/>
            <w:col w:w="2183"/>
          </w:cols>
          <w:noEndnote/>
        </w:sectPr>
      </w:pPr>
    </w:p>
    <w:p w:rsidR="00DF4BBE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Times New Roman" w:hAnsi="Times New Roman"/>
          <w:color w:val="000000"/>
        </w:rPr>
      </w:pPr>
    </w:p>
    <w:p w:rsidR="00DF4BBE" w:rsidRDefault="00A21683">
      <w:pPr>
        <w:widowControl w:val="0"/>
        <w:autoSpaceDE w:val="0"/>
        <w:autoSpaceDN w:val="0"/>
        <w:adjustRightInd w:val="0"/>
        <w:spacing w:after="0" w:line="240" w:lineRule="auto"/>
        <w:ind w:left="139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pict>
          <v:shape id="_x0000_i1032" type="#_x0000_t75" style="width:98.2pt;height:78.1pt">
            <v:imagedata r:id="rId10" o:title=""/>
          </v:shape>
        </w:pict>
      </w:r>
    </w:p>
    <w:p w:rsidR="00DF4BBE" w:rsidRDefault="00DF4BBE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color w:val="000000"/>
          <w:sz w:val="24"/>
          <w:szCs w:val="24"/>
        </w:rPr>
        <w:sectPr w:rsidR="00DF4BBE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DF4BBE" w:rsidRPr="00A45E10" w:rsidRDefault="00A21683">
      <w:pPr>
        <w:widowControl w:val="0"/>
        <w:tabs>
          <w:tab w:val="left" w:pos="3400"/>
        </w:tabs>
        <w:autoSpaceDE w:val="0"/>
        <w:autoSpaceDN w:val="0"/>
        <w:adjustRightInd w:val="0"/>
        <w:spacing w:before="32" w:after="0" w:line="228" w:lineRule="exact"/>
        <w:ind w:left="1339" w:right="-7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rect id="_x0000_s1042" style="position:absolute;left:0;text-align:left;margin-left:429.8pt;margin-top:-91.1pt;width:104pt;height:80pt;z-index:-251689472;mso-position-horizontal-relative:page" o:allowincell="f" filled="f" stroked="f">
            <v:textbox inset="0,0,0,0">
              <w:txbxContent>
                <w:p w:rsidR="00DF4BBE" w:rsidRDefault="00A21683">
                  <w:pPr>
                    <w:spacing w:after="0" w:line="16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103.3pt;height:79.95pt">
                        <v:imagedata r:id="rId11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43" style="position:absolute;left:0;text-align:left;margin-left:312.5pt;margin-top:-91.1pt;width:104pt;height:80pt;z-index:-251687424;mso-position-horizontal-relative:page" o:allowincell="f" filled="f" stroked="f">
            <v:textbox inset="0,0,0,0">
              <w:txbxContent>
                <w:p w:rsidR="00DF4BBE" w:rsidRDefault="00A21683">
                  <w:pPr>
                    <w:spacing w:after="0" w:line="16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103.3pt;height:79.95pt">
                        <v:imagedata r:id="rId12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44" style="position:absolute;left:0;text-align:left;margin-left:195.25pt;margin-top:-91.1pt;width:103pt;height:79pt;z-index:-251685376;mso-position-horizontal-relative:page" o:allowincell="f" filled="f" stroked="f">
            <v:textbox inset="0,0,0,0">
              <w:txbxContent>
                <w:p w:rsidR="00DF4BBE" w:rsidRDefault="00A21683">
                  <w:pPr>
                    <w:spacing w:after="0" w:line="1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103.3pt;height:79pt">
                        <v:imagedata r:id="rId13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DF4BBE"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5.</w:t>
      </w:r>
      <w:r w:rsidR="00DF4BBE"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="00DF4BBE" w:rsidRPr="00A45E10">
        <w:rPr>
          <w:rFonts w:ascii="Times New Roman" w:hAnsi="Times New Roman"/>
          <w:b/>
          <w:bCs/>
          <w:color w:val="2A2A29"/>
          <w:spacing w:val="-12"/>
          <w:sz w:val="20"/>
          <w:szCs w:val="20"/>
          <w:lang w:val="en-US"/>
        </w:rPr>
        <w:t xml:space="preserve"> </w:t>
      </w:r>
      <w:r w:rsidR="00DF4BBE"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="00DF4BBE" w:rsidRPr="00A45E1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DF4BBE" w:rsidRPr="00A45E10" w:rsidRDefault="00DF4BBE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A45E10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6.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pacing w:val="-12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DF4BBE" w:rsidRPr="00A45E10" w:rsidRDefault="00DF4BBE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28" w:lineRule="exact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A45E10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7.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pacing w:val="-12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DF4BBE" w:rsidRPr="00A45E10" w:rsidRDefault="00DF4BBE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A45E10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8.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pacing w:val="-12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DF4BBE" w:rsidRPr="00A45E10" w:rsidRDefault="00DF4BBE">
      <w:pPr>
        <w:widowControl w:val="0"/>
        <w:tabs>
          <w:tab w:val="left" w:pos="2060"/>
        </w:tabs>
        <w:autoSpaceDE w:val="0"/>
        <w:autoSpaceDN w:val="0"/>
        <w:adjustRightInd w:val="0"/>
        <w:spacing w:before="32" w:after="0" w:line="228" w:lineRule="exact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DF4BBE" w:rsidRPr="00A45E10">
          <w:type w:val="continuous"/>
          <w:pgSz w:w="11920" w:h="16840"/>
          <w:pgMar w:top="1260" w:right="1140" w:bottom="280" w:left="220" w:header="720" w:footer="720" w:gutter="0"/>
          <w:cols w:num="4" w:space="720" w:equalWidth="0">
            <w:col w:w="3402" w:space="283"/>
            <w:col w:w="2063" w:space="283"/>
            <w:col w:w="2063" w:space="283"/>
            <w:col w:w="2183"/>
          </w:cols>
          <w:noEndnote/>
        </w:sect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group id="_x0000_s1045" style="position:absolute;margin-left:285.8pt;margin-top:18.6pt;width:37.8pt;height:34.55pt;z-index:-251706880;mso-position-horizontal-relative:page;mso-position-vertical-relative:page" coordorigin="5716,372" coordsize="756,691" o:allowincell="f">
            <v:shape id="_x0000_s1046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47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48" style="position:absolute;margin-left:220.05pt;margin-top:21.2pt;width:32.15pt;height:29.35pt;z-index:-251705856;mso-position-horizontal-relative:page;mso-position-vertical-relative:page" coordorigin="4401,424" coordsize="643,587" o:allowincell="f">
            <v:shape id="_x0000_s1049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50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51" style="position:absolute;margin-left:154.25pt;margin-top:23.8pt;width:26.5pt;height:24.15pt;z-index:-251704832;mso-position-horizontal-relative:page;mso-position-vertical-relative:page" coordorigin="3085,476" coordsize="530,483" o:allowincell="f">
            <v:shape id="_x0000_s1052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53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54" style="position:absolute;margin-left:88.55pt;margin-top:26.3pt;width:20.95pt;height:19.15pt;z-index:-251703808;mso-position-horizontal-relative:page;mso-position-vertical-relative:page" coordorigin="1771,526" coordsize="419,383" o:allowincell="f">
            <v:shape id="_x0000_s1055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56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57" style="position:absolute;z-index:-251702784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58" style="position:absolute;z-index:-251701760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59" style="position:absolute;left:0;text-align:left;margin-left:176.65pt;margin-top:4.6pt;width:56.85pt;height:13pt;z-index:-251698688;mso-position-horizontal-relative:page" o:allowincell="f" fillcolor="#dadada" stroked="f">
            <v:path arrowok="t"/>
            <w10:wrap anchorx="page"/>
          </v:rect>
        </w:pict>
      </w:r>
      <w:r w:rsidR="00DF4BBE" w:rsidRPr="00A45E1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DF4BBE" w:rsidRPr="00A45E10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Link</w:t>
      </w:r>
      <w:r w:rsidR="00DF4BBE" w:rsidRPr="00A45E10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4BBE" w:rsidRPr="00A45E1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DF4BBE" w:rsidRPr="00A45E10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DF4BBE"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DF4BBE" w:rsidRPr="00A45E10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DF4BBE"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aine</w:t>
      </w:r>
      <w:r w:rsidR="00DF4BBE"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DF4BBE" w:rsidRPr="00A45E10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4BBE" w:rsidRPr="00A45E1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oods</w:t>
      </w:r>
      <w:r w:rsidR="00DF4BBE" w:rsidRPr="00A45E1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w w:val="121"/>
          <w:sz w:val="24"/>
          <w:szCs w:val="24"/>
          <w:lang w:val="en-US"/>
        </w:rPr>
        <w:t>/</w:t>
      </w:r>
      <w:r w:rsidR="00DF4BBE" w:rsidRPr="00A45E10">
        <w:rPr>
          <w:rFonts w:ascii="Arial" w:hAnsi="Arial" w:cs="Arial"/>
          <w:color w:val="2A2A29"/>
          <w:spacing w:val="-13"/>
          <w:w w:val="12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w w:val="121"/>
          <w:sz w:val="24"/>
          <w:szCs w:val="24"/>
          <w:lang w:val="en-US"/>
        </w:rPr>
        <w:t>drinks.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4BBE" w:rsidRPr="00A21683" w:rsidRDefault="00DF4BBE">
      <w:pPr>
        <w:widowControl w:val="0"/>
        <w:autoSpaceDE w:val="0"/>
        <w:autoSpaceDN w:val="0"/>
        <w:adjustRightInd w:val="0"/>
        <w:spacing w:after="0" w:line="270" w:lineRule="exact"/>
        <w:ind w:left="1339" w:right="-20"/>
        <w:rPr>
          <w:rFonts w:ascii="Arial" w:hAnsi="Arial" w:cs="Arial"/>
          <w:i/>
          <w:color w:val="000000"/>
          <w:sz w:val="24"/>
          <w:szCs w:val="24"/>
        </w:rPr>
      </w:pP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(Liga</w:t>
      </w:r>
      <w:r w:rsidRPr="00A21683">
        <w:rPr>
          <w:rFonts w:ascii="Arial" w:hAnsi="Arial" w:cs="Arial"/>
          <w:i/>
          <w:color w:val="2A2A29"/>
          <w:spacing w:val="1"/>
          <w:w w:val="92"/>
          <w:position w:val="-1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as</w:t>
      </w:r>
      <w:r w:rsidRPr="00A21683">
        <w:rPr>
          <w:rFonts w:ascii="Arial" w:hAnsi="Arial" w:cs="Arial"/>
          <w:i/>
          <w:color w:val="2A2A29"/>
          <w:spacing w:val="-7"/>
          <w:w w:val="92"/>
          <w:position w:val="-1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4"/>
          <w:w w:val="92"/>
          <w:position w:val="-1"/>
          <w:sz w:val="24"/>
          <w:szCs w:val="24"/>
        </w:rPr>
        <w:t>e</w:t>
      </w: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xp</w:t>
      </w:r>
      <w:r w:rsidRPr="00A21683">
        <w:rPr>
          <w:rFonts w:ascii="Arial" w:hAnsi="Arial" w:cs="Arial"/>
          <w:i/>
          <w:color w:val="2A2A29"/>
          <w:spacing w:val="-5"/>
          <w:w w:val="92"/>
          <w:position w:val="-1"/>
          <w:sz w:val="24"/>
          <w:szCs w:val="24"/>
        </w:rPr>
        <w:t>r</w:t>
      </w: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e</w:t>
      </w:r>
      <w:r w:rsidRPr="00A21683">
        <w:rPr>
          <w:rFonts w:ascii="Arial" w:hAnsi="Arial" w:cs="Arial"/>
          <w:i/>
          <w:color w:val="2A2A29"/>
          <w:spacing w:val="-2"/>
          <w:w w:val="92"/>
          <w:position w:val="-1"/>
          <w:sz w:val="24"/>
          <w:szCs w:val="24"/>
        </w:rPr>
        <w:t>s</w:t>
      </w: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sões</w:t>
      </w:r>
      <w:r w:rsidRPr="00A21683">
        <w:rPr>
          <w:rFonts w:ascii="Arial" w:hAnsi="Arial" w:cs="Arial"/>
          <w:i/>
          <w:color w:val="2A2A29"/>
          <w:spacing w:val="15"/>
          <w:w w:val="92"/>
          <w:position w:val="-1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de</w:t>
      </w:r>
      <w:r w:rsidRPr="00A21683">
        <w:rPr>
          <w:rFonts w:ascii="Arial" w:hAnsi="Arial" w:cs="Arial"/>
          <w:i/>
          <w:color w:val="2A2A29"/>
          <w:spacing w:val="-5"/>
          <w:w w:val="92"/>
          <w:position w:val="-1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qua</w:t>
      </w:r>
      <w:r w:rsidRPr="00A21683">
        <w:rPr>
          <w:rFonts w:ascii="Arial" w:hAnsi="Arial" w:cs="Arial"/>
          <w:i/>
          <w:color w:val="2A2A29"/>
          <w:spacing w:val="-1"/>
          <w:w w:val="92"/>
          <w:position w:val="-1"/>
          <w:sz w:val="24"/>
          <w:szCs w:val="24"/>
        </w:rPr>
        <w:t>n</w:t>
      </w: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tidade</w:t>
      </w:r>
      <w:r w:rsidRPr="00A21683">
        <w:rPr>
          <w:rFonts w:ascii="Arial" w:hAnsi="Arial" w:cs="Arial"/>
          <w:i/>
          <w:color w:val="2A2A29"/>
          <w:spacing w:val="20"/>
          <w:w w:val="92"/>
          <w:position w:val="-1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às</w:t>
      </w:r>
      <w:r w:rsidRPr="00A21683">
        <w:rPr>
          <w:rFonts w:ascii="Arial" w:hAnsi="Arial" w:cs="Arial"/>
          <w:i/>
          <w:color w:val="2A2A29"/>
          <w:spacing w:val="-7"/>
          <w:w w:val="92"/>
          <w:position w:val="-1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2"/>
          <w:w w:val="92"/>
          <w:position w:val="-1"/>
          <w:sz w:val="24"/>
          <w:szCs w:val="24"/>
        </w:rPr>
        <w:t>c</w:t>
      </w:r>
      <w:r w:rsidRPr="00A21683">
        <w:rPr>
          <w:rFonts w:ascii="Arial" w:hAnsi="Arial" w:cs="Arial"/>
          <w:i/>
          <w:color w:val="2A2A29"/>
          <w:w w:val="92"/>
          <w:position w:val="-1"/>
          <w:sz w:val="24"/>
          <w:szCs w:val="24"/>
        </w:rPr>
        <w:t>omidas</w:t>
      </w:r>
      <w:r w:rsidRPr="00A21683">
        <w:rPr>
          <w:rFonts w:ascii="Arial" w:hAnsi="Arial" w:cs="Arial"/>
          <w:i/>
          <w:color w:val="2A2A29"/>
          <w:spacing w:val="20"/>
          <w:w w:val="92"/>
          <w:position w:val="-1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position w:val="-1"/>
          <w:sz w:val="24"/>
          <w:szCs w:val="24"/>
        </w:rPr>
        <w:t>e</w:t>
      </w:r>
      <w:r w:rsidRPr="00A21683">
        <w:rPr>
          <w:rFonts w:ascii="Arial" w:hAnsi="Arial" w:cs="Arial"/>
          <w:i/>
          <w:color w:val="2A2A29"/>
          <w:spacing w:val="-23"/>
          <w:position w:val="-1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position w:val="-1"/>
          <w:sz w:val="24"/>
          <w:szCs w:val="24"/>
        </w:rPr>
        <w:t>bebidas.)</w:t>
      </w:r>
    </w:p>
    <w:p w:rsidR="00DF4BBE" w:rsidRDefault="00DF4BBE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:rsidR="00DF4BBE" w:rsidRPr="00A45E10" w:rsidRDefault="00A21683">
      <w:pPr>
        <w:widowControl w:val="0"/>
        <w:tabs>
          <w:tab w:val="left" w:pos="3900"/>
          <w:tab w:val="left" w:pos="6160"/>
          <w:tab w:val="left" w:pos="8380"/>
        </w:tabs>
        <w:autoSpaceDE w:val="0"/>
        <w:autoSpaceDN w:val="0"/>
        <w:adjustRightInd w:val="0"/>
        <w:spacing w:before="31" w:after="0" w:line="351" w:lineRule="exact"/>
        <w:ind w:left="1002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60" style="position:absolute;left:0;text-align:left;margin-left:321.15pt;margin-top:4.25pt;width:88.25pt;height:62.8pt;z-index:-251657728" coordsize="1765,1256" o:regroupid="4" o:allowincell="f" path="m56,l23,,7,7,,23,,56,,1198r,33l7,1248r16,6l56,1255r1653,l1741,1254r17,-6l1764,1231r1,-32l1765,56r-1,-33l1758,7,1742,r-33,l56,xe" filled="f" strokecolor="#b3b3b3" strokeweight="1pt">
            <v:path arrowok="t"/>
          </v:shape>
        </w:pict>
      </w:r>
      <w:r>
        <w:rPr>
          <w:noProof/>
        </w:rPr>
        <w:pict>
          <v:rect id="_x0000_s1061" style="position:absolute;left:0;text-align:left;margin-left:332.15pt;margin-top:4.3pt;width:87pt;height:63pt;z-index:-251658752;mso-position-horizontal-relative:page" o:regroupid="4" o:allowincell="f" filled="f" stroked="f">
            <v:textbox inset="0,0,0,0">
              <w:txbxContent>
                <w:p w:rsidR="00DF4BBE" w:rsidRDefault="00A21683">
                  <w:pPr>
                    <w:spacing w:after="0" w:line="1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87.45pt;height:63.1pt">
                        <v:imagedata r:id="rId14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2" style="position:absolute;left:0;text-align:left;z-index:-251659776" points="323.95pt,4.25pt,322.3pt,4.25pt,321.5pt,4.6pt,321.15pt,5.4pt,321.15pt,7.05pt,321.15pt,64.2pt,321.15pt,65.8pt,321.5pt,66.65pt,322.3pt,66.95pt,323.95pt,67pt,406.6pt,67pt,408.2pt,66.95pt,409.05pt,66.65pt,409.35pt,65.8pt,409.4pt,64.2pt,409.4pt,7.05pt,409.35pt,5.4pt,409.05pt,4.6pt,408.25pt,4.25pt,406.6pt,4.25pt,323.95pt,4.25pt" coordsize="1765,1256" o:regroupid="4" o:allowincell="f" stroked="f">
            <v:path arrowok="t"/>
          </v:polyline>
        </w:pict>
      </w:r>
      <w:r>
        <w:rPr>
          <w:noProof/>
        </w:rPr>
        <w:pict>
          <v:rect id="_x0000_s1063" style="position:absolute;left:0;text-align:left;margin-left:317.4pt;margin-top:.6pt;width:95.75pt;height:70.05pt;z-index:-251660800" o:regroupid="4" o:allowincell="f" fillcolor="white [3212]" stroked="f">
            <v:path arrowok="t"/>
          </v:rect>
        </w:pict>
      </w:r>
      <w:r>
        <w:rPr>
          <w:noProof/>
        </w:rPr>
        <w:pict>
          <v:shape id="_x0000_s1064" style="position:absolute;left:0;text-align:left;margin-left:433.1pt;margin-top:4.25pt;width:88.3pt;height:62.8pt;z-index:-251661824" coordsize="1766,1256" o:regroupid="3" o:allowincell="f" path="m,1198r,33l7,1248r16,6l56,1255r1653,l1741,1254r17,-6l1764,1231r1,-32l1765,56r-1,-33l1758,7,1742,r-33,l56,,23,,7,7,,23,,56,,1198xe" filled="f" strokecolor="#b3b3b3" strokeweight="1pt">
            <v:path arrowok="t"/>
          </v:shape>
        </w:pict>
      </w:r>
      <w:r>
        <w:rPr>
          <w:noProof/>
        </w:rPr>
        <w:pict>
          <v:rect id="_x0000_s1065" style="position:absolute;left:0;text-align:left;margin-left:444.1pt;margin-top:4.4pt;width:88pt;height:63pt;z-index:-251662848;mso-position-horizontal-relative:page" o:regroupid="3" o:allowincell="f" filled="f" stroked="f">
            <v:textbox inset="0,0,0,0">
              <w:txbxContent>
                <w:p w:rsidR="00DF4BBE" w:rsidRDefault="00A21683">
                  <w:pPr>
                    <w:spacing w:after="0" w:line="1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87.9pt;height:63.1pt">
                        <v:imagedata r:id="rId15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66" style="position:absolute;left:0;text-align:left;z-index:-251663872" points="435.9pt,4.25pt,434.25pt,4.25pt,433.45pt,4.6pt,433.1pt,5.4pt,433.1pt,7.05pt,433.1pt,64.2pt,433.1pt,65.8pt,433.45pt,66.65pt,434.25pt,66.95pt,435.9pt,67pt,518.55pt,67pt,520.15pt,66.95pt,521pt,66.65pt,521.3pt,65.8pt,521.35pt,64.2pt,521.35pt,7.05pt,521.3pt,5.4pt,521pt,4.6pt,520.2pt,4.25pt,518.55pt,4.25pt,435.9pt,4.25pt" coordsize="1766,1256" o:regroupid="3" o:allowincell="f" stroked="f">
            <v:path arrowok="t"/>
          </v:polyline>
        </w:pict>
      </w:r>
      <w:r>
        <w:rPr>
          <w:noProof/>
        </w:rPr>
        <w:pict>
          <v:rect id="_x0000_s1067" style="position:absolute;left:0;text-align:left;margin-left:429.4pt;margin-top:.6pt;width:95.75pt;height:70.05pt;z-index:-251664896" o:regroupid="3" o:allowincell="f" fillcolor="white [3212]" stroked="f">
            <v:path arrowok="t"/>
          </v:rect>
        </w:pict>
      </w:r>
      <w:r>
        <w:rPr>
          <w:noProof/>
        </w:rPr>
        <w:pict>
          <v:shape id="_x0000_s1068" style="position:absolute;left:0;text-align:left;margin-left:209.15pt;margin-top:4.25pt;width:88.3pt;height:62.8pt;z-index:-251665920" coordsize="1766,1256" o:regroupid="2" o:allowincell="f" path="m56,l23,,7,7,,23,,56,,1198r,33l7,1248r16,6l56,1255r1653,l1741,1254r17,-6l1764,1231r1,-32l1765,56r-1,-33l1758,7,1742,r-33,l56,xe" filled="f" strokecolor="#b3b3b3" strokeweight="1pt">
            <v:path arrowok="t"/>
          </v:shape>
        </w:pict>
      </w:r>
      <w:r>
        <w:rPr>
          <w:noProof/>
        </w:rPr>
        <w:pict>
          <v:rect id="_x0000_s1069" style="position:absolute;left:0;text-align:left;margin-left:220.2pt;margin-top:4.3pt;width:88pt;height:62pt;z-index:-251666944;mso-position-horizontal-relative:page" o:regroupid="2" o:allowincell="f" filled="f" stroked="f">
            <v:textbox inset="0,0,0,0">
              <w:txbxContent>
                <w:p w:rsidR="00DF4BBE" w:rsidRDefault="00A21683">
                  <w:pPr>
                    <w:spacing w:after="0" w:line="1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87.9pt;height:63.1pt">
                        <v:imagedata r:id="rId16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70" style="position:absolute;left:0;text-align:left;z-index:-251667968" points="211.95pt,4.25pt,210.3pt,4.25pt,209.5pt,4.6pt,209.15pt,5.4pt,209.15pt,7.05pt,209.15pt,64.2pt,209.15pt,65.8pt,209.5pt,66.65pt,210.3pt,66.95pt,211.95pt,67pt,294.6pt,67pt,296.2pt,66.95pt,297.05pt,66.65pt,297.35pt,65.8pt,297.4pt,64.2pt,297.4pt,7.05pt,297.35pt,5.4pt,297.05pt,4.6pt,296.25pt,4.25pt,294.6pt,4.25pt,211.95pt,4.25pt" coordsize="1766,1256" o:regroupid="2" o:allowincell="f" stroked="f">
            <v:path arrowok="t"/>
          </v:polyline>
        </w:pict>
      </w:r>
      <w:r>
        <w:rPr>
          <w:noProof/>
        </w:rPr>
        <w:pict>
          <v:rect id="_x0000_s1071" style="position:absolute;left:0;text-align:left;margin-left:205.45pt;margin-top:.6pt;width:95.75pt;height:70.05pt;z-index:-251668992" o:regroupid="2" o:allowincell="f" fillcolor="white [3212]" stroked="f">
            <v:path arrowok="t"/>
          </v:rect>
        </w:pict>
      </w:r>
      <w:r>
        <w:rPr>
          <w:noProof/>
        </w:rPr>
        <w:pict>
          <v:shape id="_x0000_s1072" style="position:absolute;left:0;text-align:left;margin-left:139.65pt;margin-top:4.65pt;width:15.95pt;height:15.95pt;z-index:-25169766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4BBE" w:rsidRPr="00A45E10">
        <w:rPr>
          <w:rFonts w:ascii="Times New Roman" w:hAnsi="Times New Roman"/>
          <w:b/>
          <w:bCs/>
          <w:color w:val="2A2A29"/>
          <w:position w:val="-3"/>
          <w:sz w:val="20"/>
          <w:szCs w:val="20"/>
          <w:lang w:val="en-US"/>
        </w:rPr>
        <w:t xml:space="preserve">1.  </w:t>
      </w:r>
      <w:r w:rsidR="00DF4BBE" w:rsidRPr="00A45E10">
        <w:rPr>
          <w:rFonts w:ascii="Times New Roman" w:hAnsi="Times New Roman"/>
          <w:b/>
          <w:bCs/>
          <w:color w:val="2A2A29"/>
          <w:spacing w:val="36"/>
          <w:position w:val="-3"/>
          <w:sz w:val="20"/>
          <w:szCs w:val="20"/>
          <w:lang w:val="en-US"/>
        </w:rPr>
        <w:t xml:space="preserve"> </w:t>
      </w:r>
      <w:proofErr w:type="gramStart"/>
      <w:r w:rsidR="00DF4BBE" w:rsidRPr="00A45E10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a</w:t>
      </w:r>
      <w:proofErr w:type="gramEnd"/>
      <w:r w:rsidR="00DF4BBE" w:rsidRPr="00A45E10">
        <w:rPr>
          <w:rFonts w:ascii="Arial" w:hAnsi="Arial" w:cs="Arial"/>
          <w:color w:val="2A2A29"/>
          <w:spacing w:val="-15"/>
          <w:position w:val="-3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tin</w:t>
      </w:r>
      <w:r w:rsidR="00DF4BBE" w:rsidRPr="00A45E10">
        <w:rPr>
          <w:rFonts w:ascii="Arial" w:hAnsi="Arial" w:cs="Arial"/>
          <w:color w:val="2A2A29"/>
          <w:spacing w:val="13"/>
          <w:position w:val="-3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of</w:t>
      </w:r>
      <w:r w:rsidR="00DF4BBE" w:rsidRPr="00A45E10">
        <w:rPr>
          <w:rFonts w:ascii="Arial" w:hAnsi="Arial" w:cs="Arial"/>
          <w:color w:val="2A2A29"/>
          <w:spacing w:val="-65"/>
          <w:position w:val="-3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ab/>
      </w:r>
      <w:r w:rsidR="00DF4BBE" w:rsidRPr="00A45E10">
        <w:rPr>
          <w:rFonts w:ascii="Times New Roman" w:hAnsi="Times New Roman"/>
          <w:b/>
          <w:bCs/>
          <w:color w:val="2A2A29"/>
          <w:position w:val="9"/>
          <w:sz w:val="20"/>
          <w:szCs w:val="20"/>
          <w:lang w:val="en-US"/>
        </w:rPr>
        <w:t>A</w:t>
      </w:r>
      <w:r w:rsidR="00DF4BBE" w:rsidRPr="00A45E10">
        <w:rPr>
          <w:rFonts w:ascii="Times New Roman" w:hAnsi="Times New Roman"/>
          <w:b/>
          <w:bCs/>
          <w:color w:val="2A2A29"/>
          <w:spacing w:val="-40"/>
          <w:position w:val="9"/>
          <w:sz w:val="20"/>
          <w:szCs w:val="20"/>
          <w:lang w:val="en-US"/>
        </w:rPr>
        <w:t xml:space="preserve"> </w:t>
      </w:r>
      <w:r w:rsidR="00DF4BBE" w:rsidRPr="00A45E10">
        <w:rPr>
          <w:rFonts w:ascii="Times New Roman" w:hAnsi="Times New Roman"/>
          <w:b/>
          <w:bCs/>
          <w:color w:val="2A2A29"/>
          <w:position w:val="9"/>
          <w:sz w:val="20"/>
          <w:szCs w:val="20"/>
          <w:lang w:val="en-US"/>
        </w:rPr>
        <w:tab/>
        <w:t>B</w:t>
      </w:r>
      <w:r w:rsidR="00DF4BBE" w:rsidRPr="00A45E10">
        <w:rPr>
          <w:rFonts w:ascii="Times New Roman" w:hAnsi="Times New Roman"/>
          <w:b/>
          <w:bCs/>
          <w:color w:val="2A2A29"/>
          <w:position w:val="9"/>
          <w:sz w:val="20"/>
          <w:szCs w:val="20"/>
          <w:lang w:val="en-US"/>
        </w:rPr>
        <w:tab/>
        <w:t>C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73" style="position:absolute;left:0;text-align:left;margin-left:139.65pt;margin-top:.5pt;width:15.95pt;height:16pt;z-index:-25169664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4BBE" w:rsidRPr="00A45E10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DF4BBE" w:rsidRPr="00A45E10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="00DF4BBE"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proofErr w:type="gramEnd"/>
      <w:r w:rsidR="00DF4BBE" w:rsidRPr="00A45E10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sli</w:t>
      </w:r>
      <w:r w:rsidR="00DF4BBE" w:rsidRPr="00A45E10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DF4BBE"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DF4BBE" w:rsidRPr="00A45E10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of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before="30"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74" style="position:absolute;left:0;text-align:left;margin-left:139.65pt;margin-top:.5pt;width:15.95pt;height:16pt;z-index:-25169561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4BBE"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DF4BBE" w:rsidRPr="00A45E10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a</w:t>
      </w:r>
      <w:proofErr w:type="gramEnd"/>
      <w:r w:rsidR="00DF4BBE" w:rsidRPr="00A45E10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jar</w:t>
      </w:r>
      <w:r w:rsidR="00DF4BBE" w:rsidRPr="00A45E10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w w:val="101"/>
          <w:sz w:val="24"/>
          <w:szCs w:val="24"/>
          <w:lang w:val="en-US"/>
        </w:rPr>
        <w:t>of</w:t>
      </w:r>
    </w:p>
    <w:p w:rsidR="00DF4BBE" w:rsidRPr="00A45E10" w:rsidRDefault="00A21683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75" style="position:absolute;margin-left:386.15pt;margin-top:10.15pt;width:70.05pt;height:70.05pt;z-index:-251652608" o:regroupid="6" o:allowincell="f" fillcolor="white [3212]" stroked="f">
            <v:path arrowok="t"/>
          </v:rect>
        </w:pict>
      </w:r>
      <w:r>
        <w:rPr>
          <w:noProof/>
        </w:rPr>
        <w:pict>
          <v:rect id="_x0000_s1076" style="position:absolute;margin-left:274.2pt;margin-top:10.15pt;width:70.05pt;height:70.05pt;z-index:-251656704" o:regroupid="5" o:allowincell="f" fillcolor="white [3212]" stroked="f">
            <v:path arrowok="t"/>
          </v:rect>
        </w:pict>
      </w:r>
    </w:p>
    <w:p w:rsidR="00DF4BBE" w:rsidRPr="00A45E10" w:rsidRDefault="00A21683">
      <w:pPr>
        <w:widowControl w:val="0"/>
        <w:tabs>
          <w:tab w:val="left" w:pos="5260"/>
          <w:tab w:val="left" w:pos="7540"/>
        </w:tabs>
        <w:autoSpaceDE w:val="0"/>
        <w:autoSpaceDN w:val="0"/>
        <w:adjustRightInd w:val="0"/>
        <w:spacing w:after="0" w:line="321" w:lineRule="exact"/>
        <w:ind w:left="1002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77" style="position:absolute;left:0;text-align:left;margin-left:389.85pt;margin-top:2.8pt;width:62.8pt;height:62.8pt;z-index:-251649536" coordsize="1256,1256" o:regroupid="6" o:allowincell="f" path="m56,l23,,7,7,,23,,56,,1198r,33l7,1248r16,6l56,1255r1142,l1231,1254r17,-6l1254,1231r1,-32l1255,56r-1,-33l1248,7,1231,r-32,l56,xe" filled="f" strokecolor="#b3b3b3" strokeweight="1pt">
            <v:path arrowok="t"/>
          </v:shape>
        </w:pict>
      </w:r>
      <w:r>
        <w:rPr>
          <w:noProof/>
        </w:rPr>
        <w:pict>
          <v:rect id="_x0000_s1078" style="position:absolute;left:0;text-align:left;margin-left:400.9pt;margin-top:2.85pt;width:63pt;height:63pt;z-index:-251650560;mso-position-horizontal-relative:page" o:regroupid="6" o:allowincell="f" filled="f" stroked="f">
            <v:textbox inset="0,0,0,0">
              <w:txbxContent>
                <w:p w:rsidR="00DF4BBE" w:rsidRDefault="00A21683">
                  <w:pPr>
                    <w:spacing w:after="0" w:line="1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6" type="#_x0000_t75" style="width:62.2pt;height:62.2pt">
                        <v:imagedata r:id="rId17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79" style="position:absolute;left:0;text-align:left;z-index:-251651584" points="392.65pt,2.8pt,391pt,2.8pt,390.2pt,3.15pt,389.85pt,3.95pt,389.85pt,5.6pt,389.85pt,62.75pt,389.85pt,64.35pt,390.2pt,65.2pt,391pt,65.5pt,392.65pt,65.55pt,449.75pt,65.55pt,451.4pt,65.5pt,452.25pt,65.2pt,452.55pt,64.35pt,452.6pt,62.75pt,452.6pt,5.6pt,452.55pt,3.95pt,452.25pt,3.15pt,451.4pt,2.8pt,449.8pt,2.8pt,392.65pt,2.8pt" coordsize="1256,1256" o:regroupid="6" o:allowincell="f" stroked="f">
            <v:path arrowok="t"/>
          </v:polyline>
        </w:pict>
      </w:r>
      <w:r>
        <w:rPr>
          <w:noProof/>
        </w:rPr>
        <w:pict>
          <v:shape id="_x0000_s1080" style="position:absolute;left:0;text-align:left;margin-left:277.9pt;margin-top:2.8pt;width:62.8pt;height:62.8pt;z-index:-251653632" coordsize="1256,1256" o:regroupid="5" o:allowincell="f" path="m56,l23,,7,7,,23,,56,,1198r,33l7,1248r16,6l56,1255r1142,l1231,1254r17,-6l1254,1231r1,-32l1255,56r-1,-33l1248,7,1231,r-32,l56,xe" filled="f" strokecolor="#b3b3b3" strokeweight="1pt">
            <v:path arrowok="t"/>
          </v:shape>
        </w:pict>
      </w:r>
      <w:r>
        <w:rPr>
          <w:noProof/>
        </w:rPr>
        <w:pict>
          <v:rect id="_x0000_s1081" style="position:absolute;left:0;text-align:left;margin-left:288.95pt;margin-top:2.85pt;width:63pt;height:63pt;z-index:-251654656;mso-position-horizontal-relative:page" o:regroupid="5" o:allowincell="f" filled="f" stroked="f">
            <v:textbox inset="0,0,0,0">
              <w:txbxContent>
                <w:p w:rsidR="00DF4BBE" w:rsidRDefault="00A21683">
                  <w:pPr>
                    <w:spacing w:after="0" w:line="1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62.2pt;height:62.2pt">
                        <v:imagedata r:id="rId18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82" style="position:absolute;left:0;text-align:left;z-index:-251655680" points="280.7pt,2.8pt,279.05pt,2.8pt,278.25pt,3.15pt,277.9pt,3.95pt,277.9pt,5.6pt,277.9pt,62.75pt,277.9pt,64.35pt,278.25pt,65.2pt,279.05pt,65.5pt,280.7pt,65.55pt,337.8pt,65.55pt,339.45pt,65.5pt,340.3pt,65.2pt,340.6pt,64.35pt,340.65pt,62.75pt,340.65pt,5.6pt,340.6pt,3.95pt,340.3pt,3.15pt,339.45pt,2.8pt,337.85pt,2.8pt,280.7pt,2.8pt" coordsize="1256,1256" o:regroupid="5" o:allowincell="f" stroked="f">
            <v:path arrowok="t"/>
          </v:polyline>
        </w:pict>
      </w:r>
      <w:r>
        <w:rPr>
          <w:noProof/>
        </w:rPr>
        <w:pict>
          <v:shape id="_x0000_s1083" style="position:absolute;left:0;text-align:left;margin-left:139.65pt;margin-top:1.6pt;width:15.95pt;height:15.95pt;z-index:-25169459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4BBE" w:rsidRPr="00A45E10">
        <w:rPr>
          <w:rFonts w:ascii="Times New Roman" w:hAnsi="Times New Roman"/>
          <w:b/>
          <w:bCs/>
          <w:color w:val="2A2A29"/>
          <w:position w:val="-2"/>
          <w:sz w:val="20"/>
          <w:szCs w:val="20"/>
          <w:lang w:val="en-US"/>
        </w:rPr>
        <w:t xml:space="preserve">4.  </w:t>
      </w:r>
      <w:r w:rsidR="00DF4BBE" w:rsidRPr="00A45E10">
        <w:rPr>
          <w:rFonts w:ascii="Times New Roman" w:hAnsi="Times New Roman"/>
          <w:b/>
          <w:bCs/>
          <w:color w:val="2A2A29"/>
          <w:spacing w:val="36"/>
          <w:position w:val="-2"/>
          <w:sz w:val="20"/>
          <w:szCs w:val="20"/>
          <w:lang w:val="en-US"/>
        </w:rPr>
        <w:t xml:space="preserve"> </w:t>
      </w:r>
      <w:proofErr w:type="gramStart"/>
      <w:r w:rsidR="00DF4BBE" w:rsidRPr="00A45E10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a</w:t>
      </w:r>
      <w:proofErr w:type="gramEnd"/>
      <w:r w:rsidR="00DF4BBE" w:rsidRPr="00A45E10">
        <w:rPr>
          <w:rFonts w:ascii="Arial" w:hAnsi="Arial" w:cs="Arial"/>
          <w:color w:val="2A2A29"/>
          <w:spacing w:val="-15"/>
          <w:position w:val="-2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b</w:t>
      </w:r>
      <w:r w:rsidR="00DF4BBE" w:rsidRPr="00A45E10">
        <w:rPr>
          <w:rFonts w:ascii="Arial" w:hAnsi="Arial" w:cs="Arial"/>
          <w:color w:val="2A2A29"/>
          <w:spacing w:val="-5"/>
          <w:position w:val="-2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x</w:t>
      </w:r>
      <w:r w:rsidR="00DF4BBE" w:rsidRPr="00A45E10">
        <w:rPr>
          <w:rFonts w:ascii="Arial" w:hAnsi="Arial" w:cs="Arial"/>
          <w:color w:val="2A2A29"/>
          <w:spacing w:val="-24"/>
          <w:position w:val="-2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of</w:t>
      </w:r>
      <w:r w:rsidR="00DF4BBE" w:rsidRPr="00A45E10">
        <w:rPr>
          <w:rFonts w:ascii="Arial" w:hAnsi="Arial" w:cs="Arial"/>
          <w:color w:val="2A2A29"/>
          <w:spacing w:val="-65"/>
          <w:position w:val="-2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ab/>
      </w:r>
      <w:r w:rsidR="00DF4BBE" w:rsidRPr="00A45E10">
        <w:rPr>
          <w:rFonts w:ascii="Times New Roman" w:hAnsi="Times New Roman"/>
          <w:b/>
          <w:bCs/>
          <w:color w:val="2A2A29"/>
          <w:position w:val="7"/>
          <w:sz w:val="20"/>
          <w:szCs w:val="20"/>
          <w:lang w:val="en-US"/>
        </w:rPr>
        <w:t>D</w:t>
      </w:r>
      <w:r w:rsidR="00DF4BBE" w:rsidRPr="00A45E10">
        <w:rPr>
          <w:rFonts w:ascii="Times New Roman" w:hAnsi="Times New Roman"/>
          <w:b/>
          <w:bCs/>
          <w:color w:val="2A2A29"/>
          <w:spacing w:val="-40"/>
          <w:position w:val="7"/>
          <w:sz w:val="20"/>
          <w:szCs w:val="20"/>
          <w:lang w:val="en-US"/>
        </w:rPr>
        <w:t xml:space="preserve"> </w:t>
      </w:r>
      <w:r w:rsidR="00DF4BBE" w:rsidRPr="00A45E10">
        <w:rPr>
          <w:rFonts w:ascii="Times New Roman" w:hAnsi="Times New Roman"/>
          <w:b/>
          <w:bCs/>
          <w:color w:val="2A2A29"/>
          <w:position w:val="7"/>
          <w:sz w:val="20"/>
          <w:szCs w:val="20"/>
          <w:lang w:val="en-US"/>
        </w:rPr>
        <w:tab/>
        <w:t>E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before="30" w:after="0" w:line="270" w:lineRule="exact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84" style="position:absolute;left:0;text-align:left;margin-left:139.65pt;margin-top:.5pt;width:15.95pt;height:16pt;z-index:-25169356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4BBE" w:rsidRPr="00A45E10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="00DF4BBE" w:rsidRPr="00A45E10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="00DF4BBE"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proofErr w:type="gramEnd"/>
      <w:r w:rsidR="00DF4BBE" w:rsidRPr="00A45E10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</w:t>
      </w:r>
      <w:r w:rsidR="00DF4BBE" w:rsidRPr="00A45E10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wl </w:t>
      </w:r>
      <w:r w:rsidR="00DF4BBE" w:rsidRPr="00A45E10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of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4BBE" w:rsidRPr="00A45E10" w:rsidRDefault="00DF4BBE" w:rsidP="00A21683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  <w:sectPr w:rsidR="00DF4BBE" w:rsidRPr="00A45E10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before="71" w:after="0" w:line="202" w:lineRule="exact"/>
        <w:ind w:left="6938" w:right="-2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102" style="position:absolute;left:0;text-align:left;z-index:-251599360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01" style="position:absolute;left:0;text-align:left;z-index:-251600384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100" style="position:absolute;left:0;text-align:left;z-index:-251601408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099" style="position:absolute;left:0;text-align:left;margin-left:506.1pt;margin-top:0;width:89pt;height:29pt;z-index:-251602432;mso-position-horizontal-relative:page;mso-position-vertical-relative:page" o:regroupid="1" o:allowincell="f" filled="f" stroked="f">
            <v:textbox inset="0,0,0,0">
              <w:txbxContent>
                <w:p w:rsidR="00A45E10" w:rsidRDefault="00A21683" w:rsidP="00A45E1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88.35pt;height:29pt">
                        <v:imagedata r:id="rId19" o:title=""/>
                      </v:shape>
                    </w:pict>
                  </w:r>
                </w:p>
                <w:p w:rsidR="00A45E10" w:rsidRDefault="00A45E10" w:rsidP="00A45E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96" style="position:absolute;left:0;text-align:left;margin-left:405.55pt;margin-top:-37.55pt;width:26.15pt;height:23.75pt;z-index:-251603456" coordorigin="9251,149" coordsize="523,475" o:regroupid="1" o:allowincell="f">
            <v:shape id="_x0000_s1097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98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95" style="position:absolute;left:0;text-align:left;z-index:-251604480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092" style="position:absolute;left:0;text-align:left;margin-left:315.8pt;margin-top:-40.55pt;width:33.05pt;height:30.1pt;z-index:-251605504" coordorigin="7456,89" coordsize="661,602" o:regroupid="1" o:allowincell="f">
            <v:shape id="_x0000_s1093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94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91" style="position:absolute;left:0;text-align:left;z-index:-251606528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088" style="position:absolute;left:0;text-align:left;margin-left:226.6pt;margin-top:-44.45pt;width:40.05pt;height:36.6pt;z-index:-251607552" coordorigin="5672,11" coordsize="801,732" o:regroupid="1" o:allowincell="f">
            <v:shape id="_x0000_s1089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90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87" style="position:absolute;left:0;text-align:left;z-index:-251608576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086" style="position:absolute;left:0;text-align:left;margin-left:0;margin-top:0;width:510pt;height:17pt;z-index:-251609600;mso-position-horizontal-relative:page;mso-position-vertical-relative:page" o:regroupid="1" o:allowincell="f" filled="f" stroked="f">
            <v:textbox inset="0,0,0,0">
              <w:txbxContent>
                <w:p w:rsidR="00A45E10" w:rsidRDefault="00A21683" w:rsidP="00A45E1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512.9pt;height:16.85pt">
                        <v:imagedata r:id="rId20" o:title=""/>
                      </v:shape>
                    </w:pict>
                  </w:r>
                </w:p>
                <w:p w:rsidR="00A45E10" w:rsidRDefault="00A45E10" w:rsidP="00A45E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DF4BBE" w:rsidRPr="00A45E10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S</w:t>
      </w:r>
      <w:r w:rsidR="00DF4BBE" w:rsidRPr="00A45E10">
        <w:rPr>
          <w:rFonts w:ascii="Arial" w:hAnsi="Arial" w:cs="Arial"/>
          <w:color w:val="2A2A29"/>
          <w:spacing w:val="-1"/>
          <w:w w:val="88"/>
          <w:position w:val="-1"/>
          <w:sz w:val="18"/>
          <w:szCs w:val="18"/>
          <w:lang w:val="en-US"/>
        </w:rPr>
        <w:t>w</w:t>
      </w:r>
      <w:r w:rsidR="00DF4BBE" w:rsidRPr="00A45E10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oosh ·</w:t>
      </w:r>
      <w:r w:rsidR="00DF4BBE" w:rsidRPr="00A45E10">
        <w:rPr>
          <w:rFonts w:ascii="Arial" w:hAnsi="Arial" w:cs="Arial"/>
          <w:color w:val="2A2A29"/>
          <w:spacing w:val="-3"/>
          <w:w w:val="88"/>
          <w:position w:val="-1"/>
          <w:sz w:val="18"/>
          <w:szCs w:val="18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8.˚</w:t>
      </w:r>
      <w:r w:rsidR="00DF4BBE" w:rsidRPr="00A45E10">
        <w:rPr>
          <w:rFonts w:ascii="Arial" w:hAnsi="Arial" w:cs="Arial"/>
          <w:color w:val="2A2A29"/>
          <w:spacing w:val="16"/>
          <w:position w:val="-1"/>
          <w:sz w:val="18"/>
          <w:szCs w:val="18"/>
          <w:lang w:val="en-US"/>
        </w:rPr>
        <w:t xml:space="preserve"> </w:t>
      </w:r>
      <w:proofErr w:type="spellStart"/>
      <w:r w:rsidR="00DF4BBE" w:rsidRPr="00A45E10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ano</w:t>
      </w:r>
      <w:proofErr w:type="spellEnd"/>
      <w:r w:rsidR="00DF4BBE" w:rsidRPr="00A45E10">
        <w:rPr>
          <w:rFonts w:ascii="Arial" w:hAnsi="Arial" w:cs="Arial"/>
          <w:color w:val="2A2A29"/>
          <w:spacing w:val="-19"/>
          <w:position w:val="-1"/>
          <w:sz w:val="18"/>
          <w:szCs w:val="18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E</w:t>
      </w:r>
      <w:r w:rsidR="00DF4BBE" w:rsidRPr="00A45E10">
        <w:rPr>
          <w:rFonts w:ascii="Arial" w:hAnsi="Arial" w:cs="Arial"/>
          <w:color w:val="2A2A29"/>
          <w:spacing w:val="-2"/>
          <w:position w:val="-1"/>
          <w:sz w:val="18"/>
          <w:szCs w:val="18"/>
          <w:lang w:val="en-US"/>
        </w:rPr>
        <w:t>v</w:t>
      </w:r>
      <w:r w:rsidR="00DF4BBE" w:rsidRPr="00A45E10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aluation</w:t>
      </w:r>
      <w:r w:rsidR="00DF4BBE" w:rsidRPr="00A45E10">
        <w:rPr>
          <w:rFonts w:ascii="Arial" w:hAnsi="Arial" w:cs="Arial"/>
          <w:color w:val="2A2A29"/>
          <w:spacing w:val="26"/>
          <w:position w:val="-1"/>
          <w:sz w:val="18"/>
          <w:szCs w:val="18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1"/>
          <w:w w:val="130"/>
          <w:position w:val="-1"/>
          <w:sz w:val="18"/>
          <w:szCs w:val="18"/>
          <w:lang w:val="en-US"/>
        </w:rPr>
        <w:t>t</w:t>
      </w:r>
      <w:r w:rsidR="00DF4BBE" w:rsidRPr="00A45E10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e</w:t>
      </w:r>
      <w:r w:rsidR="00DF4BBE" w:rsidRPr="00A45E10">
        <w:rPr>
          <w:rFonts w:ascii="Arial" w:hAnsi="Arial" w:cs="Arial"/>
          <w:color w:val="2A2A29"/>
          <w:spacing w:val="-2"/>
          <w:position w:val="-1"/>
          <w:sz w:val="18"/>
          <w:szCs w:val="18"/>
          <w:lang w:val="en-US"/>
        </w:rPr>
        <w:t>s</w:t>
      </w:r>
      <w:r w:rsidR="00DF4BBE" w:rsidRPr="00A45E10">
        <w:rPr>
          <w:rFonts w:ascii="Arial" w:hAnsi="Arial" w:cs="Arial"/>
          <w:color w:val="2A2A29"/>
          <w:w w:val="111"/>
          <w:position w:val="-1"/>
          <w:sz w:val="18"/>
          <w:szCs w:val="18"/>
          <w:lang w:val="en-US"/>
        </w:rPr>
        <w:t>ts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45E1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Pr="00A45E10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Pr="00A45E1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45E1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pictu</w:t>
      </w:r>
      <w:r w:rsidRPr="00A45E1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45E10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A45E10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45E10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45E1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oods</w:t>
      </w:r>
      <w:r w:rsidRPr="00A45E10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A45E10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45E10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45E1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adjecti</w:t>
      </w:r>
      <w:r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A45E10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A45E10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A45E1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A45E1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45E10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A45E10">
        <w:rPr>
          <w:rFonts w:ascii="Arial" w:hAnsi="Arial" w:cs="Arial"/>
          <w:color w:val="2A2A29"/>
          <w:w w:val="118"/>
          <w:sz w:val="24"/>
          <w:szCs w:val="24"/>
          <w:lang w:val="en-US"/>
        </w:rPr>
        <w:t>li</w:t>
      </w:r>
      <w:r w:rsidRPr="00A45E10">
        <w:rPr>
          <w:rFonts w:ascii="Arial" w:hAnsi="Arial" w:cs="Arial"/>
          <w:color w:val="2A2A29"/>
          <w:spacing w:val="-2"/>
          <w:w w:val="118"/>
          <w:sz w:val="24"/>
          <w:szCs w:val="24"/>
          <w:lang w:val="en-US"/>
        </w:rPr>
        <w:t>k</w:t>
      </w:r>
      <w:r w:rsidRPr="00A45E10">
        <w:rPr>
          <w:rFonts w:ascii="Arial" w:hAnsi="Arial" w:cs="Arial"/>
          <w:color w:val="2A2A29"/>
          <w:w w:val="97"/>
          <w:sz w:val="24"/>
          <w:szCs w:val="24"/>
          <w:lang w:val="en-US"/>
        </w:rPr>
        <w:t>e.</w:t>
      </w:r>
    </w:p>
    <w:p w:rsidR="00DF4BBE" w:rsidRPr="00A21683" w:rsidRDefault="00A21683">
      <w:pPr>
        <w:widowControl w:val="0"/>
        <w:autoSpaceDE w:val="0"/>
        <w:autoSpaceDN w:val="0"/>
        <w:adjustRightInd w:val="0"/>
        <w:spacing w:before="92" w:after="0" w:line="320" w:lineRule="atLeast"/>
        <w:ind w:left="532" w:right="1066"/>
        <w:rPr>
          <w:rFonts w:ascii="Arial" w:hAnsi="Arial" w:cs="Arial"/>
          <w:i/>
          <w:color w:val="000000"/>
          <w:sz w:val="24"/>
          <w:szCs w:val="24"/>
        </w:rPr>
      </w:pPr>
      <w:r w:rsidRPr="00A21683">
        <w:rPr>
          <w:i/>
          <w:noProof/>
        </w:rPr>
        <w:pict>
          <v:shape id="_x0000_s1103" style="position:absolute;left:0;text-align:left;margin-left:223.3pt;margin-top:37.95pt;width:15.95pt;height:16pt;z-index:-25168025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A21683">
        <w:rPr>
          <w:i/>
          <w:noProof/>
        </w:rPr>
        <w:pict>
          <v:shape id="_x0000_s1104" style="position:absolute;left:0;text-align:left;margin-left:323.45pt;margin-top:37.95pt;width:15.95pt;height:16pt;z-index:-25167820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A21683">
        <w:rPr>
          <w:i/>
          <w:noProof/>
        </w:rPr>
        <w:pict>
          <v:shape id="_x0000_s1105" style="position:absolute;left:0;text-align:left;margin-left:423.6pt;margin-top:37.95pt;width:15.95pt;height:16pt;z-index:-25167616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4BBE" w:rsidRPr="00A21683">
        <w:rPr>
          <w:rFonts w:ascii="Arial" w:hAnsi="Arial" w:cs="Arial"/>
          <w:i/>
          <w:color w:val="2A2A29"/>
          <w:w w:val="90"/>
          <w:sz w:val="24"/>
          <w:szCs w:val="24"/>
        </w:rPr>
        <w:t>(Obse</w:t>
      </w:r>
      <w:r w:rsidR="00DF4BBE" w:rsidRPr="00A21683">
        <w:rPr>
          <w:rFonts w:ascii="Arial" w:hAnsi="Arial" w:cs="Arial"/>
          <w:i/>
          <w:color w:val="2A2A29"/>
          <w:spacing w:val="2"/>
          <w:w w:val="90"/>
          <w:sz w:val="24"/>
          <w:szCs w:val="24"/>
        </w:rPr>
        <w:t>rv</w:t>
      </w:r>
      <w:r w:rsidR="00DF4BBE" w:rsidRPr="00A21683">
        <w:rPr>
          <w:rFonts w:ascii="Arial" w:hAnsi="Arial" w:cs="Arial"/>
          <w:i/>
          <w:color w:val="2A2A29"/>
          <w:w w:val="90"/>
          <w:sz w:val="24"/>
          <w:szCs w:val="24"/>
        </w:rPr>
        <w:t>a</w:t>
      </w:r>
      <w:r w:rsidR="00DF4BBE" w:rsidRPr="00A21683">
        <w:rPr>
          <w:rFonts w:ascii="Arial" w:hAnsi="Arial" w:cs="Arial"/>
          <w:i/>
          <w:color w:val="2A2A29"/>
          <w:spacing w:val="-2"/>
          <w:w w:val="90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sz w:val="24"/>
          <w:szCs w:val="24"/>
        </w:rPr>
        <w:t>a</w:t>
      </w:r>
      <w:r w:rsidR="00DF4BBE" w:rsidRPr="00A21683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6"/>
          <w:sz w:val="24"/>
          <w:szCs w:val="24"/>
        </w:rPr>
        <w:t>imagem</w:t>
      </w:r>
      <w:r w:rsidR="00DF4BBE" w:rsidRPr="00A21683">
        <w:rPr>
          <w:rFonts w:ascii="Arial" w:hAnsi="Arial" w:cs="Arial"/>
          <w:i/>
          <w:color w:val="2A2A29"/>
          <w:spacing w:val="-7"/>
          <w:w w:val="96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sz w:val="24"/>
          <w:szCs w:val="24"/>
        </w:rPr>
        <w:t>e</w:t>
      </w:r>
      <w:r w:rsidR="00DF4BBE" w:rsidRPr="00A21683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3"/>
          <w:sz w:val="24"/>
          <w:szCs w:val="24"/>
        </w:rPr>
        <w:t>esc</w:t>
      </w:r>
      <w:r w:rsidR="00DF4BBE" w:rsidRPr="00A21683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>r</w:t>
      </w:r>
      <w:r w:rsidR="00DF4BBE" w:rsidRPr="00A21683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e</w:t>
      </w:r>
      <w:r w:rsidR="00DF4BBE" w:rsidRPr="00A21683">
        <w:rPr>
          <w:rFonts w:ascii="Arial" w:hAnsi="Arial" w:cs="Arial"/>
          <w:i/>
          <w:color w:val="2A2A29"/>
          <w:spacing w:val="2"/>
          <w:w w:val="93"/>
          <w:sz w:val="24"/>
          <w:szCs w:val="24"/>
        </w:rPr>
        <w:t>v</w:t>
      </w:r>
      <w:r w:rsidR="00DF4BBE" w:rsidRPr="00A21683">
        <w:rPr>
          <w:rFonts w:ascii="Arial" w:hAnsi="Arial" w:cs="Arial"/>
          <w:i/>
          <w:color w:val="2A2A29"/>
          <w:w w:val="93"/>
          <w:sz w:val="24"/>
          <w:szCs w:val="24"/>
        </w:rPr>
        <w:t>e</w:t>
      </w:r>
      <w:r w:rsidR="00DF4BBE" w:rsidRPr="00A21683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sz w:val="24"/>
          <w:szCs w:val="24"/>
        </w:rPr>
        <w:t>o</w:t>
      </w:r>
      <w:r w:rsidR="00DF4BBE" w:rsidRPr="00A21683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núme</w:t>
      </w:r>
      <w:r w:rsidR="00DF4BBE" w:rsidRPr="00A21683">
        <w:rPr>
          <w:rFonts w:ascii="Arial" w:hAnsi="Arial" w:cs="Arial"/>
          <w:i/>
          <w:color w:val="2A2A29"/>
          <w:spacing w:val="-5"/>
          <w:w w:val="92"/>
          <w:sz w:val="24"/>
          <w:szCs w:val="24"/>
        </w:rPr>
        <w:t>r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o</w:t>
      </w:r>
      <w:r w:rsidR="00DF4BBE" w:rsidRPr="00A21683">
        <w:rPr>
          <w:rFonts w:ascii="Arial" w:hAnsi="Arial" w:cs="Arial"/>
          <w:i/>
          <w:color w:val="2A2A29"/>
          <w:spacing w:val="40"/>
          <w:w w:val="92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ao</w:t>
      </w:r>
      <w:r w:rsidR="00DF4BBE" w:rsidRPr="00A21683">
        <w:rPr>
          <w:rFonts w:ascii="Arial" w:hAnsi="Arial" w:cs="Arial"/>
          <w:i/>
          <w:color w:val="2A2A29"/>
          <w:spacing w:val="-10"/>
          <w:w w:val="92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lado da</w:t>
      </w:r>
      <w:r w:rsidR="00DF4BBE" w:rsidRPr="00A21683">
        <w:rPr>
          <w:rFonts w:ascii="Arial" w:hAnsi="Arial" w:cs="Arial"/>
          <w:i/>
          <w:color w:val="2A2A29"/>
          <w:spacing w:val="-7"/>
          <w:w w:val="92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pal</w:t>
      </w:r>
      <w:r w:rsidR="00DF4BBE" w:rsidRPr="00A21683">
        <w:rPr>
          <w:rFonts w:ascii="Arial" w:hAnsi="Arial" w:cs="Arial"/>
          <w:i/>
          <w:color w:val="2A2A29"/>
          <w:spacing w:val="-1"/>
          <w:w w:val="92"/>
          <w:sz w:val="24"/>
          <w:szCs w:val="24"/>
        </w:rPr>
        <w:t>a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v</w:t>
      </w:r>
      <w:r w:rsidR="00DF4BBE" w:rsidRPr="00A21683">
        <w:rPr>
          <w:rFonts w:ascii="Arial" w:hAnsi="Arial" w:cs="Arial"/>
          <w:i/>
          <w:color w:val="2A2A29"/>
          <w:spacing w:val="2"/>
          <w:w w:val="92"/>
          <w:sz w:val="24"/>
          <w:szCs w:val="24"/>
        </w:rPr>
        <w:t>r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a</w:t>
      </w:r>
      <w:r w:rsidR="00DF4BBE" w:rsidRPr="00A21683">
        <w:rPr>
          <w:rFonts w:ascii="Arial" w:hAnsi="Arial" w:cs="Arial"/>
          <w:i/>
          <w:color w:val="2A2A29"/>
          <w:spacing w:val="9"/>
          <w:w w:val="92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que</w:t>
      </w:r>
      <w:r w:rsidR="00DF4BBE" w:rsidRPr="00A21683">
        <w:rPr>
          <w:rFonts w:ascii="Arial" w:hAnsi="Arial" w:cs="Arial"/>
          <w:i/>
          <w:color w:val="2A2A29"/>
          <w:spacing w:val="-1"/>
          <w:w w:val="92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desc</w:t>
      </w:r>
      <w:r w:rsidR="00DF4BBE" w:rsidRPr="00A21683">
        <w:rPr>
          <w:rFonts w:ascii="Arial" w:hAnsi="Arial" w:cs="Arial"/>
          <w:i/>
          <w:color w:val="2A2A29"/>
          <w:spacing w:val="-5"/>
          <w:w w:val="92"/>
          <w:sz w:val="24"/>
          <w:szCs w:val="24"/>
        </w:rPr>
        <w:t>r</w:t>
      </w:r>
      <w:r w:rsidR="00DF4BBE" w:rsidRPr="00A21683">
        <w:rPr>
          <w:rFonts w:ascii="Arial" w:hAnsi="Arial" w:cs="Arial"/>
          <w:i/>
          <w:color w:val="2A2A29"/>
          <w:spacing w:val="-2"/>
          <w:w w:val="92"/>
          <w:sz w:val="24"/>
          <w:szCs w:val="24"/>
        </w:rPr>
        <w:t>e</w:t>
      </w:r>
      <w:r w:rsidR="00DF4BBE" w:rsidRPr="00A21683">
        <w:rPr>
          <w:rFonts w:ascii="Arial" w:hAnsi="Arial" w:cs="Arial"/>
          <w:i/>
          <w:color w:val="2A2A29"/>
          <w:spacing w:val="2"/>
          <w:w w:val="92"/>
          <w:sz w:val="24"/>
          <w:szCs w:val="24"/>
        </w:rPr>
        <w:t>v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e</w:t>
      </w:r>
      <w:r w:rsidR="00DF4BBE" w:rsidRPr="00A21683">
        <w:rPr>
          <w:rFonts w:ascii="Arial" w:hAnsi="Arial" w:cs="Arial"/>
          <w:i/>
          <w:color w:val="2A2A29"/>
          <w:spacing w:val="5"/>
          <w:w w:val="92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sz w:val="24"/>
          <w:szCs w:val="24"/>
        </w:rPr>
        <w:t>o</w:t>
      </w:r>
      <w:r w:rsidR="00DF4BBE" w:rsidRPr="00A21683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gos</w:t>
      </w:r>
      <w:r w:rsidR="00DF4BBE" w:rsidRPr="00A21683">
        <w:rPr>
          <w:rFonts w:ascii="Arial" w:hAnsi="Arial" w:cs="Arial"/>
          <w:i/>
          <w:color w:val="2A2A29"/>
          <w:spacing w:val="-1"/>
          <w:w w:val="92"/>
          <w:sz w:val="24"/>
          <w:szCs w:val="24"/>
        </w:rPr>
        <w:t>t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o</w:t>
      </w:r>
      <w:r w:rsidR="00DF4BBE" w:rsidRPr="00A21683">
        <w:rPr>
          <w:rFonts w:ascii="Arial" w:hAnsi="Arial" w:cs="Arial"/>
          <w:i/>
          <w:color w:val="2A2A29"/>
          <w:spacing w:val="6"/>
          <w:w w:val="92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w w:val="92"/>
          <w:sz w:val="24"/>
          <w:szCs w:val="24"/>
        </w:rPr>
        <w:t>de</w:t>
      </w:r>
      <w:r w:rsidR="00DF4BBE" w:rsidRPr="00A21683">
        <w:rPr>
          <w:rFonts w:ascii="Arial" w:hAnsi="Arial" w:cs="Arial"/>
          <w:i/>
          <w:color w:val="2A2A29"/>
          <w:spacing w:val="-5"/>
          <w:w w:val="92"/>
          <w:sz w:val="24"/>
          <w:szCs w:val="24"/>
        </w:rPr>
        <w:t xml:space="preserve"> </w:t>
      </w:r>
      <w:r w:rsidR="00DF4BBE" w:rsidRPr="00A21683">
        <w:rPr>
          <w:rFonts w:ascii="Arial" w:hAnsi="Arial" w:cs="Arial"/>
          <w:i/>
          <w:color w:val="2A2A29"/>
          <w:spacing w:val="-2"/>
          <w:sz w:val="24"/>
          <w:szCs w:val="24"/>
        </w:rPr>
        <w:t>c</w:t>
      </w:r>
      <w:r w:rsidR="00DF4BBE" w:rsidRPr="00A21683">
        <w:rPr>
          <w:rFonts w:ascii="Arial" w:hAnsi="Arial" w:cs="Arial"/>
          <w:i/>
          <w:color w:val="2A2A29"/>
          <w:sz w:val="24"/>
          <w:szCs w:val="24"/>
        </w:rPr>
        <w:t>ada alime</w:t>
      </w:r>
      <w:r w:rsidR="00DF4BBE" w:rsidRPr="00A21683">
        <w:rPr>
          <w:rFonts w:ascii="Arial" w:hAnsi="Arial" w:cs="Arial"/>
          <w:i/>
          <w:color w:val="2A2A29"/>
          <w:spacing w:val="-1"/>
          <w:sz w:val="24"/>
          <w:szCs w:val="24"/>
        </w:rPr>
        <w:t>nt</w:t>
      </w:r>
      <w:r w:rsidR="00DF4BBE" w:rsidRPr="00A21683">
        <w:rPr>
          <w:rFonts w:ascii="Arial" w:hAnsi="Arial" w:cs="Arial"/>
          <w:i/>
          <w:color w:val="2A2A29"/>
          <w:sz w:val="24"/>
          <w:szCs w:val="24"/>
        </w:rPr>
        <w:t>o.)</w:t>
      </w:r>
    </w:p>
    <w:p w:rsidR="00DF4BBE" w:rsidRDefault="00DF4BBE">
      <w:pPr>
        <w:widowControl w:val="0"/>
        <w:autoSpaceDE w:val="0"/>
        <w:autoSpaceDN w:val="0"/>
        <w:adjustRightInd w:val="0"/>
        <w:spacing w:before="92" w:after="0" w:line="320" w:lineRule="atLeast"/>
        <w:ind w:left="532" w:right="1066"/>
        <w:rPr>
          <w:rFonts w:ascii="Arial" w:hAnsi="Arial" w:cs="Arial"/>
          <w:color w:val="000000"/>
          <w:sz w:val="24"/>
          <w:szCs w:val="24"/>
        </w:rPr>
        <w:sectPr w:rsidR="00DF4BBE">
          <w:pgSz w:w="11920" w:h="16840"/>
          <w:pgMar w:top="900" w:right="220" w:bottom="280" w:left="1140" w:header="720" w:footer="720" w:gutter="0"/>
          <w:cols w:space="720"/>
          <w:noEndnote/>
        </w:sect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before="47" w:after="0" w:line="270" w:lineRule="exact"/>
        <w:ind w:right="-20"/>
        <w:jc w:val="righ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lastRenderedPageBreak/>
        <w:pict>
          <v:shape id="_x0000_s1106" style="position:absolute;left:0;text-align:left;margin-left:223.3pt;margin-top:25.85pt;width:15.95pt;height:16pt;z-index:-25167923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07" style="position:absolute;left:0;text-align:left;margin-left:323.45pt;margin-top:25.85pt;width:15.95pt;height:16pt;z-index:-25167718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08" style="position:absolute;left:0;text-align:left;margin-left:423.6pt;margin-top:25.85pt;width:15.95pt;height:16pt;z-index:-25167513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proofErr w:type="gramStart"/>
      <w:r w:rsidR="00DF4BBE" w:rsidRPr="00A45E10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s</w:t>
      </w:r>
      <w:r w:rsidR="00DF4BBE" w:rsidRPr="00A45E10">
        <w:rPr>
          <w:rFonts w:ascii="Arial" w:hAnsi="Arial" w:cs="Arial"/>
          <w:color w:val="2A2A29"/>
          <w:spacing w:val="-1"/>
          <w:w w:val="99"/>
          <w:position w:val="-1"/>
          <w:sz w:val="24"/>
          <w:szCs w:val="24"/>
          <w:lang w:val="en-US"/>
        </w:rPr>
        <w:t>w</w:t>
      </w:r>
      <w:r w:rsidR="00DF4BBE"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eet</w:t>
      </w:r>
      <w:proofErr w:type="gramEnd"/>
    </w:p>
    <w:p w:rsidR="00DF4BBE" w:rsidRPr="00A45E10" w:rsidRDefault="00DF4BBE">
      <w:pPr>
        <w:widowControl w:val="0"/>
        <w:autoSpaceDE w:val="0"/>
        <w:autoSpaceDN w:val="0"/>
        <w:adjustRightInd w:val="0"/>
        <w:spacing w:before="47" w:after="0" w:line="270" w:lineRule="exact"/>
        <w:ind w:right="-76"/>
        <w:rPr>
          <w:rFonts w:ascii="Arial" w:hAnsi="Arial" w:cs="Arial"/>
          <w:color w:val="000000"/>
          <w:sz w:val="24"/>
          <w:szCs w:val="24"/>
          <w:lang w:val="en-US"/>
        </w:rPr>
      </w:pPr>
      <w:r w:rsidRPr="00A45E10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  <w:proofErr w:type="gramStart"/>
      <w:r w:rsidRPr="00A45E10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lastRenderedPageBreak/>
        <w:t>plain</w:t>
      </w:r>
      <w:proofErr w:type="gramEnd"/>
    </w:p>
    <w:p w:rsidR="00DF4BBE" w:rsidRPr="00A45E10" w:rsidRDefault="00DF4BBE">
      <w:pPr>
        <w:widowControl w:val="0"/>
        <w:autoSpaceDE w:val="0"/>
        <w:autoSpaceDN w:val="0"/>
        <w:adjustRightInd w:val="0"/>
        <w:spacing w:before="47" w:after="0" w:line="270" w:lineRule="exact"/>
        <w:ind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45E10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  <w:proofErr w:type="gramStart"/>
      <w:r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lastRenderedPageBreak/>
        <w:t>spicy</w:t>
      </w:r>
      <w:proofErr w:type="gramEnd"/>
    </w:p>
    <w:p w:rsidR="00DF4BBE" w:rsidRPr="00A45E10" w:rsidRDefault="00DF4BBE">
      <w:pPr>
        <w:widowControl w:val="0"/>
        <w:autoSpaceDE w:val="0"/>
        <w:autoSpaceDN w:val="0"/>
        <w:adjustRightInd w:val="0"/>
        <w:spacing w:before="47" w:after="0" w:line="270" w:lineRule="exact"/>
        <w:ind w:right="-20"/>
        <w:rPr>
          <w:rFonts w:ascii="Arial" w:hAnsi="Arial" w:cs="Arial"/>
          <w:color w:val="000000"/>
          <w:sz w:val="24"/>
          <w:szCs w:val="24"/>
          <w:lang w:val="en-US"/>
        </w:rPr>
        <w:sectPr w:rsidR="00DF4BBE" w:rsidRPr="00A45E10">
          <w:type w:val="continuous"/>
          <w:pgSz w:w="11920" w:h="16840"/>
          <w:pgMar w:top="1260" w:right="220" w:bottom="280" w:left="1140" w:header="720" w:footer="720" w:gutter="0"/>
          <w:cols w:num="3" w:space="720" w:equalWidth="0">
            <w:col w:w="3143" w:space="1377"/>
            <w:col w:w="524" w:space="1479"/>
            <w:col w:w="4037"/>
          </w:cols>
          <w:noEndnote/>
        </w:sect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  <w:sectPr w:rsidR="00DF4BBE" w:rsidRPr="00A45E10">
          <w:type w:val="continuous"/>
          <w:pgSz w:w="11920" w:h="16840"/>
          <w:pgMar w:top="1260" w:right="220" w:bottom="280" w:left="1140" w:header="720" w:footer="720" w:gutter="0"/>
          <w:cols w:space="720" w:equalWidth="0">
            <w:col w:w="10560"/>
          </w:cols>
          <w:noEndnote/>
        </w:sect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before="30" w:after="0" w:line="270" w:lineRule="exact"/>
        <w:ind w:right="-20"/>
        <w:jc w:val="right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A45E10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lastRenderedPageBreak/>
        <w:t>salty</w:t>
      </w:r>
      <w:proofErr w:type="gramEnd"/>
    </w:p>
    <w:p w:rsidR="00DF4BBE" w:rsidRPr="00A45E10" w:rsidRDefault="00DF4BBE">
      <w:pPr>
        <w:widowControl w:val="0"/>
        <w:autoSpaceDE w:val="0"/>
        <w:autoSpaceDN w:val="0"/>
        <w:adjustRightInd w:val="0"/>
        <w:spacing w:before="30" w:after="0" w:line="270" w:lineRule="exact"/>
        <w:ind w:right="-76"/>
        <w:rPr>
          <w:rFonts w:ascii="Arial" w:hAnsi="Arial" w:cs="Arial"/>
          <w:color w:val="000000"/>
          <w:sz w:val="24"/>
          <w:szCs w:val="24"/>
          <w:lang w:val="en-US"/>
        </w:rPr>
      </w:pPr>
      <w:r w:rsidRPr="00A45E10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  <w:proofErr w:type="gramStart"/>
      <w:r w:rsidRPr="00A45E10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lastRenderedPageBreak/>
        <w:t>sour</w:t>
      </w:r>
      <w:proofErr w:type="gramEnd"/>
    </w:p>
    <w:p w:rsidR="00DF4BBE" w:rsidRPr="00A45E10" w:rsidRDefault="00DF4BBE">
      <w:pPr>
        <w:widowControl w:val="0"/>
        <w:autoSpaceDE w:val="0"/>
        <w:autoSpaceDN w:val="0"/>
        <w:adjustRightInd w:val="0"/>
        <w:spacing w:before="30" w:after="0" w:line="270" w:lineRule="exact"/>
        <w:ind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45E10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  <w:proofErr w:type="gramStart"/>
      <w:r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lastRenderedPageBreak/>
        <w:t>g</w:t>
      </w:r>
      <w:r w:rsidRPr="00A45E10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A45E10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easy</w:t>
      </w:r>
      <w:proofErr w:type="gramEnd"/>
    </w:p>
    <w:p w:rsidR="00DF4BBE" w:rsidRPr="00A45E10" w:rsidRDefault="00DF4BBE">
      <w:pPr>
        <w:widowControl w:val="0"/>
        <w:autoSpaceDE w:val="0"/>
        <w:autoSpaceDN w:val="0"/>
        <w:adjustRightInd w:val="0"/>
        <w:spacing w:before="30" w:after="0" w:line="270" w:lineRule="exact"/>
        <w:ind w:right="-20"/>
        <w:rPr>
          <w:rFonts w:ascii="Arial" w:hAnsi="Arial" w:cs="Arial"/>
          <w:color w:val="000000"/>
          <w:sz w:val="24"/>
          <w:szCs w:val="24"/>
          <w:lang w:val="en-US"/>
        </w:rPr>
        <w:sectPr w:rsidR="00DF4BBE" w:rsidRPr="00A45E10">
          <w:type w:val="continuous"/>
          <w:pgSz w:w="11920" w:h="16840"/>
          <w:pgMar w:top="1260" w:right="220" w:bottom="280" w:left="1140" w:header="720" w:footer="720" w:gutter="0"/>
          <w:cols w:num="3" w:space="720" w:equalWidth="0">
            <w:col w:w="3021" w:space="1499"/>
            <w:col w:w="483" w:space="1520"/>
            <w:col w:w="4037"/>
          </w:cols>
          <w:noEndnote/>
        </w:sect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>
        <w:rPr>
          <w:noProof/>
        </w:rPr>
        <w:lastRenderedPageBreak/>
        <w:pict>
          <v:group id="_x0000_s1109" style="position:absolute;margin-left:0;margin-top:0;width:595.25pt;height:45.65pt;z-index:-251682304;mso-position-horizontal-relative:page;mso-position-vertical-relative:page" coordsize="11905,913" o:allowincell="f">
            <v:rect id="_x0000_s1110" style="position:absolute;width:10200;height:340;mso-position-horizontal-relative:page;mso-position-vertical-relative:page" o:allowincell="f" filled="f" stroked="f">
              <v:textbox inset="0,0,0,0">
                <w:txbxContent>
                  <w:p w:rsidR="00DF4BBE" w:rsidRDefault="00A21683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4" type="#_x0000_t75" style="width:512.9pt;height:16.85pt">
                          <v:imagedata r:id="rId21" o:title=""/>
                        </v:shape>
                      </w:pict>
                    </w:r>
                  </w:p>
                  <w:p w:rsidR="00DF4BBE" w:rsidRDefault="00DF4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11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112" style="position:absolute;left:5672;top:11;width:801;height:732" coordorigin="5672,11" coordsize="801,732" o:allowincell="f">
              <v:shape id="_x0000_s111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11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115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116" style="position:absolute;left:7456;top:89;width:661;height:602" coordorigin="7456,89" coordsize="661,602" o:allowincell="f">
              <v:shape id="_x0000_s111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11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119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120" style="position:absolute;left:9251;top:149;width:523;height:475" coordorigin="9251,149" coordsize="523,475" o:allowincell="f">
              <v:shape id="_x0000_s112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12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123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DF4BBE" w:rsidRDefault="00A21683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6" type="#_x0000_t75" style="width:88.35pt;height:29pt">
                          <v:imagedata r:id="rId22" o:title=""/>
                        </v:shape>
                      </w:pict>
                    </w:r>
                  </w:p>
                  <w:p w:rsidR="00DF4BBE" w:rsidRDefault="00DF4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24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125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</w:p>
    <w:p w:rsidR="00DF4BBE" w:rsidRPr="00A45E10" w:rsidRDefault="00A2168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35" style="position:absolute;margin-left:27.7pt;margin-top:8.6pt;width:454.15pt;height:224.55pt;z-index:-251647488" coordsize="9083,4491" o:regroupid="7" o:allowincell="f" path="m376,l323,,274,,231,1,193,3,159,5r-30,5l103,16,81,24,62,34,47,47,34,62,24,81r-8,22l10,129,5,159,3,193,1,231,,274r,49l,377,,4114r,53l,4216r1,43l3,4298r2,34l10,4361r6,26l24,4409r10,19l47,4443r15,13l81,4466r22,8l129,4480r30,5l193,4488r38,1l274,4490r49,1l376,4491r8330,l8760,4491r48,-1l8851,4489r39,-1l8924,4485r29,-5l8979,4474r22,-8l9020,4456r16,-13l9048,4428r11,-19l9067,4387r6,-26l9077,4332r3,-34l9081,4259r1,-43l9083,4167r,-53l9083,377r,-54l9082,274r-1,-43l9080,193r-3,-34l9073,129r-6,-26l9059,81,9048,62,9036,47,9020,34,9001,24r-22,-8l8953,10,8924,5,8890,3,8851,1,8808,r-48,l8706,,376,xe" filled="f" strokecolor="#9e9e9e" strokeweight=".78208mm">
            <v:path arrowok="t"/>
          </v:shape>
        </w:pict>
      </w:r>
    </w:p>
    <w:p w:rsidR="00DF4BBE" w:rsidRPr="00A45E10" w:rsidRDefault="00A2168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36" style="position:absolute;margin-left:355.75pt;margin-top:9.05pt;width:16.4pt;height:16.55pt;z-index:-251610624" coordsize="328,331" o:regroupid="7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>
        <w:rPr>
          <w:noProof/>
        </w:rPr>
        <w:pict>
          <v:polyline id="_x0000_s1137" style="position:absolute;z-index:-251611648" points="364.2pt,9.05pt,363pt,9.1pt,361.85pt,9.3pt,360.8pt,9.7pt,359.8pt,10.15pt,358.9pt,10.75pt,358.05pt,11.5pt,357.35pt,12.3pt,356.75pt,13.2pt,356.3pt,14.15pt,355.95pt,15.2pt,355.75pt,16.25pt,355.8pt,17.6pt,356pt,18.8pt,356.3pt,19.95pt,356.75pt,21pt,357.3pt,21.95pt,357.95pt,22.8pt,358.65pt,23.55pt,359.5pt,24.2pt,360.4pt,24.7pt,361.35pt,25.1pt,362.35pt,25.4pt,363.45pt,25.5pt,363.9pt,25.55pt,365.05pt,25.45pt,366.15pt,25.2pt,367.2pt,24.85pt,368.2pt,24.35pt,369.1pt,23.7pt,369.9pt,23pt,370.6pt,22.15pt,371.15pt,21.25pt,371.65pt,20.25pt,371.95pt,19.15pt,372.15pt,18.05pt,372.05pt,16.8pt,371.85pt,15.6pt,371.55pt,14.45pt,371.1pt,13.4pt,370.5pt,12.5pt,369.85pt,11.65pt,369.1pt,10.9pt,368.25pt,10.25pt,367.3pt,9.75pt,366.35pt,9.4pt,365.3pt,9.15pt,364.2pt,9.05pt" coordsize="328,331" o:regroupid="7" o:allowincell="f" stroked="f">
            <v:path arrowok="t"/>
          </v:polyline>
        </w:pict>
      </w:r>
      <w:r>
        <w:rPr>
          <w:noProof/>
        </w:rPr>
        <w:pict>
          <v:shape id="_x0000_s1138" style="position:absolute;margin-left:378.6pt;margin-top:9.3pt;width:92.55pt;height:92.55pt;z-index:-251612672" coordsize="1851,1851" o:regroupid="7" o:allowincell="f" path="m226,l186,,152,,121,1,95,3,73,6,55,11,40,18,28,28,19,40,12,54,7,73,3,95,1,120,,150r,35l,225,,1624r,39l,1698r1,31l3,1754r3,22l11,1795r7,15l28,1822r12,9l55,1838r18,5l95,1847r25,2l150,1850r35,l225,1850r1399,l1663,1850r35,l1729,1849r25,-2l1776,1843r19,-5l1810,1831r12,-9l1831,1810r7,-15l1843,1777r4,-22l1849,1730r1,-31l1850,1665r,-40l1850,226r,-40l1850,152r-1,-31l1847,95r-3,-22l1839,55r-7,-15l1822,28r-12,-9l1795,12,1777,7,1755,3,1730,1,1699,r-34,l1625,,226,xe" filled="f" strokecolor="#b3b3b3" strokeweight="1pt">
            <v:path arrowok="t"/>
          </v:shape>
        </w:pict>
      </w:r>
      <w:r>
        <w:rPr>
          <w:noProof/>
        </w:rPr>
        <w:pict>
          <v:rect id="_x0000_s1139" style="position:absolute;margin-left:435.6pt;margin-top:9.35pt;width:93pt;height:93pt;z-index:-251613696;mso-position-horizontal-relative:page" o:regroupid="7" o:allowincell="f" filled="f" stroked="f">
            <v:textbox style="mso-next-textbox:#_x0000_s1139" inset="0,0,0,0">
              <w:txbxContent>
                <w:p w:rsidR="00DF4BBE" w:rsidRDefault="00A21683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9" type="#_x0000_t75" style="width:92.55pt;height:93.05pt">
                        <v:imagedata r:id="rId23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0" style="position:absolute;z-index:-251614720" points="389.9pt,9.3pt,386.2pt,9.3pt,384.65pt,9.35pt,383.35pt,9.45pt,382.25pt,9.6pt,381.35pt,9.85pt,380.6pt,10.2pt,380pt,10.7pt,379.55pt,11.3pt,379.2pt,12pt,378.9pt,12.95pt,378.75pt,14.05pt,378.65pt,15.3pt,378.6pt,16.8pt,378.6pt,18.55pt,378.6pt,92.55pt,378.6pt,94.2pt,378.65pt,95.75pt,378.75pt,97pt,378.9pt,98.1pt,379.15pt,99.05pt,379.5pt,99.8pt,380pt,100.4pt,380.6pt,100.85pt,381.3pt,101.2pt,382.25pt,101.45pt,383.3pt,101.65pt,384.6pt,101.75pt,386.1pt,101.8pt,387.85pt,101.8pt,461.75pt,101.8pt,463.5pt,101.8pt,465pt,101.75pt,466.3pt,101.65pt,467.4pt,101.45pt,468.35pt,101.2pt,469.1pt,100.85pt,469.7pt,100.4pt,470.15pt,99.8pt,470.5pt,99.05pt,470.75pt,98.15pt,470.95pt,97.05pt,471.05pt,95.8pt,471.1pt,94.25pt,471.1pt,92.55pt,471.1pt,18.55pt,471.1pt,16.9pt,471.05pt,15.35pt,470.95pt,14.05pt,470.75pt,12.95pt,470.5pt,12.05pt,470.15pt,11.3pt,469.7pt,10.7pt,469.1pt,10.25pt,468.35pt,9.9pt,467.45pt,9.65pt,466.35pt,9.45pt,465.05pt,9.35pt,463.55pt,9.3pt,461.85pt,9.3pt,389.9pt,9.3pt" coordsize="1851,1851" o:regroupid="7" o:allowincell="f" stroked="f">
            <v:path arrowok="t"/>
          </v:polyline>
        </w:pict>
      </w:r>
      <w:r>
        <w:rPr>
          <w:noProof/>
        </w:rPr>
        <w:pict>
          <v:rect id="_x0000_s1141" style="position:absolute;margin-left:371.8pt;margin-top:2.55pt;width:106.05pt;height:106.05pt;z-index:-251615744" o:regroupid="7" o:allowincell="f" fillcolor="white [3212]" stroked="f">
            <v:path arrowok="t"/>
          </v:rect>
        </w:pict>
      </w:r>
      <w:r>
        <w:rPr>
          <w:noProof/>
        </w:rPr>
        <w:pict>
          <v:shape id="_x0000_s1142" style="position:absolute;margin-left:165.8pt;margin-top:9.05pt;width:16.4pt;height:16.55pt;z-index:-251616768" coordsize="328,331" o:regroupid="7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>
        <w:rPr>
          <w:noProof/>
        </w:rPr>
        <w:pict>
          <v:polyline id="_x0000_s1143" style="position:absolute;z-index:-251617792" points="174.25pt,9.05pt,173.05pt,9.1pt,171.9pt,9.3pt,170.85pt,9.7pt,169.85pt,10.15pt,168.95pt,10.75pt,168.1pt,11.5pt,167.4pt,12.3pt,166.8pt,13.2pt,166.35pt,14.15pt,166pt,15.2pt,165.8pt,16.25pt,165.85pt,17.6pt,166.05pt,18.8pt,166.35pt,19.95pt,166.8pt,21pt,167.35pt,21.95pt,168pt,22.8pt,168.7pt,23.55pt,169.55pt,24.2pt,170.45pt,24.7pt,171.4pt,25.1pt,172.4pt,25.4pt,173.5pt,25.5pt,173.95pt,25.55pt,175.1pt,25.45pt,176.2pt,25.2pt,177.25pt,24.85pt,178.25pt,24.35pt,179.15pt,23.7pt,179.95pt,23pt,180.65pt,22.15pt,181.2pt,21.25pt,181.7pt,20.25pt,182pt,19.15pt,182.2pt,18.05pt,182.1pt,16.8pt,181.9pt,15.6pt,181.6pt,14.45pt,181.15pt,13.4pt,180.55pt,12.5pt,179.9pt,11.65pt,179.15pt,10.9pt,178.3pt,10.25pt,177.35pt,9.75pt,176.4pt,9.4pt,175.35pt,9.15pt,174.25pt,9.05pt" coordsize="328,331" o:regroupid="7" o:allowincell="f" stroked="f">
            <v:path arrowok="t"/>
          </v:polyline>
        </w:pict>
      </w:r>
      <w:r>
        <w:rPr>
          <w:noProof/>
        </w:rPr>
        <w:pict>
          <v:shape id="_x0000_s1144" style="position:absolute;margin-left:188.65pt;margin-top:9.3pt;width:154.95pt;height:92.55pt;z-index:-251618816" coordsize="3099,1851" o:regroupid="7" o:allowincell="f" path="m226,l186,,152,,121,1,95,3,73,6,55,11,40,18,28,28,19,40,12,54,7,73,3,95,1,120,,150r,35l,225,,1624r,39l,1698r1,31l3,1754r3,22l11,1795r7,15l28,1822r12,9l55,1838r18,5l95,1847r25,2l150,1850r35,l225,1850r2646,l2911,1850r35,l2976,1849r26,-2l3024,1843r18,-5l3057,1831r12,-9l3078,1810r8,-15l3091,1777r3,-22l3096,1730r1,-31l3098,1665r,-40l3098,226r,-40l3097,152r-1,-31l3094,95r-3,-22l3086,55r-7,-15l3069,28r-11,-9l3043,12,3024,7,3003,3,2977,1,2947,r-35,l2872,,226,xe" filled="f" strokecolor="#b3b3b3" strokeweight="1pt">
            <v:path arrowok="t"/>
          </v:shape>
        </w:pict>
      </w:r>
      <w:r>
        <w:rPr>
          <w:noProof/>
        </w:rPr>
        <w:pict>
          <v:polyline id="_x0000_s1145" style="position:absolute;z-index:-251620864" points="199.95pt,9.3pt,196.25pt,9.3pt,194.7pt,9.35pt,193.4pt,9.45pt,192.3pt,9.6pt,191.4pt,9.85pt,190.65pt,10.2pt,190.05pt,10.7pt,189.6pt,11.3pt,189.25pt,12pt,188.95pt,12.95pt,188.8pt,14.05pt,188.7pt,15.3pt,188.65pt,16.8pt,188.65pt,18.55pt,188.65pt,92.55pt,188.65pt,94.2pt,188.7pt,95.75pt,188.8pt,97pt,188.95pt,98.1pt,189.2pt,99.05pt,189.55pt,99.8pt,190.05pt,100.4pt,190.65pt,100.85pt,191.35pt,101.2pt,192.3pt,101.45pt,193.35pt,101.65pt,194.65pt,101.75pt,196.15pt,101.8pt,197.9pt,101.8pt,334.2pt,101.8pt,335.9pt,101.8pt,337.45pt,101.75pt,338.75pt,101.65pt,339.85pt,101.45pt,340.75pt,101.2pt,341.5pt,100.85pt,342.1pt,100.4pt,342.55pt,99.8pt,342.9pt,99.05pt,343.2pt,98.15pt,343.35pt,97.05pt,343.45pt,95.8pt,343.5pt,94.25pt,343.5pt,92.55pt,343.5pt,18.55pt,343.5pt,16.9pt,343.45pt,15.35pt,343.35pt,14.05pt,343.2pt,12.95pt,342.95pt,12.05pt,342.6pt,11.3pt,342.1pt,10.7pt,341.5pt,10.25pt,340.8pt,9.9pt,339.85pt,9.65pt,338.8pt,9.45pt,337.5pt,9.35pt,336pt,9.3pt,334.25pt,9.3pt,199.95pt,9.3pt" coordsize="3098,1851" o:regroupid="7" o:allowincell="f" stroked="f">
            <v:path arrowok="t"/>
          </v:polyline>
        </w:pict>
      </w:r>
      <w:r>
        <w:rPr>
          <w:noProof/>
        </w:rPr>
        <w:pict>
          <v:rect id="_x0000_s1146" style="position:absolute;margin-left:181.85pt;margin-top:2.55pt;width:168.45pt;height:106.05pt;z-index:-251621888" o:regroupid="7" o:allowincell="f" fillcolor="white [3212]" stroked="f">
            <v:path arrowok="t"/>
          </v:rect>
        </w:pict>
      </w:r>
      <w:r>
        <w:rPr>
          <w:noProof/>
        </w:rPr>
        <w:pict>
          <v:shape id="_x0000_s1147" style="position:absolute;margin-left:38.25pt;margin-top:9.05pt;width:16.4pt;height:16.55pt;z-index:-251641344" coordsize="328,331" o:regroupid="7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>
        <w:rPr>
          <w:noProof/>
        </w:rPr>
        <w:pict>
          <v:polyline id="_x0000_s1148" style="position:absolute;z-index:-251642368" points="46.7pt,9.05pt,45.5pt,9.1pt,44.35pt,9.3pt,43.3pt,9.7pt,42.3pt,10.15pt,41.4pt,10.75pt,40.55pt,11.5pt,39.85pt,12.3pt,39.25pt,13.2pt,38.8pt,14.15pt,38.45pt,15.2pt,38.25pt,16.25pt,38.3pt,17.6pt,38.5pt,18.8pt,38.8pt,19.95pt,39.25pt,21pt,39.8pt,21.95pt,40.45pt,22.8pt,41.15pt,23.55pt,42pt,24.2pt,42.9pt,24.7pt,43.85pt,25.1pt,44.85pt,25.4pt,45.95pt,25.5pt,46.4pt,25.55pt,47.55pt,25.45pt,48.65pt,25.2pt,49.7pt,24.85pt,50.7pt,24.35pt,51.6pt,23.7pt,52.4pt,23pt,53.1pt,22.15pt,53.65pt,21.25pt,54.15pt,20.25pt,54.45pt,19.15pt,54.65pt,18.05pt,54.55pt,16.8pt,54.35pt,15.6pt,54.05pt,14.45pt,53.6pt,13.4pt,53pt,12.5pt,52.35pt,11.65pt,51.6pt,10.9pt,50.75pt,10.25pt,49.8pt,9.75pt,48.85pt,9.4pt,47.8pt,9.15pt,46.7pt,9.05pt" coordsize="328,331" o:regroupid="7" o:allowincell="f" stroked="f">
            <v:path arrowok="t"/>
          </v:polyline>
        </w:pict>
      </w:r>
      <w:r>
        <w:rPr>
          <w:noProof/>
        </w:rPr>
        <w:pict>
          <v:shape id="_x0000_s1149" style="position:absolute;margin-left:61.1pt;margin-top:9.3pt;width:92.55pt;height:92.55pt;z-index:-251643392" coordsize="1851,1851" o:regroupid="7" o:allowincell="f" path="m226,l186,,152,,121,1,95,3,73,6,55,11,40,18,28,28,19,40,12,54,7,73,3,95,1,120,,150r,35l,225,,1624r,39l,1698r1,31l3,1754r3,22l11,1795r7,15l28,1822r12,9l55,1838r18,5l95,1847r25,2l150,1850r35,l225,1850r1399,l1663,1850r35,l1729,1849r25,-2l1776,1843r19,-5l1810,1831r12,-9l1831,1810r7,-15l1843,1777r4,-22l1849,1730r1,-31l1850,1665r,-40l1850,226r,-40l1850,152r-1,-31l1847,95r-3,-22l1839,55r-7,-15l1822,28r-12,-9l1795,12,1777,7,1755,3,1730,1,1699,r-34,l1625,,226,xe" filled="f" strokecolor="#b3b3b3" strokeweight="1pt">
            <v:path arrowok="t"/>
          </v:shape>
        </w:pict>
      </w:r>
      <w:r>
        <w:rPr>
          <w:noProof/>
        </w:rPr>
        <w:pict>
          <v:rect id="_x0000_s1150" style="position:absolute;margin-left:118.15pt;margin-top:9.35pt;width:93pt;height:93pt;z-index:-251644416;mso-position-horizontal-relative:page" o:regroupid="7" o:allowincell="f" filled="f" stroked="f">
            <v:textbox style="mso-next-textbox:#_x0000_s1150" inset="0,0,0,0">
              <w:txbxContent>
                <w:p w:rsidR="00DF4BBE" w:rsidRDefault="00A21683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0" type="#_x0000_t75" style="width:92.55pt;height:93.05pt">
                        <v:imagedata r:id="rId24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51" style="position:absolute;z-index:-251645440" points="72.4pt,9.3pt,68.7pt,9.3pt,67.15pt,9.35pt,65.85pt,9.45pt,64.75pt,9.6pt,63.85pt,9.85pt,63.1pt,10.2pt,62.5pt,10.7pt,62.05pt,11.3pt,61.7pt,12pt,61.4pt,12.95pt,61.25pt,14.05pt,61.15pt,15.3pt,61.1pt,16.8pt,61.1pt,18.55pt,61.1pt,92.55pt,61.1pt,94.2pt,61.15pt,95.75pt,61.25pt,97pt,61.4pt,98.1pt,61.65pt,99.05pt,62pt,99.8pt,62.5pt,100.4pt,63.1pt,100.85pt,63.8pt,101.2pt,64.75pt,101.45pt,65.8pt,101.65pt,67.1pt,101.75pt,68.6pt,101.8pt,70.35pt,101.8pt,144.25pt,101.8pt,146pt,101.8pt,147.5pt,101.75pt,148.8pt,101.65pt,149.9pt,101.45pt,150.85pt,101.2pt,151.6pt,100.85pt,152.2pt,100.4pt,152.65pt,99.8pt,153pt,99.05pt,153.25pt,98.15pt,153.45pt,97.05pt,153.55pt,95.8pt,153.6pt,94.25pt,153.6pt,92.55pt,153.6pt,18.55pt,153.6pt,16.9pt,153.55pt,15.35pt,153.45pt,14.05pt,153.25pt,12.95pt,153pt,12.05pt,152.65pt,11.3pt,152.2pt,10.7pt,151.6pt,10.25pt,150.85pt,9.9pt,149.95pt,9.65pt,148.85pt,9.45pt,147.55pt,9.35pt,146.05pt,9.3pt,144.35pt,9.3pt,72.4pt,9.3pt" coordsize="1851,1851" o:regroupid="7" o:allowincell="f" stroked="f">
            <v:path arrowok="t"/>
          </v:polyline>
        </w:pict>
      </w:r>
      <w:r>
        <w:rPr>
          <w:noProof/>
        </w:rPr>
        <w:pict>
          <v:rect id="_x0000_s1152" style="position:absolute;margin-left:54.3pt;margin-top:2.55pt;width:106.05pt;height:106.05pt;z-index:-251646464" o:regroupid="7" o:allowincell="f" fillcolor="white [3212]" stroked="f">
            <v:path arrowok="t"/>
          </v:rect>
        </w:pict>
      </w:r>
    </w:p>
    <w:p w:rsidR="00DF4BBE" w:rsidRPr="00A45E10" w:rsidRDefault="00DF4BBE">
      <w:pPr>
        <w:widowControl w:val="0"/>
        <w:tabs>
          <w:tab w:val="left" w:pos="3400"/>
          <w:tab w:val="left" w:pos="7200"/>
        </w:tabs>
        <w:autoSpaceDE w:val="0"/>
        <w:autoSpaceDN w:val="0"/>
        <w:adjustRightInd w:val="0"/>
        <w:spacing w:before="32" w:after="0" w:line="228" w:lineRule="exact"/>
        <w:ind w:left="86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1</w:t>
      </w:r>
      <w:r w:rsidRPr="00A45E10">
        <w:rPr>
          <w:rFonts w:ascii="Times New Roman" w:hAnsi="Times New Roman"/>
          <w:b/>
          <w:bCs/>
          <w:color w:val="2A2A29"/>
          <w:spacing w:val="-39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2</w:t>
      </w:r>
      <w:r w:rsidRPr="00A45E10">
        <w:rPr>
          <w:rFonts w:ascii="Times New Roman" w:hAnsi="Times New Roman"/>
          <w:b/>
          <w:bCs/>
          <w:color w:val="2A2A29"/>
          <w:spacing w:val="-39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</w:r>
      <w:r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3</w:t>
      </w:r>
    </w:p>
    <w:p w:rsidR="00DF4BBE" w:rsidRPr="00A45E10" w:rsidRDefault="00A21683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  <w:r>
        <w:rPr>
          <w:noProof/>
        </w:rPr>
        <w:pict>
          <v:rect id="_x0000_s1153" style="position:absolute;margin-left:246.1pt;margin-top:.7pt;width:154pt;height:64pt;z-index:-251619840;mso-position-horizontal-relative:page" o:regroupid="7" o:allowincell="f" filled="f" stroked="f">
            <v:textbox style="mso-next-textbox:#_x0000_s1153" inset="0,0,0,0">
              <w:txbxContent>
                <w:p w:rsidR="00DF4BBE" w:rsidRDefault="00A21683">
                  <w:pPr>
                    <w:spacing w:after="0" w:line="1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1" type="#_x0000_t75" style="width:154.3pt;height:64.05pt">
                        <v:imagedata r:id="rId25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4" style="position:absolute;margin-left:324.55pt;margin-top:9.05pt;width:16.4pt;height:16.55pt;z-index:-251622912" coordsize="328,331" o:regroupid="7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>
        <w:rPr>
          <w:noProof/>
        </w:rPr>
        <w:pict>
          <v:polyline id="_x0000_s1155" style="position:absolute;z-index:-251623936" points="333pt,9.05pt,331.8pt,9.1pt,330.65pt,9.3pt,329.6pt,9.7pt,328.6pt,10.15pt,327.7pt,10.75pt,326.85pt,11.5pt,326.15pt,12.3pt,325.55pt,13.2pt,325.1pt,14.15pt,324.75pt,15.2pt,324.55pt,16.25pt,324.6pt,17.6pt,324.8pt,18.8pt,325.1pt,19.95pt,325.55pt,21pt,326.1pt,21.95pt,326.75pt,22.8pt,327.45pt,23.55pt,328.3pt,24.2pt,329.2pt,24.7pt,330.15pt,25.1pt,331.15pt,25.4pt,332.25pt,25.5pt,332.7pt,25.55pt,333.85pt,25.45pt,334.95pt,25.2pt,336pt,24.85pt,337pt,24.35pt,337.9pt,23.7pt,338.7pt,23pt,339.4pt,22.15pt,339.95pt,21.25pt,340.45pt,20.25pt,340.75pt,19.15pt,340.95pt,18.05pt,340.85pt,16.8pt,340.65pt,15.6pt,340.35pt,14.45pt,339.9pt,13.4pt,339.3pt,12.5pt,338.65pt,11.65pt,337.9pt,10.9pt,337.05pt,10.25pt,336.1pt,9.75pt,335.15pt,9.4pt,334.1pt,9.15pt,333pt,9.05pt" coordsize="328,331" o:regroupid="7" o:allowincell="f" stroked="f">
            <v:path arrowok="t"/>
          </v:polyline>
        </w:pict>
      </w:r>
      <w:r>
        <w:rPr>
          <w:noProof/>
        </w:rPr>
        <w:pict>
          <v:shape id="_x0000_s1156" style="position:absolute;margin-left:347.4pt;margin-top:9.3pt;width:92.55pt;height:92.55pt;z-index:-251624960" coordsize="1851,1851" o:regroupid="7" o:allowincell="f" path="m226,l186,,152,,121,1,95,3,73,6,55,11,40,18,28,28,19,40,12,54,7,73,3,95,1,120,,150r,35l,225,,1624r,39l,1698r1,31l3,1754r3,22l11,1795r7,15l28,1822r12,9l55,1838r18,5l95,1847r25,2l150,1850r35,l225,1850r1399,l1663,1850r35,l1729,1849r25,-2l1776,1843r19,-5l1810,1831r12,-9l1831,1810r7,-15l1843,1777r4,-22l1849,1730r1,-31l1850,1665r,-40l1850,226r,-40l1850,152r-1,-31l1847,95r-3,-22l1839,55r-7,-15l1822,28r-12,-9l1795,12,1777,7,1755,3,1730,1,1699,r-34,l1625,,226,xe" filled="f" strokecolor="#b3b3b3" strokeweight="1pt">
            <v:path arrowok="t"/>
          </v:shape>
        </w:pict>
      </w:r>
      <w:r>
        <w:rPr>
          <w:noProof/>
        </w:rPr>
        <w:pict>
          <v:rect id="_x0000_s1157" style="position:absolute;margin-left:404.45pt;margin-top:9.35pt;width:93pt;height:93pt;z-index:-251625984;mso-position-horizontal-relative:page" o:regroupid="7" o:allowincell="f" filled="f" stroked="f">
            <v:textbox style="mso-next-textbox:#_x0000_s1157" inset="0,0,0,0">
              <w:txbxContent>
                <w:p w:rsidR="00DF4BBE" w:rsidRDefault="00A21683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2" type="#_x0000_t75" style="width:92.55pt;height:93.05pt">
                        <v:imagedata r:id="rId26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58" style="position:absolute;z-index:-251627008" points="358.7pt,9.3pt,355pt,9.3pt,353.45pt,9.35pt,352.15pt,9.45pt,351.05pt,9.6pt,350.15pt,9.85pt,349.4pt,10.2pt,348.8pt,10.7pt,348.35pt,11.3pt,348pt,12pt,347.7pt,12.95pt,347.55pt,14.05pt,347.45pt,15.3pt,347.4pt,16.8pt,347.4pt,18.55pt,347.4pt,92.55pt,347.4pt,94.2pt,347.45pt,95.75pt,347.55pt,97pt,347.7pt,98.1pt,347.95pt,99.05pt,348.3pt,99.8pt,348.8pt,100.4pt,349.4pt,100.85pt,350.1pt,101.2pt,351.05pt,101.45pt,352.1pt,101.65pt,353.4pt,101.75pt,354.9pt,101.8pt,356.65pt,101.8pt,430.55pt,101.8pt,432.3pt,101.8pt,433.8pt,101.75pt,435.1pt,101.65pt,436.2pt,101.45pt,437.15pt,101.2pt,437.9pt,100.85pt,438.5pt,100.4pt,438.95pt,99.8pt,439.3pt,99.05pt,439.55pt,98.15pt,439.75pt,97.05pt,439.85pt,95.8pt,439.9pt,94.25pt,439.9pt,92.55pt,439.9pt,18.55pt,439.9pt,16.9pt,439.85pt,15.35pt,439.75pt,14.05pt,439.55pt,12.95pt,439.3pt,12.05pt,438.95pt,11.3pt,438.5pt,10.7pt,437.9pt,10.25pt,437.15pt,9.9pt,436.25pt,9.65pt,435.15pt,9.45pt,433.85pt,9.35pt,432.35pt,9.3pt,430.65pt,9.3pt,358.7pt,9.3pt" coordsize="1851,1851" o:regroupid="7" o:allowincell="f" stroked="f">
            <v:path arrowok="t"/>
          </v:polyline>
        </w:pict>
      </w:r>
      <w:r>
        <w:rPr>
          <w:noProof/>
        </w:rPr>
        <w:pict>
          <v:rect id="_x0000_s1159" style="position:absolute;margin-left:340.6pt;margin-top:2.55pt;width:106.05pt;height:106.05pt;z-index:-251628032" o:regroupid="7" o:allowincell="f" fillcolor="white [3212]" stroked="f">
            <v:path arrowok="t"/>
          </v:rect>
        </w:pict>
      </w:r>
      <w:r>
        <w:rPr>
          <w:noProof/>
        </w:rPr>
        <w:pict>
          <v:shape id="_x0000_s1160" style="position:absolute;margin-left:197pt;margin-top:9.05pt;width:16.4pt;height:16.55pt;z-index:-251629056" coordsize="328,331" o:regroupid="7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>
        <w:rPr>
          <w:noProof/>
        </w:rPr>
        <w:pict>
          <v:polyline id="_x0000_s1161" style="position:absolute;z-index:-251630080" points="205.45pt,9.05pt,204.25pt,9.1pt,203.1pt,9.3pt,202.05pt,9.7pt,201.05pt,10.15pt,200.15pt,10.75pt,199.3pt,11.5pt,198.6pt,12.3pt,198pt,13.2pt,197.55pt,14.15pt,197.2pt,15.2pt,197pt,16.25pt,197.05pt,17.6pt,197.25pt,18.8pt,197.55pt,19.95pt,198pt,21pt,198.55pt,21.95pt,199.2pt,22.8pt,199.9pt,23.55pt,200.75pt,24.2pt,201.65pt,24.7pt,202.6pt,25.1pt,203.6pt,25.4pt,204.7pt,25.5pt,205.15pt,25.55pt,206.3pt,25.45pt,207.4pt,25.2pt,208.45pt,24.85pt,209.45pt,24.35pt,210.35pt,23.7pt,211.15pt,23pt,211.85pt,22.15pt,212.4pt,21.25pt,212.9pt,20.25pt,213.2pt,19.15pt,213.4pt,18.05pt,213.3pt,16.8pt,213.1pt,15.6pt,212.8pt,14.45pt,212.35pt,13.4pt,211.75pt,12.5pt,211.1pt,11.65pt,210.35pt,10.9pt,209.5pt,10.25pt,208.55pt,9.75pt,207.6pt,9.4pt,206.55pt,9.15pt,205.45pt,9.05pt" coordsize="328,331" o:regroupid="7" o:allowincell="f" stroked="f">
            <v:path arrowok="t"/>
          </v:polyline>
        </w:pict>
      </w:r>
      <w:r>
        <w:rPr>
          <w:noProof/>
        </w:rPr>
        <w:pict>
          <v:shape id="_x0000_s1162" style="position:absolute;margin-left:219.85pt;margin-top:9.3pt;width:92.55pt;height:92.55pt;z-index:-251631104" coordsize="1851,1851" o:regroupid="7" o:allowincell="f" path="m226,l186,,152,,121,1,95,3,73,6,55,11,40,18,28,28,19,40,12,54,7,73,3,95,1,120,,150r,35l,225,,1624r,39l,1698r1,31l3,1754r3,22l11,1795r7,15l28,1822r12,9l55,1838r18,5l95,1847r25,2l150,1850r35,l225,1850r1399,l1663,1850r35,l1729,1849r25,-2l1776,1843r19,-5l1810,1831r12,-9l1831,1810r7,-15l1843,1777r4,-22l1849,1730r1,-31l1850,1665r,-40l1850,226r,-40l1850,152r-1,-31l1847,95r-3,-22l1839,55r-7,-15l1822,28r-12,-9l1795,12,1777,7,1755,3,1730,1,1699,r-34,l1625,,226,xe" filled="f" strokecolor="#b3b3b3" strokeweight="1pt">
            <v:path arrowok="t"/>
          </v:shape>
        </w:pict>
      </w:r>
      <w:r>
        <w:rPr>
          <w:noProof/>
        </w:rPr>
        <w:pict>
          <v:rect id="_x0000_s1163" style="position:absolute;margin-left:276.9pt;margin-top:9.35pt;width:93pt;height:93pt;z-index:-251632128;mso-position-horizontal-relative:page" o:regroupid="7" o:allowincell="f" filled="f" stroked="f">
            <v:textbox style="mso-next-textbox:#_x0000_s1163" inset="0,0,0,0">
              <w:txbxContent>
                <w:p w:rsidR="00DF4BBE" w:rsidRDefault="00A21683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3" type="#_x0000_t75" style="width:92.55pt;height:93.05pt">
                        <v:imagedata r:id="rId27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64" style="position:absolute;z-index:-251633152" points="231.15pt,9.3pt,227.45pt,9.3pt,225.9pt,9.35pt,224.6pt,9.45pt,223.5pt,9.6pt,222.6pt,9.85pt,221.85pt,10.2pt,221.25pt,10.7pt,220.8pt,11.3pt,220.45pt,12pt,220.15pt,12.95pt,220pt,14.05pt,219.9pt,15.3pt,219.85pt,16.8pt,219.85pt,18.55pt,219.85pt,92.55pt,219.85pt,94.2pt,219.9pt,95.75pt,220pt,97pt,220.15pt,98.1pt,220.4pt,99.05pt,220.75pt,99.8pt,221.25pt,100.4pt,221.85pt,100.85pt,222.55pt,101.2pt,223.5pt,101.45pt,224.55pt,101.65pt,225.85pt,101.75pt,227.35pt,101.8pt,229.1pt,101.8pt,303pt,101.8pt,304.75pt,101.8pt,306.25pt,101.75pt,307.55pt,101.65pt,308.65pt,101.45pt,309.6pt,101.2pt,310.35pt,100.85pt,310.95pt,100.4pt,311.4pt,99.8pt,311.75pt,99.05pt,312pt,98.15pt,312.2pt,97.05pt,312.3pt,95.8pt,312.35pt,94.25pt,312.35pt,92.55pt,312.35pt,18.55pt,312.35pt,16.9pt,312.3pt,15.35pt,312.2pt,14.05pt,312pt,12.95pt,311.75pt,12.05pt,311.4pt,11.3pt,310.95pt,10.7pt,310.35pt,10.25pt,309.6pt,9.9pt,308.7pt,9.65pt,307.6pt,9.45pt,306.3pt,9.35pt,304.8pt,9.3pt,303.1pt,9.3pt,231.15pt,9.3pt" coordsize="1851,1851" o:regroupid="7" o:allowincell="f" stroked="f">
            <v:path arrowok="t"/>
          </v:polyline>
        </w:pict>
      </w:r>
      <w:r>
        <w:rPr>
          <w:noProof/>
        </w:rPr>
        <w:pict>
          <v:rect id="_x0000_s1165" style="position:absolute;margin-left:213.05pt;margin-top:2.55pt;width:106.05pt;height:106.05pt;z-index:-251634176" o:regroupid="7" o:allowincell="f" fillcolor="white [3212]" stroked="f">
            <v:path arrowok="t"/>
          </v:rect>
        </w:pict>
      </w:r>
      <w:r>
        <w:rPr>
          <w:noProof/>
        </w:rPr>
        <w:pict>
          <v:shape id="_x0000_s1166" style="position:absolute;margin-left:69.45pt;margin-top:9.05pt;width:16.4pt;height:16.55pt;z-index:-251635200" coordsize="328,331" o:regroupid="7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</v:shape>
        </w:pict>
      </w:r>
      <w:r>
        <w:rPr>
          <w:noProof/>
        </w:rPr>
        <w:pict>
          <v:polyline id="_x0000_s1167" style="position:absolute;z-index:-251636224" points="77.9pt,9.05pt,76.7pt,9.1pt,75.55pt,9.3pt,74.5pt,9.7pt,73.5pt,10.15pt,72.6pt,10.75pt,71.75pt,11.5pt,71.05pt,12.3pt,70.45pt,13.2pt,70pt,14.15pt,69.65pt,15.2pt,69.45pt,16.25pt,69.5pt,17.6pt,69.7pt,18.8pt,70pt,19.95pt,70.45pt,21pt,71pt,21.95pt,71.65pt,22.8pt,72.35pt,23.55pt,73.2pt,24.2pt,74.1pt,24.7pt,75.05pt,25.1pt,76.05pt,25.4pt,77.15pt,25.5pt,77.6pt,25.55pt,78.75pt,25.45pt,79.85pt,25.2pt,80.9pt,24.85pt,81.9pt,24.35pt,82.8pt,23.7pt,83.6pt,23pt,84.3pt,22.15pt,84.85pt,21.25pt,85.35pt,20.25pt,85.65pt,19.15pt,85.85pt,18.05pt,85.75pt,16.8pt,85.55pt,15.6pt,85.25pt,14.45pt,84.8pt,13.4pt,84.2pt,12.5pt,83.55pt,11.65pt,82.8pt,10.9pt,81.95pt,10.25pt,81pt,9.75pt,80.05pt,9.4pt,79pt,9.15pt,77.9pt,9.05pt" coordsize="328,331" o:regroupid="7" o:allowincell="f" stroked="f">
            <v:path arrowok="t"/>
          </v:polyline>
        </w:pict>
      </w:r>
      <w:r>
        <w:rPr>
          <w:noProof/>
        </w:rPr>
        <w:pict>
          <v:shape id="_x0000_s1168" style="position:absolute;margin-left:92.3pt;margin-top:9.3pt;width:92.55pt;height:92.55pt;z-index:-251637248" coordsize="1851,1851" o:regroupid="7" o:allowincell="f" path="m226,l186,,152,,121,1,95,3,73,6,55,11,40,18,28,28,19,40,12,54,7,73,3,95,1,120,,150r,35l,225,,1624r,39l,1698r1,31l3,1754r3,22l11,1795r7,15l28,1822r12,9l55,1838r18,5l95,1847r25,2l150,1850r35,l225,1850r1399,l1663,1850r35,l1729,1849r25,-2l1776,1843r19,-5l1810,1831r12,-9l1831,1810r7,-15l1843,1777r4,-22l1849,1730r1,-31l1850,1665r,-40l1850,226r,-40l1850,152r-1,-31l1847,95r-3,-22l1839,55r-7,-15l1822,28r-12,-9l1795,12,1777,7,1755,3,1730,1,1699,r-34,l1625,,226,xe" filled="f" strokecolor="#b3b3b3" strokeweight="1pt">
            <v:path arrowok="t"/>
          </v:shape>
        </w:pict>
      </w:r>
      <w:r>
        <w:rPr>
          <w:noProof/>
        </w:rPr>
        <w:pict>
          <v:rect id="_x0000_s1169" style="position:absolute;margin-left:149.3pt;margin-top:9.35pt;width:93pt;height:93pt;z-index:-251638272;mso-position-horizontal-relative:page" o:regroupid="7" o:allowincell="f" filled="f" stroked="f">
            <v:textbox style="mso-next-textbox:#_x0000_s1169" inset="0,0,0,0">
              <w:txbxContent>
                <w:p w:rsidR="00DF4BBE" w:rsidRDefault="00A21683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4" type="#_x0000_t75" style="width:92.55pt;height:93.05pt">
                        <v:imagedata r:id="rId28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70" style="position:absolute;z-index:-251639296" points="103.6pt,9.3pt,99.9pt,9.3pt,98.35pt,9.35pt,97.05pt,9.45pt,95.95pt,9.6pt,95.05pt,9.85pt,94.3pt,10.2pt,93.7pt,10.7pt,93.25pt,11.3pt,92.9pt,12pt,92.6pt,12.95pt,92.45pt,14.05pt,92.35pt,15.3pt,92.3pt,16.8pt,92.3pt,18.55pt,92.3pt,92.55pt,92.3pt,94.2pt,92.35pt,95.75pt,92.45pt,97pt,92.6pt,98.1pt,92.85pt,99.05pt,93.2pt,99.8pt,93.7pt,100.4pt,94.3pt,100.85pt,95pt,101.2pt,95.95pt,101.45pt,97pt,101.65pt,98.3pt,101.75pt,99.8pt,101.8pt,101.55pt,101.8pt,175.45pt,101.8pt,177.2pt,101.8pt,178.7pt,101.75pt,180pt,101.65pt,181.1pt,101.45pt,182.05pt,101.2pt,182.8pt,100.85pt,183.4pt,100.4pt,183.85pt,99.8pt,184.2pt,99.05pt,184.45pt,98.15pt,184.65pt,97.05pt,184.75pt,95.8pt,184.8pt,94.25pt,184.8pt,92.55pt,184.8pt,18.55pt,184.8pt,16.9pt,184.75pt,15.35pt,184.65pt,14.05pt,184.45pt,12.95pt,184.2pt,12.05pt,183.85pt,11.3pt,183.4pt,10.7pt,182.8pt,10.25pt,182.05pt,9.9pt,181.15pt,9.65pt,180.05pt,9.45pt,178.75pt,9.35pt,177.25pt,9.3pt,175.55pt,9.3pt,103.6pt,9.3pt" coordsize="1851,1851" o:regroupid="7" o:allowincell="f" stroked="f">
            <v:path arrowok="t"/>
          </v:polyline>
        </w:pict>
      </w:r>
      <w:r>
        <w:rPr>
          <w:noProof/>
        </w:rPr>
        <w:pict>
          <v:rect id="_x0000_s1171" style="position:absolute;margin-left:85.5pt;margin-top:2.55pt;width:106.05pt;height:106.05pt;z-index:-251640320" o:regroupid="7" o:allowincell="f" fillcolor="white [3212]" stroked="f">
            <v:path arrowok="t"/>
          </v:rect>
        </w:pict>
      </w:r>
    </w:p>
    <w:p w:rsidR="00DF4BBE" w:rsidRPr="00A45E10" w:rsidRDefault="00DF4BBE">
      <w:pPr>
        <w:widowControl w:val="0"/>
        <w:tabs>
          <w:tab w:val="left" w:pos="4020"/>
          <w:tab w:val="left" w:pos="6580"/>
        </w:tabs>
        <w:autoSpaceDE w:val="0"/>
        <w:autoSpaceDN w:val="0"/>
        <w:adjustRightInd w:val="0"/>
        <w:spacing w:before="32" w:after="0" w:line="228" w:lineRule="exact"/>
        <w:ind w:left="148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4</w:t>
      </w:r>
      <w:r w:rsidRPr="00A45E10">
        <w:rPr>
          <w:rFonts w:ascii="Times New Roman" w:hAnsi="Times New Roman"/>
          <w:b/>
          <w:bCs/>
          <w:color w:val="2A2A29"/>
          <w:spacing w:val="-39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5</w:t>
      </w:r>
      <w:r w:rsidRPr="00A45E10">
        <w:rPr>
          <w:rFonts w:ascii="Times New Roman" w:hAnsi="Times New Roman"/>
          <w:b/>
          <w:bCs/>
          <w:color w:val="2A2A29"/>
          <w:spacing w:val="-39"/>
          <w:sz w:val="20"/>
          <w:szCs w:val="20"/>
          <w:lang w:val="en-US"/>
        </w:rPr>
        <w:t xml:space="preserve"> </w:t>
      </w:r>
      <w:r w:rsidRPr="00A45E10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</w:r>
      <w:r w:rsidRPr="00A45E10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6</w:t>
      </w: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4BBE" w:rsidRPr="00A45E10" w:rsidRDefault="00DF4BBE">
      <w:pPr>
        <w:widowControl w:val="0"/>
        <w:autoSpaceDE w:val="0"/>
        <w:autoSpaceDN w:val="0"/>
        <w:adjustRightInd w:val="0"/>
        <w:spacing w:before="20" w:after="0" w:line="280" w:lineRule="exac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DF4BBE" w:rsidRPr="00A45E10" w:rsidRDefault="00A21683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72" style="position:absolute;left:0;text-align:left;margin-left:216.35pt;margin-top:4.6pt;width:23.25pt;height:13pt;z-index:-25167411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73" style="position:absolute;left:0;text-align:left;margin-left:257.1pt;margin-top:4.6pt;width:58.6pt;height:13pt;z-index:-251673088;mso-position-horizontal-relative:page" o:allowincell="f" fillcolor="#dadada" stroked="f">
            <v:path arrowok="t"/>
            <w10:wrap anchorx="page"/>
          </v:rect>
        </w:pict>
      </w:r>
      <w:r w:rsidR="00DF4BBE" w:rsidRPr="00A45E10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="00DF4BBE" w:rsidRPr="00A45E10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Find</w:t>
      </w:r>
      <w:r w:rsidR="00DF4BBE" w:rsidRPr="00A45E1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10</w:t>
      </w:r>
      <w:r w:rsidR="00DF4BBE" w:rsidRPr="00A45E10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DF4BBE" w:rsidRPr="00A45E10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7"/>
          <w:w w:val="105"/>
          <w:sz w:val="24"/>
          <w:szCs w:val="24"/>
          <w:lang w:val="en-US"/>
        </w:rPr>
        <w:t>r</w:t>
      </w:r>
      <w:r w:rsidR="00DF4BBE" w:rsidRPr="00A45E10">
        <w:rPr>
          <w:rFonts w:ascii="Arial" w:hAnsi="Arial" w:cs="Arial"/>
          <w:color w:val="2A2A29"/>
          <w:w w:val="105"/>
          <w:sz w:val="24"/>
          <w:szCs w:val="24"/>
          <w:lang w:val="en-US"/>
        </w:rPr>
        <w:t>ela</w:t>
      </w:r>
      <w:r w:rsidR="00DF4BBE" w:rsidRPr="00A45E10">
        <w:rPr>
          <w:rFonts w:ascii="Arial" w:hAnsi="Arial" w:cs="Arial"/>
          <w:color w:val="2A2A29"/>
          <w:spacing w:val="-1"/>
          <w:w w:val="105"/>
          <w:sz w:val="24"/>
          <w:szCs w:val="24"/>
          <w:lang w:val="en-US"/>
        </w:rPr>
        <w:t>t</w:t>
      </w:r>
      <w:r w:rsidR="00DF4BBE" w:rsidRPr="00A45E10">
        <w:rPr>
          <w:rFonts w:ascii="Arial" w:hAnsi="Arial" w:cs="Arial"/>
          <w:color w:val="2A2A29"/>
          <w:w w:val="105"/>
          <w:sz w:val="24"/>
          <w:szCs w:val="24"/>
          <w:lang w:val="en-US"/>
        </w:rPr>
        <w:t>ed</w:t>
      </w:r>
      <w:r w:rsidR="00DF4BBE" w:rsidRPr="00A45E10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="00DF4BBE" w:rsidRPr="00A45E10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F4BBE" w:rsidRPr="00A45E10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quantifie</w:t>
      </w:r>
      <w:r w:rsidR="00DF4BBE"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DF4BBE" w:rsidRPr="00A45E10">
        <w:rPr>
          <w:rFonts w:ascii="Arial" w:hAnsi="Arial" w:cs="Arial"/>
          <w:color w:val="2A2A29"/>
          <w:spacing w:val="49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DF4BBE" w:rsidRPr="00A45E10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DF4BBE" w:rsidRPr="00A45E10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4BBE" w:rsidRPr="00A45E10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them</w:t>
      </w:r>
      <w:r w:rsidR="00DF4BBE" w:rsidRPr="00A45E10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DF4BBE" w:rsidRPr="00A45E1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4BBE" w:rsidRPr="00A45E10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lines</w:t>
      </w:r>
      <w:r w:rsidR="00DF4BBE" w:rsidRPr="00A45E10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DF4BBE" w:rsidRPr="00A45E10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DF4BBE" w:rsidRPr="00A45E10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DF4BBE" w:rsidRPr="00A45E10">
        <w:rPr>
          <w:rFonts w:ascii="Arial" w:hAnsi="Arial" w:cs="Arial"/>
          <w:color w:val="2A2A29"/>
          <w:w w:val="105"/>
          <w:sz w:val="24"/>
          <w:szCs w:val="24"/>
          <w:lang w:val="en-US"/>
        </w:rPr>
        <w:t>be</w:t>
      </w:r>
      <w:r w:rsidR="00DF4BBE" w:rsidRPr="00A45E10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>l</w:t>
      </w:r>
      <w:r w:rsidR="00DF4BBE" w:rsidRPr="00A45E10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="00DF4BBE" w:rsidRPr="00A45E10">
        <w:rPr>
          <w:rFonts w:ascii="Arial" w:hAnsi="Arial" w:cs="Arial"/>
          <w:color w:val="2A2A29"/>
          <w:spacing w:val="-9"/>
          <w:w w:val="102"/>
          <w:sz w:val="24"/>
          <w:szCs w:val="24"/>
          <w:lang w:val="en-US"/>
        </w:rPr>
        <w:t>w</w:t>
      </w:r>
      <w:r w:rsidR="00DF4BBE" w:rsidRPr="00A45E10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F4BBE" w:rsidRPr="00A21683" w:rsidRDefault="00DF4BBE">
      <w:pPr>
        <w:widowControl w:val="0"/>
        <w:autoSpaceDE w:val="0"/>
        <w:autoSpaceDN w:val="0"/>
        <w:adjustRightInd w:val="0"/>
        <w:spacing w:before="92" w:after="0" w:line="320" w:lineRule="atLeast"/>
        <w:ind w:left="525" w:right="916"/>
        <w:rPr>
          <w:rFonts w:ascii="Arial" w:hAnsi="Arial" w:cs="Arial"/>
          <w:i/>
          <w:color w:val="000000"/>
          <w:sz w:val="24"/>
          <w:szCs w:val="24"/>
        </w:rPr>
      </w:pPr>
      <w:r w:rsidRPr="00A2168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(En</w:t>
      </w:r>
      <w:r w:rsidRPr="00A21683">
        <w:rPr>
          <w:rFonts w:ascii="Arial" w:hAnsi="Arial" w:cs="Arial"/>
          <w:i/>
          <w:color w:val="2A2A29"/>
          <w:spacing w:val="-3"/>
          <w:w w:val="94"/>
          <w:sz w:val="24"/>
          <w:szCs w:val="24"/>
        </w:rPr>
        <w:t>c</w:t>
      </w:r>
      <w:r w:rsidRPr="00A2168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o</w:t>
      </w:r>
      <w:r w:rsidRPr="00A21683">
        <w:rPr>
          <w:rFonts w:ascii="Arial" w:hAnsi="Arial" w:cs="Arial"/>
          <w:i/>
          <w:color w:val="2A2A29"/>
          <w:spacing w:val="-2"/>
          <w:w w:val="94"/>
          <w:sz w:val="24"/>
          <w:szCs w:val="24"/>
        </w:rPr>
        <w:t>n</w:t>
      </w:r>
      <w:r w:rsidRPr="00A2168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t</w:t>
      </w:r>
      <w:r w:rsidRPr="00A21683">
        <w:rPr>
          <w:rFonts w:ascii="Arial" w:hAnsi="Arial" w:cs="Arial"/>
          <w:i/>
          <w:color w:val="2A2A29"/>
          <w:spacing w:val="1"/>
          <w:w w:val="94"/>
          <w:sz w:val="24"/>
          <w:szCs w:val="24"/>
        </w:rPr>
        <w:t>r</w:t>
      </w:r>
      <w:r w:rsidRPr="00A21683">
        <w:rPr>
          <w:rFonts w:ascii="Arial" w:hAnsi="Arial" w:cs="Arial"/>
          <w:i/>
          <w:color w:val="2A2A29"/>
          <w:w w:val="94"/>
          <w:sz w:val="24"/>
          <w:szCs w:val="24"/>
        </w:rPr>
        <w:t>a</w:t>
      </w:r>
      <w:r w:rsidRPr="00A21683">
        <w:rPr>
          <w:rFonts w:ascii="Arial" w:hAnsi="Arial" w:cs="Arial"/>
          <w:i/>
          <w:color w:val="2A2A29"/>
          <w:spacing w:val="-3"/>
          <w:w w:val="94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1</w:t>
      </w:r>
      <w:r w:rsidRPr="00A21683">
        <w:rPr>
          <w:rFonts w:ascii="Arial" w:hAnsi="Arial" w:cs="Arial"/>
          <w:i/>
          <w:color w:val="2A2A29"/>
          <w:w w:val="94"/>
          <w:sz w:val="24"/>
          <w:szCs w:val="24"/>
        </w:rPr>
        <w:t>0</w:t>
      </w:r>
      <w:r w:rsidRPr="00A21683">
        <w:rPr>
          <w:rFonts w:ascii="Arial" w:hAnsi="Arial" w:cs="Arial"/>
          <w:i/>
          <w:color w:val="2A2A29"/>
          <w:spacing w:val="-21"/>
          <w:w w:val="94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pal</w:t>
      </w:r>
      <w:r w:rsidRPr="00A21683">
        <w:rPr>
          <w:rFonts w:ascii="Arial" w:hAnsi="Arial" w:cs="Arial"/>
          <w:i/>
          <w:color w:val="2A2A29"/>
          <w:spacing w:val="-3"/>
          <w:w w:val="94"/>
          <w:sz w:val="24"/>
          <w:szCs w:val="24"/>
        </w:rPr>
        <w:t>a</w:t>
      </w:r>
      <w:r w:rsidRPr="00A2168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v</w:t>
      </w:r>
      <w:r w:rsidRPr="00A21683">
        <w:rPr>
          <w:rFonts w:ascii="Arial" w:hAnsi="Arial" w:cs="Arial"/>
          <w:i/>
          <w:color w:val="2A2A29"/>
          <w:spacing w:val="1"/>
          <w:w w:val="94"/>
          <w:sz w:val="24"/>
          <w:szCs w:val="24"/>
        </w:rPr>
        <w:t>r</w:t>
      </w:r>
      <w:r w:rsidRPr="00A21683">
        <w:rPr>
          <w:rFonts w:ascii="Arial" w:hAnsi="Arial" w:cs="Arial"/>
          <w:i/>
          <w:color w:val="2A2A29"/>
          <w:spacing w:val="-1"/>
          <w:w w:val="94"/>
          <w:sz w:val="24"/>
          <w:szCs w:val="24"/>
        </w:rPr>
        <w:t>a</w:t>
      </w:r>
      <w:r w:rsidRPr="00A21683">
        <w:rPr>
          <w:rFonts w:ascii="Arial" w:hAnsi="Arial" w:cs="Arial"/>
          <w:i/>
          <w:color w:val="2A2A29"/>
          <w:w w:val="94"/>
          <w:sz w:val="24"/>
          <w:szCs w:val="24"/>
        </w:rPr>
        <w:t>s</w:t>
      </w:r>
      <w:r w:rsidRPr="00A21683">
        <w:rPr>
          <w:rFonts w:ascii="Arial" w:hAnsi="Arial" w:cs="Arial"/>
          <w:i/>
          <w:color w:val="2A2A29"/>
          <w:spacing w:val="-13"/>
          <w:w w:val="94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6"/>
          <w:w w:val="119"/>
          <w:sz w:val="24"/>
          <w:szCs w:val="24"/>
        </w:rPr>
        <w:t>r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elacionada</w:t>
      </w:r>
      <w:r w:rsidRPr="00A21683">
        <w:rPr>
          <w:rFonts w:ascii="Arial" w:hAnsi="Arial" w:cs="Arial"/>
          <w:i/>
          <w:color w:val="2A2A29"/>
          <w:w w:val="93"/>
          <w:sz w:val="24"/>
          <w:szCs w:val="24"/>
        </w:rPr>
        <w:t>s</w:t>
      </w:r>
      <w:r w:rsidRPr="00A21683">
        <w:rPr>
          <w:rFonts w:ascii="Arial" w:hAnsi="Arial" w:cs="Arial"/>
          <w:i/>
          <w:color w:val="2A2A29"/>
          <w:spacing w:val="-12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3"/>
          <w:w w:val="93"/>
          <w:sz w:val="24"/>
          <w:szCs w:val="24"/>
        </w:rPr>
        <w:t>c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o</w:t>
      </w:r>
      <w:r w:rsidRPr="00A21683">
        <w:rPr>
          <w:rFonts w:ascii="Arial" w:hAnsi="Arial" w:cs="Arial"/>
          <w:i/>
          <w:color w:val="2A2A29"/>
          <w:w w:val="93"/>
          <w:sz w:val="24"/>
          <w:szCs w:val="24"/>
        </w:rPr>
        <w:t>m</w:t>
      </w:r>
      <w:r w:rsidRPr="00A21683">
        <w:rPr>
          <w:rFonts w:ascii="Arial" w:hAnsi="Arial" w:cs="Arial"/>
          <w:i/>
          <w:color w:val="2A2A29"/>
          <w:spacing w:val="2"/>
          <w:w w:val="93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3"/>
          <w:w w:val="93"/>
          <w:sz w:val="24"/>
          <w:szCs w:val="24"/>
        </w:rPr>
        <w:t>c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omid</w:t>
      </w:r>
      <w:r w:rsidRPr="00A21683">
        <w:rPr>
          <w:rFonts w:ascii="Arial" w:hAnsi="Arial" w:cs="Arial"/>
          <w:i/>
          <w:color w:val="2A2A29"/>
          <w:w w:val="93"/>
          <w:sz w:val="24"/>
          <w:szCs w:val="24"/>
        </w:rPr>
        <w:t>a</w:t>
      </w:r>
      <w:r w:rsidRPr="00A21683">
        <w:rPr>
          <w:rFonts w:ascii="Arial" w:hAnsi="Arial" w:cs="Arial"/>
          <w:i/>
          <w:color w:val="2A2A29"/>
          <w:spacing w:val="5"/>
          <w:w w:val="93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o</w:t>
      </w:r>
      <w:r w:rsidRPr="00A21683">
        <w:rPr>
          <w:rFonts w:ascii="Arial" w:hAnsi="Arial" w:cs="Arial"/>
          <w:i/>
          <w:color w:val="2A2A29"/>
          <w:w w:val="93"/>
          <w:sz w:val="24"/>
          <w:szCs w:val="24"/>
        </w:rPr>
        <w:t>u</w:t>
      </w:r>
      <w:r w:rsidRPr="00A21683">
        <w:rPr>
          <w:rFonts w:ascii="Arial" w:hAnsi="Arial" w:cs="Arial"/>
          <w:i/>
          <w:color w:val="2A2A29"/>
          <w:spacing w:val="-7"/>
          <w:w w:val="93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5"/>
          <w:w w:val="93"/>
          <w:sz w:val="24"/>
          <w:szCs w:val="24"/>
        </w:rPr>
        <w:t>e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xp</w:t>
      </w:r>
      <w:r w:rsidRPr="00A21683">
        <w:rPr>
          <w:rFonts w:ascii="Arial" w:hAnsi="Arial" w:cs="Arial"/>
          <w:i/>
          <w:color w:val="2A2A29"/>
          <w:spacing w:val="-6"/>
          <w:w w:val="93"/>
          <w:sz w:val="24"/>
          <w:szCs w:val="24"/>
        </w:rPr>
        <w:t>r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e</w:t>
      </w:r>
      <w:r w:rsidRPr="00A21683">
        <w:rPr>
          <w:rFonts w:ascii="Arial" w:hAnsi="Arial" w:cs="Arial"/>
          <w:i/>
          <w:color w:val="2A2A29"/>
          <w:spacing w:val="-3"/>
          <w:w w:val="93"/>
          <w:sz w:val="24"/>
          <w:szCs w:val="24"/>
        </w:rPr>
        <w:t>s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sõe</w:t>
      </w:r>
      <w:r w:rsidRPr="00A21683">
        <w:rPr>
          <w:rFonts w:ascii="Arial" w:hAnsi="Arial" w:cs="Arial"/>
          <w:i/>
          <w:color w:val="2A2A29"/>
          <w:w w:val="93"/>
          <w:sz w:val="24"/>
          <w:szCs w:val="24"/>
        </w:rPr>
        <w:t xml:space="preserve">s 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d</w:t>
      </w:r>
      <w:r w:rsidRPr="00A21683">
        <w:rPr>
          <w:rFonts w:ascii="Arial" w:hAnsi="Arial" w:cs="Arial"/>
          <w:i/>
          <w:color w:val="2A2A29"/>
          <w:w w:val="93"/>
          <w:sz w:val="24"/>
          <w:szCs w:val="24"/>
        </w:rPr>
        <w:t>e</w:t>
      </w:r>
      <w:r w:rsidRPr="00A21683">
        <w:rPr>
          <w:rFonts w:ascii="Arial" w:hAnsi="Arial" w:cs="Arial"/>
          <w:i/>
          <w:color w:val="2A2A29"/>
          <w:spacing w:val="-10"/>
          <w:w w:val="93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qua</w:t>
      </w:r>
      <w:r w:rsidRPr="00A21683">
        <w:rPr>
          <w:rFonts w:ascii="Arial" w:hAnsi="Arial" w:cs="Arial"/>
          <w:i/>
          <w:color w:val="2A2A29"/>
          <w:spacing w:val="-2"/>
          <w:w w:val="93"/>
          <w:sz w:val="24"/>
          <w:szCs w:val="24"/>
        </w:rPr>
        <w:t>n</w:t>
      </w:r>
      <w:r w:rsidRPr="00A21683">
        <w:rPr>
          <w:rFonts w:ascii="Arial" w:hAnsi="Arial" w:cs="Arial"/>
          <w:i/>
          <w:color w:val="2A2A29"/>
          <w:spacing w:val="-1"/>
          <w:w w:val="93"/>
          <w:sz w:val="24"/>
          <w:szCs w:val="24"/>
        </w:rPr>
        <w:t>tidad</w:t>
      </w:r>
      <w:r w:rsidRPr="00A21683">
        <w:rPr>
          <w:rFonts w:ascii="Arial" w:hAnsi="Arial" w:cs="Arial"/>
          <w:i/>
          <w:color w:val="2A2A29"/>
          <w:w w:val="93"/>
          <w:sz w:val="24"/>
          <w:szCs w:val="24"/>
        </w:rPr>
        <w:t>e</w:t>
      </w:r>
      <w:r w:rsidRPr="00A21683">
        <w:rPr>
          <w:rFonts w:ascii="Arial" w:hAnsi="Arial" w:cs="Arial"/>
          <w:i/>
          <w:color w:val="2A2A29"/>
          <w:spacing w:val="5"/>
          <w:w w:val="93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z w:val="24"/>
          <w:szCs w:val="24"/>
        </w:rPr>
        <w:t>e</w:t>
      </w:r>
      <w:r w:rsidRPr="00A21683">
        <w:rPr>
          <w:rFonts w:ascii="Arial" w:hAnsi="Arial" w:cs="Arial"/>
          <w:i/>
          <w:color w:val="2A2A29"/>
          <w:spacing w:val="-25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pacing w:val="-1"/>
          <w:w w:val="97"/>
          <w:sz w:val="24"/>
          <w:szCs w:val="24"/>
        </w:rPr>
        <w:t>esc</w:t>
      </w:r>
      <w:r w:rsidRPr="00A21683">
        <w:rPr>
          <w:rFonts w:ascii="Arial" w:hAnsi="Arial" w:cs="Arial"/>
          <w:i/>
          <w:color w:val="2A2A29"/>
          <w:spacing w:val="-6"/>
          <w:w w:val="97"/>
          <w:sz w:val="24"/>
          <w:szCs w:val="24"/>
        </w:rPr>
        <w:t>r</w:t>
      </w:r>
      <w:r w:rsidRPr="00A21683">
        <w:rPr>
          <w:rFonts w:ascii="Arial" w:hAnsi="Arial" w:cs="Arial"/>
          <w:i/>
          <w:color w:val="2A2A29"/>
          <w:spacing w:val="-3"/>
          <w:w w:val="90"/>
          <w:sz w:val="24"/>
          <w:szCs w:val="24"/>
        </w:rPr>
        <w:t>e</w:t>
      </w:r>
      <w:r w:rsidRPr="00A21683">
        <w:rPr>
          <w:rFonts w:ascii="Arial" w:hAnsi="Arial" w:cs="Arial"/>
          <w:i/>
          <w:color w:val="2A2A29"/>
          <w:spacing w:val="1"/>
          <w:w w:val="85"/>
          <w:sz w:val="24"/>
          <w:szCs w:val="24"/>
        </w:rPr>
        <w:t>v</w:t>
      </w:r>
      <w:r w:rsidRPr="00A21683">
        <w:rPr>
          <w:rFonts w:ascii="Arial" w:hAnsi="Arial" w:cs="Arial"/>
          <w:i/>
          <w:color w:val="2A2A29"/>
          <w:spacing w:val="-1"/>
          <w:w w:val="96"/>
          <w:sz w:val="24"/>
          <w:szCs w:val="24"/>
        </w:rPr>
        <w:t xml:space="preserve">e-as </w:t>
      </w:r>
      <w:r w:rsidRPr="00A21683">
        <w:rPr>
          <w:rFonts w:ascii="Arial" w:hAnsi="Arial" w:cs="Arial"/>
          <w:i/>
          <w:color w:val="2A2A29"/>
          <w:w w:val="94"/>
          <w:sz w:val="24"/>
          <w:szCs w:val="24"/>
        </w:rPr>
        <w:t>nas</w:t>
      </w:r>
      <w:r w:rsidRPr="00A21683">
        <w:rPr>
          <w:rFonts w:ascii="Arial" w:hAnsi="Arial" w:cs="Arial"/>
          <w:i/>
          <w:color w:val="2A2A29"/>
          <w:spacing w:val="-10"/>
          <w:w w:val="94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w w:val="94"/>
          <w:sz w:val="24"/>
          <w:szCs w:val="24"/>
        </w:rPr>
        <w:t>linhas</w:t>
      </w:r>
      <w:r w:rsidRPr="00A21683">
        <w:rPr>
          <w:rFonts w:ascii="Arial" w:hAnsi="Arial" w:cs="Arial"/>
          <w:i/>
          <w:color w:val="2A2A29"/>
          <w:spacing w:val="7"/>
          <w:w w:val="94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z w:val="24"/>
          <w:szCs w:val="24"/>
        </w:rPr>
        <w:t>em</w:t>
      </w:r>
      <w:r w:rsidRPr="00A21683">
        <w:rPr>
          <w:rFonts w:ascii="Arial" w:hAnsi="Arial" w:cs="Arial"/>
          <w:i/>
          <w:color w:val="2A2A29"/>
          <w:spacing w:val="-23"/>
          <w:sz w:val="24"/>
          <w:szCs w:val="24"/>
        </w:rPr>
        <w:t xml:space="preserve"> </w:t>
      </w:r>
      <w:r w:rsidRPr="00A21683">
        <w:rPr>
          <w:rFonts w:ascii="Arial" w:hAnsi="Arial" w:cs="Arial"/>
          <w:i/>
          <w:color w:val="2A2A29"/>
          <w:sz w:val="24"/>
          <w:szCs w:val="24"/>
        </w:rPr>
        <w:t>bai</w:t>
      </w:r>
      <w:r w:rsidRPr="00A21683">
        <w:rPr>
          <w:rFonts w:ascii="Arial" w:hAnsi="Arial" w:cs="Arial"/>
          <w:i/>
          <w:color w:val="2A2A29"/>
          <w:spacing w:val="-4"/>
          <w:sz w:val="24"/>
          <w:szCs w:val="24"/>
        </w:rPr>
        <w:t>x</w:t>
      </w:r>
      <w:r w:rsidRPr="00A21683">
        <w:rPr>
          <w:rFonts w:ascii="Arial" w:hAnsi="Arial" w:cs="Arial"/>
          <w:i/>
          <w:color w:val="2A2A29"/>
          <w:sz w:val="24"/>
          <w:szCs w:val="24"/>
        </w:rPr>
        <w:t>o.)</w:t>
      </w:r>
    </w:p>
    <w:p w:rsidR="00DF4BBE" w:rsidRDefault="00A21683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</w:rPr>
        <w:pict>
          <v:rect id="_x0000_s1128" style="position:absolute;margin-left:20.3pt;margin-top:7.3pt;width:273.6pt;height:178.3pt;z-index:-251597312" o:regroupid="2" o:allowincell="f" filled="f" fillcolor="#2a2a29" stroked="f">
            <v:path arrowok="t"/>
          </v:rect>
        </w:pict>
      </w:r>
    </w:p>
    <w:p w:rsidR="00DF4BBE" w:rsidRDefault="00A2168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129" style="position:absolute;z-index:-251596288" points="38.55pt,3.75pt,34.8pt,3.75pt,33.25pt,3.8pt,31.95pt,3.9pt,30.8pt,4.05pt,29.8pt,4.25pt,29pt,4.55pt,28.35pt,5pt,27.8pt,5.5pt,27.4pt,6.2pt,27.1pt,7pt,26.85pt,7.95pt,26.75pt,9.1pt,26.65pt,10.45pt,26.6pt,12pt,26.6pt,13.75pt,26.6pt,159.4pt,26.6pt,161.15pt,26.65pt,162.7pt,26.75pt,164.05pt,26.9pt,165.2pt,27.1pt,166.15pt,27.4pt,166.95pt,27.85pt,167.6pt,28.35pt,168.15pt,29.05pt,168.55pt,29.85pt,168.85pt,30.8pt,169.1pt,31.95pt,169.25pt,33.3pt,169.35pt,34.85pt,169.4pt,36.65pt,169.4pt,279.3pt,169.4pt,280.85pt,169.35pt,282.2pt,169.25pt,283.35pt,169.1pt,284.3pt,168.85pt,285.1pt,168.55pt,285.8pt,168.15pt,286.3pt,167.6pt,286.75pt,166.95pt,287.05pt,166.15pt,287.25pt,165.15pt,287.4pt,164pt,287.5pt,162.65pt,287.55pt,161.1pt,287.55pt,159.4pt,287.55pt,13.75pt,287.55pt,11.95pt,287.5pt,10.4pt,287.4pt,9.1pt,287.25pt,7.95pt,287.05pt,6.95pt,286.7pt,6.15pt,286.3pt,5.5pt,285.75pt,4.95pt,285.1pt,4.55pt,284.3pt,4.25pt,283.3pt,4.05pt,282.15pt,3.9pt,280.8pt,3.8pt,279.25pt,3.75pt,38.55pt,3.75pt" coordsize="5220,3313" o:regroupid="2" o:allowincell="f" filled="f" strokecolor="#7f7f7f [1612]">
            <v:path arrowok="t"/>
          </v:polyline>
        </w:pict>
      </w:r>
    </w:p>
    <w:p w:rsidR="00DF4BBE" w:rsidRDefault="00A21683">
      <w:pPr>
        <w:widowControl w:val="0"/>
        <w:tabs>
          <w:tab w:val="left" w:pos="1170"/>
          <w:tab w:val="left" w:pos="1200"/>
          <w:tab w:val="left" w:pos="1520"/>
          <w:tab w:val="left" w:pos="1840"/>
          <w:tab w:val="left" w:pos="2200"/>
          <w:tab w:val="left" w:pos="2540"/>
          <w:tab w:val="left" w:pos="2880"/>
          <w:tab w:val="left" w:pos="3220"/>
          <w:tab w:val="left" w:pos="3560"/>
          <w:tab w:val="left" w:pos="3880"/>
          <w:tab w:val="left" w:pos="4240"/>
          <w:tab w:val="left" w:pos="4570"/>
          <w:tab w:val="left" w:pos="4600"/>
          <w:tab w:val="left" w:pos="4900"/>
          <w:tab w:val="left" w:pos="5260"/>
        </w:tabs>
        <w:autoSpaceDE w:val="0"/>
        <w:autoSpaceDN w:val="0"/>
        <w:adjustRightInd w:val="0"/>
        <w:spacing w:before="32" w:after="0" w:line="354" w:lineRule="auto"/>
        <w:ind w:left="848" w:right="5065" w:firstLine="16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noProof/>
          <w:color w:val="676766"/>
          <w:sz w:val="20"/>
          <w:szCs w:val="20"/>
        </w:rPr>
        <w:pict>
          <v:rect id="_x0000_s1127" style="position:absolute;left:0;text-align:left;margin-left:343pt;margin-top:547.1pt;width:252pt;height:244pt;z-index:-251598336;mso-position-horizontal-relative:page;mso-position-vertical-relative:page" o:regroupid="2" o:allowincell="f" filled="f" stroked="f">
            <v:textbox style="mso-next-textbox:#_x0000_s1127" inset="0,0,0,0">
              <w:txbxContent>
                <w:p w:rsidR="00DF4BBE" w:rsidRDefault="00A21683">
                  <w:pPr>
                    <w:spacing w:after="0" w:line="48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8" type="#_x0000_t75" style="width:231.9pt;height:224.9pt">
                        <v:imagedata r:id="rId29" o:title=""/>
                      </v:shape>
                    </w:pict>
                  </w:r>
                </w:p>
                <w:p w:rsidR="00DF4BBE" w:rsidRDefault="00DF4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J</w:t>
      </w:r>
      <w:r w:rsidR="00DF4BBE">
        <w:rPr>
          <w:rFonts w:ascii="Times New Roman" w:hAnsi="Times New Roman"/>
          <w:b/>
          <w:bCs/>
          <w:color w:val="676766"/>
          <w:spacing w:val="-3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19"/>
          <w:sz w:val="20"/>
          <w:szCs w:val="20"/>
        </w:rPr>
        <w:t xml:space="preserve"> </w:t>
      </w:r>
      <w:proofErr w:type="gramStart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A    R</w:t>
      </w:r>
      <w:proofErr w:type="gramEnd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R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U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T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 xml:space="preserve">E  </w:t>
      </w:r>
      <w:r w:rsidR="00DF4BBE">
        <w:rPr>
          <w:rFonts w:ascii="Times New Roman" w:hAnsi="Times New Roman"/>
          <w:b/>
          <w:bCs/>
          <w:color w:val="676766"/>
          <w:spacing w:val="2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M  </w:t>
      </w:r>
      <w:r w:rsidR="00DF4BBE">
        <w:rPr>
          <w:rFonts w:ascii="Times New Roman" w:hAnsi="Times New Roman"/>
          <w:b/>
          <w:bCs/>
          <w:color w:val="676766"/>
          <w:spacing w:val="18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O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B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L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1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H  </w:t>
      </w:r>
      <w:r w:rsidR="00DF4BBE">
        <w:rPr>
          <w:rFonts w:ascii="Times New Roman" w:hAnsi="Times New Roman"/>
          <w:b/>
          <w:bCs/>
          <w:color w:val="676766"/>
          <w:spacing w:val="3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A    R A   </w:t>
      </w:r>
      <w:r w:rsidR="00DF4BBE">
        <w:rPr>
          <w:rFonts w:ascii="Times New Roman" w:hAnsi="Times New Roman"/>
          <w:b/>
          <w:bCs/>
          <w:color w:val="676766"/>
          <w:spacing w:val="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P</w:t>
      </w:r>
      <w:r w:rsidR="00DF4BBE">
        <w:rPr>
          <w:rFonts w:ascii="Times New Roman" w:hAnsi="Times New Roman"/>
          <w:b/>
          <w:bCs/>
          <w:color w:val="676766"/>
          <w:spacing w:val="-3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F</w:t>
      </w:r>
      <w:r w:rsidR="00DF4BBE">
        <w:rPr>
          <w:rFonts w:ascii="Times New Roman" w:hAnsi="Times New Roman"/>
          <w:b/>
          <w:bCs/>
          <w:color w:val="676766"/>
          <w:spacing w:val="-3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E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proofErr w:type="gramStart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R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C</w:t>
      </w:r>
      <w:proofErr w:type="gramEnd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H  </w:t>
      </w:r>
      <w:r w:rsidR="00DF4BBE">
        <w:rPr>
          <w:rFonts w:ascii="Times New Roman" w:hAnsi="Times New Roman"/>
          <w:b/>
          <w:bCs/>
          <w:color w:val="676766"/>
          <w:spacing w:val="3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O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C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O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L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1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A   </w:t>
      </w:r>
      <w:r w:rsidR="00DF4BBE">
        <w:rPr>
          <w:rFonts w:ascii="Times New Roman" w:hAnsi="Times New Roman"/>
          <w:b/>
          <w:bCs/>
          <w:color w:val="676766"/>
          <w:spacing w:val="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T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E P   </w:t>
      </w:r>
      <w:r w:rsidR="00DF4BBE">
        <w:rPr>
          <w:rFonts w:ascii="Times New Roman" w:hAnsi="Times New Roman"/>
          <w:b/>
          <w:bCs/>
          <w:color w:val="676766"/>
          <w:spacing w:val="7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O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T  </w:t>
      </w:r>
      <w:r w:rsidR="00DF4BBE">
        <w:rPr>
          <w:rFonts w:ascii="Times New Roman" w:hAnsi="Times New Roman"/>
          <w:b/>
          <w:bCs/>
          <w:color w:val="676766"/>
          <w:spacing w:val="4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A   </w:t>
      </w:r>
      <w:r w:rsidR="00DF4BBE">
        <w:rPr>
          <w:rFonts w:ascii="Times New Roman" w:hAnsi="Times New Roman"/>
          <w:b/>
          <w:bCs/>
          <w:color w:val="676766"/>
          <w:spacing w:val="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T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E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R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L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I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 xml:space="preserve">X   </w:t>
      </w:r>
      <w:r w:rsidR="00DF4BBE">
        <w:rPr>
          <w:rFonts w:ascii="Times New Roman" w:hAnsi="Times New Roman"/>
          <w:b/>
          <w:bCs/>
          <w:color w:val="676766"/>
          <w:spacing w:val="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P</w:t>
      </w:r>
      <w:r w:rsidR="00DF4BBE">
        <w:rPr>
          <w:rFonts w:ascii="Times New Roman" w:hAnsi="Times New Roman"/>
          <w:b/>
          <w:bCs/>
          <w:color w:val="676766"/>
          <w:spacing w:val="-3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1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E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T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R P</w:t>
      </w:r>
      <w:r w:rsidR="00DF4BBE">
        <w:rPr>
          <w:rFonts w:ascii="Times New Roman" w:hAnsi="Times New Roman"/>
          <w:b/>
          <w:bCs/>
          <w:color w:val="676766"/>
          <w:spacing w:val="-3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19"/>
          <w:sz w:val="20"/>
          <w:szCs w:val="20"/>
        </w:rPr>
        <w:t xml:space="preserve"> </w:t>
      </w:r>
      <w:proofErr w:type="gramStart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F   </w:t>
      </w:r>
      <w:r w:rsidR="00DF4BBE">
        <w:rPr>
          <w:rFonts w:ascii="Times New Roman" w:hAnsi="Times New Roman"/>
          <w:b/>
          <w:bCs/>
          <w:color w:val="676766"/>
          <w:spacing w:val="7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A</w:t>
      </w:r>
      <w:proofErr w:type="gramEnd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   </w:t>
      </w:r>
      <w:r w:rsidR="00DF4BBE">
        <w:rPr>
          <w:rFonts w:ascii="Times New Roman" w:hAnsi="Times New Roman"/>
          <w:b/>
          <w:bCs/>
          <w:color w:val="676766"/>
          <w:spacing w:val="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T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R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E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 xml:space="preserve">L  </w:t>
      </w:r>
      <w:r w:rsidR="00DF4BBE">
        <w:rPr>
          <w:rFonts w:ascii="Times New Roman" w:hAnsi="Times New Roman"/>
          <w:b/>
          <w:bCs/>
          <w:color w:val="676766"/>
          <w:spacing w:val="23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M  </w:t>
      </w:r>
      <w:r w:rsidR="00DF4BBE">
        <w:rPr>
          <w:rFonts w:ascii="Times New Roman" w:hAnsi="Times New Roman"/>
          <w:b/>
          <w:bCs/>
          <w:color w:val="676766"/>
          <w:spacing w:val="18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O  </w:t>
      </w:r>
      <w:r w:rsidR="00DF4BBE">
        <w:rPr>
          <w:rFonts w:ascii="Times New Roman" w:hAnsi="Times New Roman"/>
          <w:b/>
          <w:bCs/>
          <w:color w:val="676766"/>
          <w:spacing w:val="3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N  </w:t>
      </w:r>
      <w:r w:rsidR="00DF4BBE">
        <w:rPr>
          <w:rFonts w:ascii="Times New Roman" w:hAnsi="Times New Roman"/>
          <w:b/>
          <w:bCs/>
          <w:color w:val="676766"/>
          <w:spacing w:val="4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A    R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T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E L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I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P</w:t>
      </w:r>
      <w:r w:rsidR="00DF4BBE">
        <w:rPr>
          <w:rFonts w:ascii="Times New Roman" w:hAnsi="Times New Roman"/>
          <w:b/>
          <w:bCs/>
          <w:color w:val="676766"/>
          <w:spacing w:val="-3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proofErr w:type="gramStart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Y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O</w:t>
      </w:r>
      <w:proofErr w:type="gramEnd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  </w:t>
      </w:r>
      <w:r w:rsidR="00DF4BBE">
        <w:rPr>
          <w:rFonts w:ascii="Times New Roman" w:hAnsi="Times New Roman"/>
          <w:b/>
          <w:bCs/>
          <w:color w:val="676766"/>
          <w:spacing w:val="3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G  </w:t>
      </w:r>
      <w:r w:rsidR="00DF4BBE">
        <w:rPr>
          <w:rFonts w:ascii="Times New Roman" w:hAnsi="Times New Roman"/>
          <w:b/>
          <w:bCs/>
          <w:color w:val="676766"/>
          <w:spacing w:val="3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H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U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R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T  </w:t>
      </w:r>
      <w:r w:rsidR="00DF4BBE">
        <w:rPr>
          <w:rFonts w:ascii="Times New Roman" w:hAnsi="Times New Roman"/>
          <w:b/>
          <w:bCs/>
          <w:color w:val="676766"/>
          <w:spacing w:val="4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A   </w:t>
      </w:r>
      <w:r w:rsidR="00DF4BBE">
        <w:rPr>
          <w:rFonts w:ascii="Times New Roman" w:hAnsi="Times New Roman"/>
          <w:b/>
          <w:bCs/>
          <w:color w:val="676766"/>
          <w:spacing w:val="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P</w:t>
      </w:r>
      <w:r w:rsidR="00DF4BBE">
        <w:rPr>
          <w:rFonts w:ascii="Times New Roman" w:hAnsi="Times New Roman"/>
          <w:b/>
          <w:bCs/>
          <w:color w:val="676766"/>
          <w:spacing w:val="-3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L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E E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1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S</w:t>
      </w:r>
      <w:r w:rsidR="00DF4BBE">
        <w:rPr>
          <w:rFonts w:ascii="Times New Roman" w:hAnsi="Times New Roman"/>
          <w:b/>
          <w:bCs/>
          <w:color w:val="676766"/>
          <w:spacing w:val="-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S</w:t>
      </w:r>
      <w:r w:rsidR="00DF4BBE">
        <w:rPr>
          <w:rFonts w:ascii="Times New Roman" w:hAnsi="Times New Roman"/>
          <w:b/>
          <w:bCs/>
          <w:color w:val="676766"/>
          <w:spacing w:val="-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proofErr w:type="gramStart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A  </w:t>
      </w:r>
      <w:r w:rsidR="00DF4BBE">
        <w:rPr>
          <w:rFonts w:ascii="Times New Roman" w:hAnsi="Times New Roman"/>
          <w:b/>
          <w:bCs/>
          <w:color w:val="676766"/>
          <w:spacing w:val="4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N</w:t>
      </w:r>
      <w:proofErr w:type="gramEnd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  </w:t>
      </w:r>
      <w:r w:rsidR="00DF4BBE">
        <w:rPr>
          <w:rFonts w:ascii="Times New Roman" w:hAnsi="Times New Roman"/>
          <w:b/>
          <w:bCs/>
          <w:color w:val="676766"/>
          <w:spacing w:val="4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D  </w:t>
      </w:r>
      <w:r w:rsidR="00DF4BBE">
        <w:rPr>
          <w:rFonts w:ascii="Times New Roman" w:hAnsi="Times New Roman"/>
          <w:b/>
          <w:bCs/>
          <w:color w:val="676766"/>
          <w:spacing w:val="22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W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I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 xml:space="preserve">C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H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R  </w:t>
      </w:r>
      <w:r w:rsidR="00DF4BBE">
        <w:rPr>
          <w:rFonts w:ascii="Times New Roman" w:hAnsi="Times New Roman"/>
          <w:b/>
          <w:bCs/>
          <w:color w:val="676766"/>
          <w:spacing w:val="24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M  </w:t>
      </w:r>
      <w:r w:rsidR="00DF4BBE">
        <w:rPr>
          <w:rFonts w:ascii="Times New Roman" w:hAnsi="Times New Roman"/>
          <w:b/>
          <w:bCs/>
          <w:color w:val="676766"/>
          <w:spacing w:val="18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A   </w:t>
      </w:r>
      <w:r w:rsidR="00DF4BBE">
        <w:rPr>
          <w:rFonts w:ascii="Times New Roman" w:hAnsi="Times New Roman"/>
          <w:b/>
          <w:bCs/>
          <w:color w:val="676766"/>
          <w:spacing w:val="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w w:val="99"/>
          <w:sz w:val="20"/>
          <w:szCs w:val="20"/>
        </w:rPr>
        <w:t xml:space="preserve">T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P   </w:t>
      </w:r>
      <w:r w:rsidR="00DF4BBE">
        <w:rPr>
          <w:rFonts w:ascii="Times New Roman" w:hAnsi="Times New Roman"/>
          <w:b/>
          <w:bCs/>
          <w:color w:val="676766"/>
          <w:spacing w:val="7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H  </w:t>
      </w:r>
      <w:r w:rsidR="00DF4BBE">
        <w:rPr>
          <w:rFonts w:ascii="Times New Roman" w:hAnsi="Times New Roman"/>
          <w:b/>
          <w:bCs/>
          <w:color w:val="676766"/>
          <w:spacing w:val="3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O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R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S</w:t>
      </w:r>
      <w:r w:rsidR="00DF4BBE">
        <w:rPr>
          <w:rFonts w:ascii="Times New Roman" w:hAnsi="Times New Roman"/>
          <w:b/>
          <w:bCs/>
          <w:color w:val="676766"/>
          <w:spacing w:val="-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I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T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P</w:t>
      </w:r>
      <w:r w:rsidR="00DF4BBE">
        <w:rPr>
          <w:rFonts w:ascii="Times New Roman" w:hAnsi="Times New Roman"/>
          <w:b/>
          <w:bCs/>
          <w:color w:val="676766"/>
          <w:spacing w:val="-3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proofErr w:type="gramStart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U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D</w:t>
      </w:r>
      <w:proofErr w:type="gramEnd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  </w:t>
      </w:r>
      <w:r w:rsidR="00DF4BBE">
        <w:rPr>
          <w:rFonts w:ascii="Times New Roman" w:hAnsi="Times New Roman"/>
          <w:b/>
          <w:bCs/>
          <w:color w:val="676766"/>
          <w:spacing w:val="4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D</w:t>
      </w:r>
      <w:r w:rsidR="00DF4BBE">
        <w:rPr>
          <w:rFonts w:ascii="Times New Roman" w:hAnsi="Times New Roman"/>
          <w:b/>
          <w:bCs/>
          <w:color w:val="676766"/>
          <w:spacing w:val="-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I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proofErr w:type="gramStart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N  </w:t>
      </w:r>
      <w:r w:rsidR="00DF4BBE">
        <w:rPr>
          <w:rFonts w:ascii="Times New Roman" w:hAnsi="Times New Roman"/>
          <w:b/>
          <w:bCs/>
          <w:color w:val="676766"/>
          <w:spacing w:val="4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G</w:t>
      </w:r>
      <w:proofErr w:type="gramEnd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 C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U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C  </w:t>
      </w:r>
      <w:r w:rsidR="00DF4BBE">
        <w:rPr>
          <w:rFonts w:ascii="Times New Roman" w:hAnsi="Times New Roman"/>
          <w:b/>
          <w:bCs/>
          <w:color w:val="676766"/>
          <w:spacing w:val="24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M  </w:t>
      </w:r>
      <w:r w:rsidR="00DF4BBE">
        <w:rPr>
          <w:rFonts w:ascii="Times New Roman" w:hAnsi="Times New Roman"/>
          <w:b/>
          <w:bCs/>
          <w:color w:val="676766"/>
          <w:spacing w:val="29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B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8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I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T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E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R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8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L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A</w:t>
      </w:r>
      <w:r w:rsidR="00DF4BBE">
        <w:rPr>
          <w:rFonts w:ascii="Times New Roman" w:hAnsi="Times New Roman"/>
          <w:b/>
          <w:bCs/>
          <w:color w:val="676766"/>
          <w:spacing w:val="-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L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12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I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w w:val="91"/>
          <w:sz w:val="20"/>
          <w:szCs w:val="20"/>
        </w:rPr>
        <w:t xml:space="preserve">L </w:t>
      </w:r>
      <w:proofErr w:type="gramStart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P   </w:t>
      </w:r>
      <w:r w:rsidR="00DF4BBE">
        <w:rPr>
          <w:rFonts w:ascii="Times New Roman" w:hAnsi="Times New Roman"/>
          <w:b/>
          <w:bCs/>
          <w:color w:val="676766"/>
          <w:spacing w:val="7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A</w:t>
      </w:r>
      <w:proofErr w:type="gramEnd"/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    C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K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E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T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 xml:space="preserve">B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O  </w:t>
      </w:r>
      <w:r w:rsidR="00DF4BBE">
        <w:rPr>
          <w:rFonts w:ascii="Times New Roman" w:hAnsi="Times New Roman"/>
          <w:b/>
          <w:bCs/>
          <w:color w:val="676766"/>
          <w:spacing w:val="46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T  </w:t>
      </w:r>
      <w:r w:rsidR="00DF4BBE">
        <w:rPr>
          <w:rFonts w:ascii="Times New Roman" w:hAnsi="Times New Roman"/>
          <w:b/>
          <w:bCs/>
          <w:color w:val="676766"/>
          <w:spacing w:val="4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X  </w:t>
      </w:r>
      <w:r w:rsidR="00DF4BBE">
        <w:rPr>
          <w:rFonts w:ascii="Times New Roman" w:hAnsi="Times New Roman"/>
          <w:b/>
          <w:bCs/>
          <w:color w:val="676766"/>
          <w:spacing w:val="45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 xml:space="preserve">O  </w:t>
      </w:r>
      <w:r w:rsidR="00DF4BBE">
        <w:rPr>
          <w:rFonts w:ascii="Times New Roman" w:hAnsi="Times New Roman"/>
          <w:b/>
          <w:bCs/>
          <w:color w:val="676766"/>
          <w:spacing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K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676766"/>
          <w:w w:val="40"/>
          <w:sz w:val="20"/>
          <w:szCs w:val="20"/>
        </w:rPr>
        <w:t xml:space="preserve"> 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>B</w:t>
      </w:r>
      <w:r w:rsidR="00DF4BBE">
        <w:rPr>
          <w:rFonts w:ascii="Times New Roman" w:hAnsi="Times New Roman"/>
          <w:b/>
          <w:bCs/>
          <w:color w:val="676766"/>
          <w:sz w:val="20"/>
          <w:szCs w:val="20"/>
        </w:rPr>
        <w:tab/>
        <w:t>E</w:t>
      </w:r>
    </w:p>
    <w:p w:rsidR="00DF4BBE" w:rsidRDefault="00DF4B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DF4BBE" w:rsidRDefault="00DF4BBE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DF4BBE" w:rsidRPr="00A21683" w:rsidRDefault="00A21683">
      <w:pPr>
        <w:widowControl w:val="0"/>
        <w:tabs>
          <w:tab w:val="left" w:pos="2520"/>
          <w:tab w:val="left" w:pos="3500"/>
        </w:tabs>
        <w:autoSpaceDE w:val="0"/>
        <w:autoSpaceDN w:val="0"/>
        <w:adjustRightInd w:val="0"/>
        <w:spacing w:after="0" w:line="228" w:lineRule="exact"/>
        <w:ind w:left="270" w:right="-20"/>
        <w:rPr>
          <w:rFonts w:ascii="Times New Roman" w:hAnsi="Times New Roman"/>
          <w:color w:val="000000"/>
          <w:sz w:val="20"/>
          <w:szCs w:val="20"/>
        </w:rPr>
      </w:pPr>
      <w:r w:rsidRPr="00A21683">
        <w:rPr>
          <w:rFonts w:ascii="Times New Roman" w:hAnsi="Times New Roman"/>
          <w:bCs/>
          <w:noProof/>
          <w:color w:val="2A2A29"/>
          <w:sz w:val="20"/>
          <w:szCs w:val="20"/>
        </w:rPr>
        <w:pict>
          <v:polyline id="_x0000_s1130" style="position:absolute;left:0;text-align:left;z-index:-251595264" points="188.55pt,11.05pt,287.75pt,11.05pt" coordsize="1984,20" o:regroupid="2" o:allowincell="f" filled="f" strokecolor="#2a2a29" strokeweight=".25pt">
            <v:path arrowok="t"/>
          </v:polyline>
        </w:pict>
      </w:r>
      <w:r w:rsidR="00DF4BBE" w:rsidRPr="00A21683">
        <w:rPr>
          <w:rFonts w:ascii="Times New Roman" w:hAnsi="Times New Roman"/>
          <w:bCs/>
          <w:color w:val="2A2A29"/>
          <w:w w:val="142"/>
          <w:sz w:val="20"/>
          <w:szCs w:val="20"/>
        </w:rPr>
        <w:t xml:space="preserve">• </w:t>
      </w:r>
      <w:r w:rsidR="00DF4BBE" w:rsidRPr="00A21683">
        <w:rPr>
          <w:rFonts w:ascii="Times New Roman" w:hAnsi="Times New Roman"/>
          <w:bCs/>
          <w:color w:val="2A2A29"/>
          <w:spacing w:val="8"/>
          <w:w w:val="142"/>
          <w:sz w:val="20"/>
          <w:szCs w:val="20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pacing w:val="-15"/>
          <w:w w:val="142"/>
          <w:sz w:val="20"/>
          <w:szCs w:val="20"/>
          <w:u w:val="single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z w:val="20"/>
          <w:szCs w:val="20"/>
          <w:u w:val="single"/>
        </w:rPr>
        <w:tab/>
      </w:r>
      <w:r w:rsidR="00DF4BBE" w:rsidRPr="00A21683">
        <w:rPr>
          <w:rFonts w:ascii="Times New Roman" w:hAnsi="Times New Roman"/>
          <w:bCs/>
          <w:color w:val="2A2A29"/>
          <w:sz w:val="20"/>
          <w:szCs w:val="20"/>
        </w:rPr>
        <w:tab/>
      </w:r>
      <w:r w:rsidR="00DF4BBE" w:rsidRPr="00A21683">
        <w:rPr>
          <w:rFonts w:ascii="Times New Roman" w:hAnsi="Times New Roman"/>
          <w:bCs/>
          <w:color w:val="2A2A29"/>
          <w:w w:val="142"/>
          <w:sz w:val="20"/>
          <w:szCs w:val="20"/>
        </w:rPr>
        <w:t>•</w:t>
      </w:r>
    </w:p>
    <w:p w:rsidR="00DF4BBE" w:rsidRPr="00A21683" w:rsidRDefault="00DF4BBE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:rsidR="00DF4BBE" w:rsidRPr="00A21683" w:rsidRDefault="00A21683">
      <w:pPr>
        <w:widowControl w:val="0"/>
        <w:tabs>
          <w:tab w:val="left" w:pos="2520"/>
          <w:tab w:val="left" w:pos="3500"/>
        </w:tabs>
        <w:autoSpaceDE w:val="0"/>
        <w:autoSpaceDN w:val="0"/>
        <w:adjustRightInd w:val="0"/>
        <w:spacing w:before="32" w:after="0" w:line="228" w:lineRule="exact"/>
        <w:ind w:left="270" w:right="-20"/>
        <w:rPr>
          <w:rFonts w:ascii="Times New Roman" w:hAnsi="Times New Roman"/>
          <w:color w:val="000000"/>
          <w:sz w:val="20"/>
          <w:szCs w:val="20"/>
        </w:rPr>
      </w:pPr>
      <w:r w:rsidRPr="00A21683">
        <w:rPr>
          <w:rFonts w:ascii="Times New Roman" w:hAnsi="Times New Roman"/>
          <w:bCs/>
          <w:noProof/>
          <w:color w:val="2A2A29"/>
          <w:sz w:val="20"/>
          <w:szCs w:val="20"/>
        </w:rPr>
        <w:pict>
          <v:polyline id="_x0000_s1131" style="position:absolute;left:0;text-align:left;z-index:-251594240" points="188.55pt,12.7pt,287.75pt,12.7pt" coordsize="1984,20" o:regroupid="2" o:allowincell="f" filled="f" strokecolor="#2a2a29" strokeweight=".25pt">
            <v:path arrowok="t"/>
          </v:polyline>
        </w:pict>
      </w:r>
      <w:r w:rsidR="00DF4BBE" w:rsidRPr="00A21683">
        <w:rPr>
          <w:rFonts w:ascii="Times New Roman" w:hAnsi="Times New Roman"/>
          <w:bCs/>
          <w:color w:val="2A2A29"/>
          <w:w w:val="142"/>
          <w:sz w:val="20"/>
          <w:szCs w:val="20"/>
        </w:rPr>
        <w:t xml:space="preserve">• </w:t>
      </w:r>
      <w:r w:rsidR="00DF4BBE" w:rsidRPr="00A21683">
        <w:rPr>
          <w:rFonts w:ascii="Times New Roman" w:hAnsi="Times New Roman"/>
          <w:bCs/>
          <w:color w:val="2A2A29"/>
          <w:spacing w:val="8"/>
          <w:w w:val="142"/>
          <w:sz w:val="20"/>
          <w:szCs w:val="20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pacing w:val="-15"/>
          <w:w w:val="142"/>
          <w:sz w:val="20"/>
          <w:szCs w:val="20"/>
          <w:u w:val="single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z w:val="20"/>
          <w:szCs w:val="20"/>
          <w:u w:val="single"/>
        </w:rPr>
        <w:tab/>
      </w:r>
      <w:r w:rsidR="00DF4BBE" w:rsidRPr="00A21683">
        <w:rPr>
          <w:rFonts w:ascii="Times New Roman" w:hAnsi="Times New Roman"/>
          <w:bCs/>
          <w:color w:val="2A2A29"/>
          <w:sz w:val="20"/>
          <w:szCs w:val="20"/>
        </w:rPr>
        <w:tab/>
      </w:r>
      <w:r w:rsidR="00DF4BBE" w:rsidRPr="00A21683">
        <w:rPr>
          <w:rFonts w:ascii="Times New Roman" w:hAnsi="Times New Roman"/>
          <w:bCs/>
          <w:color w:val="2A2A29"/>
          <w:w w:val="142"/>
          <w:sz w:val="20"/>
          <w:szCs w:val="20"/>
        </w:rPr>
        <w:t>•</w:t>
      </w:r>
    </w:p>
    <w:p w:rsidR="00DF4BBE" w:rsidRPr="00A21683" w:rsidRDefault="00DF4BBE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:rsidR="00DF4BBE" w:rsidRPr="00A21683" w:rsidRDefault="00A21683">
      <w:pPr>
        <w:widowControl w:val="0"/>
        <w:tabs>
          <w:tab w:val="left" w:pos="2520"/>
          <w:tab w:val="left" w:pos="3500"/>
        </w:tabs>
        <w:autoSpaceDE w:val="0"/>
        <w:autoSpaceDN w:val="0"/>
        <w:adjustRightInd w:val="0"/>
        <w:spacing w:before="32" w:after="0" w:line="228" w:lineRule="exact"/>
        <w:ind w:left="270" w:right="-20"/>
        <w:rPr>
          <w:rFonts w:ascii="Times New Roman" w:hAnsi="Times New Roman"/>
          <w:color w:val="000000"/>
          <w:sz w:val="20"/>
          <w:szCs w:val="20"/>
        </w:rPr>
      </w:pPr>
      <w:r w:rsidRPr="00A21683">
        <w:rPr>
          <w:rFonts w:ascii="Times New Roman" w:hAnsi="Times New Roman"/>
          <w:bCs/>
          <w:noProof/>
          <w:color w:val="2A2A29"/>
          <w:sz w:val="20"/>
          <w:szCs w:val="20"/>
        </w:rPr>
        <w:pict>
          <v:polyline id="_x0000_s1132" style="position:absolute;left:0;text-align:left;z-index:-251593216" points="188.55pt,12.7pt,287.75pt,12.7pt" coordsize="1984,20" o:regroupid="2" o:allowincell="f" filled="f" strokecolor="#2a2a29" strokeweight=".25pt">
            <v:path arrowok="t"/>
          </v:polyline>
        </w:pict>
      </w:r>
      <w:r w:rsidR="00DF4BBE" w:rsidRPr="00A21683">
        <w:rPr>
          <w:rFonts w:ascii="Times New Roman" w:hAnsi="Times New Roman"/>
          <w:bCs/>
          <w:color w:val="2A2A29"/>
          <w:w w:val="142"/>
          <w:sz w:val="20"/>
          <w:szCs w:val="20"/>
        </w:rPr>
        <w:t xml:space="preserve">• </w:t>
      </w:r>
      <w:r w:rsidR="00DF4BBE" w:rsidRPr="00A21683">
        <w:rPr>
          <w:rFonts w:ascii="Times New Roman" w:hAnsi="Times New Roman"/>
          <w:bCs/>
          <w:color w:val="2A2A29"/>
          <w:spacing w:val="8"/>
          <w:w w:val="142"/>
          <w:sz w:val="20"/>
          <w:szCs w:val="20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pacing w:val="-15"/>
          <w:w w:val="142"/>
          <w:sz w:val="20"/>
          <w:szCs w:val="20"/>
          <w:u w:val="single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z w:val="20"/>
          <w:szCs w:val="20"/>
          <w:u w:val="single"/>
        </w:rPr>
        <w:tab/>
      </w:r>
      <w:r w:rsidR="00DF4BBE" w:rsidRPr="00A21683">
        <w:rPr>
          <w:rFonts w:ascii="Times New Roman" w:hAnsi="Times New Roman"/>
          <w:bCs/>
          <w:color w:val="2A2A29"/>
          <w:sz w:val="20"/>
          <w:szCs w:val="20"/>
        </w:rPr>
        <w:tab/>
      </w:r>
      <w:r w:rsidR="00DF4BBE" w:rsidRPr="00A21683">
        <w:rPr>
          <w:rFonts w:ascii="Times New Roman" w:hAnsi="Times New Roman"/>
          <w:bCs/>
          <w:color w:val="2A2A29"/>
          <w:w w:val="142"/>
          <w:sz w:val="20"/>
          <w:szCs w:val="20"/>
        </w:rPr>
        <w:t>•</w:t>
      </w:r>
    </w:p>
    <w:p w:rsidR="00DF4BBE" w:rsidRPr="00A21683" w:rsidRDefault="00DF4BBE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:rsidR="00DF4BBE" w:rsidRPr="00A21683" w:rsidRDefault="00A21683">
      <w:pPr>
        <w:widowControl w:val="0"/>
        <w:tabs>
          <w:tab w:val="left" w:pos="2520"/>
          <w:tab w:val="left" w:pos="3500"/>
        </w:tabs>
        <w:autoSpaceDE w:val="0"/>
        <w:autoSpaceDN w:val="0"/>
        <w:adjustRightInd w:val="0"/>
        <w:spacing w:before="32" w:after="0" w:line="228" w:lineRule="exact"/>
        <w:ind w:left="270" w:right="-20"/>
        <w:rPr>
          <w:rFonts w:ascii="Times New Roman" w:hAnsi="Times New Roman"/>
          <w:color w:val="000000"/>
          <w:sz w:val="20"/>
          <w:szCs w:val="20"/>
        </w:rPr>
      </w:pPr>
      <w:r w:rsidRPr="00A21683">
        <w:rPr>
          <w:rFonts w:ascii="Times New Roman" w:hAnsi="Times New Roman"/>
          <w:bCs/>
          <w:noProof/>
          <w:color w:val="2A2A29"/>
          <w:sz w:val="20"/>
          <w:szCs w:val="20"/>
        </w:rPr>
        <w:pict>
          <v:polyline id="_x0000_s1133" style="position:absolute;left:0;text-align:left;z-index:-251592192" points="188.55pt,12.75pt,287.75pt,12.75pt" coordsize="1984,20" o:regroupid="2" o:allowincell="f" filled="f" strokecolor="#2a2a29" strokeweight=".25pt">
            <v:path arrowok="t"/>
          </v:polyline>
        </w:pict>
      </w:r>
      <w:r w:rsidR="00DF4BBE" w:rsidRPr="00A21683">
        <w:rPr>
          <w:rFonts w:ascii="Times New Roman" w:hAnsi="Times New Roman"/>
          <w:bCs/>
          <w:color w:val="2A2A29"/>
          <w:w w:val="142"/>
          <w:sz w:val="20"/>
          <w:szCs w:val="20"/>
        </w:rPr>
        <w:t xml:space="preserve">• </w:t>
      </w:r>
      <w:r w:rsidR="00DF4BBE" w:rsidRPr="00A21683">
        <w:rPr>
          <w:rFonts w:ascii="Times New Roman" w:hAnsi="Times New Roman"/>
          <w:bCs/>
          <w:color w:val="2A2A29"/>
          <w:spacing w:val="8"/>
          <w:w w:val="142"/>
          <w:sz w:val="20"/>
          <w:szCs w:val="20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pacing w:val="-15"/>
          <w:w w:val="142"/>
          <w:sz w:val="20"/>
          <w:szCs w:val="20"/>
          <w:u w:val="single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z w:val="20"/>
          <w:szCs w:val="20"/>
          <w:u w:val="single"/>
        </w:rPr>
        <w:tab/>
      </w:r>
      <w:r w:rsidR="00DF4BBE" w:rsidRPr="00A21683">
        <w:rPr>
          <w:rFonts w:ascii="Times New Roman" w:hAnsi="Times New Roman"/>
          <w:bCs/>
          <w:color w:val="2A2A29"/>
          <w:sz w:val="20"/>
          <w:szCs w:val="20"/>
        </w:rPr>
        <w:tab/>
      </w:r>
      <w:r w:rsidR="00DF4BBE" w:rsidRPr="00A21683">
        <w:rPr>
          <w:rFonts w:ascii="Times New Roman" w:hAnsi="Times New Roman"/>
          <w:bCs/>
          <w:color w:val="2A2A29"/>
          <w:w w:val="142"/>
          <w:sz w:val="20"/>
          <w:szCs w:val="20"/>
        </w:rPr>
        <w:t>•</w:t>
      </w:r>
    </w:p>
    <w:p w:rsidR="00DF4BBE" w:rsidRPr="00A21683" w:rsidRDefault="00DF4BBE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:rsidR="00DF4BBE" w:rsidRPr="00A21683" w:rsidRDefault="00A21683" w:rsidP="00A21683">
      <w:pPr>
        <w:widowControl w:val="0"/>
        <w:tabs>
          <w:tab w:val="left" w:pos="2520"/>
          <w:tab w:val="left" w:pos="3500"/>
        </w:tabs>
        <w:autoSpaceDE w:val="0"/>
        <w:autoSpaceDN w:val="0"/>
        <w:adjustRightInd w:val="0"/>
        <w:spacing w:before="32" w:after="0" w:line="228" w:lineRule="exact"/>
        <w:ind w:left="270" w:right="-20"/>
        <w:rPr>
          <w:rFonts w:ascii="Times New Roman" w:hAnsi="Times New Roman"/>
          <w:color w:val="000000"/>
          <w:sz w:val="20"/>
          <w:szCs w:val="20"/>
        </w:rPr>
      </w:pPr>
      <w:r w:rsidRPr="00A21683">
        <w:rPr>
          <w:rFonts w:ascii="Times New Roman" w:hAnsi="Times New Roman"/>
          <w:bCs/>
          <w:noProof/>
          <w:color w:val="2A2A29"/>
          <w:sz w:val="20"/>
          <w:szCs w:val="20"/>
        </w:rPr>
        <w:pict>
          <v:polyline id="_x0000_s1134" style="position:absolute;left:0;text-align:left;z-index:-251591168" points="188.55pt,12.75pt,287.75pt,12.75pt" coordsize="1984,20" o:regroupid="2" o:allowincell="f" filled="f" strokecolor="#2a2a29" strokeweight=".25pt">
            <v:path arrowok="t"/>
          </v:polyline>
        </w:pict>
      </w:r>
      <w:r w:rsidR="00DF4BBE" w:rsidRPr="00A21683">
        <w:rPr>
          <w:rFonts w:ascii="Times New Roman" w:hAnsi="Times New Roman"/>
          <w:bCs/>
          <w:color w:val="2A2A29"/>
          <w:w w:val="142"/>
          <w:sz w:val="20"/>
          <w:szCs w:val="20"/>
        </w:rPr>
        <w:t xml:space="preserve">• </w:t>
      </w:r>
      <w:r w:rsidR="00DF4BBE" w:rsidRPr="00A21683">
        <w:rPr>
          <w:rFonts w:ascii="Times New Roman" w:hAnsi="Times New Roman"/>
          <w:bCs/>
          <w:color w:val="2A2A29"/>
          <w:spacing w:val="8"/>
          <w:w w:val="142"/>
          <w:sz w:val="20"/>
          <w:szCs w:val="20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pacing w:val="-15"/>
          <w:w w:val="142"/>
          <w:sz w:val="20"/>
          <w:szCs w:val="20"/>
          <w:u w:val="single"/>
        </w:rPr>
        <w:t xml:space="preserve"> </w:t>
      </w:r>
      <w:r w:rsidR="00DF4BBE" w:rsidRPr="00A21683">
        <w:rPr>
          <w:rFonts w:ascii="Times New Roman" w:hAnsi="Times New Roman"/>
          <w:bCs/>
          <w:color w:val="2A2A29"/>
          <w:sz w:val="20"/>
          <w:szCs w:val="20"/>
          <w:u w:val="single"/>
        </w:rPr>
        <w:tab/>
      </w:r>
      <w:r w:rsidR="00DF4BBE">
        <w:rPr>
          <w:rFonts w:ascii="Times New Roman" w:hAnsi="Times New Roman"/>
          <w:b/>
          <w:bCs/>
          <w:color w:val="2A2A29"/>
          <w:sz w:val="20"/>
          <w:szCs w:val="20"/>
        </w:rPr>
        <w:tab/>
      </w:r>
      <w:r w:rsidR="00DF4BBE">
        <w:rPr>
          <w:rFonts w:ascii="Times New Roman" w:hAnsi="Times New Roman"/>
          <w:b/>
          <w:bCs/>
          <w:color w:val="2A2A29"/>
          <w:w w:val="142"/>
          <w:sz w:val="20"/>
          <w:szCs w:val="20"/>
        </w:rPr>
        <w:t>•</w:t>
      </w:r>
      <w:bookmarkStart w:id="0" w:name="_GoBack"/>
      <w:bookmarkEnd w:id="0"/>
    </w:p>
    <w:sectPr w:rsidR="00DF4BBE" w:rsidRPr="00A21683">
      <w:type w:val="continuous"/>
      <w:pgSz w:w="11920" w:h="16840"/>
      <w:pgMar w:top="1260" w:right="220" w:bottom="280" w:left="114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0B45"/>
    <w:rsid w:val="00750B45"/>
    <w:rsid w:val="007A4271"/>
    <w:rsid w:val="00A21683"/>
    <w:rsid w:val="00A45E10"/>
    <w:rsid w:val="00DF4BBE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9">
      <o:colormenu v:ext="edit" fillcolor="none" strokecolor="none [1612]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4:defaultImageDpi w14:val="0"/>
  <w15:docId w15:val="{44A84BE3-C285-4EE1-9E29-708B22D74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5B058D1F-EDC4-4CA0-A302-DDCEC5B8200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</TotalTime>
  <Pages>2</Pages>
  <Words>313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cp:lastPrinted>2014-06-14T22:19:00Z</cp:lastPrinted>
  <dcterms:created xsi:type="dcterms:W3CDTF">2014-06-20T17:10:00Z</dcterms:created>
  <dcterms:modified xsi:type="dcterms:W3CDTF">2014-07-01T15:27:00Z</dcterms:modified>
</cp:coreProperties>
</file>