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DE1" w:rsidRDefault="001642FF">
      <w:pPr>
        <w:widowControl w:val="0"/>
        <w:autoSpaceDE w:val="0"/>
        <w:autoSpaceDN w:val="0"/>
        <w:adjustRightInd w:val="0"/>
        <w:spacing w:before="90" w:after="0" w:line="240" w:lineRule="auto"/>
        <w:ind w:left="114" w:right="-20"/>
        <w:rPr>
          <w:rFonts w:ascii="Arial" w:hAnsi="Arial" w:cs="Arial"/>
          <w:color w:val="000000"/>
          <w:sz w:val="10"/>
          <w:szCs w:val="10"/>
        </w:rPr>
      </w:pPr>
      <w:bookmarkStart w:id="0" w:name="_GoBack"/>
      <w:bookmarkEnd w:id="0"/>
      <w:r>
        <w:rPr>
          <w:noProof/>
        </w:rPr>
        <w:pict>
          <v:group id="_x0000_s1045" style="position:absolute;left:0;text-align:left;margin-left:56.5pt;margin-top:57.55pt;width:721.05pt;height:480.15pt;z-index:-251659776;mso-position-horizontal-relative:page;mso-position-vertical-relative:page" coordorigin="1118,1187" coordsize="14421,9603" o:allowincell="f">
            <v:rect id="_x0000_s1046" style="position:absolute;left:1128;top:1680;width:453;height:1445" o:allowincell="f" fillcolor="#c7c7c6" stroked="f">
              <v:path arrowok="t"/>
            </v:rect>
            <v:rect id="_x0000_s1047" style="position:absolute;left:1582;top:1680;width:2267;height:1445" o:allowincell="f" fillcolor="#c7c7c6" stroked="f">
              <v:path arrowok="t"/>
            </v:rect>
            <v:rect id="_x0000_s1048" style="position:absolute;left:3850;top:2021;width:2526;height:340" o:allowincell="f" fillcolor="#c7c7c6" stroked="f">
              <v:path arrowok="t"/>
            </v:rect>
            <v:rect id="_x0000_s1049" style="position:absolute;left:6376;top:2021;width:9152;height:340" o:allowincell="f" fillcolor="#c7c7c6" stroked="f">
              <v:path arrowok="t"/>
            </v:rect>
            <v:rect id="_x0000_s1050" style="position:absolute;left:3850;top:1680;width:11679;height:340" o:allowincell="f" fillcolor="#2a2a29" stroked="f">
              <v:path arrowok="t"/>
            </v:rect>
            <v:shape id="_x0000_s1051" style="position:absolute;left:3850;top:2361;width:5006;height:765" coordsize="5006,765" o:allowincell="f" path="m5006,765r,-510l2526,255,2526,,,,,255r1818,l1818,765r3188,e" fillcolor="#e3e3e3" stroked="f">
              <v:path arrowok="t"/>
            </v:shape>
            <v:rect id="_x0000_s1052" style="position:absolute;left:3850;top:2616;width:1818;height:510" o:allowincell="f" fillcolor="#e3e3e3" stroked="f">
              <v:path arrowok="t"/>
            </v:rect>
            <v:rect id="_x0000_s1053" style="position:absolute;left:8856;top:2616;width:3560;height:510" o:allowincell="f" fillcolor="#e3e3e3" stroked="f">
              <v:path arrowok="t"/>
            </v:rect>
            <v:shape id="_x0000_s1054" style="position:absolute;left:9606;top:2361;width:5130;height:765" coordsize="5130,765" o:allowincell="f" path="m5130,765r,-255l3603,510,3603,,,,,255r2810,l2810,765r2320,e" fillcolor="#e3e3e3" stroked="f">
              <v:path arrowok="t"/>
            </v:shape>
            <v:shape id="_x0000_s1055" style="position:absolute;left:13209;top:2361;width:2320;height:765" coordsize="2320,765" o:allowincell="f" path="m2319,765l2319,,,,,255r1527,l1527,765r792,e" fillcolor="#e3e3e3" stroked="f">
              <v:path arrowok="t"/>
            </v:shape>
            <v:rect id="_x0000_s1056" style="position:absolute;left:13209;top:2616;width:1527;height:255" o:allowincell="f" fillcolor="#e3e3e3" stroked="f">
              <v:path arrowok="t"/>
            </v:rect>
            <v:rect id="_x0000_s1057" style="position:absolute;left:1128;top:3126;width:453;height:255" o:allowincell="f" fillcolor="#e3e3e3" stroked="f">
              <v:path arrowok="t"/>
            </v:rect>
            <v:shape id="_x0000_s1058" style="position:absolute;left:1128;top:3381;width:454;height:20" coordsize="454,20" o:allowincell="f" path="m453,l,e" filled="f" strokecolor="#e3e3e3" strokeweight=".03561mm">
              <v:path arrowok="t"/>
            </v:shape>
            <v:rect id="_x0000_s1059" style="position:absolute;left:1128;top:3381;width:453;height:255" o:allowincell="f" fillcolor="#e3e3e3" stroked="f">
              <v:path arrowok="t"/>
            </v:rect>
            <v:rect id="_x0000_s1060" style="position:absolute;left:1128;top:3636;width:453;height:255" o:allowincell="f" fillcolor="#e3e3e3" stroked="f">
              <v:path arrowok="t"/>
            </v:rect>
            <v:rect id="_x0000_s1061" style="position:absolute;left:1128;top:3892;width:453;height:255" o:allowincell="f" fillcolor="#e3e3e3" stroked="f">
              <v:path arrowok="t"/>
            </v:rect>
            <v:rect id="_x0000_s1062" style="position:absolute;left:1128;top:4147;width:453;height:255" o:allowincell="f" fillcolor="#e3e3e3" stroked="f">
              <v:path arrowok="t"/>
            </v:rect>
            <v:rect id="_x0000_s1063" style="position:absolute;left:1128;top:4402;width:453;height:255" o:allowincell="f" fillcolor="#e3e3e3" stroked="f">
              <v:path arrowok="t"/>
            </v:rect>
            <v:rect id="_x0000_s1064" style="position:absolute;left:1128;top:4657;width:453;height:255" o:allowincell="f" fillcolor="#e3e3e3" stroked="f">
              <v:path arrowok="t"/>
            </v:rect>
            <v:rect id="_x0000_s1065" style="position:absolute;left:1128;top:4912;width:453;height:255" o:allowincell="f" fillcolor="#e3e3e3" stroked="f">
              <v:path arrowok="t"/>
            </v:rect>
            <v:rect id="_x0000_s1066" style="position:absolute;left:1128;top:5167;width:453;height:255" o:allowincell="f" fillcolor="#e3e3e3" stroked="f">
              <v:path arrowok="t"/>
            </v:rect>
            <v:rect id="_x0000_s1067" style="position:absolute;left:1128;top:5422;width:453;height:255" o:allowincell="f" fillcolor="#e3e3e3" stroked="f">
              <v:path arrowok="t"/>
            </v:rect>
            <v:rect id="_x0000_s1068" style="position:absolute;left:1128;top:5677;width:453;height:255" o:allowincell="f" fillcolor="#e3e3e3" stroked="f">
              <v:path arrowok="t"/>
            </v:rect>
            <v:shape id="_x0000_s1069" style="position:absolute;left:1128;top:5932;width:454;height:20" coordsize="454,20" o:allowincell="f" path="m453,l,e" filled="f" strokecolor="#e3e3e3" strokeweight=".03561mm">
              <v:path arrowok="t"/>
            </v:shape>
            <v:rect id="_x0000_s1070" style="position:absolute;left:1128;top:5932;width:453;height:255" o:allowincell="f" fillcolor="#e3e3e3" stroked="f">
              <v:path arrowok="t"/>
            </v:rect>
            <v:rect id="_x0000_s1071" style="position:absolute;left:1128;top:6188;width:453;height:255" o:allowincell="f" fillcolor="#e3e3e3" stroked="f">
              <v:path arrowok="t"/>
            </v:rect>
            <v:rect id="_x0000_s1072" style="position:absolute;left:1128;top:6443;width:453;height:255" o:allowincell="f" fillcolor="#e3e3e3" stroked="f">
              <v:path arrowok="t"/>
            </v:rect>
            <v:rect id="_x0000_s1073" style="position:absolute;left:1128;top:6698;width:453;height:255" o:allowincell="f" fillcolor="#e3e3e3" stroked="f">
              <v:path arrowok="t"/>
            </v:rect>
            <v:rect id="_x0000_s1074" style="position:absolute;left:1128;top:6953;width:453;height:255" o:allowincell="f" fillcolor="#e3e3e3" stroked="f">
              <v:path arrowok="t"/>
            </v:rect>
            <v:rect id="_x0000_s1075" style="position:absolute;left:1128;top:7208;width:453;height:255" o:allowincell="f" fillcolor="#e3e3e3" stroked="f">
              <v:path arrowok="t"/>
            </v:rect>
            <v:rect id="_x0000_s1076" style="position:absolute;left:1128;top:7463;width:453;height:255" o:allowincell="f" fillcolor="#e3e3e3" stroked="f">
              <v:path arrowok="t"/>
            </v:rect>
            <v:rect id="_x0000_s1077" style="position:absolute;left:1128;top:7718;width:453;height:255" o:allowincell="f" fillcolor="#e3e3e3" stroked="f">
              <v:path arrowok="t"/>
            </v:rect>
            <v:rect id="_x0000_s1078" style="position:absolute;left:1128;top:7973;width:453;height:255" o:allowincell="f" fillcolor="#e3e3e3" stroked="f">
              <v:path arrowok="t"/>
            </v:rect>
            <v:rect id="_x0000_s1079" style="position:absolute;left:1128;top:8229;width:453;height:255" o:allowincell="f" fillcolor="#e3e3e3" stroked="f">
              <v:path arrowok="t"/>
            </v:rect>
            <v:rect id="_x0000_s1080" style="position:absolute;left:1128;top:8484;width:453;height:255" o:allowincell="f" fillcolor="#e3e3e3" stroked="f">
              <v:path arrowok="t"/>
            </v:rect>
            <v:shape id="_x0000_s1081" style="position:absolute;left:1128;top:8739;width:454;height:20" coordsize="454,20" o:allowincell="f" path="m453,l,e" filled="f" strokecolor="#e3e3e3" strokeweight=".03561mm">
              <v:path arrowok="t"/>
            </v:shape>
            <v:rect id="_x0000_s1082" style="position:absolute;left:1128;top:8739;width:453;height:255" o:allowincell="f" fillcolor="#e3e3e3" stroked="f">
              <v:path arrowok="t"/>
            </v:rect>
            <v:rect id="_x0000_s1083" style="position:absolute;left:1128;top:8994;width:453;height:255" o:allowincell="f" fillcolor="#e3e3e3" stroked="f">
              <v:path arrowok="t"/>
            </v:rect>
            <v:rect id="_x0000_s1084" style="position:absolute;left:1128;top:9249;width:453;height:255" o:allowincell="f" fillcolor="#e3e3e3" stroked="f">
              <v:path arrowok="t"/>
            </v:rect>
            <v:rect id="_x0000_s1085" style="position:absolute;left:1128;top:9504;width:453;height:255" o:allowincell="f" fillcolor="#e3e3e3" stroked="f">
              <v:path arrowok="t"/>
            </v:rect>
            <v:rect id="_x0000_s1086" style="position:absolute;left:1128;top:9759;width:453;height:255" o:allowincell="f" fillcolor="#e3e3e3" stroked="f">
              <v:path arrowok="t"/>
            </v:rect>
            <v:rect id="_x0000_s1087" style="position:absolute;left:1128;top:10014;width:453;height:255" o:allowincell="f" fillcolor="#e3e3e3" stroked="f">
              <v:path arrowok="t"/>
            </v:rect>
            <v:rect id="_x0000_s1088" style="position:absolute;left:1128;top:10269;width:453;height:255" o:allowincell="f" fillcolor="#e3e3e3" stroked="f">
              <v:path arrowok="t"/>
            </v:rect>
            <v:rect id="_x0000_s1089" style="position:absolute;left:1128;top:10525;width:453;height:255" o:allowincell="f" fillcolor="#e3e3e3" stroked="f">
              <v:path arrowok="t"/>
            </v:rect>
            <v:rect id="_x0000_s1090" style="position:absolute;left:6376;top:2361;width:2479;height:255" o:allowincell="f" stroked="f">
              <v:path arrowok="t"/>
            </v:rect>
            <v:shape id="_x0000_s1091" style="position:absolute;left:13160;top:1680;width:2374;height:20" coordsize="2374,20" o:allowincell="f" path="m2373,l,e" filled="f" strokecolor="#9e9e9e" strokeweight=".5pt">
              <v:path arrowok="t"/>
            </v:shape>
            <v:shape id="_x0000_s1092" style="position:absolute;left:1123;top:1680;width:11447;height:20" coordsize="11447,20" o:allowincell="f" path="m11446,l,e" filled="f" strokecolor="#9e9e9e" strokeweight=".5pt">
              <v:path arrowok="t"/>
            </v:shape>
            <v:shape id="_x0000_s1093" style="position:absolute;left:1128;top:1685;width:20;height:9090" coordsize="20,9090" o:allowincell="f" path="m,l,9089e" filled="f" strokecolor="#9e9e9e" strokeweight=".5pt">
              <v:path arrowok="t"/>
            </v:shape>
            <v:shape id="_x0000_s1094" style="position:absolute;left:1582;top:1685;width:20;height:9090" coordsize="20,9090" o:allowincell="f" path="m,l,9089e" filled="f" strokecolor="#9e9e9e" strokeweight=".5pt">
              <v:path arrowok="t"/>
            </v:shape>
            <v:shape id="_x0000_s1095" style="position:absolute;left:3850;top:1685;width:20;height:9090" coordsize="20,9090" o:allowincell="f" path="m,l,9089e" filled="f" strokecolor="#9e9e9e" strokeweight=".17642mm">
              <v:path arrowok="t"/>
            </v:shape>
            <v:shape id="_x0000_s1096" style="position:absolute;left:15529;top:1685;width:20;height:9090" coordsize="20,9090" o:allowincell="f" path="m,l,9089e" filled="f" strokecolor="#9e9e9e" strokeweight=".1765mm">
              <v:path arrowok="t"/>
            </v:shape>
            <v:shape id="_x0000_s1097" style="position:absolute;left:3845;top:2021;width:11689;height:20" coordsize="11689,20" o:allowincell="f" path="m11689,l,e" filled="f" strokecolor="#9e9e9e" strokeweight=".17642mm">
              <v:path arrowok="t"/>
            </v:shape>
            <v:shape id="_x0000_s1098" style="position:absolute;left:6376;top:2026;width:20;height:8749" coordsize="20,8749" o:allowincell="f" path="m,l,8749e" filled="f" strokecolor="#9e9e9e" strokeweight=".17644mm">
              <v:path arrowok="t"/>
            </v:shape>
            <v:shape id="_x0000_s1099" style="position:absolute;left:9606;top:2026;width:20;height:8749" coordsize="20,8749" o:allowincell="f" path="m,l,8749e" filled="f" strokecolor="#9e9e9e" strokeweight=".5pt">
              <v:path arrowok="t"/>
            </v:shape>
            <v:shape id="_x0000_s1100" style="position:absolute;left:12416;top:2026;width:20;height:8749" coordsize="20,8749" o:allowincell="f" path="m,l,8749e" filled="f" strokecolor="#9e9e9e" strokeweight=".17644mm">
              <v:path arrowok="t"/>
            </v:shape>
            <v:shape id="_x0000_s1101" style="position:absolute;left:13209;top:2026;width:20;height:8749" coordsize="20,8749" o:allowincell="f" path="m,l,8749e" filled="f" strokecolor="#9e9e9e" strokeweight=".1765mm">
              <v:path arrowok="t"/>
            </v:shape>
            <v:shape id="_x0000_s1102" style="position:absolute;left:3845;top:2361;width:11689;height:20" coordsize="11689,20" o:allowincell="f" path="m11689,l,e" filled="f" strokecolor="#9e9e9e" strokeweight=".17644mm">
              <v:path arrowok="t"/>
            </v:shape>
            <v:shape id="_x0000_s1103" style="position:absolute;left:4783;top:2366;width:20;height:8409" coordsize="20,8409" o:allowincell="f" path="m,l,8408e" filled="f" strokecolor="#9e9e9e" strokeweight=".17644mm">
              <v:path arrowok="t"/>
            </v:shape>
            <v:shape id="_x0000_s1104" style="position:absolute;left:5668;top:2366;width:20;height:8409" coordsize="20,8409" o:allowincell="f" path="m,l,8408e" filled="f" strokecolor="#9e9e9e" strokeweight=".17644mm">
              <v:path arrowok="t"/>
            </v:shape>
            <v:shape id="_x0000_s1105" style="position:absolute;left:7236;top:2366;width:20;height:8409" coordsize="20,8409" o:allowincell="f" path="m,l,8408e" filled="f" strokecolor="#9e9e9e" strokeweight=".5pt">
              <v:path arrowok="t"/>
            </v:shape>
            <v:shape id="_x0000_s1106" style="position:absolute;left:8063;top:2366;width:20;height:8409" coordsize="20,8409" o:allowincell="f" path="m,l,8408e" filled="f" strokecolor="#9e9e9e" strokeweight=".17653mm">
              <v:path arrowok="t"/>
            </v:shape>
            <v:shape id="_x0000_s1107" style="position:absolute;left:8856;top:2366;width:20;height:8409" coordsize="20,8409" o:allowincell="f" path="m,l,8408e" filled="f" strokecolor="#9e9e9e" strokeweight=".5pt">
              <v:path arrowok="t"/>
            </v:shape>
            <v:shape id="_x0000_s1108" style="position:absolute;left:10616;top:2366;width:20;height:8409" coordsize="20,8409" o:allowincell="f" path="m,l,8408e" filled="f" strokecolor="#9e9e9e" strokeweight=".17644mm">
              <v:path arrowok="t"/>
            </v:shape>
            <v:shape id="_x0000_s1109" style="position:absolute;left:11531;top:2366;width:20;height:8409" coordsize="20,8409" o:allowincell="f" path="m,l,8408e" filled="f" strokecolor="#9e9e9e" strokeweight=".17644mm">
              <v:path arrowok="t"/>
            </v:shape>
            <v:shape id="_x0000_s1110" style="position:absolute;left:14141;top:2366;width:20;height:500" coordsize="20,500" o:allowincell="f" path="m,l,500e" filled="f" strokecolor="#9e9e9e" strokeweight=".5pt">
              <v:path arrowok="t"/>
            </v:shape>
            <v:shape id="_x0000_s1111" style="position:absolute;left:14736;top:2366;width:20;height:8409" coordsize="20,8409" o:allowincell="f" path="m,l,8408e" filled="f" strokecolor="#9e9e9e" strokeweight=".17667mm">
              <v:path arrowok="t"/>
            </v:shape>
            <v:shape id="_x0000_s1112" style="position:absolute;left:3845;top:2616;width:1828;height:20" coordsize="1828,20" o:allowincell="f" path="m1828,l,e" filled="f" strokecolor="#9e9e9e" strokeweight=".5pt">
              <v:path arrowok="t"/>
            </v:shape>
            <v:shape id="_x0000_s1113" style="position:absolute;left:6371;top:2616;width:6050;height:20" coordsize="6050,20" o:allowincell="f" path="m6049,l,e" filled="f" strokecolor="#9e9e9e" strokeweight=".5pt">
              <v:path arrowok="t"/>
            </v:shape>
            <v:shape id="_x0000_s1114" style="position:absolute;left:13204;top:2616;width:1537;height:20" coordsize="1537,20" o:allowincell="f" path="m1537,l,e" filled="f" strokecolor="#9e9e9e" strokeweight=".5pt">
              <v:path arrowok="t"/>
            </v:shape>
            <v:shape id="_x0000_s1115" style="position:absolute;left:13204;top:2871;width:1537;height:20" coordsize="1537,20" o:allowincell="f" path="m1537,l,e" filled="f" strokecolor="#9e9e9e" strokeweight=".5pt">
              <v:path arrowok="t"/>
            </v:shape>
            <v:shape id="_x0000_s1116" style="position:absolute;left:1123;top:3126;width:14411;height:20" coordsize="14411,20" o:allowincell="f" path="m14410,l,e" filled="f" strokecolor="#9e9e9e" strokeweight=".17644mm">
              <v:path arrowok="t"/>
            </v:shape>
            <v:shape id="_x0000_s1117" style="position:absolute;left:14141;top:3131;width:20;height:7644" coordsize="20,7644" o:allowincell="f" path="m,l,7643e" filled="f" strokecolor="#9e9e9e" strokeweight=".17644mm">
              <v:path arrowok="t"/>
            </v:shape>
            <v:shape id="_x0000_s1118" style="position:absolute;left:1123;top:3381;width:14411;height:20" coordsize="14411,20" o:allowincell="f" path="m14410,l,e" filled="f" strokecolor="#9e9e9e" strokeweight=".17642mm">
              <v:path arrowok="t"/>
            </v:shape>
            <v:shape id="_x0000_s1119" style="position:absolute;left:1123;top:3636;width:14411;height:20" coordsize="14411,20" o:allowincell="f" path="m14410,l,e" filled="f" strokecolor="#9e9e9e" strokeweight=".5pt">
              <v:path arrowok="t"/>
            </v:shape>
            <v:shape id="_x0000_s1120" style="position:absolute;left:1123;top:3892;width:14411;height:20" coordsize="14411,20" o:allowincell="f" path="m14410,l,e" filled="f" strokecolor="#9e9e9e" strokeweight=".17644mm">
              <v:path arrowok="t"/>
            </v:shape>
            <v:shape id="_x0000_s1121" style="position:absolute;left:1123;top:4147;width:14411;height:20" coordsize="14411,20" o:allowincell="f" path="m14410,l,e" filled="f" strokecolor="#9e9e9e" strokeweight=".5pt">
              <v:path arrowok="t"/>
            </v:shape>
            <v:shape id="_x0000_s1122" style="position:absolute;left:1123;top:4402;width:14411;height:20" coordsize="14411,20" o:allowincell="f" path="m14410,l,e" filled="f" strokecolor="#9e9e9e" strokeweight=".17644mm">
              <v:path arrowok="t"/>
            </v:shape>
            <v:shape id="_x0000_s1123" style="position:absolute;left:1123;top:4657;width:14411;height:20" coordsize="14411,20" o:allowincell="f" path="m14410,l,e" filled="f" strokecolor="#9e9e9e" strokeweight=".17642mm">
              <v:path arrowok="t"/>
            </v:shape>
            <v:shape id="_x0000_s1124" style="position:absolute;left:1123;top:4912;width:14411;height:20" coordsize="14411,20" o:allowincell="f" path="m14410,l,e" filled="f" strokecolor="#9e9e9e" strokeweight=".5pt">
              <v:path arrowok="t"/>
            </v:shape>
            <v:shape id="_x0000_s1125" style="position:absolute;left:1123;top:5167;width:14411;height:20" coordsize="14411,20" o:allowincell="f" path="m14410,l,e" filled="f" strokecolor="#9e9e9e" strokeweight=".17644mm">
              <v:path arrowok="t"/>
            </v:shape>
            <v:shape id="_x0000_s1126" style="position:absolute;left:1123;top:5422;width:14411;height:20" coordsize="14411,20" o:allowincell="f" path="m14410,l,e" filled="f" strokecolor="#9e9e9e" strokeweight=".17642mm">
              <v:path arrowok="t"/>
            </v:shape>
            <v:shape id="_x0000_s1127" style="position:absolute;left:1123;top:5677;width:14411;height:20" coordsize="14411,20" o:allowincell="f" path="m14410,l,e" filled="f" strokecolor="#9e9e9e" strokeweight=".5pt">
              <v:path arrowok="t"/>
            </v:shape>
            <v:shape id="_x0000_s1128" style="position:absolute;left:1123;top:5932;width:14411;height:20" coordsize="14411,20" o:allowincell="f" path="m14410,l,e" filled="f" strokecolor="#9e9e9e" strokeweight=".17644mm">
              <v:path arrowok="t"/>
            </v:shape>
            <v:shape id="_x0000_s1129" style="position:absolute;left:1123;top:6188;width:14411;height:20" coordsize="14411,20" o:allowincell="f" path="m14410,l,e" filled="f" strokecolor="#9e9e9e" strokeweight=".17642mm">
              <v:path arrowok="t"/>
            </v:shape>
            <v:shape id="_x0000_s1130" style="position:absolute;left:1123;top:6443;width:14411;height:20" coordsize="14411,20" o:allowincell="f" path="m14410,l,e" filled="f" strokecolor="#9e9e9e" strokeweight=".5pt">
              <v:path arrowok="t"/>
            </v:shape>
            <v:shape id="_x0000_s1131" style="position:absolute;left:1123;top:6698;width:14411;height:20" coordsize="14411,20" o:allowincell="f" path="m14410,l,e" filled="f" strokecolor="#9e9e9e" strokeweight=".17642mm">
              <v:path arrowok="t"/>
            </v:shape>
            <v:shape id="_x0000_s1132" style="position:absolute;left:1123;top:6953;width:14411;height:20" coordsize="14411,20" o:allowincell="f" path="m14410,l,e" filled="f" strokecolor="#9e9e9e" strokeweight=".17642mm">
              <v:path arrowok="t"/>
            </v:shape>
            <v:shape id="_x0000_s1133" style="position:absolute;left:1123;top:7208;width:14411;height:20" coordsize="14411,20" o:allowincell="f" path="m14410,l,e" filled="f" strokecolor="#9e9e9e" strokeweight=".5pt">
              <v:path arrowok="t"/>
            </v:shape>
            <v:shape id="_x0000_s1134" style="position:absolute;left:1123;top:7463;width:14411;height:20" coordsize="14411,20" o:allowincell="f" path="m14410,l,e" filled="f" strokecolor="#9e9e9e" strokeweight=".5pt">
              <v:path arrowok="t"/>
            </v:shape>
            <v:shape id="_x0000_s1135" style="position:absolute;left:1123;top:7718;width:14411;height:20" coordsize="14411,20" o:allowincell="f" path="m14410,l,e" filled="f" strokecolor="#9e9e9e" strokeweight=".17642mm">
              <v:path arrowok="t"/>
            </v:shape>
            <v:shape id="_x0000_s1136" style="position:absolute;left:1123;top:7973;width:14411;height:20" coordsize="14411,20" o:allowincell="f" path="m14410,l,e" filled="f" strokecolor="#9e9e9e" strokeweight=".5pt">
              <v:path arrowok="t"/>
            </v:shape>
            <v:shape id="_x0000_s1137" style="position:absolute;left:1123;top:8229;width:14411;height:20" coordsize="14411,20" o:allowincell="f" path="m14410,l,e" filled="f" strokecolor="#9e9e9e" strokeweight=".5pt">
              <v:path arrowok="t"/>
            </v:shape>
            <v:shape id="_x0000_s1138" style="position:absolute;left:1123;top:8484;width:14411;height:20" coordsize="14411,20" o:allowincell="f" path="m14410,l,e" filled="f" strokecolor="#9e9e9e" strokeweight=".17642mm">
              <v:path arrowok="t"/>
            </v:shape>
            <v:shape id="_x0000_s1139" style="position:absolute;left:1123;top:8739;width:14411;height:20" coordsize="14411,20" o:allowincell="f" path="m14410,l,e" filled="f" strokecolor="#9e9e9e" strokeweight=".17642mm">
              <v:path arrowok="t"/>
            </v:shape>
            <v:shape id="_x0000_s1140" style="position:absolute;left:1123;top:8994;width:14411;height:20" coordsize="14411,20" o:allowincell="f" path="m14410,l,e" filled="f" strokecolor="#9e9e9e" strokeweight=".5pt">
              <v:path arrowok="t"/>
            </v:shape>
            <v:shape id="_x0000_s1141" style="position:absolute;left:1123;top:9249;width:14411;height:20" coordsize="14411,20" o:allowincell="f" path="m14410,l,e" filled="f" strokecolor="#9e9e9e" strokeweight=".5pt">
              <v:path arrowok="t"/>
            </v:shape>
            <v:shape id="_x0000_s1142" style="position:absolute;left:1123;top:9504;width:14411;height:20" coordsize="14411,20" o:allowincell="f" path="m14410,l,e" filled="f" strokecolor="#9e9e9e" strokeweight=".5pt">
              <v:path arrowok="t"/>
            </v:shape>
            <v:shape id="_x0000_s1143" style="position:absolute;left:1123;top:9759;width:14411;height:20" coordsize="14411,20" o:allowincell="f" path="m14410,l,e" filled="f" strokecolor="#9e9e9e" strokeweight=".5pt">
              <v:path arrowok="t"/>
            </v:shape>
            <v:shape id="_x0000_s1144" style="position:absolute;left:1123;top:10014;width:14411;height:20" coordsize="14411,20" o:allowincell="f" path="m14410,l,e" filled="f" strokecolor="#9e9e9e" strokeweight=".5pt">
              <v:path arrowok="t"/>
            </v:shape>
            <v:shape id="_x0000_s1145" style="position:absolute;left:1123;top:10269;width:14411;height:20" coordsize="14411,20" o:allowincell="f" path="m14410,l,e" filled="f" strokecolor="#9e9e9e" strokeweight=".5pt">
              <v:path arrowok="t"/>
            </v:shape>
            <v:shape id="_x0000_s1146" style="position:absolute;left:1123;top:10525;width:14411;height:20" coordsize="14411,20" o:allowincell="f" path="m14410,l,e" filled="f" strokecolor="#9e9e9e" strokeweight=".5pt">
              <v:path arrowok="t"/>
            </v:shape>
            <v:shape id="_x0000_s1147" style="position:absolute;left:1123;top:10780;width:14411;height:20" coordsize="14411,20" o:allowincell="f" path="m14410,l,e" filled="f" strokecolor="#9e9e9e" strokeweight=".5pt">
              <v:path arrowok="t"/>
            </v:shape>
            <v:rect id="_x0000_s1148" style="position:absolute;left:12570;top:1197;width:590;height:590" o:allowincell="f" filled="f" fillcolor="#2a2a29" stroked="f">
              <v:path arrowok="t"/>
            </v:rect>
            <v:shape id="_x0000_s1149" style="position:absolute;left:12718;top:1267;width:371;height:371" coordsize="371,371" o:allowincell="f" path="m370,188r-1,-24l365,142r-7,-22l349,100,338,81,325,64,310,48,293,35,275,23,255,13,235,6,213,2,190,,166,1,143,5r-21,6l101,20,82,31,65,44,49,59,35,76,23,94r-9,19l7,134,2,155,,178r1,24l5,225r6,22l20,268r11,19l44,304r15,16l75,334r18,12l112,356r20,7l154,368r22,2l185,371r23,-2l230,365r21,-7l271,349r19,-11l307,325r16,-16l336,292r12,-18l357,254r7,-21l369,211r1,-23e" fillcolor="#2a2a29" stroked="f">
              <v:path arrowok="t"/>
            </v:shape>
            <w10:wrap anchorx="page" anchory="page"/>
          </v:group>
        </w:pict>
      </w:r>
    </w:p>
    <w:p w:rsidR="00C85DE1" w:rsidRPr="00491D76" w:rsidRDefault="00C85DE1">
      <w:pPr>
        <w:widowControl w:val="0"/>
        <w:autoSpaceDE w:val="0"/>
        <w:autoSpaceDN w:val="0"/>
        <w:adjustRightInd w:val="0"/>
        <w:spacing w:before="86" w:after="0" w:line="240" w:lineRule="auto"/>
        <w:ind w:left="114" w:right="-79"/>
        <w:rPr>
          <w:rFonts w:ascii="Times New Roman" w:hAnsi="Times New Roman"/>
          <w:color w:val="000000"/>
          <w:sz w:val="26"/>
          <w:szCs w:val="26"/>
          <w:lang w:val="en-US"/>
        </w:rPr>
      </w:pPr>
      <w:proofErr w:type="spellStart"/>
      <w:r w:rsidRPr="00491D76">
        <w:rPr>
          <w:rFonts w:ascii="Times New Roman" w:hAnsi="Times New Roman"/>
          <w:b/>
          <w:bCs/>
          <w:color w:val="2A2A29"/>
          <w:w w:val="112"/>
          <w:sz w:val="26"/>
          <w:szCs w:val="26"/>
          <w:lang w:val="en-US"/>
        </w:rPr>
        <w:t>Grelha</w:t>
      </w:r>
      <w:proofErr w:type="spellEnd"/>
      <w:r w:rsidRPr="00491D76">
        <w:rPr>
          <w:rFonts w:ascii="Times New Roman" w:hAnsi="Times New Roman"/>
          <w:b/>
          <w:bCs/>
          <w:color w:val="2A2A29"/>
          <w:spacing w:val="-1"/>
          <w:w w:val="112"/>
          <w:sz w:val="26"/>
          <w:szCs w:val="26"/>
          <w:lang w:val="en-US"/>
        </w:rPr>
        <w:t xml:space="preserve"> </w:t>
      </w:r>
      <w:r w:rsidRPr="00491D76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de</w:t>
      </w:r>
      <w:r w:rsidRPr="00491D76">
        <w:rPr>
          <w:rFonts w:ascii="Times New Roman" w:hAnsi="Times New Roman"/>
          <w:b/>
          <w:bCs/>
          <w:color w:val="2A2A29"/>
          <w:spacing w:val="64"/>
          <w:sz w:val="26"/>
          <w:szCs w:val="26"/>
          <w:lang w:val="en-US"/>
        </w:rPr>
        <w:t xml:space="preserve"> </w:t>
      </w:r>
      <w:proofErr w:type="spellStart"/>
      <w:r w:rsidRPr="00491D76">
        <w:rPr>
          <w:rFonts w:ascii="Times New Roman" w:hAnsi="Times New Roman"/>
          <w:b/>
          <w:bCs/>
          <w:color w:val="2A2A29"/>
          <w:w w:val="113"/>
          <w:sz w:val="26"/>
          <w:szCs w:val="26"/>
          <w:lang w:val="en-US"/>
        </w:rPr>
        <w:t>Correção</w:t>
      </w:r>
      <w:proofErr w:type="spellEnd"/>
    </w:p>
    <w:p w:rsidR="00C85DE1" w:rsidRPr="00491D76" w:rsidRDefault="00C85DE1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Times New Roman" w:hAnsi="Times New Roman"/>
          <w:color w:val="000000"/>
          <w:sz w:val="13"/>
          <w:szCs w:val="13"/>
          <w:lang w:val="en-US"/>
        </w:rPr>
      </w:pPr>
      <w:r w:rsidRPr="00491D76">
        <w:rPr>
          <w:rFonts w:ascii="Times New Roman" w:hAnsi="Times New Roman"/>
          <w:color w:val="000000"/>
          <w:sz w:val="26"/>
          <w:szCs w:val="26"/>
          <w:lang w:val="en-US"/>
        </w:rPr>
        <w:br w:type="column"/>
      </w:r>
    </w:p>
    <w:p w:rsidR="00C85DE1" w:rsidRPr="00491D76" w:rsidRDefault="00C85D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85DE1" w:rsidRPr="00491D76" w:rsidRDefault="00C85D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85DE1" w:rsidRPr="00491D76" w:rsidRDefault="00C85D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85DE1" w:rsidRPr="002817DE" w:rsidRDefault="00C85DE1">
      <w:pPr>
        <w:widowControl w:val="0"/>
        <w:autoSpaceDE w:val="0"/>
        <w:autoSpaceDN w:val="0"/>
        <w:adjustRightInd w:val="0"/>
        <w:spacing w:after="0" w:line="225" w:lineRule="exact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FFFFFF"/>
          <w:spacing w:val="-13"/>
          <w:w w:val="101"/>
          <w:position w:val="-1"/>
          <w:sz w:val="20"/>
          <w:szCs w:val="20"/>
          <w:lang w:val="en-US"/>
        </w:rPr>
        <w:t>T</w:t>
      </w:r>
      <w:r w:rsidRPr="002817DE">
        <w:rPr>
          <w:rFonts w:ascii="Arial" w:hAnsi="Arial" w:cs="Arial"/>
          <w:color w:val="FFFFFF"/>
          <w:w w:val="101"/>
          <w:position w:val="-1"/>
          <w:sz w:val="20"/>
          <w:szCs w:val="20"/>
          <w:lang w:val="en-US"/>
        </w:rPr>
        <w:t>e</w:t>
      </w:r>
      <w:r w:rsidRPr="002817DE">
        <w:rPr>
          <w:rFonts w:ascii="Arial" w:hAnsi="Arial" w:cs="Arial"/>
          <w:color w:val="FFFFFF"/>
          <w:spacing w:val="-2"/>
          <w:w w:val="101"/>
          <w:position w:val="-1"/>
          <w:sz w:val="20"/>
          <w:szCs w:val="20"/>
          <w:lang w:val="en-US"/>
        </w:rPr>
        <w:t>s</w:t>
      </w:r>
      <w:r w:rsidRPr="002817DE">
        <w:rPr>
          <w:rFonts w:ascii="Arial" w:hAnsi="Arial" w:cs="Arial"/>
          <w:color w:val="FFFFFF"/>
          <w:w w:val="101"/>
          <w:position w:val="-1"/>
          <w:sz w:val="20"/>
          <w:szCs w:val="20"/>
          <w:lang w:val="en-US"/>
        </w:rPr>
        <w:t>t</w:t>
      </w:r>
      <w:r w:rsidRPr="002817DE">
        <w:rPr>
          <w:rFonts w:ascii="Arial" w:hAnsi="Arial" w:cs="Arial"/>
          <w:color w:val="FFFFFF"/>
          <w:spacing w:val="-9"/>
          <w:w w:val="101"/>
          <w:position w:val="-1"/>
          <w:sz w:val="20"/>
          <w:szCs w:val="20"/>
          <w:lang w:val="en-US"/>
        </w:rPr>
        <w:t xml:space="preserve"> </w:t>
      </w:r>
      <w:r w:rsidRPr="002817DE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3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  <w:color w:val="000000"/>
          <w:lang w:val="en-US"/>
        </w:rPr>
      </w:pPr>
      <w:r w:rsidRPr="002817DE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C85DE1" w:rsidRPr="002817DE" w:rsidRDefault="001642FF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rFonts w:ascii="Times New Roman" w:hAnsi="Times New Roman"/>
          <w:b/>
          <w:bCs/>
          <w:noProof/>
          <w:color w:val="2A2A29"/>
          <w:position w:val="1"/>
          <w:sz w:val="24"/>
          <w:szCs w:val="24"/>
        </w:rPr>
        <w:pict>
          <v:rect id="_x0000_s1028" style="position:absolute;margin-left:825.25pt;margin-top:0;width:17pt;height:510pt;z-index:-251655680;mso-position-horizontal-relative:page;mso-position-vertical-relative:page" o:regroupid="1" o:allowincell="f" filled="f" stroked="f">
            <v:textbox inset="0,0,0,0">
              <w:txbxContent>
                <w:p w:rsidR="002817DE" w:rsidRDefault="001642FF" w:rsidP="002817DE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.7pt;height:513.2pt">
                        <v:imagedata r:id="rId5" o:title=""/>
                      </v:shape>
                    </w:pict>
                  </w:r>
                </w:p>
                <w:p w:rsidR="002817DE" w:rsidRDefault="002817DE" w:rsidP="002817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b/>
          <w:bCs/>
          <w:color w:val="2A2A29"/>
          <w:position w:val="1"/>
          <w:sz w:val="24"/>
          <w:szCs w:val="24"/>
          <w:lang w:val="en-US"/>
        </w:rPr>
        <w:t xml:space="preserve">  </w:t>
      </w:r>
      <w:r w:rsidR="00C85DE1" w:rsidRPr="002817DE">
        <w:rPr>
          <w:rFonts w:ascii="Times New Roman" w:hAnsi="Times New Roman"/>
          <w:b/>
          <w:bCs/>
          <w:color w:val="2A2A29"/>
          <w:position w:val="1"/>
          <w:sz w:val="24"/>
          <w:szCs w:val="24"/>
          <w:lang w:val="en-US"/>
        </w:rPr>
        <w:t>Un</w:t>
      </w:r>
      <w:r>
        <w:rPr>
          <w:rFonts w:ascii="Times New Roman" w:hAnsi="Times New Roman"/>
          <w:b/>
          <w:bCs/>
          <w:color w:val="2A2A29"/>
          <w:position w:val="1"/>
          <w:sz w:val="24"/>
          <w:szCs w:val="24"/>
          <w:lang w:val="en-US"/>
        </w:rPr>
        <w:t>it</w:t>
      </w:r>
      <w:r w:rsidR="00C85DE1" w:rsidRPr="002817DE">
        <w:rPr>
          <w:rFonts w:ascii="Times New Roman" w:hAnsi="Times New Roman"/>
          <w:b/>
          <w:bCs/>
          <w:color w:val="2A2A29"/>
          <w:spacing w:val="-17"/>
          <w:position w:val="1"/>
          <w:sz w:val="24"/>
          <w:szCs w:val="24"/>
          <w:lang w:val="en-US"/>
        </w:rPr>
        <w:t xml:space="preserve"> </w:t>
      </w:r>
      <w:r w:rsidR="00C85DE1" w:rsidRPr="002817DE">
        <w:rPr>
          <w:rFonts w:ascii="Times New Roman" w:hAnsi="Times New Roman"/>
          <w:b/>
          <w:bCs/>
          <w:color w:val="2A2A29"/>
          <w:position w:val="1"/>
          <w:sz w:val="24"/>
          <w:szCs w:val="24"/>
          <w:lang w:val="en-US"/>
        </w:rPr>
        <w:tab/>
      </w:r>
      <w:r w:rsidR="00C85DE1" w:rsidRPr="002817DE">
        <w:rPr>
          <w:rFonts w:ascii="Arial" w:hAnsi="Arial" w:cs="Arial"/>
          <w:color w:val="FFFFFF"/>
          <w:sz w:val="34"/>
          <w:szCs w:val="34"/>
          <w:lang w:val="en-US"/>
        </w:rPr>
        <w:t>3</w:t>
      </w:r>
      <w:r w:rsidR="00C85DE1" w:rsidRPr="002817DE">
        <w:rPr>
          <w:rFonts w:ascii="Arial" w:hAnsi="Arial" w:cs="Arial"/>
          <w:color w:val="FFFFFF"/>
          <w:spacing w:val="58"/>
          <w:sz w:val="34"/>
          <w:szCs w:val="34"/>
          <w:lang w:val="en-US"/>
        </w:rPr>
        <w:t xml:space="preserve"> </w:t>
      </w:r>
      <w:r w:rsidR="00C85DE1" w:rsidRPr="002817DE">
        <w:rPr>
          <w:rFonts w:ascii="Arial" w:hAnsi="Arial" w:cs="Arial"/>
          <w:color w:val="2A2A29"/>
          <w:w w:val="97"/>
          <w:position w:val="1"/>
          <w:sz w:val="26"/>
          <w:szCs w:val="26"/>
          <w:lang w:val="en-US"/>
        </w:rPr>
        <w:t>Healt</w:t>
      </w:r>
      <w:r w:rsidR="00C85DE1" w:rsidRPr="002817DE">
        <w:rPr>
          <w:rFonts w:ascii="Arial" w:hAnsi="Arial" w:cs="Arial"/>
          <w:color w:val="2A2A29"/>
          <w:spacing w:val="-2"/>
          <w:w w:val="97"/>
          <w:position w:val="1"/>
          <w:sz w:val="26"/>
          <w:szCs w:val="26"/>
          <w:lang w:val="en-US"/>
        </w:rPr>
        <w:t>h</w:t>
      </w:r>
      <w:r w:rsidR="00C85DE1" w:rsidRPr="002817DE">
        <w:rPr>
          <w:rFonts w:ascii="Arial" w:hAnsi="Arial" w:cs="Arial"/>
          <w:color w:val="2A2A29"/>
          <w:w w:val="97"/>
          <w:position w:val="1"/>
          <w:sz w:val="26"/>
          <w:szCs w:val="26"/>
          <w:lang w:val="en-US"/>
        </w:rPr>
        <w:t>y</w:t>
      </w:r>
      <w:r w:rsidR="00C85DE1" w:rsidRPr="002817DE">
        <w:rPr>
          <w:rFonts w:ascii="Arial" w:hAnsi="Arial" w:cs="Arial"/>
          <w:color w:val="2A2A29"/>
          <w:spacing w:val="-4"/>
          <w:w w:val="97"/>
          <w:position w:val="1"/>
          <w:sz w:val="26"/>
          <w:szCs w:val="26"/>
          <w:lang w:val="en-US"/>
        </w:rPr>
        <w:t xml:space="preserve"> </w:t>
      </w:r>
      <w:r w:rsidR="00C85DE1" w:rsidRPr="002817DE">
        <w:rPr>
          <w:rFonts w:ascii="Arial" w:hAnsi="Arial" w:cs="Arial"/>
          <w:color w:val="2A2A29"/>
          <w:position w:val="1"/>
          <w:sz w:val="26"/>
          <w:szCs w:val="26"/>
          <w:lang w:val="en-US"/>
        </w:rPr>
        <w:t>e</w:t>
      </w:r>
      <w:r w:rsidR="00C85DE1" w:rsidRPr="002817DE">
        <w:rPr>
          <w:rFonts w:ascii="Arial" w:hAnsi="Arial" w:cs="Arial"/>
          <w:color w:val="2A2A29"/>
          <w:spacing w:val="-1"/>
          <w:position w:val="1"/>
          <w:sz w:val="26"/>
          <w:szCs w:val="26"/>
          <w:lang w:val="en-US"/>
        </w:rPr>
        <w:t>a</w:t>
      </w:r>
      <w:r w:rsidR="00C85DE1" w:rsidRPr="002817DE">
        <w:rPr>
          <w:rFonts w:ascii="Arial" w:hAnsi="Arial" w:cs="Arial"/>
          <w:color w:val="2A2A29"/>
          <w:position w:val="1"/>
          <w:sz w:val="26"/>
          <w:szCs w:val="26"/>
          <w:lang w:val="en-US"/>
        </w:rPr>
        <w:t>ting</w:t>
      </w:r>
      <w:r w:rsidR="00C85DE1" w:rsidRPr="002817DE">
        <w:rPr>
          <w:rFonts w:ascii="Arial" w:hAnsi="Arial" w:cs="Arial"/>
          <w:color w:val="2A2A29"/>
          <w:spacing w:val="-26"/>
          <w:position w:val="1"/>
          <w:sz w:val="26"/>
          <w:szCs w:val="26"/>
          <w:lang w:val="en-US"/>
        </w:rPr>
        <w:t xml:space="preserve"> </w:t>
      </w:r>
      <w:r w:rsidR="00C85DE1" w:rsidRPr="002817DE">
        <w:rPr>
          <w:rFonts w:ascii="Arial" w:hAnsi="Arial" w:cs="Arial"/>
          <w:color w:val="2A2A29"/>
          <w:position w:val="1"/>
          <w:sz w:val="26"/>
          <w:szCs w:val="26"/>
          <w:lang w:val="en-US"/>
        </w:rPr>
        <w:t>habits</w:t>
      </w:r>
    </w:p>
    <w:p w:rsidR="00C85DE1" w:rsidRPr="002817DE" w:rsidRDefault="00C85DE1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  <w:sectPr w:rsidR="00C85DE1" w:rsidRPr="002817DE">
          <w:type w:val="continuous"/>
          <w:pgSz w:w="16840" w:h="11920" w:orient="landscape"/>
          <w:pgMar w:top="1000" w:right="1200" w:bottom="280" w:left="1020" w:header="720" w:footer="720" w:gutter="0"/>
          <w:cols w:num="3" w:space="720" w:equalWidth="0">
            <w:col w:w="2642" w:space="5760"/>
            <w:col w:w="535" w:space="2145"/>
            <w:col w:w="3538"/>
          </w:cols>
          <w:noEndnote/>
        </w:sectPr>
      </w:pPr>
    </w:p>
    <w:p w:rsidR="00C85DE1" w:rsidRPr="002817DE" w:rsidRDefault="00C85DE1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C85DE1" w:rsidRPr="002817DE" w:rsidRDefault="00C85DE1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25" w:lineRule="exact"/>
        <w:ind w:left="3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Li</w:t>
      </w:r>
      <w:r w:rsidRPr="002817DE">
        <w:rPr>
          <w:rFonts w:ascii="Arial" w:hAnsi="Arial" w:cs="Arial"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2817DE">
        <w:rPr>
          <w:rFonts w:ascii="Arial" w:hAnsi="Arial" w:cs="Arial"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2817DE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ening</w:t>
      </w:r>
      <w:r w:rsidRPr="002817DE">
        <w:rPr>
          <w:rFonts w:ascii="Arial" w:hAnsi="Arial" w:cs="Arial"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2817DE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  <w:t>Reading</w:t>
      </w:r>
      <w:r w:rsidRPr="002817DE">
        <w:rPr>
          <w:rFonts w:ascii="Arial" w:hAnsi="Arial" w:cs="Arial"/>
          <w:color w:val="2A2A29"/>
          <w:spacing w:val="-16"/>
          <w:position w:val="-1"/>
          <w:sz w:val="20"/>
          <w:szCs w:val="20"/>
          <w:lang w:val="en-US"/>
        </w:rPr>
        <w:t xml:space="preserve"> </w:t>
      </w:r>
      <w:r w:rsidRPr="002817DE">
        <w:rPr>
          <w:rFonts w:ascii="Arial" w:hAnsi="Arial" w:cs="Arial"/>
          <w:color w:val="2A2A29"/>
          <w:spacing w:val="-4"/>
          <w:position w:val="-1"/>
          <w:sz w:val="20"/>
          <w:szCs w:val="20"/>
          <w:lang w:val="en-US"/>
        </w:rPr>
        <w:t>c</w:t>
      </w:r>
      <w:r w:rsidRPr="002817DE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omp</w:t>
      </w:r>
      <w:r w:rsidRPr="002817DE">
        <w:rPr>
          <w:rFonts w:ascii="Arial" w:hAnsi="Arial" w:cs="Arial"/>
          <w:color w:val="2A2A29"/>
          <w:spacing w:val="-6"/>
          <w:position w:val="-1"/>
          <w:sz w:val="20"/>
          <w:szCs w:val="20"/>
          <w:lang w:val="en-US"/>
        </w:rPr>
        <w:t>r</w:t>
      </w:r>
      <w:r w:rsidRPr="002817DE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ehension</w:t>
      </w:r>
      <w:r w:rsidRPr="002817DE">
        <w:rPr>
          <w:rFonts w:ascii="Arial" w:hAnsi="Arial" w:cs="Arial"/>
          <w:color w:val="2A2A29"/>
          <w:spacing w:val="-24"/>
          <w:position w:val="-1"/>
          <w:sz w:val="20"/>
          <w:szCs w:val="20"/>
          <w:lang w:val="en-US"/>
        </w:rPr>
        <w:t xml:space="preserve"> </w:t>
      </w:r>
      <w:r w:rsidRPr="002817DE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  <w:t>G</w:t>
      </w:r>
      <w:r w:rsidRPr="002817DE">
        <w:rPr>
          <w:rFonts w:ascii="Arial" w:hAnsi="Arial" w:cs="Arial"/>
          <w:color w:val="2A2A29"/>
          <w:spacing w:val="-2"/>
          <w:position w:val="-1"/>
          <w:sz w:val="20"/>
          <w:szCs w:val="20"/>
          <w:lang w:val="en-US"/>
        </w:rPr>
        <w:t>r</w:t>
      </w:r>
      <w:r w:rsidRPr="002817DE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ammar</w:t>
      </w:r>
      <w:r w:rsidRPr="002817DE">
        <w:rPr>
          <w:rFonts w:ascii="Arial" w:hAnsi="Arial" w:cs="Arial"/>
          <w:color w:val="2A2A29"/>
          <w:spacing w:val="-29"/>
          <w:position w:val="-1"/>
          <w:sz w:val="20"/>
          <w:szCs w:val="20"/>
          <w:lang w:val="en-US"/>
        </w:rPr>
        <w:t xml:space="preserve"> </w:t>
      </w:r>
      <w:r w:rsidRPr="002817DE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</w:r>
      <w:r w:rsidRPr="002817DE">
        <w:rPr>
          <w:rFonts w:ascii="Arial" w:hAnsi="Arial" w:cs="Arial"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C85DE1" w:rsidRPr="002817DE" w:rsidRDefault="00C85DE1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25" w:lineRule="exact"/>
        <w:ind w:left="3672" w:right="-20"/>
        <w:rPr>
          <w:rFonts w:ascii="Arial" w:hAnsi="Arial" w:cs="Arial"/>
          <w:color w:val="000000"/>
          <w:sz w:val="20"/>
          <w:szCs w:val="20"/>
          <w:lang w:val="en-US"/>
        </w:rPr>
        <w:sectPr w:rsidR="00C85DE1" w:rsidRPr="002817DE">
          <w:type w:val="continuous"/>
          <w:pgSz w:w="16840" w:h="11920" w:orient="landscape"/>
          <w:pgMar w:top="1000" w:right="1200" w:bottom="280" w:left="1020" w:header="720" w:footer="720" w:gutter="0"/>
          <w:cols w:space="720" w:equalWidth="0">
            <w:col w:w="14620"/>
          </w:cols>
          <w:noEndnote/>
        </w:sectPr>
      </w:pPr>
    </w:p>
    <w:p w:rsidR="00C85DE1" w:rsidRPr="002817DE" w:rsidRDefault="00C85DE1">
      <w:pPr>
        <w:widowControl w:val="0"/>
        <w:tabs>
          <w:tab w:val="left" w:pos="900"/>
        </w:tabs>
        <w:autoSpaceDE w:val="0"/>
        <w:autoSpaceDN w:val="0"/>
        <w:adjustRightInd w:val="0"/>
        <w:spacing w:before="95" w:after="0" w:line="240" w:lineRule="auto"/>
        <w:ind w:right="-20"/>
        <w:jc w:val="right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w w:val="87"/>
          <w:sz w:val="16"/>
          <w:szCs w:val="16"/>
          <w:lang w:val="en-US"/>
        </w:rPr>
        <w:lastRenderedPageBreak/>
        <w:t>A.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2817DE">
        <w:rPr>
          <w:rFonts w:ascii="Arial" w:hAnsi="Arial" w:cs="Arial"/>
          <w:color w:val="2A2A29"/>
          <w:w w:val="89"/>
          <w:sz w:val="16"/>
          <w:szCs w:val="16"/>
          <w:lang w:val="en-US"/>
        </w:rPr>
        <w:t>B.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after="0" w:line="162" w:lineRule="exact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Pr="002817DE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Pr="002817DE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Pr="002817DE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C85DE1" w:rsidRPr="002817DE" w:rsidRDefault="00C85DE1">
      <w:pPr>
        <w:widowControl w:val="0"/>
        <w:tabs>
          <w:tab w:val="left" w:pos="840"/>
          <w:tab w:val="left" w:pos="1640"/>
          <w:tab w:val="left" w:pos="2420"/>
          <w:tab w:val="left" w:pos="3300"/>
          <w:tab w:val="left" w:pos="4260"/>
          <w:tab w:val="left" w:pos="5160"/>
        </w:tabs>
        <w:autoSpaceDE w:val="0"/>
        <w:autoSpaceDN w:val="0"/>
        <w:adjustRightInd w:val="0"/>
        <w:spacing w:before="95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lastRenderedPageBreak/>
        <w:t>A.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2817DE">
        <w:rPr>
          <w:rFonts w:ascii="Arial" w:hAnsi="Arial" w:cs="Arial"/>
          <w:color w:val="2A2A29"/>
          <w:w w:val="81"/>
          <w:sz w:val="16"/>
          <w:szCs w:val="16"/>
          <w:lang w:val="en-US"/>
        </w:rPr>
        <w:t>C.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  <w:t>D.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  <w:t>A.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2817DE">
        <w:rPr>
          <w:rFonts w:ascii="Arial" w:hAnsi="Arial" w:cs="Arial"/>
          <w:color w:val="2A2A29"/>
          <w:w w:val="81"/>
          <w:sz w:val="16"/>
          <w:szCs w:val="16"/>
          <w:lang w:val="en-US"/>
        </w:rPr>
        <w:t>C.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after="0" w:line="162" w:lineRule="exact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Pr="002817DE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Pr="002817DE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Pr="002817DE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C85DE1" w:rsidRPr="002817DE" w:rsidRDefault="00C85DE1">
      <w:pPr>
        <w:widowControl w:val="0"/>
        <w:tabs>
          <w:tab w:val="left" w:pos="760"/>
        </w:tabs>
        <w:autoSpaceDE w:val="0"/>
        <w:autoSpaceDN w:val="0"/>
        <w:adjustRightInd w:val="0"/>
        <w:spacing w:before="95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lastRenderedPageBreak/>
        <w:t>A.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after="0" w:line="162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Pr="002817DE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Pr="002817DE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Pr="002817DE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after="0" w:line="162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C85DE1" w:rsidRPr="002817DE">
          <w:type w:val="continuous"/>
          <w:pgSz w:w="16840" w:h="11920" w:orient="landscape"/>
          <w:pgMar w:top="1000" w:right="1200" w:bottom="280" w:left="1020" w:header="720" w:footer="720" w:gutter="0"/>
          <w:cols w:num="6" w:space="720" w:equalWidth="0">
            <w:col w:w="4275" w:space="467"/>
            <w:col w:w="522" w:space="456"/>
            <w:col w:w="5300" w:space="512"/>
            <w:col w:w="522" w:space="535"/>
            <w:col w:w="899" w:space="365"/>
            <w:col w:w="767"/>
          </w:cols>
          <w:noEndnote/>
        </w:sectPr>
      </w:pPr>
    </w:p>
    <w:p w:rsidR="00C85DE1" w:rsidRPr="002817DE" w:rsidRDefault="001642FF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0" type="#_x0000_t202" style="position:absolute;margin-left:781.3pt;margin-top:402.9pt;width:11pt;height:136.7pt;z-index:-251658752;mso-position-horizontal-relative:page;mso-position-vertical-relative:page" o:allowincell="f" filled="f" stroked="f">
            <v:textbox style="layout-flow:vertical" inset="0,0,0,0">
              <w:txbxContent>
                <w:p w:rsidR="00C85DE1" w:rsidRDefault="00C85DE1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 xml:space="preserve">oosh </w:t>
                  </w:r>
                  <w:r>
                    <w:rPr>
                      <w:rFonts w:ascii="Arial" w:hAnsi="Arial" w:cs="Arial"/>
                      <w:color w:val="2A2A29"/>
                      <w:spacing w:val="7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aluation</w:t>
                  </w:r>
                  <w:r>
                    <w:rPr>
                      <w:rFonts w:ascii="Arial" w:hAnsi="Arial" w:cs="Arial"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after="0" w:line="240" w:lineRule="auto"/>
        <w:ind w:left="182"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2A2A29"/>
          <w:sz w:val="20"/>
          <w:szCs w:val="20"/>
          <w:lang w:val="en-US"/>
        </w:rPr>
        <w:t xml:space="preserve">No. </w:t>
      </w:r>
      <w:r w:rsidRPr="002817DE">
        <w:rPr>
          <w:rFonts w:ascii="Arial" w:hAnsi="Arial" w:cs="Arial"/>
          <w:color w:val="2A2A29"/>
          <w:spacing w:val="35"/>
          <w:sz w:val="20"/>
          <w:szCs w:val="20"/>
          <w:lang w:val="en-US"/>
        </w:rPr>
        <w:t xml:space="preserve"> </w:t>
      </w:r>
      <w:r w:rsidRPr="002817DE">
        <w:rPr>
          <w:rFonts w:ascii="Arial" w:hAnsi="Arial" w:cs="Arial"/>
          <w:color w:val="2A2A29"/>
          <w:sz w:val="20"/>
          <w:szCs w:val="20"/>
          <w:lang w:val="en-US"/>
        </w:rPr>
        <w:t>Name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6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3.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4.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5.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6.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7.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8.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9.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10.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11.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12.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13.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14.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15.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16.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17.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18.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19.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20.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21.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22.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23.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24.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25.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26.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27.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28.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29.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30.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 w:rsidRPr="002817DE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C85DE1" w:rsidRPr="002817DE" w:rsidRDefault="00C85DE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2817DE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2817DE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2817DE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>50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2817DE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2817DE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2817DE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>50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2817DE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2817DE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C85DE1" w:rsidRPr="002817DE" w:rsidRDefault="00C85DE1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 w:rsidRPr="002817DE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C85DE1" w:rsidRPr="002817DE" w:rsidRDefault="00C85DE1">
      <w:pPr>
        <w:widowControl w:val="0"/>
        <w:tabs>
          <w:tab w:val="left" w:pos="620"/>
          <w:tab w:val="left" w:pos="1420"/>
        </w:tabs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12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2817DE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2817DE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2817DE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2817DE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16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2817DE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2817DE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2817DE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2817DE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 xml:space="preserve">16  </w:t>
      </w:r>
      <w:r w:rsidRPr="002817DE">
        <w:rPr>
          <w:rFonts w:ascii="Arial" w:hAnsi="Arial" w:cs="Arial"/>
          <w:color w:val="2A2A29"/>
          <w:spacing w:val="21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2817DE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2817DE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2817DE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2817DE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2817DE">
        <w:rPr>
          <w:rFonts w:ascii="Arial" w:hAnsi="Arial" w:cs="Arial"/>
          <w:color w:val="2A2A29"/>
          <w:sz w:val="16"/>
          <w:szCs w:val="16"/>
          <w:lang w:val="en-US"/>
        </w:rPr>
        <w:t>16</w:t>
      </w:r>
    </w:p>
    <w:p w:rsidR="00C85DE1" w:rsidRDefault="00C85DE1">
      <w:pPr>
        <w:widowControl w:val="0"/>
        <w:autoSpaceDE w:val="0"/>
        <w:autoSpaceDN w:val="0"/>
        <w:adjustRightInd w:val="0"/>
        <w:spacing w:before="18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 w:rsidRPr="002817DE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>
        <w:rPr>
          <w:rFonts w:ascii="Arial" w:hAnsi="Arial" w:cs="Arial"/>
          <w:color w:val="2A2A29"/>
          <w:w w:val="83"/>
          <w:sz w:val="16"/>
          <w:szCs w:val="16"/>
        </w:rPr>
        <w:lastRenderedPageBreak/>
        <w:t>6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2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C85DE1" w:rsidRDefault="00C85DE1">
      <w:pPr>
        <w:widowControl w:val="0"/>
        <w:autoSpaceDE w:val="0"/>
        <w:autoSpaceDN w:val="0"/>
        <w:adjustRightInd w:val="0"/>
        <w:spacing w:after="0" w:line="180" w:lineRule="exact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sz w:val="16"/>
          <w:szCs w:val="16"/>
        </w:rPr>
        <w:t>4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3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C85DE1" w:rsidRDefault="00C85DE1">
      <w:pPr>
        <w:widowControl w:val="0"/>
        <w:autoSpaceDE w:val="0"/>
        <w:autoSpaceDN w:val="0"/>
        <w:adjustRightInd w:val="0"/>
        <w:spacing w:before="18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5"/>
          <w:sz w:val="16"/>
          <w:szCs w:val="16"/>
        </w:rPr>
        <w:lastRenderedPageBreak/>
        <w:t>8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x</w:t>
      </w:r>
      <w:r>
        <w:rPr>
          <w:rFonts w:ascii="Arial" w:hAnsi="Arial" w:cs="Arial"/>
          <w:color w:val="2A2A29"/>
          <w:spacing w:val="-2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</w:t>
      </w:r>
      <w:r>
        <w:rPr>
          <w:rFonts w:ascii="Arial" w:hAnsi="Arial" w:cs="Arial"/>
          <w:color w:val="2A2A29"/>
          <w:spacing w:val="1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0"/>
          <w:sz w:val="16"/>
          <w:szCs w:val="16"/>
        </w:rPr>
        <w:t xml:space="preserve">= </w:t>
      </w:r>
      <w:r>
        <w:rPr>
          <w:rFonts w:ascii="Arial" w:hAnsi="Arial" w:cs="Arial"/>
          <w:color w:val="2A2A29"/>
          <w:sz w:val="16"/>
          <w:szCs w:val="16"/>
        </w:rPr>
        <w:t>16</w:t>
      </w:r>
    </w:p>
    <w:p w:rsidR="00C85DE1" w:rsidRDefault="00C85DE1">
      <w:pPr>
        <w:widowControl w:val="0"/>
        <w:autoSpaceDE w:val="0"/>
        <w:autoSpaceDN w:val="0"/>
        <w:adjustRightInd w:val="0"/>
        <w:spacing w:after="0" w:line="180" w:lineRule="exact"/>
        <w:ind w:left="18" w:right="-46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sz w:val="16"/>
          <w:szCs w:val="16"/>
        </w:rPr>
        <w:t>4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4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16</w:t>
      </w:r>
    </w:p>
    <w:p w:rsidR="00C85DE1" w:rsidRDefault="00C85DE1">
      <w:pPr>
        <w:widowControl w:val="0"/>
        <w:autoSpaceDE w:val="0"/>
        <w:autoSpaceDN w:val="0"/>
        <w:adjustRightInd w:val="0"/>
        <w:spacing w:before="18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3"/>
          <w:sz w:val="16"/>
          <w:szCs w:val="16"/>
        </w:rPr>
        <w:lastRenderedPageBreak/>
        <w:t>6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2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C85DE1" w:rsidRDefault="00C85DE1">
      <w:pPr>
        <w:widowControl w:val="0"/>
        <w:autoSpaceDE w:val="0"/>
        <w:autoSpaceDN w:val="0"/>
        <w:adjustRightInd w:val="0"/>
        <w:spacing w:after="0" w:line="180" w:lineRule="exact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sz w:val="16"/>
          <w:szCs w:val="16"/>
        </w:rPr>
        <w:t>4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3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C85DE1" w:rsidRDefault="00C85DE1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C85DE1" w:rsidRDefault="00C85DE1">
      <w:pPr>
        <w:widowControl w:val="0"/>
        <w:tabs>
          <w:tab w:val="left" w:pos="980"/>
        </w:tabs>
        <w:autoSpaceDE w:val="0"/>
        <w:autoSpaceDN w:val="0"/>
        <w:adjustRightInd w:val="0"/>
        <w:spacing w:after="0" w:line="164" w:lineRule="exact"/>
        <w:ind w:left="-32" w:right="-52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w w:val="83"/>
          <w:sz w:val="16"/>
          <w:szCs w:val="16"/>
        </w:rPr>
        <w:lastRenderedPageBreak/>
        <w:t>5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10 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50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4"/>
          <w:sz w:val="16"/>
          <w:szCs w:val="16"/>
        </w:rPr>
        <w:t>50</w:t>
      </w:r>
    </w:p>
    <w:p w:rsidR="00C85DE1" w:rsidRDefault="00C85DE1">
      <w:pPr>
        <w:widowControl w:val="0"/>
        <w:autoSpaceDE w:val="0"/>
        <w:autoSpaceDN w:val="0"/>
        <w:adjustRightInd w:val="0"/>
        <w:spacing w:before="71" w:after="0" w:line="240" w:lineRule="auto"/>
        <w:ind w:left="228" w:right="12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sz w:val="16"/>
          <w:szCs w:val="16"/>
        </w:rPr>
        <w:t>5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x 20</w:t>
      </w:r>
      <w:r>
        <w:rPr>
          <w:rFonts w:ascii="Arial" w:hAnsi="Arial" w:cs="Arial"/>
          <w:color w:val="2A2A29"/>
          <w:spacing w:val="-2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100</w:t>
      </w:r>
    </w:p>
    <w:p w:rsidR="00C85DE1" w:rsidRDefault="001642FF">
      <w:pPr>
        <w:widowControl w:val="0"/>
        <w:autoSpaceDE w:val="0"/>
        <w:autoSpaceDN w:val="0"/>
        <w:adjustRightInd w:val="0"/>
        <w:spacing w:before="7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4" style="position:absolute;z-index:-251645440" points="171.5pt,416.35pt,171.5pt,368pt,171.4pt,366.75pt,171.1pt,365.6pt,170.7pt,364.55pt,170.15pt,363.55pt,169.5pt,362.65pt,168.75pt,361.9pt,167.9pt,361.3pt,166.95pt,360.85pt,165.95pt,360.55pt,164.9pt,360.5pt,163.85pt,360.6pt,162.85pt,360.9pt,161.95pt,361.4pt,161.1pt,362pt,160.35pt,362.8pt,159.7pt,363.7pt,159.2pt,364.7pt,158.8pt,365.8pt,158.55pt,366.95pt,158.5pt,368.2pt,158.5pt,415.35pt,158.5pt,415.35pt,158.75pt,415.45pt,161.75pt,416.05pt,164.8pt,416.4pt,167.9pt,416.55pt,168.95pt,416.5pt,170pt,416.5pt,171pt,416.4pt,171.5pt,416.35pt" coordsize="260,112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3" style="position:absolute;z-index:-251646464" points="151.95pt,413.05pt,151.95pt,372.45pt,151.65pt,371.4pt,151.05pt,370.45pt,150.25pt,369.75pt,149.25pt,369.3pt,148.15pt,369.15pt,146.2pt,369.15pt,145.15pt,369.45pt,144.2pt,370.05pt,143.5pt,370.85pt,143.05pt,371.85pt,142.9pt,373pt,142.9pt,407.15pt,142.9pt,407.15pt,143.15pt,407.4pt,145.45pt,409.2pt,147.85pt,410.85pt,150.45pt,412.3pt,151.95pt,413.05pt" coordsize="182,878" o:regroupid="1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2" style="position:absolute;z-index:-251647488" points="175.05pt,341.15pt,174.85pt,341.1pt,173.85pt,340.95pt,172.85pt,340.8pt,171.85pt,340.65pt,170.8pt,340.6pt,169.8pt,340.5pt,168.75pt,340.5pt,165.5pt,340.6pt,162.35pt,340.95pt,159.3pt,341.6pt,156.3pt,342.4pt,153.45pt,343.45pt,150.7pt,344.7pt,148.1pt,346.15pt,145.65pt,347.8pt,143.3pt,349.6pt,141.1pt,351.6pt,139.1pt,353.75pt,137.25pt,356.05pt,135.6pt,358.45pt,134.15pt,361.05pt,132.9pt,363.7pt,131.8pt,366.5pt,131pt,369.35pt,130.35pt,372.35pt,130pt,375.4pt,129.9pt,378.5pt,130pt,381.65pt,130.35pt,384.7pt,131pt,387.65pt,131.8pt,390.55pt,132.85pt,393.3pt,134.1pt,396pt,135.55pt,398.55pt,137.2pt,401pt,139.05pt,403.25pt,141pt,405.4pt,143.15pt,407.4pt,145.45pt,409.2pt,147.9pt,410.85pt,150.45pt,412.3pt,153.1pt,413.55pt,155.9pt,414.6pt,158.8pt,415.45pt,161.75pt,416.05pt,164.8pt,416.45pt,167.9pt,416.55pt,168.95pt,416.55pt,170pt,416.5pt,171pt,416.45pt,172.05pt,416.35pt,173.05pt,416.2pt,174.05pt,416.05pt,175.05pt,415.9pt,175.05pt,341.25pt,175.05pt,341.25pt,175.05pt,341.15pt" coordsize="903,1521" o:regroupid="1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rect id="_x0000_s1041" style="position:absolute;margin-left:813.6pt;margin-top:506.1pt;width:29pt;height:89pt;z-index:-251648512;mso-position-horizontal-relative:page;mso-position-vertical-relative:page" o:regroupid="1" o:allowincell="f" filled="f" stroked="f">
            <v:textbox inset="0,0,0,0">
              <w:txbxContent>
                <w:p w:rsidR="002817DE" w:rsidRDefault="001642FF" w:rsidP="002817DE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8.8pt;height:89.85pt">
                        <v:imagedata r:id="rId6" o:title=""/>
                      </v:shape>
                    </w:pict>
                  </w:r>
                </w:p>
                <w:p w:rsidR="002817DE" w:rsidRDefault="002817DE" w:rsidP="002817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38" style="position:absolute;margin-left:143.85pt;margin-top:308.1pt;width:23.75pt;height:26.15pt;z-index:-251649536" coordorigin="16213,9251" coordsize="475,523" o:regroupid="1" o:allowincell="f">
            <v:shape id="_x0000_s1039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040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37" style="position:absolute;z-index:-251650560" points="166.7pt,323.4pt,166.65pt,322.35pt,166.25pt,321.45pt,166pt,321.15pt,165.15pt,320.5pt,164.2pt,320.25pt,163.1pt,320.3pt,162.25pt,320.7pt,159.4pt,323.2pt,158.6pt,323.95pt,158.6pt,311.9pt,158.4pt,310.85pt,157.9pt,310pt,157.05pt,309.35pt,156.1pt,309.05pt,154.95pt,309.15pt,154.05pt,309.5pt,153.3pt,310.45pt,152.9pt,311.3pt,152.8pt,322.9pt,152.8pt,323.95pt,152.05pt,323.2pt,149.55pt,320.95pt,148.65pt,320.4pt,147.7pt,320.2pt,146.6pt,320.4pt,145.75pt,320.85pt,145.4pt,321.15pt,144.85pt,322.05pt,144.7pt,323pt,144.85pt,324.1pt,145.35pt,324.95pt,145.6pt,325.25pt,153.6pt,332.4pt,153.6pt,332.45pt,153.9pt,332.75pt,154.2pt,332.95pt,154.6pt,333.1pt,154.95pt,333.25pt,155.3pt,333.35pt,156.1pt,333.35pt,156.5pt,333.25pt,156.9pt,333.1pt,157.25pt,332.95pt,157.55pt,332.7pt,157.85pt,332.4pt,157.85pt,332.35pt,165.85pt,325.2pt,166.45pt,324.4pt,166.7pt,323.4pt" coordsize="441,486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34" style="position:absolute;margin-left:140.5pt;margin-top:218.35pt;width:30.05pt;height:33.05pt;z-index:-251651584" coordorigin="16146,7456" coordsize="601,661" o:regroupid="1" o:allowincell="f">
            <v:shape id="_x0000_s1035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036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33" style="position:absolute;z-index:-251652608" points="169.35pt,236.9pt,169.15pt,235.95pt,168.8pt,235.15pt,168.5pt,234.8pt,167.65pt,234.15pt,166.75pt,233.75pt,165.45pt,233.7pt,164.5pt,233.9pt,163.7pt,234.25pt,160.15pt,237.4pt,159.2pt,238.3pt,159.2pt,223.15pt,159.05pt,222.1pt,158.6pt,221.15pt,157.65pt,220.3pt,156.8pt,219.75pt,155.95pt,219.55pt,154.75pt,219.6pt,153.8pt,219.95pt,153.1pt,220.45pt,152.45pt,221.3pt,152pt,222.2pt,151.9pt,237pt,151.9pt,238.3pt,150.9pt,237.4pt,147.75pt,234.55pt,146.85pt,234pt,145.9pt,233.7pt,144.6pt,233.75pt,143.65pt,234.05pt,142.9pt,234.45pt,142.55pt,234.8pt,141.95pt,235.7pt,141.7pt,236.65pt,141.75pt,237.95pt,142.05pt,238.9pt,142.5pt,239.65pt,142.8pt,239.95pt,152.9pt,249pt,152.9pt,249.05pt,153.2pt,249.4pt,153.65pt,249.7pt,154.1pt,249.9pt,154.55pt,250.05pt,155.05pt,250.15pt,156.05pt,250.15pt,156.55pt,250.05pt,157pt,249.85pt,157.45pt,249.65pt,157.9pt,249.35pt,158.2pt,249pt,158.25pt,248.95pt,168.3pt,239.95pt,168.95pt,239.1pt,169.3pt,238.2pt,169.35pt,236.9pt" coordsize="553,613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30" style="position:absolute;margin-left:137.9pt;margin-top:129.15pt;width:36.6pt;height:40.05pt;z-index:-251653632" coordorigin="16094,5672" coordsize="732,801" o:regroupid="1" o:allowincell="f">
            <v:shape id="_x0000_s1031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032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29" style="position:absolute;z-index:-251654656" points="173pt,152.65pt,173pt,151.5pt,172.8pt,150.55pt,172.4pt,149.7pt,171.9pt,149.1pt,171.1pt,148.4pt,170.2pt,147.95pt,169.2pt,147.7pt,168.1pt,147.75pt,167.1pt,147.95pt,166.25pt,148.35pt,161.8pt,152.3pt,160.6pt,153.4pt,160.6pt,134.95pt,160.5pt,133.9pt,160.15pt,132.95pt,159.6pt,132.1pt,158.7pt,131.35pt,157.85pt,130.85pt,156.9pt,130.6pt,155.6pt,130.65pt,154.6pt,130.85pt,153.75pt,131.25pt,153.1pt,131.75pt,152.45pt,132.55pt,152pt,133.45pt,151.8pt,134.45pt,151.75pt,151.8pt,151.75pt,153.4pt,150.55pt,152.3pt,146.7pt,148.8pt,145.85pt,148.2pt,144.9pt,147.85pt,143.95pt,147.7pt,142.75pt,147.8pt,141.8pt,148.1pt,140.95pt,148.6pt,140.4pt,149.15pt,139.8pt,150pt,139.45pt,150.9pt,139.3pt,151.9pt,139.4pt,153.05pt,139.7pt,154.05pt,140.2pt,154.85pt,140.7pt,155.35pt,152.95pt,166.4pt,152.95pt,166.4pt,153.35pt,166.85pt,153.9pt,167.2pt,154.45pt,167.45pt,155pt,167.65pt,155.55pt,167.8pt,156.8pt,167.8pt,157.4pt,167.65pt,157.95pt,167.4pt,158.5pt,167.15pt,159.05pt,166.8pt,159.45pt,166.35pt,159.45pt,166.3pt,171.65pt,155.35pt,171.7pt,155.35pt,172.35pt,154.55pt,172.8pt,153.65pt,173pt,152.65pt" coordsize="675,744" o:regroupid="1" o:allowincell="f" stroked="f">
            <v:path arrowok="t"/>
          </v:polyline>
        </w:pict>
      </w:r>
      <w:r w:rsidR="00C85DE1">
        <w:rPr>
          <w:rFonts w:ascii="Arial" w:hAnsi="Arial" w:cs="Arial"/>
          <w:color w:val="000000"/>
          <w:sz w:val="16"/>
          <w:szCs w:val="16"/>
        </w:rPr>
        <w:br w:type="column"/>
      </w:r>
      <w:r w:rsidR="00C85DE1"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sectPr w:rsidR="00C85DE1">
      <w:type w:val="continuous"/>
      <w:pgSz w:w="16840" w:h="11920" w:orient="landscape"/>
      <w:pgMar w:top="1000" w:right="1200" w:bottom="280" w:left="1020" w:header="720" w:footer="720" w:gutter="0"/>
      <w:cols w:num="10" w:space="720" w:equalWidth="0">
        <w:col w:w="1177" w:space="1789"/>
        <w:col w:w="1573" w:space="318"/>
        <w:col w:w="294" w:space="561"/>
        <w:col w:w="2795" w:space="292"/>
        <w:col w:w="589" w:space="356"/>
        <w:col w:w="624" w:space="293"/>
        <w:col w:w="589" w:space="398"/>
        <w:col w:w="294" w:space="384"/>
        <w:col w:w="1171" w:space="472"/>
        <w:col w:w="651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4845"/>
    <w:rsid w:val="001642FF"/>
    <w:rsid w:val="002817DE"/>
    <w:rsid w:val="00491D76"/>
    <w:rsid w:val="00B04845"/>
    <w:rsid w:val="00C8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55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267F8D1F-4B70-4385-8B68-FA90B3A5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FA6E095-97A4-4B34-AE17-82BE0E44B3C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1</Pages>
  <Words>77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2014-06-20T17:10:00Z</dcterms:created>
  <dcterms:modified xsi:type="dcterms:W3CDTF">2014-07-01T15:29:00Z</dcterms:modified>
</cp:coreProperties>
</file>